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9A6AF" w14:textId="3DF1C73E" w:rsidR="00D22256" w:rsidRPr="00480897" w:rsidRDefault="008D24BA" w:rsidP="0090494B">
      <w:pPr>
        <w:pStyle w:val="CvrLogo"/>
      </w:pPr>
      <w:r>
        <w:t>s</w:t>
      </w:r>
      <w:r w:rsidR="00533050">
        <w:rPr>
          <w:noProof/>
          <w:lang w:val="en-GB" w:eastAsia="en-GB"/>
        </w:rPr>
        <w:drawing>
          <wp:inline distT="0" distB="0" distL="0" distR="0" wp14:anchorId="65F60FE3" wp14:editId="2BCC5D38">
            <wp:extent cx="42672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p>
    <w:p w14:paraId="5C7C5C18" w14:textId="77777777" w:rsidR="00D22256" w:rsidRPr="00962535" w:rsidRDefault="00D22256" w:rsidP="001E5934">
      <w:pPr>
        <w:pStyle w:val="CvrSeriesDraft"/>
        <w:spacing w:before="1080" w:after="1200"/>
      </w:pPr>
      <w:r>
        <w:t xml:space="preserve">Draft </w:t>
      </w:r>
      <w:r w:rsidRPr="00962535">
        <w:t>Recommendation for</w:t>
      </w:r>
      <w:r>
        <w:br/>
      </w:r>
      <w:r w:rsidRPr="00962535">
        <w:t>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D22256" w:rsidRPr="003B011E" w14:paraId="28E9B447" w14:textId="77777777" w:rsidTr="00124A7F">
        <w:trPr>
          <w:cantSplit/>
          <w:trHeight w:hRule="exact" w:val="2880"/>
          <w:jc w:val="center"/>
        </w:trPr>
        <w:tc>
          <w:tcPr>
            <w:tcW w:w="7560" w:type="dxa"/>
            <w:vAlign w:val="center"/>
          </w:tcPr>
          <w:p w14:paraId="29E5DA5D" w14:textId="77777777" w:rsidR="00D22256" w:rsidRDefault="001A3DC8" w:rsidP="00121A64">
            <w:pPr>
              <w:pStyle w:val="CvrTitle"/>
              <w:spacing w:before="0" w:line="240" w:lineRule="auto"/>
              <w:rPr>
                <w:sz w:val="60"/>
                <w:szCs w:val="60"/>
              </w:rPr>
            </w:pPr>
            <w:r w:rsidRPr="003B011E">
              <w:rPr>
                <w:sz w:val="60"/>
                <w:szCs w:val="60"/>
              </w:rPr>
              <w:t>Mission Operations</w:t>
            </w:r>
          </w:p>
          <w:p w14:paraId="71F6ECDC" w14:textId="77777777" w:rsidR="003B011E" w:rsidRPr="003B011E" w:rsidRDefault="003B011E" w:rsidP="003B011E">
            <w:pPr>
              <w:pStyle w:val="CvrTitle"/>
              <w:spacing w:before="0" w:line="240" w:lineRule="auto"/>
              <w:rPr>
                <w:sz w:val="60"/>
                <w:szCs w:val="60"/>
              </w:rPr>
            </w:pPr>
            <w:r>
              <w:rPr>
                <w:sz w:val="60"/>
                <w:szCs w:val="60"/>
              </w:rPr>
              <w:t>Mission Planning &amp; Scheduling Services</w:t>
            </w:r>
          </w:p>
        </w:tc>
      </w:tr>
    </w:tbl>
    <w:p w14:paraId="28B5C11D" w14:textId="77777777" w:rsidR="00D22256" w:rsidRPr="00586021" w:rsidRDefault="00D22256" w:rsidP="00D22256">
      <w:pPr>
        <w:pStyle w:val="CvrDocType"/>
        <w:rPr>
          <w:spacing w:val="-2"/>
        </w:rPr>
      </w:pPr>
      <w:r w:rsidRPr="00586021">
        <w:rPr>
          <w:spacing w:val="-2"/>
        </w:rPr>
        <w:t>Draft Recommended Standard</w:t>
      </w:r>
    </w:p>
    <w:p w14:paraId="5FBE4DA6" w14:textId="77777777" w:rsidR="00D22256" w:rsidRPr="00CE6B90" w:rsidRDefault="00D22256" w:rsidP="00D22256">
      <w:pPr>
        <w:pStyle w:val="CvrDocNo"/>
      </w:pPr>
      <w:r>
        <w:t xml:space="preserve">CCSDS </w:t>
      </w:r>
      <w:r w:rsidR="003B011E">
        <w:t>529</w:t>
      </w:r>
      <w:r>
        <w:t>.</w:t>
      </w:r>
      <w:r w:rsidR="003B011E">
        <w:t>1</w:t>
      </w:r>
      <w:r>
        <w:t>-</w:t>
      </w:r>
      <w:r w:rsidR="003B011E">
        <w:t>W</w:t>
      </w:r>
      <w:r>
        <w:t>-0</w:t>
      </w:r>
    </w:p>
    <w:p w14:paraId="22B5CA86" w14:textId="77777777" w:rsidR="00D22256" w:rsidRPr="00DD5CB7" w:rsidRDefault="003B011E" w:rsidP="001E5934">
      <w:pPr>
        <w:pStyle w:val="CvrColor"/>
        <w:spacing w:before="1680"/>
      </w:pPr>
      <w:r>
        <w:t>WHITE</w:t>
      </w:r>
      <w:r w:rsidR="00D22256" w:rsidRPr="00DD5CB7">
        <w:t xml:space="preserve"> Book</w:t>
      </w:r>
    </w:p>
    <w:p w14:paraId="33273BC4" w14:textId="15C3E770" w:rsidR="00D22256" w:rsidRDefault="004D2899" w:rsidP="00D22256">
      <w:pPr>
        <w:pStyle w:val="CvrDate"/>
      </w:pPr>
      <w:r>
        <w:fldChar w:fldCharType="begin"/>
      </w:r>
      <w:r>
        <w:instrText xml:space="preserve"> DOCPROPERTY  Issue_Date \@ </w:instrText>
      </w:r>
      <w:r w:rsidR="00B85647">
        <w:instrText>"</w:instrText>
      </w:r>
      <w:r>
        <w:instrText>MMMM</w:instrText>
      </w:r>
      <w:r w:rsidR="00B85647">
        <w:instrText xml:space="preserve"> </w:instrText>
      </w:r>
      <w:r>
        <w:instrText>YYYY</w:instrText>
      </w:r>
      <w:r w:rsidR="00B85647">
        <w:instrText>"</w:instrText>
      </w:r>
      <w:r>
        <w:instrText xml:space="preserve"> \* MERGEFORMAT </w:instrText>
      </w:r>
      <w:r>
        <w:fldChar w:fldCharType="separate"/>
      </w:r>
      <w:ins w:id="0" w:author="Roger Thompson" w:date="2023-07-12T22:30:00Z">
        <w:r w:rsidR="00876B56">
          <w:t xml:space="preserve">July </w:t>
        </w:r>
      </w:ins>
      <w:r w:rsidR="00876B56">
        <w:t>2023</w:t>
      </w:r>
      <w:r>
        <w:fldChar w:fldCharType="end"/>
      </w:r>
    </w:p>
    <w:p w14:paraId="032C93D1" w14:textId="77777777" w:rsidR="00D22256" w:rsidRDefault="00D22256" w:rsidP="00D22256">
      <w:pPr>
        <w:sectPr w:rsidR="00D22256" w:rsidSect="00D22256">
          <w:type w:val="continuous"/>
          <w:pgSz w:w="12240" w:h="15840" w:code="1"/>
          <w:pgMar w:top="720" w:right="1440" w:bottom="1440" w:left="1440" w:header="360" w:footer="360" w:gutter="0"/>
          <w:cols w:space="720"/>
          <w:docGrid w:linePitch="360"/>
        </w:sectPr>
      </w:pPr>
    </w:p>
    <w:p w14:paraId="602F6296" w14:textId="77777777" w:rsidR="00696E90" w:rsidRDefault="00696E90" w:rsidP="00696E90">
      <w:pPr>
        <w:pStyle w:val="CenteredHeading"/>
      </w:pPr>
      <w:r>
        <w:lastRenderedPageBreak/>
        <w:t>AUTHORITY</w:t>
      </w:r>
    </w:p>
    <w:p w14:paraId="14E5EE09"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44153F59" w14:textId="77777777">
        <w:trPr>
          <w:cantSplit/>
          <w:jc w:val="center"/>
        </w:trPr>
        <w:tc>
          <w:tcPr>
            <w:tcW w:w="6184" w:type="dxa"/>
            <w:gridSpan w:val="4"/>
            <w:tcBorders>
              <w:top w:val="single" w:sz="6" w:space="0" w:color="auto"/>
              <w:left w:val="single" w:sz="6" w:space="0" w:color="auto"/>
              <w:right w:val="single" w:sz="6" w:space="0" w:color="auto"/>
            </w:tcBorders>
          </w:tcPr>
          <w:p w14:paraId="53E99C12" w14:textId="77777777" w:rsidR="00696E90" w:rsidRDefault="00696E90" w:rsidP="00494C30">
            <w:pPr>
              <w:spacing w:before="0" w:line="240" w:lineRule="auto"/>
            </w:pPr>
          </w:p>
        </w:tc>
      </w:tr>
      <w:tr w:rsidR="00696E90" w14:paraId="170C64D6" w14:textId="77777777">
        <w:trPr>
          <w:cantSplit/>
          <w:jc w:val="center"/>
        </w:trPr>
        <w:tc>
          <w:tcPr>
            <w:tcW w:w="358" w:type="dxa"/>
            <w:tcBorders>
              <w:left w:val="single" w:sz="6" w:space="0" w:color="auto"/>
            </w:tcBorders>
          </w:tcPr>
          <w:p w14:paraId="7E2C06E1" w14:textId="77777777" w:rsidR="00696E90" w:rsidRDefault="00696E90" w:rsidP="00494C30">
            <w:pPr>
              <w:spacing w:before="0" w:line="240" w:lineRule="auto"/>
            </w:pPr>
          </w:p>
        </w:tc>
        <w:tc>
          <w:tcPr>
            <w:tcW w:w="1785" w:type="dxa"/>
          </w:tcPr>
          <w:p w14:paraId="7A10E5DD" w14:textId="77777777" w:rsidR="00696E90" w:rsidRDefault="00696E90" w:rsidP="00494C30">
            <w:pPr>
              <w:spacing w:before="0" w:line="240" w:lineRule="auto"/>
            </w:pPr>
            <w:r>
              <w:t>Issue:</w:t>
            </w:r>
          </w:p>
        </w:tc>
        <w:tc>
          <w:tcPr>
            <w:tcW w:w="3683" w:type="dxa"/>
          </w:tcPr>
          <w:p w14:paraId="754F4080" w14:textId="78856F73" w:rsidR="00696E90" w:rsidRDefault="00586021" w:rsidP="00494C30">
            <w:pPr>
              <w:spacing w:before="0" w:line="240" w:lineRule="auto"/>
            </w:pPr>
            <w:r>
              <w:t>White</w:t>
            </w:r>
            <w:r w:rsidR="002D1F2D">
              <w:t xml:space="preserve"> Book</w:t>
            </w:r>
            <w:r w:rsidR="00696E90">
              <w:t xml:space="preserve">, </w:t>
            </w:r>
            <w:r w:rsidR="00897DA3">
              <w:t xml:space="preserve">Draft </w:t>
            </w:r>
            <w:r w:rsidR="00876B56">
              <w:t>I</w:t>
            </w:r>
          </w:p>
        </w:tc>
        <w:tc>
          <w:tcPr>
            <w:tcW w:w="358" w:type="dxa"/>
            <w:tcBorders>
              <w:right w:val="single" w:sz="6" w:space="0" w:color="auto"/>
            </w:tcBorders>
          </w:tcPr>
          <w:p w14:paraId="7C6A5A05" w14:textId="77777777" w:rsidR="00696E90" w:rsidRDefault="00696E90" w:rsidP="00494C30">
            <w:pPr>
              <w:spacing w:before="0" w:line="240" w:lineRule="auto"/>
            </w:pPr>
          </w:p>
        </w:tc>
      </w:tr>
      <w:tr w:rsidR="00696E90" w14:paraId="5C58E757" w14:textId="77777777">
        <w:trPr>
          <w:cantSplit/>
          <w:jc w:val="center"/>
        </w:trPr>
        <w:tc>
          <w:tcPr>
            <w:tcW w:w="358" w:type="dxa"/>
            <w:tcBorders>
              <w:left w:val="single" w:sz="6" w:space="0" w:color="auto"/>
            </w:tcBorders>
          </w:tcPr>
          <w:p w14:paraId="51851253" w14:textId="77777777" w:rsidR="00696E90" w:rsidRDefault="00696E90" w:rsidP="00494C30">
            <w:pPr>
              <w:spacing w:before="120"/>
            </w:pPr>
          </w:p>
        </w:tc>
        <w:tc>
          <w:tcPr>
            <w:tcW w:w="1785" w:type="dxa"/>
          </w:tcPr>
          <w:p w14:paraId="791CD6E9" w14:textId="77777777" w:rsidR="00696E90" w:rsidRDefault="00696E90" w:rsidP="00494C30">
            <w:pPr>
              <w:spacing w:before="120"/>
            </w:pPr>
            <w:r>
              <w:t>Date:</w:t>
            </w:r>
          </w:p>
        </w:tc>
        <w:tc>
          <w:tcPr>
            <w:tcW w:w="3683" w:type="dxa"/>
          </w:tcPr>
          <w:p w14:paraId="65C0FA47" w14:textId="7D3F5CC9" w:rsidR="001B3728" w:rsidRDefault="00AF369F" w:rsidP="003B011E">
            <w:pPr>
              <w:spacing w:before="120"/>
            </w:pPr>
            <w:r>
              <w:fldChar w:fldCharType="begin"/>
            </w:r>
            <w:r>
              <w:instrText xml:space="preserve"> DOCPROPERTY  Issue_Date  </w:instrText>
            </w:r>
          </w:p>
          <w:p w14:paraId="626DA3E6" w14:textId="321196C6" w:rsidR="00696E90" w:rsidRDefault="00AF369F" w:rsidP="003B011E">
            <w:pPr>
              <w:spacing w:before="120"/>
            </w:pPr>
            <w:r>
              <w:instrText xml:space="preserve">\* MERGEFORMAT </w:instrText>
            </w:r>
            <w:r>
              <w:fldChar w:fldCharType="separate"/>
            </w:r>
            <w:ins w:id="1" w:author="Roger Thompson" w:date="2023-07-27T15:55:00Z">
              <w:r w:rsidR="006E2B37">
                <w:t>27/07/</w:t>
              </w:r>
            </w:ins>
            <w:r w:rsidR="006E2B37">
              <w:t>2023</w:t>
            </w:r>
            <w:r>
              <w:fldChar w:fldCharType="end"/>
            </w:r>
          </w:p>
        </w:tc>
        <w:tc>
          <w:tcPr>
            <w:tcW w:w="358" w:type="dxa"/>
            <w:tcBorders>
              <w:right w:val="single" w:sz="6" w:space="0" w:color="auto"/>
            </w:tcBorders>
          </w:tcPr>
          <w:p w14:paraId="2335A71E" w14:textId="77777777" w:rsidR="00696E90" w:rsidRDefault="00696E90" w:rsidP="00494C30">
            <w:pPr>
              <w:spacing w:before="120"/>
              <w:jc w:val="right"/>
            </w:pPr>
          </w:p>
        </w:tc>
      </w:tr>
      <w:tr w:rsidR="00696E90" w14:paraId="12942970" w14:textId="77777777">
        <w:trPr>
          <w:cantSplit/>
          <w:jc w:val="center"/>
        </w:trPr>
        <w:tc>
          <w:tcPr>
            <w:tcW w:w="358" w:type="dxa"/>
            <w:tcBorders>
              <w:left w:val="single" w:sz="6" w:space="0" w:color="auto"/>
            </w:tcBorders>
          </w:tcPr>
          <w:p w14:paraId="59AFCC58" w14:textId="77777777" w:rsidR="00696E90" w:rsidRDefault="00696E90" w:rsidP="00494C30">
            <w:pPr>
              <w:spacing w:before="120"/>
            </w:pPr>
          </w:p>
        </w:tc>
        <w:tc>
          <w:tcPr>
            <w:tcW w:w="1785" w:type="dxa"/>
          </w:tcPr>
          <w:p w14:paraId="483F40B5" w14:textId="77777777" w:rsidR="00696E90" w:rsidRDefault="00696E90" w:rsidP="00494C30">
            <w:pPr>
              <w:spacing w:before="120"/>
            </w:pPr>
            <w:r>
              <w:t>Location:</w:t>
            </w:r>
          </w:p>
        </w:tc>
        <w:tc>
          <w:tcPr>
            <w:tcW w:w="3683" w:type="dxa"/>
          </w:tcPr>
          <w:p w14:paraId="3DA23972" w14:textId="77777777" w:rsidR="00696E90" w:rsidRDefault="00696E90" w:rsidP="00494C30">
            <w:pPr>
              <w:spacing w:before="120"/>
            </w:pPr>
            <w:r>
              <w:t>Not Applicable</w:t>
            </w:r>
          </w:p>
        </w:tc>
        <w:tc>
          <w:tcPr>
            <w:tcW w:w="358" w:type="dxa"/>
            <w:tcBorders>
              <w:right w:val="single" w:sz="6" w:space="0" w:color="auto"/>
            </w:tcBorders>
          </w:tcPr>
          <w:p w14:paraId="13828E27" w14:textId="77777777" w:rsidR="00696E90" w:rsidRDefault="00696E90" w:rsidP="00494C30">
            <w:pPr>
              <w:spacing w:before="120"/>
              <w:jc w:val="right"/>
            </w:pPr>
          </w:p>
        </w:tc>
      </w:tr>
      <w:tr w:rsidR="00696E90" w14:paraId="68AFCD0D" w14:textId="77777777">
        <w:trPr>
          <w:cantSplit/>
          <w:jc w:val="center"/>
        </w:trPr>
        <w:tc>
          <w:tcPr>
            <w:tcW w:w="6184" w:type="dxa"/>
            <w:gridSpan w:val="4"/>
            <w:tcBorders>
              <w:left w:val="single" w:sz="6" w:space="0" w:color="auto"/>
              <w:bottom w:val="single" w:sz="6" w:space="0" w:color="auto"/>
              <w:right w:val="single" w:sz="6" w:space="0" w:color="auto"/>
            </w:tcBorders>
          </w:tcPr>
          <w:p w14:paraId="59067B2A" w14:textId="77777777" w:rsidR="00696E90" w:rsidRDefault="00696E90" w:rsidP="00494C30">
            <w:pPr>
              <w:spacing w:before="0" w:line="240" w:lineRule="auto"/>
            </w:pPr>
          </w:p>
        </w:tc>
      </w:tr>
    </w:tbl>
    <w:p w14:paraId="3B5A60E9" w14:textId="77777777" w:rsidR="001136F2" w:rsidRDefault="001136F2" w:rsidP="001136F2">
      <w:pPr>
        <w:rPr>
          <w:b/>
          <w:snapToGrid w:val="0"/>
        </w:rPr>
      </w:pPr>
      <w:r>
        <w:rPr>
          <w:b/>
          <w:snapToGrid w:val="0"/>
        </w:rPr>
        <w:t>(WHEN THIS RECOMMENDED STANDARD IS FINALIZED, IT WILL CONTAIN THE FOLLOWING STATEMENT OF AUTHORITY:)</w:t>
      </w:r>
    </w:p>
    <w:p w14:paraId="1544A7C9" w14:textId="77777777" w:rsidR="001136F2" w:rsidRDefault="001136F2" w:rsidP="001136F2">
      <w:r>
        <w:t>This document has been approved for publication by the Management Council of the Consultative Committee for Space Data Systems (CCSDS) and represents the consensus technical agreement of the participating CCSDS Member Agencies.</w:t>
      </w:r>
      <w:r w:rsidR="002971B7">
        <w:t xml:space="preserve"> </w:t>
      </w:r>
      <w:r>
        <w:t xml:space="preserve">The procedure for review and authorization of CCSDS documents is detailed in </w:t>
      </w:r>
      <w:r w:rsidR="00586021" w:rsidRPr="00754C1F">
        <w:rPr>
          <w:i/>
        </w:rPr>
        <w:t>Organization and Processes for the Consultative Committee for Space Data Systems</w:t>
      </w:r>
      <w:r w:rsidR="00586021" w:rsidRPr="002005AD">
        <w:t xml:space="preserve"> </w:t>
      </w:r>
      <w:r w:rsidR="00586021">
        <w:t>(</w:t>
      </w:r>
      <w:r w:rsidR="00586021" w:rsidRPr="002005AD">
        <w:t>CCSDS A02.1-</w:t>
      </w:r>
      <w:r w:rsidR="00E15E1D">
        <w:t>Y-4</w:t>
      </w:r>
      <w:r w:rsidR="00586021">
        <w:t>)</w:t>
      </w:r>
      <w:r>
        <w:t>, and the record of Agency participation in the authorization of this document can be obtained from the CCSDS Secretariat at the address below.</w:t>
      </w:r>
    </w:p>
    <w:p w14:paraId="05E57508" w14:textId="77777777" w:rsidR="001136F2" w:rsidRDefault="001136F2" w:rsidP="001136F2">
      <w:pPr>
        <w:spacing w:before="0"/>
      </w:pPr>
    </w:p>
    <w:p w14:paraId="4EC7716C" w14:textId="77777777" w:rsidR="001136F2" w:rsidRDefault="001136F2" w:rsidP="001136F2">
      <w:pPr>
        <w:spacing w:before="0"/>
      </w:pPr>
    </w:p>
    <w:p w14:paraId="54571AF1" w14:textId="77777777" w:rsidR="001136F2" w:rsidRDefault="001136F2" w:rsidP="001136F2">
      <w:pPr>
        <w:spacing w:before="0"/>
      </w:pPr>
      <w:r>
        <w:t>This document is published and maintained by:</w:t>
      </w:r>
    </w:p>
    <w:p w14:paraId="2CB1802B" w14:textId="77777777" w:rsidR="004E25E6" w:rsidRDefault="004E25E6" w:rsidP="004E25E6">
      <w:pPr>
        <w:spacing w:before="0"/>
      </w:pPr>
    </w:p>
    <w:p w14:paraId="308ECBB0" w14:textId="77777777" w:rsidR="004E25E6" w:rsidRDefault="004E25E6" w:rsidP="004E25E6">
      <w:pPr>
        <w:spacing w:before="0"/>
        <w:ind w:firstLine="720"/>
      </w:pPr>
      <w:r>
        <w:t>CCSDS Secretariat</w:t>
      </w:r>
    </w:p>
    <w:p w14:paraId="7128DF26" w14:textId="77777777" w:rsidR="004E25E6" w:rsidRDefault="004E25E6" w:rsidP="004E25E6">
      <w:pPr>
        <w:spacing w:before="0"/>
        <w:ind w:firstLine="720"/>
      </w:pPr>
      <w:r>
        <w:t>Space Communications and Navigation Office, 7L70</w:t>
      </w:r>
    </w:p>
    <w:p w14:paraId="4805A832" w14:textId="77777777" w:rsidR="004E25E6" w:rsidRDefault="004E25E6" w:rsidP="004E25E6">
      <w:pPr>
        <w:spacing w:before="0"/>
        <w:ind w:firstLine="720"/>
      </w:pPr>
      <w:r>
        <w:t>Space Operations Mission Directorate</w:t>
      </w:r>
    </w:p>
    <w:p w14:paraId="1C125584" w14:textId="77777777" w:rsidR="004E25E6" w:rsidRDefault="004E25E6" w:rsidP="004E25E6">
      <w:pPr>
        <w:spacing w:before="0"/>
        <w:ind w:firstLine="720"/>
      </w:pPr>
      <w:r>
        <w:t>NASA Headquarters</w:t>
      </w:r>
    </w:p>
    <w:p w14:paraId="06676A25" w14:textId="77777777" w:rsidR="004E25E6" w:rsidRDefault="004E25E6" w:rsidP="004E25E6">
      <w:pPr>
        <w:spacing w:before="0"/>
        <w:ind w:firstLine="720"/>
      </w:pPr>
      <w:r>
        <w:t>Washington, DC 20546-0001, USA</w:t>
      </w:r>
    </w:p>
    <w:p w14:paraId="485FC1F7" w14:textId="77777777" w:rsidR="00696E90" w:rsidRDefault="00696E90" w:rsidP="00696E90"/>
    <w:p w14:paraId="1CA1073C" w14:textId="77777777" w:rsidR="00696E90" w:rsidRDefault="00696E90" w:rsidP="00696E90">
      <w:pPr>
        <w:pStyle w:val="CenteredHeading"/>
      </w:pPr>
      <w:r>
        <w:lastRenderedPageBreak/>
        <w:t>FOREWORD</w:t>
      </w:r>
    </w:p>
    <w:p w14:paraId="689F4EDA" w14:textId="77777777" w:rsidR="002D1F2D" w:rsidRDefault="002D1F2D" w:rsidP="00696E90">
      <w:r>
        <w:t>[Foreword text specific to this document goes here.</w:t>
      </w:r>
      <w:r w:rsidR="002971B7">
        <w:t xml:space="preserve"> </w:t>
      </w:r>
      <w:r>
        <w:t>The text below is boilerplate.]</w:t>
      </w:r>
    </w:p>
    <w:p w14:paraId="42A0FB07" w14:textId="77777777" w:rsidR="00586021" w:rsidRDefault="00586021" w:rsidP="00586021">
      <w:r>
        <w:t>Attention is drawn to the possibility that some of the elements of this document may be the subject of patent rights. CCSDS shall not be held responsible for identifying any or all such patent rights.</w:t>
      </w:r>
    </w:p>
    <w:p w14:paraId="34CB22B8" w14:textId="77777777" w:rsidR="00696E90" w:rsidRDefault="00696E90" w:rsidP="00696E90">
      <w:r>
        <w:t>Through the process of normal evolution, it is expected that expansion, deletion, or modification of this document may occur.</w:t>
      </w:r>
      <w:r w:rsidR="002971B7">
        <w:t xml:space="preserve"> </w:t>
      </w:r>
      <w:r>
        <w:t xml:space="preserve">This </w:t>
      </w:r>
      <w:r w:rsidR="008A7EB5">
        <w:t xml:space="preserve">Recommended Standard </w:t>
      </w:r>
      <w:r>
        <w:t xml:space="preserve">is therefore subject to CCSDS document management and change control procedures, which are defined in </w:t>
      </w:r>
      <w:r w:rsidR="00586021" w:rsidRPr="00754C1F">
        <w:rPr>
          <w:i/>
        </w:rPr>
        <w:t>Organization and Processes for the Consultative Committee for Space Data Systems</w:t>
      </w:r>
      <w:r w:rsidR="00586021" w:rsidRPr="002005AD">
        <w:t xml:space="preserve"> </w:t>
      </w:r>
      <w:r w:rsidR="00586021">
        <w:t>(</w:t>
      </w:r>
      <w:r w:rsidR="00586021" w:rsidRPr="002005AD">
        <w:t>CCSDS A02.1-</w:t>
      </w:r>
      <w:r w:rsidR="00E15E1D">
        <w:t>Y-4</w:t>
      </w:r>
      <w:r w:rsidR="00586021">
        <w:t>)</w:t>
      </w:r>
      <w:r>
        <w:t>.</w:t>
      </w:r>
      <w:r w:rsidR="002971B7">
        <w:t xml:space="preserve"> </w:t>
      </w:r>
      <w:r>
        <w:t>Current versions of CCSDS documents are maintained at the CCSDS Web site:</w:t>
      </w:r>
    </w:p>
    <w:p w14:paraId="6FFFCB40" w14:textId="77777777" w:rsidR="00696E90" w:rsidRDefault="00696E90" w:rsidP="00696E90">
      <w:pPr>
        <w:jc w:val="center"/>
      </w:pPr>
      <w:r>
        <w:t>http://www.ccsds.org/</w:t>
      </w:r>
    </w:p>
    <w:p w14:paraId="4325515B" w14:textId="77777777" w:rsidR="002F2CE9" w:rsidRDefault="00696E90" w:rsidP="00696E90">
      <w:r>
        <w:t>Questions relating to the contents or status of this document should be addressed to the CCSDS Secretariat at the address indicated on page i.</w:t>
      </w:r>
    </w:p>
    <w:p w14:paraId="09AEFAAF" w14:textId="77777777" w:rsidR="00072318" w:rsidRDefault="00072318" w:rsidP="00072318">
      <w:pPr>
        <w:pageBreakBefore/>
        <w:spacing w:before="0" w:line="240" w:lineRule="auto"/>
      </w:pPr>
      <w:r>
        <w:lastRenderedPageBreak/>
        <w:t>At time of publication, the active Member and Observer Agencies of the CCSDS were:</w:t>
      </w:r>
    </w:p>
    <w:p w14:paraId="18D3D143" w14:textId="77777777" w:rsidR="00072318" w:rsidRDefault="00072318" w:rsidP="00E15E1D">
      <w:pPr>
        <w:spacing w:before="40"/>
      </w:pPr>
      <w:r>
        <w:rPr>
          <w:u w:val="single"/>
        </w:rPr>
        <w:t>Member Agencies</w:t>
      </w:r>
    </w:p>
    <w:p w14:paraId="110FA7F9" w14:textId="77777777" w:rsidR="00072318" w:rsidRPr="006430CC" w:rsidRDefault="00072318" w:rsidP="007F53F4">
      <w:pPr>
        <w:pStyle w:val="List"/>
        <w:numPr>
          <w:ilvl w:val="0"/>
          <w:numId w:val="2"/>
        </w:numPr>
        <w:tabs>
          <w:tab w:val="clear" w:pos="360"/>
          <w:tab w:val="num" w:pos="748"/>
        </w:tabs>
        <w:spacing w:before="40"/>
        <w:ind w:left="748"/>
        <w:jc w:val="left"/>
        <w:rPr>
          <w:lang w:val="es-ES"/>
        </w:rPr>
      </w:pPr>
      <w:r w:rsidRPr="006430CC">
        <w:rPr>
          <w:lang w:val="es-ES"/>
        </w:rPr>
        <w:t>Agenzia Spaziale Italiana (ASI)/Italy.</w:t>
      </w:r>
    </w:p>
    <w:p w14:paraId="20ABAA84" w14:textId="77777777" w:rsidR="00072318" w:rsidRDefault="00072318" w:rsidP="007F53F4">
      <w:pPr>
        <w:pStyle w:val="List"/>
        <w:numPr>
          <w:ilvl w:val="0"/>
          <w:numId w:val="2"/>
        </w:numPr>
        <w:tabs>
          <w:tab w:val="clear" w:pos="360"/>
          <w:tab w:val="num" w:pos="748"/>
        </w:tabs>
        <w:spacing w:before="0"/>
        <w:ind w:left="748"/>
        <w:jc w:val="left"/>
      </w:pPr>
      <w:r>
        <w:t>Canadian Space Agency (CSA)/Canada.</w:t>
      </w:r>
    </w:p>
    <w:p w14:paraId="74B94020" w14:textId="77777777" w:rsidR="00072318" w:rsidRDefault="00072318" w:rsidP="007F53F4">
      <w:pPr>
        <w:pStyle w:val="List"/>
        <w:numPr>
          <w:ilvl w:val="0"/>
          <w:numId w:val="2"/>
        </w:numPr>
        <w:tabs>
          <w:tab w:val="clear" w:pos="360"/>
          <w:tab w:val="num" w:pos="748"/>
        </w:tabs>
        <w:spacing w:before="0"/>
        <w:ind w:left="748"/>
        <w:jc w:val="left"/>
      </w:pPr>
      <w:r>
        <w:t>Centre National d’Etudes Spatiales (CNES)/France.</w:t>
      </w:r>
    </w:p>
    <w:p w14:paraId="01DDF1FB" w14:textId="77777777" w:rsidR="00072318" w:rsidRDefault="00072318" w:rsidP="007F53F4">
      <w:pPr>
        <w:pStyle w:val="List"/>
        <w:numPr>
          <w:ilvl w:val="0"/>
          <w:numId w:val="2"/>
        </w:numPr>
        <w:tabs>
          <w:tab w:val="clear" w:pos="360"/>
          <w:tab w:val="num" w:pos="748"/>
        </w:tabs>
        <w:spacing w:before="0"/>
        <w:ind w:left="748"/>
        <w:jc w:val="left"/>
      </w:pPr>
      <w:r w:rsidRPr="000A2825">
        <w:t>China National Space Administration</w:t>
      </w:r>
      <w:r>
        <w:t xml:space="preserve"> (CNSA)/People’s Republic of China.</w:t>
      </w:r>
    </w:p>
    <w:p w14:paraId="3A98E275" w14:textId="77777777" w:rsidR="00072318" w:rsidRDefault="00072318" w:rsidP="007F53F4">
      <w:pPr>
        <w:pStyle w:val="List"/>
        <w:numPr>
          <w:ilvl w:val="0"/>
          <w:numId w:val="2"/>
        </w:numPr>
        <w:tabs>
          <w:tab w:val="clear" w:pos="360"/>
          <w:tab w:val="num" w:pos="748"/>
        </w:tabs>
        <w:spacing w:before="0"/>
        <w:ind w:left="748"/>
        <w:jc w:val="left"/>
      </w:pPr>
      <w:r>
        <w:t>Deutsches Zentrum für Luft- und Raumfahrt (DLR)/Germany.</w:t>
      </w:r>
    </w:p>
    <w:p w14:paraId="163465CB" w14:textId="77777777" w:rsidR="00072318" w:rsidRPr="006430CC" w:rsidRDefault="00072318" w:rsidP="007F53F4">
      <w:pPr>
        <w:pStyle w:val="List"/>
        <w:numPr>
          <w:ilvl w:val="0"/>
          <w:numId w:val="2"/>
        </w:numPr>
        <w:tabs>
          <w:tab w:val="clear" w:pos="360"/>
          <w:tab w:val="num" w:pos="748"/>
        </w:tabs>
        <w:spacing w:before="0"/>
        <w:ind w:left="748"/>
        <w:jc w:val="left"/>
        <w:rPr>
          <w:lang w:val="es-ES"/>
        </w:rPr>
      </w:pPr>
      <w:r w:rsidRPr="006430CC">
        <w:rPr>
          <w:lang w:val="es-ES"/>
        </w:rPr>
        <w:t>European Space Agency (ESA)/Europe.</w:t>
      </w:r>
    </w:p>
    <w:p w14:paraId="7331EB91" w14:textId="77777777" w:rsidR="00072318" w:rsidRDefault="00072318" w:rsidP="007F53F4">
      <w:pPr>
        <w:pStyle w:val="List"/>
        <w:numPr>
          <w:ilvl w:val="0"/>
          <w:numId w:val="2"/>
        </w:numPr>
        <w:tabs>
          <w:tab w:val="clear" w:pos="360"/>
          <w:tab w:val="num" w:pos="748"/>
        </w:tabs>
        <w:spacing w:before="0"/>
        <w:ind w:left="748"/>
        <w:jc w:val="left"/>
      </w:pPr>
      <w:r w:rsidRPr="00734EAB">
        <w:t>Federal Space Agency</w:t>
      </w:r>
      <w:r>
        <w:t xml:space="preserve"> (FSA)/</w:t>
      </w:r>
      <w:r w:rsidRPr="00734EAB">
        <w:t>Russian Federation.</w:t>
      </w:r>
    </w:p>
    <w:p w14:paraId="5D271D2C" w14:textId="77777777" w:rsidR="00072318" w:rsidRPr="006430CC" w:rsidRDefault="00072318" w:rsidP="007F53F4">
      <w:pPr>
        <w:pStyle w:val="List"/>
        <w:numPr>
          <w:ilvl w:val="0"/>
          <w:numId w:val="2"/>
        </w:numPr>
        <w:tabs>
          <w:tab w:val="clear" w:pos="360"/>
          <w:tab w:val="num" w:pos="748"/>
        </w:tabs>
        <w:spacing w:before="0"/>
        <w:ind w:left="748"/>
        <w:jc w:val="left"/>
        <w:rPr>
          <w:lang w:val="es-ES"/>
        </w:rPr>
      </w:pPr>
      <w:r w:rsidRPr="006430CC">
        <w:rPr>
          <w:lang w:val="es-ES"/>
        </w:rPr>
        <w:t>Instituto Nacional de Pesquisas Espaciais (INPE)/Brazil.</w:t>
      </w:r>
    </w:p>
    <w:p w14:paraId="409718CC" w14:textId="77777777" w:rsidR="00072318" w:rsidRDefault="00072318" w:rsidP="007F53F4">
      <w:pPr>
        <w:pStyle w:val="List"/>
        <w:numPr>
          <w:ilvl w:val="0"/>
          <w:numId w:val="2"/>
        </w:numPr>
        <w:tabs>
          <w:tab w:val="clear" w:pos="360"/>
          <w:tab w:val="num" w:pos="748"/>
        </w:tabs>
        <w:spacing w:before="0"/>
        <w:ind w:left="748"/>
        <w:jc w:val="left"/>
      </w:pPr>
      <w:r>
        <w:t>Japan Aerospace Exploration Agency (JAXA)/Japan.</w:t>
      </w:r>
    </w:p>
    <w:p w14:paraId="7F9F0E97" w14:textId="77777777" w:rsidR="00072318" w:rsidRDefault="00072318" w:rsidP="007F53F4">
      <w:pPr>
        <w:pStyle w:val="List"/>
        <w:numPr>
          <w:ilvl w:val="0"/>
          <w:numId w:val="2"/>
        </w:numPr>
        <w:tabs>
          <w:tab w:val="clear" w:pos="360"/>
          <w:tab w:val="num" w:pos="748"/>
        </w:tabs>
        <w:spacing w:before="0"/>
        <w:ind w:left="748"/>
        <w:jc w:val="left"/>
      </w:pPr>
      <w:r>
        <w:t>National Aeronautics and Space Administration (NASA)/USA.</w:t>
      </w:r>
    </w:p>
    <w:p w14:paraId="13FFB7CF" w14:textId="77777777" w:rsidR="00072318" w:rsidRDefault="00072318" w:rsidP="007F53F4">
      <w:pPr>
        <w:pStyle w:val="List"/>
        <w:numPr>
          <w:ilvl w:val="0"/>
          <w:numId w:val="2"/>
        </w:numPr>
        <w:tabs>
          <w:tab w:val="clear" w:pos="360"/>
          <w:tab w:val="num" w:pos="748"/>
        </w:tabs>
        <w:spacing w:before="0"/>
        <w:ind w:left="748"/>
        <w:jc w:val="left"/>
      </w:pPr>
      <w:r>
        <w:t>UK Space Agency/United Kingdom.</w:t>
      </w:r>
    </w:p>
    <w:p w14:paraId="543B4AE7" w14:textId="77777777" w:rsidR="00072318" w:rsidRDefault="00072318" w:rsidP="00E15E1D">
      <w:pPr>
        <w:spacing w:before="40"/>
      </w:pPr>
      <w:r>
        <w:rPr>
          <w:u w:val="single"/>
        </w:rPr>
        <w:t>Observer Agencies</w:t>
      </w:r>
    </w:p>
    <w:p w14:paraId="01B55D6F" w14:textId="77777777" w:rsidR="00072318" w:rsidRDefault="00072318" w:rsidP="007F53F4">
      <w:pPr>
        <w:pStyle w:val="List"/>
        <w:numPr>
          <w:ilvl w:val="0"/>
          <w:numId w:val="2"/>
        </w:numPr>
        <w:tabs>
          <w:tab w:val="clear" w:pos="360"/>
          <w:tab w:val="num" w:pos="748"/>
        </w:tabs>
        <w:spacing w:before="40"/>
        <w:ind w:left="748"/>
        <w:jc w:val="left"/>
      </w:pPr>
      <w:r>
        <w:t>Austrian Space Agency (ASA)/Austria.</w:t>
      </w:r>
    </w:p>
    <w:p w14:paraId="25CE12D0" w14:textId="77777777" w:rsidR="00072318" w:rsidRPr="007C5A7F" w:rsidRDefault="00072318" w:rsidP="007F53F4">
      <w:pPr>
        <w:pStyle w:val="List"/>
        <w:numPr>
          <w:ilvl w:val="0"/>
          <w:numId w:val="2"/>
        </w:numPr>
        <w:tabs>
          <w:tab w:val="clear" w:pos="360"/>
          <w:tab w:val="num" w:pos="748"/>
        </w:tabs>
        <w:spacing w:before="0"/>
        <w:ind w:left="748"/>
        <w:jc w:val="left"/>
      </w:pPr>
      <w:r w:rsidRPr="007C5A7F">
        <w:t>Belgian Federal Science Policy Office (</w:t>
      </w:r>
      <w:r>
        <w:t>B</w:t>
      </w:r>
      <w:r w:rsidRPr="007C5A7F">
        <w:t>FSPO)/Belgium.</w:t>
      </w:r>
    </w:p>
    <w:p w14:paraId="6DB484D6" w14:textId="77777777" w:rsidR="00072318" w:rsidRDefault="00072318" w:rsidP="007F53F4">
      <w:pPr>
        <w:pStyle w:val="List"/>
        <w:numPr>
          <w:ilvl w:val="0"/>
          <w:numId w:val="2"/>
        </w:numPr>
        <w:tabs>
          <w:tab w:val="clear" w:pos="360"/>
          <w:tab w:val="num" w:pos="748"/>
        </w:tabs>
        <w:spacing w:before="0"/>
        <w:ind w:left="748"/>
        <w:jc w:val="left"/>
      </w:pPr>
      <w:r>
        <w:t>Central Research Institute of Machine Building (TsNIIMash)/Russian Federation.</w:t>
      </w:r>
    </w:p>
    <w:p w14:paraId="4158FD54" w14:textId="77777777" w:rsidR="00072318" w:rsidRDefault="00072318" w:rsidP="007F53F4">
      <w:pPr>
        <w:pStyle w:val="List"/>
        <w:numPr>
          <w:ilvl w:val="0"/>
          <w:numId w:val="2"/>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0DFB5576" w14:textId="77777777" w:rsidR="00072318" w:rsidRDefault="00072318" w:rsidP="007F53F4">
      <w:pPr>
        <w:pStyle w:val="List"/>
        <w:numPr>
          <w:ilvl w:val="0"/>
          <w:numId w:val="2"/>
        </w:numPr>
        <w:tabs>
          <w:tab w:val="clear" w:pos="360"/>
          <w:tab w:val="num" w:pos="748"/>
        </w:tabs>
        <w:spacing w:before="0"/>
        <w:ind w:left="748"/>
        <w:jc w:val="left"/>
      </w:pPr>
      <w:r>
        <w:t xml:space="preserve">Chinese Academy of </w:t>
      </w:r>
      <w:r w:rsidRPr="001D36FE">
        <w:t>Sciences</w:t>
      </w:r>
      <w:r>
        <w:t xml:space="preserve"> (CAS)/China.</w:t>
      </w:r>
    </w:p>
    <w:p w14:paraId="7E0A5074" w14:textId="77777777" w:rsidR="00072318" w:rsidRDefault="00072318" w:rsidP="007F53F4">
      <w:pPr>
        <w:pStyle w:val="List"/>
        <w:numPr>
          <w:ilvl w:val="0"/>
          <w:numId w:val="2"/>
        </w:numPr>
        <w:tabs>
          <w:tab w:val="clear" w:pos="360"/>
          <w:tab w:val="num" w:pos="748"/>
        </w:tabs>
        <w:spacing w:before="0"/>
        <w:ind w:left="748"/>
        <w:jc w:val="left"/>
      </w:pPr>
      <w:r>
        <w:t>Chinese Academy of Space Technology (CAST)/China.</w:t>
      </w:r>
    </w:p>
    <w:p w14:paraId="6CBD6202" w14:textId="77777777" w:rsidR="00072318" w:rsidRDefault="00072318" w:rsidP="007F53F4">
      <w:pPr>
        <w:pStyle w:val="List"/>
        <w:numPr>
          <w:ilvl w:val="0"/>
          <w:numId w:val="2"/>
        </w:numPr>
        <w:tabs>
          <w:tab w:val="clear" w:pos="360"/>
          <w:tab w:val="num" w:pos="748"/>
        </w:tabs>
        <w:spacing w:before="0"/>
        <w:ind w:left="748"/>
        <w:jc w:val="left"/>
      </w:pPr>
      <w:r>
        <w:t>Commonwealth Scientific and Industrial Research Organization (CSIRO)/Australia.</w:t>
      </w:r>
    </w:p>
    <w:p w14:paraId="3865C7E9" w14:textId="77777777" w:rsidR="00072318" w:rsidRDefault="00072318" w:rsidP="007F53F4">
      <w:pPr>
        <w:pStyle w:val="List"/>
        <w:numPr>
          <w:ilvl w:val="0"/>
          <w:numId w:val="2"/>
        </w:numPr>
        <w:tabs>
          <w:tab w:val="clear" w:pos="360"/>
          <w:tab w:val="num" w:pos="748"/>
        </w:tabs>
        <w:spacing w:before="0"/>
        <w:ind w:left="748"/>
        <w:jc w:val="left"/>
      </w:pPr>
      <w:r w:rsidRPr="002B15BB">
        <w:t>Danish National Space Center (DNSC)/Denmark.</w:t>
      </w:r>
    </w:p>
    <w:p w14:paraId="33B2FFC0" w14:textId="77777777" w:rsidR="00072318" w:rsidRPr="006430CC" w:rsidRDefault="00072318" w:rsidP="007F53F4">
      <w:pPr>
        <w:pStyle w:val="List"/>
        <w:numPr>
          <w:ilvl w:val="0"/>
          <w:numId w:val="2"/>
        </w:numPr>
        <w:tabs>
          <w:tab w:val="clear" w:pos="360"/>
          <w:tab w:val="num" w:pos="748"/>
        </w:tabs>
        <w:spacing w:before="0"/>
        <w:ind w:left="748"/>
        <w:jc w:val="left"/>
        <w:rPr>
          <w:lang w:val="es-ES"/>
        </w:rPr>
      </w:pPr>
      <w:r w:rsidRPr="006430CC">
        <w:rPr>
          <w:lang w:val="es-ES"/>
        </w:rPr>
        <w:t>Departamento de Ciência e Tecnologia Aeroespacial (DCTA)/Brazil.</w:t>
      </w:r>
    </w:p>
    <w:p w14:paraId="750A34E0" w14:textId="77777777" w:rsidR="00072318" w:rsidRDefault="00072318" w:rsidP="007F53F4">
      <w:pPr>
        <w:pStyle w:val="List"/>
        <w:numPr>
          <w:ilvl w:val="0"/>
          <w:numId w:val="2"/>
        </w:numPr>
        <w:tabs>
          <w:tab w:val="clear" w:pos="360"/>
          <w:tab w:val="num" w:pos="748"/>
        </w:tabs>
        <w:spacing w:before="0"/>
        <w:ind w:left="748"/>
        <w:jc w:val="left"/>
      </w:pPr>
      <w:r>
        <w:t>European Organization for the Exploitation of Meteorological Satellites (EUMETSAT)/Europe.</w:t>
      </w:r>
    </w:p>
    <w:p w14:paraId="239B6432" w14:textId="77777777" w:rsidR="00072318" w:rsidRDefault="00072318" w:rsidP="007F53F4">
      <w:pPr>
        <w:pStyle w:val="List"/>
        <w:numPr>
          <w:ilvl w:val="0"/>
          <w:numId w:val="2"/>
        </w:numPr>
        <w:tabs>
          <w:tab w:val="clear" w:pos="360"/>
          <w:tab w:val="num" w:pos="748"/>
        </w:tabs>
        <w:spacing w:before="0"/>
        <w:ind w:left="748"/>
        <w:jc w:val="left"/>
      </w:pPr>
      <w:r>
        <w:t>European Telecommunications Satellite Organization (EUTELSAT)/Europe.</w:t>
      </w:r>
    </w:p>
    <w:p w14:paraId="1B5F9E85" w14:textId="77777777" w:rsidR="00072318" w:rsidRDefault="00072318" w:rsidP="007F53F4">
      <w:pPr>
        <w:pStyle w:val="List"/>
        <w:numPr>
          <w:ilvl w:val="0"/>
          <w:numId w:val="2"/>
        </w:numPr>
        <w:tabs>
          <w:tab w:val="clear" w:pos="360"/>
          <w:tab w:val="num" w:pos="748"/>
        </w:tabs>
        <w:spacing w:before="0"/>
        <w:ind w:left="748"/>
        <w:jc w:val="left"/>
      </w:pPr>
      <w:r w:rsidRPr="009529F2">
        <w:t>Geo-Informatics and Space Technology Development Agency (GISTDA)</w:t>
      </w:r>
      <w:r>
        <w:t>/Thailand.</w:t>
      </w:r>
    </w:p>
    <w:p w14:paraId="3E510B50" w14:textId="77777777" w:rsidR="00072318" w:rsidRDefault="00072318" w:rsidP="007F53F4">
      <w:pPr>
        <w:pStyle w:val="List"/>
        <w:numPr>
          <w:ilvl w:val="0"/>
          <w:numId w:val="2"/>
        </w:numPr>
        <w:tabs>
          <w:tab w:val="clear" w:pos="360"/>
          <w:tab w:val="num" w:pos="748"/>
        </w:tabs>
        <w:spacing w:before="0"/>
        <w:ind w:left="748"/>
        <w:jc w:val="left"/>
      </w:pPr>
      <w:r>
        <w:t>Hellenic National Space Committee (HNSC)/Greece.</w:t>
      </w:r>
    </w:p>
    <w:p w14:paraId="462BE257" w14:textId="77777777" w:rsidR="00072318" w:rsidRDefault="00072318" w:rsidP="007F53F4">
      <w:pPr>
        <w:pStyle w:val="List"/>
        <w:numPr>
          <w:ilvl w:val="0"/>
          <w:numId w:val="2"/>
        </w:numPr>
        <w:tabs>
          <w:tab w:val="clear" w:pos="360"/>
          <w:tab w:val="num" w:pos="748"/>
        </w:tabs>
        <w:spacing w:before="0"/>
        <w:ind w:left="748"/>
        <w:jc w:val="left"/>
      </w:pPr>
      <w:r>
        <w:t>Indian Space Research Organization (ISRO)/India.</w:t>
      </w:r>
    </w:p>
    <w:p w14:paraId="1C96FB20" w14:textId="77777777" w:rsidR="00072318" w:rsidRDefault="00072318" w:rsidP="007F53F4">
      <w:pPr>
        <w:pStyle w:val="List"/>
        <w:numPr>
          <w:ilvl w:val="0"/>
          <w:numId w:val="2"/>
        </w:numPr>
        <w:tabs>
          <w:tab w:val="clear" w:pos="360"/>
          <w:tab w:val="num" w:pos="748"/>
        </w:tabs>
        <w:spacing w:before="0"/>
        <w:ind w:left="748"/>
        <w:jc w:val="left"/>
      </w:pPr>
      <w:r>
        <w:t>Institute of Space Research (IKI)/Russian Federation.</w:t>
      </w:r>
    </w:p>
    <w:p w14:paraId="672CB418" w14:textId="77777777" w:rsidR="00072318" w:rsidRDefault="00072318" w:rsidP="007F53F4">
      <w:pPr>
        <w:pStyle w:val="List"/>
        <w:numPr>
          <w:ilvl w:val="0"/>
          <w:numId w:val="2"/>
        </w:numPr>
        <w:tabs>
          <w:tab w:val="clear" w:pos="360"/>
          <w:tab w:val="num" w:pos="748"/>
        </w:tabs>
        <w:spacing w:before="0"/>
        <w:ind w:left="748"/>
        <w:jc w:val="left"/>
      </w:pPr>
      <w:r>
        <w:t>KFKI Research Institute for Particle &amp; Nuclear Physics (KFKI)/Hungary.</w:t>
      </w:r>
    </w:p>
    <w:p w14:paraId="3905E2C6" w14:textId="77777777" w:rsidR="00072318" w:rsidRDefault="00072318" w:rsidP="007F53F4">
      <w:pPr>
        <w:pStyle w:val="List"/>
        <w:numPr>
          <w:ilvl w:val="0"/>
          <w:numId w:val="2"/>
        </w:numPr>
        <w:tabs>
          <w:tab w:val="clear" w:pos="360"/>
          <w:tab w:val="num" w:pos="748"/>
        </w:tabs>
        <w:spacing w:before="0"/>
        <w:ind w:left="748"/>
        <w:jc w:val="left"/>
      </w:pPr>
      <w:r>
        <w:t>Korea Aerospace Research Institute (KARI)/Korea.</w:t>
      </w:r>
    </w:p>
    <w:p w14:paraId="31D9888B" w14:textId="77777777" w:rsidR="00072318" w:rsidRDefault="00072318" w:rsidP="007F53F4">
      <w:pPr>
        <w:pStyle w:val="List"/>
        <w:numPr>
          <w:ilvl w:val="0"/>
          <w:numId w:val="2"/>
        </w:numPr>
        <w:tabs>
          <w:tab w:val="clear" w:pos="360"/>
          <w:tab w:val="num" w:pos="748"/>
        </w:tabs>
        <w:spacing w:before="0"/>
        <w:ind w:left="748"/>
        <w:jc w:val="left"/>
      </w:pPr>
      <w:r>
        <w:t>Ministry of Communications (MOC)/Israel.</w:t>
      </w:r>
    </w:p>
    <w:p w14:paraId="01580255" w14:textId="77777777" w:rsidR="00072318" w:rsidRDefault="00072318" w:rsidP="007F53F4">
      <w:pPr>
        <w:pStyle w:val="List"/>
        <w:numPr>
          <w:ilvl w:val="0"/>
          <w:numId w:val="2"/>
        </w:numPr>
        <w:tabs>
          <w:tab w:val="clear" w:pos="360"/>
          <w:tab w:val="num" w:pos="748"/>
        </w:tabs>
        <w:spacing w:before="0"/>
        <w:ind w:left="748"/>
        <w:jc w:val="left"/>
      </w:pPr>
      <w:r w:rsidRPr="00621A4C">
        <w:t>National Institute of Information and Communications Technology (NICT)/Japan.</w:t>
      </w:r>
    </w:p>
    <w:p w14:paraId="285E3572" w14:textId="77777777" w:rsidR="00072318" w:rsidRDefault="00072318" w:rsidP="007F53F4">
      <w:pPr>
        <w:pStyle w:val="List"/>
        <w:numPr>
          <w:ilvl w:val="0"/>
          <w:numId w:val="2"/>
        </w:numPr>
        <w:tabs>
          <w:tab w:val="clear" w:pos="360"/>
          <w:tab w:val="num" w:pos="748"/>
        </w:tabs>
        <w:spacing w:before="0"/>
        <w:ind w:left="748"/>
        <w:jc w:val="left"/>
      </w:pPr>
      <w:r>
        <w:t>National Oceanic and Atmospheric Administration (NOAA)/USA.</w:t>
      </w:r>
    </w:p>
    <w:p w14:paraId="41352397" w14:textId="77777777" w:rsidR="00072318" w:rsidRDefault="00072318" w:rsidP="007F53F4">
      <w:pPr>
        <w:pStyle w:val="List"/>
        <w:numPr>
          <w:ilvl w:val="0"/>
          <w:numId w:val="2"/>
        </w:numPr>
        <w:tabs>
          <w:tab w:val="clear" w:pos="360"/>
          <w:tab w:val="num" w:pos="748"/>
        </w:tabs>
        <w:spacing w:before="0"/>
        <w:ind w:left="748"/>
        <w:jc w:val="left"/>
      </w:pPr>
      <w:r w:rsidRPr="006800F7">
        <w:t>National Space Agency of the Republic of Kazakhstan (NSARK)</w:t>
      </w:r>
      <w:r>
        <w:t>/</w:t>
      </w:r>
      <w:r w:rsidRPr="006800F7">
        <w:t>Kazakhstan</w:t>
      </w:r>
      <w:r>
        <w:t>.</w:t>
      </w:r>
    </w:p>
    <w:p w14:paraId="2EA340A5" w14:textId="77777777" w:rsidR="00072318" w:rsidRDefault="00072318" w:rsidP="007F53F4">
      <w:pPr>
        <w:pStyle w:val="List"/>
        <w:numPr>
          <w:ilvl w:val="0"/>
          <w:numId w:val="2"/>
        </w:numPr>
        <w:tabs>
          <w:tab w:val="clear" w:pos="360"/>
          <w:tab w:val="num" w:pos="748"/>
        </w:tabs>
        <w:spacing w:before="0"/>
        <w:ind w:left="748"/>
        <w:jc w:val="left"/>
      </w:pPr>
      <w:r w:rsidRPr="00B501DB">
        <w:t xml:space="preserve">National Space Organization </w:t>
      </w:r>
      <w:r>
        <w:t>(NSPO)/Chinese Taipei.</w:t>
      </w:r>
    </w:p>
    <w:p w14:paraId="47F3C193" w14:textId="77777777" w:rsidR="00072318" w:rsidRDefault="00072318" w:rsidP="007F53F4">
      <w:pPr>
        <w:pStyle w:val="List"/>
        <w:numPr>
          <w:ilvl w:val="0"/>
          <w:numId w:val="2"/>
        </w:numPr>
        <w:tabs>
          <w:tab w:val="clear" w:pos="360"/>
          <w:tab w:val="num" w:pos="748"/>
        </w:tabs>
        <w:spacing w:before="0"/>
        <w:ind w:left="748"/>
        <w:jc w:val="left"/>
      </w:pPr>
      <w:r w:rsidRPr="009A1E4D">
        <w:t>Naval Center for Space Technology</w:t>
      </w:r>
      <w:r>
        <w:t xml:space="preserve"> (</w:t>
      </w:r>
      <w:r w:rsidRPr="009A1E4D">
        <w:t>NCST</w:t>
      </w:r>
      <w:r>
        <w:t>)/USA.</w:t>
      </w:r>
    </w:p>
    <w:p w14:paraId="6D55F0C0" w14:textId="77777777" w:rsidR="00072318" w:rsidRDefault="00072318" w:rsidP="007F53F4">
      <w:pPr>
        <w:pStyle w:val="List"/>
        <w:numPr>
          <w:ilvl w:val="0"/>
          <w:numId w:val="2"/>
        </w:numPr>
        <w:tabs>
          <w:tab w:val="clear" w:pos="360"/>
          <w:tab w:val="num" w:pos="748"/>
        </w:tabs>
        <w:spacing w:before="0"/>
        <w:ind w:left="748"/>
        <w:jc w:val="left"/>
      </w:pPr>
      <w:r w:rsidRPr="009529F2">
        <w:t>Scientific and Technological Research Council of Turkey (TUBITAK)</w:t>
      </w:r>
      <w:r>
        <w:t>/Turkey.</w:t>
      </w:r>
    </w:p>
    <w:p w14:paraId="1501F97A" w14:textId="77777777" w:rsidR="00072318" w:rsidRPr="00ED0092" w:rsidRDefault="00072318" w:rsidP="007F53F4">
      <w:pPr>
        <w:pStyle w:val="List"/>
        <w:numPr>
          <w:ilvl w:val="0"/>
          <w:numId w:val="2"/>
        </w:numPr>
        <w:tabs>
          <w:tab w:val="clear" w:pos="360"/>
          <w:tab w:val="num" w:pos="748"/>
        </w:tabs>
        <w:spacing w:before="0"/>
        <w:ind w:left="720"/>
        <w:jc w:val="left"/>
      </w:pPr>
      <w:r w:rsidRPr="00ED0092">
        <w:t>South African National Space Agency (SANSA)/Republic of South Africa.</w:t>
      </w:r>
    </w:p>
    <w:p w14:paraId="07CC7D63" w14:textId="77777777" w:rsidR="00072318" w:rsidRDefault="00072318" w:rsidP="007F53F4">
      <w:pPr>
        <w:pStyle w:val="List"/>
        <w:numPr>
          <w:ilvl w:val="0"/>
          <w:numId w:val="2"/>
        </w:numPr>
        <w:tabs>
          <w:tab w:val="clear" w:pos="360"/>
          <w:tab w:val="num" w:pos="748"/>
        </w:tabs>
        <w:spacing w:before="0"/>
        <w:ind w:left="748"/>
        <w:jc w:val="left"/>
      </w:pPr>
      <w:r>
        <w:t>Space and Upper Atmosphere Research Commission (SUPARCO)/Pakistan.</w:t>
      </w:r>
    </w:p>
    <w:p w14:paraId="4AF2FE0E" w14:textId="77777777" w:rsidR="00072318" w:rsidRDefault="00072318" w:rsidP="007F53F4">
      <w:pPr>
        <w:pStyle w:val="List"/>
        <w:numPr>
          <w:ilvl w:val="0"/>
          <w:numId w:val="2"/>
        </w:numPr>
        <w:tabs>
          <w:tab w:val="clear" w:pos="360"/>
          <w:tab w:val="num" w:pos="748"/>
        </w:tabs>
        <w:spacing w:before="0"/>
        <w:ind w:left="748"/>
        <w:jc w:val="left"/>
      </w:pPr>
      <w:r>
        <w:t>Swedish Space Corporation (SSC)/Sweden.</w:t>
      </w:r>
    </w:p>
    <w:p w14:paraId="670936AD" w14:textId="77777777" w:rsidR="00072318" w:rsidRPr="00584183" w:rsidRDefault="00072318" w:rsidP="007F53F4">
      <w:pPr>
        <w:pStyle w:val="List"/>
        <w:numPr>
          <w:ilvl w:val="0"/>
          <w:numId w:val="2"/>
        </w:numPr>
        <w:tabs>
          <w:tab w:val="clear" w:pos="360"/>
          <w:tab w:val="num" w:pos="748"/>
        </w:tabs>
        <w:spacing w:before="0"/>
        <w:ind w:left="748"/>
        <w:jc w:val="left"/>
      </w:pPr>
      <w:r w:rsidRPr="00584183">
        <w:t>Swiss</w:t>
      </w:r>
      <w:r>
        <w:t xml:space="preserve"> </w:t>
      </w:r>
      <w:r w:rsidRPr="00584183">
        <w:t>Space</w:t>
      </w:r>
      <w:r>
        <w:t xml:space="preserve"> </w:t>
      </w:r>
      <w:r w:rsidRPr="00584183">
        <w:t>Office</w:t>
      </w:r>
      <w:r>
        <w:t xml:space="preserve"> </w:t>
      </w:r>
      <w:r w:rsidRPr="00584183">
        <w:t>(SSO)</w:t>
      </w:r>
      <w:r>
        <w:t>/Switzerland.</w:t>
      </w:r>
    </w:p>
    <w:p w14:paraId="678371A6" w14:textId="77777777" w:rsidR="001E5934" w:rsidRDefault="00072318" w:rsidP="007F53F4">
      <w:pPr>
        <w:pStyle w:val="List"/>
        <w:numPr>
          <w:ilvl w:val="0"/>
          <w:numId w:val="2"/>
        </w:numPr>
        <w:tabs>
          <w:tab w:val="clear" w:pos="360"/>
          <w:tab w:val="num" w:pos="748"/>
        </w:tabs>
        <w:spacing w:before="0"/>
        <w:ind w:left="748"/>
        <w:jc w:val="left"/>
      </w:pPr>
      <w:r>
        <w:t>United States Geological Survey (USGS)/USA.</w:t>
      </w:r>
    </w:p>
    <w:p w14:paraId="38ABCF3D" w14:textId="77777777" w:rsidR="001136F2" w:rsidRDefault="001136F2" w:rsidP="001136F2">
      <w:pPr>
        <w:pStyle w:val="CenteredHeading"/>
      </w:pPr>
      <w:r>
        <w:lastRenderedPageBreak/>
        <w:t>PREFACE</w:t>
      </w:r>
    </w:p>
    <w:p w14:paraId="323A1A26" w14:textId="77777777" w:rsidR="007C18EB" w:rsidRDefault="001136F2" w:rsidP="007C18EB">
      <w:pPr>
        <w:rPr>
          <w:spacing w:val="-2"/>
        </w:rPr>
      </w:pPr>
      <w:r>
        <w:rPr>
          <w:spacing w:val="-2"/>
        </w:rPr>
        <w:t>This document is a draft CCSDS Recommended Standard.</w:t>
      </w:r>
      <w:r w:rsidR="002971B7">
        <w:rPr>
          <w:spacing w:val="-2"/>
        </w:rPr>
        <w:t xml:space="preserve"> </w:t>
      </w:r>
      <w:r w:rsidR="007C18EB">
        <w:rPr>
          <w:spacing w:val="-2"/>
        </w:rPr>
        <w:t>Its ‘White Book’ status indicates that its contents are not stable, and several iterations resulting in substantial technical changes are likely to occur before it is considered to be sufficiently mature to be released for review by the CCSDS Agencies.</w:t>
      </w:r>
    </w:p>
    <w:p w14:paraId="7A09E61D" w14:textId="77777777" w:rsidR="001136F2" w:rsidRDefault="007C18EB" w:rsidP="007C18EB">
      <w:r>
        <w:t xml:space="preserve">Implementers are cautioned </w:t>
      </w:r>
      <w:r>
        <w:rPr>
          <w:b/>
          <w:bCs/>
        </w:rPr>
        <w:t>not</w:t>
      </w:r>
      <w:r>
        <w:t xml:space="preserve"> to fabricate any final equipment in accordance with this document’s technical content.</w:t>
      </w:r>
    </w:p>
    <w:p w14:paraId="68CDDD38" w14:textId="77777777" w:rsidR="00586021" w:rsidRPr="00591A42" w:rsidRDefault="00586021" w:rsidP="00586021">
      <w:pPr>
        <w:rPr>
          <w:rFonts w:eastAsia="MS Mincho"/>
        </w:rPr>
      </w:pPr>
      <w:r>
        <w:t>Recipients of this draft are invited to submit, with their comments, notification of any relevant patent rights of which they are aware and to provide supporting documentation.</w:t>
      </w:r>
    </w:p>
    <w:p w14:paraId="3CACA2C2" w14:textId="77777777" w:rsidR="00696E90" w:rsidRPr="006E6414" w:rsidRDefault="00696E90" w:rsidP="00696E90">
      <w:pPr>
        <w:pStyle w:val="CenteredHeading"/>
        <w:outlineLvl w:val="0"/>
      </w:pPr>
      <w:r w:rsidRPr="006E6414">
        <w:lastRenderedPageBreak/>
        <w:t>DOCUMENT CONTROL</w:t>
      </w:r>
    </w:p>
    <w:p w14:paraId="45ECB827"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63C1A4AD" w14:textId="77777777">
        <w:trPr>
          <w:cantSplit/>
        </w:trPr>
        <w:tc>
          <w:tcPr>
            <w:tcW w:w="1435" w:type="dxa"/>
          </w:tcPr>
          <w:p w14:paraId="25619B8B" w14:textId="77777777" w:rsidR="00696E90" w:rsidRPr="006E6414" w:rsidRDefault="00696E90" w:rsidP="00494C30">
            <w:pPr>
              <w:rPr>
                <w:b/>
              </w:rPr>
            </w:pPr>
            <w:r w:rsidRPr="006E6414">
              <w:rPr>
                <w:b/>
              </w:rPr>
              <w:t>Document</w:t>
            </w:r>
          </w:p>
        </w:tc>
        <w:tc>
          <w:tcPr>
            <w:tcW w:w="3780" w:type="dxa"/>
          </w:tcPr>
          <w:p w14:paraId="2C98E223" w14:textId="77777777" w:rsidR="00696E90" w:rsidRPr="006E6414" w:rsidRDefault="00696E90" w:rsidP="00494C30">
            <w:pPr>
              <w:rPr>
                <w:b/>
              </w:rPr>
            </w:pPr>
            <w:r w:rsidRPr="006E6414">
              <w:rPr>
                <w:b/>
              </w:rPr>
              <w:t>Title</w:t>
            </w:r>
            <w:r>
              <w:rPr>
                <w:b/>
              </w:rPr>
              <w:t xml:space="preserve"> and Issue</w:t>
            </w:r>
          </w:p>
        </w:tc>
        <w:tc>
          <w:tcPr>
            <w:tcW w:w="1350" w:type="dxa"/>
          </w:tcPr>
          <w:p w14:paraId="00282CDD" w14:textId="77777777" w:rsidR="00696E90" w:rsidRPr="006E6414" w:rsidRDefault="00696E90" w:rsidP="00494C30">
            <w:pPr>
              <w:rPr>
                <w:b/>
              </w:rPr>
            </w:pPr>
            <w:r w:rsidRPr="006E6414">
              <w:rPr>
                <w:b/>
              </w:rPr>
              <w:t>Date</w:t>
            </w:r>
          </w:p>
        </w:tc>
        <w:tc>
          <w:tcPr>
            <w:tcW w:w="2700" w:type="dxa"/>
          </w:tcPr>
          <w:p w14:paraId="204DCD17" w14:textId="77777777" w:rsidR="00696E90" w:rsidRPr="006E6414" w:rsidRDefault="00696E90" w:rsidP="00494C30">
            <w:pPr>
              <w:rPr>
                <w:b/>
              </w:rPr>
            </w:pPr>
            <w:r w:rsidRPr="006E6414">
              <w:rPr>
                <w:b/>
              </w:rPr>
              <w:t>Status</w:t>
            </w:r>
          </w:p>
        </w:tc>
      </w:tr>
      <w:tr w:rsidR="00696E90" w:rsidRPr="006E6414" w14:paraId="79D055BE" w14:textId="77777777">
        <w:trPr>
          <w:cantSplit/>
        </w:trPr>
        <w:tc>
          <w:tcPr>
            <w:tcW w:w="1435" w:type="dxa"/>
          </w:tcPr>
          <w:p w14:paraId="16D7675A" w14:textId="77777777" w:rsidR="00696E90" w:rsidRPr="006E6414" w:rsidRDefault="002D1F2D" w:rsidP="00884D91">
            <w:pPr>
              <w:jc w:val="left"/>
            </w:pPr>
            <w:r>
              <w:t xml:space="preserve">CCSDS </w:t>
            </w:r>
            <w:r w:rsidR="00884D91">
              <w:t>529</w:t>
            </w:r>
            <w:r>
              <w:t>.</w:t>
            </w:r>
            <w:r w:rsidR="00884D91">
              <w:t>1</w:t>
            </w:r>
            <w:r>
              <w:t>-</w:t>
            </w:r>
            <w:r w:rsidR="00586021">
              <w:t>W</w:t>
            </w:r>
            <w:r>
              <w:t>-0</w:t>
            </w:r>
          </w:p>
        </w:tc>
        <w:tc>
          <w:tcPr>
            <w:tcW w:w="3780" w:type="dxa"/>
          </w:tcPr>
          <w:p w14:paraId="60A4ADC0" w14:textId="7C19CB87" w:rsidR="00696E90" w:rsidRPr="006E6414" w:rsidRDefault="00884D91" w:rsidP="008854A4">
            <w:pPr>
              <w:jc w:val="left"/>
            </w:pPr>
            <w:r>
              <w:t>Mission Operations Mission Planning &amp; Scheduling Services</w:t>
            </w:r>
            <w:r w:rsidR="00696E90" w:rsidRPr="006E6414">
              <w:t xml:space="preserve">, </w:t>
            </w:r>
            <w:r w:rsidR="00586021">
              <w:t xml:space="preserve">Proposed </w:t>
            </w:r>
            <w:r w:rsidR="002D1F2D">
              <w:t>Draft Recommended Standard</w:t>
            </w:r>
            <w:r w:rsidR="00696E90" w:rsidRPr="006E6414">
              <w:t xml:space="preserve">, </w:t>
            </w:r>
            <w:r w:rsidR="002D1F2D">
              <w:t>Issue 0</w:t>
            </w:r>
            <w:r w:rsidR="00B76074">
              <w:t xml:space="preserve"> Draft G7</w:t>
            </w:r>
          </w:p>
        </w:tc>
        <w:tc>
          <w:tcPr>
            <w:tcW w:w="1350" w:type="dxa"/>
          </w:tcPr>
          <w:p w14:paraId="28AA9896" w14:textId="39113151" w:rsidR="00696E90" w:rsidRPr="006E6414" w:rsidRDefault="00D159A2" w:rsidP="00884D91">
            <w:pPr>
              <w:jc w:val="left"/>
            </w:pPr>
            <w:r>
              <w:t>July</w:t>
            </w:r>
            <w:r w:rsidR="00692058">
              <w:t xml:space="preserve"> </w:t>
            </w:r>
            <w:r w:rsidR="00E319A4">
              <w:t>2022</w:t>
            </w:r>
          </w:p>
        </w:tc>
        <w:tc>
          <w:tcPr>
            <w:tcW w:w="2700" w:type="dxa"/>
          </w:tcPr>
          <w:p w14:paraId="33AC734E" w14:textId="77777777" w:rsidR="00696E90" w:rsidRPr="006E6414" w:rsidRDefault="00696E90" w:rsidP="008854A4">
            <w:pPr>
              <w:jc w:val="left"/>
            </w:pPr>
            <w:r w:rsidRPr="006E6414">
              <w:t>Current draft</w:t>
            </w:r>
          </w:p>
        </w:tc>
      </w:tr>
      <w:tr w:rsidR="00696E90" w:rsidRPr="006E6414" w14:paraId="7C1A28E6" w14:textId="77777777">
        <w:trPr>
          <w:cantSplit/>
        </w:trPr>
        <w:tc>
          <w:tcPr>
            <w:tcW w:w="1435" w:type="dxa"/>
          </w:tcPr>
          <w:p w14:paraId="48765521" w14:textId="6B8590AB" w:rsidR="00696E90" w:rsidRPr="006E6414" w:rsidRDefault="00B76074" w:rsidP="00494C30">
            <w:pPr>
              <w:spacing w:before="0"/>
            </w:pPr>
            <w:r>
              <w:t>CCSDS 529.1-W-0</w:t>
            </w:r>
          </w:p>
        </w:tc>
        <w:tc>
          <w:tcPr>
            <w:tcW w:w="3780" w:type="dxa"/>
          </w:tcPr>
          <w:p w14:paraId="7EACBD9C" w14:textId="62A3DDE5" w:rsidR="00696E90" w:rsidRPr="006E6414" w:rsidRDefault="008E207D" w:rsidP="00494C30">
            <w:pPr>
              <w:spacing w:before="0"/>
            </w:pPr>
            <w:r>
              <w:t>Mission Operations Mission Planning &amp; Scheduling Services</w:t>
            </w:r>
            <w:r w:rsidRPr="006E6414">
              <w:t xml:space="preserve">, </w:t>
            </w:r>
            <w:r>
              <w:t>Proposed Draft Recommended Standard</w:t>
            </w:r>
            <w:r w:rsidRPr="006E6414">
              <w:t xml:space="preserve">, </w:t>
            </w:r>
            <w:r>
              <w:t>Issue 0 Draft H</w:t>
            </w:r>
          </w:p>
        </w:tc>
        <w:tc>
          <w:tcPr>
            <w:tcW w:w="1350" w:type="dxa"/>
          </w:tcPr>
          <w:p w14:paraId="43F2F5B8" w14:textId="1B8FC410" w:rsidR="00696E90" w:rsidRPr="006E6414" w:rsidRDefault="008E207D" w:rsidP="00494C30">
            <w:pPr>
              <w:spacing w:before="0"/>
            </w:pPr>
            <w:r>
              <w:t>November 2022</w:t>
            </w:r>
          </w:p>
        </w:tc>
        <w:tc>
          <w:tcPr>
            <w:tcW w:w="2700" w:type="dxa"/>
          </w:tcPr>
          <w:p w14:paraId="5AC96AFC" w14:textId="190E49DC" w:rsidR="00696E90" w:rsidRPr="006E6414" w:rsidRDefault="008E207D" w:rsidP="00D44BC0">
            <w:pPr>
              <w:spacing w:before="0"/>
              <w:jc w:val="left"/>
            </w:pPr>
            <w:r>
              <w:t>Agreed changes following CCSDS Fall 2022 Meeting in Toulouse</w:t>
            </w:r>
          </w:p>
        </w:tc>
      </w:tr>
      <w:tr w:rsidR="00647574" w:rsidRPr="006E6414" w14:paraId="56E938FA" w14:textId="77777777">
        <w:trPr>
          <w:cantSplit/>
        </w:trPr>
        <w:tc>
          <w:tcPr>
            <w:tcW w:w="1435" w:type="dxa"/>
          </w:tcPr>
          <w:p w14:paraId="129FFA37" w14:textId="5E057CD1" w:rsidR="00647574" w:rsidRPr="006E6414" w:rsidRDefault="00647574" w:rsidP="00647574">
            <w:pPr>
              <w:spacing w:before="0"/>
            </w:pPr>
            <w:r>
              <w:t>CCSDS 529.1-W-0</w:t>
            </w:r>
          </w:p>
        </w:tc>
        <w:tc>
          <w:tcPr>
            <w:tcW w:w="3780" w:type="dxa"/>
          </w:tcPr>
          <w:p w14:paraId="1E4ED0CC" w14:textId="5B541534" w:rsidR="00647574" w:rsidRPr="006E6414" w:rsidRDefault="00647574" w:rsidP="00647574">
            <w:pPr>
              <w:spacing w:before="0"/>
            </w:pPr>
            <w:r>
              <w:t>Mission Operations Mission Planning &amp; Scheduling Services</w:t>
            </w:r>
            <w:r w:rsidRPr="006E6414">
              <w:t xml:space="preserve">, </w:t>
            </w:r>
            <w:r>
              <w:t>Proposed Draft Recommended Standard</w:t>
            </w:r>
            <w:r w:rsidRPr="006E6414">
              <w:t xml:space="preserve">, </w:t>
            </w:r>
            <w:r>
              <w:t>Issue 0 Draft H2</w:t>
            </w:r>
          </w:p>
        </w:tc>
        <w:tc>
          <w:tcPr>
            <w:tcW w:w="1350" w:type="dxa"/>
          </w:tcPr>
          <w:p w14:paraId="50ACDA28" w14:textId="015831B5" w:rsidR="00647574" w:rsidRPr="006E6414" w:rsidRDefault="00647574" w:rsidP="00647574">
            <w:pPr>
              <w:spacing w:before="0"/>
            </w:pPr>
            <w:r>
              <w:t>December 2022</w:t>
            </w:r>
          </w:p>
        </w:tc>
        <w:tc>
          <w:tcPr>
            <w:tcW w:w="2700" w:type="dxa"/>
          </w:tcPr>
          <w:p w14:paraId="123A0547" w14:textId="4927136D" w:rsidR="00647574" w:rsidRPr="006E6414" w:rsidRDefault="00647574" w:rsidP="00647574">
            <w:pPr>
              <w:spacing w:before="0"/>
            </w:pPr>
            <w:r>
              <w:t>Updates agreed following MPS WG Telecon.</w:t>
            </w:r>
          </w:p>
        </w:tc>
      </w:tr>
      <w:tr w:rsidR="00EC4297" w:rsidRPr="006E6414" w14:paraId="5EBA27C3" w14:textId="77777777">
        <w:trPr>
          <w:cantSplit/>
        </w:trPr>
        <w:tc>
          <w:tcPr>
            <w:tcW w:w="1435" w:type="dxa"/>
          </w:tcPr>
          <w:p w14:paraId="75F71F45" w14:textId="77777777" w:rsidR="00EC4297" w:rsidRDefault="00EC4297" w:rsidP="00647574">
            <w:pPr>
              <w:spacing w:before="0"/>
            </w:pPr>
            <w:r>
              <w:t>CCSDS</w:t>
            </w:r>
          </w:p>
          <w:p w14:paraId="57A3A7E2" w14:textId="47346C7A" w:rsidR="00EC4297" w:rsidRDefault="00EC4297" w:rsidP="00647574">
            <w:pPr>
              <w:spacing w:before="0"/>
            </w:pPr>
            <w:r>
              <w:t>529.1-W-0</w:t>
            </w:r>
          </w:p>
        </w:tc>
        <w:tc>
          <w:tcPr>
            <w:tcW w:w="3780" w:type="dxa"/>
          </w:tcPr>
          <w:p w14:paraId="3C6C5F0B" w14:textId="4F01871C" w:rsidR="00EC4297" w:rsidRDefault="00EC4297" w:rsidP="00647574">
            <w:pPr>
              <w:spacing w:before="0"/>
            </w:pPr>
            <w:r>
              <w:t>Mission Operations Mission Planning &amp; Scheduling Services</w:t>
            </w:r>
            <w:r w:rsidRPr="006E6414">
              <w:t xml:space="preserve">, </w:t>
            </w:r>
            <w:r>
              <w:t>Proposed Draft Recommended Standard</w:t>
            </w:r>
            <w:r w:rsidRPr="006E6414">
              <w:t xml:space="preserve">, </w:t>
            </w:r>
            <w:r>
              <w:t>Issue 0 Draft H3</w:t>
            </w:r>
          </w:p>
        </w:tc>
        <w:tc>
          <w:tcPr>
            <w:tcW w:w="1350" w:type="dxa"/>
          </w:tcPr>
          <w:p w14:paraId="77E930ED" w14:textId="77777777" w:rsidR="00EC4297" w:rsidRDefault="00EC4297" w:rsidP="00647574">
            <w:pPr>
              <w:spacing w:before="0"/>
            </w:pPr>
            <w:r>
              <w:t>January</w:t>
            </w:r>
          </w:p>
          <w:p w14:paraId="24870FF3" w14:textId="0B01ACBB" w:rsidR="00EC4297" w:rsidRDefault="00EC4297" w:rsidP="00647574">
            <w:pPr>
              <w:spacing w:before="0"/>
            </w:pPr>
            <w:r>
              <w:t>2023</w:t>
            </w:r>
          </w:p>
        </w:tc>
        <w:tc>
          <w:tcPr>
            <w:tcW w:w="2700" w:type="dxa"/>
          </w:tcPr>
          <w:p w14:paraId="6C7BA6C8" w14:textId="4A14D893" w:rsidR="00EC4297" w:rsidRDefault="00EC4297" w:rsidP="00647574">
            <w:pPr>
              <w:spacing w:before="0"/>
            </w:pPr>
            <w:r>
              <w:t>Updates and minor editorial changes agreed following MPS WG telecon.</w:t>
            </w:r>
          </w:p>
        </w:tc>
      </w:tr>
      <w:tr w:rsidR="00150797" w:rsidRPr="006E6414" w14:paraId="137D968D" w14:textId="77777777">
        <w:trPr>
          <w:cantSplit/>
        </w:trPr>
        <w:tc>
          <w:tcPr>
            <w:tcW w:w="1435" w:type="dxa"/>
          </w:tcPr>
          <w:p w14:paraId="3F9AD9FD" w14:textId="1B548F68" w:rsidR="00150797" w:rsidRDefault="00150797" w:rsidP="00150797">
            <w:pPr>
              <w:spacing w:before="0"/>
            </w:pPr>
            <w:r>
              <w:t>CCSDS 529.1-W-0</w:t>
            </w:r>
          </w:p>
        </w:tc>
        <w:tc>
          <w:tcPr>
            <w:tcW w:w="3780" w:type="dxa"/>
          </w:tcPr>
          <w:p w14:paraId="32A98220" w14:textId="0CE571E7" w:rsidR="00150797" w:rsidRDefault="00150797" w:rsidP="00150797">
            <w:pPr>
              <w:spacing w:before="0"/>
            </w:pPr>
            <w:r>
              <w:t>Mission Operations Mission Planning &amp; Scheduling Services</w:t>
            </w:r>
            <w:r w:rsidRPr="006E6414">
              <w:t xml:space="preserve">, </w:t>
            </w:r>
            <w:r>
              <w:t>Proposed Draft Recommended Standard</w:t>
            </w:r>
            <w:r w:rsidRPr="006E6414">
              <w:t xml:space="preserve">, </w:t>
            </w:r>
            <w:r>
              <w:t>Issue 0 Draft H4</w:t>
            </w:r>
          </w:p>
        </w:tc>
        <w:tc>
          <w:tcPr>
            <w:tcW w:w="1350" w:type="dxa"/>
          </w:tcPr>
          <w:p w14:paraId="2BF1CD7C" w14:textId="5AD9C422" w:rsidR="00150797" w:rsidRDefault="00150797" w:rsidP="00150797">
            <w:pPr>
              <w:spacing w:before="0"/>
            </w:pPr>
            <w:r>
              <w:t>March</w:t>
            </w:r>
            <w:r>
              <w:br/>
              <w:t>2023</w:t>
            </w:r>
          </w:p>
        </w:tc>
        <w:tc>
          <w:tcPr>
            <w:tcW w:w="2700" w:type="dxa"/>
          </w:tcPr>
          <w:p w14:paraId="5D2449AD" w14:textId="77777777" w:rsidR="00150797" w:rsidRDefault="00150797" w:rsidP="00150797">
            <w:pPr>
              <w:spacing w:before="0"/>
            </w:pPr>
            <w:r>
              <w:t>Change to numbering of Errors in line with revised MAL standard</w:t>
            </w:r>
          </w:p>
          <w:p w14:paraId="0EADBED9" w14:textId="77777777" w:rsidR="00150797" w:rsidRDefault="00150797" w:rsidP="00150797">
            <w:pPr>
              <w:spacing w:before="0"/>
            </w:pPr>
            <w:r>
              <w:t>Update to represent errors as tables in service operations,</w:t>
            </w:r>
          </w:p>
          <w:p w14:paraId="7664C8F0" w14:textId="501ED9DF" w:rsidR="00150797" w:rsidRDefault="00150797" w:rsidP="00150797">
            <w:pPr>
              <w:spacing w:before="0"/>
            </w:pPr>
            <w:r>
              <w:t>Editorial updates to fix errors found during export of XML specification.</w:t>
            </w:r>
          </w:p>
        </w:tc>
      </w:tr>
      <w:tr w:rsidR="00682E13" w:rsidRPr="006E6414" w14:paraId="60DDF2AF" w14:textId="77777777">
        <w:trPr>
          <w:cantSplit/>
        </w:trPr>
        <w:tc>
          <w:tcPr>
            <w:tcW w:w="1435" w:type="dxa"/>
          </w:tcPr>
          <w:p w14:paraId="4C8EE86B" w14:textId="2A031438" w:rsidR="00682E13" w:rsidRDefault="00682E13" w:rsidP="00150797">
            <w:pPr>
              <w:spacing w:before="0"/>
            </w:pPr>
            <w:r>
              <w:t>CCSDS 529.1-W-0</w:t>
            </w:r>
          </w:p>
        </w:tc>
        <w:tc>
          <w:tcPr>
            <w:tcW w:w="3780" w:type="dxa"/>
          </w:tcPr>
          <w:p w14:paraId="21771F66" w14:textId="29D392E8" w:rsidR="00682E13" w:rsidRDefault="00682E13" w:rsidP="00150797">
            <w:pPr>
              <w:spacing w:before="0"/>
            </w:pPr>
            <w:r>
              <w:t>Mission Operations Mission Planning &amp; Scheduling Services</w:t>
            </w:r>
            <w:r w:rsidRPr="006E6414">
              <w:t xml:space="preserve">, </w:t>
            </w:r>
            <w:r>
              <w:t>Proposed Draft Recommended Standard</w:t>
            </w:r>
            <w:r w:rsidRPr="006E6414">
              <w:t xml:space="preserve">, </w:t>
            </w:r>
            <w:r>
              <w:t>Issue 0 Draft I</w:t>
            </w:r>
          </w:p>
        </w:tc>
        <w:tc>
          <w:tcPr>
            <w:tcW w:w="1350" w:type="dxa"/>
          </w:tcPr>
          <w:p w14:paraId="71FC4D51" w14:textId="00D19E17" w:rsidR="00682E13" w:rsidRDefault="00682E13" w:rsidP="00150797">
            <w:pPr>
              <w:spacing w:before="0"/>
            </w:pPr>
            <w:r>
              <w:t>July</w:t>
            </w:r>
            <w:r>
              <w:br/>
              <w:t>2023</w:t>
            </w:r>
          </w:p>
        </w:tc>
        <w:tc>
          <w:tcPr>
            <w:tcW w:w="2700" w:type="dxa"/>
          </w:tcPr>
          <w:p w14:paraId="772EFE47" w14:textId="0E23D1D0" w:rsidR="00682E13" w:rsidRDefault="00682E13" w:rsidP="00150797">
            <w:pPr>
              <w:spacing w:before="0"/>
            </w:pPr>
            <w:r>
              <w:t>Updates in response to WG comments, issues arising during XML specification export and prototyping and MAL changes.</w:t>
            </w:r>
          </w:p>
        </w:tc>
      </w:tr>
      <w:tr w:rsidR="006E2B37" w:rsidRPr="006E6414" w14:paraId="1C470349" w14:textId="77777777">
        <w:trPr>
          <w:cantSplit/>
        </w:trPr>
        <w:tc>
          <w:tcPr>
            <w:tcW w:w="1435" w:type="dxa"/>
          </w:tcPr>
          <w:p w14:paraId="2B2D08C2" w14:textId="0302CB75" w:rsidR="006E2B37" w:rsidRDefault="006E2B37" w:rsidP="006E2B37">
            <w:pPr>
              <w:spacing w:before="0"/>
            </w:pPr>
            <w:r>
              <w:t>CCSDS 529.1-W-0</w:t>
            </w:r>
          </w:p>
        </w:tc>
        <w:tc>
          <w:tcPr>
            <w:tcW w:w="3780" w:type="dxa"/>
          </w:tcPr>
          <w:p w14:paraId="79B5B49E" w14:textId="7B778861" w:rsidR="006E2B37" w:rsidRDefault="006E2B37" w:rsidP="006E2B37">
            <w:pPr>
              <w:spacing w:before="0"/>
            </w:pPr>
            <w:r>
              <w:t>Mission Operations Mission Planning &amp; Scheduling Services</w:t>
            </w:r>
            <w:r w:rsidRPr="006E6414">
              <w:t xml:space="preserve">, </w:t>
            </w:r>
            <w:r>
              <w:t>Proposed Draft Recommended Standard</w:t>
            </w:r>
            <w:r w:rsidRPr="006E6414">
              <w:t xml:space="preserve">, </w:t>
            </w:r>
            <w:r>
              <w:t>Issue 0 Draft I2</w:t>
            </w:r>
          </w:p>
        </w:tc>
        <w:tc>
          <w:tcPr>
            <w:tcW w:w="1350" w:type="dxa"/>
          </w:tcPr>
          <w:p w14:paraId="4ADF0FCD" w14:textId="51B8BB1C" w:rsidR="006E2B37" w:rsidRDefault="006E2B37" w:rsidP="006E2B37">
            <w:pPr>
              <w:spacing w:before="0"/>
            </w:pPr>
            <w:r>
              <w:t>July</w:t>
            </w:r>
            <w:r>
              <w:br/>
              <w:t>2023</w:t>
            </w:r>
          </w:p>
        </w:tc>
        <w:tc>
          <w:tcPr>
            <w:tcW w:w="2700" w:type="dxa"/>
          </w:tcPr>
          <w:p w14:paraId="6A6E15CB" w14:textId="566A8B8F" w:rsidR="006E2B37" w:rsidRDefault="006E2B37" w:rsidP="006E2B37">
            <w:pPr>
              <w:spacing w:before="0"/>
            </w:pPr>
            <w:r>
              <w:t>Includes additional editorial changes and responses to comments raised on DraftI</w:t>
            </w:r>
          </w:p>
        </w:tc>
      </w:tr>
    </w:tbl>
    <w:p w14:paraId="4C3BB3E6" w14:textId="77777777" w:rsidR="00696E90" w:rsidRPr="006E6414" w:rsidRDefault="00696E90" w:rsidP="00696E90"/>
    <w:p w14:paraId="297159AB" w14:textId="77777777" w:rsidR="00696E90" w:rsidRPr="006E6414" w:rsidRDefault="00696E90" w:rsidP="00696E90"/>
    <w:p w14:paraId="7C89CA29" w14:textId="77777777" w:rsidR="00696E90" w:rsidRPr="006E6414" w:rsidRDefault="00696E90" w:rsidP="00696E90">
      <w:pPr>
        <w:pStyle w:val="CenteredHeading"/>
        <w:outlineLvl w:val="0"/>
      </w:pPr>
      <w:r w:rsidRPr="006E6414">
        <w:lastRenderedPageBreak/>
        <w:t>CONTENTS</w:t>
      </w:r>
    </w:p>
    <w:p w14:paraId="4D1D8D51" w14:textId="77777777" w:rsidR="00696E90" w:rsidRPr="006E6414" w:rsidRDefault="00696E90" w:rsidP="00696E90">
      <w:pPr>
        <w:pStyle w:val="toccolumnheadings"/>
      </w:pPr>
      <w:r w:rsidRPr="006E6414">
        <w:t>Section</w:t>
      </w:r>
      <w:r w:rsidRPr="006E6414">
        <w:tab/>
        <w:t>Page</w:t>
      </w:r>
    </w:p>
    <w:p w14:paraId="0F0155DE" w14:textId="304D0E14" w:rsidR="003E3108" w:rsidRDefault="0013262C">
      <w:pPr>
        <w:pStyle w:val="TOC1"/>
        <w:rPr>
          <w:rFonts w:asciiTheme="minorHAnsi" w:eastAsiaTheme="minorEastAsia" w:hAnsiTheme="minorHAnsi" w:cstheme="minorBidi"/>
          <w:b w:val="0"/>
          <w:caps w:val="0"/>
          <w:noProof/>
          <w:kern w:val="2"/>
          <w:sz w:val="22"/>
          <w:szCs w:val="22"/>
          <w:lang w:val="en-GB" w:eastAsia="en-GB"/>
          <w14:ligatures w14:val="standardContextual"/>
        </w:rPr>
      </w:pPr>
      <w:r>
        <w:fldChar w:fldCharType="begin"/>
      </w:r>
      <w:r>
        <w:instrText xml:space="preserve"> TOC \o "1-3" \h \z </w:instrText>
      </w:r>
      <w:r>
        <w:fldChar w:fldCharType="separate"/>
      </w:r>
      <w:hyperlink w:anchor="_Toc140093756" w:history="1">
        <w:r w:rsidR="003E3108" w:rsidRPr="0011306B">
          <w:rPr>
            <w:rStyle w:val="Hyperlink"/>
            <w:noProof/>
          </w:rPr>
          <w:t>1.</w:t>
        </w:r>
        <w:r w:rsidR="003E3108">
          <w:rPr>
            <w:rFonts w:asciiTheme="minorHAnsi" w:eastAsiaTheme="minorEastAsia" w:hAnsiTheme="minorHAnsi" w:cstheme="minorBidi"/>
            <w:b w:val="0"/>
            <w:caps w:val="0"/>
            <w:noProof/>
            <w:kern w:val="2"/>
            <w:sz w:val="22"/>
            <w:szCs w:val="22"/>
            <w:lang w:val="en-GB" w:eastAsia="en-GB"/>
            <w14:ligatures w14:val="standardContextual"/>
          </w:rPr>
          <w:tab/>
        </w:r>
        <w:r w:rsidR="003E3108" w:rsidRPr="0011306B">
          <w:rPr>
            <w:rStyle w:val="Hyperlink"/>
            <w:noProof/>
          </w:rPr>
          <w:t>Introduction</w:t>
        </w:r>
        <w:r w:rsidR="003E3108">
          <w:rPr>
            <w:noProof/>
            <w:webHidden/>
          </w:rPr>
          <w:tab/>
        </w:r>
        <w:r w:rsidR="003E3108">
          <w:rPr>
            <w:noProof/>
            <w:webHidden/>
          </w:rPr>
          <w:fldChar w:fldCharType="begin"/>
        </w:r>
        <w:r w:rsidR="003E3108">
          <w:rPr>
            <w:noProof/>
            <w:webHidden/>
          </w:rPr>
          <w:instrText xml:space="preserve"> PAGEREF _Toc140093756 \h </w:instrText>
        </w:r>
        <w:r w:rsidR="003E3108">
          <w:rPr>
            <w:noProof/>
            <w:webHidden/>
          </w:rPr>
        </w:r>
        <w:r w:rsidR="003E3108">
          <w:rPr>
            <w:noProof/>
            <w:webHidden/>
          </w:rPr>
          <w:fldChar w:fldCharType="separate"/>
        </w:r>
        <w:r w:rsidR="003E3108">
          <w:rPr>
            <w:noProof/>
            <w:webHidden/>
          </w:rPr>
          <w:t>1-1</w:t>
        </w:r>
        <w:r w:rsidR="003E3108">
          <w:rPr>
            <w:noProof/>
            <w:webHidden/>
          </w:rPr>
          <w:fldChar w:fldCharType="end"/>
        </w:r>
      </w:hyperlink>
    </w:p>
    <w:p w14:paraId="4147D048" w14:textId="2CC86DA9"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757" w:history="1">
        <w:r w:rsidRPr="0011306B">
          <w:rPr>
            <w:rStyle w:val="Hyperlink"/>
            <w:noProof/>
          </w:rPr>
          <w:t>1.1</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General</w:t>
        </w:r>
        <w:r>
          <w:rPr>
            <w:noProof/>
            <w:webHidden/>
          </w:rPr>
          <w:tab/>
        </w:r>
        <w:r>
          <w:rPr>
            <w:noProof/>
            <w:webHidden/>
          </w:rPr>
          <w:fldChar w:fldCharType="begin"/>
        </w:r>
        <w:r>
          <w:rPr>
            <w:noProof/>
            <w:webHidden/>
          </w:rPr>
          <w:instrText xml:space="preserve"> PAGEREF _Toc140093757 \h </w:instrText>
        </w:r>
        <w:r>
          <w:rPr>
            <w:noProof/>
            <w:webHidden/>
          </w:rPr>
        </w:r>
        <w:r>
          <w:rPr>
            <w:noProof/>
            <w:webHidden/>
          </w:rPr>
          <w:fldChar w:fldCharType="separate"/>
        </w:r>
        <w:r>
          <w:rPr>
            <w:noProof/>
            <w:webHidden/>
          </w:rPr>
          <w:t>1-1</w:t>
        </w:r>
        <w:r>
          <w:rPr>
            <w:noProof/>
            <w:webHidden/>
          </w:rPr>
          <w:fldChar w:fldCharType="end"/>
        </w:r>
      </w:hyperlink>
    </w:p>
    <w:p w14:paraId="7B0E418E" w14:textId="653EFCE4"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758" w:history="1">
        <w:r w:rsidRPr="0011306B">
          <w:rPr>
            <w:rStyle w:val="Hyperlink"/>
            <w:noProof/>
          </w:rPr>
          <w:t>1.2</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Purpose and Scope</w:t>
        </w:r>
        <w:r>
          <w:rPr>
            <w:noProof/>
            <w:webHidden/>
          </w:rPr>
          <w:tab/>
        </w:r>
        <w:r>
          <w:rPr>
            <w:noProof/>
            <w:webHidden/>
          </w:rPr>
          <w:fldChar w:fldCharType="begin"/>
        </w:r>
        <w:r>
          <w:rPr>
            <w:noProof/>
            <w:webHidden/>
          </w:rPr>
          <w:instrText xml:space="preserve"> PAGEREF _Toc140093758 \h </w:instrText>
        </w:r>
        <w:r>
          <w:rPr>
            <w:noProof/>
            <w:webHidden/>
          </w:rPr>
        </w:r>
        <w:r>
          <w:rPr>
            <w:noProof/>
            <w:webHidden/>
          </w:rPr>
          <w:fldChar w:fldCharType="separate"/>
        </w:r>
        <w:r>
          <w:rPr>
            <w:noProof/>
            <w:webHidden/>
          </w:rPr>
          <w:t>1-1</w:t>
        </w:r>
        <w:r>
          <w:rPr>
            <w:noProof/>
            <w:webHidden/>
          </w:rPr>
          <w:fldChar w:fldCharType="end"/>
        </w:r>
      </w:hyperlink>
    </w:p>
    <w:p w14:paraId="6CF5D7E6" w14:textId="3C99DFB7"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759" w:history="1">
        <w:r w:rsidRPr="0011306B">
          <w:rPr>
            <w:rStyle w:val="Hyperlink"/>
            <w:noProof/>
          </w:rPr>
          <w:t>1.3</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Applicability</w:t>
        </w:r>
        <w:r>
          <w:rPr>
            <w:noProof/>
            <w:webHidden/>
          </w:rPr>
          <w:tab/>
        </w:r>
        <w:r>
          <w:rPr>
            <w:noProof/>
            <w:webHidden/>
          </w:rPr>
          <w:fldChar w:fldCharType="begin"/>
        </w:r>
        <w:r>
          <w:rPr>
            <w:noProof/>
            <w:webHidden/>
          </w:rPr>
          <w:instrText xml:space="preserve"> PAGEREF _Toc140093759 \h </w:instrText>
        </w:r>
        <w:r>
          <w:rPr>
            <w:noProof/>
            <w:webHidden/>
          </w:rPr>
        </w:r>
        <w:r>
          <w:rPr>
            <w:noProof/>
            <w:webHidden/>
          </w:rPr>
          <w:fldChar w:fldCharType="separate"/>
        </w:r>
        <w:r>
          <w:rPr>
            <w:noProof/>
            <w:webHidden/>
          </w:rPr>
          <w:t>1-2</w:t>
        </w:r>
        <w:r>
          <w:rPr>
            <w:noProof/>
            <w:webHidden/>
          </w:rPr>
          <w:fldChar w:fldCharType="end"/>
        </w:r>
      </w:hyperlink>
    </w:p>
    <w:p w14:paraId="2E688160" w14:textId="4BB548E7"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760" w:history="1">
        <w:r w:rsidRPr="0011306B">
          <w:rPr>
            <w:rStyle w:val="Hyperlink"/>
            <w:noProof/>
          </w:rPr>
          <w:t>1.4</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Rationale</w:t>
        </w:r>
        <w:r>
          <w:rPr>
            <w:noProof/>
            <w:webHidden/>
          </w:rPr>
          <w:tab/>
        </w:r>
        <w:r>
          <w:rPr>
            <w:noProof/>
            <w:webHidden/>
          </w:rPr>
          <w:fldChar w:fldCharType="begin"/>
        </w:r>
        <w:r>
          <w:rPr>
            <w:noProof/>
            <w:webHidden/>
          </w:rPr>
          <w:instrText xml:space="preserve"> PAGEREF _Toc140093760 \h </w:instrText>
        </w:r>
        <w:r>
          <w:rPr>
            <w:noProof/>
            <w:webHidden/>
          </w:rPr>
        </w:r>
        <w:r>
          <w:rPr>
            <w:noProof/>
            <w:webHidden/>
          </w:rPr>
          <w:fldChar w:fldCharType="separate"/>
        </w:r>
        <w:r>
          <w:rPr>
            <w:noProof/>
            <w:webHidden/>
          </w:rPr>
          <w:t>1-3</w:t>
        </w:r>
        <w:r>
          <w:rPr>
            <w:noProof/>
            <w:webHidden/>
          </w:rPr>
          <w:fldChar w:fldCharType="end"/>
        </w:r>
      </w:hyperlink>
    </w:p>
    <w:p w14:paraId="7A380C39" w14:textId="53D9FE52"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761" w:history="1">
        <w:r w:rsidRPr="0011306B">
          <w:rPr>
            <w:rStyle w:val="Hyperlink"/>
            <w:noProof/>
          </w:rPr>
          <w:t>1.5</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Document Structure</w:t>
        </w:r>
        <w:r>
          <w:rPr>
            <w:noProof/>
            <w:webHidden/>
          </w:rPr>
          <w:tab/>
        </w:r>
        <w:r>
          <w:rPr>
            <w:noProof/>
            <w:webHidden/>
          </w:rPr>
          <w:fldChar w:fldCharType="begin"/>
        </w:r>
        <w:r>
          <w:rPr>
            <w:noProof/>
            <w:webHidden/>
          </w:rPr>
          <w:instrText xml:space="preserve"> PAGEREF _Toc140093761 \h </w:instrText>
        </w:r>
        <w:r>
          <w:rPr>
            <w:noProof/>
            <w:webHidden/>
          </w:rPr>
        </w:r>
        <w:r>
          <w:rPr>
            <w:noProof/>
            <w:webHidden/>
          </w:rPr>
          <w:fldChar w:fldCharType="separate"/>
        </w:r>
        <w:r>
          <w:rPr>
            <w:noProof/>
            <w:webHidden/>
          </w:rPr>
          <w:t>1-4</w:t>
        </w:r>
        <w:r>
          <w:rPr>
            <w:noProof/>
            <w:webHidden/>
          </w:rPr>
          <w:fldChar w:fldCharType="end"/>
        </w:r>
      </w:hyperlink>
    </w:p>
    <w:p w14:paraId="5339EA6E" w14:textId="001324F3"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762" w:history="1">
        <w:r w:rsidRPr="0011306B">
          <w:rPr>
            <w:rStyle w:val="Hyperlink"/>
            <w:noProof/>
          </w:rPr>
          <w:t>1.6</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Definitions</w:t>
        </w:r>
        <w:r>
          <w:rPr>
            <w:noProof/>
            <w:webHidden/>
          </w:rPr>
          <w:tab/>
        </w:r>
        <w:r>
          <w:rPr>
            <w:noProof/>
            <w:webHidden/>
          </w:rPr>
          <w:fldChar w:fldCharType="begin"/>
        </w:r>
        <w:r>
          <w:rPr>
            <w:noProof/>
            <w:webHidden/>
          </w:rPr>
          <w:instrText xml:space="preserve"> PAGEREF _Toc140093762 \h </w:instrText>
        </w:r>
        <w:r>
          <w:rPr>
            <w:noProof/>
            <w:webHidden/>
          </w:rPr>
        </w:r>
        <w:r>
          <w:rPr>
            <w:noProof/>
            <w:webHidden/>
          </w:rPr>
          <w:fldChar w:fldCharType="separate"/>
        </w:r>
        <w:r>
          <w:rPr>
            <w:noProof/>
            <w:webHidden/>
          </w:rPr>
          <w:t>1-5</w:t>
        </w:r>
        <w:r>
          <w:rPr>
            <w:noProof/>
            <w:webHidden/>
          </w:rPr>
          <w:fldChar w:fldCharType="end"/>
        </w:r>
      </w:hyperlink>
    </w:p>
    <w:p w14:paraId="6FE36463" w14:textId="325A56C2"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763" w:history="1">
        <w:r w:rsidRPr="0011306B">
          <w:rPr>
            <w:rStyle w:val="Hyperlink"/>
            <w:noProof/>
          </w:rPr>
          <w:t>1.7</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Nomenclature</w:t>
        </w:r>
        <w:r>
          <w:rPr>
            <w:noProof/>
            <w:webHidden/>
          </w:rPr>
          <w:tab/>
        </w:r>
        <w:r>
          <w:rPr>
            <w:noProof/>
            <w:webHidden/>
          </w:rPr>
          <w:fldChar w:fldCharType="begin"/>
        </w:r>
        <w:r>
          <w:rPr>
            <w:noProof/>
            <w:webHidden/>
          </w:rPr>
          <w:instrText xml:space="preserve"> PAGEREF _Toc140093763 \h </w:instrText>
        </w:r>
        <w:r>
          <w:rPr>
            <w:noProof/>
            <w:webHidden/>
          </w:rPr>
        </w:r>
        <w:r>
          <w:rPr>
            <w:noProof/>
            <w:webHidden/>
          </w:rPr>
          <w:fldChar w:fldCharType="separate"/>
        </w:r>
        <w:r>
          <w:rPr>
            <w:noProof/>
            <w:webHidden/>
          </w:rPr>
          <w:t>1-9</w:t>
        </w:r>
        <w:r>
          <w:rPr>
            <w:noProof/>
            <w:webHidden/>
          </w:rPr>
          <w:fldChar w:fldCharType="end"/>
        </w:r>
      </w:hyperlink>
    </w:p>
    <w:p w14:paraId="018F0F6C" w14:textId="7FDCB799"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764" w:history="1">
        <w:r w:rsidRPr="0011306B">
          <w:rPr>
            <w:rStyle w:val="Hyperlink"/>
            <w:noProof/>
          </w:rPr>
          <w:t>1.7.1</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Normative Text</w:t>
        </w:r>
        <w:r>
          <w:rPr>
            <w:noProof/>
            <w:webHidden/>
          </w:rPr>
          <w:tab/>
        </w:r>
        <w:r>
          <w:rPr>
            <w:noProof/>
            <w:webHidden/>
          </w:rPr>
          <w:fldChar w:fldCharType="begin"/>
        </w:r>
        <w:r>
          <w:rPr>
            <w:noProof/>
            <w:webHidden/>
          </w:rPr>
          <w:instrText xml:space="preserve"> PAGEREF _Toc140093764 \h </w:instrText>
        </w:r>
        <w:r>
          <w:rPr>
            <w:noProof/>
            <w:webHidden/>
          </w:rPr>
        </w:r>
        <w:r>
          <w:rPr>
            <w:noProof/>
            <w:webHidden/>
          </w:rPr>
          <w:fldChar w:fldCharType="separate"/>
        </w:r>
        <w:r>
          <w:rPr>
            <w:noProof/>
            <w:webHidden/>
          </w:rPr>
          <w:t>1-9</w:t>
        </w:r>
        <w:r>
          <w:rPr>
            <w:noProof/>
            <w:webHidden/>
          </w:rPr>
          <w:fldChar w:fldCharType="end"/>
        </w:r>
      </w:hyperlink>
    </w:p>
    <w:p w14:paraId="684F539C" w14:textId="64020739"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765" w:history="1">
        <w:r w:rsidRPr="0011306B">
          <w:rPr>
            <w:rStyle w:val="Hyperlink"/>
            <w:noProof/>
          </w:rPr>
          <w:t>1.7.2</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Informative Text</w:t>
        </w:r>
        <w:r>
          <w:rPr>
            <w:noProof/>
            <w:webHidden/>
          </w:rPr>
          <w:tab/>
        </w:r>
        <w:r>
          <w:rPr>
            <w:noProof/>
            <w:webHidden/>
          </w:rPr>
          <w:fldChar w:fldCharType="begin"/>
        </w:r>
        <w:r>
          <w:rPr>
            <w:noProof/>
            <w:webHidden/>
          </w:rPr>
          <w:instrText xml:space="preserve"> PAGEREF _Toc140093765 \h </w:instrText>
        </w:r>
        <w:r>
          <w:rPr>
            <w:noProof/>
            <w:webHidden/>
          </w:rPr>
        </w:r>
        <w:r>
          <w:rPr>
            <w:noProof/>
            <w:webHidden/>
          </w:rPr>
          <w:fldChar w:fldCharType="separate"/>
        </w:r>
        <w:r>
          <w:rPr>
            <w:noProof/>
            <w:webHidden/>
          </w:rPr>
          <w:t>1-9</w:t>
        </w:r>
        <w:r>
          <w:rPr>
            <w:noProof/>
            <w:webHidden/>
          </w:rPr>
          <w:fldChar w:fldCharType="end"/>
        </w:r>
      </w:hyperlink>
    </w:p>
    <w:p w14:paraId="46477C69" w14:textId="0D08070F"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766" w:history="1">
        <w:r w:rsidRPr="0011306B">
          <w:rPr>
            <w:rStyle w:val="Hyperlink"/>
            <w:noProof/>
          </w:rPr>
          <w:t>1.8</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Conventions</w:t>
        </w:r>
        <w:r>
          <w:rPr>
            <w:noProof/>
            <w:webHidden/>
          </w:rPr>
          <w:tab/>
        </w:r>
        <w:r>
          <w:rPr>
            <w:noProof/>
            <w:webHidden/>
          </w:rPr>
          <w:fldChar w:fldCharType="begin"/>
        </w:r>
        <w:r>
          <w:rPr>
            <w:noProof/>
            <w:webHidden/>
          </w:rPr>
          <w:instrText xml:space="preserve"> PAGEREF _Toc140093766 \h </w:instrText>
        </w:r>
        <w:r>
          <w:rPr>
            <w:noProof/>
            <w:webHidden/>
          </w:rPr>
        </w:r>
        <w:r>
          <w:rPr>
            <w:noProof/>
            <w:webHidden/>
          </w:rPr>
          <w:fldChar w:fldCharType="separate"/>
        </w:r>
        <w:r>
          <w:rPr>
            <w:noProof/>
            <w:webHidden/>
          </w:rPr>
          <w:t>1-10</w:t>
        </w:r>
        <w:r>
          <w:rPr>
            <w:noProof/>
            <w:webHidden/>
          </w:rPr>
          <w:fldChar w:fldCharType="end"/>
        </w:r>
      </w:hyperlink>
    </w:p>
    <w:p w14:paraId="3F7CAD4C" w14:textId="6921E627"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767" w:history="1">
        <w:r w:rsidRPr="0011306B">
          <w:rPr>
            <w:rStyle w:val="Hyperlink"/>
            <w:noProof/>
          </w:rPr>
          <w:t>1.8.1</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Diagrams</w:t>
        </w:r>
        <w:r>
          <w:rPr>
            <w:noProof/>
            <w:webHidden/>
          </w:rPr>
          <w:tab/>
        </w:r>
        <w:r>
          <w:rPr>
            <w:noProof/>
            <w:webHidden/>
          </w:rPr>
          <w:fldChar w:fldCharType="begin"/>
        </w:r>
        <w:r>
          <w:rPr>
            <w:noProof/>
            <w:webHidden/>
          </w:rPr>
          <w:instrText xml:space="preserve"> PAGEREF _Toc140093767 \h </w:instrText>
        </w:r>
        <w:r>
          <w:rPr>
            <w:noProof/>
            <w:webHidden/>
          </w:rPr>
        </w:r>
        <w:r>
          <w:rPr>
            <w:noProof/>
            <w:webHidden/>
          </w:rPr>
          <w:fldChar w:fldCharType="separate"/>
        </w:r>
        <w:r>
          <w:rPr>
            <w:noProof/>
            <w:webHidden/>
          </w:rPr>
          <w:t>1-10</w:t>
        </w:r>
        <w:r>
          <w:rPr>
            <w:noProof/>
            <w:webHidden/>
          </w:rPr>
          <w:fldChar w:fldCharType="end"/>
        </w:r>
      </w:hyperlink>
    </w:p>
    <w:p w14:paraId="2D111EB1" w14:textId="4DA1416B"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768" w:history="1">
        <w:r w:rsidRPr="0011306B">
          <w:rPr>
            <w:rStyle w:val="Hyperlink"/>
            <w:noProof/>
          </w:rPr>
          <w:t>1.8.2</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Tables</w:t>
        </w:r>
        <w:r>
          <w:rPr>
            <w:noProof/>
            <w:webHidden/>
          </w:rPr>
          <w:tab/>
        </w:r>
        <w:r>
          <w:rPr>
            <w:noProof/>
            <w:webHidden/>
          </w:rPr>
          <w:fldChar w:fldCharType="begin"/>
        </w:r>
        <w:r>
          <w:rPr>
            <w:noProof/>
            <w:webHidden/>
          </w:rPr>
          <w:instrText xml:space="preserve"> PAGEREF _Toc140093768 \h </w:instrText>
        </w:r>
        <w:r>
          <w:rPr>
            <w:noProof/>
            <w:webHidden/>
          </w:rPr>
        </w:r>
        <w:r>
          <w:rPr>
            <w:noProof/>
            <w:webHidden/>
          </w:rPr>
          <w:fldChar w:fldCharType="separate"/>
        </w:r>
        <w:r>
          <w:rPr>
            <w:noProof/>
            <w:webHidden/>
          </w:rPr>
          <w:t>1-13</w:t>
        </w:r>
        <w:r>
          <w:rPr>
            <w:noProof/>
            <w:webHidden/>
          </w:rPr>
          <w:fldChar w:fldCharType="end"/>
        </w:r>
      </w:hyperlink>
    </w:p>
    <w:p w14:paraId="04D33D3A" w14:textId="2A712894"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769" w:history="1">
        <w:r w:rsidRPr="0011306B">
          <w:rPr>
            <w:rStyle w:val="Hyperlink"/>
            <w:noProof/>
          </w:rPr>
          <w:t>1.9</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References</w:t>
        </w:r>
        <w:r>
          <w:rPr>
            <w:noProof/>
            <w:webHidden/>
          </w:rPr>
          <w:tab/>
        </w:r>
        <w:r>
          <w:rPr>
            <w:noProof/>
            <w:webHidden/>
          </w:rPr>
          <w:fldChar w:fldCharType="begin"/>
        </w:r>
        <w:r>
          <w:rPr>
            <w:noProof/>
            <w:webHidden/>
          </w:rPr>
          <w:instrText xml:space="preserve"> PAGEREF _Toc140093769 \h </w:instrText>
        </w:r>
        <w:r>
          <w:rPr>
            <w:noProof/>
            <w:webHidden/>
          </w:rPr>
        </w:r>
        <w:r>
          <w:rPr>
            <w:noProof/>
            <w:webHidden/>
          </w:rPr>
          <w:fldChar w:fldCharType="separate"/>
        </w:r>
        <w:r>
          <w:rPr>
            <w:noProof/>
            <w:webHidden/>
          </w:rPr>
          <w:t>1-18</w:t>
        </w:r>
        <w:r>
          <w:rPr>
            <w:noProof/>
            <w:webHidden/>
          </w:rPr>
          <w:fldChar w:fldCharType="end"/>
        </w:r>
      </w:hyperlink>
    </w:p>
    <w:p w14:paraId="36E09424" w14:textId="42F1E681"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770" w:history="1">
        <w:r w:rsidRPr="0011306B">
          <w:rPr>
            <w:rStyle w:val="Hyperlink"/>
            <w:noProof/>
          </w:rPr>
          <w:t>1.10</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Open Issues</w:t>
        </w:r>
        <w:r>
          <w:rPr>
            <w:noProof/>
            <w:webHidden/>
          </w:rPr>
          <w:tab/>
        </w:r>
        <w:r>
          <w:rPr>
            <w:noProof/>
            <w:webHidden/>
          </w:rPr>
          <w:fldChar w:fldCharType="begin"/>
        </w:r>
        <w:r>
          <w:rPr>
            <w:noProof/>
            <w:webHidden/>
          </w:rPr>
          <w:instrText xml:space="preserve"> PAGEREF _Toc140093770 \h </w:instrText>
        </w:r>
        <w:r>
          <w:rPr>
            <w:noProof/>
            <w:webHidden/>
          </w:rPr>
        </w:r>
        <w:r>
          <w:rPr>
            <w:noProof/>
            <w:webHidden/>
          </w:rPr>
          <w:fldChar w:fldCharType="separate"/>
        </w:r>
        <w:r>
          <w:rPr>
            <w:noProof/>
            <w:webHidden/>
          </w:rPr>
          <w:t>1-18</w:t>
        </w:r>
        <w:r>
          <w:rPr>
            <w:noProof/>
            <w:webHidden/>
          </w:rPr>
          <w:fldChar w:fldCharType="end"/>
        </w:r>
      </w:hyperlink>
    </w:p>
    <w:p w14:paraId="609FFA26" w14:textId="38C3DED8" w:rsidR="003E3108" w:rsidRDefault="003E3108">
      <w:pPr>
        <w:pStyle w:val="TOC1"/>
        <w:rPr>
          <w:rFonts w:asciiTheme="minorHAnsi" w:eastAsiaTheme="minorEastAsia" w:hAnsiTheme="minorHAnsi" w:cstheme="minorBidi"/>
          <w:b w:val="0"/>
          <w:caps w:val="0"/>
          <w:noProof/>
          <w:kern w:val="2"/>
          <w:sz w:val="22"/>
          <w:szCs w:val="22"/>
          <w:lang w:val="en-GB" w:eastAsia="en-GB"/>
          <w14:ligatures w14:val="standardContextual"/>
        </w:rPr>
      </w:pPr>
      <w:hyperlink w:anchor="_Toc140093771" w:history="1">
        <w:r w:rsidRPr="0011306B">
          <w:rPr>
            <w:rStyle w:val="Hyperlink"/>
            <w:noProof/>
          </w:rPr>
          <w:t>2.</w:t>
        </w:r>
        <w:r>
          <w:rPr>
            <w:rFonts w:asciiTheme="minorHAnsi" w:eastAsiaTheme="minorEastAsia" w:hAnsiTheme="minorHAnsi" w:cstheme="minorBidi"/>
            <w:b w:val="0"/>
            <w:caps w:val="0"/>
            <w:noProof/>
            <w:kern w:val="2"/>
            <w:sz w:val="22"/>
            <w:szCs w:val="22"/>
            <w:lang w:val="en-GB" w:eastAsia="en-GB"/>
            <w14:ligatures w14:val="standardContextual"/>
          </w:rPr>
          <w:tab/>
        </w:r>
        <w:r w:rsidRPr="0011306B">
          <w:rPr>
            <w:rStyle w:val="Hyperlink"/>
            <w:noProof/>
          </w:rPr>
          <w:t>Overview</w:t>
        </w:r>
        <w:r>
          <w:rPr>
            <w:noProof/>
            <w:webHidden/>
          </w:rPr>
          <w:tab/>
        </w:r>
        <w:r>
          <w:rPr>
            <w:noProof/>
            <w:webHidden/>
          </w:rPr>
          <w:fldChar w:fldCharType="begin"/>
        </w:r>
        <w:r>
          <w:rPr>
            <w:noProof/>
            <w:webHidden/>
          </w:rPr>
          <w:instrText xml:space="preserve"> PAGEREF _Toc140093771 \h </w:instrText>
        </w:r>
        <w:r>
          <w:rPr>
            <w:noProof/>
            <w:webHidden/>
          </w:rPr>
        </w:r>
        <w:r>
          <w:rPr>
            <w:noProof/>
            <w:webHidden/>
          </w:rPr>
          <w:fldChar w:fldCharType="separate"/>
        </w:r>
        <w:r>
          <w:rPr>
            <w:noProof/>
            <w:webHidden/>
          </w:rPr>
          <w:t>2-1</w:t>
        </w:r>
        <w:r>
          <w:rPr>
            <w:noProof/>
            <w:webHidden/>
          </w:rPr>
          <w:fldChar w:fldCharType="end"/>
        </w:r>
      </w:hyperlink>
    </w:p>
    <w:p w14:paraId="744C722C" w14:textId="596A79D7"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772" w:history="1">
        <w:r w:rsidRPr="0011306B">
          <w:rPr>
            <w:rStyle w:val="Hyperlink"/>
            <w:noProof/>
          </w:rPr>
          <w:t>2.1</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General</w:t>
        </w:r>
        <w:r>
          <w:rPr>
            <w:noProof/>
            <w:webHidden/>
          </w:rPr>
          <w:tab/>
        </w:r>
        <w:r>
          <w:rPr>
            <w:noProof/>
            <w:webHidden/>
          </w:rPr>
          <w:fldChar w:fldCharType="begin"/>
        </w:r>
        <w:r>
          <w:rPr>
            <w:noProof/>
            <w:webHidden/>
          </w:rPr>
          <w:instrText xml:space="preserve"> PAGEREF _Toc140093772 \h </w:instrText>
        </w:r>
        <w:r>
          <w:rPr>
            <w:noProof/>
            <w:webHidden/>
          </w:rPr>
        </w:r>
        <w:r>
          <w:rPr>
            <w:noProof/>
            <w:webHidden/>
          </w:rPr>
          <w:fldChar w:fldCharType="separate"/>
        </w:r>
        <w:r>
          <w:rPr>
            <w:noProof/>
            <w:webHidden/>
          </w:rPr>
          <w:t>2-1</w:t>
        </w:r>
        <w:r>
          <w:rPr>
            <w:noProof/>
            <w:webHidden/>
          </w:rPr>
          <w:fldChar w:fldCharType="end"/>
        </w:r>
      </w:hyperlink>
    </w:p>
    <w:p w14:paraId="33C4F12E" w14:textId="1C3D9FC0"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773" w:history="1">
        <w:r w:rsidRPr="0011306B">
          <w:rPr>
            <w:rStyle w:val="Hyperlink"/>
            <w:noProof/>
          </w:rPr>
          <w:t>2.2</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Mission Planning &amp; Scheduling Concept</w:t>
        </w:r>
        <w:r>
          <w:rPr>
            <w:noProof/>
            <w:webHidden/>
          </w:rPr>
          <w:tab/>
        </w:r>
        <w:r>
          <w:rPr>
            <w:noProof/>
            <w:webHidden/>
          </w:rPr>
          <w:fldChar w:fldCharType="begin"/>
        </w:r>
        <w:r>
          <w:rPr>
            <w:noProof/>
            <w:webHidden/>
          </w:rPr>
          <w:instrText xml:space="preserve"> PAGEREF _Toc140093773 \h </w:instrText>
        </w:r>
        <w:r>
          <w:rPr>
            <w:noProof/>
            <w:webHidden/>
          </w:rPr>
        </w:r>
        <w:r>
          <w:rPr>
            <w:noProof/>
            <w:webHidden/>
          </w:rPr>
          <w:fldChar w:fldCharType="separate"/>
        </w:r>
        <w:r>
          <w:rPr>
            <w:noProof/>
            <w:webHidden/>
          </w:rPr>
          <w:t>2-1</w:t>
        </w:r>
        <w:r>
          <w:rPr>
            <w:noProof/>
            <w:webHidden/>
          </w:rPr>
          <w:fldChar w:fldCharType="end"/>
        </w:r>
      </w:hyperlink>
    </w:p>
    <w:p w14:paraId="25653A78" w14:textId="166B88F8"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774" w:history="1">
        <w:r w:rsidRPr="0011306B">
          <w:rPr>
            <w:rStyle w:val="Hyperlink"/>
            <w:noProof/>
          </w:rPr>
          <w:t>2.3</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Relationship To Mission Operations Services</w:t>
        </w:r>
        <w:r>
          <w:rPr>
            <w:noProof/>
            <w:webHidden/>
          </w:rPr>
          <w:tab/>
        </w:r>
        <w:r>
          <w:rPr>
            <w:noProof/>
            <w:webHidden/>
          </w:rPr>
          <w:fldChar w:fldCharType="begin"/>
        </w:r>
        <w:r>
          <w:rPr>
            <w:noProof/>
            <w:webHidden/>
          </w:rPr>
          <w:instrText xml:space="preserve"> PAGEREF _Toc140093774 \h </w:instrText>
        </w:r>
        <w:r>
          <w:rPr>
            <w:noProof/>
            <w:webHidden/>
          </w:rPr>
        </w:r>
        <w:r>
          <w:rPr>
            <w:noProof/>
            <w:webHidden/>
          </w:rPr>
          <w:fldChar w:fldCharType="separate"/>
        </w:r>
        <w:r>
          <w:rPr>
            <w:noProof/>
            <w:webHidden/>
          </w:rPr>
          <w:t>2-5</w:t>
        </w:r>
        <w:r>
          <w:rPr>
            <w:noProof/>
            <w:webHidden/>
          </w:rPr>
          <w:fldChar w:fldCharType="end"/>
        </w:r>
      </w:hyperlink>
    </w:p>
    <w:p w14:paraId="3780CF62" w14:textId="7B41DA83"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775" w:history="1">
        <w:r w:rsidRPr="0011306B">
          <w:rPr>
            <w:rStyle w:val="Hyperlink"/>
            <w:noProof/>
          </w:rPr>
          <w:t>2.4</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MPS Information Model Overview</w:t>
        </w:r>
        <w:r>
          <w:rPr>
            <w:noProof/>
            <w:webHidden/>
          </w:rPr>
          <w:tab/>
        </w:r>
        <w:r>
          <w:rPr>
            <w:noProof/>
            <w:webHidden/>
          </w:rPr>
          <w:fldChar w:fldCharType="begin"/>
        </w:r>
        <w:r>
          <w:rPr>
            <w:noProof/>
            <w:webHidden/>
          </w:rPr>
          <w:instrText xml:space="preserve"> PAGEREF _Toc140093775 \h </w:instrText>
        </w:r>
        <w:r>
          <w:rPr>
            <w:noProof/>
            <w:webHidden/>
          </w:rPr>
        </w:r>
        <w:r>
          <w:rPr>
            <w:noProof/>
            <w:webHidden/>
          </w:rPr>
          <w:fldChar w:fldCharType="separate"/>
        </w:r>
        <w:r>
          <w:rPr>
            <w:noProof/>
            <w:webHidden/>
          </w:rPr>
          <w:t>2-7</w:t>
        </w:r>
        <w:r>
          <w:rPr>
            <w:noProof/>
            <w:webHidden/>
          </w:rPr>
          <w:fldChar w:fldCharType="end"/>
        </w:r>
      </w:hyperlink>
    </w:p>
    <w:p w14:paraId="63A0A882" w14:textId="71BC7D37"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776" w:history="1">
        <w:r w:rsidRPr="0011306B">
          <w:rPr>
            <w:rStyle w:val="Hyperlink"/>
            <w:noProof/>
          </w:rPr>
          <w:t>2.4.1</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General</w:t>
        </w:r>
        <w:r>
          <w:rPr>
            <w:noProof/>
            <w:webHidden/>
          </w:rPr>
          <w:tab/>
        </w:r>
        <w:r>
          <w:rPr>
            <w:noProof/>
            <w:webHidden/>
          </w:rPr>
          <w:fldChar w:fldCharType="begin"/>
        </w:r>
        <w:r>
          <w:rPr>
            <w:noProof/>
            <w:webHidden/>
          </w:rPr>
          <w:instrText xml:space="preserve"> PAGEREF _Toc140093776 \h </w:instrText>
        </w:r>
        <w:r>
          <w:rPr>
            <w:noProof/>
            <w:webHidden/>
          </w:rPr>
        </w:r>
        <w:r>
          <w:rPr>
            <w:noProof/>
            <w:webHidden/>
          </w:rPr>
          <w:fldChar w:fldCharType="separate"/>
        </w:r>
        <w:r>
          <w:rPr>
            <w:noProof/>
            <w:webHidden/>
          </w:rPr>
          <w:t>2-7</w:t>
        </w:r>
        <w:r>
          <w:rPr>
            <w:noProof/>
            <w:webHidden/>
          </w:rPr>
          <w:fldChar w:fldCharType="end"/>
        </w:r>
      </w:hyperlink>
    </w:p>
    <w:p w14:paraId="256D6F20" w14:textId="5146615C"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777" w:history="1">
        <w:r w:rsidRPr="0011306B">
          <w:rPr>
            <w:rStyle w:val="Hyperlink"/>
            <w:noProof/>
          </w:rPr>
          <w:t>2.4.2</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Planning Request</w:t>
        </w:r>
        <w:r>
          <w:rPr>
            <w:noProof/>
            <w:webHidden/>
          </w:rPr>
          <w:tab/>
        </w:r>
        <w:r>
          <w:rPr>
            <w:noProof/>
            <w:webHidden/>
          </w:rPr>
          <w:fldChar w:fldCharType="begin"/>
        </w:r>
        <w:r>
          <w:rPr>
            <w:noProof/>
            <w:webHidden/>
          </w:rPr>
          <w:instrText xml:space="preserve"> PAGEREF _Toc140093777 \h </w:instrText>
        </w:r>
        <w:r>
          <w:rPr>
            <w:noProof/>
            <w:webHidden/>
          </w:rPr>
        </w:r>
        <w:r>
          <w:rPr>
            <w:noProof/>
            <w:webHidden/>
          </w:rPr>
          <w:fldChar w:fldCharType="separate"/>
        </w:r>
        <w:r>
          <w:rPr>
            <w:noProof/>
            <w:webHidden/>
          </w:rPr>
          <w:t>2-9</w:t>
        </w:r>
        <w:r>
          <w:rPr>
            <w:noProof/>
            <w:webHidden/>
          </w:rPr>
          <w:fldChar w:fldCharType="end"/>
        </w:r>
      </w:hyperlink>
    </w:p>
    <w:p w14:paraId="724CE7AD" w14:textId="2485C00B"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778" w:history="1">
        <w:r w:rsidRPr="0011306B">
          <w:rPr>
            <w:rStyle w:val="Hyperlink"/>
            <w:noProof/>
          </w:rPr>
          <w:t>2.4.3</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Plan</w:t>
        </w:r>
        <w:r>
          <w:rPr>
            <w:noProof/>
            <w:webHidden/>
          </w:rPr>
          <w:tab/>
        </w:r>
        <w:r>
          <w:rPr>
            <w:noProof/>
            <w:webHidden/>
          </w:rPr>
          <w:fldChar w:fldCharType="begin"/>
        </w:r>
        <w:r>
          <w:rPr>
            <w:noProof/>
            <w:webHidden/>
          </w:rPr>
          <w:instrText xml:space="preserve"> PAGEREF _Toc140093778 \h </w:instrText>
        </w:r>
        <w:r>
          <w:rPr>
            <w:noProof/>
            <w:webHidden/>
          </w:rPr>
        </w:r>
        <w:r>
          <w:rPr>
            <w:noProof/>
            <w:webHidden/>
          </w:rPr>
          <w:fldChar w:fldCharType="separate"/>
        </w:r>
        <w:r>
          <w:rPr>
            <w:noProof/>
            <w:webHidden/>
          </w:rPr>
          <w:t>2-9</w:t>
        </w:r>
        <w:r>
          <w:rPr>
            <w:noProof/>
            <w:webHidden/>
          </w:rPr>
          <w:fldChar w:fldCharType="end"/>
        </w:r>
      </w:hyperlink>
    </w:p>
    <w:p w14:paraId="0B60DBE0" w14:textId="24BCD2A9"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779" w:history="1">
        <w:r w:rsidRPr="0011306B">
          <w:rPr>
            <w:rStyle w:val="Hyperlink"/>
            <w:noProof/>
          </w:rPr>
          <w:t>2.4.4</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Planning Activity</w:t>
        </w:r>
        <w:r>
          <w:rPr>
            <w:noProof/>
            <w:webHidden/>
          </w:rPr>
          <w:tab/>
        </w:r>
        <w:r>
          <w:rPr>
            <w:noProof/>
            <w:webHidden/>
          </w:rPr>
          <w:fldChar w:fldCharType="begin"/>
        </w:r>
        <w:r>
          <w:rPr>
            <w:noProof/>
            <w:webHidden/>
          </w:rPr>
          <w:instrText xml:space="preserve"> PAGEREF _Toc140093779 \h </w:instrText>
        </w:r>
        <w:r>
          <w:rPr>
            <w:noProof/>
            <w:webHidden/>
          </w:rPr>
        </w:r>
        <w:r>
          <w:rPr>
            <w:noProof/>
            <w:webHidden/>
          </w:rPr>
          <w:fldChar w:fldCharType="separate"/>
        </w:r>
        <w:r>
          <w:rPr>
            <w:noProof/>
            <w:webHidden/>
          </w:rPr>
          <w:t>2-10</w:t>
        </w:r>
        <w:r>
          <w:rPr>
            <w:noProof/>
            <w:webHidden/>
          </w:rPr>
          <w:fldChar w:fldCharType="end"/>
        </w:r>
      </w:hyperlink>
    </w:p>
    <w:p w14:paraId="1DDFD5F3" w14:textId="183FEDC1"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780" w:history="1">
        <w:r w:rsidRPr="0011306B">
          <w:rPr>
            <w:rStyle w:val="Hyperlink"/>
            <w:noProof/>
          </w:rPr>
          <w:t>2.4.5</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Planning Event</w:t>
        </w:r>
        <w:r>
          <w:rPr>
            <w:noProof/>
            <w:webHidden/>
          </w:rPr>
          <w:tab/>
        </w:r>
        <w:r>
          <w:rPr>
            <w:noProof/>
            <w:webHidden/>
          </w:rPr>
          <w:fldChar w:fldCharType="begin"/>
        </w:r>
        <w:r>
          <w:rPr>
            <w:noProof/>
            <w:webHidden/>
          </w:rPr>
          <w:instrText xml:space="preserve"> PAGEREF _Toc140093780 \h </w:instrText>
        </w:r>
        <w:r>
          <w:rPr>
            <w:noProof/>
            <w:webHidden/>
          </w:rPr>
        </w:r>
        <w:r>
          <w:rPr>
            <w:noProof/>
            <w:webHidden/>
          </w:rPr>
          <w:fldChar w:fldCharType="separate"/>
        </w:r>
        <w:r>
          <w:rPr>
            <w:noProof/>
            <w:webHidden/>
          </w:rPr>
          <w:t>2-10</w:t>
        </w:r>
        <w:r>
          <w:rPr>
            <w:noProof/>
            <w:webHidden/>
          </w:rPr>
          <w:fldChar w:fldCharType="end"/>
        </w:r>
      </w:hyperlink>
    </w:p>
    <w:p w14:paraId="2F1FA03F" w14:textId="2FBD4B4E"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781" w:history="1">
        <w:r w:rsidRPr="0011306B">
          <w:rPr>
            <w:rStyle w:val="Hyperlink"/>
            <w:noProof/>
          </w:rPr>
          <w:t>2.4.6</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Planning Resource</w:t>
        </w:r>
        <w:r>
          <w:rPr>
            <w:noProof/>
            <w:webHidden/>
          </w:rPr>
          <w:tab/>
        </w:r>
        <w:r>
          <w:rPr>
            <w:noProof/>
            <w:webHidden/>
          </w:rPr>
          <w:fldChar w:fldCharType="begin"/>
        </w:r>
        <w:r>
          <w:rPr>
            <w:noProof/>
            <w:webHidden/>
          </w:rPr>
          <w:instrText xml:space="preserve"> PAGEREF _Toc140093781 \h </w:instrText>
        </w:r>
        <w:r>
          <w:rPr>
            <w:noProof/>
            <w:webHidden/>
          </w:rPr>
        </w:r>
        <w:r>
          <w:rPr>
            <w:noProof/>
            <w:webHidden/>
          </w:rPr>
          <w:fldChar w:fldCharType="separate"/>
        </w:r>
        <w:r>
          <w:rPr>
            <w:noProof/>
            <w:webHidden/>
          </w:rPr>
          <w:t>2-11</w:t>
        </w:r>
        <w:r>
          <w:rPr>
            <w:noProof/>
            <w:webHidden/>
          </w:rPr>
          <w:fldChar w:fldCharType="end"/>
        </w:r>
      </w:hyperlink>
    </w:p>
    <w:p w14:paraId="6B5369F9" w14:textId="0490ED74"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782" w:history="1">
        <w:r w:rsidRPr="0011306B">
          <w:rPr>
            <w:rStyle w:val="Hyperlink"/>
            <w:noProof/>
          </w:rPr>
          <w:t>2.5</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MPS Services Overview</w:t>
        </w:r>
        <w:r>
          <w:rPr>
            <w:noProof/>
            <w:webHidden/>
          </w:rPr>
          <w:tab/>
        </w:r>
        <w:r>
          <w:rPr>
            <w:noProof/>
            <w:webHidden/>
          </w:rPr>
          <w:fldChar w:fldCharType="begin"/>
        </w:r>
        <w:r>
          <w:rPr>
            <w:noProof/>
            <w:webHidden/>
          </w:rPr>
          <w:instrText xml:space="preserve"> PAGEREF _Toc140093782 \h </w:instrText>
        </w:r>
        <w:r>
          <w:rPr>
            <w:noProof/>
            <w:webHidden/>
          </w:rPr>
        </w:r>
        <w:r>
          <w:rPr>
            <w:noProof/>
            <w:webHidden/>
          </w:rPr>
          <w:fldChar w:fldCharType="separate"/>
        </w:r>
        <w:r>
          <w:rPr>
            <w:noProof/>
            <w:webHidden/>
          </w:rPr>
          <w:t>2-12</w:t>
        </w:r>
        <w:r>
          <w:rPr>
            <w:noProof/>
            <w:webHidden/>
          </w:rPr>
          <w:fldChar w:fldCharType="end"/>
        </w:r>
      </w:hyperlink>
    </w:p>
    <w:p w14:paraId="7A157488" w14:textId="77414021"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783" w:history="1">
        <w:r w:rsidRPr="0011306B">
          <w:rPr>
            <w:rStyle w:val="Hyperlink"/>
            <w:noProof/>
          </w:rPr>
          <w:t>2.5.1</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General</w:t>
        </w:r>
        <w:r>
          <w:rPr>
            <w:noProof/>
            <w:webHidden/>
          </w:rPr>
          <w:tab/>
        </w:r>
        <w:r>
          <w:rPr>
            <w:noProof/>
            <w:webHidden/>
          </w:rPr>
          <w:fldChar w:fldCharType="begin"/>
        </w:r>
        <w:r>
          <w:rPr>
            <w:noProof/>
            <w:webHidden/>
          </w:rPr>
          <w:instrText xml:space="preserve"> PAGEREF _Toc140093783 \h </w:instrText>
        </w:r>
        <w:r>
          <w:rPr>
            <w:noProof/>
            <w:webHidden/>
          </w:rPr>
        </w:r>
        <w:r>
          <w:rPr>
            <w:noProof/>
            <w:webHidden/>
          </w:rPr>
          <w:fldChar w:fldCharType="separate"/>
        </w:r>
        <w:r>
          <w:rPr>
            <w:noProof/>
            <w:webHidden/>
          </w:rPr>
          <w:t>2-12</w:t>
        </w:r>
        <w:r>
          <w:rPr>
            <w:noProof/>
            <w:webHidden/>
          </w:rPr>
          <w:fldChar w:fldCharType="end"/>
        </w:r>
      </w:hyperlink>
    </w:p>
    <w:p w14:paraId="24248802" w14:textId="16CF252E"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784" w:history="1">
        <w:r w:rsidRPr="0011306B">
          <w:rPr>
            <w:rStyle w:val="Hyperlink"/>
            <w:noProof/>
          </w:rPr>
          <w:t>2.5.2</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Planning Request Service</w:t>
        </w:r>
        <w:r>
          <w:rPr>
            <w:noProof/>
            <w:webHidden/>
          </w:rPr>
          <w:tab/>
        </w:r>
        <w:r>
          <w:rPr>
            <w:noProof/>
            <w:webHidden/>
          </w:rPr>
          <w:fldChar w:fldCharType="begin"/>
        </w:r>
        <w:r>
          <w:rPr>
            <w:noProof/>
            <w:webHidden/>
          </w:rPr>
          <w:instrText xml:space="preserve"> PAGEREF _Toc140093784 \h </w:instrText>
        </w:r>
        <w:r>
          <w:rPr>
            <w:noProof/>
            <w:webHidden/>
          </w:rPr>
        </w:r>
        <w:r>
          <w:rPr>
            <w:noProof/>
            <w:webHidden/>
          </w:rPr>
          <w:fldChar w:fldCharType="separate"/>
        </w:r>
        <w:r>
          <w:rPr>
            <w:noProof/>
            <w:webHidden/>
          </w:rPr>
          <w:t>2-12</w:t>
        </w:r>
        <w:r>
          <w:rPr>
            <w:noProof/>
            <w:webHidden/>
          </w:rPr>
          <w:fldChar w:fldCharType="end"/>
        </w:r>
      </w:hyperlink>
    </w:p>
    <w:p w14:paraId="28827F48" w14:textId="35405D63"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785" w:history="1">
        <w:r w:rsidRPr="0011306B">
          <w:rPr>
            <w:rStyle w:val="Hyperlink"/>
            <w:noProof/>
          </w:rPr>
          <w:t>2.5.3</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Plan Distribution Service</w:t>
        </w:r>
        <w:r>
          <w:rPr>
            <w:noProof/>
            <w:webHidden/>
          </w:rPr>
          <w:tab/>
        </w:r>
        <w:r>
          <w:rPr>
            <w:noProof/>
            <w:webHidden/>
          </w:rPr>
          <w:fldChar w:fldCharType="begin"/>
        </w:r>
        <w:r>
          <w:rPr>
            <w:noProof/>
            <w:webHidden/>
          </w:rPr>
          <w:instrText xml:space="preserve"> PAGEREF _Toc140093785 \h </w:instrText>
        </w:r>
        <w:r>
          <w:rPr>
            <w:noProof/>
            <w:webHidden/>
          </w:rPr>
        </w:r>
        <w:r>
          <w:rPr>
            <w:noProof/>
            <w:webHidden/>
          </w:rPr>
          <w:fldChar w:fldCharType="separate"/>
        </w:r>
        <w:r>
          <w:rPr>
            <w:noProof/>
            <w:webHidden/>
          </w:rPr>
          <w:t>2-14</w:t>
        </w:r>
        <w:r>
          <w:rPr>
            <w:noProof/>
            <w:webHidden/>
          </w:rPr>
          <w:fldChar w:fldCharType="end"/>
        </w:r>
      </w:hyperlink>
    </w:p>
    <w:p w14:paraId="3159BCBB" w14:textId="426DD89F"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786" w:history="1">
        <w:r w:rsidRPr="0011306B">
          <w:rPr>
            <w:rStyle w:val="Hyperlink"/>
            <w:noProof/>
          </w:rPr>
          <w:t>2.5.4</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Plan Execution Control Service</w:t>
        </w:r>
        <w:r>
          <w:rPr>
            <w:noProof/>
            <w:webHidden/>
          </w:rPr>
          <w:tab/>
        </w:r>
        <w:r>
          <w:rPr>
            <w:noProof/>
            <w:webHidden/>
          </w:rPr>
          <w:fldChar w:fldCharType="begin"/>
        </w:r>
        <w:r>
          <w:rPr>
            <w:noProof/>
            <w:webHidden/>
          </w:rPr>
          <w:instrText xml:space="preserve"> PAGEREF _Toc140093786 \h </w:instrText>
        </w:r>
        <w:r>
          <w:rPr>
            <w:noProof/>
            <w:webHidden/>
          </w:rPr>
        </w:r>
        <w:r>
          <w:rPr>
            <w:noProof/>
            <w:webHidden/>
          </w:rPr>
          <w:fldChar w:fldCharType="separate"/>
        </w:r>
        <w:r>
          <w:rPr>
            <w:noProof/>
            <w:webHidden/>
          </w:rPr>
          <w:t>2-15</w:t>
        </w:r>
        <w:r>
          <w:rPr>
            <w:noProof/>
            <w:webHidden/>
          </w:rPr>
          <w:fldChar w:fldCharType="end"/>
        </w:r>
      </w:hyperlink>
    </w:p>
    <w:p w14:paraId="5AAA2806" w14:textId="5AD01515"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787" w:history="1">
        <w:r w:rsidRPr="0011306B">
          <w:rPr>
            <w:rStyle w:val="Hyperlink"/>
            <w:noProof/>
          </w:rPr>
          <w:t>2.5.5</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Plan Information Management Service</w:t>
        </w:r>
        <w:r>
          <w:rPr>
            <w:noProof/>
            <w:webHidden/>
          </w:rPr>
          <w:tab/>
        </w:r>
        <w:r>
          <w:rPr>
            <w:noProof/>
            <w:webHidden/>
          </w:rPr>
          <w:fldChar w:fldCharType="begin"/>
        </w:r>
        <w:r>
          <w:rPr>
            <w:noProof/>
            <w:webHidden/>
          </w:rPr>
          <w:instrText xml:space="preserve"> PAGEREF _Toc140093787 \h </w:instrText>
        </w:r>
        <w:r>
          <w:rPr>
            <w:noProof/>
            <w:webHidden/>
          </w:rPr>
        </w:r>
        <w:r>
          <w:rPr>
            <w:noProof/>
            <w:webHidden/>
          </w:rPr>
          <w:fldChar w:fldCharType="separate"/>
        </w:r>
        <w:r>
          <w:rPr>
            <w:noProof/>
            <w:webHidden/>
          </w:rPr>
          <w:t>2-17</w:t>
        </w:r>
        <w:r>
          <w:rPr>
            <w:noProof/>
            <w:webHidden/>
          </w:rPr>
          <w:fldChar w:fldCharType="end"/>
        </w:r>
      </w:hyperlink>
    </w:p>
    <w:p w14:paraId="4CCE6311" w14:textId="0A505FB1"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788" w:history="1">
        <w:r w:rsidRPr="0011306B">
          <w:rPr>
            <w:rStyle w:val="Hyperlink"/>
            <w:noProof/>
          </w:rPr>
          <w:t>2.5.6</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Plan Edit Service</w:t>
        </w:r>
        <w:r>
          <w:rPr>
            <w:noProof/>
            <w:webHidden/>
          </w:rPr>
          <w:tab/>
        </w:r>
        <w:r>
          <w:rPr>
            <w:noProof/>
            <w:webHidden/>
          </w:rPr>
          <w:fldChar w:fldCharType="begin"/>
        </w:r>
        <w:r>
          <w:rPr>
            <w:noProof/>
            <w:webHidden/>
          </w:rPr>
          <w:instrText xml:space="preserve"> PAGEREF _Toc140093788 \h </w:instrText>
        </w:r>
        <w:r>
          <w:rPr>
            <w:noProof/>
            <w:webHidden/>
          </w:rPr>
        </w:r>
        <w:r>
          <w:rPr>
            <w:noProof/>
            <w:webHidden/>
          </w:rPr>
          <w:fldChar w:fldCharType="separate"/>
        </w:r>
        <w:r>
          <w:rPr>
            <w:noProof/>
            <w:webHidden/>
          </w:rPr>
          <w:t>2-18</w:t>
        </w:r>
        <w:r>
          <w:rPr>
            <w:noProof/>
            <w:webHidden/>
          </w:rPr>
          <w:fldChar w:fldCharType="end"/>
        </w:r>
      </w:hyperlink>
    </w:p>
    <w:p w14:paraId="24BB6ACE" w14:textId="69FC20ED"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789" w:history="1">
        <w:r w:rsidRPr="0011306B">
          <w:rPr>
            <w:rStyle w:val="Hyperlink"/>
            <w:noProof/>
          </w:rPr>
          <w:t>2.6</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Optional Elements of the Standard</w:t>
        </w:r>
        <w:r>
          <w:rPr>
            <w:noProof/>
            <w:webHidden/>
          </w:rPr>
          <w:tab/>
        </w:r>
        <w:r>
          <w:rPr>
            <w:noProof/>
            <w:webHidden/>
          </w:rPr>
          <w:fldChar w:fldCharType="begin"/>
        </w:r>
        <w:r>
          <w:rPr>
            <w:noProof/>
            <w:webHidden/>
          </w:rPr>
          <w:instrText xml:space="preserve"> PAGEREF _Toc140093789 \h </w:instrText>
        </w:r>
        <w:r>
          <w:rPr>
            <w:noProof/>
            <w:webHidden/>
          </w:rPr>
        </w:r>
        <w:r>
          <w:rPr>
            <w:noProof/>
            <w:webHidden/>
          </w:rPr>
          <w:fldChar w:fldCharType="separate"/>
        </w:r>
        <w:r>
          <w:rPr>
            <w:noProof/>
            <w:webHidden/>
          </w:rPr>
          <w:t>2-20</w:t>
        </w:r>
        <w:r>
          <w:rPr>
            <w:noProof/>
            <w:webHidden/>
          </w:rPr>
          <w:fldChar w:fldCharType="end"/>
        </w:r>
      </w:hyperlink>
    </w:p>
    <w:p w14:paraId="44FD1C54" w14:textId="480DA541" w:rsidR="003E3108" w:rsidRDefault="003E3108">
      <w:pPr>
        <w:pStyle w:val="TOC1"/>
        <w:rPr>
          <w:rFonts w:asciiTheme="minorHAnsi" w:eastAsiaTheme="minorEastAsia" w:hAnsiTheme="minorHAnsi" w:cstheme="minorBidi"/>
          <w:b w:val="0"/>
          <w:caps w:val="0"/>
          <w:noProof/>
          <w:kern w:val="2"/>
          <w:sz w:val="22"/>
          <w:szCs w:val="22"/>
          <w:lang w:val="en-GB" w:eastAsia="en-GB"/>
          <w14:ligatures w14:val="standardContextual"/>
        </w:rPr>
      </w:pPr>
      <w:hyperlink w:anchor="_Toc140093790" w:history="1">
        <w:r w:rsidRPr="0011306B">
          <w:rPr>
            <w:rStyle w:val="Hyperlink"/>
            <w:noProof/>
          </w:rPr>
          <w:t>3.</w:t>
        </w:r>
        <w:r>
          <w:rPr>
            <w:rFonts w:asciiTheme="minorHAnsi" w:eastAsiaTheme="minorEastAsia" w:hAnsiTheme="minorHAnsi" w:cstheme="minorBidi"/>
            <w:b w:val="0"/>
            <w:caps w:val="0"/>
            <w:noProof/>
            <w:kern w:val="2"/>
            <w:sz w:val="22"/>
            <w:szCs w:val="22"/>
            <w:lang w:val="en-GB" w:eastAsia="en-GB"/>
            <w14:ligatures w14:val="standardContextual"/>
          </w:rPr>
          <w:tab/>
        </w:r>
        <w:r w:rsidRPr="0011306B">
          <w:rPr>
            <w:rStyle w:val="Hyperlink"/>
            <w:noProof/>
          </w:rPr>
          <w:t>MPS Information Model</w:t>
        </w:r>
        <w:r>
          <w:rPr>
            <w:noProof/>
            <w:webHidden/>
          </w:rPr>
          <w:tab/>
        </w:r>
        <w:r>
          <w:rPr>
            <w:noProof/>
            <w:webHidden/>
          </w:rPr>
          <w:fldChar w:fldCharType="begin"/>
        </w:r>
        <w:r>
          <w:rPr>
            <w:noProof/>
            <w:webHidden/>
          </w:rPr>
          <w:instrText xml:space="preserve"> PAGEREF _Toc140093790 \h </w:instrText>
        </w:r>
        <w:r>
          <w:rPr>
            <w:noProof/>
            <w:webHidden/>
          </w:rPr>
        </w:r>
        <w:r>
          <w:rPr>
            <w:noProof/>
            <w:webHidden/>
          </w:rPr>
          <w:fldChar w:fldCharType="separate"/>
        </w:r>
        <w:r>
          <w:rPr>
            <w:noProof/>
            <w:webHidden/>
          </w:rPr>
          <w:t>3-23</w:t>
        </w:r>
        <w:r>
          <w:rPr>
            <w:noProof/>
            <w:webHidden/>
          </w:rPr>
          <w:fldChar w:fldCharType="end"/>
        </w:r>
      </w:hyperlink>
    </w:p>
    <w:p w14:paraId="3D34A4E6" w14:textId="492F1199"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791" w:history="1">
        <w:r w:rsidRPr="0011306B">
          <w:rPr>
            <w:rStyle w:val="Hyperlink"/>
            <w:noProof/>
          </w:rPr>
          <w:t>3.1</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General</w:t>
        </w:r>
        <w:r>
          <w:rPr>
            <w:noProof/>
            <w:webHidden/>
          </w:rPr>
          <w:tab/>
        </w:r>
        <w:r>
          <w:rPr>
            <w:noProof/>
            <w:webHidden/>
          </w:rPr>
          <w:fldChar w:fldCharType="begin"/>
        </w:r>
        <w:r>
          <w:rPr>
            <w:noProof/>
            <w:webHidden/>
          </w:rPr>
          <w:instrText xml:space="preserve"> PAGEREF _Toc140093791 \h </w:instrText>
        </w:r>
        <w:r>
          <w:rPr>
            <w:noProof/>
            <w:webHidden/>
          </w:rPr>
        </w:r>
        <w:r>
          <w:rPr>
            <w:noProof/>
            <w:webHidden/>
          </w:rPr>
          <w:fldChar w:fldCharType="separate"/>
        </w:r>
        <w:r>
          <w:rPr>
            <w:noProof/>
            <w:webHidden/>
          </w:rPr>
          <w:t>3-23</w:t>
        </w:r>
        <w:r>
          <w:rPr>
            <w:noProof/>
            <w:webHidden/>
          </w:rPr>
          <w:fldChar w:fldCharType="end"/>
        </w:r>
      </w:hyperlink>
    </w:p>
    <w:p w14:paraId="27A6D1FD" w14:textId="3AE000D3"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792" w:history="1">
        <w:r w:rsidRPr="0011306B">
          <w:rPr>
            <w:rStyle w:val="Hyperlink"/>
            <w:noProof/>
            <w:lang w:val="en-GB" w:eastAsia="en-GB"/>
          </w:rPr>
          <w:t>3.1.1</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lang w:val="en-GB" w:eastAsia="en-GB"/>
          </w:rPr>
          <w:t>MO Object Numbers</w:t>
        </w:r>
        <w:r>
          <w:rPr>
            <w:noProof/>
            <w:webHidden/>
          </w:rPr>
          <w:tab/>
        </w:r>
        <w:r>
          <w:rPr>
            <w:noProof/>
            <w:webHidden/>
          </w:rPr>
          <w:fldChar w:fldCharType="begin"/>
        </w:r>
        <w:r>
          <w:rPr>
            <w:noProof/>
            <w:webHidden/>
          </w:rPr>
          <w:instrText xml:space="preserve"> PAGEREF _Toc140093792 \h </w:instrText>
        </w:r>
        <w:r>
          <w:rPr>
            <w:noProof/>
            <w:webHidden/>
          </w:rPr>
        </w:r>
        <w:r>
          <w:rPr>
            <w:noProof/>
            <w:webHidden/>
          </w:rPr>
          <w:fldChar w:fldCharType="separate"/>
        </w:r>
        <w:r>
          <w:rPr>
            <w:noProof/>
            <w:webHidden/>
          </w:rPr>
          <w:t>3-25</w:t>
        </w:r>
        <w:r>
          <w:rPr>
            <w:noProof/>
            <w:webHidden/>
          </w:rPr>
          <w:fldChar w:fldCharType="end"/>
        </w:r>
      </w:hyperlink>
    </w:p>
    <w:p w14:paraId="45D2A6DC" w14:textId="1B00E489"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793" w:history="1">
        <w:r w:rsidRPr="0011306B">
          <w:rPr>
            <w:rStyle w:val="Hyperlink"/>
            <w:noProof/>
            <w:lang w:val="en-GB" w:eastAsia="en-GB"/>
          </w:rPr>
          <w:t>3.1.2</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lang w:val="en-GB" w:eastAsia="en-GB"/>
          </w:rPr>
          <w:t>Short Form Parts</w:t>
        </w:r>
        <w:r>
          <w:rPr>
            <w:noProof/>
            <w:webHidden/>
          </w:rPr>
          <w:tab/>
        </w:r>
        <w:r>
          <w:rPr>
            <w:noProof/>
            <w:webHidden/>
          </w:rPr>
          <w:fldChar w:fldCharType="begin"/>
        </w:r>
        <w:r>
          <w:rPr>
            <w:noProof/>
            <w:webHidden/>
          </w:rPr>
          <w:instrText xml:space="preserve"> PAGEREF _Toc140093793 \h </w:instrText>
        </w:r>
        <w:r>
          <w:rPr>
            <w:noProof/>
            <w:webHidden/>
          </w:rPr>
        </w:r>
        <w:r>
          <w:rPr>
            <w:noProof/>
            <w:webHidden/>
          </w:rPr>
          <w:fldChar w:fldCharType="separate"/>
        </w:r>
        <w:r>
          <w:rPr>
            <w:noProof/>
            <w:webHidden/>
          </w:rPr>
          <w:t>3-25</w:t>
        </w:r>
        <w:r>
          <w:rPr>
            <w:noProof/>
            <w:webHidden/>
          </w:rPr>
          <w:fldChar w:fldCharType="end"/>
        </w:r>
      </w:hyperlink>
    </w:p>
    <w:p w14:paraId="3D58187E" w14:textId="0C6A0CF9"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794" w:history="1">
        <w:r w:rsidRPr="0011306B">
          <w:rPr>
            <w:rStyle w:val="Hyperlink"/>
            <w:noProof/>
          </w:rPr>
          <w:t>3.1.3</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Time Systems</w:t>
        </w:r>
        <w:r>
          <w:rPr>
            <w:noProof/>
            <w:webHidden/>
          </w:rPr>
          <w:tab/>
        </w:r>
        <w:r>
          <w:rPr>
            <w:noProof/>
            <w:webHidden/>
          </w:rPr>
          <w:fldChar w:fldCharType="begin"/>
        </w:r>
        <w:r>
          <w:rPr>
            <w:noProof/>
            <w:webHidden/>
          </w:rPr>
          <w:instrText xml:space="preserve"> PAGEREF _Toc140093794 \h </w:instrText>
        </w:r>
        <w:r>
          <w:rPr>
            <w:noProof/>
            <w:webHidden/>
          </w:rPr>
        </w:r>
        <w:r>
          <w:rPr>
            <w:noProof/>
            <w:webHidden/>
          </w:rPr>
          <w:fldChar w:fldCharType="separate"/>
        </w:r>
        <w:r>
          <w:rPr>
            <w:noProof/>
            <w:webHidden/>
          </w:rPr>
          <w:t>3-26</w:t>
        </w:r>
        <w:r>
          <w:rPr>
            <w:noProof/>
            <w:webHidden/>
          </w:rPr>
          <w:fldChar w:fldCharType="end"/>
        </w:r>
      </w:hyperlink>
    </w:p>
    <w:p w14:paraId="77B07A0E" w14:textId="60558499"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795" w:history="1">
        <w:r w:rsidRPr="0011306B">
          <w:rPr>
            <w:rStyle w:val="Hyperlink"/>
            <w:noProof/>
          </w:rPr>
          <w:t>3.1.4</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Lists and Nullability</w:t>
        </w:r>
        <w:r>
          <w:rPr>
            <w:noProof/>
            <w:webHidden/>
          </w:rPr>
          <w:tab/>
        </w:r>
        <w:r>
          <w:rPr>
            <w:noProof/>
            <w:webHidden/>
          </w:rPr>
          <w:fldChar w:fldCharType="begin"/>
        </w:r>
        <w:r>
          <w:rPr>
            <w:noProof/>
            <w:webHidden/>
          </w:rPr>
          <w:instrText xml:space="preserve"> PAGEREF _Toc140093795 \h </w:instrText>
        </w:r>
        <w:r>
          <w:rPr>
            <w:noProof/>
            <w:webHidden/>
          </w:rPr>
        </w:r>
        <w:r>
          <w:rPr>
            <w:noProof/>
            <w:webHidden/>
          </w:rPr>
          <w:fldChar w:fldCharType="separate"/>
        </w:r>
        <w:r>
          <w:rPr>
            <w:noProof/>
            <w:webHidden/>
          </w:rPr>
          <w:t>3-26</w:t>
        </w:r>
        <w:r>
          <w:rPr>
            <w:noProof/>
            <w:webHidden/>
          </w:rPr>
          <w:fldChar w:fldCharType="end"/>
        </w:r>
      </w:hyperlink>
    </w:p>
    <w:p w14:paraId="48475496" w14:textId="2A61DE05"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796" w:history="1">
        <w:r w:rsidRPr="0011306B">
          <w:rPr>
            <w:rStyle w:val="Hyperlink"/>
            <w:noProof/>
          </w:rPr>
          <w:t>3.2</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MPS Data Items</w:t>
        </w:r>
        <w:r>
          <w:rPr>
            <w:noProof/>
            <w:webHidden/>
          </w:rPr>
          <w:tab/>
        </w:r>
        <w:r>
          <w:rPr>
            <w:noProof/>
            <w:webHidden/>
          </w:rPr>
          <w:fldChar w:fldCharType="begin"/>
        </w:r>
        <w:r>
          <w:rPr>
            <w:noProof/>
            <w:webHidden/>
          </w:rPr>
          <w:instrText xml:space="preserve"> PAGEREF _Toc140093796 \h </w:instrText>
        </w:r>
        <w:r>
          <w:rPr>
            <w:noProof/>
            <w:webHidden/>
          </w:rPr>
        </w:r>
        <w:r>
          <w:rPr>
            <w:noProof/>
            <w:webHidden/>
          </w:rPr>
          <w:fldChar w:fldCharType="separate"/>
        </w:r>
        <w:r>
          <w:rPr>
            <w:noProof/>
            <w:webHidden/>
          </w:rPr>
          <w:t>3-27</w:t>
        </w:r>
        <w:r>
          <w:rPr>
            <w:noProof/>
            <w:webHidden/>
          </w:rPr>
          <w:fldChar w:fldCharType="end"/>
        </w:r>
      </w:hyperlink>
    </w:p>
    <w:p w14:paraId="7384CEBD" w14:textId="1877CD74"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797" w:history="1">
        <w:r w:rsidRPr="0011306B">
          <w:rPr>
            <w:rStyle w:val="Hyperlink"/>
            <w:noProof/>
          </w:rPr>
          <w:t>3.2.1</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General</w:t>
        </w:r>
        <w:r>
          <w:rPr>
            <w:noProof/>
            <w:webHidden/>
          </w:rPr>
          <w:tab/>
        </w:r>
        <w:r>
          <w:rPr>
            <w:noProof/>
            <w:webHidden/>
          </w:rPr>
          <w:fldChar w:fldCharType="begin"/>
        </w:r>
        <w:r>
          <w:rPr>
            <w:noProof/>
            <w:webHidden/>
          </w:rPr>
          <w:instrText xml:space="preserve"> PAGEREF _Toc140093797 \h </w:instrText>
        </w:r>
        <w:r>
          <w:rPr>
            <w:noProof/>
            <w:webHidden/>
          </w:rPr>
        </w:r>
        <w:r>
          <w:rPr>
            <w:noProof/>
            <w:webHidden/>
          </w:rPr>
          <w:fldChar w:fldCharType="separate"/>
        </w:r>
        <w:r>
          <w:rPr>
            <w:noProof/>
            <w:webHidden/>
          </w:rPr>
          <w:t>3-27</w:t>
        </w:r>
        <w:r>
          <w:rPr>
            <w:noProof/>
            <w:webHidden/>
          </w:rPr>
          <w:fldChar w:fldCharType="end"/>
        </w:r>
      </w:hyperlink>
    </w:p>
    <w:p w14:paraId="48FC171B" w14:textId="551C0C41"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798" w:history="1">
        <w:r w:rsidRPr="0011306B">
          <w:rPr>
            <w:rStyle w:val="Hyperlink"/>
            <w:noProof/>
          </w:rPr>
          <w:t>3.2.2</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Planning Activities</w:t>
        </w:r>
        <w:r>
          <w:rPr>
            <w:noProof/>
            <w:webHidden/>
          </w:rPr>
          <w:tab/>
        </w:r>
        <w:r>
          <w:rPr>
            <w:noProof/>
            <w:webHidden/>
          </w:rPr>
          <w:fldChar w:fldCharType="begin"/>
        </w:r>
        <w:r>
          <w:rPr>
            <w:noProof/>
            <w:webHidden/>
          </w:rPr>
          <w:instrText xml:space="preserve"> PAGEREF _Toc140093798 \h </w:instrText>
        </w:r>
        <w:r>
          <w:rPr>
            <w:noProof/>
            <w:webHidden/>
          </w:rPr>
        </w:r>
        <w:r>
          <w:rPr>
            <w:noProof/>
            <w:webHidden/>
          </w:rPr>
          <w:fldChar w:fldCharType="separate"/>
        </w:r>
        <w:r>
          <w:rPr>
            <w:noProof/>
            <w:webHidden/>
          </w:rPr>
          <w:t>3-31</w:t>
        </w:r>
        <w:r>
          <w:rPr>
            <w:noProof/>
            <w:webHidden/>
          </w:rPr>
          <w:fldChar w:fldCharType="end"/>
        </w:r>
      </w:hyperlink>
    </w:p>
    <w:p w14:paraId="0A0F36C3" w14:textId="4F563E79"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799" w:history="1">
        <w:r w:rsidRPr="0011306B">
          <w:rPr>
            <w:rStyle w:val="Hyperlink"/>
            <w:noProof/>
          </w:rPr>
          <w:t>3.2.3</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Planning Events</w:t>
        </w:r>
        <w:r>
          <w:rPr>
            <w:noProof/>
            <w:webHidden/>
          </w:rPr>
          <w:tab/>
        </w:r>
        <w:r>
          <w:rPr>
            <w:noProof/>
            <w:webHidden/>
          </w:rPr>
          <w:fldChar w:fldCharType="begin"/>
        </w:r>
        <w:r>
          <w:rPr>
            <w:noProof/>
            <w:webHidden/>
          </w:rPr>
          <w:instrText xml:space="preserve"> PAGEREF _Toc140093799 \h </w:instrText>
        </w:r>
        <w:r>
          <w:rPr>
            <w:noProof/>
            <w:webHidden/>
          </w:rPr>
        </w:r>
        <w:r>
          <w:rPr>
            <w:noProof/>
            <w:webHidden/>
          </w:rPr>
          <w:fldChar w:fldCharType="separate"/>
        </w:r>
        <w:r>
          <w:rPr>
            <w:noProof/>
            <w:webHidden/>
          </w:rPr>
          <w:t>3-43</w:t>
        </w:r>
        <w:r>
          <w:rPr>
            <w:noProof/>
            <w:webHidden/>
          </w:rPr>
          <w:fldChar w:fldCharType="end"/>
        </w:r>
      </w:hyperlink>
    </w:p>
    <w:p w14:paraId="04B4830D" w14:textId="0E56B296"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00" w:history="1">
        <w:r w:rsidRPr="0011306B">
          <w:rPr>
            <w:rStyle w:val="Hyperlink"/>
            <w:noProof/>
          </w:rPr>
          <w:t>3.2.4</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Planning Resources [Optional]</w:t>
        </w:r>
        <w:r>
          <w:rPr>
            <w:noProof/>
            <w:webHidden/>
          </w:rPr>
          <w:tab/>
        </w:r>
        <w:r>
          <w:rPr>
            <w:noProof/>
            <w:webHidden/>
          </w:rPr>
          <w:fldChar w:fldCharType="begin"/>
        </w:r>
        <w:r>
          <w:rPr>
            <w:noProof/>
            <w:webHidden/>
          </w:rPr>
          <w:instrText xml:space="preserve"> PAGEREF _Toc140093800 \h </w:instrText>
        </w:r>
        <w:r>
          <w:rPr>
            <w:noProof/>
            <w:webHidden/>
          </w:rPr>
        </w:r>
        <w:r>
          <w:rPr>
            <w:noProof/>
            <w:webHidden/>
          </w:rPr>
          <w:fldChar w:fldCharType="separate"/>
        </w:r>
        <w:r>
          <w:rPr>
            <w:noProof/>
            <w:webHidden/>
          </w:rPr>
          <w:t>3-50</w:t>
        </w:r>
        <w:r>
          <w:rPr>
            <w:noProof/>
            <w:webHidden/>
          </w:rPr>
          <w:fldChar w:fldCharType="end"/>
        </w:r>
      </w:hyperlink>
    </w:p>
    <w:p w14:paraId="1C1443A5" w14:textId="09837437"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01" w:history="1">
        <w:r w:rsidRPr="0011306B">
          <w:rPr>
            <w:rStyle w:val="Hyperlink"/>
            <w:noProof/>
          </w:rPr>
          <w:t>3.2.5</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Planning Requests</w:t>
        </w:r>
        <w:r>
          <w:rPr>
            <w:noProof/>
            <w:webHidden/>
          </w:rPr>
          <w:tab/>
        </w:r>
        <w:r>
          <w:rPr>
            <w:noProof/>
            <w:webHidden/>
          </w:rPr>
          <w:fldChar w:fldCharType="begin"/>
        </w:r>
        <w:r>
          <w:rPr>
            <w:noProof/>
            <w:webHidden/>
          </w:rPr>
          <w:instrText xml:space="preserve"> PAGEREF _Toc140093801 \h </w:instrText>
        </w:r>
        <w:r>
          <w:rPr>
            <w:noProof/>
            <w:webHidden/>
          </w:rPr>
        </w:r>
        <w:r>
          <w:rPr>
            <w:noProof/>
            <w:webHidden/>
          </w:rPr>
          <w:fldChar w:fldCharType="separate"/>
        </w:r>
        <w:r>
          <w:rPr>
            <w:noProof/>
            <w:webHidden/>
          </w:rPr>
          <w:t>3-58</w:t>
        </w:r>
        <w:r>
          <w:rPr>
            <w:noProof/>
            <w:webHidden/>
          </w:rPr>
          <w:fldChar w:fldCharType="end"/>
        </w:r>
      </w:hyperlink>
    </w:p>
    <w:p w14:paraId="5073D414" w14:textId="6B6B4DBB"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02" w:history="1">
        <w:r w:rsidRPr="0011306B">
          <w:rPr>
            <w:rStyle w:val="Hyperlink"/>
            <w:noProof/>
          </w:rPr>
          <w:t>3.2.6</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Plans</w:t>
        </w:r>
        <w:r>
          <w:rPr>
            <w:noProof/>
            <w:webHidden/>
          </w:rPr>
          <w:tab/>
        </w:r>
        <w:r>
          <w:rPr>
            <w:noProof/>
            <w:webHidden/>
          </w:rPr>
          <w:fldChar w:fldCharType="begin"/>
        </w:r>
        <w:r>
          <w:rPr>
            <w:noProof/>
            <w:webHidden/>
          </w:rPr>
          <w:instrText xml:space="preserve"> PAGEREF _Toc140093802 \h </w:instrText>
        </w:r>
        <w:r>
          <w:rPr>
            <w:noProof/>
            <w:webHidden/>
          </w:rPr>
        </w:r>
        <w:r>
          <w:rPr>
            <w:noProof/>
            <w:webHidden/>
          </w:rPr>
          <w:fldChar w:fldCharType="separate"/>
        </w:r>
        <w:r>
          <w:rPr>
            <w:noProof/>
            <w:webHidden/>
          </w:rPr>
          <w:t>3-72</w:t>
        </w:r>
        <w:r>
          <w:rPr>
            <w:noProof/>
            <w:webHidden/>
          </w:rPr>
          <w:fldChar w:fldCharType="end"/>
        </w:r>
      </w:hyperlink>
    </w:p>
    <w:p w14:paraId="069BD385" w14:textId="0A1D0450"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03" w:history="1">
        <w:r w:rsidRPr="0011306B">
          <w:rPr>
            <w:rStyle w:val="Hyperlink"/>
            <w:noProof/>
          </w:rPr>
          <w:t>3.2.7</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Planning Users</w:t>
        </w:r>
        <w:r>
          <w:rPr>
            <w:noProof/>
            <w:webHidden/>
          </w:rPr>
          <w:tab/>
        </w:r>
        <w:r>
          <w:rPr>
            <w:noProof/>
            <w:webHidden/>
          </w:rPr>
          <w:fldChar w:fldCharType="begin"/>
        </w:r>
        <w:r>
          <w:rPr>
            <w:noProof/>
            <w:webHidden/>
          </w:rPr>
          <w:instrText xml:space="preserve"> PAGEREF _Toc140093803 \h </w:instrText>
        </w:r>
        <w:r>
          <w:rPr>
            <w:noProof/>
            <w:webHidden/>
          </w:rPr>
        </w:r>
        <w:r>
          <w:rPr>
            <w:noProof/>
            <w:webHidden/>
          </w:rPr>
          <w:fldChar w:fldCharType="separate"/>
        </w:r>
        <w:r>
          <w:rPr>
            <w:noProof/>
            <w:webHidden/>
          </w:rPr>
          <w:t>3-91</w:t>
        </w:r>
        <w:r>
          <w:rPr>
            <w:noProof/>
            <w:webHidden/>
          </w:rPr>
          <w:fldChar w:fldCharType="end"/>
        </w:r>
      </w:hyperlink>
    </w:p>
    <w:p w14:paraId="230E3709" w14:textId="557487F2"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04" w:history="1">
        <w:r w:rsidRPr="0011306B">
          <w:rPr>
            <w:rStyle w:val="Hyperlink"/>
            <w:noProof/>
          </w:rPr>
          <w:t>3.2.8</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Planning Configuration Data</w:t>
        </w:r>
        <w:r>
          <w:rPr>
            <w:noProof/>
            <w:webHidden/>
          </w:rPr>
          <w:tab/>
        </w:r>
        <w:r>
          <w:rPr>
            <w:noProof/>
            <w:webHidden/>
          </w:rPr>
          <w:fldChar w:fldCharType="begin"/>
        </w:r>
        <w:r>
          <w:rPr>
            <w:noProof/>
            <w:webHidden/>
          </w:rPr>
          <w:instrText xml:space="preserve"> PAGEREF _Toc140093804 \h </w:instrText>
        </w:r>
        <w:r>
          <w:rPr>
            <w:noProof/>
            <w:webHidden/>
          </w:rPr>
        </w:r>
        <w:r>
          <w:rPr>
            <w:noProof/>
            <w:webHidden/>
          </w:rPr>
          <w:fldChar w:fldCharType="separate"/>
        </w:r>
        <w:r>
          <w:rPr>
            <w:noProof/>
            <w:webHidden/>
          </w:rPr>
          <w:t>3-92</w:t>
        </w:r>
        <w:r>
          <w:rPr>
            <w:noProof/>
            <w:webHidden/>
          </w:rPr>
          <w:fldChar w:fldCharType="end"/>
        </w:r>
      </w:hyperlink>
    </w:p>
    <w:p w14:paraId="73622411" w14:textId="2B0061FF"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05" w:history="1">
        <w:r w:rsidRPr="0011306B">
          <w:rPr>
            <w:rStyle w:val="Hyperlink"/>
            <w:noProof/>
          </w:rPr>
          <w:t>3.2.9</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Functions [Optional]</w:t>
        </w:r>
        <w:r>
          <w:rPr>
            <w:noProof/>
            <w:webHidden/>
          </w:rPr>
          <w:tab/>
        </w:r>
        <w:r>
          <w:rPr>
            <w:noProof/>
            <w:webHidden/>
          </w:rPr>
          <w:fldChar w:fldCharType="begin"/>
        </w:r>
        <w:r>
          <w:rPr>
            <w:noProof/>
            <w:webHidden/>
          </w:rPr>
          <w:instrText xml:space="preserve"> PAGEREF _Toc140093805 \h </w:instrText>
        </w:r>
        <w:r>
          <w:rPr>
            <w:noProof/>
            <w:webHidden/>
          </w:rPr>
        </w:r>
        <w:r>
          <w:rPr>
            <w:noProof/>
            <w:webHidden/>
          </w:rPr>
          <w:fldChar w:fldCharType="separate"/>
        </w:r>
        <w:r>
          <w:rPr>
            <w:noProof/>
            <w:webHidden/>
          </w:rPr>
          <w:t>3-94</w:t>
        </w:r>
        <w:r>
          <w:rPr>
            <w:noProof/>
            <w:webHidden/>
          </w:rPr>
          <w:fldChar w:fldCharType="end"/>
        </w:r>
      </w:hyperlink>
    </w:p>
    <w:p w14:paraId="170E8B2D" w14:textId="63ED0075"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806" w:history="1">
        <w:r w:rsidRPr="0011306B">
          <w:rPr>
            <w:rStyle w:val="Hyperlink"/>
            <w:noProof/>
          </w:rPr>
          <w:t>3.3</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MPS Data Types</w:t>
        </w:r>
        <w:r>
          <w:rPr>
            <w:noProof/>
            <w:webHidden/>
          </w:rPr>
          <w:tab/>
        </w:r>
        <w:r>
          <w:rPr>
            <w:noProof/>
            <w:webHidden/>
          </w:rPr>
          <w:fldChar w:fldCharType="begin"/>
        </w:r>
        <w:r>
          <w:rPr>
            <w:noProof/>
            <w:webHidden/>
          </w:rPr>
          <w:instrText xml:space="preserve"> PAGEREF _Toc140093806 \h </w:instrText>
        </w:r>
        <w:r>
          <w:rPr>
            <w:noProof/>
            <w:webHidden/>
          </w:rPr>
        </w:r>
        <w:r>
          <w:rPr>
            <w:noProof/>
            <w:webHidden/>
          </w:rPr>
          <w:fldChar w:fldCharType="separate"/>
        </w:r>
        <w:r>
          <w:rPr>
            <w:noProof/>
            <w:webHidden/>
          </w:rPr>
          <w:t>3-96</w:t>
        </w:r>
        <w:r>
          <w:rPr>
            <w:noProof/>
            <w:webHidden/>
          </w:rPr>
          <w:fldChar w:fldCharType="end"/>
        </w:r>
      </w:hyperlink>
    </w:p>
    <w:p w14:paraId="23FDFF83" w14:textId="3BE626EC"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07" w:history="1">
        <w:r w:rsidRPr="0011306B">
          <w:rPr>
            <w:rStyle w:val="Hyperlink"/>
            <w:noProof/>
          </w:rPr>
          <w:t>3.3.1</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MPS Base Data Types</w:t>
        </w:r>
        <w:r>
          <w:rPr>
            <w:noProof/>
            <w:webHidden/>
          </w:rPr>
          <w:tab/>
        </w:r>
        <w:r>
          <w:rPr>
            <w:noProof/>
            <w:webHidden/>
          </w:rPr>
          <w:fldChar w:fldCharType="begin"/>
        </w:r>
        <w:r>
          <w:rPr>
            <w:noProof/>
            <w:webHidden/>
          </w:rPr>
          <w:instrText xml:space="preserve"> PAGEREF _Toc140093807 \h </w:instrText>
        </w:r>
        <w:r>
          <w:rPr>
            <w:noProof/>
            <w:webHidden/>
          </w:rPr>
        </w:r>
        <w:r>
          <w:rPr>
            <w:noProof/>
            <w:webHidden/>
          </w:rPr>
          <w:fldChar w:fldCharType="separate"/>
        </w:r>
        <w:r>
          <w:rPr>
            <w:noProof/>
            <w:webHidden/>
          </w:rPr>
          <w:t>3-96</w:t>
        </w:r>
        <w:r>
          <w:rPr>
            <w:noProof/>
            <w:webHidden/>
          </w:rPr>
          <w:fldChar w:fldCharType="end"/>
        </w:r>
      </w:hyperlink>
    </w:p>
    <w:p w14:paraId="624006F9" w14:textId="4F3E4DED"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08" w:history="1">
        <w:r w:rsidRPr="0011306B">
          <w:rPr>
            <w:rStyle w:val="Hyperlink"/>
            <w:noProof/>
          </w:rPr>
          <w:t>3.3.2</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MPS Position and Direction Data Types [Optional]</w:t>
        </w:r>
        <w:r>
          <w:rPr>
            <w:noProof/>
            <w:webHidden/>
          </w:rPr>
          <w:tab/>
        </w:r>
        <w:r>
          <w:rPr>
            <w:noProof/>
            <w:webHidden/>
          </w:rPr>
          <w:fldChar w:fldCharType="begin"/>
        </w:r>
        <w:r>
          <w:rPr>
            <w:noProof/>
            <w:webHidden/>
          </w:rPr>
          <w:instrText xml:space="preserve"> PAGEREF _Toc140093808 \h </w:instrText>
        </w:r>
        <w:r>
          <w:rPr>
            <w:noProof/>
            <w:webHidden/>
          </w:rPr>
        </w:r>
        <w:r>
          <w:rPr>
            <w:noProof/>
            <w:webHidden/>
          </w:rPr>
          <w:fldChar w:fldCharType="separate"/>
        </w:r>
        <w:r>
          <w:rPr>
            <w:noProof/>
            <w:webHidden/>
          </w:rPr>
          <w:t>3-100</w:t>
        </w:r>
        <w:r>
          <w:rPr>
            <w:noProof/>
            <w:webHidden/>
          </w:rPr>
          <w:fldChar w:fldCharType="end"/>
        </w:r>
      </w:hyperlink>
    </w:p>
    <w:p w14:paraId="4D587C1C" w14:textId="0C808642"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09" w:history="1">
        <w:r w:rsidRPr="0011306B">
          <w:rPr>
            <w:rStyle w:val="Hyperlink"/>
            <w:noProof/>
          </w:rPr>
          <w:t>3.3.3</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Expressions</w:t>
        </w:r>
        <w:r>
          <w:rPr>
            <w:noProof/>
            <w:webHidden/>
          </w:rPr>
          <w:tab/>
        </w:r>
        <w:r>
          <w:rPr>
            <w:noProof/>
            <w:webHidden/>
          </w:rPr>
          <w:fldChar w:fldCharType="begin"/>
        </w:r>
        <w:r>
          <w:rPr>
            <w:noProof/>
            <w:webHidden/>
          </w:rPr>
          <w:instrText xml:space="preserve"> PAGEREF _Toc140093809 \h </w:instrText>
        </w:r>
        <w:r>
          <w:rPr>
            <w:noProof/>
            <w:webHidden/>
          </w:rPr>
        </w:r>
        <w:r>
          <w:rPr>
            <w:noProof/>
            <w:webHidden/>
          </w:rPr>
          <w:fldChar w:fldCharType="separate"/>
        </w:r>
        <w:r>
          <w:rPr>
            <w:noProof/>
            <w:webHidden/>
          </w:rPr>
          <w:t>3-109</w:t>
        </w:r>
        <w:r>
          <w:rPr>
            <w:noProof/>
            <w:webHidden/>
          </w:rPr>
          <w:fldChar w:fldCharType="end"/>
        </w:r>
      </w:hyperlink>
    </w:p>
    <w:p w14:paraId="569E2F76" w14:textId="52357699"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10" w:history="1">
        <w:r w:rsidRPr="0011306B">
          <w:rPr>
            <w:rStyle w:val="Hyperlink"/>
            <w:noProof/>
          </w:rPr>
          <w:t>3.3.4</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Additional MPS Data Types</w:t>
        </w:r>
        <w:r>
          <w:rPr>
            <w:noProof/>
            <w:webHidden/>
          </w:rPr>
          <w:tab/>
        </w:r>
        <w:r>
          <w:rPr>
            <w:noProof/>
            <w:webHidden/>
          </w:rPr>
          <w:fldChar w:fldCharType="begin"/>
        </w:r>
        <w:r>
          <w:rPr>
            <w:noProof/>
            <w:webHidden/>
          </w:rPr>
          <w:instrText xml:space="preserve"> PAGEREF _Toc140093810 \h </w:instrText>
        </w:r>
        <w:r>
          <w:rPr>
            <w:noProof/>
            <w:webHidden/>
          </w:rPr>
        </w:r>
        <w:r>
          <w:rPr>
            <w:noProof/>
            <w:webHidden/>
          </w:rPr>
          <w:fldChar w:fldCharType="separate"/>
        </w:r>
        <w:r>
          <w:rPr>
            <w:noProof/>
            <w:webHidden/>
          </w:rPr>
          <w:t>3-113</w:t>
        </w:r>
        <w:r>
          <w:rPr>
            <w:noProof/>
            <w:webHidden/>
          </w:rPr>
          <w:fldChar w:fldCharType="end"/>
        </w:r>
      </w:hyperlink>
    </w:p>
    <w:p w14:paraId="0D8FB449" w14:textId="0274CD9C"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11" w:history="1">
        <w:r w:rsidRPr="0011306B">
          <w:rPr>
            <w:rStyle w:val="Hyperlink"/>
            <w:noProof/>
          </w:rPr>
          <w:t>3.3.5</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Arguments</w:t>
        </w:r>
        <w:r>
          <w:rPr>
            <w:noProof/>
            <w:webHidden/>
          </w:rPr>
          <w:tab/>
        </w:r>
        <w:r>
          <w:rPr>
            <w:noProof/>
            <w:webHidden/>
          </w:rPr>
          <w:fldChar w:fldCharType="begin"/>
        </w:r>
        <w:r>
          <w:rPr>
            <w:noProof/>
            <w:webHidden/>
          </w:rPr>
          <w:instrText xml:space="preserve"> PAGEREF _Toc140093811 \h </w:instrText>
        </w:r>
        <w:r>
          <w:rPr>
            <w:noProof/>
            <w:webHidden/>
          </w:rPr>
        </w:r>
        <w:r>
          <w:rPr>
            <w:noProof/>
            <w:webHidden/>
          </w:rPr>
          <w:fldChar w:fldCharType="separate"/>
        </w:r>
        <w:r>
          <w:rPr>
            <w:noProof/>
            <w:webHidden/>
          </w:rPr>
          <w:t>3-116</w:t>
        </w:r>
        <w:r>
          <w:rPr>
            <w:noProof/>
            <w:webHidden/>
          </w:rPr>
          <w:fldChar w:fldCharType="end"/>
        </w:r>
      </w:hyperlink>
    </w:p>
    <w:p w14:paraId="5D041601" w14:textId="387D5E59"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12" w:history="1">
        <w:r w:rsidRPr="0011306B">
          <w:rPr>
            <w:rStyle w:val="Hyperlink"/>
            <w:noProof/>
          </w:rPr>
          <w:t>3.3.6</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Constraints</w:t>
        </w:r>
        <w:r>
          <w:rPr>
            <w:noProof/>
            <w:webHidden/>
          </w:rPr>
          <w:tab/>
        </w:r>
        <w:r>
          <w:rPr>
            <w:noProof/>
            <w:webHidden/>
          </w:rPr>
          <w:fldChar w:fldCharType="begin"/>
        </w:r>
        <w:r>
          <w:rPr>
            <w:noProof/>
            <w:webHidden/>
          </w:rPr>
          <w:instrText xml:space="preserve"> PAGEREF _Toc140093812 \h </w:instrText>
        </w:r>
        <w:r>
          <w:rPr>
            <w:noProof/>
            <w:webHidden/>
          </w:rPr>
        </w:r>
        <w:r>
          <w:rPr>
            <w:noProof/>
            <w:webHidden/>
          </w:rPr>
          <w:fldChar w:fldCharType="separate"/>
        </w:r>
        <w:r>
          <w:rPr>
            <w:noProof/>
            <w:webHidden/>
          </w:rPr>
          <w:t>3-120</w:t>
        </w:r>
        <w:r>
          <w:rPr>
            <w:noProof/>
            <w:webHidden/>
          </w:rPr>
          <w:fldChar w:fldCharType="end"/>
        </w:r>
      </w:hyperlink>
    </w:p>
    <w:p w14:paraId="00CD1B21" w14:textId="6B05C1B3"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13" w:history="1">
        <w:r w:rsidRPr="0011306B">
          <w:rPr>
            <w:rStyle w:val="Hyperlink"/>
            <w:noProof/>
          </w:rPr>
          <w:t>3.3.7</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Triggers</w:t>
        </w:r>
        <w:r>
          <w:rPr>
            <w:noProof/>
            <w:webHidden/>
          </w:rPr>
          <w:tab/>
        </w:r>
        <w:r>
          <w:rPr>
            <w:noProof/>
            <w:webHidden/>
          </w:rPr>
          <w:fldChar w:fldCharType="begin"/>
        </w:r>
        <w:r>
          <w:rPr>
            <w:noProof/>
            <w:webHidden/>
          </w:rPr>
          <w:instrText xml:space="preserve"> PAGEREF _Toc140093813 \h </w:instrText>
        </w:r>
        <w:r>
          <w:rPr>
            <w:noProof/>
            <w:webHidden/>
          </w:rPr>
        </w:r>
        <w:r>
          <w:rPr>
            <w:noProof/>
            <w:webHidden/>
          </w:rPr>
          <w:fldChar w:fldCharType="separate"/>
        </w:r>
        <w:r>
          <w:rPr>
            <w:noProof/>
            <w:webHidden/>
          </w:rPr>
          <w:t>3-139</w:t>
        </w:r>
        <w:r>
          <w:rPr>
            <w:noProof/>
            <w:webHidden/>
          </w:rPr>
          <w:fldChar w:fldCharType="end"/>
        </w:r>
      </w:hyperlink>
    </w:p>
    <w:p w14:paraId="579670A4" w14:textId="6E1BAE4C"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14" w:history="1">
        <w:r w:rsidRPr="0011306B">
          <w:rPr>
            <w:rStyle w:val="Hyperlink"/>
            <w:noProof/>
          </w:rPr>
          <w:t>3.3.8</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Repetitions</w:t>
        </w:r>
        <w:r>
          <w:rPr>
            <w:noProof/>
            <w:webHidden/>
          </w:rPr>
          <w:tab/>
        </w:r>
        <w:r>
          <w:rPr>
            <w:noProof/>
            <w:webHidden/>
          </w:rPr>
          <w:fldChar w:fldCharType="begin"/>
        </w:r>
        <w:r>
          <w:rPr>
            <w:noProof/>
            <w:webHidden/>
          </w:rPr>
          <w:instrText xml:space="preserve"> PAGEREF _Toc140093814 \h </w:instrText>
        </w:r>
        <w:r>
          <w:rPr>
            <w:noProof/>
            <w:webHidden/>
          </w:rPr>
        </w:r>
        <w:r>
          <w:rPr>
            <w:noProof/>
            <w:webHidden/>
          </w:rPr>
          <w:fldChar w:fldCharType="separate"/>
        </w:r>
        <w:r>
          <w:rPr>
            <w:noProof/>
            <w:webHidden/>
          </w:rPr>
          <w:t>3-142</w:t>
        </w:r>
        <w:r>
          <w:rPr>
            <w:noProof/>
            <w:webHidden/>
          </w:rPr>
          <w:fldChar w:fldCharType="end"/>
        </w:r>
      </w:hyperlink>
    </w:p>
    <w:p w14:paraId="416C3180" w14:textId="7E1629D4"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815" w:history="1">
        <w:r w:rsidRPr="0011306B">
          <w:rPr>
            <w:rStyle w:val="Hyperlink"/>
            <w:noProof/>
          </w:rPr>
          <w:t>3.4</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MO Framework</w:t>
        </w:r>
        <w:r>
          <w:rPr>
            <w:noProof/>
            <w:webHidden/>
          </w:rPr>
          <w:tab/>
        </w:r>
        <w:r>
          <w:rPr>
            <w:noProof/>
            <w:webHidden/>
          </w:rPr>
          <w:fldChar w:fldCharType="begin"/>
        </w:r>
        <w:r>
          <w:rPr>
            <w:noProof/>
            <w:webHidden/>
          </w:rPr>
          <w:instrText xml:space="preserve"> PAGEREF _Toc140093815 \h </w:instrText>
        </w:r>
        <w:r>
          <w:rPr>
            <w:noProof/>
            <w:webHidden/>
          </w:rPr>
        </w:r>
        <w:r>
          <w:rPr>
            <w:noProof/>
            <w:webHidden/>
          </w:rPr>
          <w:fldChar w:fldCharType="separate"/>
        </w:r>
        <w:r>
          <w:rPr>
            <w:noProof/>
            <w:webHidden/>
          </w:rPr>
          <w:t>3-148</w:t>
        </w:r>
        <w:r>
          <w:rPr>
            <w:noProof/>
            <w:webHidden/>
          </w:rPr>
          <w:fldChar w:fldCharType="end"/>
        </w:r>
      </w:hyperlink>
    </w:p>
    <w:p w14:paraId="6EB3CC58" w14:textId="726F2995"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16" w:history="1">
        <w:r w:rsidRPr="0011306B">
          <w:rPr>
            <w:rStyle w:val="Hyperlink"/>
            <w:noProof/>
          </w:rPr>
          <w:t>3.4.1</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Message Abstraction Layer (MAL)</w:t>
        </w:r>
        <w:r>
          <w:rPr>
            <w:noProof/>
            <w:webHidden/>
          </w:rPr>
          <w:tab/>
        </w:r>
        <w:r>
          <w:rPr>
            <w:noProof/>
            <w:webHidden/>
          </w:rPr>
          <w:fldChar w:fldCharType="begin"/>
        </w:r>
        <w:r>
          <w:rPr>
            <w:noProof/>
            <w:webHidden/>
          </w:rPr>
          <w:instrText xml:space="preserve"> PAGEREF _Toc140093816 \h </w:instrText>
        </w:r>
        <w:r>
          <w:rPr>
            <w:noProof/>
            <w:webHidden/>
          </w:rPr>
        </w:r>
        <w:r>
          <w:rPr>
            <w:noProof/>
            <w:webHidden/>
          </w:rPr>
          <w:fldChar w:fldCharType="separate"/>
        </w:r>
        <w:r>
          <w:rPr>
            <w:noProof/>
            <w:webHidden/>
          </w:rPr>
          <w:t>3-148</w:t>
        </w:r>
        <w:r>
          <w:rPr>
            <w:noProof/>
            <w:webHidden/>
          </w:rPr>
          <w:fldChar w:fldCharType="end"/>
        </w:r>
      </w:hyperlink>
    </w:p>
    <w:p w14:paraId="02B34BCD" w14:textId="597DD6D0"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17" w:history="1">
        <w:r w:rsidRPr="0011306B">
          <w:rPr>
            <w:rStyle w:val="Hyperlink"/>
            <w:noProof/>
          </w:rPr>
          <w:t>3.4.2</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MO Objects</w:t>
        </w:r>
        <w:r>
          <w:rPr>
            <w:noProof/>
            <w:webHidden/>
          </w:rPr>
          <w:tab/>
        </w:r>
        <w:r>
          <w:rPr>
            <w:noProof/>
            <w:webHidden/>
          </w:rPr>
          <w:fldChar w:fldCharType="begin"/>
        </w:r>
        <w:r>
          <w:rPr>
            <w:noProof/>
            <w:webHidden/>
          </w:rPr>
          <w:instrText xml:space="preserve"> PAGEREF _Toc140093817 \h </w:instrText>
        </w:r>
        <w:r>
          <w:rPr>
            <w:noProof/>
            <w:webHidden/>
          </w:rPr>
        </w:r>
        <w:r>
          <w:rPr>
            <w:noProof/>
            <w:webHidden/>
          </w:rPr>
          <w:fldChar w:fldCharType="separate"/>
        </w:r>
        <w:r>
          <w:rPr>
            <w:noProof/>
            <w:webHidden/>
          </w:rPr>
          <w:t>3-149</w:t>
        </w:r>
        <w:r>
          <w:rPr>
            <w:noProof/>
            <w:webHidden/>
          </w:rPr>
          <w:fldChar w:fldCharType="end"/>
        </w:r>
      </w:hyperlink>
    </w:p>
    <w:p w14:paraId="336FA674" w14:textId="4092816E"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18" w:history="1">
        <w:r w:rsidRPr="0011306B">
          <w:rPr>
            <w:rStyle w:val="Hyperlink"/>
            <w:noProof/>
          </w:rPr>
          <w:t>3.4.3</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MO Object Patterns</w:t>
        </w:r>
        <w:r>
          <w:rPr>
            <w:noProof/>
            <w:webHidden/>
          </w:rPr>
          <w:tab/>
        </w:r>
        <w:r>
          <w:rPr>
            <w:noProof/>
            <w:webHidden/>
          </w:rPr>
          <w:fldChar w:fldCharType="begin"/>
        </w:r>
        <w:r>
          <w:rPr>
            <w:noProof/>
            <w:webHidden/>
          </w:rPr>
          <w:instrText xml:space="preserve"> PAGEREF _Toc140093818 \h </w:instrText>
        </w:r>
        <w:r>
          <w:rPr>
            <w:noProof/>
            <w:webHidden/>
          </w:rPr>
        </w:r>
        <w:r>
          <w:rPr>
            <w:noProof/>
            <w:webHidden/>
          </w:rPr>
          <w:fldChar w:fldCharType="separate"/>
        </w:r>
        <w:r>
          <w:rPr>
            <w:noProof/>
            <w:webHidden/>
          </w:rPr>
          <w:t>3-151</w:t>
        </w:r>
        <w:r>
          <w:rPr>
            <w:noProof/>
            <w:webHidden/>
          </w:rPr>
          <w:fldChar w:fldCharType="end"/>
        </w:r>
      </w:hyperlink>
    </w:p>
    <w:p w14:paraId="5D5185B6" w14:textId="207AE83A" w:rsidR="003E3108" w:rsidRDefault="003E3108">
      <w:pPr>
        <w:pStyle w:val="TOC1"/>
        <w:rPr>
          <w:rFonts w:asciiTheme="minorHAnsi" w:eastAsiaTheme="minorEastAsia" w:hAnsiTheme="minorHAnsi" w:cstheme="minorBidi"/>
          <w:b w:val="0"/>
          <w:caps w:val="0"/>
          <w:noProof/>
          <w:kern w:val="2"/>
          <w:sz w:val="22"/>
          <w:szCs w:val="22"/>
          <w:lang w:val="en-GB" w:eastAsia="en-GB"/>
          <w14:ligatures w14:val="standardContextual"/>
        </w:rPr>
      </w:pPr>
      <w:hyperlink w:anchor="_Toc140093819" w:history="1">
        <w:r w:rsidRPr="0011306B">
          <w:rPr>
            <w:rStyle w:val="Hyperlink"/>
            <w:noProof/>
          </w:rPr>
          <w:t>4.</w:t>
        </w:r>
        <w:r>
          <w:rPr>
            <w:rFonts w:asciiTheme="minorHAnsi" w:eastAsiaTheme="minorEastAsia" w:hAnsiTheme="minorHAnsi" w:cstheme="minorBidi"/>
            <w:b w:val="0"/>
            <w:caps w:val="0"/>
            <w:noProof/>
            <w:kern w:val="2"/>
            <w:sz w:val="22"/>
            <w:szCs w:val="22"/>
            <w:lang w:val="en-GB" w:eastAsia="en-GB"/>
            <w14:ligatures w14:val="standardContextual"/>
          </w:rPr>
          <w:tab/>
        </w:r>
        <w:r w:rsidRPr="0011306B">
          <w:rPr>
            <w:rStyle w:val="Hyperlink"/>
            <w:noProof/>
          </w:rPr>
          <w:t>MPS Service Specifications</w:t>
        </w:r>
        <w:r>
          <w:rPr>
            <w:noProof/>
            <w:webHidden/>
          </w:rPr>
          <w:tab/>
        </w:r>
        <w:r>
          <w:rPr>
            <w:noProof/>
            <w:webHidden/>
          </w:rPr>
          <w:fldChar w:fldCharType="begin"/>
        </w:r>
        <w:r>
          <w:rPr>
            <w:noProof/>
            <w:webHidden/>
          </w:rPr>
          <w:instrText xml:space="preserve"> PAGEREF _Toc140093819 \h </w:instrText>
        </w:r>
        <w:r>
          <w:rPr>
            <w:noProof/>
            <w:webHidden/>
          </w:rPr>
        </w:r>
        <w:r>
          <w:rPr>
            <w:noProof/>
            <w:webHidden/>
          </w:rPr>
          <w:fldChar w:fldCharType="separate"/>
        </w:r>
        <w:r>
          <w:rPr>
            <w:noProof/>
            <w:webHidden/>
          </w:rPr>
          <w:t>4-1</w:t>
        </w:r>
        <w:r>
          <w:rPr>
            <w:noProof/>
            <w:webHidden/>
          </w:rPr>
          <w:fldChar w:fldCharType="end"/>
        </w:r>
      </w:hyperlink>
    </w:p>
    <w:p w14:paraId="1B83723C" w14:textId="0847B680"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820" w:history="1">
        <w:r w:rsidRPr="0011306B">
          <w:rPr>
            <w:rStyle w:val="Hyperlink"/>
            <w:noProof/>
          </w:rPr>
          <w:t>4.1</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General</w:t>
        </w:r>
        <w:r>
          <w:rPr>
            <w:noProof/>
            <w:webHidden/>
          </w:rPr>
          <w:tab/>
        </w:r>
        <w:r>
          <w:rPr>
            <w:noProof/>
            <w:webHidden/>
          </w:rPr>
          <w:fldChar w:fldCharType="begin"/>
        </w:r>
        <w:r>
          <w:rPr>
            <w:noProof/>
            <w:webHidden/>
          </w:rPr>
          <w:instrText xml:space="preserve"> PAGEREF _Toc140093820 \h </w:instrText>
        </w:r>
        <w:r>
          <w:rPr>
            <w:noProof/>
            <w:webHidden/>
          </w:rPr>
        </w:r>
        <w:r>
          <w:rPr>
            <w:noProof/>
            <w:webHidden/>
          </w:rPr>
          <w:fldChar w:fldCharType="separate"/>
        </w:r>
        <w:r>
          <w:rPr>
            <w:noProof/>
            <w:webHidden/>
          </w:rPr>
          <w:t>4-1</w:t>
        </w:r>
        <w:r>
          <w:rPr>
            <w:noProof/>
            <w:webHidden/>
          </w:rPr>
          <w:fldChar w:fldCharType="end"/>
        </w:r>
      </w:hyperlink>
    </w:p>
    <w:p w14:paraId="1CC2167B" w14:textId="6C8EB171"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21" w:history="1">
        <w:r w:rsidRPr="0011306B">
          <w:rPr>
            <w:rStyle w:val="Hyperlink"/>
            <w:noProof/>
          </w:rPr>
          <w:t>4.1.1</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Directory Service and Optional Elements</w:t>
        </w:r>
        <w:r>
          <w:rPr>
            <w:noProof/>
            <w:webHidden/>
          </w:rPr>
          <w:tab/>
        </w:r>
        <w:r>
          <w:rPr>
            <w:noProof/>
            <w:webHidden/>
          </w:rPr>
          <w:fldChar w:fldCharType="begin"/>
        </w:r>
        <w:r>
          <w:rPr>
            <w:noProof/>
            <w:webHidden/>
          </w:rPr>
          <w:instrText xml:space="preserve"> PAGEREF _Toc140093821 \h </w:instrText>
        </w:r>
        <w:r>
          <w:rPr>
            <w:noProof/>
            <w:webHidden/>
          </w:rPr>
        </w:r>
        <w:r>
          <w:rPr>
            <w:noProof/>
            <w:webHidden/>
          </w:rPr>
          <w:fldChar w:fldCharType="separate"/>
        </w:r>
        <w:r>
          <w:rPr>
            <w:noProof/>
            <w:webHidden/>
          </w:rPr>
          <w:t>4-2</w:t>
        </w:r>
        <w:r>
          <w:rPr>
            <w:noProof/>
            <w:webHidden/>
          </w:rPr>
          <w:fldChar w:fldCharType="end"/>
        </w:r>
      </w:hyperlink>
    </w:p>
    <w:p w14:paraId="5CE52660" w14:textId="08EDFA06"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22" w:history="1">
        <w:r w:rsidRPr="0011306B">
          <w:rPr>
            <w:rStyle w:val="Hyperlink"/>
            <w:noProof/>
          </w:rPr>
          <w:t>4.1.2</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Publish-Subscribe Operations</w:t>
        </w:r>
        <w:r>
          <w:rPr>
            <w:noProof/>
            <w:webHidden/>
          </w:rPr>
          <w:tab/>
        </w:r>
        <w:r>
          <w:rPr>
            <w:noProof/>
            <w:webHidden/>
          </w:rPr>
          <w:fldChar w:fldCharType="begin"/>
        </w:r>
        <w:r>
          <w:rPr>
            <w:noProof/>
            <w:webHidden/>
          </w:rPr>
          <w:instrText xml:space="preserve"> PAGEREF _Toc140093822 \h </w:instrText>
        </w:r>
        <w:r>
          <w:rPr>
            <w:noProof/>
            <w:webHidden/>
          </w:rPr>
        </w:r>
        <w:r>
          <w:rPr>
            <w:noProof/>
            <w:webHidden/>
          </w:rPr>
          <w:fldChar w:fldCharType="separate"/>
        </w:r>
        <w:r>
          <w:rPr>
            <w:noProof/>
            <w:webHidden/>
          </w:rPr>
          <w:t>4-2</w:t>
        </w:r>
        <w:r>
          <w:rPr>
            <w:noProof/>
            <w:webHidden/>
          </w:rPr>
          <w:fldChar w:fldCharType="end"/>
        </w:r>
      </w:hyperlink>
    </w:p>
    <w:p w14:paraId="5DFE2BD5" w14:textId="1EE4DCFE"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23" w:history="1">
        <w:r w:rsidRPr="0011306B">
          <w:rPr>
            <w:rStyle w:val="Hyperlink"/>
            <w:noProof/>
          </w:rPr>
          <w:t>4.1.3</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Service Operations Using Domain As a Filter</w:t>
        </w:r>
        <w:r>
          <w:rPr>
            <w:noProof/>
            <w:webHidden/>
          </w:rPr>
          <w:tab/>
        </w:r>
        <w:r>
          <w:rPr>
            <w:noProof/>
            <w:webHidden/>
          </w:rPr>
          <w:fldChar w:fldCharType="begin"/>
        </w:r>
        <w:r>
          <w:rPr>
            <w:noProof/>
            <w:webHidden/>
          </w:rPr>
          <w:instrText xml:space="preserve"> PAGEREF _Toc140093823 \h </w:instrText>
        </w:r>
        <w:r>
          <w:rPr>
            <w:noProof/>
            <w:webHidden/>
          </w:rPr>
        </w:r>
        <w:r>
          <w:rPr>
            <w:noProof/>
            <w:webHidden/>
          </w:rPr>
          <w:fldChar w:fldCharType="separate"/>
        </w:r>
        <w:r>
          <w:rPr>
            <w:noProof/>
            <w:webHidden/>
          </w:rPr>
          <w:t>4-3</w:t>
        </w:r>
        <w:r>
          <w:rPr>
            <w:noProof/>
            <w:webHidden/>
          </w:rPr>
          <w:fldChar w:fldCharType="end"/>
        </w:r>
      </w:hyperlink>
    </w:p>
    <w:p w14:paraId="7AE466FD" w14:textId="3CD94BB0"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824" w:history="1">
        <w:r w:rsidRPr="0011306B">
          <w:rPr>
            <w:rStyle w:val="Hyperlink"/>
            <w:noProof/>
          </w:rPr>
          <w:t>4.2</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Service:  Planning Request</w:t>
        </w:r>
        <w:r>
          <w:rPr>
            <w:noProof/>
            <w:webHidden/>
          </w:rPr>
          <w:tab/>
        </w:r>
        <w:r>
          <w:rPr>
            <w:noProof/>
            <w:webHidden/>
          </w:rPr>
          <w:fldChar w:fldCharType="begin"/>
        </w:r>
        <w:r>
          <w:rPr>
            <w:noProof/>
            <w:webHidden/>
          </w:rPr>
          <w:instrText xml:space="preserve"> PAGEREF _Toc140093824 \h </w:instrText>
        </w:r>
        <w:r>
          <w:rPr>
            <w:noProof/>
            <w:webHidden/>
          </w:rPr>
        </w:r>
        <w:r>
          <w:rPr>
            <w:noProof/>
            <w:webHidden/>
          </w:rPr>
          <w:fldChar w:fldCharType="separate"/>
        </w:r>
        <w:r>
          <w:rPr>
            <w:noProof/>
            <w:webHidden/>
          </w:rPr>
          <w:t>4-4</w:t>
        </w:r>
        <w:r>
          <w:rPr>
            <w:noProof/>
            <w:webHidden/>
          </w:rPr>
          <w:fldChar w:fldCharType="end"/>
        </w:r>
      </w:hyperlink>
    </w:p>
    <w:p w14:paraId="274FE53B" w14:textId="1EE31474"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25" w:history="1">
        <w:r w:rsidRPr="0011306B">
          <w:rPr>
            <w:rStyle w:val="Hyperlink"/>
            <w:noProof/>
          </w:rPr>
          <w:t>4.2.1</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Summary</w:t>
        </w:r>
        <w:r>
          <w:rPr>
            <w:noProof/>
            <w:webHidden/>
          </w:rPr>
          <w:tab/>
        </w:r>
        <w:r>
          <w:rPr>
            <w:noProof/>
            <w:webHidden/>
          </w:rPr>
          <w:fldChar w:fldCharType="begin"/>
        </w:r>
        <w:r>
          <w:rPr>
            <w:noProof/>
            <w:webHidden/>
          </w:rPr>
          <w:instrText xml:space="preserve"> PAGEREF _Toc140093825 \h </w:instrText>
        </w:r>
        <w:r>
          <w:rPr>
            <w:noProof/>
            <w:webHidden/>
          </w:rPr>
        </w:r>
        <w:r>
          <w:rPr>
            <w:noProof/>
            <w:webHidden/>
          </w:rPr>
          <w:fldChar w:fldCharType="separate"/>
        </w:r>
        <w:r>
          <w:rPr>
            <w:noProof/>
            <w:webHidden/>
          </w:rPr>
          <w:t>4-4</w:t>
        </w:r>
        <w:r>
          <w:rPr>
            <w:noProof/>
            <w:webHidden/>
          </w:rPr>
          <w:fldChar w:fldCharType="end"/>
        </w:r>
      </w:hyperlink>
    </w:p>
    <w:p w14:paraId="3F19E2DF" w14:textId="2A454561"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26" w:history="1">
        <w:r w:rsidRPr="0011306B">
          <w:rPr>
            <w:rStyle w:val="Hyperlink"/>
            <w:noProof/>
          </w:rPr>
          <w:t>4.2.2</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MPS Data Items</w:t>
        </w:r>
        <w:r>
          <w:rPr>
            <w:noProof/>
            <w:webHidden/>
          </w:rPr>
          <w:tab/>
        </w:r>
        <w:r>
          <w:rPr>
            <w:noProof/>
            <w:webHidden/>
          </w:rPr>
          <w:fldChar w:fldCharType="begin"/>
        </w:r>
        <w:r>
          <w:rPr>
            <w:noProof/>
            <w:webHidden/>
          </w:rPr>
          <w:instrText xml:space="preserve"> PAGEREF _Toc140093826 \h </w:instrText>
        </w:r>
        <w:r>
          <w:rPr>
            <w:noProof/>
            <w:webHidden/>
          </w:rPr>
        </w:r>
        <w:r>
          <w:rPr>
            <w:noProof/>
            <w:webHidden/>
          </w:rPr>
          <w:fldChar w:fldCharType="separate"/>
        </w:r>
        <w:r>
          <w:rPr>
            <w:noProof/>
            <w:webHidden/>
          </w:rPr>
          <w:t>4-7</w:t>
        </w:r>
        <w:r>
          <w:rPr>
            <w:noProof/>
            <w:webHidden/>
          </w:rPr>
          <w:fldChar w:fldCharType="end"/>
        </w:r>
      </w:hyperlink>
    </w:p>
    <w:p w14:paraId="5F216811" w14:textId="26218AB7"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27" w:history="1">
        <w:r w:rsidRPr="0011306B">
          <w:rPr>
            <w:rStyle w:val="Hyperlink"/>
            <w:noProof/>
          </w:rPr>
          <w:t>4.2.3</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High-Level Requirements</w:t>
        </w:r>
        <w:r>
          <w:rPr>
            <w:noProof/>
            <w:webHidden/>
          </w:rPr>
          <w:tab/>
        </w:r>
        <w:r>
          <w:rPr>
            <w:noProof/>
            <w:webHidden/>
          </w:rPr>
          <w:fldChar w:fldCharType="begin"/>
        </w:r>
        <w:r>
          <w:rPr>
            <w:noProof/>
            <w:webHidden/>
          </w:rPr>
          <w:instrText xml:space="preserve"> PAGEREF _Toc140093827 \h </w:instrText>
        </w:r>
        <w:r>
          <w:rPr>
            <w:noProof/>
            <w:webHidden/>
          </w:rPr>
        </w:r>
        <w:r>
          <w:rPr>
            <w:noProof/>
            <w:webHidden/>
          </w:rPr>
          <w:fldChar w:fldCharType="separate"/>
        </w:r>
        <w:r>
          <w:rPr>
            <w:noProof/>
            <w:webHidden/>
          </w:rPr>
          <w:t>4-8</w:t>
        </w:r>
        <w:r>
          <w:rPr>
            <w:noProof/>
            <w:webHidden/>
          </w:rPr>
          <w:fldChar w:fldCharType="end"/>
        </w:r>
      </w:hyperlink>
    </w:p>
    <w:p w14:paraId="1FA232F6" w14:textId="5B8E18E7"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28" w:history="1">
        <w:r w:rsidRPr="0011306B">
          <w:rPr>
            <w:rStyle w:val="Hyperlink"/>
            <w:noProof/>
          </w:rPr>
          <w:t>4.2.4</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Functional Requirements</w:t>
        </w:r>
        <w:r>
          <w:rPr>
            <w:noProof/>
            <w:webHidden/>
          </w:rPr>
          <w:tab/>
        </w:r>
        <w:r>
          <w:rPr>
            <w:noProof/>
            <w:webHidden/>
          </w:rPr>
          <w:fldChar w:fldCharType="begin"/>
        </w:r>
        <w:r>
          <w:rPr>
            <w:noProof/>
            <w:webHidden/>
          </w:rPr>
          <w:instrText xml:space="preserve"> PAGEREF _Toc140093828 \h </w:instrText>
        </w:r>
        <w:r>
          <w:rPr>
            <w:noProof/>
            <w:webHidden/>
          </w:rPr>
        </w:r>
        <w:r>
          <w:rPr>
            <w:noProof/>
            <w:webHidden/>
          </w:rPr>
          <w:fldChar w:fldCharType="separate"/>
        </w:r>
        <w:r>
          <w:rPr>
            <w:noProof/>
            <w:webHidden/>
          </w:rPr>
          <w:t>4-8</w:t>
        </w:r>
        <w:r>
          <w:rPr>
            <w:noProof/>
            <w:webHidden/>
          </w:rPr>
          <w:fldChar w:fldCharType="end"/>
        </w:r>
      </w:hyperlink>
    </w:p>
    <w:p w14:paraId="2C89D897" w14:textId="5F540184"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29" w:history="1">
        <w:r w:rsidRPr="0011306B">
          <w:rPr>
            <w:rStyle w:val="Hyperlink"/>
            <w:noProof/>
          </w:rPr>
          <w:t>4.2.5</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submitRequest</w:t>
        </w:r>
        <w:r>
          <w:rPr>
            <w:noProof/>
            <w:webHidden/>
          </w:rPr>
          <w:tab/>
        </w:r>
        <w:r>
          <w:rPr>
            <w:noProof/>
            <w:webHidden/>
          </w:rPr>
          <w:fldChar w:fldCharType="begin"/>
        </w:r>
        <w:r>
          <w:rPr>
            <w:noProof/>
            <w:webHidden/>
          </w:rPr>
          <w:instrText xml:space="preserve"> PAGEREF _Toc140093829 \h </w:instrText>
        </w:r>
        <w:r>
          <w:rPr>
            <w:noProof/>
            <w:webHidden/>
          </w:rPr>
        </w:r>
        <w:r>
          <w:rPr>
            <w:noProof/>
            <w:webHidden/>
          </w:rPr>
          <w:fldChar w:fldCharType="separate"/>
        </w:r>
        <w:r>
          <w:rPr>
            <w:noProof/>
            <w:webHidden/>
          </w:rPr>
          <w:t>4-9</w:t>
        </w:r>
        <w:r>
          <w:rPr>
            <w:noProof/>
            <w:webHidden/>
          </w:rPr>
          <w:fldChar w:fldCharType="end"/>
        </w:r>
      </w:hyperlink>
    </w:p>
    <w:p w14:paraId="3F46EECC" w14:textId="7FF92439"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30" w:history="1">
        <w:r w:rsidRPr="0011306B">
          <w:rPr>
            <w:rStyle w:val="Hyperlink"/>
            <w:noProof/>
          </w:rPr>
          <w:t>4.2.6</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getRequestSummaries</w:t>
        </w:r>
        <w:r>
          <w:rPr>
            <w:noProof/>
            <w:webHidden/>
          </w:rPr>
          <w:tab/>
        </w:r>
        <w:r>
          <w:rPr>
            <w:noProof/>
            <w:webHidden/>
          </w:rPr>
          <w:fldChar w:fldCharType="begin"/>
        </w:r>
        <w:r>
          <w:rPr>
            <w:noProof/>
            <w:webHidden/>
          </w:rPr>
          <w:instrText xml:space="preserve"> PAGEREF _Toc140093830 \h </w:instrText>
        </w:r>
        <w:r>
          <w:rPr>
            <w:noProof/>
            <w:webHidden/>
          </w:rPr>
        </w:r>
        <w:r>
          <w:rPr>
            <w:noProof/>
            <w:webHidden/>
          </w:rPr>
          <w:fldChar w:fldCharType="separate"/>
        </w:r>
        <w:r>
          <w:rPr>
            <w:noProof/>
            <w:webHidden/>
          </w:rPr>
          <w:t>4-10</w:t>
        </w:r>
        <w:r>
          <w:rPr>
            <w:noProof/>
            <w:webHidden/>
          </w:rPr>
          <w:fldChar w:fldCharType="end"/>
        </w:r>
      </w:hyperlink>
    </w:p>
    <w:p w14:paraId="1F43EF10" w14:textId="5C8BEC30"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31" w:history="1">
        <w:r w:rsidRPr="0011306B">
          <w:rPr>
            <w:rStyle w:val="Hyperlink"/>
            <w:noProof/>
          </w:rPr>
          <w:t>4.2.7</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getRequestStatus</w:t>
        </w:r>
        <w:r>
          <w:rPr>
            <w:noProof/>
            <w:webHidden/>
          </w:rPr>
          <w:tab/>
        </w:r>
        <w:r>
          <w:rPr>
            <w:noProof/>
            <w:webHidden/>
          </w:rPr>
          <w:fldChar w:fldCharType="begin"/>
        </w:r>
        <w:r>
          <w:rPr>
            <w:noProof/>
            <w:webHidden/>
          </w:rPr>
          <w:instrText xml:space="preserve"> PAGEREF _Toc140093831 \h </w:instrText>
        </w:r>
        <w:r>
          <w:rPr>
            <w:noProof/>
            <w:webHidden/>
          </w:rPr>
        </w:r>
        <w:r>
          <w:rPr>
            <w:noProof/>
            <w:webHidden/>
          </w:rPr>
          <w:fldChar w:fldCharType="separate"/>
        </w:r>
        <w:r>
          <w:rPr>
            <w:noProof/>
            <w:webHidden/>
          </w:rPr>
          <w:t>4-11</w:t>
        </w:r>
        <w:r>
          <w:rPr>
            <w:noProof/>
            <w:webHidden/>
          </w:rPr>
          <w:fldChar w:fldCharType="end"/>
        </w:r>
      </w:hyperlink>
    </w:p>
    <w:p w14:paraId="0C370252" w14:textId="7FC9F107"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32" w:history="1">
        <w:r w:rsidRPr="0011306B">
          <w:rPr>
            <w:rStyle w:val="Hyperlink"/>
            <w:noProof/>
          </w:rPr>
          <w:t>4.2.8</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cancelRequest</w:t>
        </w:r>
        <w:r>
          <w:rPr>
            <w:noProof/>
            <w:webHidden/>
          </w:rPr>
          <w:tab/>
        </w:r>
        <w:r>
          <w:rPr>
            <w:noProof/>
            <w:webHidden/>
          </w:rPr>
          <w:fldChar w:fldCharType="begin"/>
        </w:r>
        <w:r>
          <w:rPr>
            <w:noProof/>
            <w:webHidden/>
          </w:rPr>
          <w:instrText xml:space="preserve"> PAGEREF _Toc140093832 \h </w:instrText>
        </w:r>
        <w:r>
          <w:rPr>
            <w:noProof/>
            <w:webHidden/>
          </w:rPr>
        </w:r>
        <w:r>
          <w:rPr>
            <w:noProof/>
            <w:webHidden/>
          </w:rPr>
          <w:fldChar w:fldCharType="separate"/>
        </w:r>
        <w:r>
          <w:rPr>
            <w:noProof/>
            <w:webHidden/>
          </w:rPr>
          <w:t>4-12</w:t>
        </w:r>
        <w:r>
          <w:rPr>
            <w:noProof/>
            <w:webHidden/>
          </w:rPr>
          <w:fldChar w:fldCharType="end"/>
        </w:r>
      </w:hyperlink>
    </w:p>
    <w:p w14:paraId="3560BE89" w14:textId="0F679675"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33" w:history="1">
        <w:r w:rsidRPr="0011306B">
          <w:rPr>
            <w:rStyle w:val="Hyperlink"/>
            <w:noProof/>
          </w:rPr>
          <w:t>4.2.9</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updateRequest</w:t>
        </w:r>
        <w:r>
          <w:rPr>
            <w:noProof/>
            <w:webHidden/>
          </w:rPr>
          <w:tab/>
        </w:r>
        <w:r>
          <w:rPr>
            <w:noProof/>
            <w:webHidden/>
          </w:rPr>
          <w:fldChar w:fldCharType="begin"/>
        </w:r>
        <w:r>
          <w:rPr>
            <w:noProof/>
            <w:webHidden/>
          </w:rPr>
          <w:instrText xml:space="preserve"> PAGEREF _Toc140093833 \h </w:instrText>
        </w:r>
        <w:r>
          <w:rPr>
            <w:noProof/>
            <w:webHidden/>
          </w:rPr>
        </w:r>
        <w:r>
          <w:rPr>
            <w:noProof/>
            <w:webHidden/>
          </w:rPr>
          <w:fldChar w:fldCharType="separate"/>
        </w:r>
        <w:r>
          <w:rPr>
            <w:noProof/>
            <w:webHidden/>
          </w:rPr>
          <w:t>4-12</w:t>
        </w:r>
        <w:r>
          <w:rPr>
            <w:noProof/>
            <w:webHidden/>
          </w:rPr>
          <w:fldChar w:fldCharType="end"/>
        </w:r>
      </w:hyperlink>
    </w:p>
    <w:p w14:paraId="5B7A50D4" w14:textId="5C450CF1" w:rsidR="003E3108" w:rsidRDefault="003E3108">
      <w:pPr>
        <w:pStyle w:val="TOC3"/>
        <w:tabs>
          <w:tab w:val="left" w:pos="1920"/>
        </w:tabs>
        <w:rPr>
          <w:rFonts w:asciiTheme="minorHAnsi" w:eastAsiaTheme="minorEastAsia" w:hAnsiTheme="minorHAnsi" w:cstheme="minorBidi"/>
          <w:caps w:val="0"/>
          <w:noProof/>
          <w:kern w:val="2"/>
          <w:sz w:val="22"/>
          <w:szCs w:val="22"/>
          <w:lang w:val="en-GB" w:eastAsia="en-GB"/>
          <w14:ligatures w14:val="standardContextual"/>
        </w:rPr>
      </w:pPr>
      <w:hyperlink w:anchor="_Toc140093834" w:history="1">
        <w:r w:rsidRPr="0011306B">
          <w:rPr>
            <w:rStyle w:val="Hyperlink"/>
            <w:noProof/>
          </w:rPr>
          <w:t>4.2.10</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monitorRequestStatus</w:t>
        </w:r>
        <w:r>
          <w:rPr>
            <w:noProof/>
            <w:webHidden/>
          </w:rPr>
          <w:tab/>
        </w:r>
        <w:r>
          <w:rPr>
            <w:noProof/>
            <w:webHidden/>
          </w:rPr>
          <w:fldChar w:fldCharType="begin"/>
        </w:r>
        <w:r>
          <w:rPr>
            <w:noProof/>
            <w:webHidden/>
          </w:rPr>
          <w:instrText xml:space="preserve"> PAGEREF _Toc140093834 \h </w:instrText>
        </w:r>
        <w:r>
          <w:rPr>
            <w:noProof/>
            <w:webHidden/>
          </w:rPr>
        </w:r>
        <w:r>
          <w:rPr>
            <w:noProof/>
            <w:webHidden/>
          </w:rPr>
          <w:fldChar w:fldCharType="separate"/>
        </w:r>
        <w:r>
          <w:rPr>
            <w:noProof/>
            <w:webHidden/>
          </w:rPr>
          <w:t>4-13</w:t>
        </w:r>
        <w:r>
          <w:rPr>
            <w:noProof/>
            <w:webHidden/>
          </w:rPr>
          <w:fldChar w:fldCharType="end"/>
        </w:r>
      </w:hyperlink>
    </w:p>
    <w:p w14:paraId="7E7BC4A8" w14:textId="1FA80445" w:rsidR="003E3108" w:rsidRDefault="003E3108">
      <w:pPr>
        <w:pStyle w:val="TOC3"/>
        <w:tabs>
          <w:tab w:val="left" w:pos="1920"/>
        </w:tabs>
        <w:rPr>
          <w:rFonts w:asciiTheme="minorHAnsi" w:eastAsiaTheme="minorEastAsia" w:hAnsiTheme="minorHAnsi" w:cstheme="minorBidi"/>
          <w:caps w:val="0"/>
          <w:noProof/>
          <w:kern w:val="2"/>
          <w:sz w:val="22"/>
          <w:szCs w:val="22"/>
          <w:lang w:val="en-GB" w:eastAsia="en-GB"/>
          <w14:ligatures w14:val="standardContextual"/>
        </w:rPr>
      </w:pPr>
      <w:hyperlink w:anchor="_Toc140093835" w:history="1">
        <w:r w:rsidRPr="0011306B">
          <w:rPr>
            <w:rStyle w:val="Hyperlink"/>
            <w:noProof/>
          </w:rPr>
          <w:t>4.2.11</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getRequest</w:t>
        </w:r>
        <w:r>
          <w:rPr>
            <w:noProof/>
            <w:webHidden/>
          </w:rPr>
          <w:tab/>
        </w:r>
        <w:r>
          <w:rPr>
            <w:noProof/>
            <w:webHidden/>
          </w:rPr>
          <w:fldChar w:fldCharType="begin"/>
        </w:r>
        <w:r>
          <w:rPr>
            <w:noProof/>
            <w:webHidden/>
          </w:rPr>
          <w:instrText xml:space="preserve"> PAGEREF _Toc140093835 \h </w:instrText>
        </w:r>
        <w:r>
          <w:rPr>
            <w:noProof/>
            <w:webHidden/>
          </w:rPr>
        </w:r>
        <w:r>
          <w:rPr>
            <w:noProof/>
            <w:webHidden/>
          </w:rPr>
          <w:fldChar w:fldCharType="separate"/>
        </w:r>
        <w:r>
          <w:rPr>
            <w:noProof/>
            <w:webHidden/>
          </w:rPr>
          <w:t>4-14</w:t>
        </w:r>
        <w:r>
          <w:rPr>
            <w:noProof/>
            <w:webHidden/>
          </w:rPr>
          <w:fldChar w:fldCharType="end"/>
        </w:r>
      </w:hyperlink>
    </w:p>
    <w:p w14:paraId="6D345398" w14:textId="38333B58"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836" w:history="1">
        <w:r w:rsidRPr="0011306B">
          <w:rPr>
            <w:rStyle w:val="Hyperlink"/>
            <w:noProof/>
          </w:rPr>
          <w:t>4.3</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Service:  Plan Distribution Service</w:t>
        </w:r>
        <w:r>
          <w:rPr>
            <w:noProof/>
            <w:webHidden/>
          </w:rPr>
          <w:tab/>
        </w:r>
        <w:r>
          <w:rPr>
            <w:noProof/>
            <w:webHidden/>
          </w:rPr>
          <w:fldChar w:fldCharType="begin"/>
        </w:r>
        <w:r>
          <w:rPr>
            <w:noProof/>
            <w:webHidden/>
          </w:rPr>
          <w:instrText xml:space="preserve"> PAGEREF _Toc140093836 \h </w:instrText>
        </w:r>
        <w:r>
          <w:rPr>
            <w:noProof/>
            <w:webHidden/>
          </w:rPr>
        </w:r>
        <w:r>
          <w:rPr>
            <w:noProof/>
            <w:webHidden/>
          </w:rPr>
          <w:fldChar w:fldCharType="separate"/>
        </w:r>
        <w:r>
          <w:rPr>
            <w:noProof/>
            <w:webHidden/>
          </w:rPr>
          <w:t>4-15</w:t>
        </w:r>
        <w:r>
          <w:rPr>
            <w:noProof/>
            <w:webHidden/>
          </w:rPr>
          <w:fldChar w:fldCharType="end"/>
        </w:r>
      </w:hyperlink>
    </w:p>
    <w:p w14:paraId="0B77E416" w14:textId="5B7FDAFE"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37" w:history="1">
        <w:r w:rsidRPr="0011306B">
          <w:rPr>
            <w:rStyle w:val="Hyperlink"/>
            <w:noProof/>
          </w:rPr>
          <w:t>4.3.1</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Summary</w:t>
        </w:r>
        <w:r>
          <w:rPr>
            <w:noProof/>
            <w:webHidden/>
          </w:rPr>
          <w:tab/>
        </w:r>
        <w:r>
          <w:rPr>
            <w:noProof/>
            <w:webHidden/>
          </w:rPr>
          <w:fldChar w:fldCharType="begin"/>
        </w:r>
        <w:r>
          <w:rPr>
            <w:noProof/>
            <w:webHidden/>
          </w:rPr>
          <w:instrText xml:space="preserve"> PAGEREF _Toc140093837 \h </w:instrText>
        </w:r>
        <w:r>
          <w:rPr>
            <w:noProof/>
            <w:webHidden/>
          </w:rPr>
        </w:r>
        <w:r>
          <w:rPr>
            <w:noProof/>
            <w:webHidden/>
          </w:rPr>
          <w:fldChar w:fldCharType="separate"/>
        </w:r>
        <w:r>
          <w:rPr>
            <w:noProof/>
            <w:webHidden/>
          </w:rPr>
          <w:t>4-15</w:t>
        </w:r>
        <w:r>
          <w:rPr>
            <w:noProof/>
            <w:webHidden/>
          </w:rPr>
          <w:fldChar w:fldCharType="end"/>
        </w:r>
      </w:hyperlink>
    </w:p>
    <w:p w14:paraId="1175C8D5" w14:textId="3086D692"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38" w:history="1">
        <w:r w:rsidRPr="0011306B">
          <w:rPr>
            <w:rStyle w:val="Hyperlink"/>
            <w:noProof/>
          </w:rPr>
          <w:t>4.3.2</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MPS Data Items</w:t>
        </w:r>
        <w:r>
          <w:rPr>
            <w:noProof/>
            <w:webHidden/>
          </w:rPr>
          <w:tab/>
        </w:r>
        <w:r>
          <w:rPr>
            <w:noProof/>
            <w:webHidden/>
          </w:rPr>
          <w:fldChar w:fldCharType="begin"/>
        </w:r>
        <w:r>
          <w:rPr>
            <w:noProof/>
            <w:webHidden/>
          </w:rPr>
          <w:instrText xml:space="preserve"> PAGEREF _Toc140093838 \h </w:instrText>
        </w:r>
        <w:r>
          <w:rPr>
            <w:noProof/>
            <w:webHidden/>
          </w:rPr>
        </w:r>
        <w:r>
          <w:rPr>
            <w:noProof/>
            <w:webHidden/>
          </w:rPr>
          <w:fldChar w:fldCharType="separate"/>
        </w:r>
        <w:r>
          <w:rPr>
            <w:noProof/>
            <w:webHidden/>
          </w:rPr>
          <w:t>4-18</w:t>
        </w:r>
        <w:r>
          <w:rPr>
            <w:noProof/>
            <w:webHidden/>
          </w:rPr>
          <w:fldChar w:fldCharType="end"/>
        </w:r>
      </w:hyperlink>
    </w:p>
    <w:p w14:paraId="6EA646A1" w14:textId="1176B31A"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39" w:history="1">
        <w:r w:rsidRPr="0011306B">
          <w:rPr>
            <w:rStyle w:val="Hyperlink"/>
            <w:noProof/>
          </w:rPr>
          <w:t>4.3.3</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High-Level Requirements</w:t>
        </w:r>
        <w:r>
          <w:rPr>
            <w:noProof/>
            <w:webHidden/>
          </w:rPr>
          <w:tab/>
        </w:r>
        <w:r>
          <w:rPr>
            <w:noProof/>
            <w:webHidden/>
          </w:rPr>
          <w:fldChar w:fldCharType="begin"/>
        </w:r>
        <w:r>
          <w:rPr>
            <w:noProof/>
            <w:webHidden/>
          </w:rPr>
          <w:instrText xml:space="preserve"> PAGEREF _Toc140093839 \h </w:instrText>
        </w:r>
        <w:r>
          <w:rPr>
            <w:noProof/>
            <w:webHidden/>
          </w:rPr>
        </w:r>
        <w:r>
          <w:rPr>
            <w:noProof/>
            <w:webHidden/>
          </w:rPr>
          <w:fldChar w:fldCharType="separate"/>
        </w:r>
        <w:r>
          <w:rPr>
            <w:noProof/>
            <w:webHidden/>
          </w:rPr>
          <w:t>4-19</w:t>
        </w:r>
        <w:r>
          <w:rPr>
            <w:noProof/>
            <w:webHidden/>
          </w:rPr>
          <w:fldChar w:fldCharType="end"/>
        </w:r>
      </w:hyperlink>
    </w:p>
    <w:p w14:paraId="7BF0719D" w14:textId="462948D6"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40" w:history="1">
        <w:r w:rsidRPr="0011306B">
          <w:rPr>
            <w:rStyle w:val="Hyperlink"/>
            <w:noProof/>
          </w:rPr>
          <w:t>4.3.4</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Functional Requirements</w:t>
        </w:r>
        <w:r>
          <w:rPr>
            <w:noProof/>
            <w:webHidden/>
          </w:rPr>
          <w:tab/>
        </w:r>
        <w:r>
          <w:rPr>
            <w:noProof/>
            <w:webHidden/>
          </w:rPr>
          <w:fldChar w:fldCharType="begin"/>
        </w:r>
        <w:r>
          <w:rPr>
            <w:noProof/>
            <w:webHidden/>
          </w:rPr>
          <w:instrText xml:space="preserve"> PAGEREF _Toc140093840 \h </w:instrText>
        </w:r>
        <w:r>
          <w:rPr>
            <w:noProof/>
            <w:webHidden/>
          </w:rPr>
        </w:r>
        <w:r>
          <w:rPr>
            <w:noProof/>
            <w:webHidden/>
          </w:rPr>
          <w:fldChar w:fldCharType="separate"/>
        </w:r>
        <w:r>
          <w:rPr>
            <w:noProof/>
            <w:webHidden/>
          </w:rPr>
          <w:t>4-19</w:t>
        </w:r>
        <w:r>
          <w:rPr>
            <w:noProof/>
            <w:webHidden/>
          </w:rPr>
          <w:fldChar w:fldCharType="end"/>
        </w:r>
      </w:hyperlink>
    </w:p>
    <w:p w14:paraId="5243A03A" w14:textId="37C2EF16"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41" w:history="1">
        <w:r w:rsidRPr="0011306B">
          <w:rPr>
            <w:rStyle w:val="Hyperlink"/>
            <w:noProof/>
          </w:rPr>
          <w:t>4.3.5</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getPlanSummaries</w:t>
        </w:r>
        <w:r>
          <w:rPr>
            <w:noProof/>
            <w:webHidden/>
          </w:rPr>
          <w:tab/>
        </w:r>
        <w:r>
          <w:rPr>
            <w:noProof/>
            <w:webHidden/>
          </w:rPr>
          <w:fldChar w:fldCharType="begin"/>
        </w:r>
        <w:r>
          <w:rPr>
            <w:noProof/>
            <w:webHidden/>
          </w:rPr>
          <w:instrText xml:space="preserve"> PAGEREF _Toc140093841 \h </w:instrText>
        </w:r>
        <w:r>
          <w:rPr>
            <w:noProof/>
            <w:webHidden/>
          </w:rPr>
        </w:r>
        <w:r>
          <w:rPr>
            <w:noProof/>
            <w:webHidden/>
          </w:rPr>
          <w:fldChar w:fldCharType="separate"/>
        </w:r>
        <w:r>
          <w:rPr>
            <w:noProof/>
            <w:webHidden/>
          </w:rPr>
          <w:t>4-20</w:t>
        </w:r>
        <w:r>
          <w:rPr>
            <w:noProof/>
            <w:webHidden/>
          </w:rPr>
          <w:fldChar w:fldCharType="end"/>
        </w:r>
      </w:hyperlink>
    </w:p>
    <w:p w14:paraId="0766A538" w14:textId="584A6E3E"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42" w:history="1">
        <w:r w:rsidRPr="0011306B">
          <w:rPr>
            <w:rStyle w:val="Hyperlink"/>
            <w:noProof/>
          </w:rPr>
          <w:t>4.3.6</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getPlan</w:t>
        </w:r>
        <w:r>
          <w:rPr>
            <w:noProof/>
            <w:webHidden/>
          </w:rPr>
          <w:tab/>
        </w:r>
        <w:r>
          <w:rPr>
            <w:noProof/>
            <w:webHidden/>
          </w:rPr>
          <w:fldChar w:fldCharType="begin"/>
        </w:r>
        <w:r>
          <w:rPr>
            <w:noProof/>
            <w:webHidden/>
          </w:rPr>
          <w:instrText xml:space="preserve"> PAGEREF _Toc140093842 \h </w:instrText>
        </w:r>
        <w:r>
          <w:rPr>
            <w:noProof/>
            <w:webHidden/>
          </w:rPr>
        </w:r>
        <w:r>
          <w:rPr>
            <w:noProof/>
            <w:webHidden/>
          </w:rPr>
          <w:fldChar w:fldCharType="separate"/>
        </w:r>
        <w:r>
          <w:rPr>
            <w:noProof/>
            <w:webHidden/>
          </w:rPr>
          <w:t>4-20</w:t>
        </w:r>
        <w:r>
          <w:rPr>
            <w:noProof/>
            <w:webHidden/>
          </w:rPr>
          <w:fldChar w:fldCharType="end"/>
        </w:r>
      </w:hyperlink>
    </w:p>
    <w:p w14:paraId="07DD0826" w14:textId="086A497A"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43" w:history="1">
        <w:r w:rsidRPr="0011306B">
          <w:rPr>
            <w:rStyle w:val="Hyperlink"/>
            <w:noProof/>
          </w:rPr>
          <w:t>4.3.7</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getPlanStatus</w:t>
        </w:r>
        <w:r>
          <w:rPr>
            <w:noProof/>
            <w:webHidden/>
          </w:rPr>
          <w:tab/>
        </w:r>
        <w:r>
          <w:rPr>
            <w:noProof/>
            <w:webHidden/>
          </w:rPr>
          <w:fldChar w:fldCharType="begin"/>
        </w:r>
        <w:r>
          <w:rPr>
            <w:noProof/>
            <w:webHidden/>
          </w:rPr>
          <w:instrText xml:space="preserve"> PAGEREF _Toc140093843 \h </w:instrText>
        </w:r>
        <w:r>
          <w:rPr>
            <w:noProof/>
            <w:webHidden/>
          </w:rPr>
        </w:r>
        <w:r>
          <w:rPr>
            <w:noProof/>
            <w:webHidden/>
          </w:rPr>
          <w:fldChar w:fldCharType="separate"/>
        </w:r>
        <w:r>
          <w:rPr>
            <w:noProof/>
            <w:webHidden/>
          </w:rPr>
          <w:t>4-21</w:t>
        </w:r>
        <w:r>
          <w:rPr>
            <w:noProof/>
            <w:webHidden/>
          </w:rPr>
          <w:fldChar w:fldCharType="end"/>
        </w:r>
      </w:hyperlink>
    </w:p>
    <w:p w14:paraId="458E5320" w14:textId="739C0EE2"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44" w:history="1">
        <w:r w:rsidRPr="0011306B">
          <w:rPr>
            <w:rStyle w:val="Hyperlink"/>
            <w:noProof/>
          </w:rPr>
          <w:t>4.3.8</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monitorPlanStatus</w:t>
        </w:r>
        <w:r>
          <w:rPr>
            <w:noProof/>
            <w:webHidden/>
          </w:rPr>
          <w:tab/>
        </w:r>
        <w:r>
          <w:rPr>
            <w:noProof/>
            <w:webHidden/>
          </w:rPr>
          <w:fldChar w:fldCharType="begin"/>
        </w:r>
        <w:r>
          <w:rPr>
            <w:noProof/>
            <w:webHidden/>
          </w:rPr>
          <w:instrText xml:space="preserve"> PAGEREF _Toc140093844 \h </w:instrText>
        </w:r>
        <w:r>
          <w:rPr>
            <w:noProof/>
            <w:webHidden/>
          </w:rPr>
        </w:r>
        <w:r>
          <w:rPr>
            <w:noProof/>
            <w:webHidden/>
          </w:rPr>
          <w:fldChar w:fldCharType="separate"/>
        </w:r>
        <w:r>
          <w:rPr>
            <w:noProof/>
            <w:webHidden/>
          </w:rPr>
          <w:t>4-22</w:t>
        </w:r>
        <w:r>
          <w:rPr>
            <w:noProof/>
            <w:webHidden/>
          </w:rPr>
          <w:fldChar w:fldCharType="end"/>
        </w:r>
      </w:hyperlink>
    </w:p>
    <w:p w14:paraId="0017CABF" w14:textId="51603C06"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45" w:history="1">
        <w:r w:rsidRPr="0011306B">
          <w:rPr>
            <w:rStyle w:val="Hyperlink"/>
            <w:noProof/>
          </w:rPr>
          <w:t>4.3.9</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monitorPlan</w:t>
        </w:r>
        <w:r>
          <w:rPr>
            <w:noProof/>
            <w:webHidden/>
          </w:rPr>
          <w:tab/>
        </w:r>
        <w:r>
          <w:rPr>
            <w:noProof/>
            <w:webHidden/>
          </w:rPr>
          <w:fldChar w:fldCharType="begin"/>
        </w:r>
        <w:r>
          <w:rPr>
            <w:noProof/>
            <w:webHidden/>
          </w:rPr>
          <w:instrText xml:space="preserve"> PAGEREF _Toc140093845 \h </w:instrText>
        </w:r>
        <w:r>
          <w:rPr>
            <w:noProof/>
            <w:webHidden/>
          </w:rPr>
        </w:r>
        <w:r>
          <w:rPr>
            <w:noProof/>
            <w:webHidden/>
          </w:rPr>
          <w:fldChar w:fldCharType="separate"/>
        </w:r>
        <w:r>
          <w:rPr>
            <w:noProof/>
            <w:webHidden/>
          </w:rPr>
          <w:t>4-23</w:t>
        </w:r>
        <w:r>
          <w:rPr>
            <w:noProof/>
            <w:webHidden/>
          </w:rPr>
          <w:fldChar w:fldCharType="end"/>
        </w:r>
      </w:hyperlink>
    </w:p>
    <w:p w14:paraId="2BC9A5E1" w14:textId="75BDC9A7" w:rsidR="003E3108" w:rsidRDefault="003E3108">
      <w:pPr>
        <w:pStyle w:val="TOC3"/>
        <w:tabs>
          <w:tab w:val="left" w:pos="1920"/>
        </w:tabs>
        <w:rPr>
          <w:rFonts w:asciiTheme="minorHAnsi" w:eastAsiaTheme="minorEastAsia" w:hAnsiTheme="minorHAnsi" w:cstheme="minorBidi"/>
          <w:caps w:val="0"/>
          <w:noProof/>
          <w:kern w:val="2"/>
          <w:sz w:val="22"/>
          <w:szCs w:val="22"/>
          <w:lang w:val="en-GB" w:eastAsia="en-GB"/>
          <w14:ligatures w14:val="standardContextual"/>
        </w:rPr>
      </w:pPr>
      <w:hyperlink w:anchor="_Toc140093846" w:history="1">
        <w:r w:rsidRPr="0011306B">
          <w:rPr>
            <w:rStyle w:val="Hyperlink"/>
            <w:noProof/>
          </w:rPr>
          <w:t>4.3.10</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queryPlan</w:t>
        </w:r>
        <w:r>
          <w:rPr>
            <w:noProof/>
            <w:webHidden/>
          </w:rPr>
          <w:tab/>
        </w:r>
        <w:r>
          <w:rPr>
            <w:noProof/>
            <w:webHidden/>
          </w:rPr>
          <w:fldChar w:fldCharType="begin"/>
        </w:r>
        <w:r>
          <w:rPr>
            <w:noProof/>
            <w:webHidden/>
          </w:rPr>
          <w:instrText xml:space="preserve"> PAGEREF _Toc140093846 \h </w:instrText>
        </w:r>
        <w:r>
          <w:rPr>
            <w:noProof/>
            <w:webHidden/>
          </w:rPr>
        </w:r>
        <w:r>
          <w:rPr>
            <w:noProof/>
            <w:webHidden/>
          </w:rPr>
          <w:fldChar w:fldCharType="separate"/>
        </w:r>
        <w:r>
          <w:rPr>
            <w:noProof/>
            <w:webHidden/>
          </w:rPr>
          <w:t>4-24</w:t>
        </w:r>
        <w:r>
          <w:rPr>
            <w:noProof/>
            <w:webHidden/>
          </w:rPr>
          <w:fldChar w:fldCharType="end"/>
        </w:r>
      </w:hyperlink>
    </w:p>
    <w:p w14:paraId="71ED6DD2" w14:textId="3F1CD7DE" w:rsidR="003E3108" w:rsidRDefault="003E3108">
      <w:pPr>
        <w:pStyle w:val="TOC3"/>
        <w:tabs>
          <w:tab w:val="left" w:pos="1920"/>
        </w:tabs>
        <w:rPr>
          <w:rFonts w:asciiTheme="minorHAnsi" w:eastAsiaTheme="minorEastAsia" w:hAnsiTheme="minorHAnsi" w:cstheme="minorBidi"/>
          <w:caps w:val="0"/>
          <w:noProof/>
          <w:kern w:val="2"/>
          <w:sz w:val="22"/>
          <w:szCs w:val="22"/>
          <w:lang w:val="en-GB" w:eastAsia="en-GB"/>
          <w14:ligatures w14:val="standardContextual"/>
        </w:rPr>
      </w:pPr>
      <w:hyperlink w:anchor="_Toc140093847" w:history="1">
        <w:r w:rsidRPr="0011306B">
          <w:rPr>
            <w:rStyle w:val="Hyperlink"/>
            <w:noProof/>
          </w:rPr>
          <w:t>4.3.11</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getPartialPlan</w:t>
        </w:r>
        <w:r>
          <w:rPr>
            <w:noProof/>
            <w:webHidden/>
          </w:rPr>
          <w:tab/>
        </w:r>
        <w:r>
          <w:rPr>
            <w:noProof/>
            <w:webHidden/>
          </w:rPr>
          <w:fldChar w:fldCharType="begin"/>
        </w:r>
        <w:r>
          <w:rPr>
            <w:noProof/>
            <w:webHidden/>
          </w:rPr>
          <w:instrText xml:space="preserve"> PAGEREF _Toc140093847 \h </w:instrText>
        </w:r>
        <w:r>
          <w:rPr>
            <w:noProof/>
            <w:webHidden/>
          </w:rPr>
        </w:r>
        <w:r>
          <w:rPr>
            <w:noProof/>
            <w:webHidden/>
          </w:rPr>
          <w:fldChar w:fldCharType="separate"/>
        </w:r>
        <w:r>
          <w:rPr>
            <w:noProof/>
            <w:webHidden/>
          </w:rPr>
          <w:t>4-24</w:t>
        </w:r>
        <w:r>
          <w:rPr>
            <w:noProof/>
            <w:webHidden/>
          </w:rPr>
          <w:fldChar w:fldCharType="end"/>
        </w:r>
      </w:hyperlink>
    </w:p>
    <w:p w14:paraId="3C9B0AE6" w14:textId="6400A2DE"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848" w:history="1">
        <w:r w:rsidRPr="0011306B">
          <w:rPr>
            <w:rStyle w:val="Hyperlink"/>
            <w:noProof/>
          </w:rPr>
          <w:t>4.4</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Service:  Plan Execution Control Service</w:t>
        </w:r>
        <w:r>
          <w:rPr>
            <w:noProof/>
            <w:webHidden/>
          </w:rPr>
          <w:tab/>
        </w:r>
        <w:r>
          <w:rPr>
            <w:noProof/>
            <w:webHidden/>
          </w:rPr>
          <w:fldChar w:fldCharType="begin"/>
        </w:r>
        <w:r>
          <w:rPr>
            <w:noProof/>
            <w:webHidden/>
          </w:rPr>
          <w:instrText xml:space="preserve"> PAGEREF _Toc140093848 \h </w:instrText>
        </w:r>
        <w:r>
          <w:rPr>
            <w:noProof/>
            <w:webHidden/>
          </w:rPr>
        </w:r>
        <w:r>
          <w:rPr>
            <w:noProof/>
            <w:webHidden/>
          </w:rPr>
          <w:fldChar w:fldCharType="separate"/>
        </w:r>
        <w:r>
          <w:rPr>
            <w:noProof/>
            <w:webHidden/>
          </w:rPr>
          <w:t>4-26</w:t>
        </w:r>
        <w:r>
          <w:rPr>
            <w:noProof/>
            <w:webHidden/>
          </w:rPr>
          <w:fldChar w:fldCharType="end"/>
        </w:r>
      </w:hyperlink>
    </w:p>
    <w:p w14:paraId="22FDEBE7" w14:textId="19385C33"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49" w:history="1">
        <w:r w:rsidRPr="0011306B">
          <w:rPr>
            <w:rStyle w:val="Hyperlink"/>
            <w:noProof/>
          </w:rPr>
          <w:t>4.4.1</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Summary</w:t>
        </w:r>
        <w:r>
          <w:rPr>
            <w:noProof/>
            <w:webHidden/>
          </w:rPr>
          <w:tab/>
        </w:r>
        <w:r>
          <w:rPr>
            <w:noProof/>
            <w:webHidden/>
          </w:rPr>
          <w:fldChar w:fldCharType="begin"/>
        </w:r>
        <w:r>
          <w:rPr>
            <w:noProof/>
            <w:webHidden/>
          </w:rPr>
          <w:instrText xml:space="preserve"> PAGEREF _Toc140093849 \h </w:instrText>
        </w:r>
        <w:r>
          <w:rPr>
            <w:noProof/>
            <w:webHidden/>
          </w:rPr>
        </w:r>
        <w:r>
          <w:rPr>
            <w:noProof/>
            <w:webHidden/>
          </w:rPr>
          <w:fldChar w:fldCharType="separate"/>
        </w:r>
        <w:r>
          <w:rPr>
            <w:noProof/>
            <w:webHidden/>
          </w:rPr>
          <w:t>4-26</w:t>
        </w:r>
        <w:r>
          <w:rPr>
            <w:noProof/>
            <w:webHidden/>
          </w:rPr>
          <w:fldChar w:fldCharType="end"/>
        </w:r>
      </w:hyperlink>
    </w:p>
    <w:p w14:paraId="024FC84D" w14:textId="6634667A"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50" w:history="1">
        <w:r w:rsidRPr="0011306B">
          <w:rPr>
            <w:rStyle w:val="Hyperlink"/>
            <w:noProof/>
          </w:rPr>
          <w:t>4.4.2</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MPS Data Items</w:t>
        </w:r>
        <w:r>
          <w:rPr>
            <w:noProof/>
            <w:webHidden/>
          </w:rPr>
          <w:tab/>
        </w:r>
        <w:r>
          <w:rPr>
            <w:noProof/>
            <w:webHidden/>
          </w:rPr>
          <w:fldChar w:fldCharType="begin"/>
        </w:r>
        <w:r>
          <w:rPr>
            <w:noProof/>
            <w:webHidden/>
          </w:rPr>
          <w:instrText xml:space="preserve"> PAGEREF _Toc140093850 \h </w:instrText>
        </w:r>
        <w:r>
          <w:rPr>
            <w:noProof/>
            <w:webHidden/>
          </w:rPr>
        </w:r>
        <w:r>
          <w:rPr>
            <w:noProof/>
            <w:webHidden/>
          </w:rPr>
          <w:fldChar w:fldCharType="separate"/>
        </w:r>
        <w:r>
          <w:rPr>
            <w:noProof/>
            <w:webHidden/>
          </w:rPr>
          <w:t>4-33</w:t>
        </w:r>
        <w:r>
          <w:rPr>
            <w:noProof/>
            <w:webHidden/>
          </w:rPr>
          <w:fldChar w:fldCharType="end"/>
        </w:r>
      </w:hyperlink>
    </w:p>
    <w:p w14:paraId="49C3DB1C" w14:textId="59DFD416"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51" w:history="1">
        <w:r w:rsidRPr="0011306B">
          <w:rPr>
            <w:rStyle w:val="Hyperlink"/>
            <w:noProof/>
          </w:rPr>
          <w:t>4.4.3</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High-Level Requirements</w:t>
        </w:r>
        <w:r>
          <w:rPr>
            <w:noProof/>
            <w:webHidden/>
          </w:rPr>
          <w:tab/>
        </w:r>
        <w:r>
          <w:rPr>
            <w:noProof/>
            <w:webHidden/>
          </w:rPr>
          <w:fldChar w:fldCharType="begin"/>
        </w:r>
        <w:r>
          <w:rPr>
            <w:noProof/>
            <w:webHidden/>
          </w:rPr>
          <w:instrText xml:space="preserve"> PAGEREF _Toc140093851 \h </w:instrText>
        </w:r>
        <w:r>
          <w:rPr>
            <w:noProof/>
            <w:webHidden/>
          </w:rPr>
        </w:r>
        <w:r>
          <w:rPr>
            <w:noProof/>
            <w:webHidden/>
          </w:rPr>
          <w:fldChar w:fldCharType="separate"/>
        </w:r>
        <w:r>
          <w:rPr>
            <w:noProof/>
            <w:webHidden/>
          </w:rPr>
          <w:t>4-33</w:t>
        </w:r>
        <w:r>
          <w:rPr>
            <w:noProof/>
            <w:webHidden/>
          </w:rPr>
          <w:fldChar w:fldCharType="end"/>
        </w:r>
      </w:hyperlink>
    </w:p>
    <w:p w14:paraId="79B9904C" w14:textId="66BAB7A3"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52" w:history="1">
        <w:r w:rsidRPr="0011306B">
          <w:rPr>
            <w:rStyle w:val="Hyperlink"/>
            <w:noProof/>
          </w:rPr>
          <w:t>4.4.4</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Functional Requirements</w:t>
        </w:r>
        <w:r>
          <w:rPr>
            <w:noProof/>
            <w:webHidden/>
          </w:rPr>
          <w:tab/>
        </w:r>
        <w:r>
          <w:rPr>
            <w:noProof/>
            <w:webHidden/>
          </w:rPr>
          <w:fldChar w:fldCharType="begin"/>
        </w:r>
        <w:r>
          <w:rPr>
            <w:noProof/>
            <w:webHidden/>
          </w:rPr>
          <w:instrText xml:space="preserve"> PAGEREF _Toc140093852 \h </w:instrText>
        </w:r>
        <w:r>
          <w:rPr>
            <w:noProof/>
            <w:webHidden/>
          </w:rPr>
        </w:r>
        <w:r>
          <w:rPr>
            <w:noProof/>
            <w:webHidden/>
          </w:rPr>
          <w:fldChar w:fldCharType="separate"/>
        </w:r>
        <w:r>
          <w:rPr>
            <w:noProof/>
            <w:webHidden/>
          </w:rPr>
          <w:t>4-33</w:t>
        </w:r>
        <w:r>
          <w:rPr>
            <w:noProof/>
            <w:webHidden/>
          </w:rPr>
          <w:fldChar w:fldCharType="end"/>
        </w:r>
      </w:hyperlink>
    </w:p>
    <w:p w14:paraId="5EE19D42" w14:textId="4744B9EE"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53" w:history="1">
        <w:r w:rsidRPr="0011306B">
          <w:rPr>
            <w:rStyle w:val="Hyperlink"/>
            <w:noProof/>
          </w:rPr>
          <w:t>4.4.5</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submitPlan</w:t>
        </w:r>
        <w:r>
          <w:rPr>
            <w:noProof/>
            <w:webHidden/>
          </w:rPr>
          <w:tab/>
        </w:r>
        <w:r>
          <w:rPr>
            <w:noProof/>
            <w:webHidden/>
          </w:rPr>
          <w:fldChar w:fldCharType="begin"/>
        </w:r>
        <w:r>
          <w:rPr>
            <w:noProof/>
            <w:webHidden/>
          </w:rPr>
          <w:instrText xml:space="preserve"> PAGEREF _Toc140093853 \h </w:instrText>
        </w:r>
        <w:r>
          <w:rPr>
            <w:noProof/>
            <w:webHidden/>
          </w:rPr>
        </w:r>
        <w:r>
          <w:rPr>
            <w:noProof/>
            <w:webHidden/>
          </w:rPr>
          <w:fldChar w:fldCharType="separate"/>
        </w:r>
        <w:r>
          <w:rPr>
            <w:noProof/>
            <w:webHidden/>
          </w:rPr>
          <w:t>4-36</w:t>
        </w:r>
        <w:r>
          <w:rPr>
            <w:noProof/>
            <w:webHidden/>
          </w:rPr>
          <w:fldChar w:fldCharType="end"/>
        </w:r>
      </w:hyperlink>
    </w:p>
    <w:p w14:paraId="105ACB51" w14:textId="5E3B0886"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54" w:history="1">
        <w:r w:rsidRPr="0011306B">
          <w:rPr>
            <w:rStyle w:val="Hyperlink"/>
            <w:noProof/>
          </w:rPr>
          <w:t>4.4.6</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revokePlan</w:t>
        </w:r>
        <w:r>
          <w:rPr>
            <w:noProof/>
            <w:webHidden/>
          </w:rPr>
          <w:tab/>
        </w:r>
        <w:r>
          <w:rPr>
            <w:noProof/>
            <w:webHidden/>
          </w:rPr>
          <w:fldChar w:fldCharType="begin"/>
        </w:r>
        <w:r>
          <w:rPr>
            <w:noProof/>
            <w:webHidden/>
          </w:rPr>
          <w:instrText xml:space="preserve"> PAGEREF _Toc140093854 \h </w:instrText>
        </w:r>
        <w:r>
          <w:rPr>
            <w:noProof/>
            <w:webHidden/>
          </w:rPr>
        </w:r>
        <w:r>
          <w:rPr>
            <w:noProof/>
            <w:webHidden/>
          </w:rPr>
          <w:fldChar w:fldCharType="separate"/>
        </w:r>
        <w:r>
          <w:rPr>
            <w:noProof/>
            <w:webHidden/>
          </w:rPr>
          <w:t>4-36</w:t>
        </w:r>
        <w:r>
          <w:rPr>
            <w:noProof/>
            <w:webHidden/>
          </w:rPr>
          <w:fldChar w:fldCharType="end"/>
        </w:r>
      </w:hyperlink>
    </w:p>
    <w:p w14:paraId="063689D8" w14:textId="31800133"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55" w:history="1">
        <w:r w:rsidRPr="0011306B">
          <w:rPr>
            <w:rStyle w:val="Hyperlink"/>
            <w:noProof/>
          </w:rPr>
          <w:t>4.4.7</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getPlanStatus</w:t>
        </w:r>
        <w:r>
          <w:rPr>
            <w:noProof/>
            <w:webHidden/>
          </w:rPr>
          <w:tab/>
        </w:r>
        <w:r>
          <w:rPr>
            <w:noProof/>
            <w:webHidden/>
          </w:rPr>
          <w:fldChar w:fldCharType="begin"/>
        </w:r>
        <w:r>
          <w:rPr>
            <w:noProof/>
            <w:webHidden/>
          </w:rPr>
          <w:instrText xml:space="preserve"> PAGEREF _Toc140093855 \h </w:instrText>
        </w:r>
        <w:r>
          <w:rPr>
            <w:noProof/>
            <w:webHidden/>
          </w:rPr>
        </w:r>
        <w:r>
          <w:rPr>
            <w:noProof/>
            <w:webHidden/>
          </w:rPr>
          <w:fldChar w:fldCharType="separate"/>
        </w:r>
        <w:r>
          <w:rPr>
            <w:noProof/>
            <w:webHidden/>
          </w:rPr>
          <w:t>4-37</w:t>
        </w:r>
        <w:r>
          <w:rPr>
            <w:noProof/>
            <w:webHidden/>
          </w:rPr>
          <w:fldChar w:fldCharType="end"/>
        </w:r>
      </w:hyperlink>
    </w:p>
    <w:p w14:paraId="7552C569" w14:textId="74C4AB13"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56" w:history="1">
        <w:r w:rsidRPr="0011306B">
          <w:rPr>
            <w:rStyle w:val="Hyperlink"/>
            <w:noProof/>
          </w:rPr>
          <w:t>4.4.8</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activatePlan</w:t>
        </w:r>
        <w:r>
          <w:rPr>
            <w:noProof/>
            <w:webHidden/>
          </w:rPr>
          <w:tab/>
        </w:r>
        <w:r>
          <w:rPr>
            <w:noProof/>
            <w:webHidden/>
          </w:rPr>
          <w:fldChar w:fldCharType="begin"/>
        </w:r>
        <w:r>
          <w:rPr>
            <w:noProof/>
            <w:webHidden/>
          </w:rPr>
          <w:instrText xml:space="preserve"> PAGEREF _Toc140093856 \h </w:instrText>
        </w:r>
        <w:r>
          <w:rPr>
            <w:noProof/>
            <w:webHidden/>
          </w:rPr>
        </w:r>
        <w:r>
          <w:rPr>
            <w:noProof/>
            <w:webHidden/>
          </w:rPr>
          <w:fldChar w:fldCharType="separate"/>
        </w:r>
        <w:r>
          <w:rPr>
            <w:noProof/>
            <w:webHidden/>
          </w:rPr>
          <w:t>4-37</w:t>
        </w:r>
        <w:r>
          <w:rPr>
            <w:noProof/>
            <w:webHidden/>
          </w:rPr>
          <w:fldChar w:fldCharType="end"/>
        </w:r>
      </w:hyperlink>
    </w:p>
    <w:p w14:paraId="036C31DA" w14:textId="13DFE4CB"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57" w:history="1">
        <w:r w:rsidRPr="0011306B">
          <w:rPr>
            <w:rStyle w:val="Hyperlink"/>
            <w:noProof/>
          </w:rPr>
          <w:t>4.4.9</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deactivatePlan</w:t>
        </w:r>
        <w:r>
          <w:rPr>
            <w:noProof/>
            <w:webHidden/>
          </w:rPr>
          <w:tab/>
        </w:r>
        <w:r>
          <w:rPr>
            <w:noProof/>
            <w:webHidden/>
          </w:rPr>
          <w:fldChar w:fldCharType="begin"/>
        </w:r>
        <w:r>
          <w:rPr>
            <w:noProof/>
            <w:webHidden/>
          </w:rPr>
          <w:instrText xml:space="preserve"> PAGEREF _Toc140093857 \h </w:instrText>
        </w:r>
        <w:r>
          <w:rPr>
            <w:noProof/>
            <w:webHidden/>
          </w:rPr>
        </w:r>
        <w:r>
          <w:rPr>
            <w:noProof/>
            <w:webHidden/>
          </w:rPr>
          <w:fldChar w:fldCharType="separate"/>
        </w:r>
        <w:r>
          <w:rPr>
            <w:noProof/>
            <w:webHidden/>
          </w:rPr>
          <w:t>4-38</w:t>
        </w:r>
        <w:r>
          <w:rPr>
            <w:noProof/>
            <w:webHidden/>
          </w:rPr>
          <w:fldChar w:fldCharType="end"/>
        </w:r>
      </w:hyperlink>
    </w:p>
    <w:p w14:paraId="68C13077" w14:textId="37EDA08C" w:rsidR="003E3108" w:rsidRDefault="003E3108">
      <w:pPr>
        <w:pStyle w:val="TOC3"/>
        <w:tabs>
          <w:tab w:val="left" w:pos="1920"/>
        </w:tabs>
        <w:rPr>
          <w:rFonts w:asciiTheme="minorHAnsi" w:eastAsiaTheme="minorEastAsia" w:hAnsiTheme="minorHAnsi" w:cstheme="minorBidi"/>
          <w:caps w:val="0"/>
          <w:noProof/>
          <w:kern w:val="2"/>
          <w:sz w:val="22"/>
          <w:szCs w:val="22"/>
          <w:lang w:val="en-GB" w:eastAsia="en-GB"/>
          <w14:ligatures w14:val="standardContextual"/>
        </w:rPr>
      </w:pPr>
      <w:hyperlink w:anchor="_Toc140093858" w:history="1">
        <w:r w:rsidRPr="0011306B">
          <w:rPr>
            <w:rStyle w:val="Hyperlink"/>
            <w:noProof/>
          </w:rPr>
          <w:t>4.4.10</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monitorPlanExecution</w:t>
        </w:r>
        <w:r>
          <w:rPr>
            <w:noProof/>
            <w:webHidden/>
          </w:rPr>
          <w:tab/>
        </w:r>
        <w:r>
          <w:rPr>
            <w:noProof/>
            <w:webHidden/>
          </w:rPr>
          <w:fldChar w:fldCharType="begin"/>
        </w:r>
        <w:r>
          <w:rPr>
            <w:noProof/>
            <w:webHidden/>
          </w:rPr>
          <w:instrText xml:space="preserve"> PAGEREF _Toc140093858 \h </w:instrText>
        </w:r>
        <w:r>
          <w:rPr>
            <w:noProof/>
            <w:webHidden/>
          </w:rPr>
        </w:r>
        <w:r>
          <w:rPr>
            <w:noProof/>
            <w:webHidden/>
          </w:rPr>
          <w:fldChar w:fldCharType="separate"/>
        </w:r>
        <w:r>
          <w:rPr>
            <w:noProof/>
            <w:webHidden/>
          </w:rPr>
          <w:t>4-39</w:t>
        </w:r>
        <w:r>
          <w:rPr>
            <w:noProof/>
            <w:webHidden/>
          </w:rPr>
          <w:fldChar w:fldCharType="end"/>
        </w:r>
      </w:hyperlink>
    </w:p>
    <w:p w14:paraId="566D2EE1" w14:textId="695281E3" w:rsidR="003E3108" w:rsidRDefault="003E3108">
      <w:pPr>
        <w:pStyle w:val="TOC3"/>
        <w:tabs>
          <w:tab w:val="left" w:pos="1920"/>
        </w:tabs>
        <w:rPr>
          <w:rFonts w:asciiTheme="minorHAnsi" w:eastAsiaTheme="minorEastAsia" w:hAnsiTheme="minorHAnsi" w:cstheme="minorBidi"/>
          <w:caps w:val="0"/>
          <w:noProof/>
          <w:kern w:val="2"/>
          <w:sz w:val="22"/>
          <w:szCs w:val="22"/>
          <w:lang w:val="en-GB" w:eastAsia="en-GB"/>
          <w14:ligatures w14:val="standardContextual"/>
        </w:rPr>
      </w:pPr>
      <w:hyperlink w:anchor="_Toc140093859" w:history="1">
        <w:r w:rsidRPr="0011306B">
          <w:rPr>
            <w:rStyle w:val="Hyperlink"/>
            <w:noProof/>
          </w:rPr>
          <w:t>4.4.11</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monitorPlanExecutionDetail</w:t>
        </w:r>
        <w:r>
          <w:rPr>
            <w:noProof/>
            <w:webHidden/>
          </w:rPr>
          <w:tab/>
        </w:r>
        <w:r>
          <w:rPr>
            <w:noProof/>
            <w:webHidden/>
          </w:rPr>
          <w:fldChar w:fldCharType="begin"/>
        </w:r>
        <w:r>
          <w:rPr>
            <w:noProof/>
            <w:webHidden/>
          </w:rPr>
          <w:instrText xml:space="preserve"> PAGEREF _Toc140093859 \h </w:instrText>
        </w:r>
        <w:r>
          <w:rPr>
            <w:noProof/>
            <w:webHidden/>
          </w:rPr>
        </w:r>
        <w:r>
          <w:rPr>
            <w:noProof/>
            <w:webHidden/>
          </w:rPr>
          <w:fldChar w:fldCharType="separate"/>
        </w:r>
        <w:r>
          <w:rPr>
            <w:noProof/>
            <w:webHidden/>
          </w:rPr>
          <w:t>4-40</w:t>
        </w:r>
        <w:r>
          <w:rPr>
            <w:noProof/>
            <w:webHidden/>
          </w:rPr>
          <w:fldChar w:fldCharType="end"/>
        </w:r>
      </w:hyperlink>
    </w:p>
    <w:p w14:paraId="35AC4BED" w14:textId="688B997E" w:rsidR="003E3108" w:rsidRDefault="003E3108">
      <w:pPr>
        <w:pStyle w:val="TOC3"/>
        <w:tabs>
          <w:tab w:val="left" w:pos="1920"/>
        </w:tabs>
        <w:rPr>
          <w:rFonts w:asciiTheme="minorHAnsi" w:eastAsiaTheme="minorEastAsia" w:hAnsiTheme="minorHAnsi" w:cstheme="minorBidi"/>
          <w:caps w:val="0"/>
          <w:noProof/>
          <w:kern w:val="2"/>
          <w:sz w:val="22"/>
          <w:szCs w:val="22"/>
          <w:lang w:val="en-GB" w:eastAsia="en-GB"/>
          <w14:ligatures w14:val="standardContextual"/>
        </w:rPr>
      </w:pPr>
      <w:hyperlink w:anchor="_Toc140093860" w:history="1">
        <w:r w:rsidRPr="0011306B">
          <w:rPr>
            <w:rStyle w:val="Hyperlink"/>
            <w:noProof/>
          </w:rPr>
          <w:t>4.4.12</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activateSubPlan</w:t>
        </w:r>
        <w:r>
          <w:rPr>
            <w:noProof/>
            <w:webHidden/>
          </w:rPr>
          <w:tab/>
        </w:r>
        <w:r>
          <w:rPr>
            <w:noProof/>
            <w:webHidden/>
          </w:rPr>
          <w:fldChar w:fldCharType="begin"/>
        </w:r>
        <w:r>
          <w:rPr>
            <w:noProof/>
            <w:webHidden/>
          </w:rPr>
          <w:instrText xml:space="preserve"> PAGEREF _Toc140093860 \h </w:instrText>
        </w:r>
        <w:r>
          <w:rPr>
            <w:noProof/>
            <w:webHidden/>
          </w:rPr>
        </w:r>
        <w:r>
          <w:rPr>
            <w:noProof/>
            <w:webHidden/>
          </w:rPr>
          <w:fldChar w:fldCharType="separate"/>
        </w:r>
        <w:r>
          <w:rPr>
            <w:noProof/>
            <w:webHidden/>
          </w:rPr>
          <w:t>4-42</w:t>
        </w:r>
        <w:r>
          <w:rPr>
            <w:noProof/>
            <w:webHidden/>
          </w:rPr>
          <w:fldChar w:fldCharType="end"/>
        </w:r>
      </w:hyperlink>
    </w:p>
    <w:p w14:paraId="2DE982F0" w14:textId="140AA3FC" w:rsidR="003E3108" w:rsidRDefault="003E3108">
      <w:pPr>
        <w:pStyle w:val="TOC3"/>
        <w:tabs>
          <w:tab w:val="left" w:pos="1920"/>
        </w:tabs>
        <w:rPr>
          <w:rFonts w:asciiTheme="minorHAnsi" w:eastAsiaTheme="minorEastAsia" w:hAnsiTheme="minorHAnsi" w:cstheme="minorBidi"/>
          <w:caps w:val="0"/>
          <w:noProof/>
          <w:kern w:val="2"/>
          <w:sz w:val="22"/>
          <w:szCs w:val="22"/>
          <w:lang w:val="en-GB" w:eastAsia="en-GB"/>
          <w14:ligatures w14:val="standardContextual"/>
        </w:rPr>
      </w:pPr>
      <w:hyperlink w:anchor="_Toc140093861" w:history="1">
        <w:r w:rsidRPr="0011306B">
          <w:rPr>
            <w:rStyle w:val="Hyperlink"/>
            <w:noProof/>
          </w:rPr>
          <w:t>4.4.13</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deactivateSubPlan</w:t>
        </w:r>
        <w:r>
          <w:rPr>
            <w:noProof/>
            <w:webHidden/>
          </w:rPr>
          <w:tab/>
        </w:r>
        <w:r>
          <w:rPr>
            <w:noProof/>
            <w:webHidden/>
          </w:rPr>
          <w:fldChar w:fldCharType="begin"/>
        </w:r>
        <w:r>
          <w:rPr>
            <w:noProof/>
            <w:webHidden/>
          </w:rPr>
          <w:instrText xml:space="preserve"> PAGEREF _Toc140093861 \h </w:instrText>
        </w:r>
        <w:r>
          <w:rPr>
            <w:noProof/>
            <w:webHidden/>
          </w:rPr>
        </w:r>
        <w:r>
          <w:rPr>
            <w:noProof/>
            <w:webHidden/>
          </w:rPr>
          <w:fldChar w:fldCharType="separate"/>
        </w:r>
        <w:r>
          <w:rPr>
            <w:noProof/>
            <w:webHidden/>
          </w:rPr>
          <w:t>4-42</w:t>
        </w:r>
        <w:r>
          <w:rPr>
            <w:noProof/>
            <w:webHidden/>
          </w:rPr>
          <w:fldChar w:fldCharType="end"/>
        </w:r>
      </w:hyperlink>
    </w:p>
    <w:p w14:paraId="725101BC" w14:textId="3E91329F" w:rsidR="003E3108" w:rsidRDefault="003E3108">
      <w:pPr>
        <w:pStyle w:val="TOC3"/>
        <w:tabs>
          <w:tab w:val="left" w:pos="1920"/>
        </w:tabs>
        <w:rPr>
          <w:rFonts w:asciiTheme="minorHAnsi" w:eastAsiaTheme="minorEastAsia" w:hAnsiTheme="minorHAnsi" w:cstheme="minorBidi"/>
          <w:caps w:val="0"/>
          <w:noProof/>
          <w:kern w:val="2"/>
          <w:sz w:val="22"/>
          <w:szCs w:val="22"/>
          <w:lang w:val="en-GB" w:eastAsia="en-GB"/>
          <w14:ligatures w14:val="standardContextual"/>
        </w:rPr>
      </w:pPr>
      <w:hyperlink w:anchor="_Toc140093862" w:history="1">
        <w:r w:rsidRPr="0011306B">
          <w:rPr>
            <w:rStyle w:val="Hyperlink"/>
            <w:noProof/>
          </w:rPr>
          <w:t>4.4.14</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getSubPlanStatus</w:t>
        </w:r>
        <w:r>
          <w:rPr>
            <w:noProof/>
            <w:webHidden/>
          </w:rPr>
          <w:tab/>
        </w:r>
        <w:r>
          <w:rPr>
            <w:noProof/>
            <w:webHidden/>
          </w:rPr>
          <w:fldChar w:fldCharType="begin"/>
        </w:r>
        <w:r>
          <w:rPr>
            <w:noProof/>
            <w:webHidden/>
          </w:rPr>
          <w:instrText xml:space="preserve"> PAGEREF _Toc140093862 \h </w:instrText>
        </w:r>
        <w:r>
          <w:rPr>
            <w:noProof/>
            <w:webHidden/>
          </w:rPr>
        </w:r>
        <w:r>
          <w:rPr>
            <w:noProof/>
            <w:webHidden/>
          </w:rPr>
          <w:fldChar w:fldCharType="separate"/>
        </w:r>
        <w:r>
          <w:rPr>
            <w:noProof/>
            <w:webHidden/>
          </w:rPr>
          <w:t>4-43</w:t>
        </w:r>
        <w:r>
          <w:rPr>
            <w:noProof/>
            <w:webHidden/>
          </w:rPr>
          <w:fldChar w:fldCharType="end"/>
        </w:r>
      </w:hyperlink>
    </w:p>
    <w:p w14:paraId="28BC6D41" w14:textId="78B3E9C2" w:rsidR="003E3108" w:rsidRDefault="003E3108">
      <w:pPr>
        <w:pStyle w:val="TOC3"/>
        <w:tabs>
          <w:tab w:val="left" w:pos="1920"/>
        </w:tabs>
        <w:rPr>
          <w:rFonts w:asciiTheme="minorHAnsi" w:eastAsiaTheme="minorEastAsia" w:hAnsiTheme="minorHAnsi" w:cstheme="minorBidi"/>
          <w:caps w:val="0"/>
          <w:noProof/>
          <w:kern w:val="2"/>
          <w:sz w:val="22"/>
          <w:szCs w:val="22"/>
          <w:lang w:val="en-GB" w:eastAsia="en-GB"/>
          <w14:ligatures w14:val="standardContextual"/>
        </w:rPr>
      </w:pPr>
      <w:hyperlink w:anchor="_Toc140093863" w:history="1">
        <w:r w:rsidRPr="0011306B">
          <w:rPr>
            <w:rStyle w:val="Hyperlink"/>
            <w:noProof/>
          </w:rPr>
          <w:t>4.4.15</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monitorSubPlanExecution</w:t>
        </w:r>
        <w:r>
          <w:rPr>
            <w:noProof/>
            <w:webHidden/>
          </w:rPr>
          <w:tab/>
        </w:r>
        <w:r>
          <w:rPr>
            <w:noProof/>
            <w:webHidden/>
          </w:rPr>
          <w:fldChar w:fldCharType="begin"/>
        </w:r>
        <w:r>
          <w:rPr>
            <w:noProof/>
            <w:webHidden/>
          </w:rPr>
          <w:instrText xml:space="preserve"> PAGEREF _Toc140093863 \h </w:instrText>
        </w:r>
        <w:r>
          <w:rPr>
            <w:noProof/>
            <w:webHidden/>
          </w:rPr>
        </w:r>
        <w:r>
          <w:rPr>
            <w:noProof/>
            <w:webHidden/>
          </w:rPr>
          <w:fldChar w:fldCharType="separate"/>
        </w:r>
        <w:r>
          <w:rPr>
            <w:noProof/>
            <w:webHidden/>
          </w:rPr>
          <w:t>4-44</w:t>
        </w:r>
        <w:r>
          <w:rPr>
            <w:noProof/>
            <w:webHidden/>
          </w:rPr>
          <w:fldChar w:fldCharType="end"/>
        </w:r>
      </w:hyperlink>
    </w:p>
    <w:p w14:paraId="5FB81613" w14:textId="236F443E" w:rsidR="003E3108" w:rsidRDefault="003E3108">
      <w:pPr>
        <w:pStyle w:val="TOC3"/>
        <w:tabs>
          <w:tab w:val="left" w:pos="1920"/>
        </w:tabs>
        <w:rPr>
          <w:rFonts w:asciiTheme="minorHAnsi" w:eastAsiaTheme="minorEastAsia" w:hAnsiTheme="minorHAnsi" w:cstheme="minorBidi"/>
          <w:caps w:val="0"/>
          <w:noProof/>
          <w:kern w:val="2"/>
          <w:sz w:val="22"/>
          <w:szCs w:val="22"/>
          <w:lang w:val="en-GB" w:eastAsia="en-GB"/>
          <w14:ligatures w14:val="standardContextual"/>
        </w:rPr>
      </w:pPr>
      <w:hyperlink w:anchor="_Toc140093864" w:history="1">
        <w:r w:rsidRPr="0011306B">
          <w:rPr>
            <w:rStyle w:val="Hyperlink"/>
            <w:noProof/>
          </w:rPr>
          <w:t>4.4.16</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suspendActivity</w:t>
        </w:r>
        <w:r>
          <w:rPr>
            <w:noProof/>
            <w:webHidden/>
          </w:rPr>
          <w:tab/>
        </w:r>
        <w:r>
          <w:rPr>
            <w:noProof/>
            <w:webHidden/>
          </w:rPr>
          <w:fldChar w:fldCharType="begin"/>
        </w:r>
        <w:r>
          <w:rPr>
            <w:noProof/>
            <w:webHidden/>
          </w:rPr>
          <w:instrText xml:space="preserve"> PAGEREF _Toc140093864 \h </w:instrText>
        </w:r>
        <w:r>
          <w:rPr>
            <w:noProof/>
            <w:webHidden/>
          </w:rPr>
        </w:r>
        <w:r>
          <w:rPr>
            <w:noProof/>
            <w:webHidden/>
          </w:rPr>
          <w:fldChar w:fldCharType="separate"/>
        </w:r>
        <w:r>
          <w:rPr>
            <w:noProof/>
            <w:webHidden/>
          </w:rPr>
          <w:t>4-45</w:t>
        </w:r>
        <w:r>
          <w:rPr>
            <w:noProof/>
            <w:webHidden/>
          </w:rPr>
          <w:fldChar w:fldCharType="end"/>
        </w:r>
      </w:hyperlink>
    </w:p>
    <w:p w14:paraId="3433D156" w14:textId="2A2C4339" w:rsidR="003E3108" w:rsidRDefault="003E3108">
      <w:pPr>
        <w:pStyle w:val="TOC3"/>
        <w:tabs>
          <w:tab w:val="left" w:pos="1920"/>
        </w:tabs>
        <w:rPr>
          <w:rFonts w:asciiTheme="minorHAnsi" w:eastAsiaTheme="minorEastAsia" w:hAnsiTheme="minorHAnsi" w:cstheme="minorBidi"/>
          <w:caps w:val="0"/>
          <w:noProof/>
          <w:kern w:val="2"/>
          <w:sz w:val="22"/>
          <w:szCs w:val="22"/>
          <w:lang w:val="en-GB" w:eastAsia="en-GB"/>
          <w14:ligatures w14:val="standardContextual"/>
        </w:rPr>
      </w:pPr>
      <w:hyperlink w:anchor="_Toc140093865" w:history="1">
        <w:r w:rsidRPr="0011306B">
          <w:rPr>
            <w:rStyle w:val="Hyperlink"/>
            <w:noProof/>
          </w:rPr>
          <w:t>4.4.17</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resumeActivity</w:t>
        </w:r>
        <w:r>
          <w:rPr>
            <w:noProof/>
            <w:webHidden/>
          </w:rPr>
          <w:tab/>
        </w:r>
        <w:r>
          <w:rPr>
            <w:noProof/>
            <w:webHidden/>
          </w:rPr>
          <w:fldChar w:fldCharType="begin"/>
        </w:r>
        <w:r>
          <w:rPr>
            <w:noProof/>
            <w:webHidden/>
          </w:rPr>
          <w:instrText xml:space="preserve"> PAGEREF _Toc140093865 \h </w:instrText>
        </w:r>
        <w:r>
          <w:rPr>
            <w:noProof/>
            <w:webHidden/>
          </w:rPr>
        </w:r>
        <w:r>
          <w:rPr>
            <w:noProof/>
            <w:webHidden/>
          </w:rPr>
          <w:fldChar w:fldCharType="separate"/>
        </w:r>
        <w:r>
          <w:rPr>
            <w:noProof/>
            <w:webHidden/>
          </w:rPr>
          <w:t>4-46</w:t>
        </w:r>
        <w:r>
          <w:rPr>
            <w:noProof/>
            <w:webHidden/>
          </w:rPr>
          <w:fldChar w:fldCharType="end"/>
        </w:r>
      </w:hyperlink>
    </w:p>
    <w:p w14:paraId="42F2A270" w14:textId="38540A88" w:rsidR="003E3108" w:rsidRDefault="003E3108">
      <w:pPr>
        <w:pStyle w:val="TOC3"/>
        <w:tabs>
          <w:tab w:val="left" w:pos="1920"/>
        </w:tabs>
        <w:rPr>
          <w:rFonts w:asciiTheme="minorHAnsi" w:eastAsiaTheme="minorEastAsia" w:hAnsiTheme="minorHAnsi" w:cstheme="minorBidi"/>
          <w:caps w:val="0"/>
          <w:noProof/>
          <w:kern w:val="2"/>
          <w:sz w:val="22"/>
          <w:szCs w:val="22"/>
          <w:lang w:val="en-GB" w:eastAsia="en-GB"/>
          <w14:ligatures w14:val="standardContextual"/>
        </w:rPr>
      </w:pPr>
      <w:hyperlink w:anchor="_Toc140093866" w:history="1">
        <w:r w:rsidRPr="0011306B">
          <w:rPr>
            <w:rStyle w:val="Hyperlink"/>
            <w:noProof/>
          </w:rPr>
          <w:t>4.4.18</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getActivityStatus</w:t>
        </w:r>
        <w:r>
          <w:rPr>
            <w:noProof/>
            <w:webHidden/>
          </w:rPr>
          <w:tab/>
        </w:r>
        <w:r>
          <w:rPr>
            <w:noProof/>
            <w:webHidden/>
          </w:rPr>
          <w:fldChar w:fldCharType="begin"/>
        </w:r>
        <w:r>
          <w:rPr>
            <w:noProof/>
            <w:webHidden/>
          </w:rPr>
          <w:instrText xml:space="preserve"> PAGEREF _Toc140093866 \h </w:instrText>
        </w:r>
        <w:r>
          <w:rPr>
            <w:noProof/>
            <w:webHidden/>
          </w:rPr>
        </w:r>
        <w:r>
          <w:rPr>
            <w:noProof/>
            <w:webHidden/>
          </w:rPr>
          <w:fldChar w:fldCharType="separate"/>
        </w:r>
        <w:r>
          <w:rPr>
            <w:noProof/>
            <w:webHidden/>
          </w:rPr>
          <w:t>4-47</w:t>
        </w:r>
        <w:r>
          <w:rPr>
            <w:noProof/>
            <w:webHidden/>
          </w:rPr>
          <w:fldChar w:fldCharType="end"/>
        </w:r>
      </w:hyperlink>
    </w:p>
    <w:p w14:paraId="714E867D" w14:textId="4996DC7A"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867" w:history="1">
        <w:r w:rsidRPr="0011306B">
          <w:rPr>
            <w:rStyle w:val="Hyperlink"/>
            <w:noProof/>
          </w:rPr>
          <w:t>4.5</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Service:  Plan Information Management Service</w:t>
        </w:r>
        <w:r>
          <w:rPr>
            <w:noProof/>
            <w:webHidden/>
          </w:rPr>
          <w:tab/>
        </w:r>
        <w:r>
          <w:rPr>
            <w:noProof/>
            <w:webHidden/>
          </w:rPr>
          <w:fldChar w:fldCharType="begin"/>
        </w:r>
        <w:r>
          <w:rPr>
            <w:noProof/>
            <w:webHidden/>
          </w:rPr>
          <w:instrText xml:space="preserve"> PAGEREF _Toc140093867 \h </w:instrText>
        </w:r>
        <w:r>
          <w:rPr>
            <w:noProof/>
            <w:webHidden/>
          </w:rPr>
        </w:r>
        <w:r>
          <w:rPr>
            <w:noProof/>
            <w:webHidden/>
          </w:rPr>
          <w:fldChar w:fldCharType="separate"/>
        </w:r>
        <w:r>
          <w:rPr>
            <w:noProof/>
            <w:webHidden/>
          </w:rPr>
          <w:t>4-49</w:t>
        </w:r>
        <w:r>
          <w:rPr>
            <w:noProof/>
            <w:webHidden/>
          </w:rPr>
          <w:fldChar w:fldCharType="end"/>
        </w:r>
      </w:hyperlink>
    </w:p>
    <w:p w14:paraId="6C8A6783" w14:textId="3C7209B7"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68" w:history="1">
        <w:r w:rsidRPr="0011306B">
          <w:rPr>
            <w:rStyle w:val="Hyperlink"/>
            <w:noProof/>
          </w:rPr>
          <w:t>4.5.1</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Summary</w:t>
        </w:r>
        <w:r>
          <w:rPr>
            <w:noProof/>
            <w:webHidden/>
          </w:rPr>
          <w:tab/>
        </w:r>
        <w:r>
          <w:rPr>
            <w:noProof/>
            <w:webHidden/>
          </w:rPr>
          <w:fldChar w:fldCharType="begin"/>
        </w:r>
        <w:r>
          <w:rPr>
            <w:noProof/>
            <w:webHidden/>
          </w:rPr>
          <w:instrText xml:space="preserve"> PAGEREF _Toc140093868 \h </w:instrText>
        </w:r>
        <w:r>
          <w:rPr>
            <w:noProof/>
            <w:webHidden/>
          </w:rPr>
        </w:r>
        <w:r>
          <w:rPr>
            <w:noProof/>
            <w:webHidden/>
          </w:rPr>
          <w:fldChar w:fldCharType="separate"/>
        </w:r>
        <w:r>
          <w:rPr>
            <w:noProof/>
            <w:webHidden/>
          </w:rPr>
          <w:t>4-49</w:t>
        </w:r>
        <w:r>
          <w:rPr>
            <w:noProof/>
            <w:webHidden/>
          </w:rPr>
          <w:fldChar w:fldCharType="end"/>
        </w:r>
      </w:hyperlink>
    </w:p>
    <w:p w14:paraId="14B20168" w14:textId="06866D91"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69" w:history="1">
        <w:r w:rsidRPr="0011306B">
          <w:rPr>
            <w:rStyle w:val="Hyperlink"/>
            <w:noProof/>
          </w:rPr>
          <w:t>4.5.2</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MPS Data Items</w:t>
        </w:r>
        <w:r>
          <w:rPr>
            <w:noProof/>
            <w:webHidden/>
          </w:rPr>
          <w:tab/>
        </w:r>
        <w:r>
          <w:rPr>
            <w:noProof/>
            <w:webHidden/>
          </w:rPr>
          <w:fldChar w:fldCharType="begin"/>
        </w:r>
        <w:r>
          <w:rPr>
            <w:noProof/>
            <w:webHidden/>
          </w:rPr>
          <w:instrText xml:space="preserve"> PAGEREF _Toc140093869 \h </w:instrText>
        </w:r>
        <w:r>
          <w:rPr>
            <w:noProof/>
            <w:webHidden/>
          </w:rPr>
        </w:r>
        <w:r>
          <w:rPr>
            <w:noProof/>
            <w:webHidden/>
          </w:rPr>
          <w:fldChar w:fldCharType="separate"/>
        </w:r>
        <w:r>
          <w:rPr>
            <w:noProof/>
            <w:webHidden/>
          </w:rPr>
          <w:t>4-50</w:t>
        </w:r>
        <w:r>
          <w:rPr>
            <w:noProof/>
            <w:webHidden/>
          </w:rPr>
          <w:fldChar w:fldCharType="end"/>
        </w:r>
      </w:hyperlink>
    </w:p>
    <w:p w14:paraId="0BECAD27" w14:textId="396ED885"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70" w:history="1">
        <w:r w:rsidRPr="0011306B">
          <w:rPr>
            <w:rStyle w:val="Hyperlink"/>
            <w:noProof/>
          </w:rPr>
          <w:t>4.5.3</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High-Level Requirements</w:t>
        </w:r>
        <w:r>
          <w:rPr>
            <w:noProof/>
            <w:webHidden/>
          </w:rPr>
          <w:tab/>
        </w:r>
        <w:r>
          <w:rPr>
            <w:noProof/>
            <w:webHidden/>
          </w:rPr>
          <w:fldChar w:fldCharType="begin"/>
        </w:r>
        <w:r>
          <w:rPr>
            <w:noProof/>
            <w:webHidden/>
          </w:rPr>
          <w:instrText xml:space="preserve"> PAGEREF _Toc140093870 \h </w:instrText>
        </w:r>
        <w:r>
          <w:rPr>
            <w:noProof/>
            <w:webHidden/>
          </w:rPr>
        </w:r>
        <w:r>
          <w:rPr>
            <w:noProof/>
            <w:webHidden/>
          </w:rPr>
          <w:fldChar w:fldCharType="separate"/>
        </w:r>
        <w:r>
          <w:rPr>
            <w:noProof/>
            <w:webHidden/>
          </w:rPr>
          <w:t>4-51</w:t>
        </w:r>
        <w:r>
          <w:rPr>
            <w:noProof/>
            <w:webHidden/>
          </w:rPr>
          <w:fldChar w:fldCharType="end"/>
        </w:r>
      </w:hyperlink>
    </w:p>
    <w:p w14:paraId="11BB77C1" w14:textId="34B505E4"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71" w:history="1">
        <w:r w:rsidRPr="0011306B">
          <w:rPr>
            <w:rStyle w:val="Hyperlink"/>
            <w:noProof/>
          </w:rPr>
          <w:t>4.5.4</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Functional Requirements</w:t>
        </w:r>
        <w:r>
          <w:rPr>
            <w:noProof/>
            <w:webHidden/>
          </w:rPr>
          <w:tab/>
        </w:r>
        <w:r>
          <w:rPr>
            <w:noProof/>
            <w:webHidden/>
          </w:rPr>
          <w:fldChar w:fldCharType="begin"/>
        </w:r>
        <w:r>
          <w:rPr>
            <w:noProof/>
            <w:webHidden/>
          </w:rPr>
          <w:instrText xml:space="preserve"> PAGEREF _Toc140093871 \h </w:instrText>
        </w:r>
        <w:r>
          <w:rPr>
            <w:noProof/>
            <w:webHidden/>
          </w:rPr>
        </w:r>
        <w:r>
          <w:rPr>
            <w:noProof/>
            <w:webHidden/>
          </w:rPr>
          <w:fldChar w:fldCharType="separate"/>
        </w:r>
        <w:r>
          <w:rPr>
            <w:noProof/>
            <w:webHidden/>
          </w:rPr>
          <w:t>4-51</w:t>
        </w:r>
        <w:r>
          <w:rPr>
            <w:noProof/>
            <w:webHidden/>
          </w:rPr>
          <w:fldChar w:fldCharType="end"/>
        </w:r>
      </w:hyperlink>
    </w:p>
    <w:p w14:paraId="5FEDDEA2" w14:textId="3DAF19A5"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72" w:history="1">
        <w:r w:rsidRPr="0011306B">
          <w:rPr>
            <w:rStyle w:val="Hyperlink"/>
            <w:noProof/>
          </w:rPr>
          <w:t>4.5.5</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listRequestDefs</w:t>
        </w:r>
        <w:r>
          <w:rPr>
            <w:noProof/>
            <w:webHidden/>
          </w:rPr>
          <w:tab/>
        </w:r>
        <w:r>
          <w:rPr>
            <w:noProof/>
            <w:webHidden/>
          </w:rPr>
          <w:fldChar w:fldCharType="begin"/>
        </w:r>
        <w:r>
          <w:rPr>
            <w:noProof/>
            <w:webHidden/>
          </w:rPr>
          <w:instrText xml:space="preserve"> PAGEREF _Toc140093872 \h </w:instrText>
        </w:r>
        <w:r>
          <w:rPr>
            <w:noProof/>
            <w:webHidden/>
          </w:rPr>
        </w:r>
        <w:r>
          <w:rPr>
            <w:noProof/>
            <w:webHidden/>
          </w:rPr>
          <w:fldChar w:fldCharType="separate"/>
        </w:r>
        <w:r>
          <w:rPr>
            <w:noProof/>
            <w:webHidden/>
          </w:rPr>
          <w:t>4-51</w:t>
        </w:r>
        <w:r>
          <w:rPr>
            <w:noProof/>
            <w:webHidden/>
          </w:rPr>
          <w:fldChar w:fldCharType="end"/>
        </w:r>
      </w:hyperlink>
    </w:p>
    <w:p w14:paraId="4382DD8B" w14:textId="44F6E171"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73" w:history="1">
        <w:r w:rsidRPr="0011306B">
          <w:rPr>
            <w:rStyle w:val="Hyperlink"/>
            <w:noProof/>
          </w:rPr>
          <w:t>4.5.6</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getRequestDefs</w:t>
        </w:r>
        <w:r>
          <w:rPr>
            <w:noProof/>
            <w:webHidden/>
          </w:rPr>
          <w:tab/>
        </w:r>
        <w:r>
          <w:rPr>
            <w:noProof/>
            <w:webHidden/>
          </w:rPr>
          <w:fldChar w:fldCharType="begin"/>
        </w:r>
        <w:r>
          <w:rPr>
            <w:noProof/>
            <w:webHidden/>
          </w:rPr>
          <w:instrText xml:space="preserve"> PAGEREF _Toc140093873 \h </w:instrText>
        </w:r>
        <w:r>
          <w:rPr>
            <w:noProof/>
            <w:webHidden/>
          </w:rPr>
        </w:r>
        <w:r>
          <w:rPr>
            <w:noProof/>
            <w:webHidden/>
          </w:rPr>
          <w:fldChar w:fldCharType="separate"/>
        </w:r>
        <w:r>
          <w:rPr>
            <w:noProof/>
            <w:webHidden/>
          </w:rPr>
          <w:t>4-52</w:t>
        </w:r>
        <w:r>
          <w:rPr>
            <w:noProof/>
            <w:webHidden/>
          </w:rPr>
          <w:fldChar w:fldCharType="end"/>
        </w:r>
      </w:hyperlink>
    </w:p>
    <w:p w14:paraId="0E79FE88" w14:textId="3EA52AC4"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74" w:history="1">
        <w:r w:rsidRPr="0011306B">
          <w:rPr>
            <w:rStyle w:val="Hyperlink"/>
            <w:noProof/>
          </w:rPr>
          <w:t>4.5.7</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listEventDefs</w:t>
        </w:r>
        <w:r>
          <w:rPr>
            <w:noProof/>
            <w:webHidden/>
          </w:rPr>
          <w:tab/>
        </w:r>
        <w:r>
          <w:rPr>
            <w:noProof/>
            <w:webHidden/>
          </w:rPr>
          <w:fldChar w:fldCharType="begin"/>
        </w:r>
        <w:r>
          <w:rPr>
            <w:noProof/>
            <w:webHidden/>
          </w:rPr>
          <w:instrText xml:space="preserve"> PAGEREF _Toc140093874 \h </w:instrText>
        </w:r>
        <w:r>
          <w:rPr>
            <w:noProof/>
            <w:webHidden/>
          </w:rPr>
        </w:r>
        <w:r>
          <w:rPr>
            <w:noProof/>
            <w:webHidden/>
          </w:rPr>
          <w:fldChar w:fldCharType="separate"/>
        </w:r>
        <w:r>
          <w:rPr>
            <w:noProof/>
            <w:webHidden/>
          </w:rPr>
          <w:t>4-53</w:t>
        </w:r>
        <w:r>
          <w:rPr>
            <w:noProof/>
            <w:webHidden/>
          </w:rPr>
          <w:fldChar w:fldCharType="end"/>
        </w:r>
      </w:hyperlink>
    </w:p>
    <w:p w14:paraId="7926637F" w14:textId="54B8FBD8"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75" w:history="1">
        <w:r w:rsidRPr="0011306B">
          <w:rPr>
            <w:rStyle w:val="Hyperlink"/>
            <w:noProof/>
          </w:rPr>
          <w:t>4.5.8</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getEventDefs</w:t>
        </w:r>
        <w:r>
          <w:rPr>
            <w:noProof/>
            <w:webHidden/>
          </w:rPr>
          <w:tab/>
        </w:r>
        <w:r>
          <w:rPr>
            <w:noProof/>
            <w:webHidden/>
          </w:rPr>
          <w:fldChar w:fldCharType="begin"/>
        </w:r>
        <w:r>
          <w:rPr>
            <w:noProof/>
            <w:webHidden/>
          </w:rPr>
          <w:instrText xml:space="preserve"> PAGEREF _Toc140093875 \h </w:instrText>
        </w:r>
        <w:r>
          <w:rPr>
            <w:noProof/>
            <w:webHidden/>
          </w:rPr>
        </w:r>
        <w:r>
          <w:rPr>
            <w:noProof/>
            <w:webHidden/>
          </w:rPr>
          <w:fldChar w:fldCharType="separate"/>
        </w:r>
        <w:r>
          <w:rPr>
            <w:noProof/>
            <w:webHidden/>
          </w:rPr>
          <w:t>4-54</w:t>
        </w:r>
        <w:r>
          <w:rPr>
            <w:noProof/>
            <w:webHidden/>
          </w:rPr>
          <w:fldChar w:fldCharType="end"/>
        </w:r>
      </w:hyperlink>
    </w:p>
    <w:p w14:paraId="50C3F2E6" w14:textId="12009D7F"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76" w:history="1">
        <w:r w:rsidRPr="0011306B">
          <w:rPr>
            <w:rStyle w:val="Hyperlink"/>
            <w:noProof/>
          </w:rPr>
          <w:t>4.5.9</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listActivityDefs</w:t>
        </w:r>
        <w:r>
          <w:rPr>
            <w:noProof/>
            <w:webHidden/>
          </w:rPr>
          <w:tab/>
        </w:r>
        <w:r>
          <w:rPr>
            <w:noProof/>
            <w:webHidden/>
          </w:rPr>
          <w:fldChar w:fldCharType="begin"/>
        </w:r>
        <w:r>
          <w:rPr>
            <w:noProof/>
            <w:webHidden/>
          </w:rPr>
          <w:instrText xml:space="preserve"> PAGEREF _Toc140093876 \h </w:instrText>
        </w:r>
        <w:r>
          <w:rPr>
            <w:noProof/>
            <w:webHidden/>
          </w:rPr>
        </w:r>
        <w:r>
          <w:rPr>
            <w:noProof/>
            <w:webHidden/>
          </w:rPr>
          <w:fldChar w:fldCharType="separate"/>
        </w:r>
        <w:r>
          <w:rPr>
            <w:noProof/>
            <w:webHidden/>
          </w:rPr>
          <w:t>4-54</w:t>
        </w:r>
        <w:r>
          <w:rPr>
            <w:noProof/>
            <w:webHidden/>
          </w:rPr>
          <w:fldChar w:fldCharType="end"/>
        </w:r>
      </w:hyperlink>
    </w:p>
    <w:p w14:paraId="084A53D3" w14:textId="287EA313" w:rsidR="003E3108" w:rsidRDefault="003E3108">
      <w:pPr>
        <w:pStyle w:val="TOC3"/>
        <w:tabs>
          <w:tab w:val="left" w:pos="1920"/>
        </w:tabs>
        <w:rPr>
          <w:rFonts w:asciiTheme="minorHAnsi" w:eastAsiaTheme="minorEastAsia" w:hAnsiTheme="minorHAnsi" w:cstheme="minorBidi"/>
          <w:caps w:val="0"/>
          <w:noProof/>
          <w:kern w:val="2"/>
          <w:sz w:val="22"/>
          <w:szCs w:val="22"/>
          <w:lang w:val="en-GB" w:eastAsia="en-GB"/>
          <w14:ligatures w14:val="standardContextual"/>
        </w:rPr>
      </w:pPr>
      <w:hyperlink w:anchor="_Toc140093877" w:history="1">
        <w:r w:rsidRPr="0011306B">
          <w:rPr>
            <w:rStyle w:val="Hyperlink"/>
            <w:noProof/>
          </w:rPr>
          <w:t>4.5.10</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getActivityDefs</w:t>
        </w:r>
        <w:r>
          <w:rPr>
            <w:noProof/>
            <w:webHidden/>
          </w:rPr>
          <w:tab/>
        </w:r>
        <w:r>
          <w:rPr>
            <w:noProof/>
            <w:webHidden/>
          </w:rPr>
          <w:fldChar w:fldCharType="begin"/>
        </w:r>
        <w:r>
          <w:rPr>
            <w:noProof/>
            <w:webHidden/>
          </w:rPr>
          <w:instrText xml:space="preserve"> PAGEREF _Toc140093877 \h </w:instrText>
        </w:r>
        <w:r>
          <w:rPr>
            <w:noProof/>
            <w:webHidden/>
          </w:rPr>
        </w:r>
        <w:r>
          <w:rPr>
            <w:noProof/>
            <w:webHidden/>
          </w:rPr>
          <w:fldChar w:fldCharType="separate"/>
        </w:r>
        <w:r>
          <w:rPr>
            <w:noProof/>
            <w:webHidden/>
          </w:rPr>
          <w:t>4-55</w:t>
        </w:r>
        <w:r>
          <w:rPr>
            <w:noProof/>
            <w:webHidden/>
          </w:rPr>
          <w:fldChar w:fldCharType="end"/>
        </w:r>
      </w:hyperlink>
    </w:p>
    <w:p w14:paraId="267E7934" w14:textId="0E91B19A" w:rsidR="003E3108" w:rsidRDefault="003E3108">
      <w:pPr>
        <w:pStyle w:val="TOC3"/>
        <w:tabs>
          <w:tab w:val="left" w:pos="1920"/>
        </w:tabs>
        <w:rPr>
          <w:rFonts w:asciiTheme="minorHAnsi" w:eastAsiaTheme="minorEastAsia" w:hAnsiTheme="minorHAnsi" w:cstheme="minorBidi"/>
          <w:caps w:val="0"/>
          <w:noProof/>
          <w:kern w:val="2"/>
          <w:sz w:val="22"/>
          <w:szCs w:val="22"/>
          <w:lang w:val="en-GB" w:eastAsia="en-GB"/>
          <w14:ligatures w14:val="standardContextual"/>
        </w:rPr>
      </w:pPr>
      <w:hyperlink w:anchor="_Toc140093878" w:history="1">
        <w:r w:rsidRPr="0011306B">
          <w:rPr>
            <w:rStyle w:val="Hyperlink"/>
            <w:noProof/>
          </w:rPr>
          <w:t>4.5.11</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listResourceDefs</w:t>
        </w:r>
        <w:r>
          <w:rPr>
            <w:noProof/>
            <w:webHidden/>
          </w:rPr>
          <w:tab/>
        </w:r>
        <w:r>
          <w:rPr>
            <w:noProof/>
            <w:webHidden/>
          </w:rPr>
          <w:fldChar w:fldCharType="begin"/>
        </w:r>
        <w:r>
          <w:rPr>
            <w:noProof/>
            <w:webHidden/>
          </w:rPr>
          <w:instrText xml:space="preserve"> PAGEREF _Toc140093878 \h </w:instrText>
        </w:r>
        <w:r>
          <w:rPr>
            <w:noProof/>
            <w:webHidden/>
          </w:rPr>
        </w:r>
        <w:r>
          <w:rPr>
            <w:noProof/>
            <w:webHidden/>
          </w:rPr>
          <w:fldChar w:fldCharType="separate"/>
        </w:r>
        <w:r>
          <w:rPr>
            <w:noProof/>
            <w:webHidden/>
          </w:rPr>
          <w:t>4-56</w:t>
        </w:r>
        <w:r>
          <w:rPr>
            <w:noProof/>
            <w:webHidden/>
          </w:rPr>
          <w:fldChar w:fldCharType="end"/>
        </w:r>
      </w:hyperlink>
    </w:p>
    <w:p w14:paraId="5CFC9888" w14:textId="23BDD772" w:rsidR="003E3108" w:rsidRDefault="003E3108">
      <w:pPr>
        <w:pStyle w:val="TOC3"/>
        <w:tabs>
          <w:tab w:val="left" w:pos="1920"/>
        </w:tabs>
        <w:rPr>
          <w:rFonts w:asciiTheme="minorHAnsi" w:eastAsiaTheme="minorEastAsia" w:hAnsiTheme="minorHAnsi" w:cstheme="minorBidi"/>
          <w:caps w:val="0"/>
          <w:noProof/>
          <w:kern w:val="2"/>
          <w:sz w:val="22"/>
          <w:szCs w:val="22"/>
          <w:lang w:val="en-GB" w:eastAsia="en-GB"/>
          <w14:ligatures w14:val="standardContextual"/>
        </w:rPr>
      </w:pPr>
      <w:hyperlink w:anchor="_Toc140093879" w:history="1">
        <w:r w:rsidRPr="0011306B">
          <w:rPr>
            <w:rStyle w:val="Hyperlink"/>
            <w:noProof/>
          </w:rPr>
          <w:t>4.5.12</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getResourceDefs</w:t>
        </w:r>
        <w:r>
          <w:rPr>
            <w:noProof/>
            <w:webHidden/>
          </w:rPr>
          <w:tab/>
        </w:r>
        <w:r>
          <w:rPr>
            <w:noProof/>
            <w:webHidden/>
          </w:rPr>
          <w:fldChar w:fldCharType="begin"/>
        </w:r>
        <w:r>
          <w:rPr>
            <w:noProof/>
            <w:webHidden/>
          </w:rPr>
          <w:instrText xml:space="preserve"> PAGEREF _Toc140093879 \h </w:instrText>
        </w:r>
        <w:r>
          <w:rPr>
            <w:noProof/>
            <w:webHidden/>
          </w:rPr>
        </w:r>
        <w:r>
          <w:rPr>
            <w:noProof/>
            <w:webHidden/>
          </w:rPr>
          <w:fldChar w:fldCharType="separate"/>
        </w:r>
        <w:r>
          <w:rPr>
            <w:noProof/>
            <w:webHidden/>
          </w:rPr>
          <w:t>4-56</w:t>
        </w:r>
        <w:r>
          <w:rPr>
            <w:noProof/>
            <w:webHidden/>
          </w:rPr>
          <w:fldChar w:fldCharType="end"/>
        </w:r>
      </w:hyperlink>
    </w:p>
    <w:p w14:paraId="61746EAC" w14:textId="4E4786AE" w:rsidR="003E3108" w:rsidRDefault="003E3108">
      <w:pPr>
        <w:pStyle w:val="TOC3"/>
        <w:tabs>
          <w:tab w:val="left" w:pos="1920"/>
        </w:tabs>
        <w:rPr>
          <w:rFonts w:asciiTheme="minorHAnsi" w:eastAsiaTheme="minorEastAsia" w:hAnsiTheme="minorHAnsi" w:cstheme="minorBidi"/>
          <w:caps w:val="0"/>
          <w:noProof/>
          <w:kern w:val="2"/>
          <w:sz w:val="22"/>
          <w:szCs w:val="22"/>
          <w:lang w:val="en-GB" w:eastAsia="en-GB"/>
          <w14:ligatures w14:val="standardContextual"/>
        </w:rPr>
      </w:pPr>
      <w:hyperlink w:anchor="_Toc140093880" w:history="1">
        <w:r w:rsidRPr="0011306B">
          <w:rPr>
            <w:rStyle w:val="Hyperlink"/>
            <w:noProof/>
          </w:rPr>
          <w:t>4.5.13</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getSystemConfig</w:t>
        </w:r>
        <w:r>
          <w:rPr>
            <w:noProof/>
            <w:webHidden/>
          </w:rPr>
          <w:tab/>
        </w:r>
        <w:r>
          <w:rPr>
            <w:noProof/>
            <w:webHidden/>
          </w:rPr>
          <w:fldChar w:fldCharType="begin"/>
        </w:r>
        <w:r>
          <w:rPr>
            <w:noProof/>
            <w:webHidden/>
          </w:rPr>
          <w:instrText xml:space="preserve"> PAGEREF _Toc140093880 \h </w:instrText>
        </w:r>
        <w:r>
          <w:rPr>
            <w:noProof/>
            <w:webHidden/>
          </w:rPr>
        </w:r>
        <w:r>
          <w:rPr>
            <w:noProof/>
            <w:webHidden/>
          </w:rPr>
          <w:fldChar w:fldCharType="separate"/>
        </w:r>
        <w:r>
          <w:rPr>
            <w:noProof/>
            <w:webHidden/>
          </w:rPr>
          <w:t>4-57</w:t>
        </w:r>
        <w:r>
          <w:rPr>
            <w:noProof/>
            <w:webHidden/>
          </w:rPr>
          <w:fldChar w:fldCharType="end"/>
        </w:r>
      </w:hyperlink>
    </w:p>
    <w:p w14:paraId="4AC6B172" w14:textId="2CB7CCF2"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881" w:history="1">
        <w:r w:rsidRPr="0011306B">
          <w:rPr>
            <w:rStyle w:val="Hyperlink"/>
            <w:noProof/>
          </w:rPr>
          <w:t>4.6</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Service:  Plan Edit Service</w:t>
        </w:r>
        <w:r>
          <w:rPr>
            <w:noProof/>
            <w:webHidden/>
          </w:rPr>
          <w:tab/>
        </w:r>
        <w:r>
          <w:rPr>
            <w:noProof/>
            <w:webHidden/>
          </w:rPr>
          <w:fldChar w:fldCharType="begin"/>
        </w:r>
        <w:r>
          <w:rPr>
            <w:noProof/>
            <w:webHidden/>
          </w:rPr>
          <w:instrText xml:space="preserve"> PAGEREF _Toc140093881 \h </w:instrText>
        </w:r>
        <w:r>
          <w:rPr>
            <w:noProof/>
            <w:webHidden/>
          </w:rPr>
        </w:r>
        <w:r>
          <w:rPr>
            <w:noProof/>
            <w:webHidden/>
          </w:rPr>
          <w:fldChar w:fldCharType="separate"/>
        </w:r>
        <w:r>
          <w:rPr>
            <w:noProof/>
            <w:webHidden/>
          </w:rPr>
          <w:t>4-59</w:t>
        </w:r>
        <w:r>
          <w:rPr>
            <w:noProof/>
            <w:webHidden/>
          </w:rPr>
          <w:fldChar w:fldCharType="end"/>
        </w:r>
      </w:hyperlink>
    </w:p>
    <w:p w14:paraId="43925102" w14:textId="46840EA8"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82" w:history="1">
        <w:r w:rsidRPr="0011306B">
          <w:rPr>
            <w:rStyle w:val="Hyperlink"/>
            <w:noProof/>
          </w:rPr>
          <w:t>4.6.1</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Summary</w:t>
        </w:r>
        <w:r>
          <w:rPr>
            <w:noProof/>
            <w:webHidden/>
          </w:rPr>
          <w:tab/>
        </w:r>
        <w:r>
          <w:rPr>
            <w:noProof/>
            <w:webHidden/>
          </w:rPr>
          <w:fldChar w:fldCharType="begin"/>
        </w:r>
        <w:r>
          <w:rPr>
            <w:noProof/>
            <w:webHidden/>
          </w:rPr>
          <w:instrText xml:space="preserve"> PAGEREF _Toc140093882 \h </w:instrText>
        </w:r>
        <w:r>
          <w:rPr>
            <w:noProof/>
            <w:webHidden/>
          </w:rPr>
        </w:r>
        <w:r>
          <w:rPr>
            <w:noProof/>
            <w:webHidden/>
          </w:rPr>
          <w:fldChar w:fldCharType="separate"/>
        </w:r>
        <w:r>
          <w:rPr>
            <w:noProof/>
            <w:webHidden/>
          </w:rPr>
          <w:t>4-59</w:t>
        </w:r>
        <w:r>
          <w:rPr>
            <w:noProof/>
            <w:webHidden/>
          </w:rPr>
          <w:fldChar w:fldCharType="end"/>
        </w:r>
      </w:hyperlink>
    </w:p>
    <w:p w14:paraId="5F3A9776" w14:textId="58D1E328"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83" w:history="1">
        <w:r w:rsidRPr="0011306B">
          <w:rPr>
            <w:rStyle w:val="Hyperlink"/>
            <w:noProof/>
          </w:rPr>
          <w:t>4.6.2</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MPS Data Items</w:t>
        </w:r>
        <w:r>
          <w:rPr>
            <w:noProof/>
            <w:webHidden/>
          </w:rPr>
          <w:tab/>
        </w:r>
        <w:r>
          <w:rPr>
            <w:noProof/>
            <w:webHidden/>
          </w:rPr>
          <w:fldChar w:fldCharType="begin"/>
        </w:r>
        <w:r>
          <w:rPr>
            <w:noProof/>
            <w:webHidden/>
          </w:rPr>
          <w:instrText xml:space="preserve"> PAGEREF _Toc140093883 \h </w:instrText>
        </w:r>
        <w:r>
          <w:rPr>
            <w:noProof/>
            <w:webHidden/>
          </w:rPr>
        </w:r>
        <w:r>
          <w:rPr>
            <w:noProof/>
            <w:webHidden/>
          </w:rPr>
          <w:fldChar w:fldCharType="separate"/>
        </w:r>
        <w:r>
          <w:rPr>
            <w:noProof/>
            <w:webHidden/>
          </w:rPr>
          <w:t>4-60</w:t>
        </w:r>
        <w:r>
          <w:rPr>
            <w:noProof/>
            <w:webHidden/>
          </w:rPr>
          <w:fldChar w:fldCharType="end"/>
        </w:r>
      </w:hyperlink>
    </w:p>
    <w:p w14:paraId="65D16C9F" w14:textId="425C6572"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84" w:history="1">
        <w:r w:rsidRPr="0011306B">
          <w:rPr>
            <w:rStyle w:val="Hyperlink"/>
            <w:noProof/>
          </w:rPr>
          <w:t>4.6.3</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High-Level Requirements</w:t>
        </w:r>
        <w:r>
          <w:rPr>
            <w:noProof/>
            <w:webHidden/>
          </w:rPr>
          <w:tab/>
        </w:r>
        <w:r>
          <w:rPr>
            <w:noProof/>
            <w:webHidden/>
          </w:rPr>
          <w:fldChar w:fldCharType="begin"/>
        </w:r>
        <w:r>
          <w:rPr>
            <w:noProof/>
            <w:webHidden/>
          </w:rPr>
          <w:instrText xml:space="preserve"> PAGEREF _Toc140093884 \h </w:instrText>
        </w:r>
        <w:r>
          <w:rPr>
            <w:noProof/>
            <w:webHidden/>
          </w:rPr>
        </w:r>
        <w:r>
          <w:rPr>
            <w:noProof/>
            <w:webHidden/>
          </w:rPr>
          <w:fldChar w:fldCharType="separate"/>
        </w:r>
        <w:r>
          <w:rPr>
            <w:noProof/>
            <w:webHidden/>
          </w:rPr>
          <w:t>4-61</w:t>
        </w:r>
        <w:r>
          <w:rPr>
            <w:noProof/>
            <w:webHidden/>
          </w:rPr>
          <w:fldChar w:fldCharType="end"/>
        </w:r>
      </w:hyperlink>
    </w:p>
    <w:p w14:paraId="2E40F90A" w14:textId="1A68DBCA"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85" w:history="1">
        <w:r w:rsidRPr="0011306B">
          <w:rPr>
            <w:rStyle w:val="Hyperlink"/>
            <w:noProof/>
          </w:rPr>
          <w:t>4.6.4</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Functional Requirements</w:t>
        </w:r>
        <w:r>
          <w:rPr>
            <w:noProof/>
            <w:webHidden/>
          </w:rPr>
          <w:tab/>
        </w:r>
        <w:r>
          <w:rPr>
            <w:noProof/>
            <w:webHidden/>
          </w:rPr>
          <w:fldChar w:fldCharType="begin"/>
        </w:r>
        <w:r>
          <w:rPr>
            <w:noProof/>
            <w:webHidden/>
          </w:rPr>
          <w:instrText xml:space="preserve"> PAGEREF _Toc140093885 \h </w:instrText>
        </w:r>
        <w:r>
          <w:rPr>
            <w:noProof/>
            <w:webHidden/>
          </w:rPr>
        </w:r>
        <w:r>
          <w:rPr>
            <w:noProof/>
            <w:webHidden/>
          </w:rPr>
          <w:fldChar w:fldCharType="separate"/>
        </w:r>
        <w:r>
          <w:rPr>
            <w:noProof/>
            <w:webHidden/>
          </w:rPr>
          <w:t>4-61</w:t>
        </w:r>
        <w:r>
          <w:rPr>
            <w:noProof/>
            <w:webHidden/>
          </w:rPr>
          <w:fldChar w:fldCharType="end"/>
        </w:r>
      </w:hyperlink>
    </w:p>
    <w:p w14:paraId="0D9EAFFB" w14:textId="6BDCB160"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86" w:history="1">
        <w:r w:rsidRPr="0011306B">
          <w:rPr>
            <w:rStyle w:val="Hyperlink"/>
            <w:noProof/>
          </w:rPr>
          <w:t>4.6.5</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updatePlanStatus</w:t>
        </w:r>
        <w:r>
          <w:rPr>
            <w:noProof/>
            <w:webHidden/>
          </w:rPr>
          <w:tab/>
        </w:r>
        <w:r>
          <w:rPr>
            <w:noProof/>
            <w:webHidden/>
          </w:rPr>
          <w:fldChar w:fldCharType="begin"/>
        </w:r>
        <w:r>
          <w:rPr>
            <w:noProof/>
            <w:webHidden/>
          </w:rPr>
          <w:instrText xml:space="preserve"> PAGEREF _Toc140093886 \h </w:instrText>
        </w:r>
        <w:r>
          <w:rPr>
            <w:noProof/>
            <w:webHidden/>
          </w:rPr>
        </w:r>
        <w:r>
          <w:rPr>
            <w:noProof/>
            <w:webHidden/>
          </w:rPr>
          <w:fldChar w:fldCharType="separate"/>
        </w:r>
        <w:r>
          <w:rPr>
            <w:noProof/>
            <w:webHidden/>
          </w:rPr>
          <w:t>4-62</w:t>
        </w:r>
        <w:r>
          <w:rPr>
            <w:noProof/>
            <w:webHidden/>
          </w:rPr>
          <w:fldChar w:fldCharType="end"/>
        </w:r>
      </w:hyperlink>
    </w:p>
    <w:p w14:paraId="1BD1DE44" w14:textId="59F3CB3A"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87" w:history="1">
        <w:r w:rsidRPr="0011306B">
          <w:rPr>
            <w:rStyle w:val="Hyperlink"/>
            <w:noProof/>
          </w:rPr>
          <w:t>4.6.6</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insertActivity</w:t>
        </w:r>
        <w:r>
          <w:rPr>
            <w:noProof/>
            <w:webHidden/>
          </w:rPr>
          <w:tab/>
        </w:r>
        <w:r>
          <w:rPr>
            <w:noProof/>
            <w:webHidden/>
          </w:rPr>
          <w:fldChar w:fldCharType="begin"/>
        </w:r>
        <w:r>
          <w:rPr>
            <w:noProof/>
            <w:webHidden/>
          </w:rPr>
          <w:instrText xml:space="preserve"> PAGEREF _Toc140093887 \h </w:instrText>
        </w:r>
        <w:r>
          <w:rPr>
            <w:noProof/>
            <w:webHidden/>
          </w:rPr>
        </w:r>
        <w:r>
          <w:rPr>
            <w:noProof/>
            <w:webHidden/>
          </w:rPr>
          <w:fldChar w:fldCharType="separate"/>
        </w:r>
        <w:r>
          <w:rPr>
            <w:noProof/>
            <w:webHidden/>
          </w:rPr>
          <w:t>4-63</w:t>
        </w:r>
        <w:r>
          <w:rPr>
            <w:noProof/>
            <w:webHidden/>
          </w:rPr>
          <w:fldChar w:fldCharType="end"/>
        </w:r>
      </w:hyperlink>
    </w:p>
    <w:p w14:paraId="5D48A560" w14:textId="494B4AD7"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88" w:history="1">
        <w:r w:rsidRPr="0011306B">
          <w:rPr>
            <w:rStyle w:val="Hyperlink"/>
            <w:noProof/>
          </w:rPr>
          <w:t>4.6.7</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insertEvent</w:t>
        </w:r>
        <w:r>
          <w:rPr>
            <w:noProof/>
            <w:webHidden/>
          </w:rPr>
          <w:tab/>
        </w:r>
        <w:r>
          <w:rPr>
            <w:noProof/>
            <w:webHidden/>
          </w:rPr>
          <w:fldChar w:fldCharType="begin"/>
        </w:r>
        <w:r>
          <w:rPr>
            <w:noProof/>
            <w:webHidden/>
          </w:rPr>
          <w:instrText xml:space="preserve"> PAGEREF _Toc140093888 \h </w:instrText>
        </w:r>
        <w:r>
          <w:rPr>
            <w:noProof/>
            <w:webHidden/>
          </w:rPr>
        </w:r>
        <w:r>
          <w:rPr>
            <w:noProof/>
            <w:webHidden/>
          </w:rPr>
          <w:fldChar w:fldCharType="separate"/>
        </w:r>
        <w:r>
          <w:rPr>
            <w:noProof/>
            <w:webHidden/>
          </w:rPr>
          <w:t>4-64</w:t>
        </w:r>
        <w:r>
          <w:rPr>
            <w:noProof/>
            <w:webHidden/>
          </w:rPr>
          <w:fldChar w:fldCharType="end"/>
        </w:r>
      </w:hyperlink>
    </w:p>
    <w:p w14:paraId="46FD4970" w14:textId="6DD406DD"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89" w:history="1">
        <w:r w:rsidRPr="0011306B">
          <w:rPr>
            <w:rStyle w:val="Hyperlink"/>
            <w:noProof/>
          </w:rPr>
          <w:t>4.6.8</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deleteActivity</w:t>
        </w:r>
        <w:r>
          <w:rPr>
            <w:noProof/>
            <w:webHidden/>
          </w:rPr>
          <w:tab/>
        </w:r>
        <w:r>
          <w:rPr>
            <w:noProof/>
            <w:webHidden/>
          </w:rPr>
          <w:fldChar w:fldCharType="begin"/>
        </w:r>
        <w:r>
          <w:rPr>
            <w:noProof/>
            <w:webHidden/>
          </w:rPr>
          <w:instrText xml:space="preserve"> PAGEREF _Toc140093889 \h </w:instrText>
        </w:r>
        <w:r>
          <w:rPr>
            <w:noProof/>
            <w:webHidden/>
          </w:rPr>
        </w:r>
        <w:r>
          <w:rPr>
            <w:noProof/>
            <w:webHidden/>
          </w:rPr>
          <w:fldChar w:fldCharType="separate"/>
        </w:r>
        <w:r>
          <w:rPr>
            <w:noProof/>
            <w:webHidden/>
          </w:rPr>
          <w:t>4-65</w:t>
        </w:r>
        <w:r>
          <w:rPr>
            <w:noProof/>
            <w:webHidden/>
          </w:rPr>
          <w:fldChar w:fldCharType="end"/>
        </w:r>
      </w:hyperlink>
    </w:p>
    <w:p w14:paraId="7DF7274C" w14:textId="0213A243" w:rsidR="003E3108" w:rsidRDefault="003E3108">
      <w:pPr>
        <w:pStyle w:val="TOC3"/>
        <w:tabs>
          <w:tab w:val="left" w:pos="1627"/>
        </w:tabs>
        <w:rPr>
          <w:rFonts w:asciiTheme="minorHAnsi" w:eastAsiaTheme="minorEastAsia" w:hAnsiTheme="minorHAnsi" w:cstheme="minorBidi"/>
          <w:caps w:val="0"/>
          <w:noProof/>
          <w:kern w:val="2"/>
          <w:sz w:val="22"/>
          <w:szCs w:val="22"/>
          <w:lang w:val="en-GB" w:eastAsia="en-GB"/>
          <w14:ligatures w14:val="standardContextual"/>
        </w:rPr>
      </w:pPr>
      <w:hyperlink w:anchor="_Toc140093890" w:history="1">
        <w:r w:rsidRPr="0011306B">
          <w:rPr>
            <w:rStyle w:val="Hyperlink"/>
            <w:noProof/>
          </w:rPr>
          <w:t>4.6.9</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deleteEvent</w:t>
        </w:r>
        <w:r>
          <w:rPr>
            <w:noProof/>
            <w:webHidden/>
          </w:rPr>
          <w:tab/>
        </w:r>
        <w:r>
          <w:rPr>
            <w:noProof/>
            <w:webHidden/>
          </w:rPr>
          <w:fldChar w:fldCharType="begin"/>
        </w:r>
        <w:r>
          <w:rPr>
            <w:noProof/>
            <w:webHidden/>
          </w:rPr>
          <w:instrText xml:space="preserve"> PAGEREF _Toc140093890 \h </w:instrText>
        </w:r>
        <w:r>
          <w:rPr>
            <w:noProof/>
            <w:webHidden/>
          </w:rPr>
        </w:r>
        <w:r>
          <w:rPr>
            <w:noProof/>
            <w:webHidden/>
          </w:rPr>
          <w:fldChar w:fldCharType="separate"/>
        </w:r>
        <w:r>
          <w:rPr>
            <w:noProof/>
            <w:webHidden/>
          </w:rPr>
          <w:t>4-65</w:t>
        </w:r>
        <w:r>
          <w:rPr>
            <w:noProof/>
            <w:webHidden/>
          </w:rPr>
          <w:fldChar w:fldCharType="end"/>
        </w:r>
      </w:hyperlink>
    </w:p>
    <w:p w14:paraId="0DAB981B" w14:textId="5E46F8ED" w:rsidR="003E3108" w:rsidRDefault="003E3108">
      <w:pPr>
        <w:pStyle w:val="TOC3"/>
        <w:tabs>
          <w:tab w:val="left" w:pos="1920"/>
        </w:tabs>
        <w:rPr>
          <w:rFonts w:asciiTheme="minorHAnsi" w:eastAsiaTheme="minorEastAsia" w:hAnsiTheme="minorHAnsi" w:cstheme="minorBidi"/>
          <w:caps w:val="0"/>
          <w:noProof/>
          <w:kern w:val="2"/>
          <w:sz w:val="22"/>
          <w:szCs w:val="22"/>
          <w:lang w:val="en-GB" w:eastAsia="en-GB"/>
          <w14:ligatures w14:val="standardContextual"/>
        </w:rPr>
      </w:pPr>
      <w:hyperlink w:anchor="_Toc140093891" w:history="1">
        <w:r w:rsidRPr="0011306B">
          <w:rPr>
            <w:rStyle w:val="Hyperlink"/>
            <w:noProof/>
          </w:rPr>
          <w:t>4.6.10</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updateActivity</w:t>
        </w:r>
        <w:r>
          <w:rPr>
            <w:noProof/>
            <w:webHidden/>
          </w:rPr>
          <w:tab/>
        </w:r>
        <w:r>
          <w:rPr>
            <w:noProof/>
            <w:webHidden/>
          </w:rPr>
          <w:fldChar w:fldCharType="begin"/>
        </w:r>
        <w:r>
          <w:rPr>
            <w:noProof/>
            <w:webHidden/>
          </w:rPr>
          <w:instrText xml:space="preserve"> PAGEREF _Toc140093891 \h </w:instrText>
        </w:r>
        <w:r>
          <w:rPr>
            <w:noProof/>
            <w:webHidden/>
          </w:rPr>
        </w:r>
        <w:r>
          <w:rPr>
            <w:noProof/>
            <w:webHidden/>
          </w:rPr>
          <w:fldChar w:fldCharType="separate"/>
        </w:r>
        <w:r>
          <w:rPr>
            <w:noProof/>
            <w:webHidden/>
          </w:rPr>
          <w:t>4-66</w:t>
        </w:r>
        <w:r>
          <w:rPr>
            <w:noProof/>
            <w:webHidden/>
          </w:rPr>
          <w:fldChar w:fldCharType="end"/>
        </w:r>
      </w:hyperlink>
    </w:p>
    <w:p w14:paraId="0AF70347" w14:textId="5D231D44" w:rsidR="003E3108" w:rsidRDefault="003E3108">
      <w:pPr>
        <w:pStyle w:val="TOC3"/>
        <w:tabs>
          <w:tab w:val="left" w:pos="1920"/>
        </w:tabs>
        <w:rPr>
          <w:rFonts w:asciiTheme="minorHAnsi" w:eastAsiaTheme="minorEastAsia" w:hAnsiTheme="minorHAnsi" w:cstheme="minorBidi"/>
          <w:caps w:val="0"/>
          <w:noProof/>
          <w:kern w:val="2"/>
          <w:sz w:val="22"/>
          <w:szCs w:val="22"/>
          <w:lang w:val="en-GB" w:eastAsia="en-GB"/>
          <w14:ligatures w14:val="standardContextual"/>
        </w:rPr>
      </w:pPr>
      <w:hyperlink w:anchor="_Toc140093892" w:history="1">
        <w:r w:rsidRPr="0011306B">
          <w:rPr>
            <w:rStyle w:val="Hyperlink"/>
            <w:noProof/>
          </w:rPr>
          <w:t>4.6.11</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updateEvent</w:t>
        </w:r>
        <w:r>
          <w:rPr>
            <w:noProof/>
            <w:webHidden/>
          </w:rPr>
          <w:tab/>
        </w:r>
        <w:r>
          <w:rPr>
            <w:noProof/>
            <w:webHidden/>
          </w:rPr>
          <w:fldChar w:fldCharType="begin"/>
        </w:r>
        <w:r>
          <w:rPr>
            <w:noProof/>
            <w:webHidden/>
          </w:rPr>
          <w:instrText xml:space="preserve"> PAGEREF _Toc140093892 \h </w:instrText>
        </w:r>
        <w:r>
          <w:rPr>
            <w:noProof/>
            <w:webHidden/>
          </w:rPr>
        </w:r>
        <w:r>
          <w:rPr>
            <w:noProof/>
            <w:webHidden/>
          </w:rPr>
          <w:fldChar w:fldCharType="separate"/>
        </w:r>
        <w:r>
          <w:rPr>
            <w:noProof/>
            <w:webHidden/>
          </w:rPr>
          <w:t>4-67</w:t>
        </w:r>
        <w:r>
          <w:rPr>
            <w:noProof/>
            <w:webHidden/>
          </w:rPr>
          <w:fldChar w:fldCharType="end"/>
        </w:r>
      </w:hyperlink>
    </w:p>
    <w:p w14:paraId="41456880" w14:textId="1E05C9BF" w:rsidR="003E3108" w:rsidRDefault="003E3108">
      <w:pPr>
        <w:pStyle w:val="TOC3"/>
        <w:tabs>
          <w:tab w:val="left" w:pos="1920"/>
        </w:tabs>
        <w:rPr>
          <w:rFonts w:asciiTheme="minorHAnsi" w:eastAsiaTheme="minorEastAsia" w:hAnsiTheme="minorHAnsi" w:cstheme="minorBidi"/>
          <w:caps w:val="0"/>
          <w:noProof/>
          <w:kern w:val="2"/>
          <w:sz w:val="22"/>
          <w:szCs w:val="22"/>
          <w:lang w:val="en-GB" w:eastAsia="en-GB"/>
          <w14:ligatures w14:val="standardContextual"/>
        </w:rPr>
      </w:pPr>
      <w:hyperlink w:anchor="_Toc140093893" w:history="1">
        <w:r w:rsidRPr="0011306B">
          <w:rPr>
            <w:rStyle w:val="Hyperlink"/>
            <w:noProof/>
          </w:rPr>
          <w:t>4.6.12</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updateResource</w:t>
        </w:r>
        <w:r>
          <w:rPr>
            <w:noProof/>
            <w:webHidden/>
          </w:rPr>
          <w:tab/>
        </w:r>
        <w:r>
          <w:rPr>
            <w:noProof/>
            <w:webHidden/>
          </w:rPr>
          <w:fldChar w:fldCharType="begin"/>
        </w:r>
        <w:r>
          <w:rPr>
            <w:noProof/>
            <w:webHidden/>
          </w:rPr>
          <w:instrText xml:space="preserve"> PAGEREF _Toc140093893 \h </w:instrText>
        </w:r>
        <w:r>
          <w:rPr>
            <w:noProof/>
            <w:webHidden/>
          </w:rPr>
        </w:r>
        <w:r>
          <w:rPr>
            <w:noProof/>
            <w:webHidden/>
          </w:rPr>
          <w:fldChar w:fldCharType="separate"/>
        </w:r>
        <w:r>
          <w:rPr>
            <w:noProof/>
            <w:webHidden/>
          </w:rPr>
          <w:t>4-67</w:t>
        </w:r>
        <w:r>
          <w:rPr>
            <w:noProof/>
            <w:webHidden/>
          </w:rPr>
          <w:fldChar w:fldCharType="end"/>
        </w:r>
      </w:hyperlink>
    </w:p>
    <w:p w14:paraId="1EC6C8B3" w14:textId="7FB619F0" w:rsidR="003E3108" w:rsidRDefault="003E3108">
      <w:pPr>
        <w:pStyle w:val="TOC3"/>
        <w:tabs>
          <w:tab w:val="left" w:pos="1920"/>
        </w:tabs>
        <w:rPr>
          <w:rFonts w:asciiTheme="minorHAnsi" w:eastAsiaTheme="minorEastAsia" w:hAnsiTheme="minorHAnsi" w:cstheme="minorBidi"/>
          <w:caps w:val="0"/>
          <w:noProof/>
          <w:kern w:val="2"/>
          <w:sz w:val="22"/>
          <w:szCs w:val="22"/>
          <w:lang w:val="en-GB" w:eastAsia="en-GB"/>
          <w14:ligatures w14:val="standardContextual"/>
        </w:rPr>
      </w:pPr>
      <w:hyperlink w:anchor="_Toc140093894" w:history="1">
        <w:r w:rsidRPr="0011306B">
          <w:rPr>
            <w:rStyle w:val="Hyperlink"/>
            <w:noProof/>
          </w:rPr>
          <w:t>4.6.13</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updateResourceProfile</w:t>
        </w:r>
        <w:r>
          <w:rPr>
            <w:noProof/>
            <w:webHidden/>
          </w:rPr>
          <w:tab/>
        </w:r>
        <w:r>
          <w:rPr>
            <w:noProof/>
            <w:webHidden/>
          </w:rPr>
          <w:fldChar w:fldCharType="begin"/>
        </w:r>
        <w:r>
          <w:rPr>
            <w:noProof/>
            <w:webHidden/>
          </w:rPr>
          <w:instrText xml:space="preserve"> PAGEREF _Toc140093894 \h </w:instrText>
        </w:r>
        <w:r>
          <w:rPr>
            <w:noProof/>
            <w:webHidden/>
          </w:rPr>
        </w:r>
        <w:r>
          <w:rPr>
            <w:noProof/>
            <w:webHidden/>
          </w:rPr>
          <w:fldChar w:fldCharType="separate"/>
        </w:r>
        <w:r>
          <w:rPr>
            <w:noProof/>
            <w:webHidden/>
          </w:rPr>
          <w:t>4-69</w:t>
        </w:r>
        <w:r>
          <w:rPr>
            <w:noProof/>
            <w:webHidden/>
          </w:rPr>
          <w:fldChar w:fldCharType="end"/>
        </w:r>
      </w:hyperlink>
    </w:p>
    <w:p w14:paraId="4B0E3878" w14:textId="0922E3F5" w:rsidR="003E3108" w:rsidRDefault="003E3108">
      <w:pPr>
        <w:pStyle w:val="TOC3"/>
        <w:tabs>
          <w:tab w:val="left" w:pos="1920"/>
        </w:tabs>
        <w:rPr>
          <w:rFonts w:asciiTheme="minorHAnsi" w:eastAsiaTheme="minorEastAsia" w:hAnsiTheme="minorHAnsi" w:cstheme="minorBidi"/>
          <w:caps w:val="0"/>
          <w:noProof/>
          <w:kern w:val="2"/>
          <w:sz w:val="22"/>
          <w:szCs w:val="22"/>
          <w:lang w:val="en-GB" w:eastAsia="en-GB"/>
          <w14:ligatures w14:val="standardContextual"/>
        </w:rPr>
      </w:pPr>
      <w:hyperlink w:anchor="_Toc140093895" w:history="1">
        <w:r w:rsidRPr="0011306B">
          <w:rPr>
            <w:rStyle w:val="Hyperlink"/>
            <w:noProof/>
          </w:rPr>
          <w:t>4.6.14</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Operation: applyTimeShift</w:t>
        </w:r>
        <w:r>
          <w:rPr>
            <w:noProof/>
            <w:webHidden/>
          </w:rPr>
          <w:tab/>
        </w:r>
        <w:r>
          <w:rPr>
            <w:noProof/>
            <w:webHidden/>
          </w:rPr>
          <w:fldChar w:fldCharType="begin"/>
        </w:r>
        <w:r>
          <w:rPr>
            <w:noProof/>
            <w:webHidden/>
          </w:rPr>
          <w:instrText xml:space="preserve"> PAGEREF _Toc140093895 \h </w:instrText>
        </w:r>
        <w:r>
          <w:rPr>
            <w:noProof/>
            <w:webHidden/>
          </w:rPr>
        </w:r>
        <w:r>
          <w:rPr>
            <w:noProof/>
            <w:webHidden/>
          </w:rPr>
          <w:fldChar w:fldCharType="separate"/>
        </w:r>
        <w:r>
          <w:rPr>
            <w:noProof/>
            <w:webHidden/>
          </w:rPr>
          <w:t>4-69</w:t>
        </w:r>
        <w:r>
          <w:rPr>
            <w:noProof/>
            <w:webHidden/>
          </w:rPr>
          <w:fldChar w:fldCharType="end"/>
        </w:r>
      </w:hyperlink>
    </w:p>
    <w:p w14:paraId="7B992B55" w14:textId="11FC4BDB" w:rsidR="003E3108" w:rsidRDefault="003E3108">
      <w:pPr>
        <w:pStyle w:val="TOC1"/>
        <w:rPr>
          <w:rFonts w:asciiTheme="minorHAnsi" w:eastAsiaTheme="minorEastAsia" w:hAnsiTheme="minorHAnsi" w:cstheme="minorBidi"/>
          <w:b w:val="0"/>
          <w:caps w:val="0"/>
          <w:noProof/>
          <w:kern w:val="2"/>
          <w:sz w:val="22"/>
          <w:szCs w:val="22"/>
          <w:lang w:val="en-GB" w:eastAsia="en-GB"/>
          <w14:ligatures w14:val="standardContextual"/>
        </w:rPr>
      </w:pPr>
      <w:hyperlink w:anchor="_Toc140093896" w:history="1">
        <w:r w:rsidRPr="0011306B">
          <w:rPr>
            <w:rStyle w:val="Hyperlink"/>
            <w:noProof/>
          </w:rPr>
          <w:t>5.</w:t>
        </w:r>
        <w:r>
          <w:rPr>
            <w:rFonts w:asciiTheme="minorHAnsi" w:eastAsiaTheme="minorEastAsia" w:hAnsiTheme="minorHAnsi" w:cstheme="minorBidi"/>
            <w:b w:val="0"/>
            <w:caps w:val="0"/>
            <w:noProof/>
            <w:kern w:val="2"/>
            <w:sz w:val="22"/>
            <w:szCs w:val="22"/>
            <w:lang w:val="en-GB" w:eastAsia="en-GB"/>
            <w14:ligatures w14:val="standardContextual"/>
          </w:rPr>
          <w:tab/>
        </w:r>
        <w:r w:rsidRPr="0011306B">
          <w:rPr>
            <w:rStyle w:val="Hyperlink"/>
            <w:noProof/>
          </w:rPr>
          <w:t>Error Codes</w:t>
        </w:r>
        <w:r>
          <w:rPr>
            <w:noProof/>
            <w:webHidden/>
          </w:rPr>
          <w:tab/>
        </w:r>
        <w:r>
          <w:rPr>
            <w:noProof/>
            <w:webHidden/>
          </w:rPr>
          <w:fldChar w:fldCharType="begin"/>
        </w:r>
        <w:r>
          <w:rPr>
            <w:noProof/>
            <w:webHidden/>
          </w:rPr>
          <w:instrText xml:space="preserve"> PAGEREF _Toc140093896 \h </w:instrText>
        </w:r>
        <w:r>
          <w:rPr>
            <w:noProof/>
            <w:webHidden/>
          </w:rPr>
        </w:r>
        <w:r>
          <w:rPr>
            <w:noProof/>
            <w:webHidden/>
          </w:rPr>
          <w:fldChar w:fldCharType="separate"/>
        </w:r>
        <w:r>
          <w:rPr>
            <w:noProof/>
            <w:webHidden/>
          </w:rPr>
          <w:t>5-1</w:t>
        </w:r>
        <w:r>
          <w:rPr>
            <w:noProof/>
            <w:webHidden/>
          </w:rPr>
          <w:fldChar w:fldCharType="end"/>
        </w:r>
      </w:hyperlink>
    </w:p>
    <w:p w14:paraId="3E20509E" w14:textId="61F647EF" w:rsidR="003E3108" w:rsidRDefault="003E3108">
      <w:pPr>
        <w:pStyle w:val="TOC1"/>
        <w:rPr>
          <w:rFonts w:asciiTheme="minorHAnsi" w:eastAsiaTheme="minorEastAsia" w:hAnsiTheme="minorHAnsi" w:cstheme="minorBidi"/>
          <w:b w:val="0"/>
          <w:caps w:val="0"/>
          <w:noProof/>
          <w:kern w:val="2"/>
          <w:sz w:val="22"/>
          <w:szCs w:val="22"/>
          <w:lang w:val="en-GB" w:eastAsia="en-GB"/>
          <w14:ligatures w14:val="standardContextual"/>
        </w:rPr>
      </w:pPr>
      <w:hyperlink w:anchor="_Toc140093897" w:history="1">
        <w:r w:rsidRPr="0011306B">
          <w:rPr>
            <w:rStyle w:val="Hyperlink"/>
            <w:noProof/>
          </w:rPr>
          <w:t>6.</w:t>
        </w:r>
        <w:r>
          <w:rPr>
            <w:rFonts w:asciiTheme="minorHAnsi" w:eastAsiaTheme="minorEastAsia" w:hAnsiTheme="minorHAnsi" w:cstheme="minorBidi"/>
            <w:b w:val="0"/>
            <w:caps w:val="0"/>
            <w:noProof/>
            <w:kern w:val="2"/>
            <w:sz w:val="22"/>
            <w:szCs w:val="22"/>
            <w:lang w:val="en-GB" w:eastAsia="en-GB"/>
            <w14:ligatures w14:val="standardContextual"/>
          </w:rPr>
          <w:tab/>
        </w:r>
        <w:r w:rsidRPr="0011306B">
          <w:rPr>
            <w:rStyle w:val="Hyperlink"/>
            <w:noProof/>
          </w:rPr>
          <w:t>Service Specification XML</w:t>
        </w:r>
        <w:r>
          <w:rPr>
            <w:noProof/>
            <w:webHidden/>
          </w:rPr>
          <w:tab/>
        </w:r>
        <w:r>
          <w:rPr>
            <w:noProof/>
            <w:webHidden/>
          </w:rPr>
          <w:fldChar w:fldCharType="begin"/>
        </w:r>
        <w:r>
          <w:rPr>
            <w:noProof/>
            <w:webHidden/>
          </w:rPr>
          <w:instrText xml:space="preserve"> PAGEREF _Toc140093897 \h </w:instrText>
        </w:r>
        <w:r>
          <w:rPr>
            <w:noProof/>
            <w:webHidden/>
          </w:rPr>
        </w:r>
        <w:r>
          <w:rPr>
            <w:noProof/>
            <w:webHidden/>
          </w:rPr>
          <w:fldChar w:fldCharType="separate"/>
        </w:r>
        <w:r>
          <w:rPr>
            <w:noProof/>
            <w:webHidden/>
          </w:rPr>
          <w:t>6-1</w:t>
        </w:r>
        <w:r>
          <w:rPr>
            <w:noProof/>
            <w:webHidden/>
          </w:rPr>
          <w:fldChar w:fldCharType="end"/>
        </w:r>
      </w:hyperlink>
    </w:p>
    <w:p w14:paraId="78C1973C" w14:textId="398E9B3A" w:rsidR="003E3108" w:rsidRDefault="003E3108">
      <w:pPr>
        <w:pStyle w:val="TOC1"/>
        <w:rPr>
          <w:rFonts w:asciiTheme="minorHAnsi" w:eastAsiaTheme="minorEastAsia" w:hAnsiTheme="minorHAnsi" w:cstheme="minorBidi"/>
          <w:b w:val="0"/>
          <w:caps w:val="0"/>
          <w:noProof/>
          <w:kern w:val="2"/>
          <w:sz w:val="22"/>
          <w:szCs w:val="22"/>
          <w:lang w:val="en-GB" w:eastAsia="en-GB"/>
          <w14:ligatures w14:val="standardContextual"/>
        </w:rPr>
      </w:pPr>
      <w:hyperlink w:anchor="_Toc140093898" w:history="1">
        <w:r w:rsidRPr="0011306B">
          <w:rPr>
            <w:rStyle w:val="Hyperlink"/>
            <w:noProof/>
          </w:rPr>
          <w:t>7.</w:t>
        </w:r>
        <w:r>
          <w:rPr>
            <w:rFonts w:asciiTheme="minorHAnsi" w:eastAsiaTheme="minorEastAsia" w:hAnsiTheme="minorHAnsi" w:cstheme="minorBidi"/>
            <w:b w:val="0"/>
            <w:caps w:val="0"/>
            <w:noProof/>
            <w:kern w:val="2"/>
            <w:sz w:val="22"/>
            <w:szCs w:val="22"/>
            <w:lang w:val="en-GB" w:eastAsia="en-GB"/>
            <w14:ligatures w14:val="standardContextual"/>
          </w:rPr>
          <w:tab/>
        </w:r>
        <w:r w:rsidRPr="0011306B">
          <w:rPr>
            <w:rStyle w:val="Hyperlink"/>
            <w:noProof/>
          </w:rPr>
          <w:t>XML File Formats</w:t>
        </w:r>
        <w:r>
          <w:rPr>
            <w:noProof/>
            <w:webHidden/>
          </w:rPr>
          <w:tab/>
        </w:r>
        <w:r>
          <w:rPr>
            <w:noProof/>
            <w:webHidden/>
          </w:rPr>
          <w:fldChar w:fldCharType="begin"/>
        </w:r>
        <w:r>
          <w:rPr>
            <w:noProof/>
            <w:webHidden/>
          </w:rPr>
          <w:instrText xml:space="preserve"> PAGEREF _Toc140093898 \h </w:instrText>
        </w:r>
        <w:r>
          <w:rPr>
            <w:noProof/>
            <w:webHidden/>
          </w:rPr>
        </w:r>
        <w:r>
          <w:rPr>
            <w:noProof/>
            <w:webHidden/>
          </w:rPr>
          <w:fldChar w:fldCharType="separate"/>
        </w:r>
        <w:r>
          <w:rPr>
            <w:noProof/>
            <w:webHidden/>
          </w:rPr>
          <w:t>7-1</w:t>
        </w:r>
        <w:r>
          <w:rPr>
            <w:noProof/>
            <w:webHidden/>
          </w:rPr>
          <w:fldChar w:fldCharType="end"/>
        </w:r>
      </w:hyperlink>
    </w:p>
    <w:p w14:paraId="35D3D0D5" w14:textId="42ACC80A"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899" w:history="1">
        <w:r w:rsidRPr="0011306B">
          <w:rPr>
            <w:rStyle w:val="Hyperlink"/>
            <w:noProof/>
          </w:rPr>
          <w:t>7.1</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Introduction</w:t>
        </w:r>
        <w:r>
          <w:rPr>
            <w:noProof/>
            <w:webHidden/>
          </w:rPr>
          <w:tab/>
        </w:r>
        <w:r>
          <w:rPr>
            <w:noProof/>
            <w:webHidden/>
          </w:rPr>
          <w:fldChar w:fldCharType="begin"/>
        </w:r>
        <w:r>
          <w:rPr>
            <w:noProof/>
            <w:webHidden/>
          </w:rPr>
          <w:instrText xml:space="preserve"> PAGEREF _Toc140093899 \h </w:instrText>
        </w:r>
        <w:r>
          <w:rPr>
            <w:noProof/>
            <w:webHidden/>
          </w:rPr>
        </w:r>
        <w:r>
          <w:rPr>
            <w:noProof/>
            <w:webHidden/>
          </w:rPr>
          <w:fldChar w:fldCharType="separate"/>
        </w:r>
        <w:r>
          <w:rPr>
            <w:noProof/>
            <w:webHidden/>
          </w:rPr>
          <w:t>7-1</w:t>
        </w:r>
        <w:r>
          <w:rPr>
            <w:noProof/>
            <w:webHidden/>
          </w:rPr>
          <w:fldChar w:fldCharType="end"/>
        </w:r>
      </w:hyperlink>
    </w:p>
    <w:p w14:paraId="19FF54EC" w14:textId="7BE0BBFF"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900" w:history="1">
        <w:r w:rsidRPr="0011306B">
          <w:rPr>
            <w:rStyle w:val="Hyperlink"/>
            <w:noProof/>
          </w:rPr>
          <w:t>7.2</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XML Schema Namespace</w:t>
        </w:r>
        <w:r>
          <w:rPr>
            <w:noProof/>
            <w:webHidden/>
          </w:rPr>
          <w:tab/>
        </w:r>
        <w:r>
          <w:rPr>
            <w:noProof/>
            <w:webHidden/>
          </w:rPr>
          <w:fldChar w:fldCharType="begin"/>
        </w:r>
        <w:r>
          <w:rPr>
            <w:noProof/>
            <w:webHidden/>
          </w:rPr>
          <w:instrText xml:space="preserve"> PAGEREF _Toc140093900 \h </w:instrText>
        </w:r>
        <w:r>
          <w:rPr>
            <w:noProof/>
            <w:webHidden/>
          </w:rPr>
        </w:r>
        <w:r>
          <w:rPr>
            <w:noProof/>
            <w:webHidden/>
          </w:rPr>
          <w:fldChar w:fldCharType="separate"/>
        </w:r>
        <w:r>
          <w:rPr>
            <w:noProof/>
            <w:webHidden/>
          </w:rPr>
          <w:t>7-1</w:t>
        </w:r>
        <w:r>
          <w:rPr>
            <w:noProof/>
            <w:webHidden/>
          </w:rPr>
          <w:fldChar w:fldCharType="end"/>
        </w:r>
      </w:hyperlink>
    </w:p>
    <w:p w14:paraId="73699788" w14:textId="567BD2C3"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901" w:history="1">
        <w:r w:rsidRPr="0011306B">
          <w:rPr>
            <w:rStyle w:val="Hyperlink"/>
            <w:noProof/>
          </w:rPr>
          <w:t>7.3</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XML Schema Encoding</w:t>
        </w:r>
        <w:r>
          <w:rPr>
            <w:noProof/>
            <w:webHidden/>
          </w:rPr>
          <w:tab/>
        </w:r>
        <w:r>
          <w:rPr>
            <w:noProof/>
            <w:webHidden/>
          </w:rPr>
          <w:fldChar w:fldCharType="begin"/>
        </w:r>
        <w:r>
          <w:rPr>
            <w:noProof/>
            <w:webHidden/>
          </w:rPr>
          <w:instrText xml:space="preserve"> PAGEREF _Toc140093901 \h </w:instrText>
        </w:r>
        <w:r>
          <w:rPr>
            <w:noProof/>
            <w:webHidden/>
          </w:rPr>
        </w:r>
        <w:r>
          <w:rPr>
            <w:noProof/>
            <w:webHidden/>
          </w:rPr>
          <w:fldChar w:fldCharType="separate"/>
        </w:r>
        <w:r>
          <w:rPr>
            <w:noProof/>
            <w:webHidden/>
          </w:rPr>
          <w:t>7-2</w:t>
        </w:r>
        <w:r>
          <w:rPr>
            <w:noProof/>
            <w:webHidden/>
          </w:rPr>
          <w:fldChar w:fldCharType="end"/>
        </w:r>
      </w:hyperlink>
    </w:p>
    <w:p w14:paraId="34E72648" w14:textId="05B1A35D"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902" w:history="1">
        <w:r w:rsidRPr="0011306B">
          <w:rPr>
            <w:rStyle w:val="Hyperlink"/>
            <w:noProof/>
          </w:rPr>
          <w:t>7.4</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XML Schema Structure</w:t>
        </w:r>
        <w:r>
          <w:rPr>
            <w:noProof/>
            <w:webHidden/>
          </w:rPr>
          <w:tab/>
        </w:r>
        <w:r>
          <w:rPr>
            <w:noProof/>
            <w:webHidden/>
          </w:rPr>
          <w:fldChar w:fldCharType="begin"/>
        </w:r>
        <w:r>
          <w:rPr>
            <w:noProof/>
            <w:webHidden/>
          </w:rPr>
          <w:instrText xml:space="preserve"> PAGEREF _Toc140093902 \h </w:instrText>
        </w:r>
        <w:r>
          <w:rPr>
            <w:noProof/>
            <w:webHidden/>
          </w:rPr>
        </w:r>
        <w:r>
          <w:rPr>
            <w:noProof/>
            <w:webHidden/>
          </w:rPr>
          <w:fldChar w:fldCharType="separate"/>
        </w:r>
        <w:r>
          <w:rPr>
            <w:noProof/>
            <w:webHidden/>
          </w:rPr>
          <w:t>7-4</w:t>
        </w:r>
        <w:r>
          <w:rPr>
            <w:noProof/>
            <w:webHidden/>
          </w:rPr>
          <w:fldChar w:fldCharType="end"/>
        </w:r>
      </w:hyperlink>
    </w:p>
    <w:p w14:paraId="22B464F6" w14:textId="077B00BC"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903" w:history="1">
        <w:r w:rsidRPr="0011306B">
          <w:rPr>
            <w:rStyle w:val="Hyperlink"/>
            <w:noProof/>
          </w:rPr>
          <w:t>7.5</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XML File Structure</w:t>
        </w:r>
        <w:r>
          <w:rPr>
            <w:noProof/>
            <w:webHidden/>
          </w:rPr>
          <w:tab/>
        </w:r>
        <w:r>
          <w:rPr>
            <w:noProof/>
            <w:webHidden/>
          </w:rPr>
          <w:fldChar w:fldCharType="begin"/>
        </w:r>
        <w:r>
          <w:rPr>
            <w:noProof/>
            <w:webHidden/>
          </w:rPr>
          <w:instrText xml:space="preserve"> PAGEREF _Toc140093903 \h </w:instrText>
        </w:r>
        <w:r>
          <w:rPr>
            <w:noProof/>
            <w:webHidden/>
          </w:rPr>
        </w:r>
        <w:r>
          <w:rPr>
            <w:noProof/>
            <w:webHidden/>
          </w:rPr>
          <w:fldChar w:fldCharType="separate"/>
        </w:r>
        <w:r>
          <w:rPr>
            <w:noProof/>
            <w:webHidden/>
          </w:rPr>
          <w:t>7-5</w:t>
        </w:r>
        <w:r>
          <w:rPr>
            <w:noProof/>
            <w:webHidden/>
          </w:rPr>
          <w:fldChar w:fldCharType="end"/>
        </w:r>
      </w:hyperlink>
    </w:p>
    <w:p w14:paraId="7D91EBCF" w14:textId="17A1678A"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904" w:history="1">
        <w:r w:rsidRPr="0011306B">
          <w:rPr>
            <w:rStyle w:val="Hyperlink"/>
            <w:noProof/>
          </w:rPr>
          <w:t>7.6</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Planning Request XML File Formats</w:t>
        </w:r>
        <w:r>
          <w:rPr>
            <w:noProof/>
            <w:webHidden/>
          </w:rPr>
          <w:tab/>
        </w:r>
        <w:r>
          <w:rPr>
            <w:noProof/>
            <w:webHidden/>
          </w:rPr>
          <w:fldChar w:fldCharType="begin"/>
        </w:r>
        <w:r>
          <w:rPr>
            <w:noProof/>
            <w:webHidden/>
          </w:rPr>
          <w:instrText xml:space="preserve"> PAGEREF _Toc140093904 \h </w:instrText>
        </w:r>
        <w:r>
          <w:rPr>
            <w:noProof/>
            <w:webHidden/>
          </w:rPr>
        </w:r>
        <w:r>
          <w:rPr>
            <w:noProof/>
            <w:webHidden/>
          </w:rPr>
          <w:fldChar w:fldCharType="separate"/>
        </w:r>
        <w:r>
          <w:rPr>
            <w:noProof/>
            <w:webHidden/>
          </w:rPr>
          <w:t>7-8</w:t>
        </w:r>
        <w:r>
          <w:rPr>
            <w:noProof/>
            <w:webHidden/>
          </w:rPr>
          <w:fldChar w:fldCharType="end"/>
        </w:r>
      </w:hyperlink>
    </w:p>
    <w:p w14:paraId="6210581D" w14:textId="5A29ED53"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905" w:history="1">
        <w:r w:rsidRPr="0011306B">
          <w:rPr>
            <w:rStyle w:val="Hyperlink"/>
            <w:noProof/>
          </w:rPr>
          <w:t>7.7</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Plan XML File Format</w:t>
        </w:r>
        <w:r>
          <w:rPr>
            <w:noProof/>
            <w:webHidden/>
          </w:rPr>
          <w:tab/>
        </w:r>
        <w:r>
          <w:rPr>
            <w:noProof/>
            <w:webHidden/>
          </w:rPr>
          <w:fldChar w:fldCharType="begin"/>
        </w:r>
        <w:r>
          <w:rPr>
            <w:noProof/>
            <w:webHidden/>
          </w:rPr>
          <w:instrText xml:space="preserve"> PAGEREF _Toc140093905 \h </w:instrText>
        </w:r>
        <w:r>
          <w:rPr>
            <w:noProof/>
            <w:webHidden/>
          </w:rPr>
        </w:r>
        <w:r>
          <w:rPr>
            <w:noProof/>
            <w:webHidden/>
          </w:rPr>
          <w:fldChar w:fldCharType="separate"/>
        </w:r>
        <w:r>
          <w:rPr>
            <w:noProof/>
            <w:webHidden/>
          </w:rPr>
          <w:t>7-10</w:t>
        </w:r>
        <w:r>
          <w:rPr>
            <w:noProof/>
            <w:webHidden/>
          </w:rPr>
          <w:fldChar w:fldCharType="end"/>
        </w:r>
      </w:hyperlink>
    </w:p>
    <w:p w14:paraId="28112A60" w14:textId="3F82A700" w:rsidR="003E3108" w:rsidRDefault="003E3108">
      <w:pPr>
        <w:pStyle w:val="TOC2"/>
        <w:rPr>
          <w:rFonts w:asciiTheme="minorHAnsi" w:eastAsiaTheme="minorEastAsia" w:hAnsiTheme="minorHAnsi" w:cstheme="minorBidi"/>
          <w:caps w:val="0"/>
          <w:noProof/>
          <w:kern w:val="2"/>
          <w:sz w:val="22"/>
          <w:szCs w:val="22"/>
          <w:lang w:val="en-GB" w:eastAsia="en-GB"/>
          <w14:ligatures w14:val="standardContextual"/>
        </w:rPr>
      </w:pPr>
      <w:hyperlink w:anchor="_Toc140093906" w:history="1">
        <w:r w:rsidRPr="0011306B">
          <w:rPr>
            <w:rStyle w:val="Hyperlink"/>
            <w:noProof/>
          </w:rPr>
          <w:t>7.8</w:t>
        </w:r>
        <w:r>
          <w:rPr>
            <w:rFonts w:asciiTheme="minorHAnsi" w:eastAsiaTheme="minorEastAsia" w:hAnsiTheme="minorHAnsi" w:cstheme="minorBidi"/>
            <w:caps w:val="0"/>
            <w:noProof/>
            <w:kern w:val="2"/>
            <w:sz w:val="22"/>
            <w:szCs w:val="22"/>
            <w:lang w:val="en-GB" w:eastAsia="en-GB"/>
            <w14:ligatures w14:val="standardContextual"/>
          </w:rPr>
          <w:tab/>
        </w:r>
        <w:r w:rsidRPr="0011306B">
          <w:rPr>
            <w:rStyle w:val="Hyperlink"/>
            <w:noProof/>
          </w:rPr>
          <w:t>MPS XML File Format Schema Location</w:t>
        </w:r>
        <w:r>
          <w:rPr>
            <w:noProof/>
            <w:webHidden/>
          </w:rPr>
          <w:tab/>
        </w:r>
        <w:r>
          <w:rPr>
            <w:noProof/>
            <w:webHidden/>
          </w:rPr>
          <w:fldChar w:fldCharType="begin"/>
        </w:r>
        <w:r>
          <w:rPr>
            <w:noProof/>
            <w:webHidden/>
          </w:rPr>
          <w:instrText xml:space="preserve"> PAGEREF _Toc140093906 \h </w:instrText>
        </w:r>
        <w:r>
          <w:rPr>
            <w:noProof/>
            <w:webHidden/>
          </w:rPr>
        </w:r>
        <w:r>
          <w:rPr>
            <w:noProof/>
            <w:webHidden/>
          </w:rPr>
          <w:fldChar w:fldCharType="separate"/>
        </w:r>
        <w:r>
          <w:rPr>
            <w:noProof/>
            <w:webHidden/>
          </w:rPr>
          <w:t>7-10</w:t>
        </w:r>
        <w:r>
          <w:rPr>
            <w:noProof/>
            <w:webHidden/>
          </w:rPr>
          <w:fldChar w:fldCharType="end"/>
        </w:r>
      </w:hyperlink>
    </w:p>
    <w:p w14:paraId="51D7693E" w14:textId="599A03A4" w:rsidR="00970B34" w:rsidRDefault="0013262C" w:rsidP="003040D7">
      <w:pPr>
        <w:pStyle w:val="TOC8"/>
      </w:pPr>
      <w:r>
        <w:fldChar w:fldCharType="end"/>
      </w:r>
    </w:p>
    <w:p w14:paraId="5CAE19C6" w14:textId="3D6A5DCF" w:rsidR="003040D7" w:rsidRDefault="00475E93" w:rsidP="003040D7">
      <w:pPr>
        <w:pStyle w:val="TOC8"/>
        <w:rPr>
          <w:rFonts w:asciiTheme="minorHAnsi" w:eastAsiaTheme="minorEastAsia" w:hAnsiTheme="minorHAnsi" w:cstheme="minorBidi"/>
          <w:noProof/>
          <w:sz w:val="22"/>
          <w:szCs w:val="22"/>
          <w:lang w:val="en-GB" w:eastAsia="en-GB"/>
        </w:rPr>
      </w:pPr>
      <w:r>
        <w:fldChar w:fldCharType="begin"/>
      </w:r>
      <w:r>
        <w:instrText xml:space="preserve"> TOC \o "8-8" \h \* MERGEFORMAT </w:instrText>
      </w:r>
      <w:r>
        <w:fldChar w:fldCharType="separate"/>
      </w:r>
      <w:hyperlink w:anchor="_Toc118556209" w:history="1">
        <w:r w:rsidR="003040D7" w:rsidRPr="00652E9D">
          <w:rPr>
            <w:rStyle w:val="Hyperlink"/>
            <w:noProof/>
          </w:rPr>
          <w:t>ANNEX A</w:t>
        </w:r>
        <w:r w:rsidR="003040D7">
          <w:rPr>
            <w:rFonts w:asciiTheme="minorHAnsi" w:eastAsiaTheme="minorEastAsia" w:hAnsiTheme="minorHAnsi" w:cstheme="minorBidi"/>
            <w:noProof/>
            <w:sz w:val="22"/>
            <w:szCs w:val="22"/>
            <w:lang w:val="en-GB" w:eastAsia="en-GB"/>
          </w:rPr>
          <w:tab/>
        </w:r>
        <w:r w:rsidR="003040D7" w:rsidRPr="00652E9D">
          <w:rPr>
            <w:rStyle w:val="Hyperlink"/>
            <w:noProof/>
          </w:rPr>
          <w:t>Protocol Implementation Conformance  Statement (PICS) Proforma (Normative)</w:t>
        </w:r>
        <w:r w:rsidR="003040D7">
          <w:rPr>
            <w:noProof/>
          </w:rPr>
          <w:tab/>
        </w:r>
        <w:r w:rsidR="003040D7">
          <w:rPr>
            <w:noProof/>
          </w:rPr>
          <w:fldChar w:fldCharType="begin"/>
        </w:r>
        <w:r w:rsidR="003040D7">
          <w:rPr>
            <w:noProof/>
          </w:rPr>
          <w:instrText xml:space="preserve"> PAGEREF _Toc118556209 \h </w:instrText>
        </w:r>
        <w:r w:rsidR="003040D7">
          <w:rPr>
            <w:noProof/>
          </w:rPr>
        </w:r>
        <w:r w:rsidR="003040D7">
          <w:rPr>
            <w:noProof/>
          </w:rPr>
          <w:fldChar w:fldCharType="separate"/>
        </w:r>
        <w:r w:rsidR="00182691">
          <w:rPr>
            <w:noProof/>
          </w:rPr>
          <w:t>1</w:t>
        </w:r>
        <w:r w:rsidR="003040D7">
          <w:rPr>
            <w:noProof/>
          </w:rPr>
          <w:fldChar w:fldCharType="end"/>
        </w:r>
      </w:hyperlink>
    </w:p>
    <w:p w14:paraId="1E1FAD94" w14:textId="66629CD0" w:rsidR="003040D7" w:rsidRDefault="00A23CA0" w:rsidP="003040D7">
      <w:pPr>
        <w:pStyle w:val="TOC8"/>
        <w:rPr>
          <w:rFonts w:asciiTheme="minorHAnsi" w:eastAsiaTheme="minorEastAsia" w:hAnsiTheme="minorHAnsi" w:cstheme="minorBidi"/>
          <w:noProof/>
          <w:sz w:val="22"/>
          <w:szCs w:val="22"/>
          <w:lang w:val="en-GB" w:eastAsia="en-GB"/>
        </w:rPr>
      </w:pPr>
      <w:hyperlink w:anchor="_Toc118556210" w:history="1">
        <w:r w:rsidR="003040D7" w:rsidRPr="00652E9D">
          <w:rPr>
            <w:rStyle w:val="Hyperlink"/>
            <w:noProof/>
          </w:rPr>
          <w:t>ANNEX B</w:t>
        </w:r>
        <w:r w:rsidR="003040D7">
          <w:rPr>
            <w:rFonts w:asciiTheme="minorHAnsi" w:eastAsiaTheme="minorEastAsia" w:hAnsiTheme="minorHAnsi" w:cstheme="minorBidi"/>
            <w:noProof/>
            <w:sz w:val="22"/>
            <w:szCs w:val="22"/>
            <w:lang w:val="en-GB" w:eastAsia="en-GB"/>
          </w:rPr>
          <w:tab/>
        </w:r>
        <w:r w:rsidR="003040D7" w:rsidRPr="00652E9D">
          <w:rPr>
            <w:rStyle w:val="Hyperlink"/>
            <w:noProof/>
          </w:rPr>
          <w:t>Security, SANA, and Patent Considerations (Informative)</w:t>
        </w:r>
        <w:r w:rsidR="003040D7">
          <w:rPr>
            <w:noProof/>
          </w:rPr>
          <w:tab/>
        </w:r>
        <w:r w:rsidR="003040D7">
          <w:rPr>
            <w:noProof/>
          </w:rPr>
          <w:fldChar w:fldCharType="begin"/>
        </w:r>
        <w:r w:rsidR="003040D7">
          <w:rPr>
            <w:noProof/>
          </w:rPr>
          <w:instrText xml:space="preserve"> PAGEREF _Toc118556210 \h </w:instrText>
        </w:r>
        <w:r w:rsidR="003040D7">
          <w:rPr>
            <w:noProof/>
          </w:rPr>
        </w:r>
        <w:r w:rsidR="003040D7">
          <w:rPr>
            <w:noProof/>
          </w:rPr>
          <w:fldChar w:fldCharType="separate"/>
        </w:r>
        <w:r w:rsidR="00182691">
          <w:rPr>
            <w:noProof/>
          </w:rPr>
          <w:t>1</w:t>
        </w:r>
        <w:r w:rsidR="003040D7">
          <w:rPr>
            <w:noProof/>
          </w:rPr>
          <w:fldChar w:fldCharType="end"/>
        </w:r>
      </w:hyperlink>
    </w:p>
    <w:p w14:paraId="4052C8C7" w14:textId="6FAD7C32" w:rsidR="003040D7" w:rsidRDefault="00A23CA0" w:rsidP="003040D7">
      <w:pPr>
        <w:pStyle w:val="TOC8"/>
        <w:rPr>
          <w:rFonts w:asciiTheme="minorHAnsi" w:eastAsiaTheme="minorEastAsia" w:hAnsiTheme="minorHAnsi" w:cstheme="minorBidi"/>
          <w:noProof/>
          <w:sz w:val="22"/>
          <w:szCs w:val="22"/>
          <w:lang w:val="en-GB" w:eastAsia="en-GB"/>
        </w:rPr>
      </w:pPr>
      <w:hyperlink w:anchor="_Toc118556211" w:history="1">
        <w:r w:rsidR="003040D7" w:rsidRPr="00652E9D">
          <w:rPr>
            <w:rStyle w:val="Hyperlink"/>
            <w:noProof/>
          </w:rPr>
          <w:t>ANNEX C</w:t>
        </w:r>
        <w:r w:rsidR="003040D7">
          <w:rPr>
            <w:rFonts w:asciiTheme="minorHAnsi" w:eastAsiaTheme="minorEastAsia" w:hAnsiTheme="minorHAnsi" w:cstheme="minorBidi"/>
            <w:noProof/>
            <w:sz w:val="22"/>
            <w:szCs w:val="22"/>
            <w:lang w:val="en-GB" w:eastAsia="en-GB"/>
          </w:rPr>
          <w:tab/>
        </w:r>
        <w:r w:rsidR="003040D7" w:rsidRPr="00652E9D">
          <w:rPr>
            <w:rStyle w:val="Hyperlink"/>
            <w:noProof/>
          </w:rPr>
          <w:t>Definition of Acronyms (Informative)</w:t>
        </w:r>
        <w:r w:rsidR="003040D7">
          <w:rPr>
            <w:noProof/>
          </w:rPr>
          <w:tab/>
        </w:r>
        <w:r w:rsidR="003040D7">
          <w:rPr>
            <w:noProof/>
          </w:rPr>
          <w:fldChar w:fldCharType="begin"/>
        </w:r>
        <w:r w:rsidR="003040D7">
          <w:rPr>
            <w:noProof/>
          </w:rPr>
          <w:instrText xml:space="preserve"> PAGEREF _Toc118556211 \h </w:instrText>
        </w:r>
        <w:r w:rsidR="003040D7">
          <w:rPr>
            <w:noProof/>
          </w:rPr>
        </w:r>
        <w:r w:rsidR="003040D7">
          <w:rPr>
            <w:noProof/>
          </w:rPr>
          <w:fldChar w:fldCharType="separate"/>
        </w:r>
        <w:r w:rsidR="00182691">
          <w:rPr>
            <w:noProof/>
          </w:rPr>
          <w:t>1</w:t>
        </w:r>
        <w:r w:rsidR="003040D7">
          <w:rPr>
            <w:noProof/>
          </w:rPr>
          <w:fldChar w:fldCharType="end"/>
        </w:r>
      </w:hyperlink>
    </w:p>
    <w:p w14:paraId="42ED551B" w14:textId="7CD4C4A9" w:rsidR="003040D7" w:rsidRDefault="00A23CA0" w:rsidP="003040D7">
      <w:pPr>
        <w:pStyle w:val="TOC8"/>
        <w:rPr>
          <w:rFonts w:asciiTheme="minorHAnsi" w:eastAsiaTheme="minorEastAsia" w:hAnsiTheme="minorHAnsi" w:cstheme="minorBidi"/>
          <w:noProof/>
          <w:sz w:val="22"/>
          <w:szCs w:val="22"/>
          <w:lang w:val="en-GB" w:eastAsia="en-GB"/>
        </w:rPr>
      </w:pPr>
      <w:hyperlink w:anchor="_Toc118556212" w:history="1">
        <w:r w:rsidR="003040D7" w:rsidRPr="00652E9D">
          <w:rPr>
            <w:rStyle w:val="Hyperlink"/>
            <w:noProof/>
          </w:rPr>
          <w:t>ANNEX D</w:t>
        </w:r>
        <w:r w:rsidR="003040D7">
          <w:rPr>
            <w:rFonts w:asciiTheme="minorHAnsi" w:eastAsiaTheme="minorEastAsia" w:hAnsiTheme="minorHAnsi" w:cstheme="minorBidi"/>
            <w:noProof/>
            <w:sz w:val="22"/>
            <w:szCs w:val="22"/>
            <w:lang w:val="en-GB" w:eastAsia="en-GB"/>
          </w:rPr>
          <w:tab/>
        </w:r>
        <w:r w:rsidR="003040D7" w:rsidRPr="00652E9D">
          <w:rPr>
            <w:rStyle w:val="Hyperlink"/>
            <w:noProof/>
          </w:rPr>
          <w:t>Informative References (Informative)</w:t>
        </w:r>
        <w:r w:rsidR="003040D7">
          <w:rPr>
            <w:noProof/>
          </w:rPr>
          <w:tab/>
        </w:r>
        <w:r w:rsidR="003040D7">
          <w:rPr>
            <w:noProof/>
          </w:rPr>
          <w:fldChar w:fldCharType="begin"/>
        </w:r>
        <w:r w:rsidR="003040D7">
          <w:rPr>
            <w:noProof/>
          </w:rPr>
          <w:instrText xml:space="preserve"> PAGEREF _Toc118556212 \h </w:instrText>
        </w:r>
        <w:r w:rsidR="003040D7">
          <w:rPr>
            <w:noProof/>
          </w:rPr>
        </w:r>
        <w:r w:rsidR="003040D7">
          <w:rPr>
            <w:noProof/>
          </w:rPr>
          <w:fldChar w:fldCharType="separate"/>
        </w:r>
        <w:r w:rsidR="00182691">
          <w:rPr>
            <w:noProof/>
          </w:rPr>
          <w:t>1</w:t>
        </w:r>
        <w:r w:rsidR="003040D7">
          <w:rPr>
            <w:noProof/>
          </w:rPr>
          <w:fldChar w:fldCharType="end"/>
        </w:r>
      </w:hyperlink>
    </w:p>
    <w:p w14:paraId="25E6CC58" w14:textId="7267A635" w:rsidR="003040D7" w:rsidRDefault="00A23CA0" w:rsidP="003040D7">
      <w:pPr>
        <w:pStyle w:val="TOC8"/>
        <w:rPr>
          <w:rFonts w:asciiTheme="minorHAnsi" w:eastAsiaTheme="minorEastAsia" w:hAnsiTheme="minorHAnsi" w:cstheme="minorBidi"/>
          <w:noProof/>
          <w:sz w:val="22"/>
          <w:szCs w:val="22"/>
          <w:lang w:val="en-GB" w:eastAsia="en-GB"/>
        </w:rPr>
      </w:pPr>
      <w:hyperlink w:anchor="_Toc118556213" w:history="1">
        <w:r w:rsidR="003040D7" w:rsidRPr="00652E9D">
          <w:rPr>
            <w:rStyle w:val="Hyperlink"/>
            <w:noProof/>
          </w:rPr>
          <w:t>ANNEX E</w:t>
        </w:r>
        <w:r w:rsidR="003040D7">
          <w:rPr>
            <w:rFonts w:asciiTheme="minorHAnsi" w:eastAsiaTheme="minorEastAsia" w:hAnsiTheme="minorHAnsi" w:cstheme="minorBidi"/>
            <w:noProof/>
            <w:sz w:val="22"/>
            <w:szCs w:val="22"/>
            <w:lang w:val="en-GB" w:eastAsia="en-GB"/>
          </w:rPr>
          <w:tab/>
        </w:r>
        <w:r w:rsidR="003040D7" w:rsidRPr="00652E9D">
          <w:rPr>
            <w:rStyle w:val="Hyperlink"/>
            <w:noProof/>
          </w:rPr>
          <w:t>Literal Formats In Expressions (Informative)</w:t>
        </w:r>
        <w:r w:rsidR="003040D7">
          <w:rPr>
            <w:noProof/>
          </w:rPr>
          <w:tab/>
        </w:r>
        <w:r w:rsidR="003040D7">
          <w:rPr>
            <w:noProof/>
          </w:rPr>
          <w:fldChar w:fldCharType="begin"/>
        </w:r>
        <w:r w:rsidR="003040D7">
          <w:rPr>
            <w:noProof/>
          </w:rPr>
          <w:instrText xml:space="preserve"> PAGEREF _Toc118556213 \h </w:instrText>
        </w:r>
        <w:r w:rsidR="003040D7">
          <w:rPr>
            <w:noProof/>
          </w:rPr>
        </w:r>
        <w:r w:rsidR="003040D7">
          <w:rPr>
            <w:noProof/>
          </w:rPr>
          <w:fldChar w:fldCharType="separate"/>
        </w:r>
        <w:r w:rsidR="00182691">
          <w:rPr>
            <w:noProof/>
          </w:rPr>
          <w:t>1</w:t>
        </w:r>
        <w:r w:rsidR="003040D7">
          <w:rPr>
            <w:noProof/>
          </w:rPr>
          <w:fldChar w:fldCharType="end"/>
        </w:r>
      </w:hyperlink>
    </w:p>
    <w:p w14:paraId="125F94FF" w14:textId="0D85B6A7" w:rsidR="00696E90" w:rsidRPr="004749F9" w:rsidRDefault="00475E93" w:rsidP="00475E93">
      <w:pPr>
        <w:pStyle w:val="toccolumnheadings"/>
        <w:rPr>
          <w:b/>
        </w:rPr>
      </w:pPr>
      <w:r>
        <w:fldChar w:fldCharType="end"/>
      </w:r>
      <w:r w:rsidRPr="004749F9">
        <w:rPr>
          <w:b/>
        </w:rPr>
        <w:t>Figure</w:t>
      </w:r>
      <w:r w:rsidR="004749F9" w:rsidRPr="004749F9">
        <w:rPr>
          <w:b/>
        </w:rPr>
        <w:t>s</w:t>
      </w:r>
    </w:p>
    <w:p w14:paraId="4D38A7DE" w14:textId="03071AFC" w:rsidR="00682E13" w:rsidRDefault="004749F9">
      <w:pPr>
        <w:pStyle w:val="TableofFigures"/>
        <w:tabs>
          <w:tab w:val="right" w:leader="dot" w:pos="8990"/>
        </w:tabs>
        <w:rPr>
          <w:rFonts w:asciiTheme="minorHAnsi" w:eastAsiaTheme="minorEastAsia" w:hAnsiTheme="minorHAnsi" w:cstheme="minorBidi"/>
          <w:caps w:val="0"/>
          <w:noProof/>
          <w:kern w:val="2"/>
          <w:sz w:val="22"/>
          <w14:ligatures w14:val="standardContextual"/>
        </w:rPr>
      </w:pPr>
      <w:r>
        <w:fldChar w:fldCharType="begin"/>
      </w:r>
      <w:r>
        <w:instrText xml:space="preserve"> TOC \h \z \c "Figure" \* MERGEFORMAT </w:instrText>
      </w:r>
      <w:r>
        <w:fldChar w:fldCharType="separate"/>
      </w:r>
      <w:hyperlink w:anchor="_Toc140093344" w:history="1">
        <w:r w:rsidR="00682E13" w:rsidRPr="00A95605">
          <w:rPr>
            <w:rStyle w:val="Hyperlink"/>
            <w:noProof/>
          </w:rPr>
          <w:t>Figure 1: Example Class Diagram</w:t>
        </w:r>
        <w:r w:rsidR="00682E13">
          <w:rPr>
            <w:noProof/>
            <w:webHidden/>
          </w:rPr>
          <w:tab/>
        </w:r>
        <w:r w:rsidR="00682E13">
          <w:rPr>
            <w:noProof/>
            <w:webHidden/>
          </w:rPr>
          <w:fldChar w:fldCharType="begin"/>
        </w:r>
        <w:r w:rsidR="00682E13">
          <w:rPr>
            <w:noProof/>
            <w:webHidden/>
          </w:rPr>
          <w:instrText xml:space="preserve"> PAGEREF _Toc140093344 \h </w:instrText>
        </w:r>
        <w:r w:rsidR="00682E13">
          <w:rPr>
            <w:noProof/>
            <w:webHidden/>
          </w:rPr>
        </w:r>
        <w:r w:rsidR="00682E13">
          <w:rPr>
            <w:noProof/>
            <w:webHidden/>
          </w:rPr>
          <w:fldChar w:fldCharType="separate"/>
        </w:r>
        <w:r w:rsidR="00682E13">
          <w:rPr>
            <w:noProof/>
            <w:webHidden/>
          </w:rPr>
          <w:t>1-10</w:t>
        </w:r>
        <w:r w:rsidR="00682E13">
          <w:rPr>
            <w:noProof/>
            <w:webHidden/>
          </w:rPr>
          <w:fldChar w:fldCharType="end"/>
        </w:r>
      </w:hyperlink>
    </w:p>
    <w:p w14:paraId="118CDD7F" w14:textId="4BC6C2F2"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45" w:history="1">
        <w:r w:rsidRPr="00A95605">
          <w:rPr>
            <w:rStyle w:val="Hyperlink"/>
            <w:noProof/>
          </w:rPr>
          <w:t>Figure 2: Example State Machine Diagram</w:t>
        </w:r>
        <w:r>
          <w:rPr>
            <w:noProof/>
            <w:webHidden/>
          </w:rPr>
          <w:tab/>
        </w:r>
        <w:r>
          <w:rPr>
            <w:noProof/>
            <w:webHidden/>
          </w:rPr>
          <w:fldChar w:fldCharType="begin"/>
        </w:r>
        <w:r>
          <w:rPr>
            <w:noProof/>
            <w:webHidden/>
          </w:rPr>
          <w:instrText xml:space="preserve"> PAGEREF _Toc140093345 \h </w:instrText>
        </w:r>
        <w:r>
          <w:rPr>
            <w:noProof/>
            <w:webHidden/>
          </w:rPr>
        </w:r>
        <w:r>
          <w:rPr>
            <w:noProof/>
            <w:webHidden/>
          </w:rPr>
          <w:fldChar w:fldCharType="separate"/>
        </w:r>
        <w:r>
          <w:rPr>
            <w:noProof/>
            <w:webHidden/>
          </w:rPr>
          <w:t>1-12</w:t>
        </w:r>
        <w:r>
          <w:rPr>
            <w:noProof/>
            <w:webHidden/>
          </w:rPr>
          <w:fldChar w:fldCharType="end"/>
        </w:r>
      </w:hyperlink>
    </w:p>
    <w:p w14:paraId="641A0F8D" w14:textId="2099E149"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46" w:history="1">
        <w:r w:rsidRPr="00A95605">
          <w:rPr>
            <w:rStyle w:val="Hyperlink"/>
            <w:noProof/>
          </w:rPr>
          <w:t>Figure 3: Example Sequence Diagram</w:t>
        </w:r>
        <w:r>
          <w:rPr>
            <w:noProof/>
            <w:webHidden/>
          </w:rPr>
          <w:tab/>
        </w:r>
        <w:r>
          <w:rPr>
            <w:noProof/>
            <w:webHidden/>
          </w:rPr>
          <w:fldChar w:fldCharType="begin"/>
        </w:r>
        <w:r>
          <w:rPr>
            <w:noProof/>
            <w:webHidden/>
          </w:rPr>
          <w:instrText xml:space="preserve"> PAGEREF _Toc140093346 \h </w:instrText>
        </w:r>
        <w:r>
          <w:rPr>
            <w:noProof/>
            <w:webHidden/>
          </w:rPr>
        </w:r>
        <w:r>
          <w:rPr>
            <w:noProof/>
            <w:webHidden/>
          </w:rPr>
          <w:fldChar w:fldCharType="separate"/>
        </w:r>
        <w:r>
          <w:rPr>
            <w:noProof/>
            <w:webHidden/>
          </w:rPr>
          <w:t>1-13</w:t>
        </w:r>
        <w:r>
          <w:rPr>
            <w:noProof/>
            <w:webHidden/>
          </w:rPr>
          <w:fldChar w:fldCharType="end"/>
        </w:r>
      </w:hyperlink>
    </w:p>
    <w:p w14:paraId="56D379D3" w14:textId="40B3176E"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47" w:history="1">
        <w:r w:rsidRPr="00A95605">
          <w:rPr>
            <w:rStyle w:val="Hyperlink"/>
            <w:noProof/>
          </w:rPr>
          <w:t>Figure 4: Functions involved in Mission Planning</w:t>
        </w:r>
        <w:r>
          <w:rPr>
            <w:noProof/>
            <w:webHidden/>
          </w:rPr>
          <w:tab/>
        </w:r>
        <w:r>
          <w:rPr>
            <w:noProof/>
            <w:webHidden/>
          </w:rPr>
          <w:fldChar w:fldCharType="begin"/>
        </w:r>
        <w:r>
          <w:rPr>
            <w:noProof/>
            <w:webHidden/>
          </w:rPr>
          <w:instrText xml:space="preserve"> PAGEREF _Toc140093347 \h </w:instrText>
        </w:r>
        <w:r>
          <w:rPr>
            <w:noProof/>
            <w:webHidden/>
          </w:rPr>
        </w:r>
        <w:r>
          <w:rPr>
            <w:noProof/>
            <w:webHidden/>
          </w:rPr>
          <w:fldChar w:fldCharType="separate"/>
        </w:r>
        <w:r>
          <w:rPr>
            <w:noProof/>
            <w:webHidden/>
          </w:rPr>
          <w:t>2-1</w:t>
        </w:r>
        <w:r>
          <w:rPr>
            <w:noProof/>
            <w:webHidden/>
          </w:rPr>
          <w:fldChar w:fldCharType="end"/>
        </w:r>
      </w:hyperlink>
    </w:p>
    <w:p w14:paraId="09F5792F" w14:textId="4677DE6C"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48" w:history="1">
        <w:r w:rsidRPr="00A95605">
          <w:rPr>
            <w:rStyle w:val="Hyperlink"/>
            <w:noProof/>
          </w:rPr>
          <w:t>Figure 5: Entities and Functions Involved in Mission Planning</w:t>
        </w:r>
        <w:r>
          <w:rPr>
            <w:noProof/>
            <w:webHidden/>
          </w:rPr>
          <w:tab/>
        </w:r>
        <w:r>
          <w:rPr>
            <w:noProof/>
            <w:webHidden/>
          </w:rPr>
          <w:fldChar w:fldCharType="begin"/>
        </w:r>
        <w:r>
          <w:rPr>
            <w:noProof/>
            <w:webHidden/>
          </w:rPr>
          <w:instrText xml:space="preserve"> PAGEREF _Toc140093348 \h </w:instrText>
        </w:r>
        <w:r>
          <w:rPr>
            <w:noProof/>
            <w:webHidden/>
          </w:rPr>
        </w:r>
        <w:r>
          <w:rPr>
            <w:noProof/>
            <w:webHidden/>
          </w:rPr>
          <w:fldChar w:fldCharType="separate"/>
        </w:r>
        <w:r>
          <w:rPr>
            <w:noProof/>
            <w:webHidden/>
          </w:rPr>
          <w:t>2-3</w:t>
        </w:r>
        <w:r>
          <w:rPr>
            <w:noProof/>
            <w:webHidden/>
          </w:rPr>
          <w:fldChar w:fldCharType="end"/>
        </w:r>
      </w:hyperlink>
    </w:p>
    <w:p w14:paraId="2936B846" w14:textId="1BF8E4C0"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49" w:history="1">
        <w:r w:rsidRPr="00A95605">
          <w:rPr>
            <w:rStyle w:val="Hyperlink"/>
            <w:noProof/>
          </w:rPr>
          <w:t>Figure 6: MO MPS Services Generic Protocol Stack</w:t>
        </w:r>
        <w:r>
          <w:rPr>
            <w:noProof/>
            <w:webHidden/>
          </w:rPr>
          <w:tab/>
        </w:r>
        <w:r>
          <w:rPr>
            <w:noProof/>
            <w:webHidden/>
          </w:rPr>
          <w:fldChar w:fldCharType="begin"/>
        </w:r>
        <w:r>
          <w:rPr>
            <w:noProof/>
            <w:webHidden/>
          </w:rPr>
          <w:instrText xml:space="preserve"> PAGEREF _Toc140093349 \h </w:instrText>
        </w:r>
        <w:r>
          <w:rPr>
            <w:noProof/>
            <w:webHidden/>
          </w:rPr>
        </w:r>
        <w:r>
          <w:rPr>
            <w:noProof/>
            <w:webHidden/>
          </w:rPr>
          <w:fldChar w:fldCharType="separate"/>
        </w:r>
        <w:r>
          <w:rPr>
            <w:noProof/>
            <w:webHidden/>
          </w:rPr>
          <w:t>2-5</w:t>
        </w:r>
        <w:r>
          <w:rPr>
            <w:noProof/>
            <w:webHidden/>
          </w:rPr>
          <w:fldChar w:fldCharType="end"/>
        </w:r>
      </w:hyperlink>
    </w:p>
    <w:p w14:paraId="334811C0" w14:textId="45C9AA18"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50" w:history="1">
        <w:r w:rsidRPr="00A95605">
          <w:rPr>
            <w:rStyle w:val="Hyperlink"/>
            <w:noProof/>
          </w:rPr>
          <w:t>Figure 7: MPS Data Items</w:t>
        </w:r>
        <w:r>
          <w:rPr>
            <w:noProof/>
            <w:webHidden/>
          </w:rPr>
          <w:tab/>
        </w:r>
        <w:r>
          <w:rPr>
            <w:noProof/>
            <w:webHidden/>
          </w:rPr>
          <w:fldChar w:fldCharType="begin"/>
        </w:r>
        <w:r>
          <w:rPr>
            <w:noProof/>
            <w:webHidden/>
          </w:rPr>
          <w:instrText xml:space="preserve"> PAGEREF _Toc140093350 \h </w:instrText>
        </w:r>
        <w:r>
          <w:rPr>
            <w:noProof/>
            <w:webHidden/>
          </w:rPr>
        </w:r>
        <w:r>
          <w:rPr>
            <w:noProof/>
            <w:webHidden/>
          </w:rPr>
          <w:fldChar w:fldCharType="separate"/>
        </w:r>
        <w:r>
          <w:rPr>
            <w:noProof/>
            <w:webHidden/>
          </w:rPr>
          <w:t>2-7</w:t>
        </w:r>
        <w:r>
          <w:rPr>
            <w:noProof/>
            <w:webHidden/>
          </w:rPr>
          <w:fldChar w:fldCharType="end"/>
        </w:r>
      </w:hyperlink>
    </w:p>
    <w:p w14:paraId="6EDDAEB1" w14:textId="25A70275"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51" w:history="1">
        <w:r w:rsidRPr="00A95605">
          <w:rPr>
            <w:rStyle w:val="Hyperlink"/>
            <w:noProof/>
          </w:rPr>
          <w:t>Figure 8: MPS Data Items and their Constituent MO Objects</w:t>
        </w:r>
        <w:r>
          <w:rPr>
            <w:noProof/>
            <w:webHidden/>
          </w:rPr>
          <w:tab/>
        </w:r>
        <w:r>
          <w:rPr>
            <w:noProof/>
            <w:webHidden/>
          </w:rPr>
          <w:fldChar w:fldCharType="begin"/>
        </w:r>
        <w:r>
          <w:rPr>
            <w:noProof/>
            <w:webHidden/>
          </w:rPr>
          <w:instrText xml:space="preserve"> PAGEREF _Toc140093351 \h </w:instrText>
        </w:r>
        <w:r>
          <w:rPr>
            <w:noProof/>
            <w:webHidden/>
          </w:rPr>
        </w:r>
        <w:r>
          <w:rPr>
            <w:noProof/>
            <w:webHidden/>
          </w:rPr>
          <w:fldChar w:fldCharType="separate"/>
        </w:r>
        <w:r>
          <w:rPr>
            <w:noProof/>
            <w:webHidden/>
          </w:rPr>
          <w:t>3-28</w:t>
        </w:r>
        <w:r>
          <w:rPr>
            <w:noProof/>
            <w:webHidden/>
          </w:rPr>
          <w:fldChar w:fldCharType="end"/>
        </w:r>
      </w:hyperlink>
    </w:p>
    <w:p w14:paraId="4983A221" w14:textId="773D5079"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52" w:history="1">
        <w:r w:rsidRPr="00A95605">
          <w:rPr>
            <w:rStyle w:val="Hyperlink"/>
            <w:noProof/>
          </w:rPr>
          <w:t>Figure 9: MPS Plan Detail Updates</w:t>
        </w:r>
        <w:r>
          <w:rPr>
            <w:noProof/>
            <w:webHidden/>
          </w:rPr>
          <w:tab/>
        </w:r>
        <w:r>
          <w:rPr>
            <w:noProof/>
            <w:webHidden/>
          </w:rPr>
          <w:fldChar w:fldCharType="begin"/>
        </w:r>
        <w:r>
          <w:rPr>
            <w:noProof/>
            <w:webHidden/>
          </w:rPr>
          <w:instrText xml:space="preserve"> PAGEREF _Toc140093352 \h </w:instrText>
        </w:r>
        <w:r>
          <w:rPr>
            <w:noProof/>
            <w:webHidden/>
          </w:rPr>
        </w:r>
        <w:r>
          <w:rPr>
            <w:noProof/>
            <w:webHidden/>
          </w:rPr>
          <w:fldChar w:fldCharType="separate"/>
        </w:r>
        <w:r>
          <w:rPr>
            <w:noProof/>
            <w:webHidden/>
          </w:rPr>
          <w:t>3-29</w:t>
        </w:r>
        <w:r>
          <w:rPr>
            <w:noProof/>
            <w:webHidden/>
          </w:rPr>
          <w:fldChar w:fldCharType="end"/>
        </w:r>
      </w:hyperlink>
    </w:p>
    <w:p w14:paraId="59EFA022" w14:textId="2D263B79"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53" w:history="1">
        <w:r w:rsidRPr="00A95605">
          <w:rPr>
            <w:rStyle w:val="Hyperlink"/>
            <w:noProof/>
          </w:rPr>
          <w:t>Figure 10: Planning Activities</w:t>
        </w:r>
        <w:r>
          <w:rPr>
            <w:noProof/>
            <w:webHidden/>
          </w:rPr>
          <w:tab/>
        </w:r>
        <w:r>
          <w:rPr>
            <w:noProof/>
            <w:webHidden/>
          </w:rPr>
          <w:fldChar w:fldCharType="begin"/>
        </w:r>
        <w:r>
          <w:rPr>
            <w:noProof/>
            <w:webHidden/>
          </w:rPr>
          <w:instrText xml:space="preserve"> PAGEREF _Toc140093353 \h </w:instrText>
        </w:r>
        <w:r>
          <w:rPr>
            <w:noProof/>
            <w:webHidden/>
          </w:rPr>
        </w:r>
        <w:r>
          <w:rPr>
            <w:noProof/>
            <w:webHidden/>
          </w:rPr>
          <w:fldChar w:fldCharType="separate"/>
        </w:r>
        <w:r>
          <w:rPr>
            <w:noProof/>
            <w:webHidden/>
          </w:rPr>
          <w:t>3-31</w:t>
        </w:r>
        <w:r>
          <w:rPr>
            <w:noProof/>
            <w:webHidden/>
          </w:rPr>
          <w:fldChar w:fldCharType="end"/>
        </w:r>
      </w:hyperlink>
    </w:p>
    <w:p w14:paraId="58DF1184" w14:textId="414A23AA"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54" w:history="1">
        <w:r w:rsidRPr="00A95605">
          <w:rPr>
            <w:rStyle w:val="Hyperlink"/>
            <w:noProof/>
          </w:rPr>
          <w:t>Figure 11: Activity State Model</w:t>
        </w:r>
        <w:r>
          <w:rPr>
            <w:noProof/>
            <w:webHidden/>
          </w:rPr>
          <w:tab/>
        </w:r>
        <w:r>
          <w:rPr>
            <w:noProof/>
            <w:webHidden/>
          </w:rPr>
          <w:fldChar w:fldCharType="begin"/>
        </w:r>
        <w:r>
          <w:rPr>
            <w:noProof/>
            <w:webHidden/>
          </w:rPr>
          <w:instrText xml:space="preserve"> PAGEREF _Toc140093354 \h </w:instrText>
        </w:r>
        <w:r>
          <w:rPr>
            <w:noProof/>
            <w:webHidden/>
          </w:rPr>
        </w:r>
        <w:r>
          <w:rPr>
            <w:noProof/>
            <w:webHidden/>
          </w:rPr>
          <w:fldChar w:fldCharType="separate"/>
        </w:r>
        <w:r>
          <w:rPr>
            <w:noProof/>
            <w:webHidden/>
          </w:rPr>
          <w:t>3-35</w:t>
        </w:r>
        <w:r>
          <w:rPr>
            <w:noProof/>
            <w:webHidden/>
          </w:rPr>
          <w:fldChar w:fldCharType="end"/>
        </w:r>
      </w:hyperlink>
    </w:p>
    <w:p w14:paraId="00AFD4A4" w14:textId="4D90EA16"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55" w:history="1">
        <w:r w:rsidRPr="00A95605">
          <w:rPr>
            <w:rStyle w:val="Hyperlink"/>
            <w:noProof/>
          </w:rPr>
          <w:t>Figure 12: Activity Details and Nodes</w:t>
        </w:r>
        <w:r>
          <w:rPr>
            <w:noProof/>
            <w:webHidden/>
          </w:rPr>
          <w:tab/>
        </w:r>
        <w:r>
          <w:rPr>
            <w:noProof/>
            <w:webHidden/>
          </w:rPr>
          <w:fldChar w:fldCharType="begin"/>
        </w:r>
        <w:r>
          <w:rPr>
            <w:noProof/>
            <w:webHidden/>
          </w:rPr>
          <w:instrText xml:space="preserve"> PAGEREF _Toc140093355 \h </w:instrText>
        </w:r>
        <w:r>
          <w:rPr>
            <w:noProof/>
            <w:webHidden/>
          </w:rPr>
        </w:r>
        <w:r>
          <w:rPr>
            <w:noProof/>
            <w:webHidden/>
          </w:rPr>
          <w:fldChar w:fldCharType="separate"/>
        </w:r>
        <w:r>
          <w:rPr>
            <w:noProof/>
            <w:webHidden/>
          </w:rPr>
          <w:t>3-37</w:t>
        </w:r>
        <w:r>
          <w:rPr>
            <w:noProof/>
            <w:webHidden/>
          </w:rPr>
          <w:fldChar w:fldCharType="end"/>
        </w:r>
      </w:hyperlink>
    </w:p>
    <w:p w14:paraId="747D4954" w14:textId="6F719D73"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56" w:history="1">
        <w:r w:rsidRPr="00A95605">
          <w:rPr>
            <w:rStyle w:val="Hyperlink"/>
            <w:noProof/>
          </w:rPr>
          <w:t>Figure 13: Activity Service Structures</w:t>
        </w:r>
        <w:r>
          <w:rPr>
            <w:noProof/>
            <w:webHidden/>
          </w:rPr>
          <w:tab/>
        </w:r>
        <w:r>
          <w:rPr>
            <w:noProof/>
            <w:webHidden/>
          </w:rPr>
          <w:fldChar w:fldCharType="begin"/>
        </w:r>
        <w:r>
          <w:rPr>
            <w:noProof/>
            <w:webHidden/>
          </w:rPr>
          <w:instrText xml:space="preserve"> PAGEREF _Toc140093356 \h </w:instrText>
        </w:r>
        <w:r>
          <w:rPr>
            <w:noProof/>
            <w:webHidden/>
          </w:rPr>
        </w:r>
        <w:r>
          <w:rPr>
            <w:noProof/>
            <w:webHidden/>
          </w:rPr>
          <w:fldChar w:fldCharType="separate"/>
        </w:r>
        <w:r>
          <w:rPr>
            <w:noProof/>
            <w:webHidden/>
          </w:rPr>
          <w:t>3-39</w:t>
        </w:r>
        <w:r>
          <w:rPr>
            <w:noProof/>
            <w:webHidden/>
          </w:rPr>
          <w:fldChar w:fldCharType="end"/>
        </w:r>
      </w:hyperlink>
    </w:p>
    <w:p w14:paraId="05730CBD" w14:textId="756E1E6C"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57" w:history="1">
        <w:r w:rsidRPr="00A95605">
          <w:rPr>
            <w:rStyle w:val="Hyperlink"/>
            <w:noProof/>
          </w:rPr>
          <w:t>Figure 14: Planning Events</w:t>
        </w:r>
        <w:r>
          <w:rPr>
            <w:noProof/>
            <w:webHidden/>
          </w:rPr>
          <w:tab/>
        </w:r>
        <w:r>
          <w:rPr>
            <w:noProof/>
            <w:webHidden/>
          </w:rPr>
          <w:fldChar w:fldCharType="begin"/>
        </w:r>
        <w:r>
          <w:rPr>
            <w:noProof/>
            <w:webHidden/>
          </w:rPr>
          <w:instrText xml:space="preserve"> PAGEREF _Toc140093357 \h </w:instrText>
        </w:r>
        <w:r>
          <w:rPr>
            <w:noProof/>
            <w:webHidden/>
          </w:rPr>
        </w:r>
        <w:r>
          <w:rPr>
            <w:noProof/>
            <w:webHidden/>
          </w:rPr>
          <w:fldChar w:fldCharType="separate"/>
        </w:r>
        <w:r>
          <w:rPr>
            <w:noProof/>
            <w:webHidden/>
          </w:rPr>
          <w:t>3-43</w:t>
        </w:r>
        <w:r>
          <w:rPr>
            <w:noProof/>
            <w:webHidden/>
          </w:rPr>
          <w:fldChar w:fldCharType="end"/>
        </w:r>
      </w:hyperlink>
    </w:p>
    <w:p w14:paraId="29BC58FF" w14:textId="606F4EBF"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58" w:history="1">
        <w:r w:rsidRPr="00A95605">
          <w:rPr>
            <w:rStyle w:val="Hyperlink"/>
            <w:noProof/>
          </w:rPr>
          <w:t>Figure 15: Event State Model</w:t>
        </w:r>
        <w:r>
          <w:rPr>
            <w:noProof/>
            <w:webHidden/>
          </w:rPr>
          <w:tab/>
        </w:r>
        <w:r>
          <w:rPr>
            <w:noProof/>
            <w:webHidden/>
          </w:rPr>
          <w:fldChar w:fldCharType="begin"/>
        </w:r>
        <w:r>
          <w:rPr>
            <w:noProof/>
            <w:webHidden/>
          </w:rPr>
          <w:instrText xml:space="preserve"> PAGEREF _Toc140093358 \h </w:instrText>
        </w:r>
        <w:r>
          <w:rPr>
            <w:noProof/>
            <w:webHidden/>
          </w:rPr>
        </w:r>
        <w:r>
          <w:rPr>
            <w:noProof/>
            <w:webHidden/>
          </w:rPr>
          <w:fldChar w:fldCharType="separate"/>
        </w:r>
        <w:r>
          <w:rPr>
            <w:noProof/>
            <w:webHidden/>
          </w:rPr>
          <w:t>3-46</w:t>
        </w:r>
        <w:r>
          <w:rPr>
            <w:noProof/>
            <w:webHidden/>
          </w:rPr>
          <w:fldChar w:fldCharType="end"/>
        </w:r>
      </w:hyperlink>
    </w:p>
    <w:p w14:paraId="39AEFA2A" w14:textId="690B07B4"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59" w:history="1">
        <w:r w:rsidRPr="00A95605">
          <w:rPr>
            <w:rStyle w:val="Hyperlink"/>
            <w:noProof/>
          </w:rPr>
          <w:t>Figure 16: Event Service Structures</w:t>
        </w:r>
        <w:r>
          <w:rPr>
            <w:noProof/>
            <w:webHidden/>
          </w:rPr>
          <w:tab/>
        </w:r>
        <w:r>
          <w:rPr>
            <w:noProof/>
            <w:webHidden/>
          </w:rPr>
          <w:fldChar w:fldCharType="begin"/>
        </w:r>
        <w:r>
          <w:rPr>
            <w:noProof/>
            <w:webHidden/>
          </w:rPr>
          <w:instrText xml:space="preserve"> PAGEREF _Toc140093359 \h </w:instrText>
        </w:r>
        <w:r>
          <w:rPr>
            <w:noProof/>
            <w:webHidden/>
          </w:rPr>
        </w:r>
        <w:r>
          <w:rPr>
            <w:noProof/>
            <w:webHidden/>
          </w:rPr>
          <w:fldChar w:fldCharType="separate"/>
        </w:r>
        <w:r>
          <w:rPr>
            <w:noProof/>
            <w:webHidden/>
          </w:rPr>
          <w:t>3-48</w:t>
        </w:r>
        <w:r>
          <w:rPr>
            <w:noProof/>
            <w:webHidden/>
          </w:rPr>
          <w:fldChar w:fldCharType="end"/>
        </w:r>
      </w:hyperlink>
    </w:p>
    <w:p w14:paraId="08BFFAB2" w14:textId="7B4A3091"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60" w:history="1">
        <w:r w:rsidRPr="00A95605">
          <w:rPr>
            <w:rStyle w:val="Hyperlink"/>
            <w:noProof/>
          </w:rPr>
          <w:t>Figure 17: Planning Resources</w:t>
        </w:r>
        <w:r>
          <w:rPr>
            <w:noProof/>
            <w:webHidden/>
          </w:rPr>
          <w:tab/>
        </w:r>
        <w:r>
          <w:rPr>
            <w:noProof/>
            <w:webHidden/>
          </w:rPr>
          <w:fldChar w:fldCharType="begin"/>
        </w:r>
        <w:r>
          <w:rPr>
            <w:noProof/>
            <w:webHidden/>
          </w:rPr>
          <w:instrText xml:space="preserve"> PAGEREF _Toc140093360 \h </w:instrText>
        </w:r>
        <w:r>
          <w:rPr>
            <w:noProof/>
            <w:webHidden/>
          </w:rPr>
        </w:r>
        <w:r>
          <w:rPr>
            <w:noProof/>
            <w:webHidden/>
          </w:rPr>
          <w:fldChar w:fldCharType="separate"/>
        </w:r>
        <w:r>
          <w:rPr>
            <w:noProof/>
            <w:webHidden/>
          </w:rPr>
          <w:t>3-50</w:t>
        </w:r>
        <w:r>
          <w:rPr>
            <w:noProof/>
            <w:webHidden/>
          </w:rPr>
          <w:fldChar w:fldCharType="end"/>
        </w:r>
      </w:hyperlink>
    </w:p>
    <w:p w14:paraId="4801458C" w14:textId="4C7B3924"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61" w:history="1">
        <w:r w:rsidRPr="00A95605">
          <w:rPr>
            <w:rStyle w:val="Hyperlink"/>
            <w:noProof/>
          </w:rPr>
          <w:t>Figure 18: Resource Profiles</w:t>
        </w:r>
        <w:r>
          <w:rPr>
            <w:noProof/>
            <w:webHidden/>
          </w:rPr>
          <w:tab/>
        </w:r>
        <w:r>
          <w:rPr>
            <w:noProof/>
            <w:webHidden/>
          </w:rPr>
          <w:fldChar w:fldCharType="begin"/>
        </w:r>
        <w:r>
          <w:rPr>
            <w:noProof/>
            <w:webHidden/>
          </w:rPr>
          <w:instrText xml:space="preserve"> PAGEREF _Toc140093361 \h </w:instrText>
        </w:r>
        <w:r>
          <w:rPr>
            <w:noProof/>
            <w:webHidden/>
          </w:rPr>
        </w:r>
        <w:r>
          <w:rPr>
            <w:noProof/>
            <w:webHidden/>
          </w:rPr>
          <w:fldChar w:fldCharType="separate"/>
        </w:r>
        <w:r>
          <w:rPr>
            <w:noProof/>
            <w:webHidden/>
          </w:rPr>
          <w:t>3-53</w:t>
        </w:r>
        <w:r>
          <w:rPr>
            <w:noProof/>
            <w:webHidden/>
          </w:rPr>
          <w:fldChar w:fldCharType="end"/>
        </w:r>
      </w:hyperlink>
    </w:p>
    <w:p w14:paraId="73D5DF40" w14:textId="41E2BDE4"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62" w:history="1">
        <w:r w:rsidRPr="00A95605">
          <w:rPr>
            <w:rStyle w:val="Hyperlink"/>
            <w:noProof/>
          </w:rPr>
          <w:t>Figure 19: Resource Service Structures</w:t>
        </w:r>
        <w:r>
          <w:rPr>
            <w:noProof/>
            <w:webHidden/>
          </w:rPr>
          <w:tab/>
        </w:r>
        <w:r>
          <w:rPr>
            <w:noProof/>
            <w:webHidden/>
          </w:rPr>
          <w:fldChar w:fldCharType="begin"/>
        </w:r>
        <w:r>
          <w:rPr>
            <w:noProof/>
            <w:webHidden/>
          </w:rPr>
          <w:instrText xml:space="preserve"> PAGEREF _Toc140093362 \h </w:instrText>
        </w:r>
        <w:r>
          <w:rPr>
            <w:noProof/>
            <w:webHidden/>
          </w:rPr>
        </w:r>
        <w:r>
          <w:rPr>
            <w:noProof/>
            <w:webHidden/>
          </w:rPr>
          <w:fldChar w:fldCharType="separate"/>
        </w:r>
        <w:r>
          <w:rPr>
            <w:noProof/>
            <w:webHidden/>
          </w:rPr>
          <w:t>3-57</w:t>
        </w:r>
        <w:r>
          <w:rPr>
            <w:noProof/>
            <w:webHidden/>
          </w:rPr>
          <w:fldChar w:fldCharType="end"/>
        </w:r>
      </w:hyperlink>
    </w:p>
    <w:p w14:paraId="6EE2A0D2" w14:textId="35712A98"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63" w:history="1">
        <w:r w:rsidRPr="00A95605">
          <w:rPr>
            <w:rStyle w:val="Hyperlink"/>
            <w:noProof/>
          </w:rPr>
          <w:t>Figure 20: Planning Requests</w:t>
        </w:r>
        <w:r>
          <w:rPr>
            <w:noProof/>
            <w:webHidden/>
          </w:rPr>
          <w:tab/>
        </w:r>
        <w:r>
          <w:rPr>
            <w:noProof/>
            <w:webHidden/>
          </w:rPr>
          <w:fldChar w:fldCharType="begin"/>
        </w:r>
        <w:r>
          <w:rPr>
            <w:noProof/>
            <w:webHidden/>
          </w:rPr>
          <w:instrText xml:space="preserve"> PAGEREF _Toc140093363 \h </w:instrText>
        </w:r>
        <w:r>
          <w:rPr>
            <w:noProof/>
            <w:webHidden/>
          </w:rPr>
        </w:r>
        <w:r>
          <w:rPr>
            <w:noProof/>
            <w:webHidden/>
          </w:rPr>
          <w:fldChar w:fldCharType="separate"/>
        </w:r>
        <w:r>
          <w:rPr>
            <w:noProof/>
            <w:webHidden/>
          </w:rPr>
          <w:t>3-58</w:t>
        </w:r>
        <w:r>
          <w:rPr>
            <w:noProof/>
            <w:webHidden/>
          </w:rPr>
          <w:fldChar w:fldCharType="end"/>
        </w:r>
      </w:hyperlink>
    </w:p>
    <w:p w14:paraId="07407AD3" w14:textId="1D6012DF"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64" w:history="1">
        <w:r w:rsidRPr="00A95605">
          <w:rPr>
            <w:rStyle w:val="Hyperlink"/>
            <w:noProof/>
          </w:rPr>
          <w:t>Figure 21: Planning Request State Model</w:t>
        </w:r>
        <w:r>
          <w:rPr>
            <w:noProof/>
            <w:webHidden/>
          </w:rPr>
          <w:tab/>
        </w:r>
        <w:r>
          <w:rPr>
            <w:noProof/>
            <w:webHidden/>
          </w:rPr>
          <w:fldChar w:fldCharType="begin"/>
        </w:r>
        <w:r>
          <w:rPr>
            <w:noProof/>
            <w:webHidden/>
          </w:rPr>
          <w:instrText xml:space="preserve"> PAGEREF _Toc140093364 \h </w:instrText>
        </w:r>
        <w:r>
          <w:rPr>
            <w:noProof/>
            <w:webHidden/>
          </w:rPr>
        </w:r>
        <w:r>
          <w:rPr>
            <w:noProof/>
            <w:webHidden/>
          </w:rPr>
          <w:fldChar w:fldCharType="separate"/>
        </w:r>
        <w:r>
          <w:rPr>
            <w:noProof/>
            <w:webHidden/>
          </w:rPr>
          <w:t>3-63</w:t>
        </w:r>
        <w:r>
          <w:rPr>
            <w:noProof/>
            <w:webHidden/>
          </w:rPr>
          <w:fldChar w:fldCharType="end"/>
        </w:r>
      </w:hyperlink>
    </w:p>
    <w:p w14:paraId="4FB49EBC" w14:textId="5A31A814"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65" w:history="1">
        <w:r w:rsidRPr="00A95605">
          <w:rPr>
            <w:rStyle w:val="Hyperlink"/>
            <w:noProof/>
          </w:rPr>
          <w:t>Figure 22: Planning Request Service Structures</w:t>
        </w:r>
        <w:r>
          <w:rPr>
            <w:noProof/>
            <w:webHidden/>
          </w:rPr>
          <w:tab/>
        </w:r>
        <w:r>
          <w:rPr>
            <w:noProof/>
            <w:webHidden/>
          </w:rPr>
          <w:fldChar w:fldCharType="begin"/>
        </w:r>
        <w:r>
          <w:rPr>
            <w:noProof/>
            <w:webHidden/>
          </w:rPr>
          <w:instrText xml:space="preserve"> PAGEREF _Toc140093365 \h </w:instrText>
        </w:r>
        <w:r>
          <w:rPr>
            <w:noProof/>
            <w:webHidden/>
          </w:rPr>
        </w:r>
        <w:r>
          <w:rPr>
            <w:noProof/>
            <w:webHidden/>
          </w:rPr>
          <w:fldChar w:fldCharType="separate"/>
        </w:r>
        <w:r>
          <w:rPr>
            <w:noProof/>
            <w:webHidden/>
          </w:rPr>
          <w:t>3-66</w:t>
        </w:r>
        <w:r>
          <w:rPr>
            <w:noProof/>
            <w:webHidden/>
          </w:rPr>
          <w:fldChar w:fldCharType="end"/>
        </w:r>
      </w:hyperlink>
    </w:p>
    <w:p w14:paraId="5F3A60F8" w14:textId="45066D43"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66" w:history="1">
        <w:r w:rsidRPr="00A95605">
          <w:rPr>
            <w:rStyle w:val="Hyperlink"/>
            <w:noProof/>
          </w:rPr>
          <w:t>Figure 23: Plans</w:t>
        </w:r>
        <w:r>
          <w:rPr>
            <w:noProof/>
            <w:webHidden/>
          </w:rPr>
          <w:tab/>
        </w:r>
        <w:r>
          <w:rPr>
            <w:noProof/>
            <w:webHidden/>
          </w:rPr>
          <w:fldChar w:fldCharType="begin"/>
        </w:r>
        <w:r>
          <w:rPr>
            <w:noProof/>
            <w:webHidden/>
          </w:rPr>
          <w:instrText xml:space="preserve"> PAGEREF _Toc140093366 \h </w:instrText>
        </w:r>
        <w:r>
          <w:rPr>
            <w:noProof/>
            <w:webHidden/>
          </w:rPr>
        </w:r>
        <w:r>
          <w:rPr>
            <w:noProof/>
            <w:webHidden/>
          </w:rPr>
          <w:fldChar w:fldCharType="separate"/>
        </w:r>
        <w:r>
          <w:rPr>
            <w:noProof/>
            <w:webHidden/>
          </w:rPr>
          <w:t>3-72</w:t>
        </w:r>
        <w:r>
          <w:rPr>
            <w:noProof/>
            <w:webHidden/>
          </w:rPr>
          <w:fldChar w:fldCharType="end"/>
        </w:r>
      </w:hyperlink>
    </w:p>
    <w:p w14:paraId="5DA6FFA8" w14:textId="5ABEAEE2"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67" w:history="1">
        <w:r w:rsidRPr="00A95605">
          <w:rPr>
            <w:rStyle w:val="Hyperlink"/>
            <w:noProof/>
          </w:rPr>
          <w:t>Figure 24: Plan Details</w:t>
        </w:r>
        <w:r>
          <w:rPr>
            <w:noProof/>
            <w:webHidden/>
          </w:rPr>
          <w:tab/>
        </w:r>
        <w:r>
          <w:rPr>
            <w:noProof/>
            <w:webHidden/>
          </w:rPr>
          <w:fldChar w:fldCharType="begin"/>
        </w:r>
        <w:r>
          <w:rPr>
            <w:noProof/>
            <w:webHidden/>
          </w:rPr>
          <w:instrText xml:space="preserve"> PAGEREF _Toc140093367 \h </w:instrText>
        </w:r>
        <w:r>
          <w:rPr>
            <w:noProof/>
            <w:webHidden/>
          </w:rPr>
        </w:r>
        <w:r>
          <w:rPr>
            <w:noProof/>
            <w:webHidden/>
          </w:rPr>
          <w:fldChar w:fldCharType="separate"/>
        </w:r>
        <w:r>
          <w:rPr>
            <w:noProof/>
            <w:webHidden/>
          </w:rPr>
          <w:t>3-74</w:t>
        </w:r>
        <w:r>
          <w:rPr>
            <w:noProof/>
            <w:webHidden/>
          </w:rPr>
          <w:fldChar w:fldCharType="end"/>
        </w:r>
      </w:hyperlink>
    </w:p>
    <w:p w14:paraId="6AAAA9A5" w14:textId="7F8A9D81"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68" w:history="1">
        <w:r w:rsidRPr="00A95605">
          <w:rPr>
            <w:rStyle w:val="Hyperlink"/>
            <w:noProof/>
          </w:rPr>
          <w:t>Figure 25: Plan State Model</w:t>
        </w:r>
        <w:r>
          <w:rPr>
            <w:noProof/>
            <w:webHidden/>
          </w:rPr>
          <w:tab/>
        </w:r>
        <w:r>
          <w:rPr>
            <w:noProof/>
            <w:webHidden/>
          </w:rPr>
          <w:fldChar w:fldCharType="begin"/>
        </w:r>
        <w:r>
          <w:rPr>
            <w:noProof/>
            <w:webHidden/>
          </w:rPr>
          <w:instrText xml:space="preserve"> PAGEREF _Toc140093368 \h </w:instrText>
        </w:r>
        <w:r>
          <w:rPr>
            <w:noProof/>
            <w:webHidden/>
          </w:rPr>
        </w:r>
        <w:r>
          <w:rPr>
            <w:noProof/>
            <w:webHidden/>
          </w:rPr>
          <w:fldChar w:fldCharType="separate"/>
        </w:r>
        <w:r>
          <w:rPr>
            <w:noProof/>
            <w:webHidden/>
          </w:rPr>
          <w:t>3-81</w:t>
        </w:r>
        <w:r>
          <w:rPr>
            <w:noProof/>
            <w:webHidden/>
          </w:rPr>
          <w:fldChar w:fldCharType="end"/>
        </w:r>
      </w:hyperlink>
    </w:p>
    <w:p w14:paraId="303B0213" w14:textId="516C66F4"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69" w:history="1">
        <w:r w:rsidRPr="00A95605">
          <w:rPr>
            <w:rStyle w:val="Hyperlink"/>
            <w:noProof/>
          </w:rPr>
          <w:t>Figure 26: Plan Service Structures</w:t>
        </w:r>
        <w:r>
          <w:rPr>
            <w:noProof/>
            <w:webHidden/>
          </w:rPr>
          <w:tab/>
        </w:r>
        <w:r>
          <w:rPr>
            <w:noProof/>
            <w:webHidden/>
          </w:rPr>
          <w:fldChar w:fldCharType="begin"/>
        </w:r>
        <w:r>
          <w:rPr>
            <w:noProof/>
            <w:webHidden/>
          </w:rPr>
          <w:instrText xml:space="preserve"> PAGEREF _Toc140093369 \h </w:instrText>
        </w:r>
        <w:r>
          <w:rPr>
            <w:noProof/>
            <w:webHidden/>
          </w:rPr>
        </w:r>
        <w:r>
          <w:rPr>
            <w:noProof/>
            <w:webHidden/>
          </w:rPr>
          <w:fldChar w:fldCharType="separate"/>
        </w:r>
        <w:r>
          <w:rPr>
            <w:noProof/>
            <w:webHidden/>
          </w:rPr>
          <w:t>3-83</w:t>
        </w:r>
        <w:r>
          <w:rPr>
            <w:noProof/>
            <w:webHidden/>
          </w:rPr>
          <w:fldChar w:fldCharType="end"/>
        </w:r>
      </w:hyperlink>
    </w:p>
    <w:p w14:paraId="62CB524A" w14:textId="4EC6095C"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70" w:history="1">
        <w:r w:rsidRPr="00A95605">
          <w:rPr>
            <w:rStyle w:val="Hyperlink"/>
            <w:noProof/>
          </w:rPr>
          <w:t>Figure 27: Planning Users</w:t>
        </w:r>
        <w:r>
          <w:rPr>
            <w:noProof/>
            <w:webHidden/>
          </w:rPr>
          <w:tab/>
        </w:r>
        <w:r>
          <w:rPr>
            <w:noProof/>
            <w:webHidden/>
          </w:rPr>
          <w:fldChar w:fldCharType="begin"/>
        </w:r>
        <w:r>
          <w:rPr>
            <w:noProof/>
            <w:webHidden/>
          </w:rPr>
          <w:instrText xml:space="preserve"> PAGEREF _Toc140093370 \h </w:instrText>
        </w:r>
        <w:r>
          <w:rPr>
            <w:noProof/>
            <w:webHidden/>
          </w:rPr>
        </w:r>
        <w:r>
          <w:rPr>
            <w:noProof/>
            <w:webHidden/>
          </w:rPr>
          <w:fldChar w:fldCharType="separate"/>
        </w:r>
        <w:r>
          <w:rPr>
            <w:noProof/>
            <w:webHidden/>
          </w:rPr>
          <w:t>3-91</w:t>
        </w:r>
        <w:r>
          <w:rPr>
            <w:noProof/>
            <w:webHidden/>
          </w:rPr>
          <w:fldChar w:fldCharType="end"/>
        </w:r>
      </w:hyperlink>
    </w:p>
    <w:p w14:paraId="2D20D459" w14:textId="7A7DE3F6"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71" w:history="1">
        <w:r w:rsidRPr="00A95605">
          <w:rPr>
            <w:rStyle w:val="Hyperlink"/>
            <w:noProof/>
          </w:rPr>
          <w:t>Figure 28: Planning Configuration Data</w:t>
        </w:r>
        <w:r>
          <w:rPr>
            <w:noProof/>
            <w:webHidden/>
          </w:rPr>
          <w:tab/>
        </w:r>
        <w:r>
          <w:rPr>
            <w:noProof/>
            <w:webHidden/>
          </w:rPr>
          <w:fldChar w:fldCharType="begin"/>
        </w:r>
        <w:r>
          <w:rPr>
            <w:noProof/>
            <w:webHidden/>
          </w:rPr>
          <w:instrText xml:space="preserve"> PAGEREF _Toc140093371 \h </w:instrText>
        </w:r>
        <w:r>
          <w:rPr>
            <w:noProof/>
            <w:webHidden/>
          </w:rPr>
        </w:r>
        <w:r>
          <w:rPr>
            <w:noProof/>
            <w:webHidden/>
          </w:rPr>
          <w:fldChar w:fldCharType="separate"/>
        </w:r>
        <w:r>
          <w:rPr>
            <w:noProof/>
            <w:webHidden/>
          </w:rPr>
          <w:t>3-92</w:t>
        </w:r>
        <w:r>
          <w:rPr>
            <w:noProof/>
            <w:webHidden/>
          </w:rPr>
          <w:fldChar w:fldCharType="end"/>
        </w:r>
      </w:hyperlink>
    </w:p>
    <w:p w14:paraId="5F7F30A6" w14:textId="464E11C0"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72" w:history="1">
        <w:r w:rsidRPr="00A95605">
          <w:rPr>
            <w:rStyle w:val="Hyperlink"/>
            <w:noProof/>
          </w:rPr>
          <w:t>Figure 29: Functions</w:t>
        </w:r>
        <w:r>
          <w:rPr>
            <w:noProof/>
            <w:webHidden/>
          </w:rPr>
          <w:tab/>
        </w:r>
        <w:r>
          <w:rPr>
            <w:noProof/>
            <w:webHidden/>
          </w:rPr>
          <w:fldChar w:fldCharType="begin"/>
        </w:r>
        <w:r>
          <w:rPr>
            <w:noProof/>
            <w:webHidden/>
          </w:rPr>
          <w:instrText xml:space="preserve"> PAGEREF _Toc140093372 \h </w:instrText>
        </w:r>
        <w:r>
          <w:rPr>
            <w:noProof/>
            <w:webHidden/>
          </w:rPr>
        </w:r>
        <w:r>
          <w:rPr>
            <w:noProof/>
            <w:webHidden/>
          </w:rPr>
          <w:fldChar w:fldCharType="separate"/>
        </w:r>
        <w:r>
          <w:rPr>
            <w:noProof/>
            <w:webHidden/>
          </w:rPr>
          <w:t>3-94</w:t>
        </w:r>
        <w:r>
          <w:rPr>
            <w:noProof/>
            <w:webHidden/>
          </w:rPr>
          <w:fldChar w:fldCharType="end"/>
        </w:r>
      </w:hyperlink>
    </w:p>
    <w:p w14:paraId="2D7A33BC" w14:textId="38DADB48"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73" w:history="1">
        <w:r w:rsidRPr="00A95605">
          <w:rPr>
            <w:rStyle w:val="Hyperlink"/>
            <w:noProof/>
          </w:rPr>
          <w:t>Figure 30: MPS Base Data Types</w:t>
        </w:r>
        <w:r>
          <w:rPr>
            <w:noProof/>
            <w:webHidden/>
          </w:rPr>
          <w:tab/>
        </w:r>
        <w:r>
          <w:rPr>
            <w:noProof/>
            <w:webHidden/>
          </w:rPr>
          <w:fldChar w:fldCharType="begin"/>
        </w:r>
        <w:r>
          <w:rPr>
            <w:noProof/>
            <w:webHidden/>
          </w:rPr>
          <w:instrText xml:space="preserve"> PAGEREF _Toc140093373 \h </w:instrText>
        </w:r>
        <w:r>
          <w:rPr>
            <w:noProof/>
            <w:webHidden/>
          </w:rPr>
        </w:r>
        <w:r>
          <w:rPr>
            <w:noProof/>
            <w:webHidden/>
          </w:rPr>
          <w:fldChar w:fldCharType="separate"/>
        </w:r>
        <w:r>
          <w:rPr>
            <w:noProof/>
            <w:webHidden/>
          </w:rPr>
          <w:t>3-96</w:t>
        </w:r>
        <w:r>
          <w:rPr>
            <w:noProof/>
            <w:webHidden/>
          </w:rPr>
          <w:fldChar w:fldCharType="end"/>
        </w:r>
      </w:hyperlink>
    </w:p>
    <w:p w14:paraId="441F8E8F" w14:textId="5CE7E941"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74" w:history="1">
        <w:r w:rsidRPr="00A95605">
          <w:rPr>
            <w:rStyle w:val="Hyperlink"/>
            <w:noProof/>
          </w:rPr>
          <w:t>Figure 31: Position Data Type</w:t>
        </w:r>
        <w:r>
          <w:rPr>
            <w:noProof/>
            <w:webHidden/>
          </w:rPr>
          <w:tab/>
        </w:r>
        <w:r>
          <w:rPr>
            <w:noProof/>
            <w:webHidden/>
          </w:rPr>
          <w:fldChar w:fldCharType="begin"/>
        </w:r>
        <w:r>
          <w:rPr>
            <w:noProof/>
            <w:webHidden/>
          </w:rPr>
          <w:instrText xml:space="preserve"> PAGEREF _Toc140093374 \h </w:instrText>
        </w:r>
        <w:r>
          <w:rPr>
            <w:noProof/>
            <w:webHidden/>
          </w:rPr>
        </w:r>
        <w:r>
          <w:rPr>
            <w:noProof/>
            <w:webHidden/>
          </w:rPr>
          <w:fldChar w:fldCharType="separate"/>
        </w:r>
        <w:r>
          <w:rPr>
            <w:noProof/>
            <w:webHidden/>
          </w:rPr>
          <w:t>3-101</w:t>
        </w:r>
        <w:r>
          <w:rPr>
            <w:noProof/>
            <w:webHidden/>
          </w:rPr>
          <w:fldChar w:fldCharType="end"/>
        </w:r>
      </w:hyperlink>
    </w:p>
    <w:p w14:paraId="09ACE6EF" w14:textId="449866C5"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75" w:history="1">
        <w:r w:rsidRPr="00A95605">
          <w:rPr>
            <w:rStyle w:val="Hyperlink"/>
            <w:noProof/>
          </w:rPr>
          <w:t>Figure 32: Direction Data Type</w:t>
        </w:r>
        <w:r>
          <w:rPr>
            <w:noProof/>
            <w:webHidden/>
          </w:rPr>
          <w:tab/>
        </w:r>
        <w:r>
          <w:rPr>
            <w:noProof/>
            <w:webHidden/>
          </w:rPr>
          <w:fldChar w:fldCharType="begin"/>
        </w:r>
        <w:r>
          <w:rPr>
            <w:noProof/>
            <w:webHidden/>
          </w:rPr>
          <w:instrText xml:space="preserve"> PAGEREF _Toc140093375 \h </w:instrText>
        </w:r>
        <w:r>
          <w:rPr>
            <w:noProof/>
            <w:webHidden/>
          </w:rPr>
        </w:r>
        <w:r>
          <w:rPr>
            <w:noProof/>
            <w:webHidden/>
          </w:rPr>
          <w:fldChar w:fldCharType="separate"/>
        </w:r>
        <w:r>
          <w:rPr>
            <w:noProof/>
            <w:webHidden/>
          </w:rPr>
          <w:t>3-104</w:t>
        </w:r>
        <w:r>
          <w:rPr>
            <w:noProof/>
            <w:webHidden/>
          </w:rPr>
          <w:fldChar w:fldCharType="end"/>
        </w:r>
      </w:hyperlink>
    </w:p>
    <w:p w14:paraId="49241047" w14:textId="3BDB1089"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76" w:history="1">
        <w:r w:rsidRPr="00A95605">
          <w:rPr>
            <w:rStyle w:val="Hyperlink"/>
            <w:noProof/>
          </w:rPr>
          <w:t>Figure 33: Physical Value Data Types</w:t>
        </w:r>
        <w:r>
          <w:rPr>
            <w:noProof/>
            <w:webHidden/>
          </w:rPr>
          <w:tab/>
        </w:r>
        <w:r>
          <w:rPr>
            <w:noProof/>
            <w:webHidden/>
          </w:rPr>
          <w:fldChar w:fldCharType="begin"/>
        </w:r>
        <w:r>
          <w:rPr>
            <w:noProof/>
            <w:webHidden/>
          </w:rPr>
          <w:instrText xml:space="preserve"> PAGEREF _Toc140093376 \h </w:instrText>
        </w:r>
        <w:r>
          <w:rPr>
            <w:noProof/>
            <w:webHidden/>
          </w:rPr>
        </w:r>
        <w:r>
          <w:rPr>
            <w:noProof/>
            <w:webHidden/>
          </w:rPr>
          <w:fldChar w:fldCharType="separate"/>
        </w:r>
        <w:r>
          <w:rPr>
            <w:noProof/>
            <w:webHidden/>
          </w:rPr>
          <w:t>3-107</w:t>
        </w:r>
        <w:r>
          <w:rPr>
            <w:noProof/>
            <w:webHidden/>
          </w:rPr>
          <w:fldChar w:fldCharType="end"/>
        </w:r>
      </w:hyperlink>
    </w:p>
    <w:p w14:paraId="07914924" w14:textId="0B6E1066"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77" w:history="1">
        <w:r w:rsidRPr="00A95605">
          <w:rPr>
            <w:rStyle w:val="Hyperlink"/>
            <w:noProof/>
          </w:rPr>
          <w:t>Figure 34: Example Sub-Types of MPS Expression</w:t>
        </w:r>
        <w:r>
          <w:rPr>
            <w:noProof/>
            <w:webHidden/>
          </w:rPr>
          <w:tab/>
        </w:r>
        <w:r>
          <w:rPr>
            <w:noProof/>
            <w:webHidden/>
          </w:rPr>
          <w:fldChar w:fldCharType="begin"/>
        </w:r>
        <w:r>
          <w:rPr>
            <w:noProof/>
            <w:webHidden/>
          </w:rPr>
          <w:instrText xml:space="preserve"> PAGEREF _Toc140093377 \h </w:instrText>
        </w:r>
        <w:r>
          <w:rPr>
            <w:noProof/>
            <w:webHidden/>
          </w:rPr>
        </w:r>
        <w:r>
          <w:rPr>
            <w:noProof/>
            <w:webHidden/>
          </w:rPr>
          <w:fldChar w:fldCharType="separate"/>
        </w:r>
        <w:r>
          <w:rPr>
            <w:noProof/>
            <w:webHidden/>
          </w:rPr>
          <w:t>3-109</w:t>
        </w:r>
        <w:r>
          <w:rPr>
            <w:noProof/>
            <w:webHidden/>
          </w:rPr>
          <w:fldChar w:fldCharType="end"/>
        </w:r>
      </w:hyperlink>
    </w:p>
    <w:p w14:paraId="6BAF9948" w14:textId="62B09AC4"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78" w:history="1">
        <w:r w:rsidRPr="00A95605">
          <w:rPr>
            <w:rStyle w:val="Hyperlink"/>
            <w:noProof/>
          </w:rPr>
          <w:t>Figure 35: MPS Additional Data Types</w:t>
        </w:r>
        <w:r>
          <w:rPr>
            <w:noProof/>
            <w:webHidden/>
          </w:rPr>
          <w:tab/>
        </w:r>
        <w:r>
          <w:rPr>
            <w:noProof/>
            <w:webHidden/>
          </w:rPr>
          <w:fldChar w:fldCharType="begin"/>
        </w:r>
        <w:r>
          <w:rPr>
            <w:noProof/>
            <w:webHidden/>
          </w:rPr>
          <w:instrText xml:space="preserve"> PAGEREF _Toc140093378 \h </w:instrText>
        </w:r>
        <w:r>
          <w:rPr>
            <w:noProof/>
            <w:webHidden/>
          </w:rPr>
        </w:r>
        <w:r>
          <w:rPr>
            <w:noProof/>
            <w:webHidden/>
          </w:rPr>
          <w:fldChar w:fldCharType="separate"/>
        </w:r>
        <w:r>
          <w:rPr>
            <w:noProof/>
            <w:webHidden/>
          </w:rPr>
          <w:t>3-113</w:t>
        </w:r>
        <w:r>
          <w:rPr>
            <w:noProof/>
            <w:webHidden/>
          </w:rPr>
          <w:fldChar w:fldCharType="end"/>
        </w:r>
      </w:hyperlink>
    </w:p>
    <w:p w14:paraId="4A9849A1" w14:textId="5C12A604"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79" w:history="1">
        <w:r w:rsidRPr="00A95605">
          <w:rPr>
            <w:rStyle w:val="Hyperlink"/>
            <w:noProof/>
          </w:rPr>
          <w:t>Figure 36: Arguments</w:t>
        </w:r>
        <w:r>
          <w:rPr>
            <w:noProof/>
            <w:webHidden/>
          </w:rPr>
          <w:tab/>
        </w:r>
        <w:r>
          <w:rPr>
            <w:noProof/>
            <w:webHidden/>
          </w:rPr>
          <w:fldChar w:fldCharType="begin"/>
        </w:r>
        <w:r>
          <w:rPr>
            <w:noProof/>
            <w:webHidden/>
          </w:rPr>
          <w:instrText xml:space="preserve"> PAGEREF _Toc140093379 \h </w:instrText>
        </w:r>
        <w:r>
          <w:rPr>
            <w:noProof/>
            <w:webHidden/>
          </w:rPr>
        </w:r>
        <w:r>
          <w:rPr>
            <w:noProof/>
            <w:webHidden/>
          </w:rPr>
          <w:fldChar w:fldCharType="separate"/>
        </w:r>
        <w:r>
          <w:rPr>
            <w:noProof/>
            <w:webHidden/>
          </w:rPr>
          <w:t>3-116</w:t>
        </w:r>
        <w:r>
          <w:rPr>
            <w:noProof/>
            <w:webHidden/>
          </w:rPr>
          <w:fldChar w:fldCharType="end"/>
        </w:r>
      </w:hyperlink>
    </w:p>
    <w:p w14:paraId="4F4D83AC" w14:textId="7819B337"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80" w:history="1">
        <w:r w:rsidRPr="00A95605">
          <w:rPr>
            <w:rStyle w:val="Hyperlink"/>
            <w:noProof/>
          </w:rPr>
          <w:t>Figure 37: Validation Details</w:t>
        </w:r>
        <w:r>
          <w:rPr>
            <w:noProof/>
            <w:webHidden/>
          </w:rPr>
          <w:tab/>
        </w:r>
        <w:r>
          <w:rPr>
            <w:noProof/>
            <w:webHidden/>
          </w:rPr>
          <w:fldChar w:fldCharType="begin"/>
        </w:r>
        <w:r>
          <w:rPr>
            <w:noProof/>
            <w:webHidden/>
          </w:rPr>
          <w:instrText xml:space="preserve"> PAGEREF _Toc140093380 \h </w:instrText>
        </w:r>
        <w:r>
          <w:rPr>
            <w:noProof/>
            <w:webHidden/>
          </w:rPr>
        </w:r>
        <w:r>
          <w:rPr>
            <w:noProof/>
            <w:webHidden/>
          </w:rPr>
          <w:fldChar w:fldCharType="separate"/>
        </w:r>
        <w:r>
          <w:rPr>
            <w:noProof/>
            <w:webHidden/>
          </w:rPr>
          <w:t>3-118</w:t>
        </w:r>
        <w:r>
          <w:rPr>
            <w:noProof/>
            <w:webHidden/>
          </w:rPr>
          <w:fldChar w:fldCharType="end"/>
        </w:r>
      </w:hyperlink>
    </w:p>
    <w:p w14:paraId="6BC143AF" w14:textId="314A9DDE"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81" w:history="1">
        <w:r w:rsidRPr="00A95605">
          <w:rPr>
            <w:rStyle w:val="Hyperlink"/>
            <w:noProof/>
          </w:rPr>
          <w:t>Figure 38: Planning Constraints</w:t>
        </w:r>
        <w:r>
          <w:rPr>
            <w:noProof/>
            <w:webHidden/>
          </w:rPr>
          <w:tab/>
        </w:r>
        <w:r>
          <w:rPr>
            <w:noProof/>
            <w:webHidden/>
          </w:rPr>
          <w:fldChar w:fldCharType="begin"/>
        </w:r>
        <w:r>
          <w:rPr>
            <w:noProof/>
            <w:webHidden/>
          </w:rPr>
          <w:instrText xml:space="preserve"> PAGEREF _Toc140093381 \h </w:instrText>
        </w:r>
        <w:r>
          <w:rPr>
            <w:noProof/>
            <w:webHidden/>
          </w:rPr>
        </w:r>
        <w:r>
          <w:rPr>
            <w:noProof/>
            <w:webHidden/>
          </w:rPr>
          <w:fldChar w:fldCharType="separate"/>
        </w:r>
        <w:r>
          <w:rPr>
            <w:noProof/>
            <w:webHidden/>
          </w:rPr>
          <w:t>3-120</w:t>
        </w:r>
        <w:r>
          <w:rPr>
            <w:noProof/>
            <w:webHidden/>
          </w:rPr>
          <w:fldChar w:fldCharType="end"/>
        </w:r>
      </w:hyperlink>
    </w:p>
    <w:p w14:paraId="704E877C" w14:textId="4D69D712"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82" w:history="1">
        <w:r w:rsidRPr="00A95605">
          <w:rPr>
            <w:rStyle w:val="Hyperlink"/>
            <w:noProof/>
          </w:rPr>
          <w:t>Figure 39: Conditional Constraints</w:t>
        </w:r>
        <w:r>
          <w:rPr>
            <w:noProof/>
            <w:webHidden/>
          </w:rPr>
          <w:tab/>
        </w:r>
        <w:r>
          <w:rPr>
            <w:noProof/>
            <w:webHidden/>
          </w:rPr>
          <w:fldChar w:fldCharType="begin"/>
        </w:r>
        <w:r>
          <w:rPr>
            <w:noProof/>
            <w:webHidden/>
          </w:rPr>
          <w:instrText xml:space="preserve"> PAGEREF _Toc140093382 \h </w:instrText>
        </w:r>
        <w:r>
          <w:rPr>
            <w:noProof/>
            <w:webHidden/>
          </w:rPr>
        </w:r>
        <w:r>
          <w:rPr>
            <w:noProof/>
            <w:webHidden/>
          </w:rPr>
          <w:fldChar w:fldCharType="separate"/>
        </w:r>
        <w:r>
          <w:rPr>
            <w:noProof/>
            <w:webHidden/>
          </w:rPr>
          <w:t>3-122</w:t>
        </w:r>
        <w:r>
          <w:rPr>
            <w:noProof/>
            <w:webHidden/>
          </w:rPr>
          <w:fldChar w:fldCharType="end"/>
        </w:r>
      </w:hyperlink>
    </w:p>
    <w:p w14:paraId="0FB08414" w14:textId="245FD063"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83" w:history="1">
        <w:r w:rsidRPr="00A95605">
          <w:rPr>
            <w:rStyle w:val="Hyperlink"/>
            <w:noProof/>
          </w:rPr>
          <w:t>Figure 40: Geometric Constraints</w:t>
        </w:r>
        <w:r>
          <w:rPr>
            <w:noProof/>
            <w:webHidden/>
          </w:rPr>
          <w:tab/>
        </w:r>
        <w:r>
          <w:rPr>
            <w:noProof/>
            <w:webHidden/>
          </w:rPr>
          <w:fldChar w:fldCharType="begin"/>
        </w:r>
        <w:r>
          <w:rPr>
            <w:noProof/>
            <w:webHidden/>
          </w:rPr>
          <w:instrText xml:space="preserve"> PAGEREF _Toc140093383 \h </w:instrText>
        </w:r>
        <w:r>
          <w:rPr>
            <w:noProof/>
            <w:webHidden/>
          </w:rPr>
        </w:r>
        <w:r>
          <w:rPr>
            <w:noProof/>
            <w:webHidden/>
          </w:rPr>
          <w:fldChar w:fldCharType="separate"/>
        </w:r>
        <w:r>
          <w:rPr>
            <w:noProof/>
            <w:webHidden/>
          </w:rPr>
          <w:t>3-131</w:t>
        </w:r>
        <w:r>
          <w:rPr>
            <w:noProof/>
            <w:webHidden/>
          </w:rPr>
          <w:fldChar w:fldCharType="end"/>
        </w:r>
      </w:hyperlink>
    </w:p>
    <w:p w14:paraId="01C7B9A1" w14:textId="1D57E6B8"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84" w:history="1">
        <w:r w:rsidRPr="00A95605">
          <w:rPr>
            <w:rStyle w:val="Hyperlink"/>
            <w:noProof/>
          </w:rPr>
          <w:t>Figure 41: Effects</w:t>
        </w:r>
        <w:r>
          <w:rPr>
            <w:noProof/>
            <w:webHidden/>
          </w:rPr>
          <w:tab/>
        </w:r>
        <w:r>
          <w:rPr>
            <w:noProof/>
            <w:webHidden/>
          </w:rPr>
          <w:fldChar w:fldCharType="begin"/>
        </w:r>
        <w:r>
          <w:rPr>
            <w:noProof/>
            <w:webHidden/>
          </w:rPr>
          <w:instrText xml:space="preserve"> PAGEREF _Toc140093384 \h </w:instrText>
        </w:r>
        <w:r>
          <w:rPr>
            <w:noProof/>
            <w:webHidden/>
          </w:rPr>
        </w:r>
        <w:r>
          <w:rPr>
            <w:noProof/>
            <w:webHidden/>
          </w:rPr>
          <w:fldChar w:fldCharType="separate"/>
        </w:r>
        <w:r>
          <w:rPr>
            <w:noProof/>
            <w:webHidden/>
          </w:rPr>
          <w:t>3-136</w:t>
        </w:r>
        <w:r>
          <w:rPr>
            <w:noProof/>
            <w:webHidden/>
          </w:rPr>
          <w:fldChar w:fldCharType="end"/>
        </w:r>
      </w:hyperlink>
    </w:p>
    <w:p w14:paraId="6628F81A" w14:textId="785FDDC5"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85" w:history="1">
        <w:r w:rsidRPr="00A95605">
          <w:rPr>
            <w:rStyle w:val="Hyperlink"/>
            <w:noProof/>
          </w:rPr>
          <w:t>Figure 42: Triggers</w:t>
        </w:r>
        <w:r>
          <w:rPr>
            <w:noProof/>
            <w:webHidden/>
          </w:rPr>
          <w:tab/>
        </w:r>
        <w:r>
          <w:rPr>
            <w:noProof/>
            <w:webHidden/>
          </w:rPr>
          <w:fldChar w:fldCharType="begin"/>
        </w:r>
        <w:r>
          <w:rPr>
            <w:noProof/>
            <w:webHidden/>
          </w:rPr>
          <w:instrText xml:space="preserve"> PAGEREF _Toc140093385 \h </w:instrText>
        </w:r>
        <w:r>
          <w:rPr>
            <w:noProof/>
            <w:webHidden/>
          </w:rPr>
        </w:r>
        <w:r>
          <w:rPr>
            <w:noProof/>
            <w:webHidden/>
          </w:rPr>
          <w:fldChar w:fldCharType="separate"/>
        </w:r>
        <w:r>
          <w:rPr>
            <w:noProof/>
            <w:webHidden/>
          </w:rPr>
          <w:t>3-139</w:t>
        </w:r>
        <w:r>
          <w:rPr>
            <w:noProof/>
            <w:webHidden/>
          </w:rPr>
          <w:fldChar w:fldCharType="end"/>
        </w:r>
      </w:hyperlink>
    </w:p>
    <w:p w14:paraId="4CC2FA81" w14:textId="21622216"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86" w:history="1">
        <w:r w:rsidRPr="00A95605">
          <w:rPr>
            <w:rStyle w:val="Hyperlink"/>
            <w:noProof/>
          </w:rPr>
          <w:t>Figure 43: Repetitions</w:t>
        </w:r>
        <w:r>
          <w:rPr>
            <w:noProof/>
            <w:webHidden/>
          </w:rPr>
          <w:tab/>
        </w:r>
        <w:r>
          <w:rPr>
            <w:noProof/>
            <w:webHidden/>
          </w:rPr>
          <w:fldChar w:fldCharType="begin"/>
        </w:r>
        <w:r>
          <w:rPr>
            <w:noProof/>
            <w:webHidden/>
          </w:rPr>
          <w:instrText xml:space="preserve"> PAGEREF _Toc140093386 \h </w:instrText>
        </w:r>
        <w:r>
          <w:rPr>
            <w:noProof/>
            <w:webHidden/>
          </w:rPr>
        </w:r>
        <w:r>
          <w:rPr>
            <w:noProof/>
            <w:webHidden/>
          </w:rPr>
          <w:fldChar w:fldCharType="separate"/>
        </w:r>
        <w:r>
          <w:rPr>
            <w:noProof/>
            <w:webHidden/>
          </w:rPr>
          <w:t>3-142</w:t>
        </w:r>
        <w:r>
          <w:rPr>
            <w:noProof/>
            <w:webHidden/>
          </w:rPr>
          <w:fldChar w:fldCharType="end"/>
        </w:r>
      </w:hyperlink>
    </w:p>
    <w:p w14:paraId="6F10F769" w14:textId="586876B7"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87" w:history="1">
        <w:r w:rsidRPr="00A95605">
          <w:rPr>
            <w:rStyle w:val="Hyperlink"/>
            <w:noProof/>
          </w:rPr>
          <w:t>Figure 44: MO Objects</w:t>
        </w:r>
        <w:r>
          <w:rPr>
            <w:noProof/>
            <w:webHidden/>
          </w:rPr>
          <w:tab/>
        </w:r>
        <w:r>
          <w:rPr>
            <w:noProof/>
            <w:webHidden/>
          </w:rPr>
          <w:fldChar w:fldCharType="begin"/>
        </w:r>
        <w:r>
          <w:rPr>
            <w:noProof/>
            <w:webHidden/>
          </w:rPr>
          <w:instrText xml:space="preserve"> PAGEREF _Toc140093387 \h </w:instrText>
        </w:r>
        <w:r>
          <w:rPr>
            <w:noProof/>
            <w:webHidden/>
          </w:rPr>
        </w:r>
        <w:r>
          <w:rPr>
            <w:noProof/>
            <w:webHidden/>
          </w:rPr>
          <w:fldChar w:fldCharType="separate"/>
        </w:r>
        <w:r>
          <w:rPr>
            <w:noProof/>
            <w:webHidden/>
          </w:rPr>
          <w:t>3-149</w:t>
        </w:r>
        <w:r>
          <w:rPr>
            <w:noProof/>
            <w:webHidden/>
          </w:rPr>
          <w:fldChar w:fldCharType="end"/>
        </w:r>
      </w:hyperlink>
    </w:p>
    <w:p w14:paraId="78F05B19" w14:textId="24F6A359"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88" w:history="1">
        <w:r w:rsidRPr="00A95605">
          <w:rPr>
            <w:rStyle w:val="Hyperlink"/>
            <w:noProof/>
          </w:rPr>
          <w:t>Figure 45: MO Object Patterns</w:t>
        </w:r>
        <w:r>
          <w:rPr>
            <w:noProof/>
            <w:webHidden/>
          </w:rPr>
          <w:tab/>
        </w:r>
        <w:r>
          <w:rPr>
            <w:noProof/>
            <w:webHidden/>
          </w:rPr>
          <w:fldChar w:fldCharType="begin"/>
        </w:r>
        <w:r>
          <w:rPr>
            <w:noProof/>
            <w:webHidden/>
          </w:rPr>
          <w:instrText xml:space="preserve"> PAGEREF _Toc140093388 \h </w:instrText>
        </w:r>
        <w:r>
          <w:rPr>
            <w:noProof/>
            <w:webHidden/>
          </w:rPr>
        </w:r>
        <w:r>
          <w:rPr>
            <w:noProof/>
            <w:webHidden/>
          </w:rPr>
          <w:fldChar w:fldCharType="separate"/>
        </w:r>
        <w:r>
          <w:rPr>
            <w:noProof/>
            <w:webHidden/>
          </w:rPr>
          <w:t>3-152</w:t>
        </w:r>
        <w:r>
          <w:rPr>
            <w:noProof/>
            <w:webHidden/>
          </w:rPr>
          <w:fldChar w:fldCharType="end"/>
        </w:r>
      </w:hyperlink>
    </w:p>
    <w:p w14:paraId="37E3B3E9" w14:textId="09C4BDC0"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89" w:history="1">
        <w:r w:rsidRPr="00A95605">
          <w:rPr>
            <w:rStyle w:val="Hyperlink"/>
            <w:noProof/>
          </w:rPr>
          <w:t>Figure 46: Planning Request Submission Operations</w:t>
        </w:r>
        <w:r>
          <w:rPr>
            <w:noProof/>
            <w:webHidden/>
          </w:rPr>
          <w:tab/>
        </w:r>
        <w:r>
          <w:rPr>
            <w:noProof/>
            <w:webHidden/>
          </w:rPr>
          <w:fldChar w:fldCharType="begin"/>
        </w:r>
        <w:r>
          <w:rPr>
            <w:noProof/>
            <w:webHidden/>
          </w:rPr>
          <w:instrText xml:space="preserve"> PAGEREF _Toc140093389 \h </w:instrText>
        </w:r>
        <w:r>
          <w:rPr>
            <w:noProof/>
            <w:webHidden/>
          </w:rPr>
        </w:r>
        <w:r>
          <w:rPr>
            <w:noProof/>
            <w:webHidden/>
          </w:rPr>
          <w:fldChar w:fldCharType="separate"/>
        </w:r>
        <w:r>
          <w:rPr>
            <w:noProof/>
            <w:webHidden/>
          </w:rPr>
          <w:t>4-5</w:t>
        </w:r>
        <w:r>
          <w:rPr>
            <w:noProof/>
            <w:webHidden/>
          </w:rPr>
          <w:fldChar w:fldCharType="end"/>
        </w:r>
      </w:hyperlink>
    </w:p>
    <w:p w14:paraId="3579C5CA" w14:textId="2F488A15"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90" w:history="1">
        <w:r w:rsidRPr="00A95605">
          <w:rPr>
            <w:rStyle w:val="Hyperlink"/>
            <w:noProof/>
          </w:rPr>
          <w:t>Figure 47: Planning Request Feedback Operations</w:t>
        </w:r>
        <w:r>
          <w:rPr>
            <w:noProof/>
            <w:webHidden/>
          </w:rPr>
          <w:tab/>
        </w:r>
        <w:r>
          <w:rPr>
            <w:noProof/>
            <w:webHidden/>
          </w:rPr>
          <w:fldChar w:fldCharType="begin"/>
        </w:r>
        <w:r>
          <w:rPr>
            <w:noProof/>
            <w:webHidden/>
          </w:rPr>
          <w:instrText xml:space="preserve"> PAGEREF _Toc140093390 \h </w:instrText>
        </w:r>
        <w:r>
          <w:rPr>
            <w:noProof/>
            <w:webHidden/>
          </w:rPr>
        </w:r>
        <w:r>
          <w:rPr>
            <w:noProof/>
            <w:webHidden/>
          </w:rPr>
          <w:fldChar w:fldCharType="separate"/>
        </w:r>
        <w:r>
          <w:rPr>
            <w:noProof/>
            <w:webHidden/>
          </w:rPr>
          <w:t>4-6</w:t>
        </w:r>
        <w:r>
          <w:rPr>
            <w:noProof/>
            <w:webHidden/>
          </w:rPr>
          <w:fldChar w:fldCharType="end"/>
        </w:r>
      </w:hyperlink>
    </w:p>
    <w:p w14:paraId="1BA5AF8D" w14:textId="3C0B9165"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91" w:history="1">
        <w:r w:rsidRPr="00A95605">
          <w:rPr>
            <w:rStyle w:val="Hyperlink"/>
            <w:noProof/>
          </w:rPr>
          <w:t>Figure 48: Plan Distribution Mandatory Operations</w:t>
        </w:r>
        <w:r>
          <w:rPr>
            <w:noProof/>
            <w:webHidden/>
          </w:rPr>
          <w:tab/>
        </w:r>
        <w:r>
          <w:rPr>
            <w:noProof/>
            <w:webHidden/>
          </w:rPr>
          <w:fldChar w:fldCharType="begin"/>
        </w:r>
        <w:r>
          <w:rPr>
            <w:noProof/>
            <w:webHidden/>
          </w:rPr>
          <w:instrText xml:space="preserve"> PAGEREF _Toc140093391 \h </w:instrText>
        </w:r>
        <w:r>
          <w:rPr>
            <w:noProof/>
            <w:webHidden/>
          </w:rPr>
        </w:r>
        <w:r>
          <w:rPr>
            <w:noProof/>
            <w:webHidden/>
          </w:rPr>
          <w:fldChar w:fldCharType="separate"/>
        </w:r>
        <w:r>
          <w:rPr>
            <w:noProof/>
            <w:webHidden/>
          </w:rPr>
          <w:t>4-16</w:t>
        </w:r>
        <w:r>
          <w:rPr>
            <w:noProof/>
            <w:webHidden/>
          </w:rPr>
          <w:fldChar w:fldCharType="end"/>
        </w:r>
      </w:hyperlink>
    </w:p>
    <w:p w14:paraId="3E4C6D8B" w14:textId="29C57011"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92" w:history="1">
        <w:r w:rsidRPr="00A95605">
          <w:rPr>
            <w:rStyle w:val="Hyperlink"/>
            <w:noProof/>
          </w:rPr>
          <w:t>Figure 49: Plan Distribution Monitoring Operations</w:t>
        </w:r>
        <w:r>
          <w:rPr>
            <w:noProof/>
            <w:webHidden/>
          </w:rPr>
          <w:tab/>
        </w:r>
        <w:r>
          <w:rPr>
            <w:noProof/>
            <w:webHidden/>
          </w:rPr>
          <w:fldChar w:fldCharType="begin"/>
        </w:r>
        <w:r>
          <w:rPr>
            <w:noProof/>
            <w:webHidden/>
          </w:rPr>
          <w:instrText xml:space="preserve"> PAGEREF _Toc140093392 \h </w:instrText>
        </w:r>
        <w:r>
          <w:rPr>
            <w:noProof/>
            <w:webHidden/>
          </w:rPr>
        </w:r>
        <w:r>
          <w:rPr>
            <w:noProof/>
            <w:webHidden/>
          </w:rPr>
          <w:fldChar w:fldCharType="separate"/>
        </w:r>
        <w:r>
          <w:rPr>
            <w:noProof/>
            <w:webHidden/>
          </w:rPr>
          <w:t>4-17</w:t>
        </w:r>
        <w:r>
          <w:rPr>
            <w:noProof/>
            <w:webHidden/>
          </w:rPr>
          <w:fldChar w:fldCharType="end"/>
        </w:r>
      </w:hyperlink>
    </w:p>
    <w:p w14:paraId="1513459D" w14:textId="17272BE0"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93" w:history="1">
        <w:r w:rsidRPr="00A95605">
          <w:rPr>
            <w:rStyle w:val="Hyperlink"/>
            <w:noProof/>
          </w:rPr>
          <w:t>Figure 50: Plan Distribution Special Operations</w:t>
        </w:r>
        <w:r>
          <w:rPr>
            <w:noProof/>
            <w:webHidden/>
          </w:rPr>
          <w:tab/>
        </w:r>
        <w:r>
          <w:rPr>
            <w:noProof/>
            <w:webHidden/>
          </w:rPr>
          <w:fldChar w:fldCharType="begin"/>
        </w:r>
        <w:r>
          <w:rPr>
            <w:noProof/>
            <w:webHidden/>
          </w:rPr>
          <w:instrText xml:space="preserve"> PAGEREF _Toc140093393 \h </w:instrText>
        </w:r>
        <w:r>
          <w:rPr>
            <w:noProof/>
            <w:webHidden/>
          </w:rPr>
        </w:r>
        <w:r>
          <w:rPr>
            <w:noProof/>
            <w:webHidden/>
          </w:rPr>
          <w:fldChar w:fldCharType="separate"/>
        </w:r>
        <w:r>
          <w:rPr>
            <w:noProof/>
            <w:webHidden/>
          </w:rPr>
          <w:t>4-18</w:t>
        </w:r>
        <w:r>
          <w:rPr>
            <w:noProof/>
            <w:webHidden/>
          </w:rPr>
          <w:fldChar w:fldCharType="end"/>
        </w:r>
      </w:hyperlink>
    </w:p>
    <w:p w14:paraId="1F6262E4" w14:textId="4D61195F"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94" w:history="1">
        <w:r w:rsidRPr="00A95605">
          <w:rPr>
            <w:rStyle w:val="Hyperlink"/>
            <w:noProof/>
          </w:rPr>
          <w:t>Figure 51: Plan Execution Control Operations</w:t>
        </w:r>
        <w:r>
          <w:rPr>
            <w:noProof/>
            <w:webHidden/>
          </w:rPr>
          <w:tab/>
        </w:r>
        <w:r>
          <w:rPr>
            <w:noProof/>
            <w:webHidden/>
          </w:rPr>
          <w:fldChar w:fldCharType="begin"/>
        </w:r>
        <w:r>
          <w:rPr>
            <w:noProof/>
            <w:webHidden/>
          </w:rPr>
          <w:instrText xml:space="preserve"> PAGEREF _Toc140093394 \h </w:instrText>
        </w:r>
        <w:r>
          <w:rPr>
            <w:noProof/>
            <w:webHidden/>
          </w:rPr>
        </w:r>
        <w:r>
          <w:rPr>
            <w:noProof/>
            <w:webHidden/>
          </w:rPr>
          <w:fldChar w:fldCharType="separate"/>
        </w:r>
        <w:r>
          <w:rPr>
            <w:noProof/>
            <w:webHidden/>
          </w:rPr>
          <w:t>4-28</w:t>
        </w:r>
        <w:r>
          <w:rPr>
            <w:noProof/>
            <w:webHidden/>
          </w:rPr>
          <w:fldChar w:fldCharType="end"/>
        </w:r>
      </w:hyperlink>
    </w:p>
    <w:p w14:paraId="1C7889EA" w14:textId="6E9FA921"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95" w:history="1">
        <w:r w:rsidRPr="00A95605">
          <w:rPr>
            <w:rStyle w:val="Hyperlink"/>
            <w:noProof/>
          </w:rPr>
          <w:t>Figure 52: Plan Execution Feedback Operations</w:t>
        </w:r>
        <w:r>
          <w:rPr>
            <w:noProof/>
            <w:webHidden/>
          </w:rPr>
          <w:tab/>
        </w:r>
        <w:r>
          <w:rPr>
            <w:noProof/>
            <w:webHidden/>
          </w:rPr>
          <w:fldChar w:fldCharType="begin"/>
        </w:r>
        <w:r>
          <w:rPr>
            <w:noProof/>
            <w:webHidden/>
          </w:rPr>
          <w:instrText xml:space="preserve"> PAGEREF _Toc140093395 \h </w:instrText>
        </w:r>
        <w:r>
          <w:rPr>
            <w:noProof/>
            <w:webHidden/>
          </w:rPr>
        </w:r>
        <w:r>
          <w:rPr>
            <w:noProof/>
            <w:webHidden/>
          </w:rPr>
          <w:fldChar w:fldCharType="separate"/>
        </w:r>
        <w:r>
          <w:rPr>
            <w:noProof/>
            <w:webHidden/>
          </w:rPr>
          <w:t>4-29</w:t>
        </w:r>
        <w:r>
          <w:rPr>
            <w:noProof/>
            <w:webHidden/>
          </w:rPr>
          <w:fldChar w:fldCharType="end"/>
        </w:r>
      </w:hyperlink>
    </w:p>
    <w:p w14:paraId="574F9B9D" w14:textId="740FF511"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96" w:history="1">
        <w:r w:rsidRPr="00A95605">
          <w:rPr>
            <w:rStyle w:val="Hyperlink"/>
            <w:noProof/>
          </w:rPr>
          <w:t>Figure 53: SubPlan Execution Control Operations</w:t>
        </w:r>
        <w:r>
          <w:rPr>
            <w:noProof/>
            <w:webHidden/>
          </w:rPr>
          <w:tab/>
        </w:r>
        <w:r>
          <w:rPr>
            <w:noProof/>
            <w:webHidden/>
          </w:rPr>
          <w:fldChar w:fldCharType="begin"/>
        </w:r>
        <w:r>
          <w:rPr>
            <w:noProof/>
            <w:webHidden/>
          </w:rPr>
          <w:instrText xml:space="preserve"> PAGEREF _Toc140093396 \h </w:instrText>
        </w:r>
        <w:r>
          <w:rPr>
            <w:noProof/>
            <w:webHidden/>
          </w:rPr>
        </w:r>
        <w:r>
          <w:rPr>
            <w:noProof/>
            <w:webHidden/>
          </w:rPr>
          <w:fldChar w:fldCharType="separate"/>
        </w:r>
        <w:r>
          <w:rPr>
            <w:noProof/>
            <w:webHidden/>
          </w:rPr>
          <w:t>4-31</w:t>
        </w:r>
        <w:r>
          <w:rPr>
            <w:noProof/>
            <w:webHidden/>
          </w:rPr>
          <w:fldChar w:fldCharType="end"/>
        </w:r>
      </w:hyperlink>
    </w:p>
    <w:p w14:paraId="2411CC6D" w14:textId="53D10333"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97" w:history="1">
        <w:r w:rsidRPr="00A95605">
          <w:rPr>
            <w:rStyle w:val="Hyperlink"/>
            <w:noProof/>
          </w:rPr>
          <w:t>Figure 54: Activity Execution Control Operations</w:t>
        </w:r>
        <w:r>
          <w:rPr>
            <w:noProof/>
            <w:webHidden/>
          </w:rPr>
          <w:tab/>
        </w:r>
        <w:r>
          <w:rPr>
            <w:noProof/>
            <w:webHidden/>
          </w:rPr>
          <w:fldChar w:fldCharType="begin"/>
        </w:r>
        <w:r>
          <w:rPr>
            <w:noProof/>
            <w:webHidden/>
          </w:rPr>
          <w:instrText xml:space="preserve"> PAGEREF _Toc140093397 \h </w:instrText>
        </w:r>
        <w:r>
          <w:rPr>
            <w:noProof/>
            <w:webHidden/>
          </w:rPr>
        </w:r>
        <w:r>
          <w:rPr>
            <w:noProof/>
            <w:webHidden/>
          </w:rPr>
          <w:fldChar w:fldCharType="separate"/>
        </w:r>
        <w:r>
          <w:rPr>
            <w:noProof/>
            <w:webHidden/>
          </w:rPr>
          <w:t>4-32</w:t>
        </w:r>
        <w:r>
          <w:rPr>
            <w:noProof/>
            <w:webHidden/>
          </w:rPr>
          <w:fldChar w:fldCharType="end"/>
        </w:r>
      </w:hyperlink>
    </w:p>
    <w:p w14:paraId="59DC24C6" w14:textId="4C92EA8E"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98" w:history="1">
        <w:r w:rsidRPr="00A95605">
          <w:rPr>
            <w:rStyle w:val="Hyperlink"/>
            <w:noProof/>
          </w:rPr>
          <w:t>Figure 55: Plan Information Management Operations for Generic Data Item</w:t>
        </w:r>
        <w:r>
          <w:rPr>
            <w:noProof/>
            <w:webHidden/>
          </w:rPr>
          <w:tab/>
        </w:r>
        <w:r>
          <w:rPr>
            <w:noProof/>
            <w:webHidden/>
          </w:rPr>
          <w:fldChar w:fldCharType="begin"/>
        </w:r>
        <w:r>
          <w:rPr>
            <w:noProof/>
            <w:webHidden/>
          </w:rPr>
          <w:instrText xml:space="preserve"> PAGEREF _Toc140093398 \h </w:instrText>
        </w:r>
        <w:r>
          <w:rPr>
            <w:noProof/>
            <w:webHidden/>
          </w:rPr>
        </w:r>
        <w:r>
          <w:rPr>
            <w:noProof/>
            <w:webHidden/>
          </w:rPr>
          <w:fldChar w:fldCharType="separate"/>
        </w:r>
        <w:r>
          <w:rPr>
            <w:noProof/>
            <w:webHidden/>
          </w:rPr>
          <w:t>4-50</w:t>
        </w:r>
        <w:r>
          <w:rPr>
            <w:noProof/>
            <w:webHidden/>
          </w:rPr>
          <w:fldChar w:fldCharType="end"/>
        </w:r>
      </w:hyperlink>
    </w:p>
    <w:p w14:paraId="6D7B9C17" w14:textId="0BAD2DC8"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399" w:history="1">
        <w:r w:rsidRPr="00A95605">
          <w:rPr>
            <w:rStyle w:val="Hyperlink"/>
            <w:noProof/>
          </w:rPr>
          <w:t>Figure 56: Plan Edit Operations for Generic Data Item (Activity or Event)</w:t>
        </w:r>
        <w:r>
          <w:rPr>
            <w:noProof/>
            <w:webHidden/>
          </w:rPr>
          <w:tab/>
        </w:r>
        <w:r>
          <w:rPr>
            <w:noProof/>
            <w:webHidden/>
          </w:rPr>
          <w:fldChar w:fldCharType="begin"/>
        </w:r>
        <w:r>
          <w:rPr>
            <w:noProof/>
            <w:webHidden/>
          </w:rPr>
          <w:instrText xml:space="preserve"> PAGEREF _Toc140093399 \h </w:instrText>
        </w:r>
        <w:r>
          <w:rPr>
            <w:noProof/>
            <w:webHidden/>
          </w:rPr>
        </w:r>
        <w:r>
          <w:rPr>
            <w:noProof/>
            <w:webHidden/>
          </w:rPr>
          <w:fldChar w:fldCharType="separate"/>
        </w:r>
        <w:r>
          <w:rPr>
            <w:noProof/>
            <w:webHidden/>
          </w:rPr>
          <w:t>4-60</w:t>
        </w:r>
        <w:r>
          <w:rPr>
            <w:noProof/>
            <w:webHidden/>
          </w:rPr>
          <w:fldChar w:fldCharType="end"/>
        </w:r>
      </w:hyperlink>
    </w:p>
    <w:p w14:paraId="3A20083B" w14:textId="362AD629"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400" w:history="1">
        <w:r w:rsidRPr="00A95605">
          <w:rPr>
            <w:rStyle w:val="Hyperlink"/>
            <w:noProof/>
          </w:rPr>
          <w:t>Figure 57: XML Schema Hierarchy</w:t>
        </w:r>
        <w:r>
          <w:rPr>
            <w:noProof/>
            <w:webHidden/>
          </w:rPr>
          <w:tab/>
        </w:r>
        <w:r>
          <w:rPr>
            <w:noProof/>
            <w:webHidden/>
          </w:rPr>
          <w:fldChar w:fldCharType="begin"/>
        </w:r>
        <w:r>
          <w:rPr>
            <w:noProof/>
            <w:webHidden/>
          </w:rPr>
          <w:instrText xml:space="preserve"> PAGEREF _Toc140093400 \h </w:instrText>
        </w:r>
        <w:r>
          <w:rPr>
            <w:noProof/>
            <w:webHidden/>
          </w:rPr>
        </w:r>
        <w:r>
          <w:rPr>
            <w:noProof/>
            <w:webHidden/>
          </w:rPr>
          <w:fldChar w:fldCharType="separate"/>
        </w:r>
        <w:r>
          <w:rPr>
            <w:noProof/>
            <w:webHidden/>
          </w:rPr>
          <w:t>7-4</w:t>
        </w:r>
        <w:r>
          <w:rPr>
            <w:noProof/>
            <w:webHidden/>
          </w:rPr>
          <w:fldChar w:fldCharType="end"/>
        </w:r>
      </w:hyperlink>
    </w:p>
    <w:p w14:paraId="79E88C3B" w14:textId="3A83F966" w:rsidR="00682E13" w:rsidRDefault="00682E13">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401" w:history="1">
        <w:r w:rsidRPr="00A95605">
          <w:rPr>
            <w:rStyle w:val="Hyperlink"/>
            <w:noProof/>
          </w:rPr>
          <w:t>Figure 58: MPS XML File Structure</w:t>
        </w:r>
        <w:r>
          <w:rPr>
            <w:noProof/>
            <w:webHidden/>
          </w:rPr>
          <w:tab/>
        </w:r>
        <w:r>
          <w:rPr>
            <w:noProof/>
            <w:webHidden/>
          </w:rPr>
          <w:fldChar w:fldCharType="begin"/>
        </w:r>
        <w:r>
          <w:rPr>
            <w:noProof/>
            <w:webHidden/>
          </w:rPr>
          <w:instrText xml:space="preserve"> PAGEREF _Toc140093401 \h </w:instrText>
        </w:r>
        <w:r>
          <w:rPr>
            <w:noProof/>
            <w:webHidden/>
          </w:rPr>
        </w:r>
        <w:r>
          <w:rPr>
            <w:noProof/>
            <w:webHidden/>
          </w:rPr>
          <w:fldChar w:fldCharType="separate"/>
        </w:r>
        <w:r>
          <w:rPr>
            <w:noProof/>
            <w:webHidden/>
          </w:rPr>
          <w:t>7-5</w:t>
        </w:r>
        <w:r>
          <w:rPr>
            <w:noProof/>
            <w:webHidden/>
          </w:rPr>
          <w:fldChar w:fldCharType="end"/>
        </w:r>
      </w:hyperlink>
    </w:p>
    <w:p w14:paraId="469B5BB5" w14:textId="06FC917F" w:rsidR="004749F9" w:rsidRPr="004749F9" w:rsidRDefault="004749F9" w:rsidP="004749F9">
      <w:pPr>
        <w:pStyle w:val="TOCF"/>
        <w:rPr>
          <w:lang w:val="en-GB" w:eastAsia="en-GB"/>
        </w:rPr>
      </w:pPr>
      <w:r>
        <w:rPr>
          <w:lang w:val="en-GB" w:eastAsia="en-GB"/>
        </w:rPr>
        <w:fldChar w:fldCharType="end"/>
      </w:r>
    </w:p>
    <w:p w14:paraId="511A04C5" w14:textId="77777777" w:rsidR="00696E90" w:rsidRDefault="00475E93" w:rsidP="00475E93">
      <w:pPr>
        <w:pStyle w:val="toccolumnheadings"/>
      </w:pPr>
      <w:r>
        <w:t>Table</w:t>
      </w:r>
      <w:r w:rsidR="004749F9">
        <w:t>s</w:t>
      </w:r>
    </w:p>
    <w:p w14:paraId="1DD40873" w14:textId="6988CC90" w:rsidR="003E3108" w:rsidRDefault="004749F9">
      <w:pPr>
        <w:pStyle w:val="TableofFigures"/>
        <w:tabs>
          <w:tab w:val="right" w:leader="dot" w:pos="8990"/>
        </w:tabs>
        <w:rPr>
          <w:rFonts w:asciiTheme="minorHAnsi" w:eastAsiaTheme="minorEastAsia" w:hAnsiTheme="minorHAnsi" w:cstheme="minorBidi"/>
          <w:caps w:val="0"/>
          <w:noProof/>
          <w:kern w:val="2"/>
          <w:sz w:val="22"/>
          <w14:ligatures w14:val="standardContextual"/>
        </w:rPr>
      </w:pPr>
      <w:r>
        <w:fldChar w:fldCharType="begin"/>
      </w:r>
      <w:r>
        <w:instrText xml:space="preserve"> TOC \h \z \c "Table" \* MERGEFORMAT </w:instrText>
      </w:r>
      <w:r>
        <w:fldChar w:fldCharType="separate"/>
      </w:r>
      <w:hyperlink w:anchor="_Toc140093924" w:history="1">
        <w:r w:rsidR="003E3108" w:rsidRPr="00FA3252">
          <w:rPr>
            <w:rStyle w:val="Hyperlink"/>
            <w:noProof/>
          </w:rPr>
          <w:t>Table 1: Example Data Structure Table</w:t>
        </w:r>
        <w:r w:rsidR="003E3108">
          <w:rPr>
            <w:noProof/>
            <w:webHidden/>
          </w:rPr>
          <w:tab/>
        </w:r>
        <w:r w:rsidR="003E3108">
          <w:rPr>
            <w:noProof/>
            <w:webHidden/>
          </w:rPr>
          <w:fldChar w:fldCharType="begin"/>
        </w:r>
        <w:r w:rsidR="003E3108">
          <w:rPr>
            <w:noProof/>
            <w:webHidden/>
          </w:rPr>
          <w:instrText xml:space="preserve"> PAGEREF _Toc140093924 \h </w:instrText>
        </w:r>
        <w:r w:rsidR="003E3108">
          <w:rPr>
            <w:noProof/>
            <w:webHidden/>
          </w:rPr>
        </w:r>
        <w:r w:rsidR="003E3108">
          <w:rPr>
            <w:noProof/>
            <w:webHidden/>
          </w:rPr>
          <w:fldChar w:fldCharType="separate"/>
        </w:r>
        <w:r w:rsidR="003E3108">
          <w:rPr>
            <w:noProof/>
            <w:webHidden/>
          </w:rPr>
          <w:t>1-14</w:t>
        </w:r>
        <w:r w:rsidR="003E3108">
          <w:rPr>
            <w:noProof/>
            <w:webHidden/>
          </w:rPr>
          <w:fldChar w:fldCharType="end"/>
        </w:r>
      </w:hyperlink>
    </w:p>
    <w:p w14:paraId="6A54F359" w14:textId="374B8849" w:rsidR="003E3108" w:rsidRDefault="003E3108">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925" w:history="1">
        <w:r w:rsidRPr="00FA3252">
          <w:rPr>
            <w:rStyle w:val="Hyperlink"/>
            <w:noProof/>
          </w:rPr>
          <w:t>Table 2: Example Enumeration Table</w:t>
        </w:r>
        <w:r>
          <w:rPr>
            <w:noProof/>
            <w:webHidden/>
          </w:rPr>
          <w:tab/>
        </w:r>
        <w:r>
          <w:rPr>
            <w:noProof/>
            <w:webHidden/>
          </w:rPr>
          <w:fldChar w:fldCharType="begin"/>
        </w:r>
        <w:r>
          <w:rPr>
            <w:noProof/>
            <w:webHidden/>
          </w:rPr>
          <w:instrText xml:space="preserve"> PAGEREF _Toc140093925 \h </w:instrText>
        </w:r>
        <w:r>
          <w:rPr>
            <w:noProof/>
            <w:webHidden/>
          </w:rPr>
        </w:r>
        <w:r>
          <w:rPr>
            <w:noProof/>
            <w:webHidden/>
          </w:rPr>
          <w:fldChar w:fldCharType="separate"/>
        </w:r>
        <w:r>
          <w:rPr>
            <w:noProof/>
            <w:webHidden/>
          </w:rPr>
          <w:t>1-15</w:t>
        </w:r>
        <w:r>
          <w:rPr>
            <w:noProof/>
            <w:webHidden/>
          </w:rPr>
          <w:fldChar w:fldCharType="end"/>
        </w:r>
      </w:hyperlink>
    </w:p>
    <w:p w14:paraId="580899C9" w14:textId="71CDECF8" w:rsidR="003E3108" w:rsidRDefault="003E3108">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926" w:history="1">
        <w:r w:rsidRPr="00FA3252">
          <w:rPr>
            <w:rStyle w:val="Hyperlink"/>
            <w:noProof/>
          </w:rPr>
          <w:t>Table 3: Example Service Table</w:t>
        </w:r>
        <w:r>
          <w:rPr>
            <w:noProof/>
            <w:webHidden/>
          </w:rPr>
          <w:tab/>
        </w:r>
        <w:r>
          <w:rPr>
            <w:noProof/>
            <w:webHidden/>
          </w:rPr>
          <w:fldChar w:fldCharType="begin"/>
        </w:r>
        <w:r>
          <w:rPr>
            <w:noProof/>
            <w:webHidden/>
          </w:rPr>
          <w:instrText xml:space="preserve"> PAGEREF _Toc140093926 \h </w:instrText>
        </w:r>
        <w:r>
          <w:rPr>
            <w:noProof/>
            <w:webHidden/>
          </w:rPr>
        </w:r>
        <w:r>
          <w:rPr>
            <w:noProof/>
            <w:webHidden/>
          </w:rPr>
          <w:fldChar w:fldCharType="separate"/>
        </w:r>
        <w:r>
          <w:rPr>
            <w:noProof/>
            <w:webHidden/>
          </w:rPr>
          <w:t>1-15</w:t>
        </w:r>
        <w:r>
          <w:rPr>
            <w:noProof/>
            <w:webHidden/>
          </w:rPr>
          <w:fldChar w:fldCharType="end"/>
        </w:r>
      </w:hyperlink>
    </w:p>
    <w:p w14:paraId="5D00A8E8" w14:textId="22C006AA" w:rsidR="003E3108" w:rsidRDefault="003E3108">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927" w:history="1">
        <w:r w:rsidRPr="00FA3252">
          <w:rPr>
            <w:rStyle w:val="Hyperlink"/>
            <w:noProof/>
          </w:rPr>
          <w:t>Table 4: Example Operation Template</w:t>
        </w:r>
        <w:r>
          <w:rPr>
            <w:noProof/>
            <w:webHidden/>
          </w:rPr>
          <w:tab/>
        </w:r>
        <w:r>
          <w:rPr>
            <w:noProof/>
            <w:webHidden/>
          </w:rPr>
          <w:fldChar w:fldCharType="begin"/>
        </w:r>
        <w:r>
          <w:rPr>
            <w:noProof/>
            <w:webHidden/>
          </w:rPr>
          <w:instrText xml:space="preserve"> PAGEREF _Toc140093927 \h </w:instrText>
        </w:r>
        <w:r>
          <w:rPr>
            <w:noProof/>
            <w:webHidden/>
          </w:rPr>
        </w:r>
        <w:r>
          <w:rPr>
            <w:noProof/>
            <w:webHidden/>
          </w:rPr>
          <w:fldChar w:fldCharType="separate"/>
        </w:r>
        <w:r>
          <w:rPr>
            <w:noProof/>
            <w:webHidden/>
          </w:rPr>
          <w:t>1-16</w:t>
        </w:r>
        <w:r>
          <w:rPr>
            <w:noProof/>
            <w:webHidden/>
          </w:rPr>
          <w:fldChar w:fldCharType="end"/>
        </w:r>
      </w:hyperlink>
    </w:p>
    <w:p w14:paraId="7D5CB3E7" w14:textId="50448B36" w:rsidR="003E3108" w:rsidRDefault="003E3108">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928" w:history="1">
        <w:r w:rsidRPr="00FA3252">
          <w:rPr>
            <w:rStyle w:val="Hyperlink"/>
            <w:noProof/>
          </w:rPr>
          <w:t>Table 5: Example Error References Table</w:t>
        </w:r>
        <w:r>
          <w:rPr>
            <w:noProof/>
            <w:webHidden/>
          </w:rPr>
          <w:tab/>
        </w:r>
        <w:r>
          <w:rPr>
            <w:noProof/>
            <w:webHidden/>
          </w:rPr>
          <w:fldChar w:fldCharType="begin"/>
        </w:r>
        <w:r>
          <w:rPr>
            <w:noProof/>
            <w:webHidden/>
          </w:rPr>
          <w:instrText xml:space="preserve"> PAGEREF _Toc140093928 \h </w:instrText>
        </w:r>
        <w:r>
          <w:rPr>
            <w:noProof/>
            <w:webHidden/>
          </w:rPr>
        </w:r>
        <w:r>
          <w:rPr>
            <w:noProof/>
            <w:webHidden/>
          </w:rPr>
          <w:fldChar w:fldCharType="separate"/>
        </w:r>
        <w:r>
          <w:rPr>
            <w:noProof/>
            <w:webHidden/>
          </w:rPr>
          <w:t>1-17</w:t>
        </w:r>
        <w:r>
          <w:rPr>
            <w:noProof/>
            <w:webHidden/>
          </w:rPr>
          <w:fldChar w:fldCharType="end"/>
        </w:r>
      </w:hyperlink>
    </w:p>
    <w:p w14:paraId="686EAD23" w14:textId="60CADDDC" w:rsidR="003E3108" w:rsidRDefault="003E3108">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929" w:history="1">
        <w:r w:rsidRPr="00FA3252">
          <w:rPr>
            <w:rStyle w:val="Hyperlink"/>
            <w:noProof/>
          </w:rPr>
          <w:t>Table 6: Planning Request Service Capability Sets and Operations</w:t>
        </w:r>
        <w:r>
          <w:rPr>
            <w:noProof/>
            <w:webHidden/>
          </w:rPr>
          <w:tab/>
        </w:r>
        <w:r>
          <w:rPr>
            <w:noProof/>
            <w:webHidden/>
          </w:rPr>
          <w:fldChar w:fldCharType="begin"/>
        </w:r>
        <w:r>
          <w:rPr>
            <w:noProof/>
            <w:webHidden/>
          </w:rPr>
          <w:instrText xml:space="preserve"> PAGEREF _Toc140093929 \h </w:instrText>
        </w:r>
        <w:r>
          <w:rPr>
            <w:noProof/>
            <w:webHidden/>
          </w:rPr>
        </w:r>
        <w:r>
          <w:rPr>
            <w:noProof/>
            <w:webHidden/>
          </w:rPr>
          <w:fldChar w:fldCharType="separate"/>
        </w:r>
        <w:r>
          <w:rPr>
            <w:noProof/>
            <w:webHidden/>
          </w:rPr>
          <w:t>2-13</w:t>
        </w:r>
        <w:r>
          <w:rPr>
            <w:noProof/>
            <w:webHidden/>
          </w:rPr>
          <w:fldChar w:fldCharType="end"/>
        </w:r>
      </w:hyperlink>
    </w:p>
    <w:p w14:paraId="78F4FA3E" w14:textId="21DF1603" w:rsidR="003E3108" w:rsidRDefault="003E3108">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930" w:history="1">
        <w:r w:rsidRPr="00FA3252">
          <w:rPr>
            <w:rStyle w:val="Hyperlink"/>
            <w:noProof/>
          </w:rPr>
          <w:t>Table 7: Plan Distribution Service Capability Sets and Operations</w:t>
        </w:r>
        <w:r>
          <w:rPr>
            <w:noProof/>
            <w:webHidden/>
          </w:rPr>
          <w:tab/>
        </w:r>
        <w:r>
          <w:rPr>
            <w:noProof/>
            <w:webHidden/>
          </w:rPr>
          <w:fldChar w:fldCharType="begin"/>
        </w:r>
        <w:r>
          <w:rPr>
            <w:noProof/>
            <w:webHidden/>
          </w:rPr>
          <w:instrText xml:space="preserve"> PAGEREF _Toc140093930 \h </w:instrText>
        </w:r>
        <w:r>
          <w:rPr>
            <w:noProof/>
            <w:webHidden/>
          </w:rPr>
        </w:r>
        <w:r>
          <w:rPr>
            <w:noProof/>
            <w:webHidden/>
          </w:rPr>
          <w:fldChar w:fldCharType="separate"/>
        </w:r>
        <w:r>
          <w:rPr>
            <w:noProof/>
            <w:webHidden/>
          </w:rPr>
          <w:t>2-14</w:t>
        </w:r>
        <w:r>
          <w:rPr>
            <w:noProof/>
            <w:webHidden/>
          </w:rPr>
          <w:fldChar w:fldCharType="end"/>
        </w:r>
      </w:hyperlink>
    </w:p>
    <w:p w14:paraId="69311741" w14:textId="5C45798B" w:rsidR="003E3108" w:rsidRDefault="003E3108">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931" w:history="1">
        <w:r w:rsidRPr="00FA3252">
          <w:rPr>
            <w:rStyle w:val="Hyperlink"/>
            <w:noProof/>
          </w:rPr>
          <w:t>Table 8: Plan Execution Control Service Capability Sets and Operations</w:t>
        </w:r>
        <w:r>
          <w:rPr>
            <w:noProof/>
            <w:webHidden/>
          </w:rPr>
          <w:tab/>
        </w:r>
        <w:r>
          <w:rPr>
            <w:noProof/>
            <w:webHidden/>
          </w:rPr>
          <w:fldChar w:fldCharType="begin"/>
        </w:r>
        <w:r>
          <w:rPr>
            <w:noProof/>
            <w:webHidden/>
          </w:rPr>
          <w:instrText xml:space="preserve"> PAGEREF _Toc140093931 \h </w:instrText>
        </w:r>
        <w:r>
          <w:rPr>
            <w:noProof/>
            <w:webHidden/>
          </w:rPr>
        </w:r>
        <w:r>
          <w:rPr>
            <w:noProof/>
            <w:webHidden/>
          </w:rPr>
          <w:fldChar w:fldCharType="separate"/>
        </w:r>
        <w:r>
          <w:rPr>
            <w:noProof/>
            <w:webHidden/>
          </w:rPr>
          <w:t>2-15</w:t>
        </w:r>
        <w:r>
          <w:rPr>
            <w:noProof/>
            <w:webHidden/>
          </w:rPr>
          <w:fldChar w:fldCharType="end"/>
        </w:r>
      </w:hyperlink>
    </w:p>
    <w:p w14:paraId="1B5606D6" w14:textId="25526D7F" w:rsidR="003E3108" w:rsidRDefault="003E3108">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932" w:history="1">
        <w:r w:rsidRPr="00FA3252">
          <w:rPr>
            <w:rStyle w:val="Hyperlink"/>
            <w:noProof/>
          </w:rPr>
          <w:t>Table 9: Plan Information Management Service Capability Sets &amp; Operations</w:t>
        </w:r>
        <w:r>
          <w:rPr>
            <w:noProof/>
            <w:webHidden/>
          </w:rPr>
          <w:tab/>
        </w:r>
        <w:r>
          <w:rPr>
            <w:noProof/>
            <w:webHidden/>
          </w:rPr>
          <w:fldChar w:fldCharType="begin"/>
        </w:r>
        <w:r>
          <w:rPr>
            <w:noProof/>
            <w:webHidden/>
          </w:rPr>
          <w:instrText xml:space="preserve"> PAGEREF _Toc140093932 \h </w:instrText>
        </w:r>
        <w:r>
          <w:rPr>
            <w:noProof/>
            <w:webHidden/>
          </w:rPr>
        </w:r>
        <w:r>
          <w:rPr>
            <w:noProof/>
            <w:webHidden/>
          </w:rPr>
          <w:fldChar w:fldCharType="separate"/>
        </w:r>
        <w:r>
          <w:rPr>
            <w:noProof/>
            <w:webHidden/>
          </w:rPr>
          <w:t>2-17</w:t>
        </w:r>
        <w:r>
          <w:rPr>
            <w:noProof/>
            <w:webHidden/>
          </w:rPr>
          <w:fldChar w:fldCharType="end"/>
        </w:r>
      </w:hyperlink>
    </w:p>
    <w:p w14:paraId="4E50FAA3" w14:textId="27FB95E9" w:rsidR="003E3108" w:rsidRDefault="003E3108">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933" w:history="1">
        <w:r w:rsidRPr="00FA3252">
          <w:rPr>
            <w:rStyle w:val="Hyperlink"/>
            <w:noProof/>
          </w:rPr>
          <w:t>Table 10: Plan Edit Service Capability Sets and Operations</w:t>
        </w:r>
        <w:r>
          <w:rPr>
            <w:noProof/>
            <w:webHidden/>
          </w:rPr>
          <w:tab/>
        </w:r>
        <w:r>
          <w:rPr>
            <w:noProof/>
            <w:webHidden/>
          </w:rPr>
          <w:fldChar w:fldCharType="begin"/>
        </w:r>
        <w:r>
          <w:rPr>
            <w:noProof/>
            <w:webHidden/>
          </w:rPr>
          <w:instrText xml:space="preserve"> PAGEREF _Toc140093933 \h </w:instrText>
        </w:r>
        <w:r>
          <w:rPr>
            <w:noProof/>
            <w:webHidden/>
          </w:rPr>
        </w:r>
        <w:r>
          <w:rPr>
            <w:noProof/>
            <w:webHidden/>
          </w:rPr>
          <w:fldChar w:fldCharType="separate"/>
        </w:r>
        <w:r>
          <w:rPr>
            <w:noProof/>
            <w:webHidden/>
          </w:rPr>
          <w:t>2-19</w:t>
        </w:r>
        <w:r>
          <w:rPr>
            <w:noProof/>
            <w:webHidden/>
          </w:rPr>
          <w:fldChar w:fldCharType="end"/>
        </w:r>
      </w:hyperlink>
    </w:p>
    <w:p w14:paraId="13AC1037" w14:textId="14677E03" w:rsidR="003E3108" w:rsidRDefault="003E3108">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934" w:history="1">
        <w:r w:rsidRPr="00FA3252">
          <w:rPr>
            <w:rStyle w:val="Hyperlink"/>
            <w:noProof/>
          </w:rPr>
          <w:t>Table 11: Mandatory and Optional Elements of the Information Model</w:t>
        </w:r>
        <w:r>
          <w:rPr>
            <w:noProof/>
            <w:webHidden/>
          </w:rPr>
          <w:tab/>
        </w:r>
        <w:r>
          <w:rPr>
            <w:noProof/>
            <w:webHidden/>
          </w:rPr>
          <w:fldChar w:fldCharType="begin"/>
        </w:r>
        <w:r>
          <w:rPr>
            <w:noProof/>
            <w:webHidden/>
          </w:rPr>
          <w:instrText xml:space="preserve"> PAGEREF _Toc140093934 \h </w:instrText>
        </w:r>
        <w:r>
          <w:rPr>
            <w:noProof/>
            <w:webHidden/>
          </w:rPr>
        </w:r>
        <w:r>
          <w:rPr>
            <w:noProof/>
            <w:webHidden/>
          </w:rPr>
          <w:fldChar w:fldCharType="separate"/>
        </w:r>
        <w:r>
          <w:rPr>
            <w:noProof/>
            <w:webHidden/>
          </w:rPr>
          <w:t>2-20</w:t>
        </w:r>
        <w:r>
          <w:rPr>
            <w:noProof/>
            <w:webHidden/>
          </w:rPr>
          <w:fldChar w:fldCharType="end"/>
        </w:r>
      </w:hyperlink>
    </w:p>
    <w:p w14:paraId="4AF6CF05" w14:textId="38E88C07" w:rsidR="003E3108" w:rsidRDefault="003E3108">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935" w:history="1">
        <w:r w:rsidRPr="00FA3252">
          <w:rPr>
            <w:rStyle w:val="Hyperlink"/>
            <w:noProof/>
          </w:rPr>
          <w:t>Table 12: Optional Service Capabilities</w:t>
        </w:r>
        <w:r>
          <w:rPr>
            <w:noProof/>
            <w:webHidden/>
          </w:rPr>
          <w:tab/>
        </w:r>
        <w:r>
          <w:rPr>
            <w:noProof/>
            <w:webHidden/>
          </w:rPr>
          <w:fldChar w:fldCharType="begin"/>
        </w:r>
        <w:r>
          <w:rPr>
            <w:noProof/>
            <w:webHidden/>
          </w:rPr>
          <w:instrText xml:space="preserve"> PAGEREF _Toc140093935 \h </w:instrText>
        </w:r>
        <w:r>
          <w:rPr>
            <w:noProof/>
            <w:webHidden/>
          </w:rPr>
        </w:r>
        <w:r>
          <w:rPr>
            <w:noProof/>
            <w:webHidden/>
          </w:rPr>
          <w:fldChar w:fldCharType="separate"/>
        </w:r>
        <w:r>
          <w:rPr>
            <w:noProof/>
            <w:webHidden/>
          </w:rPr>
          <w:t>2-22</w:t>
        </w:r>
        <w:r>
          <w:rPr>
            <w:noProof/>
            <w:webHidden/>
          </w:rPr>
          <w:fldChar w:fldCharType="end"/>
        </w:r>
      </w:hyperlink>
    </w:p>
    <w:p w14:paraId="7970BFC4" w14:textId="18C3DE42" w:rsidR="003E3108" w:rsidRDefault="003E3108">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936" w:history="1">
        <w:r w:rsidRPr="00FA3252">
          <w:rPr>
            <w:rStyle w:val="Hyperlink"/>
            <w:noProof/>
          </w:rPr>
          <w:t>Table 13: MO Object Numbers</w:t>
        </w:r>
        <w:r>
          <w:rPr>
            <w:noProof/>
            <w:webHidden/>
          </w:rPr>
          <w:tab/>
        </w:r>
        <w:r>
          <w:rPr>
            <w:noProof/>
            <w:webHidden/>
          </w:rPr>
          <w:fldChar w:fldCharType="begin"/>
        </w:r>
        <w:r>
          <w:rPr>
            <w:noProof/>
            <w:webHidden/>
          </w:rPr>
          <w:instrText xml:space="preserve"> PAGEREF _Toc140093936 \h </w:instrText>
        </w:r>
        <w:r>
          <w:rPr>
            <w:noProof/>
            <w:webHidden/>
          </w:rPr>
        </w:r>
        <w:r>
          <w:rPr>
            <w:noProof/>
            <w:webHidden/>
          </w:rPr>
          <w:fldChar w:fldCharType="separate"/>
        </w:r>
        <w:r>
          <w:rPr>
            <w:noProof/>
            <w:webHidden/>
          </w:rPr>
          <w:t>3-25</w:t>
        </w:r>
        <w:r>
          <w:rPr>
            <w:noProof/>
            <w:webHidden/>
          </w:rPr>
          <w:fldChar w:fldCharType="end"/>
        </w:r>
      </w:hyperlink>
    </w:p>
    <w:p w14:paraId="7579B0F2" w14:textId="31E2D61B" w:rsidR="003E3108" w:rsidRDefault="003E3108">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937" w:history="1">
        <w:r w:rsidRPr="00FA3252">
          <w:rPr>
            <w:rStyle w:val="Hyperlink"/>
            <w:noProof/>
          </w:rPr>
          <w:t>Table 14: MPS Service Provider Standard Properties</w:t>
        </w:r>
        <w:r>
          <w:rPr>
            <w:noProof/>
            <w:webHidden/>
          </w:rPr>
          <w:tab/>
        </w:r>
        <w:r>
          <w:rPr>
            <w:noProof/>
            <w:webHidden/>
          </w:rPr>
          <w:fldChar w:fldCharType="begin"/>
        </w:r>
        <w:r>
          <w:rPr>
            <w:noProof/>
            <w:webHidden/>
          </w:rPr>
          <w:instrText xml:space="preserve"> PAGEREF _Toc140093937 \h </w:instrText>
        </w:r>
        <w:r>
          <w:rPr>
            <w:noProof/>
            <w:webHidden/>
          </w:rPr>
        </w:r>
        <w:r>
          <w:rPr>
            <w:noProof/>
            <w:webHidden/>
          </w:rPr>
          <w:fldChar w:fldCharType="separate"/>
        </w:r>
        <w:r>
          <w:rPr>
            <w:noProof/>
            <w:webHidden/>
          </w:rPr>
          <w:t>4-2</w:t>
        </w:r>
        <w:r>
          <w:rPr>
            <w:noProof/>
            <w:webHidden/>
          </w:rPr>
          <w:fldChar w:fldCharType="end"/>
        </w:r>
      </w:hyperlink>
    </w:p>
    <w:p w14:paraId="58861FBC" w14:textId="7E02F0A5" w:rsidR="003E3108" w:rsidRDefault="003E3108">
      <w:pPr>
        <w:pStyle w:val="TableofFigures"/>
        <w:tabs>
          <w:tab w:val="right" w:leader="dot" w:pos="8990"/>
        </w:tabs>
        <w:rPr>
          <w:rFonts w:asciiTheme="minorHAnsi" w:eastAsiaTheme="minorEastAsia" w:hAnsiTheme="minorHAnsi" w:cstheme="minorBidi"/>
          <w:caps w:val="0"/>
          <w:noProof/>
          <w:kern w:val="2"/>
          <w:sz w:val="22"/>
          <w14:ligatures w14:val="standardContextual"/>
        </w:rPr>
      </w:pPr>
      <w:hyperlink w:anchor="_Toc140093938" w:history="1">
        <w:r w:rsidRPr="00FA3252">
          <w:rPr>
            <w:rStyle w:val="Hyperlink"/>
            <w:noProof/>
          </w:rPr>
          <w:t>Table 15: Mapping of MAL Attribute Types to XSD Types</w:t>
        </w:r>
        <w:r>
          <w:rPr>
            <w:noProof/>
            <w:webHidden/>
          </w:rPr>
          <w:tab/>
        </w:r>
        <w:r>
          <w:rPr>
            <w:noProof/>
            <w:webHidden/>
          </w:rPr>
          <w:fldChar w:fldCharType="begin"/>
        </w:r>
        <w:r>
          <w:rPr>
            <w:noProof/>
            <w:webHidden/>
          </w:rPr>
          <w:instrText xml:space="preserve"> PAGEREF _Toc140093938 \h </w:instrText>
        </w:r>
        <w:r>
          <w:rPr>
            <w:noProof/>
            <w:webHidden/>
          </w:rPr>
        </w:r>
        <w:r>
          <w:rPr>
            <w:noProof/>
            <w:webHidden/>
          </w:rPr>
          <w:fldChar w:fldCharType="separate"/>
        </w:r>
        <w:r>
          <w:rPr>
            <w:noProof/>
            <w:webHidden/>
          </w:rPr>
          <w:t>7-2</w:t>
        </w:r>
        <w:r>
          <w:rPr>
            <w:noProof/>
            <w:webHidden/>
          </w:rPr>
          <w:fldChar w:fldCharType="end"/>
        </w:r>
      </w:hyperlink>
    </w:p>
    <w:p w14:paraId="01CD2A25" w14:textId="01DD2015" w:rsidR="004749F9" w:rsidRPr="004749F9" w:rsidRDefault="004749F9" w:rsidP="00D64D67">
      <w:pPr>
        <w:pStyle w:val="TOCF"/>
        <w:rPr>
          <w:lang w:val="en-GB" w:eastAsia="en-GB"/>
        </w:rPr>
      </w:pPr>
      <w:r>
        <w:rPr>
          <w:lang w:val="en-GB" w:eastAsia="en-GB"/>
        </w:rPr>
        <w:lastRenderedPageBreak/>
        <w:fldChar w:fldCharType="end"/>
      </w:r>
    </w:p>
    <w:p w14:paraId="5F9DB7B7" w14:textId="77777777" w:rsidR="00696E90" w:rsidRDefault="00696E90" w:rsidP="00B36C64">
      <w:pPr>
        <w:sectPr w:rsidR="00696E90" w:rsidSect="0090494B">
          <w:headerReference w:type="default" r:id="rId13"/>
          <w:footerReference w:type="default" r:id="rId14"/>
          <w:type w:val="continuous"/>
          <w:pgSz w:w="12240" w:h="15840" w:code="1"/>
          <w:pgMar w:top="1440" w:right="1440" w:bottom="1440" w:left="1440" w:header="547" w:footer="547" w:gutter="360"/>
          <w:pgNumType w:fmt="lowerRoman" w:start="1"/>
          <w:cols w:space="720"/>
          <w:docGrid w:linePitch="326"/>
        </w:sectPr>
      </w:pPr>
    </w:p>
    <w:p w14:paraId="409DC8BD" w14:textId="77777777" w:rsidR="00696E90" w:rsidRDefault="00696E90" w:rsidP="0090494B">
      <w:pPr>
        <w:pStyle w:val="Heading1"/>
      </w:pPr>
      <w:bookmarkStart w:id="3" w:name="_Ref76480510"/>
      <w:bookmarkStart w:id="4" w:name="_Toc140093756"/>
      <w:r>
        <w:lastRenderedPageBreak/>
        <w:t>Introduction</w:t>
      </w:r>
      <w:bookmarkEnd w:id="3"/>
      <w:bookmarkEnd w:id="4"/>
    </w:p>
    <w:p w14:paraId="04D3D370" w14:textId="77777777" w:rsidR="00696E90" w:rsidRDefault="00884D91" w:rsidP="0090494B">
      <w:pPr>
        <w:pStyle w:val="Heading2"/>
      </w:pPr>
      <w:bookmarkStart w:id="5" w:name="_Toc140093757"/>
      <w:r>
        <w:t>General</w:t>
      </w:r>
      <w:bookmarkEnd w:id="5"/>
    </w:p>
    <w:p w14:paraId="717C7F0B" w14:textId="28B586E0" w:rsidR="00A42A54" w:rsidRDefault="00A42A54" w:rsidP="00A42A54">
      <w:r>
        <w:t xml:space="preserve">Mission </w:t>
      </w:r>
      <w:r w:rsidR="00950410">
        <w:t>p</w:t>
      </w:r>
      <w:r>
        <w:t>lanning is an activity that often requires interaction between multiple entities.  This may be to support distributed planning, where the responsibility for different aspects of mission operations planning is spread over multiple entities, including the space segment.  It may also be to facilitate collaboration between missions, or to allow the planning of payloads by multiple end-users or the planning of multiple payloads from different agencies hosted on the same spacecraft.  Other missions, such as observatories, may make payloads available to a wider user community.  Some planning responsibility may be delegated to the spacecraft itself and the corresponding capabilities hosted onboard.  Historically, these interoperable interfaces have typically been defined on a per-mission or per-agency basis.</w:t>
      </w:r>
    </w:p>
    <w:p w14:paraId="6CA5048D" w14:textId="394319C4" w:rsidR="006F29D2" w:rsidRDefault="006430CC" w:rsidP="006F29D2">
      <w:r>
        <w:rPr>
          <w:iCs/>
        </w:rPr>
        <w:t xml:space="preserve">This </w:t>
      </w:r>
      <w:r w:rsidR="00950410">
        <w:rPr>
          <w:iCs/>
        </w:rPr>
        <w:t>r</w:t>
      </w:r>
      <w:r>
        <w:rPr>
          <w:iCs/>
        </w:rPr>
        <w:t>ecommended</w:t>
      </w:r>
      <w:r w:rsidR="00950410">
        <w:rPr>
          <w:iCs/>
        </w:rPr>
        <w:t xml:space="preserve"> s</w:t>
      </w:r>
      <w:r>
        <w:rPr>
          <w:iCs/>
        </w:rPr>
        <w:t xml:space="preserve">tandard </w:t>
      </w:r>
      <w:r w:rsidR="00A42A54">
        <w:t>has the objective of specifying generic, interoperable mission planning and scheduling interfaces, for all typical space mission use cases, including the ones identified above</w:t>
      </w:r>
      <w:r w:rsidR="00B761A9">
        <w:t xml:space="preserve">.  </w:t>
      </w:r>
      <w:r w:rsidR="00387421">
        <w:t>These use cases are elaborated in the associated</w:t>
      </w:r>
      <w:r w:rsidR="00950410">
        <w:t xml:space="preserve"> i</w:t>
      </w:r>
      <w:r w:rsidR="00387421">
        <w:t>nformational</w:t>
      </w:r>
      <w:r w:rsidR="00950410">
        <w:t xml:space="preserve"> r</w:t>
      </w:r>
      <w:r w:rsidR="00387421">
        <w:t>eport (</w:t>
      </w:r>
      <w:r w:rsidR="00950410">
        <w:t>g</w:t>
      </w:r>
      <w:r w:rsidR="00387421">
        <w:t>reen</w:t>
      </w:r>
      <w:r w:rsidR="00950410">
        <w:t xml:space="preserve"> b</w:t>
      </w:r>
      <w:r w:rsidR="00387421">
        <w:t xml:space="preserve">ook) [D2] </w:t>
      </w:r>
      <w:r w:rsidR="00387421">
        <w:rPr>
          <w:i/>
        </w:rPr>
        <w:t>Mission Planning and Scheduling</w:t>
      </w:r>
      <w:r w:rsidR="00387421">
        <w:t>.  This standard</w:t>
      </w:r>
      <w:r w:rsidR="00A42A54">
        <w:t xml:space="preserve"> focuses on the </w:t>
      </w:r>
      <w:r w:rsidR="006F29D2">
        <w:rPr>
          <w:iCs/>
        </w:rPr>
        <w:t>Mission Planning and Scheduling (</w:t>
      </w:r>
      <w:r w:rsidR="006F29D2" w:rsidRPr="006430CC">
        <w:rPr>
          <w:rStyle w:val="Acronym"/>
        </w:rPr>
        <w:t>MPS</w:t>
      </w:r>
      <w:r w:rsidR="006F29D2">
        <w:rPr>
          <w:iCs/>
        </w:rPr>
        <w:t xml:space="preserve">) </w:t>
      </w:r>
      <w:r w:rsidR="00A42A54">
        <w:t xml:space="preserve">Services identified for supporting interoperability and defines an </w:t>
      </w:r>
      <w:r w:rsidR="006F29D2">
        <w:t>i</w:t>
      </w:r>
      <w:r w:rsidR="00A42A54">
        <w:t xml:space="preserve">nformation </w:t>
      </w:r>
      <w:r w:rsidR="006F29D2">
        <w:t>m</w:t>
      </w:r>
      <w:r w:rsidR="00A42A54">
        <w:t xml:space="preserve">odel </w:t>
      </w:r>
      <w:r w:rsidR="006F29D2">
        <w:t>that defines the</w:t>
      </w:r>
      <w:r w:rsidR="00A42A54">
        <w:t xml:space="preserve"> data structures required by the operations of these services</w:t>
      </w:r>
      <w:r w:rsidR="006F29D2">
        <w:t>.</w:t>
      </w:r>
    </w:p>
    <w:p w14:paraId="18E3BBD5" w14:textId="38F3D6FE" w:rsidR="00146E88" w:rsidRDefault="006F29D2" w:rsidP="00146E88">
      <w:r>
        <w:t>Mission</w:t>
      </w:r>
      <w:r w:rsidR="00950410">
        <w:t xml:space="preserve"> p</w:t>
      </w:r>
      <w:r>
        <w:t>lanning and</w:t>
      </w:r>
      <w:r w:rsidR="00950410">
        <w:t xml:space="preserve"> s</w:t>
      </w:r>
      <w:r>
        <w:t>cheduling are integral parts of Mission Operations (</w:t>
      </w:r>
      <w:r w:rsidRPr="006F29D2">
        <w:rPr>
          <w:rStyle w:val="Acronym"/>
        </w:rPr>
        <w:t>MO</w:t>
      </w:r>
      <w:r>
        <w:t>) and closely related to the other aspects of the overall</w:t>
      </w:r>
      <w:r w:rsidR="00950410">
        <w:t xml:space="preserve"> m</w:t>
      </w:r>
      <w:r>
        <w:t xml:space="preserve">onitoring and </w:t>
      </w:r>
      <w:r w:rsidR="00950410">
        <w:t>c</w:t>
      </w:r>
      <w:r>
        <w:t>ontrol of space missions.</w:t>
      </w:r>
      <w:r w:rsidR="00146E88">
        <w:t xml:space="preserve"> </w:t>
      </w:r>
      <w:r>
        <w:t xml:space="preserve"> This close relation</w:t>
      </w:r>
      <w:r w:rsidR="00F74FC0">
        <w:t>ship</w:t>
      </w:r>
      <w:r>
        <w:t xml:space="preserve"> is recognized in the context of the CCSDS Mission Operations and Information Management</w:t>
      </w:r>
      <w:r w:rsidR="00F74FC0">
        <w:t xml:space="preserve"> (</w:t>
      </w:r>
      <w:r w:rsidR="00F74FC0" w:rsidRPr="006F29D2">
        <w:rPr>
          <w:rStyle w:val="Acronym"/>
        </w:rPr>
        <w:t>MOIMS</w:t>
      </w:r>
      <w:r w:rsidR="00F74FC0">
        <w:t xml:space="preserve">) </w:t>
      </w:r>
      <w:r>
        <w:t xml:space="preserve">Area by the fact that the MPS </w:t>
      </w:r>
      <w:r w:rsidR="00950410">
        <w:t>s</w:t>
      </w:r>
      <w:r>
        <w:t>ervices have been identified and included from the start among the envisaged MO</w:t>
      </w:r>
      <w:r w:rsidR="00950410">
        <w:t xml:space="preserve"> se</w:t>
      </w:r>
      <w:r>
        <w:t>rvices</w:t>
      </w:r>
      <w:r w:rsidR="00F74FC0">
        <w:t xml:space="preserve"> described in reference </w:t>
      </w:r>
      <w:r w:rsidR="00F74FC0">
        <w:rPr>
          <w:iCs/>
        </w:rPr>
        <w:fldChar w:fldCharType="begin"/>
      </w:r>
      <w:r w:rsidR="00F74FC0">
        <w:rPr>
          <w:iCs/>
        </w:rPr>
        <w:instrText xml:space="preserve"> REF _Ref4431406 \r \h </w:instrText>
      </w:r>
      <w:r w:rsidR="00F74FC0">
        <w:rPr>
          <w:iCs/>
        </w:rPr>
      </w:r>
      <w:r w:rsidR="00F74FC0">
        <w:rPr>
          <w:iCs/>
        </w:rPr>
        <w:fldChar w:fldCharType="separate"/>
      </w:r>
      <w:r w:rsidR="00182691">
        <w:rPr>
          <w:iCs/>
        </w:rPr>
        <w:t>[D1]</w:t>
      </w:r>
      <w:r w:rsidR="00F74FC0">
        <w:rPr>
          <w:iCs/>
        </w:rPr>
        <w:fldChar w:fldCharType="end"/>
      </w:r>
      <w:r w:rsidR="00F74FC0">
        <w:rPr>
          <w:iCs/>
        </w:rPr>
        <w:t xml:space="preserve">, </w:t>
      </w:r>
      <w:r w:rsidR="00F74FC0">
        <w:rPr>
          <w:i/>
        </w:rPr>
        <w:t>Mission Operations Services Concept</w:t>
      </w:r>
      <w:r w:rsidR="00F74FC0">
        <w:t>.</w:t>
      </w:r>
      <w:r w:rsidR="00146E88">
        <w:t xml:space="preserve">  This standard </w:t>
      </w:r>
      <w:r w:rsidR="00146E88">
        <w:rPr>
          <w:iCs/>
        </w:rPr>
        <w:t>defines the Mission Operations (</w:t>
      </w:r>
      <w:r w:rsidR="00146E88" w:rsidRPr="006430CC">
        <w:rPr>
          <w:rStyle w:val="Acronym"/>
        </w:rPr>
        <w:t>MO</w:t>
      </w:r>
      <w:r w:rsidR="00146E88">
        <w:rPr>
          <w:iCs/>
        </w:rPr>
        <w:t>) Mission Planning and Scheduling (</w:t>
      </w:r>
      <w:r w:rsidR="00146E88" w:rsidRPr="006430CC">
        <w:rPr>
          <w:rStyle w:val="Acronym"/>
        </w:rPr>
        <w:t>MPS</w:t>
      </w:r>
      <w:r w:rsidR="00146E88">
        <w:rPr>
          <w:iCs/>
        </w:rPr>
        <w:t xml:space="preserve">) services in conformance with the </w:t>
      </w:r>
      <w:r w:rsidR="00146E88">
        <w:t xml:space="preserve">CCSDS Mission Operations </w:t>
      </w:r>
      <w:r w:rsidR="00146E88">
        <w:rPr>
          <w:iCs/>
        </w:rPr>
        <w:t>service framework described therein.</w:t>
      </w:r>
    </w:p>
    <w:p w14:paraId="3E6F3C48" w14:textId="246471E2" w:rsidR="00F74FC0" w:rsidRDefault="00F74FC0" w:rsidP="00F74FC0">
      <w:pPr>
        <w:rPr>
          <w:iCs/>
        </w:rPr>
      </w:pPr>
      <w:r>
        <w:t>The MPS services are a set of services that support: interaction with a</w:t>
      </w:r>
      <w:r w:rsidR="00950410">
        <w:t xml:space="preserve"> mi</w:t>
      </w:r>
      <w:r>
        <w:t>ssion</w:t>
      </w:r>
      <w:r w:rsidR="00950410">
        <w:t xml:space="preserve"> pl</w:t>
      </w:r>
      <w:r>
        <w:t xml:space="preserve">anning system and its users at the level of </w:t>
      </w:r>
      <w:r w:rsidRPr="00551276">
        <w:rPr>
          <w:rStyle w:val="Term"/>
        </w:rPr>
        <w:t>planning requests</w:t>
      </w:r>
      <w:r>
        <w:t xml:space="preserve">, distribution of the </w:t>
      </w:r>
      <w:r>
        <w:rPr>
          <w:rStyle w:val="Term"/>
        </w:rPr>
        <w:t xml:space="preserve">plans </w:t>
      </w:r>
      <w:r>
        <w:t>generated, and control of the execution of those plans.</w:t>
      </w:r>
      <w:r w:rsidRPr="00B10298">
        <w:t xml:space="preserve"> </w:t>
      </w:r>
      <w:r>
        <w:t xml:space="preserve"> It is expected, but not required, that these are used in conjunction with other mission operations services, such as</w:t>
      </w:r>
      <w:r w:rsidR="00950410">
        <w:t xml:space="preserve"> Mo</w:t>
      </w:r>
      <w:r>
        <w:t xml:space="preserve">nitoring &amp; </w:t>
      </w:r>
      <w:r w:rsidR="00950410">
        <w:t>C</w:t>
      </w:r>
      <w:r>
        <w:t xml:space="preserve">ontrol </w:t>
      </w:r>
      <w:r>
        <w:fldChar w:fldCharType="begin"/>
      </w:r>
      <w:r>
        <w:instrText xml:space="preserve"> REF _Ref68011519 \r \h </w:instrText>
      </w:r>
      <w:r>
        <w:fldChar w:fldCharType="separate"/>
      </w:r>
      <w:r w:rsidR="00182691">
        <w:t>[D5]</w:t>
      </w:r>
      <w:r>
        <w:fldChar w:fldCharType="end"/>
      </w:r>
      <w:r>
        <w:t xml:space="preserve"> and Automation, as identified in reference </w:t>
      </w:r>
      <w:r>
        <w:rPr>
          <w:iCs/>
        </w:rPr>
        <w:fldChar w:fldCharType="begin"/>
      </w:r>
      <w:r>
        <w:rPr>
          <w:iCs/>
        </w:rPr>
        <w:instrText xml:space="preserve"> REF _Ref4431406 \r \h </w:instrText>
      </w:r>
      <w:r>
        <w:rPr>
          <w:iCs/>
        </w:rPr>
      </w:r>
      <w:r>
        <w:rPr>
          <w:iCs/>
        </w:rPr>
        <w:fldChar w:fldCharType="separate"/>
      </w:r>
      <w:r w:rsidR="00182691">
        <w:rPr>
          <w:iCs/>
        </w:rPr>
        <w:t>[D1]</w:t>
      </w:r>
      <w:r>
        <w:rPr>
          <w:iCs/>
        </w:rPr>
        <w:fldChar w:fldCharType="end"/>
      </w:r>
      <w:r>
        <w:rPr>
          <w:iCs/>
        </w:rPr>
        <w:t>.</w:t>
      </w:r>
    </w:p>
    <w:p w14:paraId="63F89E25" w14:textId="722A6AE8" w:rsidR="00146E88" w:rsidRDefault="00B10298" w:rsidP="00884D91">
      <w:r>
        <w:rPr>
          <w:iCs/>
        </w:rPr>
        <w:t>The MPS services are defined in terms of the Message Abstraction Layer (</w:t>
      </w:r>
      <w:r w:rsidRPr="00B10298">
        <w:rPr>
          <w:rStyle w:val="Acronym"/>
        </w:rPr>
        <w:t>MAL</w:t>
      </w:r>
      <w:r>
        <w:rPr>
          <w:iCs/>
        </w:rPr>
        <w:t xml:space="preserve">) (see reference </w:t>
      </w:r>
      <w:r>
        <w:rPr>
          <w:iCs/>
        </w:rPr>
        <w:fldChar w:fldCharType="begin"/>
      </w:r>
      <w:r>
        <w:rPr>
          <w:iCs/>
        </w:rPr>
        <w:instrText xml:space="preserve"> REF _Ref68011710 \r \h </w:instrText>
      </w:r>
      <w:r>
        <w:rPr>
          <w:iCs/>
        </w:rPr>
      </w:r>
      <w:r>
        <w:rPr>
          <w:iCs/>
        </w:rPr>
        <w:fldChar w:fldCharType="separate"/>
      </w:r>
      <w:r w:rsidR="00182691">
        <w:rPr>
          <w:iCs/>
        </w:rPr>
        <w:t>[2]</w:t>
      </w:r>
      <w:r>
        <w:rPr>
          <w:iCs/>
        </w:rPr>
        <w:fldChar w:fldCharType="end"/>
      </w:r>
      <w:r>
        <w:rPr>
          <w:iCs/>
        </w:rPr>
        <w:t xml:space="preserve">, </w:t>
      </w:r>
      <w:r>
        <w:rPr>
          <w:i/>
        </w:rPr>
        <w:t>Mission Operations Message Abstraction Layer</w:t>
      </w:r>
      <w:r>
        <w:t xml:space="preserve">), </w:t>
      </w:r>
      <w:r w:rsidR="00146E88">
        <w:t>that is the core of the MO service framework.</w:t>
      </w:r>
    </w:p>
    <w:p w14:paraId="6D5A788B" w14:textId="7DFCEF55" w:rsidR="00884D91" w:rsidRDefault="00884D91" w:rsidP="00891BC5">
      <w:pPr>
        <w:pStyle w:val="Heading2"/>
        <w:spacing w:before="360"/>
      </w:pPr>
      <w:bookmarkStart w:id="6" w:name="_Toc140093758"/>
      <w:r>
        <w:t>Purpose and Scope</w:t>
      </w:r>
      <w:bookmarkEnd w:id="6"/>
    </w:p>
    <w:p w14:paraId="6B768B49" w14:textId="2D61DC68" w:rsidR="004A38CD" w:rsidRDefault="004A38CD" w:rsidP="004A38CD">
      <w:r>
        <w:t>This</w:t>
      </w:r>
      <w:r w:rsidR="00950410">
        <w:t xml:space="preserve"> re</w:t>
      </w:r>
      <w:r>
        <w:t>commended</w:t>
      </w:r>
      <w:r w:rsidR="00950410">
        <w:t xml:space="preserve"> st</w:t>
      </w:r>
      <w:r>
        <w:t>andard defines, in an abstract manner, the MPS services in terms of:</w:t>
      </w:r>
    </w:p>
    <w:p w14:paraId="5C9B089B" w14:textId="74CC2C8E" w:rsidR="004301BB" w:rsidRDefault="004A38CD" w:rsidP="00DA4F65">
      <w:pPr>
        <w:numPr>
          <w:ilvl w:val="0"/>
          <w:numId w:val="87"/>
        </w:numPr>
      </w:pPr>
      <w:r>
        <w:t xml:space="preserve">an information model that describes the structure of MPS data, including </w:t>
      </w:r>
      <w:r>
        <w:rPr>
          <w:rStyle w:val="Term"/>
        </w:rPr>
        <w:t>planning requests</w:t>
      </w:r>
      <w:r w:rsidR="004301BB">
        <w:t>,</w:t>
      </w:r>
      <w:r>
        <w:rPr>
          <w:rStyle w:val="Term"/>
        </w:rPr>
        <w:t xml:space="preserve"> plans</w:t>
      </w:r>
      <w:r w:rsidR="004301BB">
        <w:t xml:space="preserve"> and supporting information objects that are referenced by the MPS services</w:t>
      </w:r>
      <w:r w:rsidR="00387421">
        <w:t>;</w:t>
      </w:r>
    </w:p>
    <w:p w14:paraId="6EC3CDB8" w14:textId="530D2174" w:rsidR="004301BB" w:rsidRDefault="004301BB" w:rsidP="00DA4F65">
      <w:pPr>
        <w:numPr>
          <w:ilvl w:val="0"/>
          <w:numId w:val="87"/>
        </w:numPr>
      </w:pPr>
      <w:r>
        <w:lastRenderedPageBreak/>
        <w:t>service specifications that define the operations necessary to provide the services, together with their parameter data and required behaviour</w:t>
      </w:r>
      <w:r w:rsidR="00387421">
        <w:t>;</w:t>
      </w:r>
    </w:p>
    <w:p w14:paraId="4FC6660E" w14:textId="4DE94EBB" w:rsidR="004301BB" w:rsidRDefault="004301BB" w:rsidP="00DA4F65">
      <w:pPr>
        <w:numPr>
          <w:ilvl w:val="0"/>
          <w:numId w:val="87"/>
        </w:numPr>
      </w:pPr>
      <w:r>
        <w:t xml:space="preserve">file-based message formats for the exchange of </w:t>
      </w:r>
      <w:r w:rsidRPr="004A38CD">
        <w:rPr>
          <w:rStyle w:val="Term"/>
        </w:rPr>
        <w:t>planning requests</w:t>
      </w:r>
      <w:r>
        <w:t xml:space="preserve"> and </w:t>
      </w:r>
      <w:r w:rsidRPr="004A38CD">
        <w:rPr>
          <w:rStyle w:val="Term"/>
        </w:rPr>
        <w:t>plans</w:t>
      </w:r>
      <w:r>
        <w:t>, for use in mission deployments that do not require service-based interfaces</w:t>
      </w:r>
      <w:r w:rsidR="00501AE4">
        <w:t>.</w:t>
      </w:r>
    </w:p>
    <w:p w14:paraId="11FC79D9" w14:textId="19E1EEA9" w:rsidR="00CE050E" w:rsidRDefault="00501AE4" w:rsidP="004301BB">
      <w:r>
        <w:t>Not all aspects of this</w:t>
      </w:r>
      <w:r w:rsidR="00950410">
        <w:t xml:space="preserve"> re</w:t>
      </w:r>
      <w:r>
        <w:t>commended</w:t>
      </w:r>
      <w:r w:rsidR="00950410">
        <w:t xml:space="preserve"> st</w:t>
      </w:r>
      <w:r>
        <w:t>andard need to be applied in the context of a specific MPS system in order to support a conformant interface</w:t>
      </w:r>
      <w:r w:rsidR="00111AEF">
        <w:t xml:space="preserve">.  Each service is optional and may include optional capability sets within it.  Some aspects of the MPS information model are optional.  A summary of the optional elements of the standard is provided in section </w:t>
      </w:r>
      <w:r w:rsidR="00111AEF">
        <w:fldChar w:fldCharType="begin"/>
      </w:r>
      <w:r w:rsidR="00111AEF">
        <w:instrText xml:space="preserve"> REF _Ref68013881 \r \h </w:instrText>
      </w:r>
      <w:r w:rsidR="00111AEF">
        <w:fldChar w:fldCharType="separate"/>
      </w:r>
      <w:r w:rsidR="00182691">
        <w:t>2.6</w:t>
      </w:r>
      <w:r w:rsidR="00111AEF">
        <w:fldChar w:fldCharType="end"/>
      </w:r>
      <w:r w:rsidR="00111AEF">
        <w:t>.</w:t>
      </w:r>
    </w:p>
    <w:p w14:paraId="29CFFE75" w14:textId="131559AC" w:rsidR="004301BB" w:rsidRDefault="00CE050E" w:rsidP="004301BB">
      <w:r>
        <w:t>This</w:t>
      </w:r>
      <w:r w:rsidR="00950410">
        <w:t xml:space="preserve"> re</w:t>
      </w:r>
      <w:r>
        <w:t>commended</w:t>
      </w:r>
      <w:r w:rsidR="00950410">
        <w:t xml:space="preserve"> st</w:t>
      </w:r>
      <w:r>
        <w:t>andard</w:t>
      </w:r>
      <w:r w:rsidR="004301BB">
        <w:t xml:space="preserve"> does not specify:</w:t>
      </w:r>
    </w:p>
    <w:p w14:paraId="101F577D" w14:textId="7B0971E5" w:rsidR="004301BB" w:rsidRDefault="004301BB" w:rsidP="00DA4F65">
      <w:pPr>
        <w:numPr>
          <w:ilvl w:val="0"/>
          <w:numId w:val="88"/>
        </w:numPr>
      </w:pPr>
      <w:r>
        <w:t>individual implementations or products;</w:t>
      </w:r>
    </w:p>
    <w:p w14:paraId="346357F3" w14:textId="3F78EDF8" w:rsidR="004301BB" w:rsidRDefault="004301BB" w:rsidP="00DA4F65">
      <w:pPr>
        <w:numPr>
          <w:ilvl w:val="0"/>
          <w:numId w:val="88"/>
        </w:numPr>
      </w:pPr>
      <w:r>
        <w:t>the implementation of entities or interfaces within real systems;</w:t>
      </w:r>
    </w:p>
    <w:p w14:paraId="1D4E2C25" w14:textId="7A5D753A" w:rsidR="004301BB" w:rsidRDefault="004301BB" w:rsidP="00DA4F65">
      <w:pPr>
        <w:numPr>
          <w:ilvl w:val="0"/>
          <w:numId w:val="88"/>
        </w:numPr>
      </w:pPr>
      <w:r>
        <w:t>the methods or technologies required for communications;</w:t>
      </w:r>
    </w:p>
    <w:p w14:paraId="6E673C4F" w14:textId="7CD664E4" w:rsidR="004301BB" w:rsidRDefault="004301BB" w:rsidP="00DA4F65">
      <w:pPr>
        <w:numPr>
          <w:ilvl w:val="0"/>
          <w:numId w:val="88"/>
        </w:numPr>
      </w:pPr>
      <w:r>
        <w:t xml:space="preserve">how required </w:t>
      </w:r>
      <w:r w:rsidR="00CE050E">
        <w:t xml:space="preserve">MPS service </w:t>
      </w:r>
      <w:r>
        <w:t xml:space="preserve">configuration data is </w:t>
      </w:r>
      <w:r w:rsidR="00F02AC1">
        <w:t>made available</w:t>
      </w:r>
      <w:r w:rsidR="00CE050E">
        <w:t xml:space="preserve"> to deployed MPS functions</w:t>
      </w:r>
      <w:r w:rsidR="00F02AC1">
        <w:t>;</w:t>
      </w:r>
    </w:p>
    <w:p w14:paraId="354B83E0" w14:textId="69CD2221" w:rsidR="00CE050E" w:rsidRDefault="00F02AC1" w:rsidP="00DA4F65">
      <w:pPr>
        <w:numPr>
          <w:ilvl w:val="0"/>
          <w:numId w:val="88"/>
        </w:numPr>
      </w:pPr>
      <w:r>
        <w:t>the</w:t>
      </w:r>
      <w:r w:rsidR="00CE050E">
        <w:t xml:space="preserve"> expression language </w:t>
      </w:r>
      <w:r>
        <w:t xml:space="preserve">used </w:t>
      </w:r>
      <w:r w:rsidR="00CE050E">
        <w:t>for representation of conditions and calculations embedded within MPS data</w:t>
      </w:r>
      <w:r>
        <w:t>.</w:t>
      </w:r>
    </w:p>
    <w:p w14:paraId="1875DCBE" w14:textId="6220FAE8" w:rsidR="00884D91" w:rsidRDefault="00884D91" w:rsidP="00891BC5">
      <w:pPr>
        <w:pStyle w:val="Heading2"/>
        <w:spacing w:before="360"/>
      </w:pPr>
      <w:bookmarkStart w:id="7" w:name="_Toc140093759"/>
      <w:r>
        <w:t>Applicability</w:t>
      </w:r>
      <w:bookmarkEnd w:id="7"/>
    </w:p>
    <w:p w14:paraId="264674FE" w14:textId="01C0936B" w:rsidR="00C26041" w:rsidRDefault="00C26041" w:rsidP="00C26041">
      <w:r>
        <w:t>This specification is applicable to any mission operations component that provides mission planning functionality or executes mission plans (schedules) and exposes mission planning and scheduling interfaces.  This includes interfaces between:</w:t>
      </w:r>
    </w:p>
    <w:p w14:paraId="1ABA7260" w14:textId="6DBF6AD3" w:rsidR="00C26041" w:rsidRDefault="00C26041" w:rsidP="00DA4F65">
      <w:pPr>
        <w:numPr>
          <w:ilvl w:val="0"/>
          <w:numId w:val="89"/>
        </w:numPr>
        <w:spacing w:before="120" w:line="0" w:lineRule="atLeast"/>
      </w:pPr>
      <w:r>
        <w:t>Mission users and the Mission Planning system</w:t>
      </w:r>
      <w:r w:rsidR="00CC33B4">
        <w:t>;</w:t>
      </w:r>
    </w:p>
    <w:p w14:paraId="2A186246" w14:textId="6372117E" w:rsidR="00CC33B4" w:rsidRDefault="00CC33B4" w:rsidP="00DA4F65">
      <w:pPr>
        <w:numPr>
          <w:ilvl w:val="0"/>
          <w:numId w:val="89"/>
        </w:numPr>
        <w:spacing w:before="120" w:line="0" w:lineRule="atLeast"/>
      </w:pPr>
      <w:r>
        <w:t>Hierarchical or distributed components of a Mission Planning system;</w:t>
      </w:r>
    </w:p>
    <w:p w14:paraId="33FD9CAC" w14:textId="2A15FDE5" w:rsidR="00CC33B4" w:rsidRDefault="00CC33B4" w:rsidP="00DA4F65">
      <w:pPr>
        <w:numPr>
          <w:ilvl w:val="0"/>
          <w:numId w:val="89"/>
        </w:numPr>
        <w:spacing w:before="120" w:line="0" w:lineRule="atLeast"/>
      </w:pPr>
      <w:r>
        <w:t>Mission Planning and Plan Execution (Scheduler) components;</w:t>
      </w:r>
    </w:p>
    <w:p w14:paraId="5FD1A6DE" w14:textId="11B1D184" w:rsidR="00CC33B4" w:rsidRPr="00C26041" w:rsidRDefault="00CC33B4" w:rsidP="00DA4F65">
      <w:pPr>
        <w:numPr>
          <w:ilvl w:val="0"/>
          <w:numId w:val="89"/>
        </w:numPr>
        <w:spacing w:before="120" w:line="0" w:lineRule="atLeast"/>
      </w:pPr>
      <w:r>
        <w:t>Plan Execution and Mission Control.</w:t>
      </w:r>
    </w:p>
    <w:p w14:paraId="3F1D6C53" w14:textId="51BF3D5C" w:rsidR="00501AE4" w:rsidRDefault="00501AE4" w:rsidP="00CE7C38">
      <w:pPr>
        <w:rPr>
          <w:iCs/>
        </w:rPr>
      </w:pPr>
      <w:r>
        <w:rPr>
          <w:iCs/>
        </w:rPr>
        <w:t>Further detail is given in the associated</w:t>
      </w:r>
      <w:r w:rsidR="00950410">
        <w:rPr>
          <w:iCs/>
        </w:rPr>
        <w:t xml:space="preserve"> in</w:t>
      </w:r>
      <w:r>
        <w:rPr>
          <w:iCs/>
        </w:rPr>
        <w:t>formational</w:t>
      </w:r>
      <w:r w:rsidR="00950410">
        <w:rPr>
          <w:iCs/>
        </w:rPr>
        <w:t xml:space="preserve"> re</w:t>
      </w:r>
      <w:r>
        <w:rPr>
          <w:iCs/>
        </w:rPr>
        <w:t>port (</w:t>
      </w:r>
      <w:r w:rsidR="00950410">
        <w:rPr>
          <w:iCs/>
        </w:rPr>
        <w:t>g</w:t>
      </w:r>
      <w:r>
        <w:rPr>
          <w:iCs/>
        </w:rPr>
        <w:t>reen</w:t>
      </w:r>
      <w:r w:rsidR="00950410">
        <w:rPr>
          <w:iCs/>
        </w:rPr>
        <w:t xml:space="preserve"> bo</w:t>
      </w:r>
      <w:r>
        <w:rPr>
          <w:iCs/>
        </w:rPr>
        <w:t xml:space="preserve">ok) </w:t>
      </w:r>
      <w:r>
        <w:rPr>
          <w:iCs/>
        </w:rPr>
        <w:fldChar w:fldCharType="begin"/>
      </w:r>
      <w:r>
        <w:rPr>
          <w:iCs/>
        </w:rPr>
        <w:instrText xml:space="preserve"> REF _Ref4431680 \r \h </w:instrText>
      </w:r>
      <w:r>
        <w:rPr>
          <w:iCs/>
        </w:rPr>
      </w:r>
      <w:r>
        <w:rPr>
          <w:iCs/>
        </w:rPr>
        <w:fldChar w:fldCharType="separate"/>
      </w:r>
      <w:r w:rsidR="00182691">
        <w:rPr>
          <w:iCs/>
        </w:rPr>
        <w:t>[D2]</w:t>
      </w:r>
      <w:r>
        <w:rPr>
          <w:iCs/>
        </w:rPr>
        <w:fldChar w:fldCharType="end"/>
      </w:r>
      <w:r>
        <w:rPr>
          <w:iCs/>
        </w:rPr>
        <w:t>.</w:t>
      </w:r>
    </w:p>
    <w:p w14:paraId="051DAB51" w14:textId="307C145E" w:rsidR="00CC33B4" w:rsidRDefault="00CC33B4" w:rsidP="00CE7C38">
      <w:pPr>
        <w:rPr>
          <w:iCs/>
        </w:rPr>
      </w:pPr>
      <w:r>
        <w:rPr>
          <w:iCs/>
        </w:rPr>
        <w:t>This standard is intended to apply to interfaces wherever they may occur in a space system:</w:t>
      </w:r>
    </w:p>
    <w:p w14:paraId="23263018" w14:textId="11360F3C" w:rsidR="00CC33B4" w:rsidRDefault="00F02AC1" w:rsidP="00DA4F65">
      <w:pPr>
        <w:numPr>
          <w:ilvl w:val="0"/>
          <w:numId w:val="90"/>
        </w:numPr>
        <w:spacing w:before="120" w:line="0" w:lineRule="atLeast"/>
        <w:rPr>
          <w:iCs/>
        </w:rPr>
      </w:pPr>
      <w:r>
        <w:rPr>
          <w:iCs/>
        </w:rPr>
        <w:t>b</w:t>
      </w:r>
      <w:r w:rsidR="00CC33B4">
        <w:rPr>
          <w:iCs/>
        </w:rPr>
        <w:t>etween ground-based components across a terrestrial link</w:t>
      </w:r>
      <w:r>
        <w:rPr>
          <w:iCs/>
        </w:rPr>
        <w:t>;</w:t>
      </w:r>
    </w:p>
    <w:p w14:paraId="3463BE00" w14:textId="61F32FA9" w:rsidR="00CC33B4" w:rsidRDefault="00F02AC1" w:rsidP="00DA4F65">
      <w:pPr>
        <w:numPr>
          <w:ilvl w:val="0"/>
          <w:numId w:val="90"/>
        </w:numPr>
        <w:spacing w:before="120" w:line="0" w:lineRule="atLeast"/>
        <w:rPr>
          <w:iCs/>
        </w:rPr>
      </w:pPr>
      <w:r>
        <w:rPr>
          <w:iCs/>
        </w:rPr>
        <w:t>b</w:t>
      </w:r>
      <w:r w:rsidR="00CC33B4">
        <w:rPr>
          <w:iCs/>
        </w:rPr>
        <w:t>etween ground</w:t>
      </w:r>
      <w:r>
        <w:rPr>
          <w:iCs/>
        </w:rPr>
        <w:t xml:space="preserve">-based and on-board </w:t>
      </w:r>
      <w:r w:rsidR="00CC33B4">
        <w:rPr>
          <w:iCs/>
        </w:rPr>
        <w:t>components across a space link</w:t>
      </w:r>
      <w:r>
        <w:rPr>
          <w:iCs/>
        </w:rPr>
        <w:t>;</w:t>
      </w:r>
    </w:p>
    <w:p w14:paraId="5893AF29" w14:textId="5B2E1059" w:rsidR="00F02AC1" w:rsidRPr="00CC33B4" w:rsidRDefault="00F02AC1" w:rsidP="00DA4F65">
      <w:pPr>
        <w:numPr>
          <w:ilvl w:val="0"/>
          <w:numId w:val="90"/>
        </w:numPr>
        <w:spacing w:before="120" w:line="0" w:lineRule="atLeast"/>
        <w:rPr>
          <w:iCs/>
        </w:rPr>
      </w:pPr>
      <w:r>
        <w:rPr>
          <w:iCs/>
        </w:rPr>
        <w:t>and potentially between on-board components across an on-board interface.</w:t>
      </w:r>
    </w:p>
    <w:p w14:paraId="538CCDFA" w14:textId="77777777" w:rsidR="00884D91" w:rsidRDefault="00884D91" w:rsidP="00891BC5">
      <w:pPr>
        <w:pStyle w:val="Heading2"/>
        <w:spacing w:before="360"/>
      </w:pPr>
      <w:bookmarkStart w:id="8" w:name="_Toc140093760"/>
      <w:r>
        <w:lastRenderedPageBreak/>
        <w:t>Rationale</w:t>
      </w:r>
      <w:bookmarkEnd w:id="8"/>
    </w:p>
    <w:p w14:paraId="5BC6C191" w14:textId="2BFA0658" w:rsidR="00CE7C38" w:rsidRDefault="00891BC5" w:rsidP="00CE7C38">
      <w:pPr>
        <w:rPr>
          <w:iCs/>
        </w:rPr>
      </w:pPr>
      <w:r>
        <w:rPr>
          <w:iCs/>
        </w:rPr>
        <w:t>The p</w:t>
      </w:r>
      <w:r w:rsidR="00CE7C38" w:rsidRPr="00891BC5">
        <w:rPr>
          <w:iCs/>
        </w:rPr>
        <w:t xml:space="preserve">rimary goal is to increase the level of interoperability </w:t>
      </w:r>
      <w:r>
        <w:rPr>
          <w:iCs/>
        </w:rPr>
        <w:t xml:space="preserve">for mission planning </w:t>
      </w:r>
      <w:r w:rsidR="00CE7C38" w:rsidRPr="00891BC5">
        <w:rPr>
          <w:iCs/>
        </w:rPr>
        <w:t>among agencies and space system users</w:t>
      </w:r>
      <w:r>
        <w:rPr>
          <w:iCs/>
        </w:rPr>
        <w:t xml:space="preserve"> at the level of exchanged </w:t>
      </w:r>
      <w:r w:rsidRPr="00891BC5">
        <w:rPr>
          <w:rStyle w:val="Term"/>
        </w:rPr>
        <w:t>planning requests</w:t>
      </w:r>
      <w:r>
        <w:rPr>
          <w:iCs/>
        </w:rPr>
        <w:t xml:space="preserve"> and </w:t>
      </w:r>
      <w:r w:rsidRPr="00891BC5">
        <w:rPr>
          <w:rStyle w:val="Term"/>
        </w:rPr>
        <w:t>plans</w:t>
      </w:r>
      <w:r w:rsidR="00CE7C38" w:rsidRPr="00891BC5">
        <w:rPr>
          <w:iCs/>
        </w:rPr>
        <w:t xml:space="preserve">.  </w:t>
      </w:r>
      <w:r>
        <w:rPr>
          <w:iCs/>
        </w:rPr>
        <w:t>The service specifications can</w:t>
      </w:r>
      <w:r w:rsidR="00CE7C38" w:rsidRPr="00891BC5">
        <w:rPr>
          <w:iCs/>
        </w:rPr>
        <w:t xml:space="preserve"> also be used between systems within an agency and to promote the development of re-usable infrastructure for space systems and interoperability between missions.</w:t>
      </w:r>
    </w:p>
    <w:p w14:paraId="31D238B5" w14:textId="4A28D7E2" w:rsidR="00857A3C" w:rsidRPr="00891BC5" w:rsidRDefault="00857A3C" w:rsidP="00857A3C">
      <w:pPr>
        <w:rPr>
          <w:iCs/>
        </w:rPr>
      </w:pPr>
      <w:r>
        <w:rPr>
          <w:iCs/>
        </w:rPr>
        <w:t>Various</w:t>
      </w:r>
      <w:r w:rsidRPr="00857A3C">
        <w:rPr>
          <w:iCs/>
        </w:rPr>
        <w:t xml:space="preserve"> use case scenarios applicable to the</w:t>
      </w:r>
      <w:r w:rsidR="00950410" w:rsidRPr="00857A3C">
        <w:rPr>
          <w:iCs/>
        </w:rPr>
        <w:t xml:space="preserve"> mi</w:t>
      </w:r>
      <w:r w:rsidRPr="00857A3C">
        <w:rPr>
          <w:iCs/>
        </w:rPr>
        <w:t>ssion</w:t>
      </w:r>
      <w:r w:rsidR="00950410" w:rsidRPr="00857A3C">
        <w:rPr>
          <w:iCs/>
        </w:rPr>
        <w:t xml:space="preserve"> pl</w:t>
      </w:r>
      <w:r w:rsidRPr="00857A3C">
        <w:rPr>
          <w:iCs/>
        </w:rPr>
        <w:t>anning and</w:t>
      </w:r>
      <w:r w:rsidR="00950410" w:rsidRPr="00857A3C">
        <w:rPr>
          <w:iCs/>
        </w:rPr>
        <w:t xml:space="preserve"> sc</w:t>
      </w:r>
      <w:r w:rsidRPr="00857A3C">
        <w:rPr>
          <w:iCs/>
        </w:rPr>
        <w:t>heduling standardization process have</w:t>
      </w:r>
      <w:r>
        <w:rPr>
          <w:iCs/>
        </w:rPr>
        <w:t xml:space="preserve"> </w:t>
      </w:r>
      <w:r w:rsidRPr="00857A3C">
        <w:rPr>
          <w:iCs/>
        </w:rPr>
        <w:t>been identified by performing a survey of a number of representative space missions of various CCSDS</w:t>
      </w:r>
      <w:r w:rsidR="00950410" w:rsidRPr="00857A3C">
        <w:rPr>
          <w:iCs/>
        </w:rPr>
        <w:t xml:space="preserve"> me</w:t>
      </w:r>
      <w:r w:rsidRPr="00857A3C">
        <w:rPr>
          <w:iCs/>
        </w:rPr>
        <w:t>mber</w:t>
      </w:r>
      <w:r w:rsidR="00950410">
        <w:rPr>
          <w:iCs/>
        </w:rPr>
        <w:t xml:space="preserve"> </w:t>
      </w:r>
      <w:r w:rsidR="00950410" w:rsidRPr="00857A3C">
        <w:rPr>
          <w:iCs/>
        </w:rPr>
        <w:t>ag</w:t>
      </w:r>
      <w:r w:rsidRPr="00857A3C">
        <w:rPr>
          <w:iCs/>
        </w:rPr>
        <w:t>encies</w:t>
      </w:r>
      <w:r w:rsidR="00B761A9">
        <w:rPr>
          <w:iCs/>
        </w:rPr>
        <w:t xml:space="preserve">.  </w:t>
      </w:r>
      <w:r w:rsidRPr="00857A3C">
        <w:rPr>
          <w:iCs/>
        </w:rPr>
        <w:t>The missions subject to the survey have been categorized into mission types, in an attempt to identify</w:t>
      </w:r>
      <w:r>
        <w:rPr>
          <w:iCs/>
        </w:rPr>
        <w:t xml:space="preserve"> </w:t>
      </w:r>
      <w:r w:rsidRPr="00857A3C">
        <w:rPr>
          <w:iCs/>
        </w:rPr>
        <w:t>commonalities in the</w:t>
      </w:r>
      <w:r w:rsidR="00950410" w:rsidRPr="00857A3C">
        <w:rPr>
          <w:iCs/>
        </w:rPr>
        <w:t xml:space="preserve"> mi</w:t>
      </w:r>
      <w:r w:rsidRPr="00857A3C">
        <w:rPr>
          <w:iCs/>
        </w:rPr>
        <w:t>ssion</w:t>
      </w:r>
      <w:r w:rsidR="00950410" w:rsidRPr="00857A3C">
        <w:rPr>
          <w:iCs/>
        </w:rPr>
        <w:t xml:space="preserve"> pl</w:t>
      </w:r>
      <w:r w:rsidRPr="00857A3C">
        <w:rPr>
          <w:iCs/>
        </w:rPr>
        <w:t>anning processes, e.g. in the areas of planning cycles, execution feedback, navigation</w:t>
      </w:r>
      <w:r>
        <w:rPr>
          <w:iCs/>
        </w:rPr>
        <w:t xml:space="preserve"> </w:t>
      </w:r>
      <w:r w:rsidRPr="00857A3C">
        <w:rPr>
          <w:iCs/>
        </w:rPr>
        <w:t>services, planning requests, resources and constraints, and output of the planning phase</w:t>
      </w:r>
      <w:r w:rsidR="00B761A9">
        <w:rPr>
          <w:iCs/>
        </w:rPr>
        <w:t xml:space="preserve">.  </w:t>
      </w:r>
      <w:r w:rsidRPr="00857A3C">
        <w:rPr>
          <w:iCs/>
        </w:rPr>
        <w:t>The full results of this survey,</w:t>
      </w:r>
      <w:r>
        <w:rPr>
          <w:iCs/>
        </w:rPr>
        <w:t xml:space="preserve"> </w:t>
      </w:r>
      <w:r w:rsidRPr="00857A3C">
        <w:rPr>
          <w:iCs/>
        </w:rPr>
        <w:t>including the identified mission types, are described in the</w:t>
      </w:r>
      <w:r>
        <w:rPr>
          <w:iCs/>
        </w:rPr>
        <w:t xml:space="preserve"> MPS</w:t>
      </w:r>
      <w:r w:rsidR="00950410">
        <w:rPr>
          <w:iCs/>
        </w:rPr>
        <w:t xml:space="preserve"> gr</w:t>
      </w:r>
      <w:r>
        <w:rPr>
          <w:iCs/>
        </w:rPr>
        <w:t>een</w:t>
      </w:r>
      <w:r w:rsidR="00950410">
        <w:rPr>
          <w:iCs/>
        </w:rPr>
        <w:t xml:space="preserve"> bo</w:t>
      </w:r>
      <w:r>
        <w:rPr>
          <w:iCs/>
        </w:rPr>
        <w:t xml:space="preserve">ok </w:t>
      </w:r>
      <w:r>
        <w:rPr>
          <w:iCs/>
        </w:rPr>
        <w:fldChar w:fldCharType="begin"/>
      </w:r>
      <w:r>
        <w:rPr>
          <w:iCs/>
        </w:rPr>
        <w:instrText xml:space="preserve"> REF _Ref4431680 \r \h </w:instrText>
      </w:r>
      <w:r>
        <w:rPr>
          <w:iCs/>
        </w:rPr>
      </w:r>
      <w:r>
        <w:rPr>
          <w:iCs/>
        </w:rPr>
        <w:fldChar w:fldCharType="separate"/>
      </w:r>
      <w:r w:rsidR="00182691">
        <w:rPr>
          <w:iCs/>
        </w:rPr>
        <w:t>[D2]</w:t>
      </w:r>
      <w:r>
        <w:rPr>
          <w:iCs/>
        </w:rPr>
        <w:fldChar w:fldCharType="end"/>
      </w:r>
      <w:r w:rsidRPr="00857A3C">
        <w:rPr>
          <w:iCs/>
        </w:rPr>
        <w:t>.</w:t>
      </w:r>
    </w:p>
    <w:p w14:paraId="72FCB808" w14:textId="2DCCE197" w:rsidR="00CE7C38" w:rsidRDefault="00891BC5" w:rsidP="00CE7C38">
      <w:pPr>
        <w:rPr>
          <w:iCs/>
        </w:rPr>
      </w:pPr>
      <w:r>
        <w:rPr>
          <w:iCs/>
        </w:rPr>
        <w:t>The u</w:t>
      </w:r>
      <w:r w:rsidR="00CE7C38" w:rsidRPr="00891BC5">
        <w:rPr>
          <w:iCs/>
        </w:rPr>
        <w:t>se of the underlying MO framework enables abstract services to be implemented using appropriate encoding and information transfer technologies (file and/or message based) for the deployment context.</w:t>
      </w:r>
      <w:r>
        <w:rPr>
          <w:iCs/>
        </w:rPr>
        <w:t xml:space="preserve">  An extensible set of  MAL technology bindings exist to support:</w:t>
      </w:r>
    </w:p>
    <w:p w14:paraId="1DDDBEBB" w14:textId="3998E9E1" w:rsidR="00891BC5" w:rsidRDefault="00891BC5" w:rsidP="00DA4F65">
      <w:pPr>
        <w:numPr>
          <w:ilvl w:val="0"/>
          <w:numId w:val="91"/>
        </w:numPr>
        <w:spacing w:before="120" w:line="0" w:lineRule="atLeast"/>
        <w:rPr>
          <w:iCs/>
        </w:rPr>
      </w:pPr>
      <w:r>
        <w:rPr>
          <w:iCs/>
        </w:rPr>
        <w:t>encoding of the service messages;</w:t>
      </w:r>
    </w:p>
    <w:p w14:paraId="5B2C712A" w14:textId="365A19B4" w:rsidR="00891BC5" w:rsidRPr="00891BC5" w:rsidRDefault="00891BC5" w:rsidP="00DA4F65">
      <w:pPr>
        <w:numPr>
          <w:ilvl w:val="0"/>
          <w:numId w:val="91"/>
        </w:numPr>
        <w:spacing w:before="120" w:line="0" w:lineRule="atLeast"/>
        <w:rPr>
          <w:iCs/>
        </w:rPr>
      </w:pPr>
      <w:r>
        <w:rPr>
          <w:iCs/>
        </w:rPr>
        <w:t>binding of the service operations to a specific messaging technology.</w:t>
      </w:r>
    </w:p>
    <w:p w14:paraId="642CFB5F" w14:textId="6A4C25FB" w:rsidR="00797AF4" w:rsidRPr="00891BC5" w:rsidRDefault="00797AF4" w:rsidP="00CE7C38">
      <w:pPr>
        <w:rPr>
          <w:iCs/>
        </w:rPr>
      </w:pPr>
      <w:r w:rsidRPr="00891BC5">
        <w:rPr>
          <w:iCs/>
        </w:rPr>
        <w:t xml:space="preserve">Note that </w:t>
      </w:r>
      <w:r w:rsidR="00891BC5">
        <w:rPr>
          <w:iCs/>
        </w:rPr>
        <w:t>s</w:t>
      </w:r>
      <w:r w:rsidRPr="00891BC5">
        <w:rPr>
          <w:iCs/>
        </w:rPr>
        <w:t xml:space="preserve">ecurity </w:t>
      </w:r>
      <w:r w:rsidR="00891BC5">
        <w:rPr>
          <w:iCs/>
        </w:rPr>
        <w:t>c</w:t>
      </w:r>
      <w:r w:rsidRPr="00891BC5">
        <w:rPr>
          <w:iCs/>
        </w:rPr>
        <w:t>onsiderations are assumed to be handled at the MO framework layer or below.</w:t>
      </w:r>
    </w:p>
    <w:p w14:paraId="2CB45E14" w14:textId="77777777" w:rsidR="00884D91" w:rsidRDefault="00884D91" w:rsidP="00857A3C">
      <w:pPr>
        <w:pStyle w:val="Heading2"/>
        <w:pageBreakBefore/>
      </w:pPr>
      <w:bookmarkStart w:id="9" w:name="_Toc140093761"/>
      <w:r>
        <w:lastRenderedPageBreak/>
        <w:t>Document Structure</w:t>
      </w:r>
      <w:bookmarkEnd w:id="9"/>
    </w:p>
    <w:p w14:paraId="7AE3912B" w14:textId="583A4EF2" w:rsidR="000F792A" w:rsidRDefault="000F792A" w:rsidP="00CE7C38">
      <w:pPr>
        <w:rPr>
          <w:iCs/>
        </w:rPr>
      </w:pPr>
      <w:r>
        <w:rPr>
          <w:iCs/>
        </w:rPr>
        <w:t>This</w:t>
      </w:r>
      <w:r w:rsidR="00950410">
        <w:rPr>
          <w:iCs/>
        </w:rPr>
        <w:t xml:space="preserve"> re</w:t>
      </w:r>
      <w:r>
        <w:rPr>
          <w:iCs/>
        </w:rPr>
        <w:t>commended</w:t>
      </w:r>
      <w:r w:rsidR="00950410">
        <w:rPr>
          <w:iCs/>
        </w:rPr>
        <w:t xml:space="preserve"> st</w:t>
      </w:r>
      <w:r>
        <w:rPr>
          <w:iCs/>
        </w:rPr>
        <w:t>andard is organized in the following sections:</w:t>
      </w:r>
    </w:p>
    <w:p w14:paraId="0C1A7B01" w14:textId="0722E561" w:rsidR="000F792A" w:rsidRPr="004579E7" w:rsidRDefault="000F792A" w:rsidP="00DA4F65">
      <w:pPr>
        <w:numPr>
          <w:ilvl w:val="0"/>
          <w:numId w:val="92"/>
        </w:numPr>
      </w:pPr>
      <w:r w:rsidRPr="004579E7">
        <w:rPr>
          <w:b/>
          <w:bCs/>
        </w:rPr>
        <w:t>Introduction</w:t>
      </w:r>
      <w:r w:rsidRPr="004579E7">
        <w:t>: provides purpose and scope, applicability, and rationale of this</w:t>
      </w:r>
      <w:r w:rsidRPr="004579E7">
        <w:br/>
      </w:r>
      <w:r w:rsidR="00950410" w:rsidRPr="004579E7">
        <w:t>r</w:t>
      </w:r>
      <w:r w:rsidRPr="004579E7">
        <w:t>ecommended</w:t>
      </w:r>
      <w:r w:rsidR="00950410" w:rsidRPr="004579E7">
        <w:t xml:space="preserve"> pr</w:t>
      </w:r>
      <w:r w:rsidRPr="004579E7">
        <w:t>actice and lists the definitions, conventions, and references used</w:t>
      </w:r>
      <w:r w:rsidRPr="004579E7">
        <w:br/>
        <w:t>throughout the document;</w:t>
      </w:r>
    </w:p>
    <w:p w14:paraId="0B424A06" w14:textId="31673FEA" w:rsidR="000F792A" w:rsidRPr="004579E7" w:rsidRDefault="000F792A" w:rsidP="00DA4F65">
      <w:pPr>
        <w:numPr>
          <w:ilvl w:val="0"/>
          <w:numId w:val="92"/>
        </w:numPr>
      </w:pPr>
      <w:r w:rsidRPr="004579E7">
        <w:rPr>
          <w:b/>
          <w:bCs/>
        </w:rPr>
        <w:t>Overview</w:t>
      </w:r>
      <w:r w:rsidRPr="004579E7">
        <w:t>: describes the</w:t>
      </w:r>
      <w:r w:rsidR="00950410" w:rsidRPr="004579E7">
        <w:t xml:space="preserve"> mi</w:t>
      </w:r>
      <w:r w:rsidRPr="004579E7">
        <w:t xml:space="preserve">ssion </w:t>
      </w:r>
      <w:r w:rsidR="00950410" w:rsidRPr="004579E7">
        <w:t>p</w:t>
      </w:r>
      <w:r w:rsidRPr="004579E7">
        <w:t xml:space="preserve">lanning &amp; </w:t>
      </w:r>
      <w:r w:rsidR="00950410" w:rsidRPr="004579E7">
        <w:t>s</w:t>
      </w:r>
      <w:r w:rsidRPr="004579E7">
        <w:t xml:space="preserve">cheduling concept and how this relates to MO services, as well as giving a high-level overview of both the MPS </w:t>
      </w:r>
      <w:r w:rsidR="00950410" w:rsidRPr="004579E7">
        <w:t>i</w:t>
      </w:r>
      <w:r w:rsidRPr="004579E7">
        <w:t xml:space="preserve">nformation </w:t>
      </w:r>
      <w:r w:rsidR="00950410" w:rsidRPr="004579E7">
        <w:t>m</w:t>
      </w:r>
      <w:r w:rsidRPr="004579E7">
        <w:t xml:space="preserve">odel and the set of MPS </w:t>
      </w:r>
      <w:r w:rsidR="00950410" w:rsidRPr="004579E7">
        <w:t>s</w:t>
      </w:r>
      <w:r w:rsidRPr="004579E7">
        <w:t>ervices specified.</w:t>
      </w:r>
    </w:p>
    <w:p w14:paraId="27C5AA4E" w14:textId="18C0428C" w:rsidR="000F792A" w:rsidRPr="004579E7" w:rsidRDefault="000F792A" w:rsidP="00DA4F65">
      <w:pPr>
        <w:numPr>
          <w:ilvl w:val="0"/>
          <w:numId w:val="92"/>
        </w:numPr>
      </w:pPr>
      <w:r w:rsidRPr="004579E7">
        <w:rPr>
          <w:b/>
          <w:bCs/>
        </w:rPr>
        <w:t>MPS Information Model</w:t>
      </w:r>
      <w:r w:rsidRPr="004579E7">
        <w:t xml:space="preserve">: </w:t>
      </w:r>
      <w:r w:rsidR="00FF6E5B" w:rsidRPr="004579E7">
        <w:t>describes the</w:t>
      </w:r>
      <w:r w:rsidRPr="004579E7">
        <w:t xml:space="preserve"> </w:t>
      </w:r>
      <w:r w:rsidR="00FF6E5B" w:rsidRPr="004579E7">
        <w:t>MPS</w:t>
      </w:r>
      <w:r w:rsidRPr="004579E7">
        <w:t xml:space="preserve"> </w:t>
      </w:r>
      <w:r w:rsidR="00FF6E5B" w:rsidRPr="004579E7">
        <w:t>data items and their constituent information objects</w:t>
      </w:r>
      <w:r w:rsidRPr="004579E7">
        <w:t xml:space="preserve"> that can be referenced by MPS services</w:t>
      </w:r>
      <w:r w:rsidR="00FF6E5B" w:rsidRPr="004579E7">
        <w:t>.  It also includes the formal specification of MPS data structures.</w:t>
      </w:r>
    </w:p>
    <w:p w14:paraId="7CA565D4" w14:textId="59F7F2BE" w:rsidR="00FF6E5B" w:rsidRPr="004579E7" w:rsidRDefault="00FF6E5B" w:rsidP="00DA4F65">
      <w:pPr>
        <w:numPr>
          <w:ilvl w:val="0"/>
          <w:numId w:val="92"/>
        </w:numPr>
      </w:pPr>
      <w:r w:rsidRPr="004579E7">
        <w:rPr>
          <w:b/>
          <w:bCs/>
        </w:rPr>
        <w:t>MPS Service Specifications</w:t>
      </w:r>
      <w:r w:rsidRPr="004579E7">
        <w:t>:  provides the formal specification of the MPS services.</w:t>
      </w:r>
    </w:p>
    <w:p w14:paraId="2F036B68" w14:textId="2D5420D6" w:rsidR="00FF6E5B" w:rsidRPr="004579E7" w:rsidRDefault="00FF6E5B" w:rsidP="00DA4F65">
      <w:pPr>
        <w:numPr>
          <w:ilvl w:val="0"/>
          <w:numId w:val="92"/>
        </w:numPr>
      </w:pPr>
      <w:r w:rsidRPr="004579E7">
        <w:rPr>
          <w:b/>
          <w:bCs/>
        </w:rPr>
        <w:t>Error Codes</w:t>
      </w:r>
      <w:r w:rsidRPr="004579E7">
        <w:t>:  provides the formal specification of MPS error codes.</w:t>
      </w:r>
    </w:p>
    <w:p w14:paraId="0F7C8E5B" w14:textId="6F3D1CE5" w:rsidR="00FF6E5B" w:rsidRPr="004579E7" w:rsidRDefault="00FF6E5B" w:rsidP="00DA4F65">
      <w:pPr>
        <w:numPr>
          <w:ilvl w:val="0"/>
          <w:numId w:val="92"/>
        </w:numPr>
      </w:pPr>
      <w:r w:rsidRPr="004579E7">
        <w:rPr>
          <w:b/>
          <w:bCs/>
        </w:rPr>
        <w:t>Service Specification XML</w:t>
      </w:r>
      <w:r w:rsidRPr="004579E7">
        <w:t>:  specifies the internet location of the formal service specification eXtensible Markup Language (XML).</w:t>
      </w:r>
    </w:p>
    <w:p w14:paraId="168A814B" w14:textId="134B6BF3" w:rsidR="00FF6E5B" w:rsidRPr="004579E7" w:rsidRDefault="00FF6E5B" w:rsidP="00DA4F65">
      <w:pPr>
        <w:numPr>
          <w:ilvl w:val="0"/>
          <w:numId w:val="92"/>
        </w:numPr>
      </w:pPr>
      <w:r w:rsidRPr="004579E7">
        <w:rPr>
          <w:b/>
          <w:bCs/>
        </w:rPr>
        <w:t>XML File Formats</w:t>
      </w:r>
      <w:r w:rsidRPr="004579E7">
        <w:t>: specifies the internet location of the formal specification of XML file formats for the exchange of planning requests and plans.</w:t>
      </w:r>
    </w:p>
    <w:p w14:paraId="3458032C" w14:textId="77777777" w:rsidR="00234750" w:rsidRDefault="00234750" w:rsidP="00234750">
      <w:r>
        <w:t xml:space="preserve">Sections 4-7 contain the normative specification of the recommended standard, while sections 1-2 are purely informative.  </w:t>
      </w:r>
    </w:p>
    <w:p w14:paraId="4F7912DB" w14:textId="419A29BD" w:rsidR="00234750" w:rsidRPr="000F792A" w:rsidRDefault="00234750" w:rsidP="00234750">
      <w:r>
        <w:t>Section 3 on the MPS</w:t>
      </w:r>
      <w:r w:rsidR="00950410">
        <w:t xml:space="preserve"> in</w:t>
      </w:r>
      <w:r>
        <w:t>formation</w:t>
      </w:r>
      <w:r w:rsidR="00950410">
        <w:t xml:space="preserve"> mo</w:t>
      </w:r>
      <w:r>
        <w:t>del contains both normative and informative elements:  the UML diagrams and descriptive text are informative, but the data structure specifications contained as tables within the section are normative.</w:t>
      </w:r>
    </w:p>
    <w:p w14:paraId="2D6E4946" w14:textId="77777777" w:rsidR="00884D91" w:rsidRDefault="00884D91" w:rsidP="00891BC5">
      <w:pPr>
        <w:pStyle w:val="Heading2"/>
        <w:pageBreakBefore/>
      </w:pPr>
      <w:bookmarkStart w:id="10" w:name="_Toc140093762"/>
      <w:r>
        <w:lastRenderedPageBreak/>
        <w:t>Definitions</w:t>
      </w:r>
      <w:bookmarkEnd w:id="10"/>
    </w:p>
    <w:p w14:paraId="7AFDC2F1" w14:textId="336FE11D" w:rsidR="00797AF4" w:rsidRDefault="00FE2044" w:rsidP="00797AF4">
      <w:pPr>
        <w:rPr>
          <w:iCs/>
        </w:rPr>
      </w:pPr>
      <w:r w:rsidRPr="00FE2044">
        <w:rPr>
          <w:iCs/>
        </w:rPr>
        <w:t>The following table contains the d</w:t>
      </w:r>
      <w:r w:rsidR="00797AF4" w:rsidRPr="00FE2044">
        <w:rPr>
          <w:iCs/>
        </w:rPr>
        <w:t xml:space="preserve">efinition of terms used in the document.  </w:t>
      </w:r>
      <w:r w:rsidRPr="00FE2044">
        <w:rPr>
          <w:iCs/>
        </w:rPr>
        <w:t>Acronyms</w:t>
      </w:r>
      <w:r w:rsidR="00797AF4" w:rsidRPr="00FE2044">
        <w:rPr>
          <w:iCs/>
        </w:rPr>
        <w:t xml:space="preserve"> are </w:t>
      </w:r>
      <w:r w:rsidRPr="00FE2044">
        <w:rPr>
          <w:iCs/>
        </w:rPr>
        <w:t xml:space="preserve">to be found in </w:t>
      </w:r>
      <w:r w:rsidRPr="00FE2044">
        <w:rPr>
          <w:iCs/>
        </w:rPr>
        <w:fldChar w:fldCharType="begin"/>
      </w:r>
      <w:r w:rsidRPr="00FE2044">
        <w:rPr>
          <w:iCs/>
        </w:rPr>
        <w:instrText xml:space="preserve"> REF _Ref68100708 \r \h </w:instrText>
      </w:r>
      <w:r>
        <w:rPr>
          <w:iCs/>
        </w:rPr>
        <w:instrText xml:space="preserve"> \* MERGEFORMAT </w:instrText>
      </w:r>
      <w:r w:rsidRPr="00FE2044">
        <w:rPr>
          <w:iCs/>
        </w:rPr>
      </w:r>
      <w:r w:rsidRPr="00FE2044">
        <w:rPr>
          <w:iCs/>
        </w:rPr>
        <w:fldChar w:fldCharType="separate"/>
      </w:r>
      <w:r w:rsidR="00182691">
        <w:rPr>
          <w:iCs/>
        </w:rPr>
        <w:t>ANNEX C</w:t>
      </w:r>
      <w:r w:rsidRPr="00FE2044">
        <w:rPr>
          <w:iCs/>
        </w:rPr>
        <w:fldChar w:fldCharType="end"/>
      </w:r>
      <w:r w:rsidR="00797AF4" w:rsidRPr="00FE2044">
        <w:rPr>
          <w:iCs/>
        </w:rPr>
        <w:t>.</w:t>
      </w:r>
    </w:p>
    <w:p w14:paraId="3ACBA429" w14:textId="4D6234F6" w:rsidR="00E91200" w:rsidRPr="00FE2044" w:rsidRDefault="00E91200" w:rsidP="00797AF4">
      <w:pPr>
        <w:rPr>
          <w:iCs/>
        </w:rPr>
      </w:pPr>
      <w:r w:rsidRPr="00CC33B4">
        <w:rPr>
          <w:iCs/>
        </w:rPr>
        <w:t>Note that the term</w:t>
      </w:r>
      <w:r>
        <w:rPr>
          <w:iCs/>
        </w:rPr>
        <w:t>s</w:t>
      </w:r>
      <w:r w:rsidRPr="00CC33B4">
        <w:rPr>
          <w:iCs/>
        </w:rPr>
        <w:t xml:space="preserve"> </w:t>
      </w:r>
      <w:r w:rsidRPr="00CC33B4">
        <w:rPr>
          <w:rStyle w:val="Term"/>
        </w:rPr>
        <w:t>plan</w:t>
      </w:r>
      <w:r w:rsidRPr="00CC33B4">
        <w:rPr>
          <w:iCs/>
        </w:rPr>
        <w:t xml:space="preserve"> and </w:t>
      </w:r>
      <w:r w:rsidRPr="00CC33B4">
        <w:rPr>
          <w:rStyle w:val="Term"/>
        </w:rPr>
        <w:t>planning</w:t>
      </w:r>
      <w:r w:rsidRPr="00CC33B4">
        <w:rPr>
          <w:iCs/>
        </w:rPr>
        <w:t xml:space="preserve"> </w:t>
      </w:r>
      <w:r>
        <w:rPr>
          <w:iCs/>
        </w:rPr>
        <w:t>are</w:t>
      </w:r>
      <w:r w:rsidRPr="00CC33B4">
        <w:rPr>
          <w:iCs/>
        </w:rPr>
        <w:t xml:space="preserve"> used throughout</w:t>
      </w:r>
      <w:r>
        <w:rPr>
          <w:iCs/>
        </w:rPr>
        <w:t xml:space="preserve"> this specification</w:t>
      </w:r>
      <w:r w:rsidRPr="00CC33B4">
        <w:rPr>
          <w:iCs/>
        </w:rPr>
        <w:t xml:space="preserve">, but that this also </w:t>
      </w:r>
      <w:r>
        <w:rPr>
          <w:iCs/>
        </w:rPr>
        <w:t>encompasses</w:t>
      </w:r>
      <w:r w:rsidRPr="00CC33B4">
        <w:rPr>
          <w:iCs/>
        </w:rPr>
        <w:t xml:space="preserve"> </w:t>
      </w:r>
      <w:r>
        <w:rPr>
          <w:iCs/>
        </w:rPr>
        <w:t>schedule</w:t>
      </w:r>
      <w:r w:rsidRPr="00CC33B4">
        <w:rPr>
          <w:iCs/>
        </w:rPr>
        <w:t xml:space="preserve"> and </w:t>
      </w:r>
      <w:r>
        <w:rPr>
          <w:iCs/>
        </w:rPr>
        <w:t>scheduling respectively.</w:t>
      </w:r>
    </w:p>
    <w:p w14:paraId="2AA4A52B" w14:textId="09613100" w:rsidR="003C285F" w:rsidRDefault="003C285F" w:rsidP="003C285F">
      <w:pPr>
        <w:spacing w:before="0"/>
      </w:pPr>
    </w:p>
    <w:tbl>
      <w:tblPr>
        <w:tblStyle w:val="RBTable"/>
        <w:tblW w:w="9185" w:type="dxa"/>
        <w:tblLayout w:type="fixed"/>
        <w:tblLook w:val="0420" w:firstRow="1" w:lastRow="0" w:firstColumn="0" w:lastColumn="0" w:noHBand="0" w:noVBand="1"/>
      </w:tblPr>
      <w:tblGrid>
        <w:gridCol w:w="1951"/>
        <w:gridCol w:w="7234"/>
      </w:tblGrid>
      <w:tr w:rsidR="003C285F" w14:paraId="679F6207" w14:textId="77777777" w:rsidTr="008E4FD6">
        <w:trPr>
          <w:cnfStyle w:val="100000000000" w:firstRow="1" w:lastRow="0" w:firstColumn="0" w:lastColumn="0" w:oddVBand="0" w:evenVBand="0" w:oddHBand="0" w:evenHBand="0" w:firstRowFirstColumn="0" w:firstRowLastColumn="0" w:lastRowFirstColumn="0" w:lastRowLastColumn="0"/>
          <w:tblHeader/>
        </w:trPr>
        <w:tc>
          <w:tcPr>
            <w:tcW w:w="1951" w:type="dxa"/>
          </w:tcPr>
          <w:p w14:paraId="4BA96DA7" w14:textId="4F5DA773" w:rsidR="003C285F" w:rsidRDefault="003C285F" w:rsidP="003C285F">
            <w:pPr>
              <w:pStyle w:val="TableCell"/>
            </w:pPr>
            <w:bookmarkStart w:id="11" w:name="Terms"/>
            <w:bookmarkEnd w:id="11"/>
            <w:r>
              <w:t>Term</w:t>
            </w:r>
          </w:p>
        </w:tc>
        <w:tc>
          <w:tcPr>
            <w:tcW w:w="7234" w:type="dxa"/>
          </w:tcPr>
          <w:p w14:paraId="3DE0796F" w14:textId="56EDC5C9" w:rsidR="003C285F" w:rsidRDefault="003C285F" w:rsidP="003C285F">
            <w:pPr>
              <w:pStyle w:val="TableCell"/>
            </w:pPr>
            <w:r>
              <w:t>Definition</w:t>
            </w:r>
          </w:p>
        </w:tc>
      </w:tr>
      <w:tr w:rsidR="003C285F" w14:paraId="1019F877" w14:textId="77777777" w:rsidTr="008E4FD6">
        <w:tc>
          <w:tcPr>
            <w:tcW w:w="1951" w:type="dxa"/>
          </w:tcPr>
          <w:p w14:paraId="6880840D" w14:textId="42881839" w:rsidR="003C285F" w:rsidRPr="003C285F" w:rsidRDefault="00C93DD5" w:rsidP="003C285F">
            <w:pPr>
              <w:pStyle w:val="TableCell"/>
              <w:rPr>
                <w:rStyle w:val="Term"/>
              </w:rPr>
            </w:pPr>
            <w:r>
              <w:rPr>
                <w:rStyle w:val="Term"/>
              </w:rPr>
              <w:t>action</w:t>
            </w:r>
          </w:p>
        </w:tc>
        <w:tc>
          <w:tcPr>
            <w:tcW w:w="7234" w:type="dxa"/>
          </w:tcPr>
          <w:p w14:paraId="2556DAF0" w14:textId="28C83A03" w:rsidR="003C285F" w:rsidRDefault="00921510" w:rsidP="00921510">
            <w:pPr>
              <w:pStyle w:val="TableCell"/>
            </w:pPr>
            <w:r>
              <w:t>A single executable task of an MO M&amp;C service provider</w:t>
            </w:r>
            <w:r w:rsidR="00B761A9">
              <w:t xml:space="preserve">.  </w:t>
            </w:r>
            <w:r w:rsidR="001956EC">
              <w:t>A</w:t>
            </w:r>
            <w:r>
              <w:t xml:space="preserve"> telecommand is an example of an action.</w:t>
            </w:r>
          </w:p>
        </w:tc>
      </w:tr>
      <w:tr w:rsidR="003C285F" w14:paraId="22C3438D" w14:textId="77777777" w:rsidTr="008E4FD6">
        <w:tc>
          <w:tcPr>
            <w:tcW w:w="1951" w:type="dxa"/>
          </w:tcPr>
          <w:p w14:paraId="00EAACF6" w14:textId="3AF93390" w:rsidR="003C285F" w:rsidRDefault="00C93DD5" w:rsidP="003C285F">
            <w:pPr>
              <w:pStyle w:val="TableCell"/>
              <w:rPr>
                <w:rStyle w:val="Term"/>
              </w:rPr>
            </w:pPr>
            <w:r>
              <w:rPr>
                <w:rStyle w:val="Term"/>
              </w:rPr>
              <w:t>activity definition</w:t>
            </w:r>
          </w:p>
        </w:tc>
        <w:tc>
          <w:tcPr>
            <w:tcW w:w="7234" w:type="dxa"/>
          </w:tcPr>
          <w:p w14:paraId="45F9FF48" w14:textId="53F337D7" w:rsidR="003C285F" w:rsidRPr="00337C4B" w:rsidRDefault="002E7BD3" w:rsidP="003C285F">
            <w:pPr>
              <w:pStyle w:val="TableCell"/>
            </w:pPr>
            <w:r>
              <w:t xml:space="preserve">The </w:t>
            </w:r>
            <w:r>
              <w:rPr>
                <w:rStyle w:val="Term"/>
              </w:rPr>
              <w:t xml:space="preserve">definition </w:t>
            </w:r>
            <w:r>
              <w:t xml:space="preserve">element of a </w:t>
            </w:r>
            <w:r w:rsidRPr="002E7BD3">
              <w:rPr>
                <w:rStyle w:val="Term"/>
              </w:rPr>
              <w:t>planning activity</w:t>
            </w:r>
            <w:r>
              <w:t xml:space="preserve">. </w:t>
            </w:r>
            <w:r w:rsidR="00337C4B">
              <w:t xml:space="preserve"> It forms part of the </w:t>
            </w:r>
            <w:r w:rsidR="00337C4B" w:rsidRPr="00337C4B">
              <w:rPr>
                <w:rStyle w:val="Term"/>
              </w:rPr>
              <w:t>planning configuration data</w:t>
            </w:r>
            <w:r w:rsidR="00337C4B">
              <w:t>.</w:t>
            </w:r>
          </w:p>
        </w:tc>
      </w:tr>
      <w:tr w:rsidR="003C285F" w14:paraId="66B9069E" w14:textId="77777777" w:rsidTr="008E4FD6">
        <w:tc>
          <w:tcPr>
            <w:tcW w:w="1951" w:type="dxa"/>
          </w:tcPr>
          <w:p w14:paraId="22671A02" w14:textId="053BDFBA" w:rsidR="003C285F" w:rsidRDefault="00C93DD5" w:rsidP="003C285F">
            <w:pPr>
              <w:pStyle w:val="TableCell"/>
              <w:rPr>
                <w:rStyle w:val="Term"/>
              </w:rPr>
            </w:pPr>
            <w:r>
              <w:rPr>
                <w:rStyle w:val="Term"/>
              </w:rPr>
              <w:t>activity details</w:t>
            </w:r>
          </w:p>
        </w:tc>
        <w:tc>
          <w:tcPr>
            <w:tcW w:w="7234" w:type="dxa"/>
          </w:tcPr>
          <w:p w14:paraId="685D84B5" w14:textId="38B7B726" w:rsidR="003C285F" w:rsidRPr="00094595" w:rsidRDefault="00337C4B" w:rsidP="003C285F">
            <w:pPr>
              <w:pStyle w:val="TableCell"/>
            </w:pPr>
            <w:r>
              <w:t xml:space="preserve">The information required to create an </w:t>
            </w:r>
            <w:r>
              <w:rPr>
                <w:rStyle w:val="Term"/>
              </w:rPr>
              <w:t xml:space="preserve">activity instance </w:t>
            </w:r>
            <w:r>
              <w:t xml:space="preserve">from an </w:t>
            </w:r>
            <w:r>
              <w:rPr>
                <w:rStyle w:val="Term"/>
              </w:rPr>
              <w:t>activity definition</w:t>
            </w:r>
            <w:r>
              <w:t xml:space="preserve">.  It may be contained within </w:t>
            </w:r>
            <w:r w:rsidR="00094595">
              <w:t xml:space="preserve">a </w:t>
            </w:r>
            <w:r w:rsidR="00094595">
              <w:rPr>
                <w:rStyle w:val="Term"/>
              </w:rPr>
              <w:t xml:space="preserve">planning request </w:t>
            </w:r>
            <w:r w:rsidR="00094595">
              <w:t xml:space="preserve">to request inclusion of a </w:t>
            </w:r>
            <w:r w:rsidR="00094595">
              <w:rPr>
                <w:rStyle w:val="Term"/>
              </w:rPr>
              <w:t xml:space="preserve">planning </w:t>
            </w:r>
            <w:r w:rsidR="00094595" w:rsidRPr="00094595">
              <w:rPr>
                <w:rStyle w:val="Term"/>
              </w:rPr>
              <w:t>activity</w:t>
            </w:r>
            <w:r w:rsidR="00094595">
              <w:t xml:space="preserve">, </w:t>
            </w:r>
            <w:r w:rsidR="00094595" w:rsidRPr="00094595">
              <w:t>or</w:t>
            </w:r>
            <w:r w:rsidR="00094595">
              <w:t xml:space="preserve"> </w:t>
            </w:r>
            <w:r w:rsidR="00EF6C6A">
              <w:t xml:space="preserve">within </w:t>
            </w:r>
            <w:r w:rsidR="00094595">
              <w:t xml:space="preserve">an </w:t>
            </w:r>
            <w:r w:rsidR="00094595">
              <w:rPr>
                <w:rStyle w:val="Term"/>
              </w:rPr>
              <w:t>activity definition</w:t>
            </w:r>
            <w:r w:rsidR="00094595">
              <w:t xml:space="preserve"> (</w:t>
            </w:r>
            <w:r w:rsidR="00B43C1C">
              <w:t>to specify</w:t>
            </w:r>
            <w:r w:rsidR="00094595">
              <w:t xml:space="preserve"> child activities).</w:t>
            </w:r>
          </w:p>
        </w:tc>
      </w:tr>
      <w:tr w:rsidR="003C285F" w14:paraId="19F86FAE" w14:textId="77777777" w:rsidTr="008E4FD6">
        <w:tc>
          <w:tcPr>
            <w:tcW w:w="1951" w:type="dxa"/>
          </w:tcPr>
          <w:p w14:paraId="49BF6D09" w14:textId="65028FD3" w:rsidR="003C285F" w:rsidRDefault="00C93DD5" w:rsidP="003C285F">
            <w:pPr>
              <w:pStyle w:val="TableCell"/>
              <w:rPr>
                <w:rStyle w:val="Term"/>
              </w:rPr>
            </w:pPr>
            <w:r>
              <w:rPr>
                <w:rStyle w:val="Term"/>
              </w:rPr>
              <w:t>activity instance</w:t>
            </w:r>
          </w:p>
        </w:tc>
        <w:tc>
          <w:tcPr>
            <w:tcW w:w="7234" w:type="dxa"/>
          </w:tcPr>
          <w:p w14:paraId="4FC6D579" w14:textId="7166C2EF" w:rsidR="003C285F" w:rsidRPr="002E7BD3" w:rsidRDefault="002E7BD3" w:rsidP="003C285F">
            <w:pPr>
              <w:pStyle w:val="TableCell"/>
            </w:pPr>
            <w:r>
              <w:t xml:space="preserve">The </w:t>
            </w:r>
            <w:r>
              <w:rPr>
                <w:rStyle w:val="Term"/>
              </w:rPr>
              <w:t xml:space="preserve">instance </w:t>
            </w:r>
            <w:r>
              <w:t xml:space="preserve">element of a </w:t>
            </w:r>
            <w:r>
              <w:rPr>
                <w:rStyle w:val="Term"/>
              </w:rPr>
              <w:t>planning activity</w:t>
            </w:r>
            <w:r>
              <w:t>.  Activity</w:t>
            </w:r>
            <w:r w:rsidR="00950410">
              <w:t xml:space="preserve"> in</w:t>
            </w:r>
            <w:r>
              <w:t xml:space="preserve">stances are contained within </w:t>
            </w:r>
            <w:r w:rsidRPr="002E7BD3">
              <w:rPr>
                <w:rStyle w:val="Term"/>
              </w:rPr>
              <w:t>plans</w:t>
            </w:r>
            <w:r>
              <w:t>.</w:t>
            </w:r>
          </w:p>
        </w:tc>
      </w:tr>
      <w:tr w:rsidR="00206BF0" w14:paraId="0A4CBE14" w14:textId="77777777" w:rsidTr="008E4FD6">
        <w:tc>
          <w:tcPr>
            <w:tcW w:w="1951" w:type="dxa"/>
          </w:tcPr>
          <w:p w14:paraId="652CC1BC" w14:textId="30CB0FF4" w:rsidR="00206BF0" w:rsidRDefault="00206BF0" w:rsidP="003C285F">
            <w:pPr>
              <w:pStyle w:val="TableCell"/>
              <w:rPr>
                <w:rStyle w:val="Term"/>
              </w:rPr>
            </w:pPr>
            <w:r>
              <w:rPr>
                <w:rStyle w:val="Term"/>
              </w:rPr>
              <w:t>area</w:t>
            </w:r>
          </w:p>
        </w:tc>
        <w:tc>
          <w:tcPr>
            <w:tcW w:w="7234" w:type="dxa"/>
          </w:tcPr>
          <w:p w14:paraId="01112889" w14:textId="153E0A3C" w:rsidR="00206BF0" w:rsidRPr="00D544EC" w:rsidRDefault="00206BF0" w:rsidP="003C285F">
            <w:pPr>
              <w:pStyle w:val="TableCell"/>
            </w:pPr>
            <w:r>
              <w:t xml:space="preserve">A group of related MO services with an associated identifier and number.  This recommended standard forms part of the MPS area, with the area number </w:t>
            </w:r>
            <w:r w:rsidR="00017DDD">
              <w:t>5</w:t>
            </w:r>
            <w:r>
              <w:t>.</w:t>
            </w:r>
          </w:p>
        </w:tc>
      </w:tr>
      <w:tr w:rsidR="003C285F" w14:paraId="722F4F4A" w14:textId="77777777" w:rsidTr="008E4FD6">
        <w:tc>
          <w:tcPr>
            <w:tcW w:w="1951" w:type="dxa"/>
          </w:tcPr>
          <w:p w14:paraId="6745061A" w14:textId="2E5486C4" w:rsidR="003C285F" w:rsidRDefault="00C93DD5" w:rsidP="003C285F">
            <w:pPr>
              <w:pStyle w:val="TableCell"/>
              <w:rPr>
                <w:rStyle w:val="Term"/>
              </w:rPr>
            </w:pPr>
            <w:r>
              <w:rPr>
                <w:rStyle w:val="Term"/>
              </w:rPr>
              <w:t>argument</w:t>
            </w:r>
          </w:p>
        </w:tc>
        <w:tc>
          <w:tcPr>
            <w:tcW w:w="7234" w:type="dxa"/>
          </w:tcPr>
          <w:p w14:paraId="5E07F42D" w14:textId="747872D8" w:rsidR="003C285F" w:rsidRDefault="00D544EC" w:rsidP="003C285F">
            <w:pPr>
              <w:pStyle w:val="TableCell"/>
            </w:pPr>
            <w:r w:rsidRPr="00D544EC">
              <w:t xml:space="preserve">A run-time parameter provided to various control items on invocation.  </w:t>
            </w:r>
            <w:r w:rsidR="001956EC">
              <w:t>For example, a</w:t>
            </w:r>
            <w:r w:rsidRPr="00D544EC">
              <w:t>rguments</w:t>
            </w:r>
            <w:r w:rsidR="001956EC">
              <w:t xml:space="preserve"> </w:t>
            </w:r>
            <w:r w:rsidRPr="00D544EC">
              <w:t xml:space="preserve">apply to </w:t>
            </w:r>
            <w:r w:rsidRPr="00D544EC">
              <w:rPr>
                <w:rStyle w:val="Term"/>
              </w:rPr>
              <w:t>planning requests</w:t>
            </w:r>
            <w:r w:rsidRPr="00D544EC">
              <w:t xml:space="preserve">, </w:t>
            </w:r>
            <w:r w:rsidRPr="00D544EC">
              <w:rPr>
                <w:rStyle w:val="Term"/>
              </w:rPr>
              <w:t>planning activities</w:t>
            </w:r>
            <w:r w:rsidRPr="00D544EC">
              <w:t xml:space="preserve"> and </w:t>
            </w:r>
            <w:r w:rsidRPr="00D544EC">
              <w:rPr>
                <w:rStyle w:val="Term"/>
              </w:rPr>
              <w:t>planning events</w:t>
            </w:r>
            <w:r w:rsidRPr="00D544EC">
              <w:t>.</w:t>
            </w:r>
          </w:p>
        </w:tc>
      </w:tr>
      <w:tr w:rsidR="003C285F" w14:paraId="589327B0" w14:textId="77777777" w:rsidTr="008E4FD6">
        <w:tc>
          <w:tcPr>
            <w:tcW w:w="1951" w:type="dxa"/>
          </w:tcPr>
          <w:p w14:paraId="0098B2E0" w14:textId="2C1A7AC3" w:rsidR="003C285F" w:rsidRDefault="00C93DD5" w:rsidP="003C285F">
            <w:pPr>
              <w:pStyle w:val="TableCell"/>
              <w:rPr>
                <w:rStyle w:val="Term"/>
              </w:rPr>
            </w:pPr>
            <w:r>
              <w:rPr>
                <w:rStyle w:val="Term"/>
              </w:rPr>
              <w:t>constraint</w:t>
            </w:r>
          </w:p>
        </w:tc>
        <w:tc>
          <w:tcPr>
            <w:tcW w:w="7234" w:type="dxa"/>
          </w:tcPr>
          <w:p w14:paraId="7D12E2C9" w14:textId="1FF74B8A" w:rsidR="003C285F" w:rsidRDefault="001956EC" w:rsidP="003C285F">
            <w:pPr>
              <w:pStyle w:val="TableCell"/>
            </w:pPr>
            <w:r>
              <w:t>S</w:t>
            </w:r>
            <w:r w:rsidR="008E4FD6">
              <w:t xml:space="preserve">ee </w:t>
            </w:r>
            <w:r w:rsidR="0036307C" w:rsidRPr="0036307C">
              <w:rPr>
                <w:rStyle w:val="Term"/>
              </w:rPr>
              <w:t>planning constraint</w:t>
            </w:r>
            <w:r w:rsidR="0036307C">
              <w:t>.</w:t>
            </w:r>
          </w:p>
        </w:tc>
      </w:tr>
      <w:tr w:rsidR="003C285F" w14:paraId="5B75475A" w14:textId="77777777" w:rsidTr="008E4FD6">
        <w:tc>
          <w:tcPr>
            <w:tcW w:w="1951" w:type="dxa"/>
          </w:tcPr>
          <w:p w14:paraId="31C307EA" w14:textId="7E998900" w:rsidR="003C285F" w:rsidRDefault="00C93DD5" w:rsidP="003C285F">
            <w:pPr>
              <w:pStyle w:val="TableCell"/>
              <w:rPr>
                <w:rStyle w:val="Term"/>
              </w:rPr>
            </w:pPr>
            <w:r>
              <w:rPr>
                <w:rStyle w:val="Term"/>
              </w:rPr>
              <w:t>definition</w:t>
            </w:r>
          </w:p>
        </w:tc>
        <w:tc>
          <w:tcPr>
            <w:tcW w:w="7234" w:type="dxa"/>
          </w:tcPr>
          <w:p w14:paraId="22135A20" w14:textId="061A16F9" w:rsidR="00FE2044" w:rsidRPr="00EB6FF9" w:rsidRDefault="00D544EC" w:rsidP="003C285F">
            <w:pPr>
              <w:pStyle w:val="TableCell"/>
            </w:pPr>
            <w:r w:rsidRPr="00D544EC">
              <w:t xml:space="preserve">The statically declared information associated with an </w:t>
            </w:r>
            <w:r w:rsidRPr="00D544EC">
              <w:rPr>
                <w:rStyle w:val="Term"/>
              </w:rPr>
              <w:t>information object</w:t>
            </w:r>
            <w:r w:rsidRPr="00D544EC">
              <w:t>.  This may, for example, include a description, set of defined arguments or any other information that applies to all occurrences of the information object.  There may be multiple definitions [</w:t>
            </w:r>
            <w:r w:rsidRPr="00D544EC">
              <w:rPr>
                <w:rStyle w:val="Term"/>
              </w:rPr>
              <w:t>versions</w:t>
            </w:r>
            <w:r w:rsidRPr="00D544EC">
              <w:t xml:space="preserve">] over the mission lifetime associated with the same </w:t>
            </w:r>
            <w:r w:rsidRPr="00D544EC">
              <w:rPr>
                <w:rStyle w:val="Term"/>
              </w:rPr>
              <w:t>identity</w:t>
            </w:r>
            <w:r w:rsidR="008E4FD6">
              <w:rPr>
                <w:rStyle w:val="Term"/>
              </w:rPr>
              <w:t xml:space="preserve"> </w:t>
            </w:r>
            <w:r w:rsidR="008E4FD6">
              <w:t>[definitionID]</w:t>
            </w:r>
            <w:r w:rsidRPr="00D544EC">
              <w:t>.</w:t>
            </w:r>
          </w:p>
        </w:tc>
      </w:tr>
      <w:tr w:rsidR="003C285F" w14:paraId="57BEE1A8" w14:textId="77777777" w:rsidTr="008E4FD6">
        <w:tc>
          <w:tcPr>
            <w:tcW w:w="1951" w:type="dxa"/>
          </w:tcPr>
          <w:p w14:paraId="429CB784" w14:textId="6329CEF1" w:rsidR="003C285F" w:rsidRDefault="00C93DD5" w:rsidP="003C285F">
            <w:pPr>
              <w:pStyle w:val="TableCell"/>
              <w:rPr>
                <w:rStyle w:val="Term"/>
              </w:rPr>
            </w:pPr>
            <w:r>
              <w:rPr>
                <w:rStyle w:val="Term"/>
              </w:rPr>
              <w:t>details</w:t>
            </w:r>
          </w:p>
        </w:tc>
        <w:tc>
          <w:tcPr>
            <w:tcW w:w="7234" w:type="dxa"/>
          </w:tcPr>
          <w:p w14:paraId="1139214B" w14:textId="18DD4DF6" w:rsidR="003C285F" w:rsidRPr="007A0E9D" w:rsidRDefault="007A0E9D" w:rsidP="003C285F">
            <w:pPr>
              <w:pStyle w:val="TableCell"/>
            </w:pPr>
            <w:r>
              <w:t xml:space="preserve">A details data structure is used to specify the information needed to create an </w:t>
            </w:r>
            <w:r>
              <w:rPr>
                <w:rStyle w:val="Term"/>
              </w:rPr>
              <w:t xml:space="preserve">instance </w:t>
            </w:r>
            <w:r>
              <w:t xml:space="preserve">from a </w:t>
            </w:r>
            <w:r>
              <w:rPr>
                <w:rStyle w:val="Term"/>
              </w:rPr>
              <w:t xml:space="preserve">definition </w:t>
            </w:r>
            <w:r>
              <w:t xml:space="preserve">for an </w:t>
            </w:r>
            <w:r w:rsidRPr="007A0E9D">
              <w:rPr>
                <w:rStyle w:val="Term"/>
              </w:rPr>
              <w:t>information object</w:t>
            </w:r>
            <w:r>
              <w:t xml:space="preserve"> that has multiple occurrences.</w:t>
            </w:r>
          </w:p>
        </w:tc>
      </w:tr>
      <w:tr w:rsidR="003C285F" w14:paraId="63AEB671" w14:textId="77777777" w:rsidTr="008E4FD6">
        <w:tc>
          <w:tcPr>
            <w:tcW w:w="1951" w:type="dxa"/>
          </w:tcPr>
          <w:p w14:paraId="55525F53" w14:textId="55F4DCD3" w:rsidR="003C285F" w:rsidRDefault="00C93DD5" w:rsidP="003C285F">
            <w:pPr>
              <w:pStyle w:val="TableCell"/>
              <w:rPr>
                <w:rStyle w:val="Term"/>
              </w:rPr>
            </w:pPr>
            <w:r>
              <w:rPr>
                <w:rStyle w:val="Term"/>
              </w:rPr>
              <w:t>direction</w:t>
            </w:r>
          </w:p>
        </w:tc>
        <w:tc>
          <w:tcPr>
            <w:tcW w:w="7234" w:type="dxa"/>
          </w:tcPr>
          <w:p w14:paraId="541FD156" w14:textId="05CE914A" w:rsidR="003C285F" w:rsidRDefault="007A0E9D" w:rsidP="003C285F">
            <w:pPr>
              <w:pStyle w:val="TableCell"/>
            </w:pPr>
            <w:r>
              <w:t xml:space="preserve">An MPS data type that </w:t>
            </w:r>
            <w:r w:rsidR="00EF18D1">
              <w:t>is used to represent a pointing direction or attitude of a spacecraft, payload instrument, or other object.</w:t>
            </w:r>
          </w:p>
        </w:tc>
      </w:tr>
      <w:tr w:rsidR="003C285F" w14:paraId="2DA1F7AD" w14:textId="77777777" w:rsidTr="008E4FD6">
        <w:tc>
          <w:tcPr>
            <w:tcW w:w="1951" w:type="dxa"/>
          </w:tcPr>
          <w:p w14:paraId="53266CCD" w14:textId="2DC86C5C" w:rsidR="003C285F" w:rsidRDefault="00C93DD5" w:rsidP="003C285F">
            <w:pPr>
              <w:pStyle w:val="TableCell"/>
              <w:rPr>
                <w:rStyle w:val="Term"/>
              </w:rPr>
            </w:pPr>
            <w:r>
              <w:rPr>
                <w:rStyle w:val="Term"/>
              </w:rPr>
              <w:t>domain</w:t>
            </w:r>
          </w:p>
        </w:tc>
        <w:tc>
          <w:tcPr>
            <w:tcW w:w="7234" w:type="dxa"/>
          </w:tcPr>
          <w:p w14:paraId="0428D5E2" w14:textId="5E5E2B36" w:rsidR="003C285F" w:rsidRDefault="00D544EC" w:rsidP="003C285F">
            <w:pPr>
              <w:pStyle w:val="TableCell"/>
            </w:pPr>
            <w:r w:rsidRPr="00D544EC">
              <w:t xml:space="preserve">A namespace that partitions separately addressable entities (e.g. </w:t>
            </w:r>
            <w:r w:rsidRPr="00D544EC">
              <w:rPr>
                <w:rStyle w:val="Term"/>
              </w:rPr>
              <w:t>planning activities</w:t>
            </w:r>
            <w:r>
              <w:t xml:space="preserve">, </w:t>
            </w:r>
            <w:r w:rsidRPr="00D544EC">
              <w:rPr>
                <w:rStyle w:val="Term"/>
              </w:rPr>
              <w:t>planning even</w:t>
            </w:r>
            <w:r>
              <w:rPr>
                <w:rStyle w:val="Term"/>
              </w:rPr>
              <w:t>t</w:t>
            </w:r>
            <w:r w:rsidRPr="00D544EC">
              <w:rPr>
                <w:rStyle w:val="Term"/>
              </w:rPr>
              <w:t>s</w:t>
            </w:r>
            <w:r>
              <w:t xml:space="preserve"> or </w:t>
            </w:r>
            <w:r w:rsidRPr="00D544EC">
              <w:rPr>
                <w:rStyle w:val="Term"/>
              </w:rPr>
              <w:t>planning resources</w:t>
            </w:r>
            <w:r w:rsidRPr="00D544EC">
              <w:t>) in the space system.  The space system</w:t>
            </w:r>
            <w:r w:rsidR="001956EC">
              <w:t>, which includes the ground segment,</w:t>
            </w:r>
            <w:r w:rsidRPr="00D544EC">
              <w:t xml:space="preserve"> is decomposed into a hierarchy of domains within which entity identifiers are unique</w:t>
            </w:r>
            <w:r w:rsidR="001956EC">
              <w:t>.</w:t>
            </w:r>
          </w:p>
        </w:tc>
      </w:tr>
      <w:tr w:rsidR="00C760F4" w14:paraId="573C863A" w14:textId="77777777" w:rsidTr="008E4FD6">
        <w:tc>
          <w:tcPr>
            <w:tcW w:w="1951" w:type="dxa"/>
          </w:tcPr>
          <w:p w14:paraId="4EAC4503" w14:textId="77777777" w:rsidR="00C760F4" w:rsidRDefault="00C760F4" w:rsidP="003C285F">
            <w:pPr>
              <w:pStyle w:val="TableCell"/>
              <w:rPr>
                <w:rStyle w:val="Term"/>
              </w:rPr>
            </w:pPr>
            <w:r>
              <w:rPr>
                <w:rStyle w:val="Term"/>
              </w:rPr>
              <w:t>MO instance</w:t>
            </w:r>
          </w:p>
        </w:tc>
        <w:tc>
          <w:tcPr>
            <w:tcW w:w="7234" w:type="dxa"/>
          </w:tcPr>
          <w:p w14:paraId="41E05FA7" w14:textId="77777777" w:rsidR="00C760F4" w:rsidRDefault="00C760F4" w:rsidP="00B43C1C">
            <w:pPr>
              <w:pStyle w:val="TableCell"/>
              <w:rPr>
                <w:lang w:val="en-US"/>
              </w:rPr>
            </w:pPr>
            <w:r w:rsidRPr="007B3117">
              <w:rPr>
                <w:lang w:val="en-US"/>
              </w:rPr>
              <w:t xml:space="preserve">An MO </w:t>
            </w:r>
            <w:r>
              <w:rPr>
                <w:lang w:val="en-US"/>
              </w:rPr>
              <w:t>object pattern</w:t>
            </w:r>
            <w:r w:rsidRPr="007B3117">
              <w:rPr>
                <w:lang w:val="en-US"/>
              </w:rPr>
              <w:t xml:space="preserve"> </w:t>
            </w:r>
            <w:r>
              <w:rPr>
                <w:lang w:val="en-US"/>
              </w:rPr>
              <w:t>for an</w:t>
            </w:r>
            <w:r w:rsidRPr="007B3117">
              <w:rPr>
                <w:lang w:val="en-US"/>
              </w:rPr>
              <w:t xml:space="preserve"> </w:t>
            </w:r>
            <w:r w:rsidRPr="007B3117">
              <w:rPr>
                <w:rStyle w:val="Term"/>
                <w:lang w:val="en-US"/>
              </w:rPr>
              <w:t>information object</w:t>
            </w:r>
            <w:r w:rsidRPr="007B3117">
              <w:rPr>
                <w:lang w:val="en-US"/>
              </w:rPr>
              <w:t xml:space="preserve"> </w:t>
            </w:r>
            <w:r>
              <w:rPr>
                <w:lang w:val="en-US"/>
              </w:rPr>
              <w:t xml:space="preserve">that has separate </w:t>
            </w:r>
            <w:r w:rsidRPr="007B3117">
              <w:rPr>
                <w:rStyle w:val="Term"/>
              </w:rPr>
              <w:t>definition</w:t>
            </w:r>
            <w:r>
              <w:rPr>
                <w:lang w:val="en-US"/>
              </w:rPr>
              <w:t xml:space="preserve"> and </w:t>
            </w:r>
            <w:r w:rsidRPr="007B3117">
              <w:rPr>
                <w:rStyle w:val="Term"/>
              </w:rPr>
              <w:t>instance</w:t>
            </w:r>
            <w:r>
              <w:rPr>
                <w:lang w:val="en-US"/>
              </w:rPr>
              <w:t xml:space="preserve"> objects, the latter representing an individual occurrence of the object with an evolving status</w:t>
            </w:r>
            <w:r w:rsidRPr="007B3117">
              <w:rPr>
                <w:lang w:val="en-US"/>
              </w:rPr>
              <w:t xml:space="preserve">. </w:t>
            </w:r>
          </w:p>
          <w:p w14:paraId="57C26228" w14:textId="77777777" w:rsidR="00C760F4" w:rsidRPr="007B3117" w:rsidRDefault="00C760F4" w:rsidP="00B43C1C">
            <w:pPr>
              <w:pStyle w:val="TableCell"/>
            </w:pPr>
            <w:r>
              <w:rPr>
                <w:rStyle w:val="Term"/>
              </w:rPr>
              <w:t xml:space="preserve">Updates </w:t>
            </w:r>
            <w:r>
              <w:t xml:space="preserve">reference the </w:t>
            </w:r>
            <w:r w:rsidRPr="007B3117">
              <w:rPr>
                <w:rStyle w:val="Term"/>
              </w:rPr>
              <w:t>instance</w:t>
            </w:r>
            <w:r>
              <w:t xml:space="preserve"> object.  </w:t>
            </w:r>
            <w:r w:rsidRPr="007B3117">
              <w:rPr>
                <w:rStyle w:val="Term"/>
              </w:rPr>
              <w:t>Instances</w:t>
            </w:r>
            <w:r>
              <w:t xml:space="preserve"> reference the </w:t>
            </w:r>
            <w:r w:rsidRPr="007B3117">
              <w:rPr>
                <w:rStyle w:val="Term"/>
              </w:rPr>
              <w:t>definition</w:t>
            </w:r>
            <w:r>
              <w:t xml:space="preserve"> object.</w:t>
            </w:r>
          </w:p>
        </w:tc>
      </w:tr>
      <w:tr w:rsidR="003C285F" w14:paraId="5E231196" w14:textId="77777777" w:rsidTr="008E4FD6">
        <w:tc>
          <w:tcPr>
            <w:tcW w:w="1951" w:type="dxa"/>
          </w:tcPr>
          <w:p w14:paraId="495E1A9E" w14:textId="7CF1D9DD" w:rsidR="003C285F" w:rsidRDefault="00C93DD5" w:rsidP="003C285F">
            <w:pPr>
              <w:pStyle w:val="TableCell"/>
              <w:rPr>
                <w:rStyle w:val="Term"/>
              </w:rPr>
            </w:pPr>
            <w:r>
              <w:rPr>
                <w:rStyle w:val="Term"/>
              </w:rPr>
              <w:t>effect</w:t>
            </w:r>
          </w:p>
        </w:tc>
        <w:tc>
          <w:tcPr>
            <w:tcW w:w="7234" w:type="dxa"/>
          </w:tcPr>
          <w:p w14:paraId="3A2FFDA9" w14:textId="6F0A2FA1" w:rsidR="003C285F" w:rsidRPr="00EF18D1" w:rsidRDefault="00EF18D1" w:rsidP="008D4193">
            <w:pPr>
              <w:pStyle w:val="TableCell"/>
            </w:pPr>
            <w:r>
              <w:t xml:space="preserve">A type of </w:t>
            </w:r>
            <w:r>
              <w:rPr>
                <w:rStyle w:val="Term"/>
              </w:rPr>
              <w:t>planning constraint</w:t>
            </w:r>
            <w:r>
              <w:t>, that specif</w:t>
            </w:r>
            <w:r w:rsidR="008D4193">
              <w:t>ies</w:t>
            </w:r>
            <w:r>
              <w:t xml:space="preserve"> the impact that executing a </w:t>
            </w:r>
            <w:r w:rsidRPr="0003173F">
              <w:rPr>
                <w:rStyle w:val="Term"/>
              </w:rPr>
              <w:t>planning activity</w:t>
            </w:r>
            <w:r w:rsidRPr="0003173F">
              <w:t xml:space="preserve"> </w:t>
            </w:r>
            <w:r>
              <w:t>will have on</w:t>
            </w:r>
            <w:r w:rsidR="008D4193">
              <w:t xml:space="preserve"> a</w:t>
            </w:r>
            <w:r>
              <w:t xml:space="preserve"> </w:t>
            </w:r>
            <w:r w:rsidRPr="0003173F">
              <w:rPr>
                <w:rStyle w:val="Term"/>
              </w:rPr>
              <w:t>planning resourc</w:t>
            </w:r>
            <w:r w:rsidR="008D4193">
              <w:rPr>
                <w:rStyle w:val="Term"/>
              </w:rPr>
              <w:t>e</w:t>
            </w:r>
            <w:r>
              <w:t>.</w:t>
            </w:r>
          </w:p>
        </w:tc>
      </w:tr>
      <w:tr w:rsidR="003C285F" w14:paraId="2BE766F7" w14:textId="77777777" w:rsidTr="008E4FD6">
        <w:tc>
          <w:tcPr>
            <w:tcW w:w="1951" w:type="dxa"/>
          </w:tcPr>
          <w:p w14:paraId="037787D0" w14:textId="5D3DB9C9" w:rsidR="003C285F" w:rsidRDefault="00C93DD5" w:rsidP="003C285F">
            <w:pPr>
              <w:pStyle w:val="TableCell"/>
              <w:rPr>
                <w:rStyle w:val="Term"/>
              </w:rPr>
            </w:pPr>
            <w:r>
              <w:rPr>
                <w:rStyle w:val="Term"/>
              </w:rPr>
              <w:t>event definition</w:t>
            </w:r>
          </w:p>
        </w:tc>
        <w:tc>
          <w:tcPr>
            <w:tcW w:w="7234" w:type="dxa"/>
          </w:tcPr>
          <w:p w14:paraId="1BA1DEA7" w14:textId="6D719D08" w:rsidR="003C285F" w:rsidRPr="00D544EC" w:rsidRDefault="00D544EC" w:rsidP="003C285F">
            <w:pPr>
              <w:pStyle w:val="TableCell"/>
            </w:pPr>
            <w:r>
              <w:t xml:space="preserve">The </w:t>
            </w:r>
            <w:r>
              <w:rPr>
                <w:rStyle w:val="Term"/>
              </w:rPr>
              <w:t xml:space="preserve">definition </w:t>
            </w:r>
            <w:r>
              <w:t xml:space="preserve">element of a </w:t>
            </w:r>
            <w:r>
              <w:rPr>
                <w:rStyle w:val="Term"/>
              </w:rPr>
              <w:t>planning event</w:t>
            </w:r>
            <w:r>
              <w:t xml:space="preserve">.  It forms part of the </w:t>
            </w:r>
            <w:r w:rsidRPr="00D544EC">
              <w:rPr>
                <w:rStyle w:val="Term"/>
              </w:rPr>
              <w:t>planning configuration data</w:t>
            </w:r>
            <w:r>
              <w:t>.</w:t>
            </w:r>
          </w:p>
        </w:tc>
      </w:tr>
      <w:tr w:rsidR="003C285F" w14:paraId="2322C9FE" w14:textId="77777777" w:rsidTr="008E4FD6">
        <w:tc>
          <w:tcPr>
            <w:tcW w:w="1951" w:type="dxa"/>
          </w:tcPr>
          <w:p w14:paraId="7A353E7B" w14:textId="240D44F0" w:rsidR="003C285F" w:rsidRDefault="00C93DD5" w:rsidP="003C285F">
            <w:pPr>
              <w:pStyle w:val="TableCell"/>
              <w:rPr>
                <w:rStyle w:val="Term"/>
              </w:rPr>
            </w:pPr>
            <w:r>
              <w:rPr>
                <w:rStyle w:val="Term"/>
              </w:rPr>
              <w:t>event instance</w:t>
            </w:r>
          </w:p>
        </w:tc>
        <w:tc>
          <w:tcPr>
            <w:tcW w:w="7234" w:type="dxa"/>
          </w:tcPr>
          <w:p w14:paraId="67AAEBBE" w14:textId="0E1782C0" w:rsidR="003C285F" w:rsidRPr="008E4FD6" w:rsidRDefault="008E4FD6" w:rsidP="003C285F">
            <w:pPr>
              <w:pStyle w:val="TableCell"/>
            </w:pPr>
            <w:r>
              <w:t xml:space="preserve">The </w:t>
            </w:r>
            <w:r>
              <w:rPr>
                <w:rStyle w:val="Term"/>
              </w:rPr>
              <w:t xml:space="preserve">instance </w:t>
            </w:r>
            <w:r>
              <w:t xml:space="preserve">element of a </w:t>
            </w:r>
            <w:r>
              <w:rPr>
                <w:rStyle w:val="Term"/>
              </w:rPr>
              <w:t>planning event</w:t>
            </w:r>
            <w:r>
              <w:t>.  Event</w:t>
            </w:r>
            <w:r w:rsidR="00950410">
              <w:t xml:space="preserve"> in</w:t>
            </w:r>
            <w:r>
              <w:t xml:space="preserve">stances are contained within </w:t>
            </w:r>
            <w:r w:rsidRPr="008E4FD6">
              <w:rPr>
                <w:rStyle w:val="Term"/>
              </w:rPr>
              <w:t>plans</w:t>
            </w:r>
            <w:r>
              <w:t>.</w:t>
            </w:r>
          </w:p>
        </w:tc>
      </w:tr>
      <w:tr w:rsidR="003C285F" w14:paraId="1EA4A891" w14:textId="77777777" w:rsidTr="008E4FD6">
        <w:tc>
          <w:tcPr>
            <w:tcW w:w="1951" w:type="dxa"/>
          </w:tcPr>
          <w:p w14:paraId="7DA653F0" w14:textId="74D22ED1" w:rsidR="003C285F" w:rsidRDefault="00C93DD5" w:rsidP="003C285F">
            <w:pPr>
              <w:pStyle w:val="TableCell"/>
              <w:rPr>
                <w:rStyle w:val="Term"/>
              </w:rPr>
            </w:pPr>
            <w:r>
              <w:rPr>
                <w:rStyle w:val="Term"/>
              </w:rPr>
              <w:lastRenderedPageBreak/>
              <w:t>expression</w:t>
            </w:r>
          </w:p>
        </w:tc>
        <w:tc>
          <w:tcPr>
            <w:tcW w:w="7234" w:type="dxa"/>
          </w:tcPr>
          <w:p w14:paraId="70EF1279" w14:textId="62AEB3B3" w:rsidR="003C285F" w:rsidRPr="008D4193" w:rsidRDefault="008D4193" w:rsidP="003C285F">
            <w:pPr>
              <w:pStyle w:val="TableCell"/>
              <w:rPr>
                <w:rStyle w:val="Term"/>
              </w:rPr>
            </w:pPr>
            <w:r>
              <w:t>A calculation to be performed at run time that supplies a value of a defined data type</w:t>
            </w:r>
            <w:r w:rsidR="00206BF0">
              <w:t>.</w:t>
            </w:r>
            <w:r>
              <w:t xml:space="preserve">  Expressions are specified as text strings, together with the identification of the expression language used.  No standard expression language is specified in this document.</w:t>
            </w:r>
          </w:p>
        </w:tc>
      </w:tr>
      <w:tr w:rsidR="00E8086A" w14:paraId="7DB6B48A" w14:textId="77777777" w:rsidTr="008E4FD6">
        <w:tc>
          <w:tcPr>
            <w:tcW w:w="1951" w:type="dxa"/>
          </w:tcPr>
          <w:p w14:paraId="4B299939" w14:textId="45FEDE91" w:rsidR="00E8086A" w:rsidRDefault="00E8086A" w:rsidP="003C285F">
            <w:pPr>
              <w:pStyle w:val="TableCell"/>
              <w:rPr>
                <w:rStyle w:val="Term"/>
              </w:rPr>
            </w:pPr>
            <w:r>
              <w:rPr>
                <w:rStyle w:val="Term"/>
              </w:rPr>
              <w:t>full plan</w:t>
            </w:r>
          </w:p>
        </w:tc>
        <w:tc>
          <w:tcPr>
            <w:tcW w:w="7234" w:type="dxa"/>
          </w:tcPr>
          <w:p w14:paraId="15E7EE89" w14:textId="0452956A" w:rsidR="00E8086A" w:rsidRPr="0003779E" w:rsidRDefault="00E8086A" w:rsidP="003C285F">
            <w:pPr>
              <w:pStyle w:val="TableCell"/>
            </w:pPr>
            <w:r>
              <w:t xml:space="preserve">A </w:t>
            </w:r>
            <w:r>
              <w:rPr>
                <w:rStyle w:val="Term"/>
              </w:rPr>
              <w:t xml:space="preserve">plan </w:t>
            </w:r>
            <w:r>
              <w:t>that contains the full details of a plan</w:t>
            </w:r>
            <w:r w:rsidR="0003779E">
              <w:t xml:space="preserve">.  Used to distinguish from a </w:t>
            </w:r>
            <w:r w:rsidR="0003779E">
              <w:rPr>
                <w:rStyle w:val="Term"/>
              </w:rPr>
              <w:t>patch plan</w:t>
            </w:r>
            <w:r w:rsidR="0003779E">
              <w:t>.</w:t>
            </w:r>
          </w:p>
        </w:tc>
      </w:tr>
      <w:tr w:rsidR="003C285F" w14:paraId="479863BE" w14:textId="77777777" w:rsidTr="008E4FD6">
        <w:tc>
          <w:tcPr>
            <w:tcW w:w="1951" w:type="dxa"/>
          </w:tcPr>
          <w:p w14:paraId="1CCD49AA" w14:textId="43CFCA9C" w:rsidR="003C285F" w:rsidRDefault="00C93DD5" w:rsidP="003C285F">
            <w:pPr>
              <w:pStyle w:val="TableCell"/>
              <w:rPr>
                <w:rStyle w:val="Term"/>
              </w:rPr>
            </w:pPr>
            <w:r>
              <w:rPr>
                <w:rStyle w:val="Term"/>
              </w:rPr>
              <w:t>function</w:t>
            </w:r>
          </w:p>
        </w:tc>
        <w:tc>
          <w:tcPr>
            <w:tcW w:w="7234" w:type="dxa"/>
          </w:tcPr>
          <w:p w14:paraId="0A8FBED3" w14:textId="4D2903E9" w:rsidR="003C285F" w:rsidRPr="008D4193" w:rsidRDefault="008D4193" w:rsidP="003C285F">
            <w:pPr>
              <w:pStyle w:val="TableCell"/>
            </w:pPr>
            <w:r>
              <w:t>An ancillary MPS data item that allows access to built-in</w:t>
            </w:r>
            <w:r w:rsidR="00950410">
              <w:t xml:space="preserve"> bo</w:t>
            </w:r>
            <w:r>
              <w:t xml:space="preserve">olean functions of a planning system, for example in the context of </w:t>
            </w:r>
            <w:r>
              <w:rPr>
                <w:rStyle w:val="Term"/>
              </w:rPr>
              <w:t>planning constraints</w:t>
            </w:r>
            <w:r>
              <w:t>.  The function must be pre-defined to be reference</w:t>
            </w:r>
            <w:r w:rsidR="00113BB8">
              <w:t>able</w:t>
            </w:r>
            <w:r>
              <w:t xml:space="preserve"> and the MPS</w:t>
            </w:r>
            <w:r w:rsidR="00950410">
              <w:t xml:space="preserve"> fu</w:t>
            </w:r>
            <w:r>
              <w:t xml:space="preserve">nction </w:t>
            </w:r>
            <w:r w:rsidR="00950410">
              <w:t>d</w:t>
            </w:r>
            <w:r>
              <w:t>efinition holds the declaration of an available function.</w:t>
            </w:r>
          </w:p>
        </w:tc>
      </w:tr>
      <w:tr w:rsidR="003C285F" w14:paraId="0C03CB6A" w14:textId="77777777" w:rsidTr="008E4FD6">
        <w:tc>
          <w:tcPr>
            <w:tcW w:w="1951" w:type="dxa"/>
          </w:tcPr>
          <w:p w14:paraId="0F2BEED6" w14:textId="159CA940" w:rsidR="003C285F" w:rsidRDefault="00C93DD5" w:rsidP="003C285F">
            <w:pPr>
              <w:pStyle w:val="TableCell"/>
              <w:rPr>
                <w:rStyle w:val="Term"/>
              </w:rPr>
            </w:pPr>
            <w:r>
              <w:rPr>
                <w:rStyle w:val="Term"/>
              </w:rPr>
              <w:t>identity</w:t>
            </w:r>
          </w:p>
        </w:tc>
        <w:tc>
          <w:tcPr>
            <w:tcW w:w="7234" w:type="dxa"/>
          </w:tcPr>
          <w:p w14:paraId="63B2BC07" w14:textId="77777777" w:rsidR="00206BF0" w:rsidRDefault="00EB6FF9" w:rsidP="00206BF0">
            <w:pPr>
              <w:pStyle w:val="TableCell"/>
            </w:pPr>
            <w:r w:rsidRPr="00EB6FF9">
              <w:t xml:space="preserve">A unique </w:t>
            </w:r>
            <w:r w:rsidR="00206BF0">
              <w:t>i</w:t>
            </w:r>
            <w:r w:rsidRPr="00EB6FF9">
              <w:t xml:space="preserve">dentity </w:t>
            </w:r>
            <w:r w:rsidR="00206BF0">
              <w:t xml:space="preserve">associated with an </w:t>
            </w:r>
            <w:r w:rsidR="00206BF0" w:rsidRPr="00206BF0">
              <w:rPr>
                <w:rStyle w:val="Term"/>
              </w:rPr>
              <w:t>MO object</w:t>
            </w:r>
            <w:r w:rsidR="00206BF0">
              <w:t>, which comprises:</w:t>
            </w:r>
          </w:p>
          <w:p w14:paraId="2474593F" w14:textId="77777777" w:rsidR="00206BF0" w:rsidRDefault="00206BF0" w:rsidP="00DA4F65">
            <w:pPr>
              <w:pStyle w:val="TableCell"/>
              <w:numPr>
                <w:ilvl w:val="0"/>
                <w:numId w:val="99"/>
              </w:numPr>
            </w:pPr>
            <w:r>
              <w:t xml:space="preserve">The </w:t>
            </w:r>
            <w:r>
              <w:rPr>
                <w:rStyle w:val="Term"/>
              </w:rPr>
              <w:t xml:space="preserve">domain </w:t>
            </w:r>
            <w:r>
              <w:t>of the object</w:t>
            </w:r>
          </w:p>
          <w:p w14:paraId="30386562" w14:textId="77777777" w:rsidR="00206BF0" w:rsidRDefault="00206BF0" w:rsidP="00DA4F65">
            <w:pPr>
              <w:pStyle w:val="TableCell"/>
              <w:numPr>
                <w:ilvl w:val="0"/>
                <w:numId w:val="99"/>
              </w:numPr>
            </w:pPr>
            <w:r>
              <w:t xml:space="preserve">The </w:t>
            </w:r>
            <w:r w:rsidR="00FD42FF">
              <w:rPr>
                <w:rStyle w:val="Term"/>
              </w:rPr>
              <w:t xml:space="preserve">area </w:t>
            </w:r>
            <w:r w:rsidR="00FD42FF">
              <w:t>of the object</w:t>
            </w:r>
          </w:p>
          <w:p w14:paraId="4E8AF97C" w14:textId="77777777" w:rsidR="00FD42FF" w:rsidRDefault="00FD42FF" w:rsidP="00DA4F65">
            <w:pPr>
              <w:pStyle w:val="TableCell"/>
              <w:numPr>
                <w:ilvl w:val="0"/>
                <w:numId w:val="99"/>
              </w:numPr>
            </w:pPr>
            <w:r>
              <w:t>The type of the object</w:t>
            </w:r>
          </w:p>
          <w:p w14:paraId="18B9FADD" w14:textId="3987D963" w:rsidR="00FD42FF" w:rsidRDefault="00FD42FF" w:rsidP="00DA4F65">
            <w:pPr>
              <w:pStyle w:val="TableCell"/>
              <w:numPr>
                <w:ilvl w:val="0"/>
                <w:numId w:val="99"/>
              </w:numPr>
            </w:pPr>
            <w:r>
              <w:t xml:space="preserve">A </w:t>
            </w:r>
            <w:r w:rsidRPr="00A70BBF">
              <w:rPr>
                <w:rStyle w:val="Term"/>
              </w:rPr>
              <w:t>key</w:t>
            </w:r>
            <w:r>
              <w:t xml:space="preserve"> (identifier) for the object</w:t>
            </w:r>
            <w:r w:rsidR="00113BB8">
              <w:t>, unique within domain, area and type.</w:t>
            </w:r>
          </w:p>
          <w:p w14:paraId="23764A0E" w14:textId="25E17A66" w:rsidR="00FD42FF" w:rsidRPr="00206BF0" w:rsidRDefault="00FD42FF" w:rsidP="00DA4F65">
            <w:pPr>
              <w:pStyle w:val="TableCell"/>
              <w:numPr>
                <w:ilvl w:val="0"/>
                <w:numId w:val="99"/>
              </w:numPr>
            </w:pPr>
            <w:r>
              <w:t xml:space="preserve">The </w:t>
            </w:r>
            <w:r w:rsidRPr="00FD42FF">
              <w:rPr>
                <w:rStyle w:val="Term"/>
              </w:rPr>
              <w:t>version</w:t>
            </w:r>
            <w:r>
              <w:t xml:space="preserve"> of the object</w:t>
            </w:r>
            <w:r w:rsidR="00FA2190">
              <w:t xml:space="preserve"> [optional]</w:t>
            </w:r>
          </w:p>
        </w:tc>
      </w:tr>
      <w:tr w:rsidR="003C285F" w14:paraId="61090FD9" w14:textId="77777777" w:rsidTr="008E4FD6">
        <w:tc>
          <w:tcPr>
            <w:tcW w:w="1951" w:type="dxa"/>
          </w:tcPr>
          <w:p w14:paraId="7C75A752" w14:textId="3615C947" w:rsidR="003C285F" w:rsidRDefault="00C93DD5" w:rsidP="003C285F">
            <w:pPr>
              <w:pStyle w:val="TableCell"/>
              <w:rPr>
                <w:rStyle w:val="Term"/>
              </w:rPr>
            </w:pPr>
            <w:r>
              <w:rPr>
                <w:rStyle w:val="Term"/>
              </w:rPr>
              <w:t>information object</w:t>
            </w:r>
          </w:p>
        </w:tc>
        <w:tc>
          <w:tcPr>
            <w:tcW w:w="7234" w:type="dxa"/>
          </w:tcPr>
          <w:p w14:paraId="56DD879E" w14:textId="6C5AD84B" w:rsidR="00D544EC" w:rsidRDefault="00D544EC" w:rsidP="00D544EC">
            <w:pPr>
              <w:pStyle w:val="TableCell"/>
            </w:pPr>
            <w:r>
              <w:t>The set of information about a real-world entity that is exchanged across an interface.  This may include static definitions, dynamic status and metadata.</w:t>
            </w:r>
          </w:p>
          <w:p w14:paraId="48A0EF4C" w14:textId="0FC45EAA" w:rsidR="003C285F" w:rsidRDefault="00D544EC" w:rsidP="00D544EC">
            <w:pPr>
              <w:pStyle w:val="TableCell"/>
            </w:pPr>
            <w:r>
              <w:t xml:space="preserve">Mission planning information objects include:  </w:t>
            </w:r>
            <w:r w:rsidRPr="00D544EC">
              <w:rPr>
                <w:rStyle w:val="Term"/>
              </w:rPr>
              <w:t>planning requests</w:t>
            </w:r>
            <w:r>
              <w:t xml:space="preserve">, </w:t>
            </w:r>
            <w:r w:rsidRPr="00D544EC">
              <w:rPr>
                <w:rStyle w:val="Term"/>
              </w:rPr>
              <w:t>plans</w:t>
            </w:r>
            <w:r>
              <w:t xml:space="preserve">, </w:t>
            </w:r>
            <w:r w:rsidRPr="00D544EC">
              <w:rPr>
                <w:rStyle w:val="Term"/>
              </w:rPr>
              <w:t>planning activities</w:t>
            </w:r>
            <w:r>
              <w:t xml:space="preserve">, </w:t>
            </w:r>
            <w:r w:rsidRPr="00D544EC">
              <w:rPr>
                <w:rStyle w:val="Term"/>
              </w:rPr>
              <w:t>planning events</w:t>
            </w:r>
            <w:r>
              <w:t xml:space="preserve"> and </w:t>
            </w:r>
            <w:r w:rsidRPr="00D544EC">
              <w:rPr>
                <w:rStyle w:val="Term"/>
              </w:rPr>
              <w:t>planning resources</w:t>
            </w:r>
            <w:r>
              <w:t>.</w:t>
            </w:r>
          </w:p>
        </w:tc>
      </w:tr>
      <w:tr w:rsidR="003C285F" w14:paraId="5A2C123D" w14:textId="77777777" w:rsidTr="008E4FD6">
        <w:tc>
          <w:tcPr>
            <w:tcW w:w="1951" w:type="dxa"/>
          </w:tcPr>
          <w:p w14:paraId="593246A2" w14:textId="7CD77823" w:rsidR="003C285F" w:rsidRDefault="00C93DD5" w:rsidP="003C285F">
            <w:pPr>
              <w:pStyle w:val="TableCell"/>
              <w:rPr>
                <w:rStyle w:val="Term"/>
              </w:rPr>
            </w:pPr>
            <w:r>
              <w:rPr>
                <w:rStyle w:val="Term"/>
              </w:rPr>
              <w:t>instance</w:t>
            </w:r>
          </w:p>
        </w:tc>
        <w:tc>
          <w:tcPr>
            <w:tcW w:w="7234" w:type="dxa"/>
          </w:tcPr>
          <w:p w14:paraId="7793D8BF" w14:textId="0A3FDA00" w:rsidR="00FE2044" w:rsidRPr="00FE2044" w:rsidRDefault="00EB6FF9" w:rsidP="00FE2044">
            <w:pPr>
              <w:pStyle w:val="TableCell"/>
              <w:rPr>
                <w:lang w:val="en-US"/>
              </w:rPr>
            </w:pPr>
            <w:r>
              <w:rPr>
                <w:lang w:val="en-US"/>
              </w:rPr>
              <w:t>A</w:t>
            </w:r>
            <w:r w:rsidR="00FE2044" w:rsidRPr="00FE2044">
              <w:rPr>
                <w:lang w:val="en-US"/>
              </w:rPr>
              <w:t xml:space="preserve"> dynamically created </w:t>
            </w:r>
            <w:r>
              <w:rPr>
                <w:lang w:val="en-US"/>
              </w:rPr>
              <w:t>object representing</w:t>
            </w:r>
            <w:r w:rsidR="00FE2044" w:rsidRPr="00FE2044">
              <w:rPr>
                <w:lang w:val="en-US"/>
              </w:rPr>
              <w:t xml:space="preserve"> each new occurrence of </w:t>
            </w:r>
            <w:r>
              <w:rPr>
                <w:lang w:val="en-US"/>
              </w:rPr>
              <w:t>an</w:t>
            </w:r>
            <w:r w:rsidR="00FE2044" w:rsidRPr="00FE2044">
              <w:rPr>
                <w:lang w:val="en-US"/>
              </w:rPr>
              <w:t xml:space="preserve"> </w:t>
            </w:r>
            <w:r w:rsidR="00FE2044" w:rsidRPr="00EB6FF9">
              <w:rPr>
                <w:rStyle w:val="Term"/>
                <w:lang w:val="en-US"/>
              </w:rPr>
              <w:t>information object</w:t>
            </w:r>
            <w:r w:rsidR="00FE2044" w:rsidRPr="00FE2044">
              <w:rPr>
                <w:lang w:val="en-US"/>
              </w:rPr>
              <w:t xml:space="preserve">.  This includes </w:t>
            </w:r>
            <w:r>
              <w:rPr>
                <w:lang w:val="en-US"/>
              </w:rPr>
              <w:t>a</w:t>
            </w:r>
            <w:r w:rsidR="00FE2044" w:rsidRPr="00FE2044">
              <w:rPr>
                <w:lang w:val="en-US"/>
              </w:rPr>
              <w:t xml:space="preserve"> unique </w:t>
            </w:r>
            <w:r>
              <w:rPr>
                <w:lang w:val="en-US"/>
              </w:rPr>
              <w:t>i</w:t>
            </w:r>
            <w:r w:rsidR="00FE2044" w:rsidRPr="00FE2044">
              <w:rPr>
                <w:lang w:val="en-US"/>
              </w:rPr>
              <w:t>nstanceID of the occurrence and any unchanging data associated with it as a set of static attributes.  It also includes the current status of the object as a set of dynamic attributes.</w:t>
            </w:r>
          </w:p>
          <w:p w14:paraId="78CC8C37" w14:textId="093C7A77" w:rsidR="00FE2044" w:rsidRPr="00FE2044" w:rsidRDefault="00FE2044" w:rsidP="00FE2044">
            <w:pPr>
              <w:pStyle w:val="TableCell"/>
              <w:rPr>
                <w:lang w:val="en-US"/>
              </w:rPr>
            </w:pPr>
            <w:r w:rsidRPr="00FE2044">
              <w:rPr>
                <w:lang w:val="en-US"/>
              </w:rPr>
              <w:t xml:space="preserve">An </w:t>
            </w:r>
            <w:r w:rsidR="00FD42FF">
              <w:rPr>
                <w:lang w:val="en-US"/>
              </w:rPr>
              <w:t>i</w:t>
            </w:r>
            <w:r w:rsidRPr="00FE2044">
              <w:rPr>
                <w:lang w:val="en-US"/>
              </w:rPr>
              <w:t xml:space="preserve">nstance has a reference to its </w:t>
            </w:r>
            <w:r w:rsidR="00FD42FF">
              <w:rPr>
                <w:rStyle w:val="Term"/>
                <w:lang w:val="en-US"/>
              </w:rPr>
              <w:t>d</w:t>
            </w:r>
            <w:r w:rsidRPr="00EB6FF9">
              <w:rPr>
                <w:rStyle w:val="Term"/>
                <w:lang w:val="en-US"/>
              </w:rPr>
              <w:t>efinition</w:t>
            </w:r>
            <w:r w:rsidRPr="00FE2044">
              <w:rPr>
                <w:lang w:val="en-US"/>
              </w:rPr>
              <w:t>.</w:t>
            </w:r>
          </w:p>
        </w:tc>
      </w:tr>
      <w:tr w:rsidR="00A70BBF" w14:paraId="663044FD" w14:textId="77777777" w:rsidTr="008E4FD6">
        <w:tc>
          <w:tcPr>
            <w:tcW w:w="1951" w:type="dxa"/>
          </w:tcPr>
          <w:p w14:paraId="3C2192CE" w14:textId="6FE54B8B" w:rsidR="00A70BBF" w:rsidRDefault="00A70BBF" w:rsidP="003C285F">
            <w:pPr>
              <w:pStyle w:val="TableCell"/>
              <w:rPr>
                <w:rStyle w:val="Term"/>
              </w:rPr>
            </w:pPr>
            <w:r>
              <w:rPr>
                <w:rStyle w:val="Term"/>
              </w:rPr>
              <w:t>key</w:t>
            </w:r>
          </w:p>
        </w:tc>
        <w:tc>
          <w:tcPr>
            <w:tcW w:w="7234" w:type="dxa"/>
          </w:tcPr>
          <w:p w14:paraId="6F09CDFD" w14:textId="74289F57" w:rsidR="00A70BBF" w:rsidRPr="00A70BBF" w:rsidRDefault="00A70BBF" w:rsidP="00B43C1C">
            <w:pPr>
              <w:pStyle w:val="TableCell"/>
            </w:pPr>
            <w:r>
              <w:rPr>
                <w:lang w:val="en-US"/>
              </w:rPr>
              <w:t xml:space="preserve">Part of the </w:t>
            </w:r>
            <w:r>
              <w:rPr>
                <w:rStyle w:val="Term"/>
              </w:rPr>
              <w:t xml:space="preserve">identity </w:t>
            </w:r>
            <w:r>
              <w:t xml:space="preserve">of an </w:t>
            </w:r>
            <w:r w:rsidRPr="00A70BBF">
              <w:rPr>
                <w:rStyle w:val="Term"/>
              </w:rPr>
              <w:t>MO object</w:t>
            </w:r>
            <w:r>
              <w:t xml:space="preserve">, the key is a unique identifier for the object within the scope of the </w:t>
            </w:r>
            <w:r>
              <w:rPr>
                <w:rStyle w:val="Term"/>
              </w:rPr>
              <w:t>domain</w:t>
            </w:r>
            <w:r w:rsidR="00CA313F">
              <w:t xml:space="preserve">, </w:t>
            </w:r>
            <w:r w:rsidR="00CA313F">
              <w:rPr>
                <w:rStyle w:val="Term"/>
              </w:rPr>
              <w:t xml:space="preserve">area </w:t>
            </w:r>
            <w:r>
              <w:t xml:space="preserve">and object type.  </w:t>
            </w:r>
          </w:p>
        </w:tc>
      </w:tr>
      <w:tr w:rsidR="002E7BD3" w14:paraId="6B09CD0A" w14:textId="77777777" w:rsidTr="008E4FD6">
        <w:tc>
          <w:tcPr>
            <w:tcW w:w="1951" w:type="dxa"/>
          </w:tcPr>
          <w:p w14:paraId="7EDBF85A" w14:textId="27173184" w:rsidR="002E7BD3" w:rsidRDefault="002E7BD3" w:rsidP="003C285F">
            <w:pPr>
              <w:pStyle w:val="TableCell"/>
              <w:rPr>
                <w:rStyle w:val="Term"/>
              </w:rPr>
            </w:pPr>
            <w:r>
              <w:rPr>
                <w:rStyle w:val="Term"/>
              </w:rPr>
              <w:t>MO object</w:t>
            </w:r>
          </w:p>
        </w:tc>
        <w:tc>
          <w:tcPr>
            <w:tcW w:w="7234" w:type="dxa"/>
          </w:tcPr>
          <w:p w14:paraId="3FC74BA7" w14:textId="383C7FC1" w:rsidR="002E7BD3" w:rsidRDefault="00FE2044" w:rsidP="00B43C1C">
            <w:pPr>
              <w:pStyle w:val="TableCell"/>
              <w:rPr>
                <w:lang w:val="en-US"/>
              </w:rPr>
            </w:pPr>
            <w:r w:rsidRPr="00FE2044">
              <w:rPr>
                <w:lang w:val="en-US"/>
              </w:rPr>
              <w:t>An MO</w:t>
            </w:r>
            <w:r w:rsidR="00950410" w:rsidRPr="00FE2044">
              <w:rPr>
                <w:lang w:val="en-US"/>
              </w:rPr>
              <w:t xml:space="preserve"> ob</w:t>
            </w:r>
            <w:r w:rsidRPr="00FE2044">
              <w:rPr>
                <w:lang w:val="en-US"/>
              </w:rPr>
              <w:t xml:space="preserve">ject is an entity defined within the information model of an MO compliant service specification that has a unique </w:t>
            </w:r>
            <w:r w:rsidRPr="00712C72">
              <w:rPr>
                <w:rStyle w:val="Term"/>
              </w:rPr>
              <w:t>identity</w:t>
            </w:r>
            <w:r w:rsidRPr="00FE2044">
              <w:rPr>
                <w:lang w:val="en-US"/>
              </w:rPr>
              <w:t xml:space="preserve"> enabling it to be referenced by other MO</w:t>
            </w:r>
            <w:r w:rsidR="00950410" w:rsidRPr="00FE2044">
              <w:rPr>
                <w:lang w:val="en-US"/>
              </w:rPr>
              <w:t xml:space="preserve"> ob</w:t>
            </w:r>
            <w:r w:rsidRPr="00FE2044">
              <w:rPr>
                <w:lang w:val="en-US"/>
              </w:rPr>
              <w:t>jects and in the body of MO service messages.</w:t>
            </w:r>
          </w:p>
          <w:p w14:paraId="57D3950C" w14:textId="7552F76A" w:rsidR="002E1130" w:rsidRPr="00B43C1C" w:rsidRDefault="002E1130" w:rsidP="00B43C1C">
            <w:pPr>
              <w:pStyle w:val="TableCell"/>
              <w:rPr>
                <w:lang w:val="en-US"/>
              </w:rPr>
            </w:pPr>
            <w:r w:rsidRPr="002E1130">
              <w:rPr>
                <w:rStyle w:val="Term"/>
              </w:rPr>
              <w:t>Information objects</w:t>
            </w:r>
            <w:r>
              <w:rPr>
                <w:lang w:val="en-US"/>
              </w:rPr>
              <w:t xml:space="preserve"> may comprise multiple MO objects, adhering to one of the following object patterns: </w:t>
            </w:r>
            <w:r w:rsidRPr="002E1130">
              <w:rPr>
                <w:rStyle w:val="Term"/>
              </w:rPr>
              <w:t>MO</w:t>
            </w:r>
            <w:r w:rsidR="00950410" w:rsidRPr="002E1130">
              <w:rPr>
                <w:rStyle w:val="Term"/>
              </w:rPr>
              <w:t xml:space="preserve"> st</w:t>
            </w:r>
            <w:r w:rsidRPr="002E1130">
              <w:rPr>
                <w:rStyle w:val="Term"/>
              </w:rPr>
              <w:t>atic Item</w:t>
            </w:r>
            <w:r>
              <w:rPr>
                <w:lang w:val="en-US"/>
              </w:rPr>
              <w:t xml:space="preserve">, </w:t>
            </w:r>
            <w:r w:rsidRPr="002E1130">
              <w:rPr>
                <w:rStyle w:val="Term"/>
              </w:rPr>
              <w:t xml:space="preserve">MO </w:t>
            </w:r>
            <w:r w:rsidR="00950410" w:rsidRPr="002E1130">
              <w:rPr>
                <w:rStyle w:val="Term"/>
              </w:rPr>
              <w:t>state</w:t>
            </w:r>
            <w:r w:rsidR="00950410">
              <w:rPr>
                <w:lang w:val="en-US"/>
              </w:rPr>
              <w:t xml:space="preserve"> </w:t>
            </w:r>
            <w:r>
              <w:rPr>
                <w:lang w:val="en-US"/>
              </w:rPr>
              <w:t xml:space="preserve">and </w:t>
            </w:r>
            <w:r w:rsidRPr="002E1130">
              <w:rPr>
                <w:rStyle w:val="Term"/>
              </w:rPr>
              <w:t xml:space="preserve">MO </w:t>
            </w:r>
            <w:r w:rsidR="00950410" w:rsidRPr="002E1130">
              <w:rPr>
                <w:rStyle w:val="Term"/>
              </w:rPr>
              <w:t>instance</w:t>
            </w:r>
            <w:r>
              <w:rPr>
                <w:lang w:val="en-US"/>
              </w:rPr>
              <w:t>.</w:t>
            </w:r>
          </w:p>
        </w:tc>
      </w:tr>
      <w:tr w:rsidR="002E7BD3" w14:paraId="36BEC87A" w14:textId="77777777" w:rsidTr="008E4FD6">
        <w:tc>
          <w:tcPr>
            <w:tcW w:w="1951" w:type="dxa"/>
          </w:tcPr>
          <w:p w14:paraId="3F59F2FD" w14:textId="3D2A9EB4" w:rsidR="002E7BD3" w:rsidRDefault="002E7BD3" w:rsidP="003C285F">
            <w:pPr>
              <w:pStyle w:val="TableCell"/>
              <w:rPr>
                <w:rStyle w:val="Term"/>
              </w:rPr>
            </w:pPr>
            <w:r>
              <w:rPr>
                <w:rStyle w:val="Term"/>
              </w:rPr>
              <w:t>MO state</w:t>
            </w:r>
          </w:p>
        </w:tc>
        <w:tc>
          <w:tcPr>
            <w:tcW w:w="7234" w:type="dxa"/>
          </w:tcPr>
          <w:p w14:paraId="45F6CBD8" w14:textId="4DA67AAE" w:rsidR="002E1130" w:rsidRPr="002E1130" w:rsidRDefault="002E1130" w:rsidP="002E1130">
            <w:pPr>
              <w:pStyle w:val="TableCell"/>
              <w:rPr>
                <w:lang w:val="en-US"/>
              </w:rPr>
            </w:pPr>
            <w:r>
              <w:rPr>
                <w:lang w:val="en-US"/>
              </w:rPr>
              <w:t xml:space="preserve">An MO object pattern for an </w:t>
            </w:r>
            <w:r>
              <w:rPr>
                <w:rStyle w:val="Term"/>
              </w:rPr>
              <w:t xml:space="preserve">information object </w:t>
            </w:r>
            <w:r>
              <w:t xml:space="preserve">that has a single </w:t>
            </w:r>
            <w:r w:rsidR="001446BD">
              <w:t>element comprising both statically declared information and dynamically evolving status.</w:t>
            </w:r>
          </w:p>
          <w:p w14:paraId="78CB9FCF" w14:textId="08D9E4D1" w:rsidR="002E1130" w:rsidRPr="001446BD" w:rsidRDefault="001446BD" w:rsidP="002E1130">
            <w:pPr>
              <w:pStyle w:val="TableCell"/>
            </w:pPr>
            <w:r w:rsidRPr="001446BD">
              <w:rPr>
                <w:rStyle w:val="Term"/>
              </w:rPr>
              <w:t>Updates</w:t>
            </w:r>
            <w:r>
              <w:t xml:space="preserve"> </w:t>
            </w:r>
            <w:r w:rsidR="007B3117">
              <w:t>reference</w:t>
            </w:r>
            <w:r>
              <w:t xml:space="preserve"> the </w:t>
            </w:r>
            <w:r w:rsidRPr="001446BD">
              <w:rPr>
                <w:rStyle w:val="Term"/>
              </w:rPr>
              <w:t>definition</w:t>
            </w:r>
            <w:r>
              <w:t xml:space="preserve"> object</w:t>
            </w:r>
            <w:r w:rsidR="007B3117">
              <w:t xml:space="preserve"> directly</w:t>
            </w:r>
            <w:r>
              <w:t>.</w:t>
            </w:r>
          </w:p>
        </w:tc>
      </w:tr>
      <w:tr w:rsidR="002E7BD3" w14:paraId="33E00A76" w14:textId="77777777" w:rsidTr="008E4FD6">
        <w:tc>
          <w:tcPr>
            <w:tcW w:w="1951" w:type="dxa"/>
          </w:tcPr>
          <w:p w14:paraId="03B83329" w14:textId="5A442CDE" w:rsidR="002E7BD3" w:rsidRDefault="002E7BD3" w:rsidP="003C285F">
            <w:pPr>
              <w:pStyle w:val="TableCell"/>
              <w:rPr>
                <w:rStyle w:val="Term"/>
              </w:rPr>
            </w:pPr>
            <w:r>
              <w:rPr>
                <w:rStyle w:val="Term"/>
              </w:rPr>
              <w:t>MO static item</w:t>
            </w:r>
          </w:p>
        </w:tc>
        <w:tc>
          <w:tcPr>
            <w:tcW w:w="7234" w:type="dxa"/>
          </w:tcPr>
          <w:p w14:paraId="2FA2EC93" w14:textId="6E5EC7A5" w:rsidR="002E1130" w:rsidRPr="002E1130" w:rsidRDefault="002E1130" w:rsidP="002E1130">
            <w:pPr>
              <w:pStyle w:val="TableCell"/>
            </w:pPr>
            <w:r>
              <w:rPr>
                <w:lang w:val="en-US"/>
              </w:rPr>
              <w:t xml:space="preserve">An MO object pattern for an </w:t>
            </w:r>
            <w:r w:rsidRPr="002E1130">
              <w:rPr>
                <w:rStyle w:val="Term"/>
              </w:rPr>
              <w:t>information object</w:t>
            </w:r>
            <w:r>
              <w:rPr>
                <w:lang w:val="en-US"/>
              </w:rPr>
              <w:t xml:space="preserve"> that has a single </w:t>
            </w:r>
            <w:r>
              <w:t xml:space="preserve">element comprising </w:t>
            </w:r>
            <w:r w:rsidRPr="002E1130">
              <w:rPr>
                <w:lang w:val="en-US"/>
              </w:rPr>
              <w:t>statically declared information with no evolving status.</w:t>
            </w:r>
          </w:p>
          <w:p w14:paraId="4C8F6344" w14:textId="055E1DE2" w:rsidR="002E7BD3" w:rsidRPr="00B43C1C" w:rsidRDefault="002E1130" w:rsidP="002E1130">
            <w:pPr>
              <w:pStyle w:val="TableCell"/>
              <w:rPr>
                <w:lang w:val="en-US"/>
              </w:rPr>
            </w:pPr>
            <w:r w:rsidRPr="002E1130">
              <w:rPr>
                <w:lang w:val="en-US"/>
              </w:rPr>
              <w:t>Static</w:t>
            </w:r>
            <w:r w:rsidR="00950410" w:rsidRPr="002E1130">
              <w:rPr>
                <w:lang w:val="en-US"/>
              </w:rPr>
              <w:t xml:space="preserve"> it</w:t>
            </w:r>
            <w:r w:rsidRPr="002E1130">
              <w:rPr>
                <w:lang w:val="en-US"/>
              </w:rPr>
              <w:t xml:space="preserve">ems comprise only </w:t>
            </w:r>
            <w:r w:rsidR="007B3117">
              <w:rPr>
                <w:lang w:val="en-US"/>
              </w:rPr>
              <w:t>a</w:t>
            </w:r>
            <w:r w:rsidRPr="002E1130">
              <w:rPr>
                <w:lang w:val="en-US"/>
              </w:rPr>
              <w:t xml:space="preserve"> </w:t>
            </w:r>
            <w:r w:rsidRPr="002E1130">
              <w:rPr>
                <w:rStyle w:val="Term"/>
              </w:rPr>
              <w:t>d</w:t>
            </w:r>
            <w:r w:rsidRPr="002E1130">
              <w:rPr>
                <w:rStyle w:val="Term"/>
                <w:lang w:val="en-US"/>
              </w:rPr>
              <w:t>efinition</w:t>
            </w:r>
            <w:r w:rsidRPr="002E1130">
              <w:rPr>
                <w:lang w:val="en-US"/>
              </w:rPr>
              <w:t xml:space="preserve"> object, with no corresponding </w:t>
            </w:r>
            <w:r w:rsidRPr="002E1130">
              <w:rPr>
                <w:rStyle w:val="Term"/>
              </w:rPr>
              <w:t>u</w:t>
            </w:r>
            <w:r w:rsidRPr="002E1130">
              <w:rPr>
                <w:rStyle w:val="Term"/>
                <w:lang w:val="en-US"/>
              </w:rPr>
              <w:t>pdate</w:t>
            </w:r>
            <w:r w:rsidR="00E85575">
              <w:rPr>
                <w:rStyle w:val="Term"/>
                <w:lang w:val="en-US"/>
              </w:rPr>
              <w:t>s</w:t>
            </w:r>
            <w:r w:rsidRPr="002E1130">
              <w:rPr>
                <w:lang w:val="en-US"/>
              </w:rPr>
              <w:t>.</w:t>
            </w:r>
          </w:p>
        </w:tc>
      </w:tr>
      <w:tr w:rsidR="00E8086A" w14:paraId="39A3F491" w14:textId="77777777" w:rsidTr="008E4FD6">
        <w:tc>
          <w:tcPr>
            <w:tcW w:w="1951" w:type="dxa"/>
          </w:tcPr>
          <w:p w14:paraId="05FCA0C1" w14:textId="69AFAA22" w:rsidR="00E8086A" w:rsidRDefault="00E8086A" w:rsidP="003C285F">
            <w:pPr>
              <w:pStyle w:val="TableCell"/>
              <w:rPr>
                <w:rStyle w:val="Term"/>
              </w:rPr>
            </w:pPr>
            <w:r>
              <w:rPr>
                <w:rStyle w:val="Term"/>
              </w:rPr>
              <w:t>patch plan</w:t>
            </w:r>
          </w:p>
        </w:tc>
        <w:tc>
          <w:tcPr>
            <w:tcW w:w="7234" w:type="dxa"/>
          </w:tcPr>
          <w:p w14:paraId="47AFAD9B" w14:textId="515FF29F" w:rsidR="00E8086A" w:rsidRPr="00E8086A" w:rsidRDefault="00E8086A" w:rsidP="00B43C1C">
            <w:pPr>
              <w:pStyle w:val="TableCell"/>
            </w:pPr>
            <w:r>
              <w:rPr>
                <w:lang w:val="en-US"/>
              </w:rPr>
              <w:t xml:space="preserve">A </w:t>
            </w:r>
            <w:r>
              <w:rPr>
                <w:rStyle w:val="Term"/>
              </w:rPr>
              <w:t xml:space="preserve">plan </w:t>
            </w:r>
            <w:r>
              <w:t xml:space="preserve">that only contains the delta (changes) from a </w:t>
            </w:r>
            <w:r w:rsidR="00C760F4">
              <w:t xml:space="preserve">precursor </w:t>
            </w:r>
            <w:r>
              <w:t xml:space="preserve">plan.  A patch plan must be merged with its </w:t>
            </w:r>
            <w:r w:rsidR="00C760F4" w:rsidRPr="00EA31B0">
              <w:rPr>
                <w:rStyle w:val="Term"/>
              </w:rPr>
              <w:t xml:space="preserve">precursor </w:t>
            </w:r>
            <w:r w:rsidR="007A3746" w:rsidRPr="00EA31B0">
              <w:rPr>
                <w:rStyle w:val="Term"/>
              </w:rPr>
              <w:t>plan</w:t>
            </w:r>
            <w:r w:rsidR="007A3746">
              <w:t xml:space="preserve"> </w:t>
            </w:r>
            <w:r>
              <w:t xml:space="preserve">to generate the </w:t>
            </w:r>
            <w:r w:rsidRPr="00EA31B0">
              <w:rPr>
                <w:rStyle w:val="Term"/>
              </w:rPr>
              <w:t>target plan</w:t>
            </w:r>
            <w:r>
              <w:t>.</w:t>
            </w:r>
          </w:p>
        </w:tc>
      </w:tr>
      <w:tr w:rsidR="003C285F" w14:paraId="0766A987" w14:textId="77777777" w:rsidTr="008E4FD6">
        <w:tc>
          <w:tcPr>
            <w:tcW w:w="1951" w:type="dxa"/>
          </w:tcPr>
          <w:p w14:paraId="0EC5C610" w14:textId="7DDD505F" w:rsidR="003C285F" w:rsidRDefault="00C93DD5" w:rsidP="003C285F">
            <w:pPr>
              <w:pStyle w:val="TableCell"/>
              <w:rPr>
                <w:rStyle w:val="Term"/>
              </w:rPr>
            </w:pPr>
            <w:r>
              <w:rPr>
                <w:rStyle w:val="Term"/>
              </w:rPr>
              <w:t>plan</w:t>
            </w:r>
          </w:p>
        </w:tc>
        <w:tc>
          <w:tcPr>
            <w:tcW w:w="7234" w:type="dxa"/>
          </w:tcPr>
          <w:p w14:paraId="45B35E41" w14:textId="0D8ED04F" w:rsidR="00B43C1C" w:rsidRPr="00B43C1C" w:rsidRDefault="00B43C1C" w:rsidP="00B43C1C">
            <w:pPr>
              <w:pStyle w:val="TableCell"/>
              <w:rPr>
                <w:lang w:val="en-US"/>
              </w:rPr>
            </w:pPr>
            <w:r w:rsidRPr="00B43C1C">
              <w:rPr>
                <w:lang w:val="en-US"/>
              </w:rPr>
              <w:t xml:space="preserve">The output of the </w:t>
            </w:r>
            <w:r w:rsidRPr="00B43C1C">
              <w:rPr>
                <w:rStyle w:val="Term"/>
              </w:rPr>
              <w:t>planning</w:t>
            </w:r>
            <w:r>
              <w:rPr>
                <w:lang w:val="en-US"/>
              </w:rPr>
              <w:t xml:space="preserve"> process</w:t>
            </w:r>
            <w:r w:rsidR="00B761A9">
              <w:rPr>
                <w:lang w:val="en-US"/>
              </w:rPr>
              <w:t xml:space="preserve">.  </w:t>
            </w:r>
            <w:r w:rsidRPr="00B43C1C">
              <w:rPr>
                <w:lang w:val="en-US"/>
              </w:rPr>
              <w:t xml:space="preserve">It contains a set of selected </w:t>
            </w:r>
            <w:r w:rsidRPr="00B43C1C">
              <w:rPr>
                <w:rStyle w:val="Term"/>
              </w:rPr>
              <w:t>planning activities</w:t>
            </w:r>
            <w:r w:rsidRPr="00B43C1C">
              <w:rPr>
                <w:lang w:val="en-US"/>
              </w:rPr>
              <w:t xml:space="preserve"> associated to time, position or </w:t>
            </w:r>
            <w:r w:rsidRPr="00B43C1C">
              <w:rPr>
                <w:rStyle w:val="Term"/>
              </w:rPr>
              <w:t>planning event</w:t>
            </w:r>
            <w:r w:rsidR="00B761A9">
              <w:rPr>
                <w:lang w:val="en-US"/>
              </w:rPr>
              <w:t xml:space="preserve">.  </w:t>
            </w:r>
            <w:r w:rsidRPr="00B43C1C">
              <w:rPr>
                <w:lang w:val="en-US"/>
              </w:rPr>
              <w:t>A</w:t>
            </w:r>
            <w:r w:rsidR="00950410" w:rsidRPr="00B43C1C">
              <w:rPr>
                <w:lang w:val="en-US"/>
              </w:rPr>
              <w:t xml:space="preserve"> pl</w:t>
            </w:r>
            <w:r w:rsidRPr="00B43C1C">
              <w:rPr>
                <w:lang w:val="en-US"/>
              </w:rPr>
              <w:t>an may contain additional related information.</w:t>
            </w:r>
          </w:p>
          <w:p w14:paraId="544C1FA4" w14:textId="5F1B8B6E" w:rsidR="003C285F" w:rsidRPr="00B43C1C" w:rsidRDefault="00B43C1C" w:rsidP="00B43C1C">
            <w:pPr>
              <w:pStyle w:val="TableCell"/>
              <w:rPr>
                <w:lang w:val="en-US"/>
              </w:rPr>
            </w:pPr>
            <w:r w:rsidRPr="00B43C1C">
              <w:rPr>
                <w:lang w:val="en-US"/>
              </w:rPr>
              <w:t>NOTE</w:t>
            </w:r>
            <w:r>
              <w:rPr>
                <w:lang w:val="en-US"/>
              </w:rPr>
              <w:t xml:space="preserve"> - </w:t>
            </w:r>
            <w:r w:rsidRPr="00B43C1C">
              <w:rPr>
                <w:lang w:val="en-US"/>
              </w:rPr>
              <w:t>In the context of the</w:t>
            </w:r>
            <w:r w:rsidR="00950410" w:rsidRPr="00B43C1C">
              <w:rPr>
                <w:lang w:val="en-US"/>
              </w:rPr>
              <w:t xml:space="preserve"> mi</w:t>
            </w:r>
            <w:r w:rsidRPr="00B43C1C">
              <w:rPr>
                <w:lang w:val="en-US"/>
              </w:rPr>
              <w:t xml:space="preserve">ssion </w:t>
            </w:r>
            <w:r w:rsidR="00950410">
              <w:rPr>
                <w:lang w:val="en-US"/>
              </w:rPr>
              <w:t>p</w:t>
            </w:r>
            <w:r w:rsidRPr="00B43C1C">
              <w:rPr>
                <w:lang w:val="en-US"/>
              </w:rPr>
              <w:t xml:space="preserve">lanning and </w:t>
            </w:r>
            <w:r w:rsidR="00CA313F">
              <w:rPr>
                <w:lang w:val="en-US"/>
              </w:rPr>
              <w:t>s</w:t>
            </w:r>
            <w:r w:rsidRPr="00B43C1C">
              <w:rPr>
                <w:lang w:val="en-US"/>
              </w:rPr>
              <w:t xml:space="preserve">cheduling standardization activity, there is no distinction between the terms </w:t>
            </w:r>
            <w:r w:rsidR="00950410">
              <w:rPr>
                <w:lang w:val="en-US"/>
              </w:rPr>
              <w:t>“p</w:t>
            </w:r>
            <w:r w:rsidRPr="00B43C1C">
              <w:rPr>
                <w:lang w:val="en-US"/>
              </w:rPr>
              <w:t>lan</w:t>
            </w:r>
            <w:r w:rsidR="00950410">
              <w:rPr>
                <w:lang w:val="en-US"/>
              </w:rPr>
              <w:t>”</w:t>
            </w:r>
            <w:r w:rsidRPr="00B43C1C">
              <w:rPr>
                <w:lang w:val="en-US"/>
              </w:rPr>
              <w:t xml:space="preserve"> and </w:t>
            </w:r>
            <w:r w:rsidR="00950410">
              <w:rPr>
                <w:lang w:val="en-US"/>
              </w:rPr>
              <w:t>“s</w:t>
            </w:r>
            <w:r w:rsidRPr="00B43C1C">
              <w:rPr>
                <w:lang w:val="en-US"/>
              </w:rPr>
              <w:t>chedule</w:t>
            </w:r>
            <w:r w:rsidR="00950410">
              <w:rPr>
                <w:lang w:val="en-US"/>
              </w:rPr>
              <w:t>”</w:t>
            </w:r>
            <w:r w:rsidRPr="00B43C1C">
              <w:rPr>
                <w:lang w:val="en-US"/>
              </w:rPr>
              <w:t xml:space="preserve"> and only the term </w:t>
            </w:r>
            <w:r w:rsidR="00950410">
              <w:rPr>
                <w:lang w:val="en-US"/>
              </w:rPr>
              <w:t>p</w:t>
            </w:r>
            <w:r w:rsidRPr="00B43C1C">
              <w:rPr>
                <w:lang w:val="en-US"/>
              </w:rPr>
              <w:t>lan is used.</w:t>
            </w:r>
          </w:p>
        </w:tc>
      </w:tr>
      <w:tr w:rsidR="003C285F" w14:paraId="0456045C" w14:textId="77777777" w:rsidTr="008E4FD6">
        <w:tc>
          <w:tcPr>
            <w:tcW w:w="1951" w:type="dxa"/>
          </w:tcPr>
          <w:p w14:paraId="6537FD1B" w14:textId="2E615362" w:rsidR="003C285F" w:rsidRDefault="00C93DD5" w:rsidP="003C285F">
            <w:pPr>
              <w:pStyle w:val="TableCell"/>
              <w:rPr>
                <w:rStyle w:val="Term"/>
              </w:rPr>
            </w:pPr>
            <w:r>
              <w:rPr>
                <w:rStyle w:val="Term"/>
              </w:rPr>
              <w:lastRenderedPageBreak/>
              <w:t>plan execution</w:t>
            </w:r>
          </w:p>
        </w:tc>
        <w:tc>
          <w:tcPr>
            <w:tcW w:w="7234" w:type="dxa"/>
          </w:tcPr>
          <w:p w14:paraId="2FF5D0BF" w14:textId="669DDB11" w:rsidR="003C285F" w:rsidRPr="00B43C1C" w:rsidRDefault="00B43C1C" w:rsidP="003C285F">
            <w:pPr>
              <w:pStyle w:val="TableCell"/>
              <w:rPr>
                <w:lang w:val="en-US"/>
              </w:rPr>
            </w:pPr>
            <w:r w:rsidRPr="00B43C1C">
              <w:rPr>
                <w:lang w:val="en-US"/>
              </w:rPr>
              <w:t xml:space="preserve">The process of executing </w:t>
            </w:r>
            <w:r w:rsidR="00FD42FF">
              <w:rPr>
                <w:rStyle w:val="Term"/>
                <w:lang w:val="en-US"/>
              </w:rPr>
              <w:t>p</w:t>
            </w:r>
            <w:r w:rsidRPr="00B43C1C">
              <w:rPr>
                <w:rStyle w:val="Term"/>
                <w:lang w:val="en-US"/>
              </w:rPr>
              <w:t>lan</w:t>
            </w:r>
            <w:r w:rsidR="007213C8">
              <w:rPr>
                <w:rStyle w:val="Term"/>
                <w:lang w:val="en-US"/>
              </w:rPr>
              <w:t>s</w:t>
            </w:r>
            <w:r w:rsidRPr="00B43C1C">
              <w:rPr>
                <w:lang w:val="en-US"/>
              </w:rPr>
              <w:t xml:space="preserve"> on-board or on the ground.</w:t>
            </w:r>
          </w:p>
        </w:tc>
      </w:tr>
      <w:tr w:rsidR="003C285F" w14:paraId="429644DF" w14:textId="77777777" w:rsidTr="008E4FD6">
        <w:tc>
          <w:tcPr>
            <w:tcW w:w="1951" w:type="dxa"/>
          </w:tcPr>
          <w:p w14:paraId="4DB17E10" w14:textId="66C8AEA4" w:rsidR="003C285F" w:rsidRDefault="00C93DD5" w:rsidP="003C285F">
            <w:pPr>
              <w:pStyle w:val="TableCell"/>
              <w:rPr>
                <w:rStyle w:val="Term"/>
              </w:rPr>
            </w:pPr>
            <w:r>
              <w:rPr>
                <w:rStyle w:val="Term"/>
              </w:rPr>
              <w:t>planning</w:t>
            </w:r>
          </w:p>
        </w:tc>
        <w:tc>
          <w:tcPr>
            <w:tcW w:w="7234" w:type="dxa"/>
          </w:tcPr>
          <w:p w14:paraId="4F00C0EF" w14:textId="20096405" w:rsidR="00B43C1C" w:rsidRPr="00B43C1C" w:rsidRDefault="00B43C1C" w:rsidP="00B43C1C">
            <w:pPr>
              <w:pStyle w:val="TableCell"/>
              <w:rPr>
                <w:lang w:val="en-US"/>
              </w:rPr>
            </w:pPr>
            <w:r w:rsidRPr="00B43C1C">
              <w:rPr>
                <w:lang w:val="en-US"/>
              </w:rPr>
              <w:t xml:space="preserve">The process of creating one or more </w:t>
            </w:r>
            <w:r w:rsidR="007213C8">
              <w:rPr>
                <w:lang w:val="en-US"/>
              </w:rPr>
              <w:t>p</w:t>
            </w:r>
            <w:r w:rsidRPr="00B43C1C">
              <w:rPr>
                <w:lang w:val="en-US"/>
              </w:rPr>
              <w:t xml:space="preserve">lans (output) from </w:t>
            </w:r>
            <w:r w:rsidR="007213C8">
              <w:rPr>
                <w:lang w:val="en-US"/>
              </w:rPr>
              <w:t>p</w:t>
            </w:r>
            <w:r w:rsidRPr="00B43C1C">
              <w:rPr>
                <w:lang w:val="en-US"/>
              </w:rPr>
              <w:t xml:space="preserve">lanning </w:t>
            </w:r>
            <w:r w:rsidR="007213C8">
              <w:rPr>
                <w:lang w:val="en-US"/>
              </w:rPr>
              <w:t>r</w:t>
            </w:r>
            <w:r w:rsidRPr="00B43C1C">
              <w:rPr>
                <w:lang w:val="en-US"/>
              </w:rPr>
              <w:t>equests (input).</w:t>
            </w:r>
          </w:p>
          <w:p w14:paraId="2D3E1AC8" w14:textId="121B8FB2" w:rsidR="003C285F" w:rsidRPr="00B43C1C" w:rsidRDefault="00B43C1C" w:rsidP="00B43C1C">
            <w:pPr>
              <w:pStyle w:val="TableCell"/>
              <w:rPr>
                <w:lang w:val="en-US"/>
              </w:rPr>
            </w:pPr>
            <w:r w:rsidRPr="00B43C1C">
              <w:rPr>
                <w:lang w:val="en-US"/>
              </w:rPr>
              <w:t>NOT</w:t>
            </w:r>
            <w:r>
              <w:rPr>
                <w:lang w:val="en-US"/>
              </w:rPr>
              <w:t xml:space="preserve">E - </w:t>
            </w:r>
            <w:r w:rsidRPr="00B43C1C">
              <w:rPr>
                <w:lang w:val="en-US"/>
              </w:rPr>
              <w:t>In the context of the</w:t>
            </w:r>
            <w:r w:rsidR="00950410" w:rsidRPr="00B43C1C">
              <w:rPr>
                <w:lang w:val="en-US"/>
              </w:rPr>
              <w:t xml:space="preserve"> mi</w:t>
            </w:r>
            <w:r w:rsidRPr="00B43C1C">
              <w:rPr>
                <w:lang w:val="en-US"/>
              </w:rPr>
              <w:t xml:space="preserve">ssion </w:t>
            </w:r>
            <w:r w:rsidR="00950410">
              <w:rPr>
                <w:lang w:val="en-US"/>
              </w:rPr>
              <w:t>p</w:t>
            </w:r>
            <w:r w:rsidRPr="00B43C1C">
              <w:rPr>
                <w:lang w:val="en-US"/>
              </w:rPr>
              <w:t xml:space="preserve">lanning and </w:t>
            </w:r>
            <w:r w:rsidR="00950410">
              <w:rPr>
                <w:lang w:val="en-US"/>
              </w:rPr>
              <w:t>s</w:t>
            </w:r>
            <w:r w:rsidRPr="00B43C1C">
              <w:rPr>
                <w:lang w:val="en-US"/>
              </w:rPr>
              <w:t xml:space="preserve">cheduling standardization activity, there is no distinction between the terms </w:t>
            </w:r>
            <w:r w:rsidR="007213C8">
              <w:rPr>
                <w:lang w:val="en-US"/>
              </w:rPr>
              <w:t>“p</w:t>
            </w:r>
            <w:r w:rsidRPr="00B43C1C">
              <w:rPr>
                <w:lang w:val="en-US"/>
              </w:rPr>
              <w:t>lanning</w:t>
            </w:r>
            <w:r w:rsidR="007213C8">
              <w:rPr>
                <w:lang w:val="en-US"/>
              </w:rPr>
              <w:t>”</w:t>
            </w:r>
            <w:r w:rsidRPr="00B43C1C">
              <w:rPr>
                <w:lang w:val="en-US"/>
              </w:rPr>
              <w:t xml:space="preserve"> and </w:t>
            </w:r>
            <w:r w:rsidR="007213C8">
              <w:rPr>
                <w:lang w:val="en-US"/>
              </w:rPr>
              <w:t>“s</w:t>
            </w:r>
            <w:r w:rsidRPr="00B43C1C">
              <w:rPr>
                <w:lang w:val="en-US"/>
              </w:rPr>
              <w:t>cheduling</w:t>
            </w:r>
            <w:r w:rsidR="007213C8">
              <w:rPr>
                <w:lang w:val="en-US"/>
              </w:rPr>
              <w:t>”</w:t>
            </w:r>
            <w:r w:rsidRPr="00B43C1C">
              <w:rPr>
                <w:lang w:val="en-US"/>
              </w:rPr>
              <w:t xml:space="preserve"> and only the term </w:t>
            </w:r>
            <w:r w:rsidR="007213C8">
              <w:rPr>
                <w:lang w:val="en-US"/>
              </w:rPr>
              <w:t>p</w:t>
            </w:r>
            <w:r w:rsidRPr="00B43C1C">
              <w:rPr>
                <w:lang w:val="en-US"/>
              </w:rPr>
              <w:t>lanning is used.</w:t>
            </w:r>
          </w:p>
        </w:tc>
      </w:tr>
      <w:tr w:rsidR="003C285F" w14:paraId="7589C06C" w14:textId="77777777" w:rsidTr="008E4FD6">
        <w:tc>
          <w:tcPr>
            <w:tcW w:w="1951" w:type="dxa"/>
          </w:tcPr>
          <w:p w14:paraId="4B15883A" w14:textId="1AD8606A" w:rsidR="003C285F" w:rsidRDefault="00C93DD5" w:rsidP="003C285F">
            <w:pPr>
              <w:pStyle w:val="TableCell"/>
              <w:rPr>
                <w:rStyle w:val="Term"/>
              </w:rPr>
            </w:pPr>
            <w:r>
              <w:rPr>
                <w:rStyle w:val="Term"/>
              </w:rPr>
              <w:t>planning activit</w:t>
            </w:r>
            <w:r w:rsidR="00B43C1C">
              <w:rPr>
                <w:rStyle w:val="Term"/>
              </w:rPr>
              <w:t>y</w:t>
            </w:r>
          </w:p>
        </w:tc>
        <w:tc>
          <w:tcPr>
            <w:tcW w:w="7234" w:type="dxa"/>
          </w:tcPr>
          <w:p w14:paraId="5C46BE8F" w14:textId="793DC53B" w:rsidR="00B43C1C" w:rsidRPr="00B43C1C" w:rsidRDefault="00B43C1C" w:rsidP="00B43C1C">
            <w:pPr>
              <w:pStyle w:val="TableCell"/>
              <w:rPr>
                <w:lang w:val="en-US"/>
              </w:rPr>
            </w:pPr>
            <w:r w:rsidRPr="00B43C1C">
              <w:rPr>
                <w:lang w:val="en-US"/>
              </w:rPr>
              <w:t xml:space="preserve">A </w:t>
            </w:r>
            <w:r w:rsidR="007213C8">
              <w:rPr>
                <w:lang w:val="en-US"/>
              </w:rPr>
              <w:t>p</w:t>
            </w:r>
            <w:r w:rsidRPr="00B43C1C">
              <w:rPr>
                <w:lang w:val="en-US"/>
              </w:rPr>
              <w:t xml:space="preserve">lanning </w:t>
            </w:r>
            <w:r w:rsidR="007213C8">
              <w:rPr>
                <w:lang w:val="en-US"/>
              </w:rPr>
              <w:t>a</w:t>
            </w:r>
            <w:r w:rsidRPr="00B43C1C">
              <w:rPr>
                <w:lang w:val="en-US"/>
              </w:rPr>
              <w:t>ctivity is a meaningful unit of what can be planned</w:t>
            </w:r>
            <w:r w:rsidR="00B761A9">
              <w:rPr>
                <w:lang w:val="en-US"/>
              </w:rPr>
              <w:t xml:space="preserve">.  </w:t>
            </w:r>
            <w:r w:rsidRPr="00B43C1C">
              <w:rPr>
                <w:lang w:val="en-US"/>
              </w:rPr>
              <w:t xml:space="preserve">The granularity of a </w:t>
            </w:r>
            <w:r w:rsidR="007213C8">
              <w:rPr>
                <w:lang w:val="en-US"/>
              </w:rPr>
              <w:t>p</w:t>
            </w:r>
            <w:r w:rsidRPr="00B43C1C">
              <w:rPr>
                <w:lang w:val="en-US"/>
              </w:rPr>
              <w:t xml:space="preserve">lanning </w:t>
            </w:r>
            <w:r w:rsidR="007213C8">
              <w:rPr>
                <w:lang w:val="en-US"/>
              </w:rPr>
              <w:t>a</w:t>
            </w:r>
            <w:r w:rsidRPr="00B43C1C">
              <w:rPr>
                <w:lang w:val="en-US"/>
              </w:rPr>
              <w:t>ctivity depends on the use case, it may be hierarchical</w:t>
            </w:r>
            <w:r w:rsidR="00B761A9">
              <w:rPr>
                <w:lang w:val="en-US"/>
              </w:rPr>
              <w:t xml:space="preserve">.  </w:t>
            </w:r>
            <w:r w:rsidRPr="00B43C1C">
              <w:rPr>
                <w:lang w:val="en-US"/>
              </w:rPr>
              <w:t xml:space="preserve">In other words </w:t>
            </w:r>
            <w:r w:rsidR="007213C8">
              <w:rPr>
                <w:lang w:val="en-US"/>
              </w:rPr>
              <w:t>p</w:t>
            </w:r>
            <w:r w:rsidRPr="00B43C1C">
              <w:rPr>
                <w:lang w:val="en-US"/>
              </w:rPr>
              <w:t xml:space="preserve">lanning </w:t>
            </w:r>
            <w:r w:rsidR="007213C8">
              <w:rPr>
                <w:lang w:val="en-US"/>
              </w:rPr>
              <w:t>a</w:t>
            </w:r>
            <w:r w:rsidRPr="00B43C1C">
              <w:rPr>
                <w:lang w:val="en-US"/>
              </w:rPr>
              <w:t xml:space="preserve">ctivities are the building block for </w:t>
            </w:r>
            <w:r w:rsidR="007213C8">
              <w:rPr>
                <w:lang w:val="en-US"/>
              </w:rPr>
              <w:t>p</w:t>
            </w:r>
            <w:r w:rsidRPr="00B43C1C">
              <w:rPr>
                <w:lang w:val="en-US"/>
              </w:rPr>
              <w:t>lanning.</w:t>
            </w:r>
          </w:p>
          <w:p w14:paraId="1417F11E" w14:textId="2413EEDD" w:rsidR="003C285F" w:rsidRPr="00B43C1C" w:rsidRDefault="00B43C1C" w:rsidP="00B43C1C">
            <w:pPr>
              <w:pStyle w:val="TableCell"/>
              <w:rPr>
                <w:lang w:val="en-US"/>
              </w:rPr>
            </w:pPr>
            <w:r w:rsidRPr="00B43C1C">
              <w:rPr>
                <w:lang w:val="en-US"/>
              </w:rPr>
              <w:t>NOTE</w:t>
            </w:r>
            <w:r>
              <w:rPr>
                <w:lang w:val="en-US"/>
              </w:rPr>
              <w:t xml:space="preserve"> - </w:t>
            </w:r>
            <w:r w:rsidRPr="00B43C1C">
              <w:rPr>
                <w:lang w:val="en-US"/>
              </w:rPr>
              <w:t xml:space="preserve">The prefix </w:t>
            </w:r>
            <w:r w:rsidR="007213C8">
              <w:rPr>
                <w:lang w:val="en-US"/>
              </w:rPr>
              <w:t>p</w:t>
            </w:r>
            <w:r w:rsidRPr="00B43C1C">
              <w:rPr>
                <w:lang w:val="en-US"/>
              </w:rPr>
              <w:t xml:space="preserve">lanning is used to disambiguate from other uses of the term </w:t>
            </w:r>
            <w:r w:rsidR="007213C8">
              <w:rPr>
                <w:lang w:val="en-US"/>
              </w:rPr>
              <w:t>a</w:t>
            </w:r>
            <w:r w:rsidRPr="00B43C1C">
              <w:rPr>
                <w:lang w:val="en-US"/>
              </w:rPr>
              <w:t>ctivity.</w:t>
            </w:r>
          </w:p>
        </w:tc>
      </w:tr>
      <w:tr w:rsidR="003C285F" w14:paraId="7D722A42" w14:textId="77777777" w:rsidTr="008E4FD6">
        <w:tc>
          <w:tcPr>
            <w:tcW w:w="1951" w:type="dxa"/>
          </w:tcPr>
          <w:p w14:paraId="11DCDAF2" w14:textId="0BEC70F2" w:rsidR="003C285F" w:rsidRDefault="00C93DD5" w:rsidP="003C285F">
            <w:pPr>
              <w:pStyle w:val="TableCell"/>
              <w:rPr>
                <w:rStyle w:val="Term"/>
              </w:rPr>
            </w:pPr>
            <w:r>
              <w:rPr>
                <w:rStyle w:val="Term"/>
              </w:rPr>
              <w:t>planning configuration data</w:t>
            </w:r>
          </w:p>
        </w:tc>
        <w:tc>
          <w:tcPr>
            <w:tcW w:w="7234" w:type="dxa"/>
          </w:tcPr>
          <w:p w14:paraId="60C840FE" w14:textId="15C190D8" w:rsidR="003C285F" w:rsidRDefault="008603FA" w:rsidP="003C285F">
            <w:pPr>
              <w:pStyle w:val="TableCell"/>
            </w:pPr>
            <w:r>
              <w:t xml:space="preserve">The set of configuration data required by MPS service providers and consumers.  It </w:t>
            </w:r>
            <w:r w:rsidR="00FE2044">
              <w:t>includes</w:t>
            </w:r>
            <w:r>
              <w:t xml:space="preserve"> </w:t>
            </w:r>
            <w:r w:rsidRPr="00FE2044">
              <w:rPr>
                <w:rStyle w:val="Term"/>
              </w:rPr>
              <w:t>activity definitions</w:t>
            </w:r>
            <w:r>
              <w:t xml:space="preserve">, </w:t>
            </w:r>
            <w:r w:rsidRPr="00FE2044">
              <w:rPr>
                <w:rStyle w:val="Term"/>
              </w:rPr>
              <w:t>event definitions</w:t>
            </w:r>
            <w:r>
              <w:t xml:space="preserve">, </w:t>
            </w:r>
            <w:r w:rsidRPr="00FE2044">
              <w:rPr>
                <w:rStyle w:val="Term"/>
              </w:rPr>
              <w:t>resource definitions</w:t>
            </w:r>
            <w:r>
              <w:t xml:space="preserve">, </w:t>
            </w:r>
            <w:r w:rsidRPr="00FE2044">
              <w:rPr>
                <w:rStyle w:val="Term"/>
              </w:rPr>
              <w:t>request definitions</w:t>
            </w:r>
            <w:r w:rsidR="00FE2044">
              <w:t>, and MPS system configuration parameters.</w:t>
            </w:r>
          </w:p>
        </w:tc>
      </w:tr>
      <w:tr w:rsidR="003C285F" w14:paraId="216B3564" w14:textId="77777777" w:rsidTr="008E4FD6">
        <w:tc>
          <w:tcPr>
            <w:tcW w:w="1951" w:type="dxa"/>
          </w:tcPr>
          <w:p w14:paraId="10DC0A1D" w14:textId="76952503" w:rsidR="003C285F" w:rsidRDefault="00C93DD5" w:rsidP="003C285F">
            <w:pPr>
              <w:pStyle w:val="TableCell"/>
              <w:rPr>
                <w:rStyle w:val="Term"/>
              </w:rPr>
            </w:pPr>
            <w:r>
              <w:rPr>
                <w:rStyle w:val="Term"/>
              </w:rPr>
              <w:t>planning constraint</w:t>
            </w:r>
          </w:p>
        </w:tc>
        <w:tc>
          <w:tcPr>
            <w:tcW w:w="7234" w:type="dxa"/>
          </w:tcPr>
          <w:p w14:paraId="647CC3AA" w14:textId="45414BBB" w:rsidR="003C285F" w:rsidRDefault="0036307C" w:rsidP="003C285F">
            <w:pPr>
              <w:pStyle w:val="TableCell"/>
            </w:pPr>
            <w:r>
              <w:t>A</w:t>
            </w:r>
            <w:r w:rsidR="00950410">
              <w:t xml:space="preserve"> pl</w:t>
            </w:r>
            <w:r>
              <w:t xml:space="preserve">anning </w:t>
            </w:r>
            <w:r w:rsidR="00950410">
              <w:t>c</w:t>
            </w:r>
            <w:r>
              <w:t xml:space="preserve">onstraint is something that limits or restricts the planning of </w:t>
            </w:r>
            <w:r w:rsidRPr="0036307C">
              <w:rPr>
                <w:rStyle w:val="Term"/>
              </w:rPr>
              <w:t>planning activities</w:t>
            </w:r>
            <w:r w:rsidR="00B761A9">
              <w:t xml:space="preserve">.  </w:t>
            </w:r>
            <w:r>
              <w:t xml:space="preserve">Different types of constraint exist, including: temporal constraints, sequential constraints between </w:t>
            </w:r>
            <w:r w:rsidRPr="0036307C">
              <w:rPr>
                <w:rStyle w:val="Term"/>
              </w:rPr>
              <w:t>planning activities</w:t>
            </w:r>
            <w:r>
              <w:t xml:space="preserve"> and/or </w:t>
            </w:r>
            <w:r w:rsidRPr="0036307C">
              <w:rPr>
                <w:rStyle w:val="Term"/>
              </w:rPr>
              <w:t>planning events</w:t>
            </w:r>
            <w:r>
              <w:t xml:space="preserve">, </w:t>
            </w:r>
            <w:r w:rsidRPr="0036307C">
              <w:rPr>
                <w:rStyle w:val="Term"/>
              </w:rPr>
              <w:t xml:space="preserve"> resource</w:t>
            </w:r>
            <w:r>
              <w:t xml:space="preserve"> constraints, and geometric constraints (</w:t>
            </w:r>
            <w:r w:rsidRPr="0036307C">
              <w:rPr>
                <w:rStyle w:val="Term"/>
              </w:rPr>
              <w:t>position</w:t>
            </w:r>
            <w:r>
              <w:t xml:space="preserve"> and </w:t>
            </w:r>
            <w:r w:rsidRPr="0036307C">
              <w:rPr>
                <w:rStyle w:val="Term"/>
              </w:rPr>
              <w:t>pointing</w:t>
            </w:r>
            <w:r>
              <w:t xml:space="preserve">). </w:t>
            </w:r>
          </w:p>
        </w:tc>
      </w:tr>
      <w:tr w:rsidR="003C285F" w14:paraId="4B0F976E" w14:textId="77777777" w:rsidTr="008E4FD6">
        <w:tc>
          <w:tcPr>
            <w:tcW w:w="1951" w:type="dxa"/>
          </w:tcPr>
          <w:p w14:paraId="390EC9BE" w14:textId="3AF203DD" w:rsidR="003C285F" w:rsidRDefault="00C93DD5" w:rsidP="003C285F">
            <w:pPr>
              <w:pStyle w:val="TableCell"/>
              <w:rPr>
                <w:rStyle w:val="Term"/>
              </w:rPr>
            </w:pPr>
            <w:r>
              <w:rPr>
                <w:rStyle w:val="Term"/>
              </w:rPr>
              <w:t>planning event</w:t>
            </w:r>
          </w:p>
        </w:tc>
        <w:tc>
          <w:tcPr>
            <w:tcW w:w="7234" w:type="dxa"/>
          </w:tcPr>
          <w:p w14:paraId="1CEEBDDF" w14:textId="452F96C7" w:rsidR="00E333D8" w:rsidRDefault="00E333D8" w:rsidP="003C285F">
            <w:pPr>
              <w:pStyle w:val="TableCell"/>
            </w:pPr>
            <w:r>
              <w:t xml:space="preserve">A </w:t>
            </w:r>
            <w:r w:rsidR="00950410">
              <w:t>p</w:t>
            </w:r>
            <w:r>
              <w:t xml:space="preserve">lanning </w:t>
            </w:r>
            <w:r w:rsidR="00950410">
              <w:t>e</w:t>
            </w:r>
            <w:r>
              <w:t>vent marks when a condition is met.  Planning activities can be associated with a planning event and specify their start or end relative to the event time.</w:t>
            </w:r>
          </w:p>
          <w:p w14:paraId="075E632E" w14:textId="4FDB92FA" w:rsidR="003C285F" w:rsidRDefault="00E333D8" w:rsidP="003C285F">
            <w:pPr>
              <w:pStyle w:val="TableCell"/>
            </w:pPr>
            <w:r w:rsidRPr="00E333D8">
              <w:t>NOTE</w:t>
            </w:r>
            <w:r>
              <w:t xml:space="preserve"> - </w:t>
            </w:r>
            <w:r w:rsidRPr="00E333D8">
              <w:t xml:space="preserve">The prefix </w:t>
            </w:r>
            <w:r w:rsidR="00950410">
              <w:t>p</w:t>
            </w:r>
            <w:r w:rsidRPr="00E333D8">
              <w:t xml:space="preserve">lanning is used to disambiguate from other uses of the term </w:t>
            </w:r>
            <w:r w:rsidR="00950410">
              <w:t>e</w:t>
            </w:r>
            <w:r w:rsidRPr="00E333D8">
              <w:t>vent.</w:t>
            </w:r>
            <w:r>
              <w:t xml:space="preserve"> </w:t>
            </w:r>
          </w:p>
        </w:tc>
      </w:tr>
      <w:tr w:rsidR="003C285F" w14:paraId="2B8994ED" w14:textId="77777777" w:rsidTr="008E4FD6">
        <w:tc>
          <w:tcPr>
            <w:tcW w:w="1951" w:type="dxa"/>
          </w:tcPr>
          <w:p w14:paraId="01C10F7B" w14:textId="718B0F92" w:rsidR="003C285F" w:rsidRDefault="00C93DD5" w:rsidP="003C285F">
            <w:pPr>
              <w:pStyle w:val="TableCell"/>
              <w:rPr>
                <w:rStyle w:val="Term"/>
              </w:rPr>
            </w:pPr>
            <w:r>
              <w:rPr>
                <w:rStyle w:val="Term"/>
              </w:rPr>
              <w:t>planning request</w:t>
            </w:r>
          </w:p>
        </w:tc>
        <w:tc>
          <w:tcPr>
            <w:tcW w:w="7234" w:type="dxa"/>
          </w:tcPr>
          <w:p w14:paraId="63C4D3C9" w14:textId="7D5DB6BA" w:rsidR="008E4FD6" w:rsidRPr="008E4FD6" w:rsidRDefault="008E4FD6" w:rsidP="008E4FD6">
            <w:pPr>
              <w:pStyle w:val="TableCell"/>
              <w:rPr>
                <w:lang w:val="en-US"/>
              </w:rPr>
            </w:pPr>
            <w:r w:rsidRPr="008E4FD6">
              <w:rPr>
                <w:lang w:val="en-US"/>
              </w:rPr>
              <w:t xml:space="preserve">A </w:t>
            </w:r>
            <w:r w:rsidR="00950410">
              <w:rPr>
                <w:lang w:val="en-US"/>
              </w:rPr>
              <w:t>p</w:t>
            </w:r>
            <w:r w:rsidRPr="008E4FD6">
              <w:rPr>
                <w:lang w:val="en-US"/>
              </w:rPr>
              <w:t xml:space="preserve">lanning </w:t>
            </w:r>
            <w:r w:rsidR="00950410">
              <w:rPr>
                <w:lang w:val="en-US"/>
              </w:rPr>
              <w:t>r</w:t>
            </w:r>
            <w:r w:rsidRPr="008E4FD6">
              <w:rPr>
                <w:lang w:val="en-US"/>
              </w:rPr>
              <w:t xml:space="preserve">equest constitutes an input to the planning process, which requests one or more </w:t>
            </w:r>
            <w:r w:rsidRPr="008E4FD6">
              <w:rPr>
                <w:rStyle w:val="Term"/>
              </w:rPr>
              <w:t>planning activities</w:t>
            </w:r>
            <w:r w:rsidR="00B761A9">
              <w:rPr>
                <w:lang w:val="en-US"/>
              </w:rPr>
              <w:t xml:space="preserve">.  </w:t>
            </w:r>
            <w:r w:rsidRPr="008E4FD6">
              <w:rPr>
                <w:lang w:val="en-US"/>
              </w:rPr>
              <w:t xml:space="preserve">Each </w:t>
            </w:r>
            <w:r w:rsidR="00950410">
              <w:rPr>
                <w:lang w:val="en-US"/>
              </w:rPr>
              <w:t>p</w:t>
            </w:r>
            <w:r w:rsidRPr="008E4FD6">
              <w:rPr>
                <w:lang w:val="en-US"/>
              </w:rPr>
              <w:t xml:space="preserve">lanning </w:t>
            </w:r>
            <w:r w:rsidR="00950410">
              <w:rPr>
                <w:lang w:val="en-US"/>
              </w:rPr>
              <w:t>r</w:t>
            </w:r>
            <w:r w:rsidRPr="008E4FD6">
              <w:rPr>
                <w:lang w:val="en-US"/>
              </w:rPr>
              <w:t>equest contains all the information that the requester can provide.</w:t>
            </w:r>
          </w:p>
          <w:p w14:paraId="667B8426" w14:textId="4798EAC3" w:rsidR="003C285F" w:rsidRPr="008E4FD6" w:rsidRDefault="008E4FD6" w:rsidP="008E4FD6">
            <w:pPr>
              <w:pStyle w:val="TableCell"/>
              <w:rPr>
                <w:lang w:val="en-US"/>
              </w:rPr>
            </w:pPr>
            <w:r w:rsidRPr="008E4FD6">
              <w:rPr>
                <w:lang w:val="en-US"/>
              </w:rPr>
              <w:t>NOT</w:t>
            </w:r>
            <w:r>
              <w:rPr>
                <w:lang w:val="en-US"/>
              </w:rPr>
              <w:t xml:space="preserve">E - </w:t>
            </w:r>
            <w:r w:rsidRPr="008E4FD6">
              <w:rPr>
                <w:lang w:val="en-US"/>
              </w:rPr>
              <w:t xml:space="preserve">The prefix </w:t>
            </w:r>
            <w:r w:rsidR="00950410">
              <w:rPr>
                <w:lang w:val="en-US"/>
              </w:rPr>
              <w:t>p</w:t>
            </w:r>
            <w:r w:rsidRPr="008E4FD6">
              <w:rPr>
                <w:lang w:val="en-US"/>
              </w:rPr>
              <w:t xml:space="preserve">lanning is used to disambiguate from other uses of the term </w:t>
            </w:r>
            <w:r w:rsidR="00950410">
              <w:rPr>
                <w:lang w:val="en-US"/>
              </w:rPr>
              <w:t>r</w:t>
            </w:r>
            <w:r w:rsidRPr="008E4FD6">
              <w:rPr>
                <w:lang w:val="en-US"/>
              </w:rPr>
              <w:t>equest.</w:t>
            </w:r>
          </w:p>
        </w:tc>
      </w:tr>
      <w:tr w:rsidR="003C285F" w14:paraId="4E56F780" w14:textId="77777777" w:rsidTr="008E4FD6">
        <w:tc>
          <w:tcPr>
            <w:tcW w:w="1951" w:type="dxa"/>
          </w:tcPr>
          <w:p w14:paraId="0C040274" w14:textId="7EE14F84" w:rsidR="003C285F" w:rsidRDefault="00C93DD5" w:rsidP="003C285F">
            <w:pPr>
              <w:pStyle w:val="TableCell"/>
              <w:rPr>
                <w:rStyle w:val="Term"/>
              </w:rPr>
            </w:pPr>
            <w:r>
              <w:rPr>
                <w:rStyle w:val="Term"/>
              </w:rPr>
              <w:t>planning resource</w:t>
            </w:r>
          </w:p>
        </w:tc>
        <w:tc>
          <w:tcPr>
            <w:tcW w:w="7234" w:type="dxa"/>
          </w:tcPr>
          <w:p w14:paraId="25B2D665" w14:textId="77777777" w:rsidR="00835075" w:rsidRPr="00835075" w:rsidRDefault="00835075" w:rsidP="00835075">
            <w:pPr>
              <w:pStyle w:val="TableCell"/>
              <w:rPr>
                <w:lang w:val="en-US"/>
              </w:rPr>
            </w:pPr>
            <w:r w:rsidRPr="00835075">
              <w:rPr>
                <w:lang w:val="en-US"/>
              </w:rPr>
              <w:t>Any physical or virtual quantity that either impacts or is affected by the execution of the planned activities.</w:t>
            </w:r>
          </w:p>
          <w:p w14:paraId="10DECC79" w14:textId="0B0C32A7" w:rsidR="003C285F" w:rsidRPr="00835075" w:rsidRDefault="00835075" w:rsidP="00835075">
            <w:pPr>
              <w:pStyle w:val="TableCell"/>
              <w:rPr>
                <w:lang w:val="en-US"/>
              </w:rPr>
            </w:pPr>
            <w:r w:rsidRPr="00835075">
              <w:rPr>
                <w:lang w:val="en-US"/>
              </w:rPr>
              <w:t>NOTE</w:t>
            </w:r>
            <w:r>
              <w:rPr>
                <w:lang w:val="en-US"/>
              </w:rPr>
              <w:t xml:space="preserve"> - </w:t>
            </w:r>
            <w:r w:rsidRPr="00835075">
              <w:rPr>
                <w:lang w:val="en-US"/>
              </w:rPr>
              <w:t xml:space="preserve">The prefix </w:t>
            </w:r>
            <w:r w:rsidR="00950410">
              <w:rPr>
                <w:lang w:val="en-US"/>
              </w:rPr>
              <w:t>p</w:t>
            </w:r>
            <w:r w:rsidRPr="00835075">
              <w:rPr>
                <w:lang w:val="en-US"/>
              </w:rPr>
              <w:t xml:space="preserve">lanning is used to disambiguate from other uses of the term </w:t>
            </w:r>
            <w:r w:rsidR="00950410">
              <w:rPr>
                <w:lang w:val="en-US"/>
              </w:rPr>
              <w:t>r</w:t>
            </w:r>
            <w:r w:rsidRPr="00835075">
              <w:rPr>
                <w:lang w:val="en-US"/>
              </w:rPr>
              <w:t>esource.</w:t>
            </w:r>
          </w:p>
        </w:tc>
      </w:tr>
      <w:tr w:rsidR="003C285F" w14:paraId="4AB698AC" w14:textId="77777777" w:rsidTr="008E4FD6">
        <w:tc>
          <w:tcPr>
            <w:tcW w:w="1951" w:type="dxa"/>
          </w:tcPr>
          <w:p w14:paraId="76B73834" w14:textId="24B48858" w:rsidR="003C285F" w:rsidRDefault="00C93DD5" w:rsidP="003C285F">
            <w:pPr>
              <w:pStyle w:val="TableCell"/>
              <w:rPr>
                <w:rStyle w:val="Term"/>
              </w:rPr>
            </w:pPr>
            <w:r>
              <w:rPr>
                <w:rStyle w:val="Term"/>
              </w:rPr>
              <w:t>planning user</w:t>
            </w:r>
          </w:p>
        </w:tc>
        <w:tc>
          <w:tcPr>
            <w:tcW w:w="7234" w:type="dxa"/>
          </w:tcPr>
          <w:p w14:paraId="6DF42830" w14:textId="2CBFBF1F" w:rsidR="003C285F" w:rsidRPr="00B04E53" w:rsidRDefault="00B04E53" w:rsidP="003C285F">
            <w:pPr>
              <w:pStyle w:val="TableCell"/>
            </w:pPr>
            <w:r>
              <w:t xml:space="preserve">Any function that is responsible for submitting </w:t>
            </w:r>
            <w:r>
              <w:rPr>
                <w:rStyle w:val="Term"/>
              </w:rPr>
              <w:t xml:space="preserve">planning requests </w:t>
            </w:r>
            <w:r>
              <w:t xml:space="preserve">to a </w:t>
            </w:r>
            <w:r>
              <w:rPr>
                <w:rStyle w:val="Term"/>
              </w:rPr>
              <w:t xml:space="preserve">planning </w:t>
            </w:r>
            <w:r>
              <w:t xml:space="preserve">function and potentially receiving feedback on the status of planning requests and generated </w:t>
            </w:r>
            <w:r>
              <w:rPr>
                <w:rStyle w:val="Term"/>
              </w:rPr>
              <w:t>plans</w:t>
            </w:r>
            <w:r>
              <w:t xml:space="preserve">.  </w:t>
            </w:r>
            <w:r w:rsidR="007213C8">
              <w:t>For example, this could</w:t>
            </w:r>
            <w:r>
              <w:t xml:space="preserve"> be an external Principal Investigator (</w:t>
            </w:r>
            <w:r w:rsidRPr="00B04E53">
              <w:rPr>
                <w:rStyle w:val="Acronym"/>
              </w:rPr>
              <w:t>PI</w:t>
            </w:r>
            <w:r>
              <w:t>) or a mission operations function.</w:t>
            </w:r>
          </w:p>
        </w:tc>
      </w:tr>
      <w:tr w:rsidR="003C285F" w14:paraId="14C43666" w14:textId="77777777" w:rsidTr="008E4FD6">
        <w:tc>
          <w:tcPr>
            <w:tcW w:w="1951" w:type="dxa"/>
          </w:tcPr>
          <w:p w14:paraId="1FAC1308" w14:textId="61B973E8" w:rsidR="003C285F" w:rsidRDefault="00C93DD5" w:rsidP="003C285F">
            <w:pPr>
              <w:pStyle w:val="TableCell"/>
              <w:rPr>
                <w:rStyle w:val="Term"/>
              </w:rPr>
            </w:pPr>
            <w:r>
              <w:rPr>
                <w:rStyle w:val="Term"/>
              </w:rPr>
              <w:t>position</w:t>
            </w:r>
          </w:p>
        </w:tc>
        <w:tc>
          <w:tcPr>
            <w:tcW w:w="7234" w:type="dxa"/>
          </w:tcPr>
          <w:p w14:paraId="2762CFA2" w14:textId="694F5285" w:rsidR="003C285F" w:rsidRDefault="00EF18D1" w:rsidP="003C285F">
            <w:pPr>
              <w:pStyle w:val="TableCell"/>
            </w:pPr>
            <w:r>
              <w:t>An MPS data type that is used to represent the physical location of a spacecraft, or other object.</w:t>
            </w:r>
          </w:p>
        </w:tc>
      </w:tr>
      <w:tr w:rsidR="003C285F" w14:paraId="41428823" w14:textId="77777777" w:rsidTr="008E4FD6">
        <w:tc>
          <w:tcPr>
            <w:tcW w:w="1951" w:type="dxa"/>
          </w:tcPr>
          <w:p w14:paraId="593FE7EC" w14:textId="3EC0DB8B" w:rsidR="003C285F" w:rsidRDefault="00C93DD5" w:rsidP="003C285F">
            <w:pPr>
              <w:pStyle w:val="TableCell"/>
              <w:rPr>
                <w:rStyle w:val="Term"/>
              </w:rPr>
            </w:pPr>
            <w:r>
              <w:rPr>
                <w:rStyle w:val="Term"/>
              </w:rPr>
              <w:t>potential event</w:t>
            </w:r>
          </w:p>
        </w:tc>
        <w:tc>
          <w:tcPr>
            <w:tcW w:w="7234" w:type="dxa"/>
          </w:tcPr>
          <w:p w14:paraId="03B13B74" w14:textId="574A43F2" w:rsidR="003C285F" w:rsidRPr="00B04E53" w:rsidRDefault="00B04E53" w:rsidP="003C285F">
            <w:pPr>
              <w:pStyle w:val="TableCell"/>
            </w:pPr>
            <w:r>
              <w:t xml:space="preserve">A type of </w:t>
            </w:r>
            <w:r>
              <w:rPr>
                <w:rStyle w:val="Term"/>
              </w:rPr>
              <w:t xml:space="preserve">planning event </w:t>
            </w:r>
            <w:r>
              <w:t xml:space="preserve">that is not predictable, but may still have a defined response within a </w:t>
            </w:r>
            <w:r w:rsidRPr="00B04E53">
              <w:rPr>
                <w:rStyle w:val="Term"/>
              </w:rPr>
              <w:t>plan</w:t>
            </w:r>
            <w:r>
              <w:t>.</w:t>
            </w:r>
          </w:p>
        </w:tc>
      </w:tr>
      <w:tr w:rsidR="009C7F68" w14:paraId="299C254D" w14:textId="77777777" w:rsidTr="008E4FD6">
        <w:tc>
          <w:tcPr>
            <w:tcW w:w="1951" w:type="dxa"/>
          </w:tcPr>
          <w:p w14:paraId="03BBC0CB" w14:textId="547BB0BB" w:rsidR="009C7F68" w:rsidRDefault="009C7F68" w:rsidP="003C285F">
            <w:pPr>
              <w:pStyle w:val="TableCell"/>
              <w:rPr>
                <w:rStyle w:val="Term"/>
              </w:rPr>
            </w:pPr>
            <w:r>
              <w:rPr>
                <w:rStyle w:val="Term"/>
              </w:rPr>
              <w:t>precursor plan</w:t>
            </w:r>
          </w:p>
        </w:tc>
        <w:tc>
          <w:tcPr>
            <w:tcW w:w="7234" w:type="dxa"/>
          </w:tcPr>
          <w:p w14:paraId="54DFD285" w14:textId="7652954D" w:rsidR="009C7F68" w:rsidRPr="009C7F68" w:rsidRDefault="009C7F68" w:rsidP="003C285F">
            <w:pPr>
              <w:pStyle w:val="TableCell"/>
            </w:pPr>
            <w:r>
              <w:t xml:space="preserve">A </w:t>
            </w:r>
            <w:r>
              <w:rPr>
                <w:rStyle w:val="Term"/>
              </w:rPr>
              <w:t xml:space="preserve">plan </w:t>
            </w:r>
            <w:r>
              <w:t xml:space="preserve">from which the current plan represents an evolution through replanning or an iterative planning cycle.  The current plan contains </w:t>
            </w:r>
            <w:r w:rsidR="007A3746">
              <w:t>the specification of the changes from the precursor plan as a set of plan revisions.</w:t>
            </w:r>
          </w:p>
        </w:tc>
      </w:tr>
      <w:tr w:rsidR="003C285F" w14:paraId="6C3E0CD3" w14:textId="77777777" w:rsidTr="008E4FD6">
        <w:tc>
          <w:tcPr>
            <w:tcW w:w="1951" w:type="dxa"/>
          </w:tcPr>
          <w:p w14:paraId="1545B01C" w14:textId="07B34282" w:rsidR="003C285F" w:rsidRDefault="00C93DD5" w:rsidP="003C285F">
            <w:pPr>
              <w:pStyle w:val="TableCell"/>
              <w:rPr>
                <w:rStyle w:val="Term"/>
              </w:rPr>
            </w:pPr>
            <w:r>
              <w:rPr>
                <w:rStyle w:val="Term"/>
              </w:rPr>
              <w:t>predicted event</w:t>
            </w:r>
          </w:p>
        </w:tc>
        <w:tc>
          <w:tcPr>
            <w:tcW w:w="7234" w:type="dxa"/>
          </w:tcPr>
          <w:p w14:paraId="2D81EBC1" w14:textId="030B34FF" w:rsidR="003C285F" w:rsidRPr="00B04E53" w:rsidRDefault="00B04E53" w:rsidP="003C285F">
            <w:pPr>
              <w:pStyle w:val="TableCell"/>
              <w:rPr>
                <w:rStyle w:val="Term"/>
              </w:rPr>
            </w:pPr>
            <w:r>
              <w:t xml:space="preserve">A type of </w:t>
            </w:r>
            <w:r>
              <w:rPr>
                <w:rStyle w:val="Term"/>
              </w:rPr>
              <w:t xml:space="preserve">planning event </w:t>
            </w:r>
            <w:r>
              <w:t xml:space="preserve">that </w:t>
            </w:r>
            <w:r w:rsidR="006A2AD6">
              <w:t xml:space="preserve">is </w:t>
            </w:r>
            <w:r>
              <w:t xml:space="preserve">expected to occur at a particular time or position that can be predicted as an input to </w:t>
            </w:r>
            <w:r w:rsidRPr="00B04E53">
              <w:rPr>
                <w:rStyle w:val="Term"/>
              </w:rPr>
              <w:t>planning</w:t>
            </w:r>
            <w:r>
              <w:t xml:space="preserve"> and contained within a </w:t>
            </w:r>
            <w:r>
              <w:rPr>
                <w:rStyle w:val="Term"/>
              </w:rPr>
              <w:t>plan</w:t>
            </w:r>
            <w:r>
              <w:t>.  Orbital events are an example of predicted events.</w:t>
            </w:r>
          </w:p>
        </w:tc>
      </w:tr>
      <w:tr w:rsidR="003C285F" w14:paraId="0E953258" w14:textId="77777777" w:rsidTr="008E4FD6">
        <w:tc>
          <w:tcPr>
            <w:tcW w:w="1951" w:type="dxa"/>
          </w:tcPr>
          <w:p w14:paraId="221FC116" w14:textId="0D022FF1" w:rsidR="003C285F" w:rsidRDefault="00C93DD5" w:rsidP="003C285F">
            <w:pPr>
              <w:pStyle w:val="TableCell"/>
              <w:rPr>
                <w:rStyle w:val="Term"/>
              </w:rPr>
            </w:pPr>
            <w:r>
              <w:rPr>
                <w:rStyle w:val="Term"/>
              </w:rPr>
              <w:t>procedure</w:t>
            </w:r>
          </w:p>
        </w:tc>
        <w:tc>
          <w:tcPr>
            <w:tcW w:w="7234" w:type="dxa"/>
          </w:tcPr>
          <w:p w14:paraId="373F3306" w14:textId="561785F0" w:rsidR="003C285F" w:rsidRDefault="002E7BD3" w:rsidP="003C285F">
            <w:pPr>
              <w:pStyle w:val="TableCell"/>
            </w:pPr>
            <w:r>
              <w:t>An executable process of an MO Automation service provider</w:t>
            </w:r>
            <w:r w:rsidR="007213C8">
              <w:t xml:space="preserve"> (see </w:t>
            </w:r>
            <w:r w:rsidR="007213C8">
              <w:fldChar w:fldCharType="begin"/>
            </w:r>
            <w:r w:rsidR="007213C8">
              <w:instrText xml:space="preserve"> REF _Ref4431406 \r \h </w:instrText>
            </w:r>
            <w:r w:rsidR="007213C8">
              <w:fldChar w:fldCharType="separate"/>
            </w:r>
            <w:r w:rsidR="00182691">
              <w:t>[D1]</w:t>
            </w:r>
            <w:r w:rsidR="007213C8">
              <w:fldChar w:fldCharType="end"/>
            </w:r>
            <w:r w:rsidR="007213C8">
              <w:t>)</w:t>
            </w:r>
            <w:r>
              <w:t>, on-board control procedures, or automated operations procedures are examples of a procedure.</w:t>
            </w:r>
          </w:p>
        </w:tc>
      </w:tr>
      <w:tr w:rsidR="003C285F" w14:paraId="01269FD1" w14:textId="77777777" w:rsidTr="008E4FD6">
        <w:tc>
          <w:tcPr>
            <w:tcW w:w="1951" w:type="dxa"/>
          </w:tcPr>
          <w:p w14:paraId="75BC5AB2" w14:textId="41152DF1" w:rsidR="003C285F" w:rsidRDefault="00C93DD5" w:rsidP="003C285F">
            <w:pPr>
              <w:pStyle w:val="TableCell"/>
              <w:rPr>
                <w:rStyle w:val="Term"/>
              </w:rPr>
            </w:pPr>
            <w:r>
              <w:rPr>
                <w:rStyle w:val="Term"/>
              </w:rPr>
              <w:lastRenderedPageBreak/>
              <w:t>repetition</w:t>
            </w:r>
          </w:p>
        </w:tc>
        <w:tc>
          <w:tcPr>
            <w:tcW w:w="7234" w:type="dxa"/>
          </w:tcPr>
          <w:p w14:paraId="55F05CD8" w14:textId="76244739" w:rsidR="003C285F" w:rsidRPr="004239F7" w:rsidRDefault="004239F7" w:rsidP="003C285F">
            <w:pPr>
              <w:pStyle w:val="TableCell"/>
            </w:pPr>
            <w:r>
              <w:t xml:space="preserve">A data structure used in the context of a </w:t>
            </w:r>
            <w:r>
              <w:rPr>
                <w:rStyle w:val="Term"/>
              </w:rPr>
              <w:t xml:space="preserve">planning request </w:t>
            </w:r>
            <w:r>
              <w:t xml:space="preserve">to request the repeated execution of </w:t>
            </w:r>
            <w:r w:rsidRPr="004239F7">
              <w:rPr>
                <w:rStyle w:val="Term"/>
              </w:rPr>
              <w:t>planning activitie</w:t>
            </w:r>
            <w:r>
              <w:rPr>
                <w:rStyle w:val="Term"/>
              </w:rPr>
              <w:t>s</w:t>
            </w:r>
            <w:r>
              <w:t>.  Various sub-types of repetition are defined to support the specification of repeat cycles by different criteria, such as time, position or pointing.</w:t>
            </w:r>
          </w:p>
        </w:tc>
      </w:tr>
      <w:tr w:rsidR="003C285F" w14:paraId="1EE329B8" w14:textId="77777777" w:rsidTr="008E4FD6">
        <w:tc>
          <w:tcPr>
            <w:tcW w:w="1951" w:type="dxa"/>
          </w:tcPr>
          <w:p w14:paraId="2A618E45" w14:textId="16B2812B" w:rsidR="003C285F" w:rsidRDefault="00C93DD5" w:rsidP="003C285F">
            <w:pPr>
              <w:pStyle w:val="TableCell"/>
              <w:rPr>
                <w:rStyle w:val="Term"/>
              </w:rPr>
            </w:pPr>
            <w:r>
              <w:rPr>
                <w:rStyle w:val="Term"/>
              </w:rPr>
              <w:t>request definition</w:t>
            </w:r>
          </w:p>
        </w:tc>
        <w:tc>
          <w:tcPr>
            <w:tcW w:w="7234" w:type="dxa"/>
          </w:tcPr>
          <w:p w14:paraId="7B9BB106" w14:textId="76896030" w:rsidR="003C285F" w:rsidRDefault="004239F7" w:rsidP="003C285F">
            <w:pPr>
              <w:pStyle w:val="TableCell"/>
            </w:pPr>
            <w:r>
              <w:t xml:space="preserve">The optional </w:t>
            </w:r>
            <w:r>
              <w:rPr>
                <w:rStyle w:val="Term"/>
              </w:rPr>
              <w:t xml:space="preserve">definition </w:t>
            </w:r>
            <w:r>
              <w:t xml:space="preserve">element of a </w:t>
            </w:r>
            <w:r w:rsidRPr="002E7BD3">
              <w:rPr>
                <w:rStyle w:val="Term"/>
              </w:rPr>
              <w:t xml:space="preserve">planning </w:t>
            </w:r>
            <w:r>
              <w:rPr>
                <w:rStyle w:val="Term"/>
              </w:rPr>
              <w:t>request</w:t>
            </w:r>
            <w:r>
              <w:t xml:space="preserve"> that contains the specification of a re-usable planning request template.  It forms part of the </w:t>
            </w:r>
            <w:r w:rsidRPr="00337C4B">
              <w:rPr>
                <w:rStyle w:val="Term"/>
              </w:rPr>
              <w:t>planning configuration data</w:t>
            </w:r>
            <w:r>
              <w:t>.</w:t>
            </w:r>
          </w:p>
        </w:tc>
      </w:tr>
      <w:tr w:rsidR="003C285F" w14:paraId="11AA5131" w14:textId="77777777" w:rsidTr="008E4FD6">
        <w:tc>
          <w:tcPr>
            <w:tcW w:w="1951" w:type="dxa"/>
          </w:tcPr>
          <w:p w14:paraId="37B1291C" w14:textId="10EA0CAC" w:rsidR="003C285F" w:rsidRDefault="00C93DD5" w:rsidP="003C285F">
            <w:pPr>
              <w:pStyle w:val="TableCell"/>
              <w:rPr>
                <w:rStyle w:val="Term"/>
              </w:rPr>
            </w:pPr>
            <w:r>
              <w:rPr>
                <w:rStyle w:val="Term"/>
              </w:rPr>
              <w:t>request instance</w:t>
            </w:r>
          </w:p>
        </w:tc>
        <w:tc>
          <w:tcPr>
            <w:tcW w:w="7234" w:type="dxa"/>
          </w:tcPr>
          <w:p w14:paraId="2282DECE" w14:textId="32FAC899" w:rsidR="003C285F" w:rsidRPr="004239F7" w:rsidRDefault="004239F7" w:rsidP="003C285F">
            <w:pPr>
              <w:pStyle w:val="TableCell"/>
              <w:rPr>
                <w:rStyle w:val="Term"/>
              </w:rPr>
            </w:pPr>
            <w:r>
              <w:t xml:space="preserve">The </w:t>
            </w:r>
            <w:r>
              <w:rPr>
                <w:rStyle w:val="Term"/>
              </w:rPr>
              <w:t xml:space="preserve">instance </w:t>
            </w:r>
            <w:r>
              <w:t xml:space="preserve">element of a </w:t>
            </w:r>
            <w:r>
              <w:rPr>
                <w:rStyle w:val="Term"/>
              </w:rPr>
              <w:t>planning request</w:t>
            </w:r>
            <w:r>
              <w:t>.  This may change over time if the request is updated by the user, each comprising a separate version of the request.</w:t>
            </w:r>
          </w:p>
        </w:tc>
      </w:tr>
      <w:tr w:rsidR="003C285F" w14:paraId="53ACBB56" w14:textId="77777777" w:rsidTr="008E4FD6">
        <w:tc>
          <w:tcPr>
            <w:tcW w:w="1951" w:type="dxa"/>
          </w:tcPr>
          <w:p w14:paraId="538BC684" w14:textId="7DF4ECBC" w:rsidR="003C285F" w:rsidRDefault="00C93DD5" w:rsidP="003C285F">
            <w:pPr>
              <w:pStyle w:val="TableCell"/>
              <w:rPr>
                <w:rStyle w:val="Term"/>
              </w:rPr>
            </w:pPr>
            <w:r>
              <w:rPr>
                <w:rStyle w:val="Term"/>
              </w:rPr>
              <w:t>resource definition</w:t>
            </w:r>
          </w:p>
        </w:tc>
        <w:tc>
          <w:tcPr>
            <w:tcW w:w="7234" w:type="dxa"/>
          </w:tcPr>
          <w:p w14:paraId="344B9C02" w14:textId="615BC795" w:rsidR="003C285F" w:rsidRPr="009D3E5C" w:rsidRDefault="009D3E5C" w:rsidP="003C285F">
            <w:pPr>
              <w:pStyle w:val="TableCell"/>
            </w:pPr>
            <w:r>
              <w:t xml:space="preserve">The </w:t>
            </w:r>
            <w:r>
              <w:rPr>
                <w:rStyle w:val="Term"/>
              </w:rPr>
              <w:t xml:space="preserve">definition </w:t>
            </w:r>
            <w:r>
              <w:t xml:space="preserve">element of a </w:t>
            </w:r>
            <w:r>
              <w:rPr>
                <w:rStyle w:val="Term"/>
              </w:rPr>
              <w:t>planning resource</w:t>
            </w:r>
            <w:r>
              <w:t xml:space="preserve">.  This may omit dynamic attributes of the resource (its value) and forms part of the </w:t>
            </w:r>
            <w:r>
              <w:rPr>
                <w:rStyle w:val="Term"/>
              </w:rPr>
              <w:t>planning configuration data</w:t>
            </w:r>
            <w:r>
              <w:t>.</w:t>
            </w:r>
          </w:p>
        </w:tc>
      </w:tr>
      <w:tr w:rsidR="003C285F" w14:paraId="28FDB887" w14:textId="77777777" w:rsidTr="008E4FD6">
        <w:tc>
          <w:tcPr>
            <w:tcW w:w="1951" w:type="dxa"/>
          </w:tcPr>
          <w:p w14:paraId="24FFC1B1" w14:textId="3F4466A0" w:rsidR="003C285F" w:rsidRDefault="00C93DD5" w:rsidP="003C285F">
            <w:pPr>
              <w:pStyle w:val="TableCell"/>
              <w:rPr>
                <w:rStyle w:val="Term"/>
              </w:rPr>
            </w:pPr>
            <w:r>
              <w:rPr>
                <w:rStyle w:val="Term"/>
              </w:rPr>
              <w:t>resource profile</w:t>
            </w:r>
          </w:p>
        </w:tc>
        <w:tc>
          <w:tcPr>
            <w:tcW w:w="7234" w:type="dxa"/>
          </w:tcPr>
          <w:p w14:paraId="02B65C40" w14:textId="4AFEAED6" w:rsidR="003C285F" w:rsidRPr="009D3E5C" w:rsidRDefault="009D3E5C" w:rsidP="003C285F">
            <w:pPr>
              <w:pStyle w:val="TableCell"/>
            </w:pPr>
            <w:r>
              <w:t xml:space="preserve">Provides the evolution of the value of a </w:t>
            </w:r>
            <w:r>
              <w:rPr>
                <w:rStyle w:val="Term"/>
              </w:rPr>
              <w:t xml:space="preserve">planning resource </w:t>
            </w:r>
            <w:r>
              <w:t>over time.</w:t>
            </w:r>
          </w:p>
        </w:tc>
      </w:tr>
      <w:tr w:rsidR="003C285F" w14:paraId="74874A65" w14:textId="77777777" w:rsidTr="008E4FD6">
        <w:tc>
          <w:tcPr>
            <w:tcW w:w="1951" w:type="dxa"/>
          </w:tcPr>
          <w:p w14:paraId="2DC07FD7" w14:textId="612EE7EF" w:rsidR="003C285F" w:rsidRDefault="00C93DD5" w:rsidP="003C285F">
            <w:pPr>
              <w:pStyle w:val="TableCell"/>
              <w:rPr>
                <w:rStyle w:val="Term"/>
              </w:rPr>
            </w:pPr>
            <w:r>
              <w:rPr>
                <w:rStyle w:val="Term"/>
              </w:rPr>
              <w:t>slider</w:t>
            </w:r>
          </w:p>
        </w:tc>
        <w:tc>
          <w:tcPr>
            <w:tcW w:w="7234" w:type="dxa"/>
          </w:tcPr>
          <w:p w14:paraId="4CF52B34" w14:textId="516A0AA5" w:rsidR="003C285F" w:rsidRPr="009D3E5C" w:rsidRDefault="009D3E5C" w:rsidP="003C285F">
            <w:pPr>
              <w:pStyle w:val="TableCell"/>
            </w:pPr>
            <w:r>
              <w:t xml:space="preserve">Represents a relative position with respect to an MPS object, such as a </w:t>
            </w:r>
            <w:r>
              <w:rPr>
                <w:rStyle w:val="Term"/>
              </w:rPr>
              <w:t>planning activity</w:t>
            </w:r>
            <w:r>
              <w:t xml:space="preserve">, where 0 represents the start and 1 the end of the activity.  The slider is a real number that can represent </w:t>
            </w:r>
            <w:r w:rsidR="00FA2190">
              <w:t>a specific</w:t>
            </w:r>
            <w:r>
              <w:t xml:space="preserve"> point between these two extremes.</w:t>
            </w:r>
          </w:p>
        </w:tc>
      </w:tr>
      <w:tr w:rsidR="007A3746" w14:paraId="65B91639" w14:textId="77777777" w:rsidTr="008E4FD6">
        <w:tc>
          <w:tcPr>
            <w:tcW w:w="1951" w:type="dxa"/>
          </w:tcPr>
          <w:p w14:paraId="51C7D5DA" w14:textId="6016A0D3" w:rsidR="007A3746" w:rsidRDefault="007A3746" w:rsidP="003C285F">
            <w:pPr>
              <w:pStyle w:val="TableCell"/>
              <w:rPr>
                <w:rStyle w:val="Term"/>
              </w:rPr>
            </w:pPr>
            <w:r>
              <w:rPr>
                <w:rStyle w:val="Term"/>
              </w:rPr>
              <w:t>target plan</w:t>
            </w:r>
          </w:p>
        </w:tc>
        <w:tc>
          <w:tcPr>
            <w:tcW w:w="7234" w:type="dxa"/>
          </w:tcPr>
          <w:p w14:paraId="7A63E79B" w14:textId="2318F630" w:rsidR="007A3746" w:rsidRPr="007A3746" w:rsidRDefault="007A3746" w:rsidP="003C285F">
            <w:pPr>
              <w:pStyle w:val="TableCell"/>
            </w:pPr>
            <w:r>
              <w:t xml:space="preserve">A </w:t>
            </w:r>
            <w:r w:rsidRPr="00EA31B0">
              <w:rPr>
                <w:rStyle w:val="Term"/>
              </w:rPr>
              <w:t xml:space="preserve">full </w:t>
            </w:r>
            <w:r w:rsidRPr="007A3746">
              <w:rPr>
                <w:rStyle w:val="Term"/>
              </w:rPr>
              <w:t>plan</w:t>
            </w:r>
            <w:r>
              <w:rPr>
                <w:rStyle w:val="Term"/>
              </w:rPr>
              <w:t xml:space="preserve"> </w:t>
            </w:r>
            <w:r>
              <w:t xml:space="preserve">that is the result of applying a </w:t>
            </w:r>
            <w:r>
              <w:rPr>
                <w:rStyle w:val="Term"/>
              </w:rPr>
              <w:t xml:space="preserve">patch plan </w:t>
            </w:r>
            <w:r>
              <w:t xml:space="preserve">to its </w:t>
            </w:r>
            <w:r>
              <w:rPr>
                <w:rStyle w:val="Term"/>
              </w:rPr>
              <w:t>precursor plan</w:t>
            </w:r>
            <w:r>
              <w:t>.</w:t>
            </w:r>
          </w:p>
        </w:tc>
      </w:tr>
      <w:tr w:rsidR="00C93DD5" w14:paraId="51768305" w14:textId="77777777" w:rsidTr="008E4FD6">
        <w:tc>
          <w:tcPr>
            <w:tcW w:w="1951" w:type="dxa"/>
          </w:tcPr>
          <w:p w14:paraId="2962C5B6" w14:textId="4A8D46FC" w:rsidR="00C93DD5" w:rsidRDefault="00C93DD5" w:rsidP="003C285F">
            <w:pPr>
              <w:pStyle w:val="TableCell"/>
              <w:rPr>
                <w:rStyle w:val="Term"/>
              </w:rPr>
            </w:pPr>
            <w:r>
              <w:rPr>
                <w:rStyle w:val="Term"/>
              </w:rPr>
              <w:t>trigger</w:t>
            </w:r>
          </w:p>
        </w:tc>
        <w:tc>
          <w:tcPr>
            <w:tcW w:w="7234" w:type="dxa"/>
          </w:tcPr>
          <w:p w14:paraId="4D47AAF6" w14:textId="7776B9D5" w:rsidR="00C93DD5" w:rsidRPr="009D3E5C" w:rsidRDefault="009D3E5C" w:rsidP="003C285F">
            <w:pPr>
              <w:pStyle w:val="TableCell"/>
            </w:pPr>
            <w:r>
              <w:t xml:space="preserve">A construct that allows specification of the specific condition that marks the start or end of something.  It is used in the context of both </w:t>
            </w:r>
            <w:r>
              <w:rPr>
                <w:rStyle w:val="Term"/>
              </w:rPr>
              <w:t xml:space="preserve">planning activities </w:t>
            </w:r>
            <w:r>
              <w:t xml:space="preserve">and </w:t>
            </w:r>
            <w:r>
              <w:rPr>
                <w:rStyle w:val="Term"/>
              </w:rPr>
              <w:t xml:space="preserve">plans </w:t>
            </w:r>
            <w:r>
              <w:t xml:space="preserve">to specify when an activity should start or end.  Triggers may be defined in terms of time, </w:t>
            </w:r>
            <w:r w:rsidRPr="009D3E5C">
              <w:rPr>
                <w:rStyle w:val="Term"/>
              </w:rPr>
              <w:t>position</w:t>
            </w:r>
            <w:r>
              <w:t xml:space="preserve">, </w:t>
            </w:r>
            <w:r w:rsidRPr="009D3E5C">
              <w:rPr>
                <w:rStyle w:val="Term"/>
              </w:rPr>
              <w:t>pointing</w:t>
            </w:r>
            <w:r>
              <w:t xml:space="preserve"> or a </w:t>
            </w:r>
            <w:r w:rsidRPr="009D3E5C">
              <w:rPr>
                <w:rStyle w:val="Term"/>
              </w:rPr>
              <w:t>planning event</w:t>
            </w:r>
            <w:r>
              <w:t>.</w:t>
            </w:r>
          </w:p>
        </w:tc>
      </w:tr>
      <w:tr w:rsidR="00C93DD5" w14:paraId="130742A9" w14:textId="77777777" w:rsidTr="008E4FD6">
        <w:tc>
          <w:tcPr>
            <w:tcW w:w="1951" w:type="dxa"/>
          </w:tcPr>
          <w:p w14:paraId="6A3FCB4E" w14:textId="1894F6AF" w:rsidR="00C93DD5" w:rsidRDefault="00C93DD5" w:rsidP="003C285F">
            <w:pPr>
              <w:pStyle w:val="TableCell"/>
              <w:rPr>
                <w:rStyle w:val="Term"/>
              </w:rPr>
            </w:pPr>
            <w:r>
              <w:rPr>
                <w:rStyle w:val="Term"/>
              </w:rPr>
              <w:t>update</w:t>
            </w:r>
          </w:p>
        </w:tc>
        <w:tc>
          <w:tcPr>
            <w:tcW w:w="7234" w:type="dxa"/>
          </w:tcPr>
          <w:p w14:paraId="2C6753D1" w14:textId="087B321E" w:rsidR="00C93DD5" w:rsidRPr="00405884" w:rsidRDefault="00405884" w:rsidP="003C285F">
            <w:pPr>
              <w:pStyle w:val="TableCell"/>
            </w:pPr>
            <w:r>
              <w:t xml:space="preserve">A data structure used to report </w:t>
            </w:r>
            <w:r w:rsidR="00FA2190">
              <w:t xml:space="preserve">the changing value of dynamic attributes and </w:t>
            </w:r>
            <w:r w:rsidR="00FA2190">
              <w:rPr>
                <w:rStyle w:val="Term"/>
              </w:rPr>
              <w:t xml:space="preserve">arguments </w:t>
            </w:r>
            <w:r w:rsidR="00FA2190">
              <w:t>of</w:t>
            </w:r>
            <w:r>
              <w:t xml:space="preserve"> an </w:t>
            </w:r>
            <w:r w:rsidR="00FA2190">
              <w:rPr>
                <w:rStyle w:val="Term"/>
              </w:rPr>
              <w:t>MO</w:t>
            </w:r>
            <w:r>
              <w:rPr>
                <w:rStyle w:val="Term"/>
              </w:rPr>
              <w:t xml:space="preserve"> object</w:t>
            </w:r>
            <w:r w:rsidR="00FA2190">
              <w:rPr>
                <w:rStyle w:val="Term"/>
              </w:rPr>
              <w:t xml:space="preserve"> </w:t>
            </w:r>
            <w:r w:rsidR="00FA2190">
              <w:t xml:space="preserve">(including its status) </w:t>
            </w:r>
            <w:r>
              <w:t>at a specific point in time</w:t>
            </w:r>
            <w:r w:rsidR="00D418FB">
              <w:t>.</w:t>
            </w:r>
          </w:p>
        </w:tc>
      </w:tr>
      <w:tr w:rsidR="00C93DD5" w14:paraId="4C2FFC2D" w14:textId="77777777" w:rsidTr="008E4FD6">
        <w:tc>
          <w:tcPr>
            <w:tcW w:w="1951" w:type="dxa"/>
          </w:tcPr>
          <w:p w14:paraId="2506DC62" w14:textId="67EA3904" w:rsidR="00C93DD5" w:rsidRDefault="00C93DD5" w:rsidP="003C285F">
            <w:pPr>
              <w:pStyle w:val="TableCell"/>
              <w:rPr>
                <w:rStyle w:val="Term"/>
              </w:rPr>
            </w:pPr>
            <w:r>
              <w:rPr>
                <w:rStyle w:val="Term"/>
              </w:rPr>
              <w:t>version</w:t>
            </w:r>
          </w:p>
        </w:tc>
        <w:tc>
          <w:tcPr>
            <w:tcW w:w="7234" w:type="dxa"/>
          </w:tcPr>
          <w:p w14:paraId="13415393" w14:textId="52492C0C" w:rsidR="00C93DD5" w:rsidRPr="00D418FB" w:rsidRDefault="00FA2190" w:rsidP="003C285F">
            <w:pPr>
              <w:pStyle w:val="TableCell"/>
            </w:pPr>
            <w:r>
              <w:t xml:space="preserve">Part of the </w:t>
            </w:r>
            <w:r w:rsidRPr="00FA2190">
              <w:rPr>
                <w:rStyle w:val="Term"/>
              </w:rPr>
              <w:t>identity</w:t>
            </w:r>
            <w:r>
              <w:t xml:space="preserve"> of an </w:t>
            </w:r>
            <w:r>
              <w:rPr>
                <w:rStyle w:val="Term"/>
              </w:rPr>
              <w:t>MO</w:t>
            </w:r>
            <w:r w:rsidR="00950410">
              <w:rPr>
                <w:rStyle w:val="Term"/>
              </w:rPr>
              <w:t xml:space="preserve"> ob</w:t>
            </w:r>
            <w:r>
              <w:rPr>
                <w:rStyle w:val="Term"/>
              </w:rPr>
              <w:t>ject</w:t>
            </w:r>
            <w:r>
              <w:t xml:space="preserve">, typically of a </w:t>
            </w:r>
            <w:r>
              <w:rPr>
                <w:rStyle w:val="Term"/>
              </w:rPr>
              <w:t xml:space="preserve">definition </w:t>
            </w:r>
            <w:r>
              <w:t xml:space="preserve">object, that represents a defined set of values for its static attributes.  When a </w:t>
            </w:r>
            <w:r>
              <w:rPr>
                <w:rStyle w:val="Term"/>
              </w:rPr>
              <w:t xml:space="preserve">definition </w:t>
            </w:r>
            <w:r>
              <w:t xml:space="preserve">is updated, </w:t>
            </w:r>
            <w:r w:rsidR="006C1F26">
              <w:t>the version is incremented, but other elements of the object’s identity</w:t>
            </w:r>
            <w:r w:rsidR="00A70BBF">
              <w:t xml:space="preserve">, including its </w:t>
            </w:r>
            <w:r w:rsidR="00A70BBF">
              <w:rPr>
                <w:rStyle w:val="Term"/>
              </w:rPr>
              <w:t>key</w:t>
            </w:r>
            <w:r w:rsidR="006C1F26">
              <w:t xml:space="preserve"> remain unchanged .</w:t>
            </w:r>
          </w:p>
        </w:tc>
      </w:tr>
    </w:tbl>
    <w:p w14:paraId="70A18053" w14:textId="77777777" w:rsidR="003C285F" w:rsidRPr="00797AF4" w:rsidRDefault="003C285F" w:rsidP="003C285F"/>
    <w:p w14:paraId="742C8073" w14:textId="77777777" w:rsidR="00884D91" w:rsidRDefault="00884D91" w:rsidP="00891BC5">
      <w:pPr>
        <w:pStyle w:val="Heading2"/>
        <w:pageBreakBefore/>
      </w:pPr>
      <w:bookmarkStart w:id="12" w:name="_Toc140093763"/>
      <w:r>
        <w:lastRenderedPageBreak/>
        <w:t>Nomenclature</w:t>
      </w:r>
      <w:bookmarkEnd w:id="12"/>
    </w:p>
    <w:p w14:paraId="28CFCC67" w14:textId="0935073D" w:rsidR="001C46E5" w:rsidRPr="001C46E5" w:rsidRDefault="001C46E5" w:rsidP="001C46E5">
      <w:pPr>
        <w:pStyle w:val="Heading3"/>
      </w:pPr>
      <w:bookmarkStart w:id="13" w:name="_Toc140093764"/>
      <w:bookmarkStart w:id="14" w:name="_Ref60920925"/>
      <w:r>
        <w:t>Normative Text</w:t>
      </w:r>
      <w:bookmarkEnd w:id="13"/>
    </w:p>
    <w:p w14:paraId="4D7E0319" w14:textId="3C63D66E" w:rsidR="001C46E5" w:rsidRPr="001C46E5" w:rsidRDefault="001C46E5" w:rsidP="001C46E5">
      <w:r w:rsidRPr="001C46E5">
        <w:t>The following conventions apply for the normative specifications in this</w:t>
      </w:r>
      <w:r w:rsidR="00950410" w:rsidRPr="001C46E5">
        <w:t xml:space="preserve"> re</w:t>
      </w:r>
      <w:r w:rsidRPr="001C46E5">
        <w:t>commended</w:t>
      </w:r>
      <w:r w:rsidR="00950410">
        <w:t xml:space="preserve"> </w:t>
      </w:r>
      <w:r w:rsidR="00950410" w:rsidRPr="001C46E5">
        <w:t>st</w:t>
      </w:r>
      <w:r w:rsidRPr="001C46E5">
        <w:t>andard:</w:t>
      </w:r>
    </w:p>
    <w:p w14:paraId="7649C7BF" w14:textId="30258585" w:rsidR="001C46E5" w:rsidRPr="001C46E5" w:rsidRDefault="001C46E5" w:rsidP="00DA4F65">
      <w:pPr>
        <w:numPr>
          <w:ilvl w:val="0"/>
          <w:numId w:val="93"/>
        </w:numPr>
      </w:pPr>
      <w:r w:rsidRPr="001C46E5">
        <w:t>the words ‘shall’ and ‘must’ imply a binding and verifiable specification;</w:t>
      </w:r>
    </w:p>
    <w:p w14:paraId="0780D949" w14:textId="3EE70894" w:rsidR="001C46E5" w:rsidRPr="001C46E5" w:rsidRDefault="001C46E5" w:rsidP="00DA4F65">
      <w:pPr>
        <w:numPr>
          <w:ilvl w:val="0"/>
          <w:numId w:val="93"/>
        </w:numPr>
      </w:pPr>
      <w:r w:rsidRPr="001C46E5">
        <w:t>the word ‘should’ implies an optional, but desirable, specification;</w:t>
      </w:r>
    </w:p>
    <w:p w14:paraId="751C7266" w14:textId="0B6D2017" w:rsidR="001C46E5" w:rsidRPr="001C46E5" w:rsidRDefault="001C46E5" w:rsidP="00DA4F65">
      <w:pPr>
        <w:numPr>
          <w:ilvl w:val="0"/>
          <w:numId w:val="93"/>
        </w:numPr>
      </w:pPr>
      <w:r w:rsidRPr="001C46E5">
        <w:t>the word ‘may’ implies an optional specification;</w:t>
      </w:r>
    </w:p>
    <w:p w14:paraId="5F5DABB0" w14:textId="2508DEA4" w:rsidR="001C46E5" w:rsidRPr="001C46E5" w:rsidRDefault="001C46E5" w:rsidP="00DA4F65">
      <w:pPr>
        <w:numPr>
          <w:ilvl w:val="0"/>
          <w:numId w:val="93"/>
        </w:numPr>
      </w:pPr>
      <w:r w:rsidRPr="001C46E5">
        <w:t>the words ‘is’, ‘are’, and ‘will’ imply statements of fact.</w:t>
      </w:r>
    </w:p>
    <w:p w14:paraId="6A39FE7A" w14:textId="5A73A81F" w:rsidR="001C46E5" w:rsidRDefault="001C46E5" w:rsidP="001C46E5">
      <w:r w:rsidRPr="001C46E5">
        <w:t>NOTE – These conventions do not imply constraints on diction in text that is clearly</w:t>
      </w:r>
      <w:r>
        <w:t xml:space="preserve"> </w:t>
      </w:r>
      <w:r w:rsidRPr="001C46E5">
        <w:t>informative in nature.</w:t>
      </w:r>
    </w:p>
    <w:p w14:paraId="22059C75" w14:textId="409EF98B" w:rsidR="00FB063E" w:rsidRDefault="00FB063E" w:rsidP="001C46E5">
      <w:r>
        <w:t>Specific requirements are identified in the text by a prefix of the following structure:</w:t>
      </w:r>
    </w:p>
    <w:p w14:paraId="2DD8157A" w14:textId="4F248CB2" w:rsidR="00FB063E" w:rsidRDefault="00FB063E" w:rsidP="00FB063E">
      <w:pPr>
        <w:ind w:left="720"/>
        <w:rPr>
          <w:b/>
          <w:bCs/>
        </w:rPr>
      </w:pPr>
      <w:r>
        <w:rPr>
          <w:b/>
          <w:bCs/>
        </w:rPr>
        <w:t>Req_&lt;section#&gt;.&lt;requirement_type&gt;.</w:t>
      </w:r>
      <w:r w:rsidR="00E07C61">
        <w:rPr>
          <w:b/>
          <w:bCs/>
        </w:rPr>
        <w:t>&lt;requirement</w:t>
      </w:r>
      <w:r>
        <w:rPr>
          <w:b/>
          <w:bCs/>
        </w:rPr>
        <w:t>#</w:t>
      </w:r>
      <w:r w:rsidR="00E07C61">
        <w:rPr>
          <w:b/>
          <w:bCs/>
        </w:rPr>
        <w:t>&gt;</w:t>
      </w:r>
    </w:p>
    <w:p w14:paraId="48366B6B" w14:textId="6CCE48D3" w:rsidR="00E07C61" w:rsidRPr="00846010" w:rsidRDefault="00E07C61" w:rsidP="00FB063E">
      <w:pPr>
        <w:ind w:left="720"/>
      </w:pPr>
      <w:r>
        <w:t xml:space="preserve">for example, </w:t>
      </w: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1.7.1</w:t>
      </w:r>
      <w:r w:rsidRPr="00CB14D8">
        <w:rPr>
          <w:b/>
        </w:rPr>
        <w:fldChar w:fldCharType="end"/>
      </w:r>
      <w:r w:rsidRPr="00CB14D8">
        <w:rPr>
          <w:b/>
        </w:rPr>
        <w:t>.</w:t>
      </w:r>
      <w:r>
        <w:rPr>
          <w:b/>
        </w:rPr>
        <w:t>H</w:t>
      </w:r>
      <w:r w:rsidRPr="00CB14D8">
        <w:rPr>
          <w:b/>
        </w:rPr>
        <w:t>.</w:t>
      </w:r>
      <w:r>
        <w:rPr>
          <w:b/>
        </w:rPr>
        <w:t>99</w:t>
      </w:r>
      <w:r w:rsidRPr="00D2021D">
        <w:t xml:space="preserve"> </w:t>
      </w:r>
    </w:p>
    <w:p w14:paraId="63C79EA6" w14:textId="3F5BFE5C" w:rsidR="00E07C61" w:rsidRDefault="00E07C61" w:rsidP="00E07C61">
      <w:r>
        <w:t>where the section number corresponds to the section of this document that contains the requirement and the requirement number is a serial number assigned to each requirement in this document.  The requirement_type may be one of:</w:t>
      </w:r>
    </w:p>
    <w:p w14:paraId="4739E79D" w14:textId="11712696" w:rsidR="00E07C61" w:rsidRDefault="00E07C61" w:rsidP="00E07C61">
      <w:r>
        <w:tab/>
        <w:t>H</w:t>
      </w:r>
      <w:r>
        <w:tab/>
        <w:t>High-level Requirement</w:t>
      </w:r>
    </w:p>
    <w:p w14:paraId="3CE213F2" w14:textId="2CDF5171" w:rsidR="00E07C61" w:rsidRDefault="00E07C61" w:rsidP="00661EFB">
      <w:pPr>
        <w:spacing w:before="0"/>
      </w:pPr>
      <w:r>
        <w:tab/>
      </w:r>
      <w:r w:rsidR="00661EFB">
        <w:t>F</w:t>
      </w:r>
      <w:r w:rsidR="00661EFB">
        <w:tab/>
        <w:t>Functional Requirement</w:t>
      </w:r>
    </w:p>
    <w:p w14:paraId="0E4438E4" w14:textId="2D1FEE63" w:rsidR="00661EFB" w:rsidRDefault="00661EFB" w:rsidP="00661EFB">
      <w:pPr>
        <w:spacing w:before="0"/>
      </w:pPr>
      <w:r>
        <w:tab/>
        <w:t>E</w:t>
      </w:r>
      <w:r>
        <w:tab/>
        <w:t>Encoding Requirement</w:t>
      </w:r>
    </w:p>
    <w:p w14:paraId="3D0928BA" w14:textId="77777777" w:rsidR="00661EFB" w:rsidRPr="00D2021D" w:rsidRDefault="00661EFB" w:rsidP="00846010">
      <w:pPr>
        <w:spacing w:before="0"/>
      </w:pPr>
    </w:p>
    <w:p w14:paraId="4DE47B31" w14:textId="5D1B7CB7" w:rsidR="001C46E5" w:rsidRPr="001C46E5" w:rsidRDefault="001C46E5" w:rsidP="001C46E5">
      <w:pPr>
        <w:pStyle w:val="Heading3"/>
      </w:pPr>
      <w:bookmarkStart w:id="15" w:name="_Toc89084014"/>
      <w:bookmarkStart w:id="16" w:name="_Toc95258271"/>
      <w:bookmarkStart w:id="17" w:name="_Toc140093765"/>
      <w:bookmarkEnd w:id="15"/>
      <w:bookmarkEnd w:id="16"/>
      <w:r>
        <w:t>Informative Text</w:t>
      </w:r>
      <w:bookmarkEnd w:id="17"/>
    </w:p>
    <w:p w14:paraId="0C84AA4C" w14:textId="761F3C1A" w:rsidR="001C46E5" w:rsidRPr="001C46E5" w:rsidRDefault="001C46E5" w:rsidP="001C46E5">
      <w:r w:rsidRPr="001C46E5">
        <w:t>In the normative sections of this document, informative text is set off from the normative</w:t>
      </w:r>
      <w:r>
        <w:t xml:space="preserve"> </w:t>
      </w:r>
      <w:r w:rsidRPr="001C46E5">
        <w:t>specifications either in notes or under one of the following subsection headings:</w:t>
      </w:r>
    </w:p>
    <w:p w14:paraId="5885DFE7" w14:textId="00252C94" w:rsidR="001C46E5" w:rsidRPr="001C46E5" w:rsidRDefault="001C46E5" w:rsidP="00DA4F65">
      <w:pPr>
        <w:numPr>
          <w:ilvl w:val="0"/>
          <w:numId w:val="94"/>
        </w:numPr>
      </w:pPr>
      <w:r w:rsidRPr="001C46E5">
        <w:t>Overview;</w:t>
      </w:r>
    </w:p>
    <w:p w14:paraId="22EB86E6" w14:textId="06B9865D" w:rsidR="001C46E5" w:rsidRPr="001C46E5" w:rsidRDefault="001C46E5" w:rsidP="00DA4F65">
      <w:pPr>
        <w:numPr>
          <w:ilvl w:val="0"/>
          <w:numId w:val="94"/>
        </w:numPr>
      </w:pPr>
      <w:r w:rsidRPr="001C46E5">
        <w:t>Background;</w:t>
      </w:r>
    </w:p>
    <w:p w14:paraId="5FC75CC0" w14:textId="77777777" w:rsidR="001C46E5" w:rsidRDefault="001C46E5" w:rsidP="00DA4F65">
      <w:pPr>
        <w:numPr>
          <w:ilvl w:val="0"/>
          <w:numId w:val="94"/>
        </w:numPr>
      </w:pPr>
      <w:r w:rsidRPr="001C46E5">
        <w:t>Rationale;</w:t>
      </w:r>
    </w:p>
    <w:p w14:paraId="40A2E133" w14:textId="35B30234" w:rsidR="001C46E5" w:rsidRDefault="001C46E5" w:rsidP="00DA4F65">
      <w:pPr>
        <w:numPr>
          <w:ilvl w:val="0"/>
          <w:numId w:val="94"/>
        </w:numPr>
        <w:rPr>
          <w:iCs/>
        </w:rPr>
      </w:pPr>
      <w:r w:rsidRPr="001C46E5">
        <w:rPr>
          <w:iCs/>
        </w:rPr>
        <w:t>Discussion</w:t>
      </w:r>
      <w:r>
        <w:rPr>
          <w:iCs/>
        </w:rPr>
        <w:t>.</w:t>
      </w:r>
    </w:p>
    <w:p w14:paraId="2F684687" w14:textId="77777777" w:rsidR="001C46E5" w:rsidRPr="001C46E5" w:rsidRDefault="001C46E5" w:rsidP="001C46E5"/>
    <w:p w14:paraId="7F558C7C" w14:textId="2D8A823C" w:rsidR="00884D91" w:rsidRPr="001C46E5" w:rsidRDefault="00884D91" w:rsidP="007A3CF3">
      <w:pPr>
        <w:pStyle w:val="Heading2"/>
        <w:pageBreakBefore/>
      </w:pPr>
      <w:bookmarkStart w:id="18" w:name="_Toc140093766"/>
      <w:r w:rsidRPr="001C46E5">
        <w:lastRenderedPageBreak/>
        <w:t>Conventions</w:t>
      </w:r>
      <w:bookmarkEnd w:id="14"/>
      <w:bookmarkEnd w:id="18"/>
    </w:p>
    <w:p w14:paraId="65E15098" w14:textId="64B8A18A" w:rsidR="00915141" w:rsidRDefault="003B438F" w:rsidP="00915141">
      <w:pPr>
        <w:pStyle w:val="Heading3"/>
      </w:pPr>
      <w:bookmarkStart w:id="19" w:name="_Ref74669709"/>
      <w:bookmarkStart w:id="20" w:name="_Toc140093767"/>
      <w:r>
        <w:t>Diagrams</w:t>
      </w:r>
      <w:bookmarkEnd w:id="19"/>
      <w:bookmarkEnd w:id="20"/>
    </w:p>
    <w:p w14:paraId="3A611595" w14:textId="072DFBC6" w:rsidR="00325610" w:rsidRDefault="00915141" w:rsidP="0064283B">
      <w:r>
        <w:t>Unified Modelling Language (</w:t>
      </w:r>
      <w:r w:rsidRPr="00915141">
        <w:rPr>
          <w:rStyle w:val="Acronym"/>
        </w:rPr>
        <w:t>UML</w:t>
      </w:r>
      <w:r>
        <w:t>) notation is used for diagrams representing the MPS</w:t>
      </w:r>
      <w:r w:rsidR="00950410">
        <w:t xml:space="preserve"> in</w:t>
      </w:r>
      <w:r>
        <w:t xml:space="preserve">formation </w:t>
      </w:r>
      <w:r w:rsidR="00950410">
        <w:t>m</w:t>
      </w:r>
      <w:r>
        <w:t xml:space="preserve">odel in section </w:t>
      </w:r>
      <w:r>
        <w:fldChar w:fldCharType="begin"/>
      </w:r>
      <w:r>
        <w:instrText xml:space="preserve"> REF _Ref56507059 \r \h </w:instrText>
      </w:r>
      <w:r>
        <w:fldChar w:fldCharType="separate"/>
      </w:r>
      <w:r w:rsidR="00182691">
        <w:t>3</w:t>
      </w:r>
      <w:r>
        <w:fldChar w:fldCharType="end"/>
      </w:r>
      <w:r w:rsidR="00325610">
        <w:t xml:space="preserve">, </w:t>
      </w:r>
      <w:r>
        <w:t xml:space="preserve">and illustrating the service specifications in section </w:t>
      </w:r>
      <w:r>
        <w:fldChar w:fldCharType="begin"/>
      </w:r>
      <w:r>
        <w:instrText xml:space="preserve"> REF _Ref66951037 \r \h </w:instrText>
      </w:r>
      <w:r>
        <w:fldChar w:fldCharType="separate"/>
      </w:r>
      <w:r w:rsidR="00182691">
        <w:t>4</w:t>
      </w:r>
      <w:r>
        <w:fldChar w:fldCharType="end"/>
      </w:r>
      <w:r>
        <w:t>.</w:t>
      </w:r>
    </w:p>
    <w:p w14:paraId="15AFB9EF" w14:textId="13F27017" w:rsidR="00325610" w:rsidRDefault="00325610" w:rsidP="00325610">
      <w:r>
        <w:t>This section does not seek to provide a full description of the standard UML diagram types used, but defines the specific conventions applied in this document.</w:t>
      </w:r>
    </w:p>
    <w:p w14:paraId="56C2CDAA" w14:textId="72F99FDA" w:rsidR="00325610" w:rsidRDefault="00325610" w:rsidP="00325610">
      <w:pPr>
        <w:pStyle w:val="HeadingNoNumber"/>
      </w:pPr>
      <w:r>
        <w:t>Class Diagrams</w:t>
      </w:r>
    </w:p>
    <w:p w14:paraId="607EA08D" w14:textId="5D1CF98E" w:rsidR="00325610" w:rsidRDefault="00CF5377" w:rsidP="00325610">
      <w:pPr>
        <w:rPr>
          <w:lang w:val="en-GB" w:eastAsia="en-GB"/>
        </w:rPr>
      </w:pPr>
      <w:r w:rsidRPr="00CF5377">
        <w:rPr>
          <w:noProof/>
          <w:lang w:val="en-GB" w:eastAsia="en-GB"/>
        </w:rPr>
        <w:drawing>
          <wp:inline distT="0" distB="0" distL="0" distR="0" wp14:anchorId="09420499" wp14:editId="37CE8325">
            <wp:extent cx="5715000" cy="294068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2940685"/>
                    </a:xfrm>
                    <a:prstGeom prst="rect">
                      <a:avLst/>
                    </a:prstGeom>
                    <a:noFill/>
                    <a:ln>
                      <a:noFill/>
                    </a:ln>
                  </pic:spPr>
                </pic:pic>
              </a:graphicData>
            </a:graphic>
          </wp:inline>
        </w:drawing>
      </w:r>
    </w:p>
    <w:p w14:paraId="42D730B0" w14:textId="10AA8072" w:rsidR="003B438F" w:rsidRDefault="003B438F" w:rsidP="003B438F">
      <w:pPr>
        <w:pStyle w:val="Caption"/>
        <w:keepNext w:val="0"/>
      </w:pPr>
      <w:bookmarkStart w:id="21" w:name="_Ref85022001"/>
      <w:bookmarkStart w:id="22" w:name="_Toc140093344"/>
      <w:r>
        <w:t xml:space="preserve">Figure </w:t>
      </w:r>
      <w:r w:rsidR="00A23CA0">
        <w:fldChar w:fldCharType="begin"/>
      </w:r>
      <w:r w:rsidR="00A23CA0">
        <w:instrText xml:space="preserve"> SEQ Figure \* ARABIC </w:instrText>
      </w:r>
      <w:r w:rsidR="00A23CA0">
        <w:fldChar w:fldCharType="separate"/>
      </w:r>
      <w:r w:rsidR="00182691">
        <w:rPr>
          <w:noProof/>
        </w:rPr>
        <w:t>1</w:t>
      </w:r>
      <w:r w:rsidR="00A23CA0">
        <w:rPr>
          <w:noProof/>
        </w:rPr>
        <w:fldChar w:fldCharType="end"/>
      </w:r>
      <w:bookmarkEnd w:id="21"/>
      <w:r>
        <w:t>: Example Class Diagram</w:t>
      </w:r>
      <w:bookmarkEnd w:id="22"/>
    </w:p>
    <w:p w14:paraId="57D1CDB4" w14:textId="08F45C14" w:rsidR="003B438F" w:rsidRDefault="003B438F" w:rsidP="003B438F">
      <w:r>
        <w:t>In the MPS</w:t>
      </w:r>
      <w:r w:rsidR="00950410">
        <w:t xml:space="preserve"> in</w:t>
      </w:r>
      <w:r>
        <w:t>formation</w:t>
      </w:r>
      <w:r w:rsidR="00950410">
        <w:t xml:space="preserve"> mo</w:t>
      </w:r>
      <w:r>
        <w:t>del, UML class diagrams are used to illustrate data structures and their relationships.  The above example diagram highlights specific colour coding and other conventions used in this document</w:t>
      </w:r>
      <w:r w:rsidR="00182A34">
        <w:t>.</w:t>
      </w:r>
    </w:p>
    <w:p w14:paraId="285C382B" w14:textId="51ECC6D0" w:rsidR="00E87DEB" w:rsidRDefault="00182A34" w:rsidP="003B438F">
      <w:r>
        <w:t>Classes are used to represent MPS data structures</w:t>
      </w:r>
      <w:r w:rsidR="00E87DEB">
        <w:t xml:space="preserve"> or types</w:t>
      </w:r>
      <w:r>
        <w:t xml:space="preserve"> and nominally have a tan background.  Where they are greyed out this indicates that the data structure is an optional element of the MPS information model.  Data structure names begin with an upper case letter and are shown in bold type.  </w:t>
      </w:r>
      <w:r w:rsidR="00E87DEB">
        <w:t>Abstract data types have their names italicized.</w:t>
      </w:r>
    </w:p>
    <w:p w14:paraId="0393EB7B" w14:textId="554CDF0A" w:rsidR="00221221" w:rsidRDefault="00221221" w:rsidP="003B438F">
      <w:r>
        <w:t xml:space="preserve">Where a data structure corresponds to an MO </w:t>
      </w:r>
      <w:r w:rsidR="00950410">
        <w:t>o</w:t>
      </w:r>
      <w:r>
        <w:t xml:space="preserve">bject (see </w:t>
      </w:r>
      <w:r>
        <w:fldChar w:fldCharType="begin"/>
      </w:r>
      <w:r>
        <w:instrText xml:space="preserve"> REF _Ref60925108 \r \h </w:instrText>
      </w:r>
      <w:r>
        <w:fldChar w:fldCharType="separate"/>
      </w:r>
      <w:r w:rsidR="00182691">
        <w:t>3.4.2</w:t>
      </w:r>
      <w:r>
        <w:fldChar w:fldCharType="end"/>
      </w:r>
      <w:r>
        <w:t xml:space="preserve">), this is shown by the application of the &lt;&lt;MO </w:t>
      </w:r>
      <w:r w:rsidR="00950410">
        <w:t>o</w:t>
      </w:r>
      <w:r>
        <w:t>bject&gt;&gt; stereotype and a thick purple border.</w:t>
      </w:r>
    </w:p>
    <w:p w14:paraId="5822D055" w14:textId="7276FB62" w:rsidR="008B5352" w:rsidRDefault="00221221" w:rsidP="003B438F">
      <w:r>
        <w:t xml:space="preserve">The attributes of a data structure define its content as a series of data fields.  Ultimately these are composed of fields of a valid MAL::Attribute type, but they can also be any of the </w:t>
      </w:r>
      <w:r w:rsidR="00F26091">
        <w:t xml:space="preserve">composite </w:t>
      </w:r>
      <w:r>
        <w:t xml:space="preserve">MPS data structures defined in this document, </w:t>
      </w:r>
      <w:r w:rsidR="00F26091">
        <w:t>which</w:t>
      </w:r>
      <w:r>
        <w:t xml:space="preserve"> ultimately extend the </w:t>
      </w:r>
      <w:r>
        <w:lastRenderedPageBreak/>
        <w:t>MAL::Composite type</w:t>
      </w:r>
      <w:r w:rsidR="008B5352">
        <w:t>.  An attribute may be optional, or correspond to a list of items.  This is indicated by a multiplicity qualifier [0..1] (optional: zero or one item) or [0..*] (</w:t>
      </w:r>
      <w:r w:rsidR="0051611F">
        <w:t>list: zero to many items)</w:t>
      </w:r>
      <w:r w:rsidR="00B761A9">
        <w:t xml:space="preserve">.  </w:t>
      </w:r>
      <w:r w:rsidR="00ED3621">
        <w:t xml:space="preserve">In the corresponding table entry, the attribute will be marked as nullable.  Note that a non-nullable list has the multiplicity qualifier [1..*].  </w:t>
      </w:r>
      <w:r w:rsidR="00475A1E">
        <w:t>The attributes of a data structure may or may not be shown in a given diagram</w:t>
      </w:r>
      <w:r w:rsidR="00F26091">
        <w:t>,</w:t>
      </w:r>
      <w:r w:rsidR="00475A1E">
        <w:t xml:space="preserve"> in the interest of </w:t>
      </w:r>
      <w:r w:rsidR="00F26091">
        <w:t>conciseness (they will appear in another diagram focused on that data structure).</w:t>
      </w:r>
    </w:p>
    <w:p w14:paraId="04E6250B" w14:textId="7A3EFEEC" w:rsidR="00221221" w:rsidRPr="00F26091" w:rsidRDefault="008B5352" w:rsidP="003B438F">
      <w:r>
        <w:t>In the specific case of MO</w:t>
      </w:r>
      <w:r w:rsidR="00950410">
        <w:t xml:space="preserve"> ob</w:t>
      </w:r>
      <w:r>
        <w:t>jects, distinction is drawn between those attributes that are static (their value does not change over time) and those that are dynamic (their value can change over time).  Static attributes of MO</w:t>
      </w:r>
      <w:r w:rsidR="00950410">
        <w:t xml:space="preserve"> ob</w:t>
      </w:r>
      <w:r>
        <w:t>jects are shown underlined.</w:t>
      </w:r>
      <w:r w:rsidR="00F26091">
        <w:t xml:space="preserve">  </w:t>
      </w:r>
      <w:r w:rsidR="007D2EB2">
        <w:t>The identity of an MO object is an inherited attribute of the MO object class, and is not shown in the diagrams.</w:t>
      </w:r>
    </w:p>
    <w:p w14:paraId="1B405D4A" w14:textId="7603E39A" w:rsidR="00182A34" w:rsidRDefault="00E87DEB" w:rsidP="003B438F">
      <w:r>
        <w:t>Data structures imported or referenced from outside the MPS information model are highlighted in other colours as indicated in the legend</w:t>
      </w:r>
      <w:r w:rsidR="00182A34">
        <w:t xml:space="preserve"> </w:t>
      </w:r>
      <w:r>
        <w:t xml:space="preserve">in the bottom left of the example diagram.  These include MO MAL </w:t>
      </w:r>
      <w:r w:rsidR="00221221">
        <w:fldChar w:fldCharType="begin"/>
      </w:r>
      <w:r w:rsidR="00221221">
        <w:instrText xml:space="preserve"> REF _Ref68011710 \r \h </w:instrText>
      </w:r>
      <w:r w:rsidR="00221221">
        <w:fldChar w:fldCharType="separate"/>
      </w:r>
      <w:r w:rsidR="00182691">
        <w:t>[2]</w:t>
      </w:r>
      <w:r w:rsidR="00221221">
        <w:fldChar w:fldCharType="end"/>
      </w:r>
      <w:r>
        <w:t xml:space="preserve"> and M&amp;C Services </w:t>
      </w:r>
      <w:r w:rsidR="00221221">
        <w:fldChar w:fldCharType="begin"/>
      </w:r>
      <w:r w:rsidR="00221221">
        <w:instrText xml:space="preserve"> REF _Ref68011519 \r \h </w:instrText>
      </w:r>
      <w:r w:rsidR="00221221">
        <w:fldChar w:fldCharType="separate"/>
      </w:r>
      <w:r w:rsidR="00182691">
        <w:t>[D5]</w:t>
      </w:r>
      <w:r w:rsidR="00221221">
        <w:fldChar w:fldCharType="end"/>
      </w:r>
      <w:r w:rsidR="00221221">
        <w:t xml:space="preserve">, and other CCSDS standards including the Navigation Event Message </w:t>
      </w:r>
      <w:r w:rsidR="00221221">
        <w:fldChar w:fldCharType="begin"/>
      </w:r>
      <w:r w:rsidR="00221221">
        <w:instrText xml:space="preserve"> REF _Ref4426545 \r \h </w:instrText>
      </w:r>
      <w:r w:rsidR="00221221">
        <w:fldChar w:fldCharType="separate"/>
      </w:r>
      <w:r w:rsidR="00182691">
        <w:t>[D6]</w:t>
      </w:r>
      <w:r w:rsidR="00221221">
        <w:fldChar w:fldCharType="end"/>
      </w:r>
      <w:r w:rsidR="00221221">
        <w:t xml:space="preserve"> and Cross Support Services simple schedule </w:t>
      </w:r>
      <w:r w:rsidR="00221221">
        <w:fldChar w:fldCharType="begin"/>
      </w:r>
      <w:r w:rsidR="00221221">
        <w:instrText xml:space="preserve"> REF _Ref68541155 \r \h </w:instrText>
      </w:r>
      <w:r w:rsidR="00221221">
        <w:fldChar w:fldCharType="separate"/>
      </w:r>
      <w:r w:rsidR="00182691">
        <w:t>[D8]</w:t>
      </w:r>
      <w:r w:rsidR="00221221">
        <w:fldChar w:fldCharType="end"/>
      </w:r>
      <w:r w:rsidR="00221221">
        <w:t>.</w:t>
      </w:r>
    </w:p>
    <w:p w14:paraId="0E8A9FEC" w14:textId="77BBB7DB" w:rsidR="0051611F" w:rsidRDefault="0051611F" w:rsidP="0051611F">
      <w:r>
        <w:t>Relationships between data structures are shown by the connecting lines in the diagrams.  The following UML class relationships are used:</w:t>
      </w:r>
    </w:p>
    <w:p w14:paraId="4CF226C0" w14:textId="534ADB90" w:rsidR="00473F77" w:rsidRDefault="00473F77" w:rsidP="00DA4F65">
      <w:pPr>
        <w:numPr>
          <w:ilvl w:val="0"/>
          <w:numId w:val="95"/>
        </w:numPr>
        <w:spacing w:before="120" w:line="0" w:lineRule="atLeast"/>
      </w:pPr>
      <w:r>
        <w:t xml:space="preserve">Association </w:t>
      </w:r>
      <w:r w:rsidR="001962DA">
        <w:rPr>
          <w:noProof/>
        </w:rPr>
        <mc:AlternateContent>
          <mc:Choice Requires="wpg">
            <w:drawing>
              <wp:inline distT="0" distB="0" distL="0" distR="0" wp14:anchorId="3EDB6B9C" wp14:editId="23E996CC">
                <wp:extent cx="238125" cy="94615"/>
                <wp:effectExtent l="0" t="6985" r="9525" b="3175"/>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94615"/>
                          <a:chOff x="0" y="0"/>
                          <a:chExt cx="6447" cy="2474"/>
                        </a:xfrm>
                      </wpg:grpSpPr>
                      <wps:wsp>
                        <wps:cNvPr id="52" name="Straight Connector 74"/>
                        <wps:cNvCnPr>
                          <a:cxnSpLocks/>
                        </wps:cNvCnPr>
                        <wps:spPr bwMode="auto">
                          <a:xfrm>
                            <a:off x="0" y="1237"/>
                            <a:ext cx="644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3" name="Straight Connector 75"/>
                        <wps:cNvCnPr>
                          <a:cxnSpLocks/>
                        </wps:cNvCnPr>
                        <wps:spPr bwMode="auto">
                          <a:xfrm>
                            <a:off x="4208" y="0"/>
                            <a:ext cx="2239" cy="1237"/>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7" name="Straight Connector 76"/>
                        <wps:cNvCnPr>
                          <a:cxnSpLocks/>
                        </wps:cNvCnPr>
                        <wps:spPr bwMode="auto">
                          <a:xfrm flipH="1">
                            <a:off x="4208" y="1352"/>
                            <a:ext cx="2239" cy="112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6A2C4D8E" id="Group 22" o:spid="_x0000_s1026" style="width:18.75pt;height:7.45pt;mso-position-horizontal-relative:char;mso-position-vertical-relative:line" coordsize="6447,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">
                <v:line id="Straight Connector 74" o:spid="_x0000_s1027" style="position:absolute;visibility:visible;mso-wrap-style:square" from="0,1237" to="6447,1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" strokecolor="black [3213]">
                  <o:lock v:ext="edit" shapetype="f"/>
                </v:line>
                <v:line id="Straight Connector 75" o:spid="_x0000_s1028" style="position:absolute;visibility:visible;mso-wrap-style:square" from="4208,0" to="6447,1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" strokecolor="black [3213]">
                  <o:lock v:ext="edit" shapetype="f"/>
                </v:line>
                <v:line id="Straight Connector 76" o:spid="_x0000_s1029" style="position:absolute;flip:x;visibility:visible;mso-wrap-style:square" from="4208,1352" to="6447,2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" strokecolor="black [3213]">
                  <o:lock v:ext="edit" shapetype="f"/>
                </v:line>
                <w10:anchorlock/>
              </v:group>
            </w:pict>
          </mc:Fallback>
        </mc:AlternateContent>
      </w:r>
      <w:r>
        <w:t xml:space="preserve"> : shows a relationship </w:t>
      </w:r>
      <w:r w:rsidR="00475A1E">
        <w:t>between MO objects or data structures</w:t>
      </w:r>
      <w:r>
        <w:t xml:space="preserve">.  References </w:t>
      </w:r>
      <w:r w:rsidR="00475A1E">
        <w:t>to an</w:t>
      </w:r>
      <w:r>
        <w:t xml:space="preserve"> MO</w:t>
      </w:r>
      <w:r w:rsidR="00950410">
        <w:t xml:space="preserve"> ob</w:t>
      </w:r>
      <w:r>
        <w:t xml:space="preserve">ject are shown in this way, where the source object will have an attribute of type MAL::ObjectRef (or MAL::Identifier) </w:t>
      </w:r>
      <w:r w:rsidR="00475A1E">
        <w:t>pointing</w:t>
      </w:r>
      <w:r>
        <w:t xml:space="preserve"> to another object.</w:t>
      </w:r>
    </w:p>
    <w:p w14:paraId="08020E57" w14:textId="4CC69CB6" w:rsidR="00221221" w:rsidRDefault="0051611F" w:rsidP="00DA4F65">
      <w:pPr>
        <w:numPr>
          <w:ilvl w:val="0"/>
          <w:numId w:val="95"/>
        </w:numPr>
        <w:spacing w:before="120" w:line="0" w:lineRule="atLeast"/>
      </w:pPr>
      <w:r>
        <w:t xml:space="preserve">Generalization or Inheritance </w:t>
      </w:r>
      <w:r w:rsidR="001962DA">
        <w:rPr>
          <w:noProof/>
        </w:rPr>
        <mc:AlternateContent>
          <mc:Choice Requires="wpg">
            <w:drawing>
              <wp:inline distT="0" distB="0" distL="0" distR="0" wp14:anchorId="363B310D" wp14:editId="48CF1E34">
                <wp:extent cx="125730" cy="273050"/>
                <wp:effectExtent l="3810" t="10160" r="8890" b="1651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25730" cy="273050"/>
                          <a:chOff x="2104" y="-2104"/>
                          <a:chExt cx="2239" cy="6447"/>
                        </a:xfrm>
                      </wpg:grpSpPr>
                      <wps:wsp>
                        <wps:cNvPr id="37" name="Isosceles Triangle 49"/>
                        <wps:cNvSpPr>
                          <a:spLocks noChangeArrowheads="1"/>
                        </wps:cNvSpPr>
                        <wps:spPr bwMode="auto">
                          <a:xfrm>
                            <a:off x="2104" y="-2104"/>
                            <a:ext cx="2239" cy="2239"/>
                          </a:xfrm>
                          <a:prstGeom prst="triangle">
                            <a:avLst>
                              <a:gd name="adj" fmla="val 50000"/>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0" name="Straight Connector 52"/>
                        <wps:cNvCnPr>
                          <a:cxnSpLocks/>
                        </wps:cNvCnPr>
                        <wps:spPr bwMode="auto">
                          <a:xfrm>
                            <a:off x="3223" y="135"/>
                            <a:ext cx="0" cy="420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1A9A383D" id="Group 8" o:spid="_x0000_s1026" style="width:9.9pt;height:21.5pt;rotation:90;mso-position-horizontal-relative:char;mso-position-vertical-relative:line" coordorigin="2104,-2104" coordsize="2239,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9" o:spid="_x0000_s1027" type="#_x0000_t5" style="position:absolute;left:2104;top:-2104;width:2239;height:2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" fillcolor="white [3212]" strokecolor="black [3213]"/>
                <v:line id="Straight Connector 52" o:spid="_x0000_s1028" style="position:absolute;visibility:visible;mso-wrap-style:square" from="3223,135" to="3223,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" strokecolor="black [3213]">
                  <o:lock v:ext="edit" shapetype="f"/>
                </v:line>
                <w10:anchorlock/>
              </v:group>
            </w:pict>
          </mc:Fallback>
        </mc:AlternateContent>
      </w:r>
      <w:r w:rsidR="006E2113">
        <w:t xml:space="preserve"> </w:t>
      </w:r>
      <w:r>
        <w:t xml:space="preserve">: shows that a data structure is derived from a parent class (which may be </w:t>
      </w:r>
      <w:r w:rsidRPr="0051611F">
        <w:rPr>
          <w:i/>
          <w:iCs/>
        </w:rPr>
        <w:t>abstract</w:t>
      </w:r>
      <w:r>
        <w:t>), inheriting its attributes and extending or modifying them with its own.</w:t>
      </w:r>
    </w:p>
    <w:p w14:paraId="186E27A1" w14:textId="2C03C996" w:rsidR="006E2113" w:rsidRDefault="006E2113" w:rsidP="00DA4F65">
      <w:pPr>
        <w:numPr>
          <w:ilvl w:val="0"/>
          <w:numId w:val="95"/>
        </w:numPr>
        <w:spacing w:before="120" w:line="0" w:lineRule="atLeast"/>
      </w:pPr>
      <w:r>
        <w:t xml:space="preserve">Composition  </w:t>
      </w:r>
      <w:r w:rsidR="001962DA">
        <w:rPr>
          <w:noProof/>
        </w:rPr>
        <mc:AlternateContent>
          <mc:Choice Requires="wpg">
            <w:drawing>
              <wp:inline distT="0" distB="0" distL="0" distR="0" wp14:anchorId="6E79EA2C" wp14:editId="46BF17E0">
                <wp:extent cx="314325" cy="133350"/>
                <wp:effectExtent l="2540" t="13970" r="6985" b="1460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133350"/>
                          <a:chOff x="0" y="0"/>
                          <a:chExt cx="6890" cy="2097"/>
                        </a:xfrm>
                      </wpg:grpSpPr>
                      <wps:wsp>
                        <wps:cNvPr id="26" name="Straight Connector 54"/>
                        <wps:cNvCnPr>
                          <a:cxnSpLocks/>
                        </wps:cNvCnPr>
                        <wps:spPr bwMode="auto">
                          <a:xfrm rot="5400000">
                            <a:off x="2104" y="-1056"/>
                            <a:ext cx="0" cy="4208"/>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1" name="Diamond 57"/>
                        <wps:cNvSpPr>
                          <a:spLocks noChangeArrowheads="1"/>
                        </wps:cNvSpPr>
                        <wps:spPr bwMode="auto">
                          <a:xfrm rot="5400000">
                            <a:off x="4415" y="-378"/>
                            <a:ext cx="2097" cy="2853"/>
                          </a:xfrm>
                          <a:prstGeom prst="diamond">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ctr" anchorCtr="0" upright="1">
                          <a:noAutofit/>
                        </wps:bodyPr>
                      </wps:wsp>
                    </wpg:wgp>
                  </a:graphicData>
                </a:graphic>
              </wp:inline>
            </w:drawing>
          </mc:Choice>
          <mc:Fallback xmlns:w16du="http://schemas.microsoft.com/office/word/2023/wordml/word16du">
            <w:pict>
              <v:group w14:anchorId="2640A234" id="Group 12" o:spid="_x0000_s1026" style="width:24.75pt;height:10.5pt;mso-position-horizontal-relative:char;mso-position-vertical-relative:line" coordsize="6890,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">
                <v:line id="Straight Connector 54" o:spid="_x0000_s1027" style="position:absolute;rotation:90;visibility:visible;mso-wrap-style:square" from="2104,-1056" to="2104,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" strokecolor="black [3213]">
                  <o:lock v:ext="edit" shapetype="f"/>
                </v:line>
                <v:shapetype id="_x0000_t4" coordsize="21600,21600" o:spt="4" path="m10800,l,10800,10800,21600,21600,10800xe">
                  <v:stroke joinstyle="miter"/>
                  <v:path gradientshapeok="t" o:connecttype="rect" textboxrect="5400,5400,16200,16200"/>
                </v:shapetype>
                <v:shape id="Diamond 57" o:spid="_x0000_s1028" type="#_x0000_t4" style="position:absolute;left:4415;top:-378;width:2097;height:28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" fillcolor="black [3213]" strokecolor="black [3213]"/>
                <w10:anchorlock/>
              </v:group>
            </w:pict>
          </mc:Fallback>
        </mc:AlternateContent>
      </w:r>
      <w:r>
        <w:t xml:space="preserve"> : shows that a data structure is contained within a parent class.  Aggregation (with an unfilled diamond) is similar, but the parent only contains references to the child structures.</w:t>
      </w:r>
    </w:p>
    <w:p w14:paraId="256231B9" w14:textId="6738E8DA" w:rsidR="00473F77" w:rsidRDefault="00473F77" w:rsidP="00473F77">
      <w:pPr>
        <w:rPr>
          <w:lang w:eastAsia="en-GB"/>
        </w:rPr>
      </w:pPr>
      <w:r>
        <w:t xml:space="preserve">Enumerations are identified by the stereotype &lt;&lt;enumeration&gt;&gt; and have a green background.  </w:t>
      </w:r>
      <w:r>
        <w:rPr>
          <w:lang w:eastAsia="en-GB"/>
        </w:rPr>
        <w:t>The set of allowed statuses/enumerations is listed as attributes, together with their corresponding integer values.  By convention the name of an enumeration ends with “Enum”, and the names of the statuses/enumerations are all in upper case.</w:t>
      </w:r>
    </w:p>
    <w:p w14:paraId="0D49DEA5" w14:textId="0242C2C1" w:rsidR="00475A1E" w:rsidRDefault="00475A1E" w:rsidP="00473F77">
      <w:pPr>
        <w:rPr>
          <w:lang w:eastAsia="en-GB"/>
        </w:rPr>
      </w:pPr>
      <w:r>
        <w:rPr>
          <w:lang w:eastAsia="en-GB"/>
        </w:rPr>
        <w:t xml:space="preserve">An </w:t>
      </w:r>
      <w:r w:rsidRPr="00475A1E">
        <w:rPr>
          <w:sz w:val="28"/>
          <w:szCs w:val="22"/>
          <w:lang w:eastAsia="en-GB"/>
        </w:rPr>
        <w:t xml:space="preserve">∞ </w:t>
      </w:r>
      <w:r>
        <w:rPr>
          <w:lang w:eastAsia="en-GB"/>
        </w:rPr>
        <w:t xml:space="preserve">symbol on a class indicates that more detail is to be found on </w:t>
      </w:r>
      <w:r w:rsidR="00344A28">
        <w:rPr>
          <w:lang w:eastAsia="en-GB"/>
        </w:rPr>
        <w:t xml:space="preserve">this class in </w:t>
      </w:r>
      <w:r>
        <w:rPr>
          <w:lang w:eastAsia="en-GB"/>
        </w:rPr>
        <w:t>another diagram.</w:t>
      </w:r>
    </w:p>
    <w:p w14:paraId="448A72C9" w14:textId="5D39C231" w:rsidR="00473F77" w:rsidRDefault="00473F77" w:rsidP="00473F77">
      <w:pPr>
        <w:pStyle w:val="HeadingNoNumber"/>
      </w:pPr>
      <w:r>
        <w:t>State Machine Diagrams</w:t>
      </w:r>
    </w:p>
    <w:p w14:paraId="6429286F" w14:textId="3218020B" w:rsidR="00475A1E" w:rsidRPr="00C71C4E" w:rsidRDefault="00475A1E" w:rsidP="00475A1E">
      <w:r>
        <w:t xml:space="preserve">UML state machine diagrams are used in the MPS information model to </w:t>
      </w:r>
      <w:r w:rsidR="00344A28">
        <w:t>represent</w:t>
      </w:r>
      <w:r>
        <w:t xml:space="preserve"> allowed states and state transitions for MPS </w:t>
      </w:r>
      <w:r>
        <w:rPr>
          <w:rStyle w:val="Term"/>
        </w:rPr>
        <w:t>information objects</w:t>
      </w:r>
      <w:r>
        <w:t>.</w:t>
      </w:r>
      <w:r w:rsidR="00C71C4E">
        <w:t xml:space="preserve">  This is done for </w:t>
      </w:r>
      <w:r w:rsidR="00C71C4E" w:rsidRPr="00C71C4E">
        <w:rPr>
          <w:rStyle w:val="Term"/>
        </w:rPr>
        <w:t>planning requests</w:t>
      </w:r>
      <w:r w:rsidR="00C71C4E">
        <w:t xml:space="preserve">, </w:t>
      </w:r>
      <w:r w:rsidR="00C71C4E" w:rsidRPr="00C71C4E">
        <w:rPr>
          <w:rStyle w:val="Term"/>
        </w:rPr>
        <w:t>plans</w:t>
      </w:r>
      <w:r w:rsidR="00C71C4E">
        <w:t xml:space="preserve">, </w:t>
      </w:r>
      <w:r w:rsidR="00C71C4E" w:rsidRPr="00C71C4E">
        <w:rPr>
          <w:rStyle w:val="Term"/>
        </w:rPr>
        <w:t>planning activities</w:t>
      </w:r>
      <w:r w:rsidR="00C71C4E">
        <w:t xml:space="preserve"> and </w:t>
      </w:r>
      <w:r w:rsidR="00C71C4E" w:rsidRPr="00C71C4E">
        <w:rPr>
          <w:rStyle w:val="Term"/>
        </w:rPr>
        <w:t>planning events</w:t>
      </w:r>
      <w:r w:rsidR="00C71C4E">
        <w:t xml:space="preserve">, and applies to the status attribute of the corresponding </w:t>
      </w:r>
      <w:r w:rsidR="00C71C4E">
        <w:rPr>
          <w:rStyle w:val="Term"/>
        </w:rPr>
        <w:t xml:space="preserve">instance </w:t>
      </w:r>
      <w:r w:rsidR="00C71C4E">
        <w:t>object.</w:t>
      </w:r>
    </w:p>
    <w:p w14:paraId="53283089" w14:textId="0FDE2037" w:rsidR="0088464C" w:rsidRDefault="00836775" w:rsidP="00C71C4E">
      <w:pPr>
        <w:jc w:val="center"/>
      </w:pPr>
      <w:r w:rsidRPr="00836775">
        <w:rPr>
          <w:noProof/>
        </w:rPr>
        <w:lastRenderedPageBreak/>
        <w:drawing>
          <wp:inline distT="0" distB="0" distL="0" distR="0" wp14:anchorId="11D6A0E5" wp14:editId="0A0ED0B5">
            <wp:extent cx="5543550" cy="48482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3550" cy="4848225"/>
                    </a:xfrm>
                    <a:prstGeom prst="rect">
                      <a:avLst/>
                    </a:prstGeom>
                    <a:noFill/>
                    <a:ln>
                      <a:noFill/>
                    </a:ln>
                  </pic:spPr>
                </pic:pic>
              </a:graphicData>
            </a:graphic>
          </wp:inline>
        </w:drawing>
      </w:r>
    </w:p>
    <w:p w14:paraId="493C5703" w14:textId="5EBE804B" w:rsidR="00C71C4E" w:rsidRPr="0088464C" w:rsidRDefault="00C71C4E" w:rsidP="00C71C4E">
      <w:pPr>
        <w:pStyle w:val="Caption"/>
      </w:pPr>
      <w:bookmarkStart w:id="23" w:name="_Toc140093345"/>
      <w:r>
        <w:t xml:space="preserve">Figure </w:t>
      </w:r>
      <w:r w:rsidR="00A23CA0">
        <w:fldChar w:fldCharType="begin"/>
      </w:r>
      <w:r w:rsidR="00A23CA0">
        <w:instrText xml:space="preserve"> SEQ Figure \* ARABIC </w:instrText>
      </w:r>
      <w:r w:rsidR="00A23CA0">
        <w:fldChar w:fldCharType="separate"/>
      </w:r>
      <w:r w:rsidR="00182691">
        <w:rPr>
          <w:noProof/>
        </w:rPr>
        <w:t>2</w:t>
      </w:r>
      <w:r w:rsidR="00A23CA0">
        <w:rPr>
          <w:noProof/>
        </w:rPr>
        <w:fldChar w:fldCharType="end"/>
      </w:r>
      <w:r>
        <w:t>: Example State Machine Diagram</w:t>
      </w:r>
      <w:bookmarkEnd w:id="23"/>
    </w:p>
    <w:p w14:paraId="7E1EF61C" w14:textId="68A8B7AF" w:rsidR="007A3CF3" w:rsidRDefault="00C71C4E" w:rsidP="007A3CF3">
      <w:r>
        <w:t xml:space="preserve">The blue dashed boundary frames indicate which </w:t>
      </w:r>
      <w:r w:rsidR="00F26091">
        <w:t>function</w:t>
      </w:r>
      <w:r>
        <w:t xml:space="preserve"> is responsible for </w:t>
      </w:r>
      <w:r w:rsidR="00F16116">
        <w:t xml:space="preserve">initially </w:t>
      </w:r>
      <w:r>
        <w:t>asserting these states</w:t>
      </w:r>
      <w:r w:rsidR="00F26091">
        <w:t xml:space="preserve"> (</w:t>
      </w:r>
      <w:r w:rsidR="00F26091" w:rsidRPr="00F26091">
        <w:rPr>
          <w:rStyle w:val="Term"/>
        </w:rPr>
        <w:t>planning</w:t>
      </w:r>
      <w:r w:rsidR="00F26091">
        <w:t xml:space="preserve"> or </w:t>
      </w:r>
      <w:r w:rsidR="00F26091" w:rsidRPr="00F26091">
        <w:rPr>
          <w:rStyle w:val="Term"/>
        </w:rPr>
        <w:t>plan execution</w:t>
      </w:r>
      <w:r w:rsidR="00F26091">
        <w:t>)</w:t>
      </w:r>
      <w:r>
        <w:t>.  State transitions that occur as a result of an MPS service operation are marked with an *, other transitions occur automatically as a result of</w:t>
      </w:r>
      <w:r w:rsidR="00950410">
        <w:t xml:space="preserve"> pl</w:t>
      </w:r>
      <w:r>
        <w:t>anning or</w:t>
      </w:r>
      <w:r w:rsidR="00950410">
        <w:t xml:space="preserve"> pl</w:t>
      </w:r>
      <w:r>
        <w:t>an</w:t>
      </w:r>
      <w:r w:rsidR="00950410">
        <w:t xml:space="preserve"> ex</w:t>
      </w:r>
      <w:r>
        <w:t>ecution processes.</w:t>
      </w:r>
    </w:p>
    <w:p w14:paraId="2CD27683" w14:textId="0F606FF0" w:rsidR="00546D8F" w:rsidRDefault="00546D8F" w:rsidP="00546D8F">
      <w:pPr>
        <w:pStyle w:val="HeadingNoNumber"/>
      </w:pPr>
      <w:r>
        <w:t>Sequence Diagrams</w:t>
      </w:r>
    </w:p>
    <w:p w14:paraId="3C3BD871" w14:textId="0352FC94" w:rsidR="00F26091" w:rsidRDefault="00F26091" w:rsidP="00F26091">
      <w:r>
        <w:t>In the MPS</w:t>
      </w:r>
      <w:r w:rsidR="00950410">
        <w:t xml:space="preserve"> se</w:t>
      </w:r>
      <w:r>
        <w:t>rvice</w:t>
      </w:r>
      <w:r w:rsidR="00950410">
        <w:t xml:space="preserve"> sp</w:t>
      </w:r>
      <w:r>
        <w:t>ecifications, UML sequence diagrams are used to illustrate the sequence of operations and their constituent messages (following MAL interaction patterns).</w:t>
      </w:r>
    </w:p>
    <w:p w14:paraId="7B821639" w14:textId="14171B49" w:rsidR="00AA11C6" w:rsidRDefault="00AA11C6" w:rsidP="00F26091">
      <w:r>
        <w:t xml:space="preserve">Timelines show the service consumer and provider.  Each service operation is shown as a set of messages, following the appropriate MAL interaction pattern, contained within a fragment box with the name of the operation.  The fragment is of type “opt” and greyed out if the operation is an optional element of the service (non-mandatory capability set).  Where there is a logical sequence of operations this can be indicated on the diagram.  </w:t>
      </w:r>
    </w:p>
    <w:p w14:paraId="4ABD68AF" w14:textId="557E89C6" w:rsidR="00AA11C6" w:rsidRDefault="00AA11C6" w:rsidP="00F26091">
      <w:r>
        <w:lastRenderedPageBreak/>
        <w:t>A broker timeline may also be shown, but is only relevant for publish-subscribe pattern operations.  In this case the broker function is itself optional (together with all messages between broker and provider), as a valid implementation is for the provider to act as its own broker.</w:t>
      </w:r>
    </w:p>
    <w:p w14:paraId="72784AFE" w14:textId="75FCCA39" w:rsidR="00AA11C6" w:rsidRDefault="00AA11C6" w:rsidP="00F26091">
      <w:r>
        <w:t>Messages are labelled with the operation name</w:t>
      </w:r>
      <w:r w:rsidR="00F47203">
        <w:t>, followed by the MAL interaction pattern message name in block capitals and the message body fields shown in parentheses by type.</w:t>
      </w:r>
    </w:p>
    <w:p w14:paraId="01B30E90" w14:textId="33C62F6C" w:rsidR="00546D8F" w:rsidRDefault="00836775" w:rsidP="00546D8F">
      <w:pPr>
        <w:rPr>
          <w:lang w:eastAsia="en-GB"/>
        </w:rPr>
      </w:pPr>
      <w:r w:rsidRPr="00836775">
        <w:rPr>
          <w:noProof/>
          <w:lang w:eastAsia="en-GB"/>
        </w:rPr>
        <w:drawing>
          <wp:inline distT="0" distB="0" distL="0" distR="0" wp14:anchorId="503F9C20" wp14:editId="2DE060B4">
            <wp:extent cx="5715000" cy="270319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703195"/>
                    </a:xfrm>
                    <a:prstGeom prst="rect">
                      <a:avLst/>
                    </a:prstGeom>
                    <a:noFill/>
                    <a:ln>
                      <a:noFill/>
                    </a:ln>
                  </pic:spPr>
                </pic:pic>
              </a:graphicData>
            </a:graphic>
          </wp:inline>
        </w:drawing>
      </w:r>
    </w:p>
    <w:p w14:paraId="1DFD7F68" w14:textId="5223AAA1" w:rsidR="00AA11C6" w:rsidRPr="00F26091" w:rsidRDefault="00AA11C6" w:rsidP="00AA11C6">
      <w:pPr>
        <w:pStyle w:val="Caption"/>
      </w:pPr>
      <w:bookmarkStart w:id="24" w:name="_Toc140093346"/>
      <w:r>
        <w:t xml:space="preserve">Figure </w:t>
      </w:r>
      <w:r w:rsidR="00A23CA0">
        <w:fldChar w:fldCharType="begin"/>
      </w:r>
      <w:r w:rsidR="00A23CA0">
        <w:instrText xml:space="preserve"> SEQ Figure \* ARABIC </w:instrText>
      </w:r>
      <w:r w:rsidR="00A23CA0">
        <w:fldChar w:fldCharType="separate"/>
      </w:r>
      <w:r w:rsidR="00182691">
        <w:rPr>
          <w:noProof/>
        </w:rPr>
        <w:t>3</w:t>
      </w:r>
      <w:r w:rsidR="00A23CA0">
        <w:rPr>
          <w:noProof/>
        </w:rPr>
        <w:fldChar w:fldCharType="end"/>
      </w:r>
      <w:r>
        <w:t>: Example Sequence Diagram</w:t>
      </w:r>
      <w:bookmarkEnd w:id="24"/>
    </w:p>
    <w:p w14:paraId="14183BA0" w14:textId="5599B3E0" w:rsidR="007A3CF3" w:rsidRDefault="007A3CF3" w:rsidP="007A3CF3">
      <w:pPr>
        <w:pStyle w:val="Heading3"/>
      </w:pPr>
      <w:bookmarkStart w:id="25" w:name="_Ref74670285"/>
      <w:bookmarkStart w:id="26" w:name="_Toc140093768"/>
      <w:r>
        <w:t>Tables</w:t>
      </w:r>
      <w:bookmarkEnd w:id="25"/>
      <w:bookmarkEnd w:id="26"/>
    </w:p>
    <w:p w14:paraId="60455EF5" w14:textId="3CB77B6E" w:rsidR="007A3CF3" w:rsidRDefault="007A3CF3" w:rsidP="007A3CF3">
      <w:pPr>
        <w:spacing w:line="240" w:lineRule="auto"/>
        <w:rPr>
          <w:lang w:val="en-GB" w:eastAsia="en-GB"/>
        </w:rPr>
      </w:pPr>
      <w:r w:rsidRPr="007A3CF3">
        <w:rPr>
          <w:lang w:val="en-GB" w:eastAsia="en-GB"/>
        </w:rPr>
        <w:t>The</w:t>
      </w:r>
      <w:r w:rsidR="008D5898">
        <w:rPr>
          <w:lang w:val="en-GB" w:eastAsia="en-GB"/>
        </w:rPr>
        <w:t xml:space="preserve"> formal</w:t>
      </w:r>
      <w:r w:rsidR="008A16DF">
        <w:rPr>
          <w:lang w:val="en-GB" w:eastAsia="en-GB"/>
        </w:rPr>
        <w:t xml:space="preserve"> normative</w:t>
      </w:r>
      <w:r w:rsidR="008D5898">
        <w:rPr>
          <w:lang w:val="en-GB" w:eastAsia="en-GB"/>
        </w:rPr>
        <w:t xml:space="preserve"> definitions of data structures, services and service operations are</w:t>
      </w:r>
      <w:r w:rsidRPr="007A3CF3">
        <w:rPr>
          <w:lang w:val="en-GB" w:eastAsia="en-GB"/>
        </w:rPr>
        <w:t xml:space="preserve"> presented </w:t>
      </w:r>
      <w:r w:rsidR="008D5898">
        <w:rPr>
          <w:lang w:val="en-GB" w:eastAsia="en-GB"/>
        </w:rPr>
        <w:t xml:space="preserve">in an abstract tabular format in this document.  This is </w:t>
      </w:r>
      <w:r w:rsidR="00E91200">
        <w:rPr>
          <w:lang w:val="en-GB" w:eastAsia="en-GB"/>
        </w:rPr>
        <w:t>consistent with</w:t>
      </w:r>
      <w:r w:rsidRPr="007A3CF3">
        <w:rPr>
          <w:lang w:val="en-GB" w:eastAsia="en-GB"/>
        </w:rPr>
        <w:t xml:space="preserve"> </w:t>
      </w:r>
      <w:r w:rsidR="00BD1965">
        <w:rPr>
          <w:lang w:val="en-GB" w:eastAsia="en-GB"/>
        </w:rPr>
        <w:t xml:space="preserve">that </w:t>
      </w:r>
      <w:r w:rsidR="008D5898">
        <w:rPr>
          <w:lang w:val="en-GB" w:eastAsia="en-GB"/>
        </w:rPr>
        <w:t>specified</w:t>
      </w:r>
      <w:r w:rsidR="00BD1965">
        <w:rPr>
          <w:lang w:val="en-GB" w:eastAsia="en-GB"/>
        </w:rPr>
        <w:t xml:space="preserve"> in </w:t>
      </w:r>
      <w:r w:rsidRPr="007A3CF3">
        <w:t>the MO MAL standard</w:t>
      </w:r>
      <w:r w:rsidRPr="007A3CF3">
        <w:rPr>
          <w:lang w:val="en-GB" w:eastAsia="en-GB"/>
        </w:rPr>
        <w:t xml:space="preserve"> </w:t>
      </w:r>
      <w:r w:rsidR="00E91200">
        <w:rPr>
          <w:lang w:val="en-GB" w:eastAsia="en-GB"/>
        </w:rPr>
        <w:fldChar w:fldCharType="begin"/>
      </w:r>
      <w:r w:rsidR="00E91200">
        <w:rPr>
          <w:lang w:val="en-GB" w:eastAsia="en-GB"/>
        </w:rPr>
        <w:instrText xml:space="preserve"> REF _Ref68011710 \r \h </w:instrText>
      </w:r>
      <w:r w:rsidR="00E91200">
        <w:rPr>
          <w:lang w:val="en-GB" w:eastAsia="en-GB"/>
        </w:rPr>
      </w:r>
      <w:r w:rsidR="00E91200">
        <w:rPr>
          <w:lang w:val="en-GB" w:eastAsia="en-GB"/>
        </w:rPr>
        <w:fldChar w:fldCharType="separate"/>
      </w:r>
      <w:r w:rsidR="00182691">
        <w:rPr>
          <w:lang w:val="en-GB" w:eastAsia="en-GB"/>
        </w:rPr>
        <w:t>[2]</w:t>
      </w:r>
      <w:r w:rsidR="00E91200">
        <w:rPr>
          <w:lang w:val="en-GB" w:eastAsia="en-GB"/>
        </w:rPr>
        <w:fldChar w:fldCharType="end"/>
      </w:r>
      <w:r w:rsidR="008D5898">
        <w:rPr>
          <w:lang w:val="en-GB" w:eastAsia="en-GB"/>
        </w:rPr>
        <w:t>, but has a more compact layout</w:t>
      </w:r>
      <w:r w:rsidRPr="007A3CF3">
        <w:rPr>
          <w:lang w:val="en-GB" w:eastAsia="en-GB"/>
        </w:rPr>
        <w:t xml:space="preserve">. </w:t>
      </w:r>
      <w:r w:rsidR="00BD1965">
        <w:rPr>
          <w:lang w:val="en-GB" w:eastAsia="en-GB"/>
        </w:rPr>
        <w:t xml:space="preserve"> </w:t>
      </w:r>
      <w:r w:rsidR="008D5898">
        <w:rPr>
          <w:lang w:val="en-GB" w:eastAsia="en-GB"/>
        </w:rPr>
        <w:t>The table formats used are summarised</w:t>
      </w:r>
      <w:r w:rsidRPr="007A3CF3">
        <w:rPr>
          <w:lang w:val="en-GB" w:eastAsia="en-GB"/>
        </w:rPr>
        <w:t xml:space="preserve"> here to aid in understanding </w:t>
      </w:r>
      <w:r w:rsidR="008A16DF">
        <w:rPr>
          <w:lang w:val="en-GB" w:eastAsia="en-GB"/>
        </w:rPr>
        <w:t>their presentation in this</w:t>
      </w:r>
      <w:r w:rsidRPr="007A3CF3">
        <w:rPr>
          <w:lang w:val="en-GB" w:eastAsia="en-GB"/>
        </w:rPr>
        <w:t xml:space="preserve"> document.</w:t>
      </w:r>
      <w:r w:rsidR="008D5898">
        <w:rPr>
          <w:lang w:val="en-GB" w:eastAsia="en-GB"/>
        </w:rPr>
        <w:t xml:space="preserve">  A full description can be found in reference </w:t>
      </w:r>
      <w:r w:rsidR="008D5898">
        <w:rPr>
          <w:lang w:val="en-GB" w:eastAsia="en-GB"/>
        </w:rPr>
        <w:fldChar w:fldCharType="begin"/>
      </w:r>
      <w:r w:rsidR="008D5898">
        <w:rPr>
          <w:lang w:val="en-GB" w:eastAsia="en-GB"/>
        </w:rPr>
        <w:instrText xml:space="preserve"> REF _Ref68011710 \r \h </w:instrText>
      </w:r>
      <w:r w:rsidR="008D5898">
        <w:rPr>
          <w:lang w:val="en-GB" w:eastAsia="en-GB"/>
        </w:rPr>
      </w:r>
      <w:r w:rsidR="008D5898">
        <w:rPr>
          <w:lang w:val="en-GB" w:eastAsia="en-GB"/>
        </w:rPr>
        <w:fldChar w:fldCharType="separate"/>
      </w:r>
      <w:r w:rsidR="00182691">
        <w:rPr>
          <w:lang w:val="en-GB" w:eastAsia="en-GB"/>
        </w:rPr>
        <w:t>[2]</w:t>
      </w:r>
      <w:r w:rsidR="008D5898">
        <w:rPr>
          <w:lang w:val="en-GB" w:eastAsia="en-GB"/>
        </w:rPr>
        <w:fldChar w:fldCharType="end"/>
      </w:r>
      <w:r w:rsidR="00E91200">
        <w:rPr>
          <w:lang w:val="en-GB" w:eastAsia="en-GB"/>
        </w:rPr>
        <w:t>.</w:t>
      </w:r>
    </w:p>
    <w:p w14:paraId="3BA484CA" w14:textId="1EB9134F" w:rsidR="0058072C" w:rsidRDefault="0058072C" w:rsidP="0058072C">
      <w:r w:rsidRPr="009B5047">
        <w:t>Purple cells (dark grey when printed on a monochrome printer) contain table headings, light</w:t>
      </w:r>
      <w:r w:rsidRPr="009B5047">
        <w:br/>
        <w:t xml:space="preserve">grey cells contain fields that are fixed for a pattern, and white cells contain values that </w:t>
      </w:r>
      <w:r w:rsidRPr="009B5047">
        <w:br/>
        <w:t xml:space="preserve">are specific to the operation or structure. </w:t>
      </w:r>
    </w:p>
    <w:p w14:paraId="3BD69B26" w14:textId="77777777" w:rsidR="002B3FB1" w:rsidRPr="009B5047" w:rsidRDefault="002B3FB1" w:rsidP="002B3FB1">
      <w:r w:rsidRPr="009B5047">
        <w:t>Where types are required from other MO specifications, the following notation</w:t>
      </w:r>
      <w:r w:rsidRPr="009B5047">
        <w:br/>
        <w:t>is used to denote the area in which the referenced definition resides:</w:t>
      </w:r>
    </w:p>
    <w:p w14:paraId="7C3D8787" w14:textId="29899E43" w:rsidR="002B3FB1" w:rsidRPr="009B5047" w:rsidRDefault="002B3FB1" w:rsidP="00F55DFA">
      <w:pPr>
        <w:ind w:left="720"/>
      </w:pPr>
      <w:r w:rsidRPr="009B5047">
        <w:t>&lt;area&gt;::&lt;type name&gt;</w:t>
      </w:r>
    </w:p>
    <w:p w14:paraId="3D267466" w14:textId="384427A5" w:rsidR="00E91200" w:rsidRPr="009B5047" w:rsidRDefault="00E91200" w:rsidP="0058072C">
      <w:r w:rsidRPr="009B5047">
        <w:t>Note that all tables described below constitute a normative part of the standard, including the</w:t>
      </w:r>
      <w:r w:rsidR="00950410" w:rsidRPr="009B5047">
        <w:t xml:space="preserve"> da</w:t>
      </w:r>
      <w:r w:rsidRPr="009B5047">
        <w:t>ta</w:t>
      </w:r>
      <w:r w:rsidR="00950410" w:rsidRPr="009B5047">
        <w:t xml:space="preserve"> st</w:t>
      </w:r>
      <w:r w:rsidRPr="009B5047">
        <w:t xml:space="preserve">ructure tables that are contained within </w:t>
      </w:r>
      <w:r w:rsidR="00234750" w:rsidRPr="009B5047">
        <w:t xml:space="preserve">section </w:t>
      </w:r>
      <w:r w:rsidR="00234750" w:rsidRPr="009B5047">
        <w:fldChar w:fldCharType="begin"/>
      </w:r>
      <w:r w:rsidR="00234750" w:rsidRPr="009B5047">
        <w:instrText xml:space="preserve"> REF _Ref56507059 \r \h </w:instrText>
      </w:r>
      <w:r w:rsidR="00234750" w:rsidRPr="009B5047">
        <w:fldChar w:fldCharType="separate"/>
      </w:r>
      <w:r w:rsidR="00182691">
        <w:t>3</w:t>
      </w:r>
      <w:r w:rsidR="00234750" w:rsidRPr="009B5047">
        <w:fldChar w:fldCharType="end"/>
      </w:r>
      <w:r w:rsidR="00234750" w:rsidRPr="009B5047">
        <w:t>.</w:t>
      </w:r>
    </w:p>
    <w:p w14:paraId="1871CE66" w14:textId="0CCB8AB7" w:rsidR="003A4F59" w:rsidRDefault="003A4F59" w:rsidP="003A4F59">
      <w:pPr>
        <w:pStyle w:val="HeadingNoNumber"/>
      </w:pPr>
      <w:r>
        <w:lastRenderedPageBreak/>
        <w:t>Data Structure</w:t>
      </w:r>
      <w:r w:rsidR="000A4548">
        <w:t>s</w:t>
      </w:r>
    </w:p>
    <w:p w14:paraId="1DE86A1E" w14:textId="1EE5FEE3" w:rsidR="0049689A" w:rsidRDefault="0049689A" w:rsidP="007A3CF3">
      <w:pPr>
        <w:spacing w:line="240" w:lineRule="auto"/>
        <w:rPr>
          <w:lang w:val="en-GB" w:eastAsia="en-GB"/>
        </w:rPr>
      </w:pPr>
      <w:r>
        <w:rPr>
          <w:lang w:val="en-GB" w:eastAsia="en-GB"/>
        </w:rPr>
        <w:t xml:space="preserve">Each data structure </w:t>
      </w:r>
      <w:r w:rsidR="0058072C">
        <w:rPr>
          <w:lang w:val="en-GB" w:eastAsia="en-GB"/>
        </w:rPr>
        <w:t xml:space="preserve">(or type) </w:t>
      </w:r>
      <w:r>
        <w:rPr>
          <w:lang w:val="en-GB" w:eastAsia="en-GB"/>
        </w:rPr>
        <w:t xml:space="preserve">definition </w:t>
      </w:r>
      <w:r w:rsidR="000A4548">
        <w:rPr>
          <w:lang w:val="en-GB" w:eastAsia="en-GB"/>
        </w:rPr>
        <w:t xml:space="preserve">contained in the MPS information model </w:t>
      </w:r>
      <w:r w:rsidR="008A16DF">
        <w:rPr>
          <w:lang w:val="en-GB" w:eastAsia="en-GB"/>
        </w:rPr>
        <w:t xml:space="preserve">(section </w:t>
      </w:r>
      <w:r w:rsidR="008A16DF">
        <w:rPr>
          <w:lang w:val="en-GB" w:eastAsia="en-GB"/>
        </w:rPr>
        <w:fldChar w:fldCharType="begin"/>
      </w:r>
      <w:r w:rsidR="008A16DF">
        <w:rPr>
          <w:lang w:val="en-GB" w:eastAsia="en-GB"/>
        </w:rPr>
        <w:instrText xml:space="preserve"> REF _Ref56507059 \r \h </w:instrText>
      </w:r>
      <w:r w:rsidR="008A16DF">
        <w:rPr>
          <w:lang w:val="en-GB" w:eastAsia="en-GB"/>
        </w:rPr>
      </w:r>
      <w:r w:rsidR="008A16DF">
        <w:rPr>
          <w:lang w:val="en-GB" w:eastAsia="en-GB"/>
        </w:rPr>
        <w:fldChar w:fldCharType="separate"/>
      </w:r>
      <w:r w:rsidR="00182691">
        <w:rPr>
          <w:lang w:val="en-GB" w:eastAsia="en-GB"/>
        </w:rPr>
        <w:t>3</w:t>
      </w:r>
      <w:r w:rsidR="008A16DF">
        <w:rPr>
          <w:lang w:val="en-GB" w:eastAsia="en-GB"/>
        </w:rPr>
        <w:fldChar w:fldCharType="end"/>
      </w:r>
      <w:r w:rsidR="008A16DF">
        <w:rPr>
          <w:lang w:val="en-GB" w:eastAsia="en-GB"/>
        </w:rPr>
        <w:t xml:space="preserve">) </w:t>
      </w:r>
      <w:r>
        <w:rPr>
          <w:lang w:val="en-GB" w:eastAsia="en-GB"/>
        </w:rPr>
        <w:t>contain</w:t>
      </w:r>
      <w:r w:rsidR="000A4548">
        <w:rPr>
          <w:lang w:val="en-GB" w:eastAsia="en-GB"/>
        </w:rPr>
        <w:t>s</w:t>
      </w:r>
      <w:r>
        <w:rPr>
          <w:lang w:val="en-GB" w:eastAsia="en-GB"/>
        </w:rPr>
        <w:t xml:space="preserve"> a table </w:t>
      </w:r>
      <w:r w:rsidR="00BD1965">
        <w:rPr>
          <w:lang w:val="en-GB" w:eastAsia="en-GB"/>
        </w:rPr>
        <w:t>following the standard structure outlined below.</w:t>
      </w:r>
    </w:p>
    <w:p w14:paraId="1037781A" w14:textId="23265DEB" w:rsidR="0049689A" w:rsidRDefault="0049689A" w:rsidP="0049689A">
      <w:pPr>
        <w:pStyle w:val="Caption"/>
      </w:pPr>
      <w:bookmarkStart w:id="27" w:name="_Toc140093924"/>
      <w:r>
        <w:t xml:space="preserve">Table </w:t>
      </w:r>
      <w:r w:rsidR="00A23CA0">
        <w:fldChar w:fldCharType="begin"/>
      </w:r>
      <w:r w:rsidR="00A23CA0">
        <w:instrText xml:space="preserve"> SEQ Table \* ARABIC </w:instrText>
      </w:r>
      <w:r w:rsidR="00A23CA0">
        <w:fldChar w:fldCharType="separate"/>
      </w:r>
      <w:r w:rsidR="00182691">
        <w:rPr>
          <w:noProof/>
        </w:rPr>
        <w:t>1</w:t>
      </w:r>
      <w:r w:rsidR="00A23CA0">
        <w:rPr>
          <w:noProof/>
        </w:rPr>
        <w:fldChar w:fldCharType="end"/>
      </w:r>
      <w:r>
        <w:t xml:space="preserve">: Example Data </w:t>
      </w:r>
      <w:r w:rsidR="0058072C">
        <w:t>Structure</w:t>
      </w:r>
      <w:r>
        <w:t xml:space="preserve"> Table</w:t>
      </w:r>
      <w:bookmarkEnd w:id="27"/>
    </w:p>
    <w:p w14:paraId="533746D7" w14:textId="77777777" w:rsidR="0049689A" w:rsidRDefault="0049689A" w:rsidP="0049689A">
      <w:pPr>
        <w:spacing w:before="0" w:line="240" w:lineRule="auto"/>
        <w:rPr>
          <w:lang w:val="en-GB" w:eastAsia="en-GB"/>
        </w:rPr>
      </w:pPr>
    </w:p>
    <w:tbl>
      <w:tblPr>
        <w:tblStyle w:val="RBTable"/>
        <w:tblW w:w="9179" w:type="dxa"/>
        <w:tblLayout w:type="fixed"/>
        <w:tblLook w:val="0480" w:firstRow="0" w:lastRow="0" w:firstColumn="1" w:lastColumn="0" w:noHBand="0" w:noVBand="1"/>
      </w:tblPr>
      <w:tblGrid>
        <w:gridCol w:w="1667"/>
        <w:gridCol w:w="2976"/>
        <w:gridCol w:w="992"/>
        <w:gridCol w:w="1843"/>
        <w:gridCol w:w="709"/>
        <w:gridCol w:w="992"/>
      </w:tblGrid>
      <w:tr w:rsidR="0049689A" w14:paraId="4D21C367" w14:textId="77777777" w:rsidTr="00850E73">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76B3142" w14:textId="77777777" w:rsidR="0049689A" w:rsidRPr="00404E36" w:rsidRDefault="0049689A" w:rsidP="00850E73">
            <w:pPr>
              <w:pStyle w:val="TableCell"/>
              <w:keepNext/>
              <w:rPr>
                <w:color w:val="FFFFFF" w:themeColor="background1"/>
              </w:rPr>
            </w:pPr>
            <w:r w:rsidRPr="00404E36">
              <w:rPr>
                <w:color w:val="FFFFFF" w:themeColor="background1"/>
              </w:rPr>
              <w:t>Name</w:t>
            </w:r>
          </w:p>
        </w:tc>
        <w:tc>
          <w:tcPr>
            <w:tcW w:w="2976" w:type="dxa"/>
          </w:tcPr>
          <w:p w14:paraId="764D8C03" w14:textId="49A426E6" w:rsidR="0049689A" w:rsidRPr="00404E36" w:rsidRDefault="0049689A" w:rsidP="00850E73">
            <w:pPr>
              <w:pStyle w:val="TableCell"/>
              <w:keepNext/>
              <w:cnfStyle w:val="000000000000" w:firstRow="0" w:lastRow="0" w:firstColumn="0" w:lastColumn="0" w:oddVBand="0" w:evenVBand="0" w:oddHBand="0" w:evenHBand="0" w:firstRowFirstColumn="0" w:firstRowLastColumn="0" w:lastRowFirstColumn="0" w:lastRowLastColumn="0"/>
              <w:rPr>
                <w:b/>
              </w:rPr>
            </w:pPr>
            <w:r>
              <w:rPr>
                <w:b/>
              </w:rPr>
              <w:t>&lt;Data Structure name&gt;</w:t>
            </w:r>
          </w:p>
        </w:tc>
        <w:tc>
          <w:tcPr>
            <w:tcW w:w="992" w:type="dxa"/>
            <w:shd w:val="clear" w:color="auto" w:fill="662382"/>
          </w:tcPr>
          <w:p w14:paraId="18014388" w14:textId="77777777" w:rsidR="0049689A" w:rsidRPr="00404E36" w:rsidRDefault="0049689A" w:rsidP="00850E73">
            <w:pPr>
              <w:pStyle w:val="TableCell"/>
              <w:keepNext/>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03887660" w14:textId="5E47CB98" w:rsidR="0049689A" w:rsidRPr="00404E36" w:rsidRDefault="0049689A" w:rsidP="00850E73">
            <w:pPr>
              <w:pStyle w:val="TableCell"/>
              <w:keepNext/>
              <w:cnfStyle w:val="000000000000" w:firstRow="0" w:lastRow="0" w:firstColumn="0" w:lastColumn="0" w:oddVBand="0" w:evenVBand="0" w:oddHBand="0" w:evenHBand="0" w:firstRowFirstColumn="0" w:firstRowLastColumn="0" w:lastRowFirstColumn="0" w:lastRowLastColumn="0"/>
              <w:rPr>
                <w:b/>
              </w:rPr>
            </w:pPr>
            <w:r>
              <w:t>&lt;Parent name&gt;</w:t>
            </w:r>
          </w:p>
        </w:tc>
        <w:tc>
          <w:tcPr>
            <w:tcW w:w="709" w:type="dxa"/>
            <w:shd w:val="clear" w:color="auto" w:fill="662382"/>
          </w:tcPr>
          <w:p w14:paraId="2531FCAB" w14:textId="77777777" w:rsidR="0049689A" w:rsidRPr="006A2A59" w:rsidRDefault="0049689A" w:rsidP="00850E73">
            <w:pPr>
              <w:pStyle w:val="TableCell"/>
              <w:keepNext/>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09B70404" w14:textId="3E5D4306" w:rsidR="0049689A" w:rsidRPr="00121F50" w:rsidRDefault="0049689A" w:rsidP="00850E73">
            <w:pPr>
              <w:pStyle w:val="TableCell"/>
              <w:keepNext/>
              <w:jc w:val="right"/>
              <w:cnfStyle w:val="000000000000" w:firstRow="0" w:lastRow="0" w:firstColumn="0" w:lastColumn="0" w:oddVBand="0" w:evenVBand="0" w:oddHBand="0" w:evenHBand="0" w:firstRowFirstColumn="0" w:firstRowLastColumn="0" w:lastRowFirstColumn="0" w:lastRowLastColumn="0"/>
            </w:pPr>
            <w:r>
              <w:t>&lt;#&gt;</w:t>
            </w:r>
          </w:p>
        </w:tc>
      </w:tr>
    </w:tbl>
    <w:p w14:paraId="235217DE" w14:textId="77777777" w:rsidR="0049689A" w:rsidRPr="00404E36" w:rsidRDefault="0049689A" w:rsidP="0049689A">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49689A" w14:paraId="623304A8" w14:textId="77777777" w:rsidTr="00850E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F6A6423" w14:textId="77777777" w:rsidR="0049689A" w:rsidRDefault="0049689A" w:rsidP="00850E73">
            <w:pPr>
              <w:pStyle w:val="TableCell"/>
            </w:pPr>
            <w:r>
              <w:t>Attribute</w:t>
            </w:r>
          </w:p>
        </w:tc>
        <w:tc>
          <w:tcPr>
            <w:tcW w:w="1984" w:type="dxa"/>
          </w:tcPr>
          <w:p w14:paraId="4F9046F0" w14:textId="77777777" w:rsidR="0049689A" w:rsidRDefault="0049689A" w:rsidP="00850E73">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6CFE562D" w14:textId="77777777" w:rsidR="0049689A" w:rsidRPr="00C91940" w:rsidRDefault="0049689A" w:rsidP="00850E73">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743CF940" w14:textId="77777777" w:rsidR="0049689A" w:rsidRDefault="0049689A" w:rsidP="00850E73">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234EF9" w14:paraId="367AF777" w14:textId="77777777" w:rsidTr="00D44BC0">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tcPr>
          <w:p w14:paraId="61BA1D05" w14:textId="77FECFB3" w:rsidR="00234EF9" w:rsidRDefault="00234EF9" w:rsidP="00234EF9">
            <w:pPr>
              <w:pStyle w:val="TableCell"/>
              <w:rPr>
                <w:u w:val="single"/>
              </w:rPr>
            </w:pPr>
            <w:r>
              <w:rPr>
                <w:u w:val="single"/>
              </w:rPr>
              <w:softHyphen/>
            </w:r>
            <w:r w:rsidRPr="0049689A">
              <w:t>&lt;</w:t>
            </w:r>
            <w:r>
              <w:t>name&gt;</w:t>
            </w:r>
          </w:p>
        </w:tc>
        <w:tc>
          <w:tcPr>
            <w:tcW w:w="0" w:type="dxa"/>
            <w:shd w:val="clear" w:color="auto" w:fill="BFBFBF" w:themeFill="background1" w:themeFillShade="BF"/>
          </w:tcPr>
          <w:p w14:paraId="3BF82222" w14:textId="0572F719" w:rsidR="00234EF9" w:rsidRDefault="00234EF9" w:rsidP="00234EF9">
            <w:pPr>
              <w:pStyle w:val="TableCell"/>
              <w:cnfStyle w:val="000000000000" w:firstRow="0" w:lastRow="0" w:firstColumn="0" w:lastColumn="0" w:oddVBand="0" w:evenVBand="0" w:oddHBand="0" w:evenHBand="0" w:firstRowFirstColumn="0" w:firstRowLastColumn="0" w:lastRowFirstColumn="0" w:lastRowLastColumn="0"/>
            </w:pPr>
            <w:r>
              <w:t>&lt;data type&gt;</w:t>
            </w:r>
          </w:p>
        </w:tc>
        <w:tc>
          <w:tcPr>
            <w:tcW w:w="0" w:type="dxa"/>
            <w:shd w:val="clear" w:color="auto" w:fill="BFBFBF" w:themeFill="background1" w:themeFillShade="BF"/>
          </w:tcPr>
          <w:p w14:paraId="3942399C" w14:textId="267E314E" w:rsidR="00234EF9" w:rsidRDefault="00234EF9" w:rsidP="00234EF9">
            <w:pPr>
              <w:pStyle w:val="TableCell"/>
              <w:cnfStyle w:val="000000000000" w:firstRow="0" w:lastRow="0" w:firstColumn="0" w:lastColumn="0" w:oddVBand="0" w:evenVBand="0" w:oddHBand="0" w:evenHBand="0" w:firstRowFirstColumn="0" w:firstRowLastColumn="0" w:lastRowFirstColumn="0" w:lastRowLastColumn="0"/>
            </w:pPr>
            <w:r>
              <w:t>Yes¦No</w:t>
            </w:r>
          </w:p>
        </w:tc>
        <w:tc>
          <w:tcPr>
            <w:tcW w:w="0" w:type="dxa"/>
            <w:shd w:val="clear" w:color="auto" w:fill="BFBFBF" w:themeFill="background1" w:themeFillShade="BF"/>
          </w:tcPr>
          <w:p w14:paraId="3CA8E58C" w14:textId="52365227" w:rsidR="00234EF9" w:rsidRDefault="00234EF9" w:rsidP="00234EF9">
            <w:pPr>
              <w:pStyle w:val="TableCell"/>
              <w:cnfStyle w:val="000000000000" w:firstRow="0" w:lastRow="0" w:firstColumn="0" w:lastColumn="0" w:oddVBand="0" w:evenVBand="0" w:oddHBand="0" w:evenHBand="0" w:firstRowFirstColumn="0" w:firstRowLastColumn="0" w:lastRowFirstColumn="0" w:lastRowLastColumn="0"/>
            </w:pPr>
            <w:r>
              <w:t>&lt;Description&gt;</w:t>
            </w:r>
          </w:p>
        </w:tc>
      </w:tr>
      <w:tr w:rsidR="00234EF9" w14:paraId="4BB1557E" w14:textId="77777777" w:rsidTr="00850E73">
        <w:tc>
          <w:tcPr>
            <w:cnfStyle w:val="001000000000" w:firstRow="0" w:lastRow="0" w:firstColumn="1" w:lastColumn="0" w:oddVBand="0" w:evenVBand="0" w:oddHBand="0" w:evenHBand="0" w:firstRowFirstColumn="0" w:firstRowLastColumn="0" w:lastRowFirstColumn="0" w:lastRowLastColumn="0"/>
            <w:tcW w:w="1667" w:type="dxa"/>
          </w:tcPr>
          <w:p w14:paraId="5A469D56" w14:textId="49D7F9FF" w:rsidR="00234EF9" w:rsidRPr="0090332D" w:rsidRDefault="00234EF9" w:rsidP="00234EF9">
            <w:pPr>
              <w:pStyle w:val="TableCell"/>
              <w:rPr>
                <w:u w:val="single"/>
              </w:rPr>
            </w:pPr>
            <w:r>
              <w:rPr>
                <w:u w:val="single"/>
              </w:rPr>
              <w:softHyphen/>
            </w:r>
            <w:r w:rsidRPr="0049689A">
              <w:t>&lt;</w:t>
            </w:r>
            <w:r>
              <w:t>name&gt;</w:t>
            </w:r>
          </w:p>
        </w:tc>
        <w:tc>
          <w:tcPr>
            <w:tcW w:w="1984" w:type="dxa"/>
          </w:tcPr>
          <w:p w14:paraId="620ED331" w14:textId="434E63B2" w:rsidR="00234EF9" w:rsidRPr="00B2671D" w:rsidRDefault="00234EF9" w:rsidP="00234EF9">
            <w:pPr>
              <w:pStyle w:val="TableCell"/>
              <w:cnfStyle w:val="000000000000" w:firstRow="0" w:lastRow="0" w:firstColumn="0" w:lastColumn="0" w:oddVBand="0" w:evenVBand="0" w:oddHBand="0" w:evenHBand="0" w:firstRowFirstColumn="0" w:firstRowLastColumn="0" w:lastRowFirstColumn="0" w:lastRowLastColumn="0"/>
            </w:pPr>
            <w:r>
              <w:t>&lt;data type&gt;</w:t>
            </w:r>
          </w:p>
        </w:tc>
        <w:tc>
          <w:tcPr>
            <w:tcW w:w="992" w:type="dxa"/>
          </w:tcPr>
          <w:p w14:paraId="6DC8EEAB" w14:textId="450F8406" w:rsidR="00234EF9" w:rsidRDefault="00234EF9" w:rsidP="00234EF9">
            <w:pPr>
              <w:pStyle w:val="TableCell"/>
              <w:cnfStyle w:val="000000000000" w:firstRow="0" w:lastRow="0" w:firstColumn="0" w:lastColumn="0" w:oddVBand="0" w:evenVBand="0" w:oddHBand="0" w:evenHBand="0" w:firstRowFirstColumn="0" w:firstRowLastColumn="0" w:lastRowFirstColumn="0" w:lastRowLastColumn="0"/>
            </w:pPr>
            <w:r>
              <w:t>Yes¦No</w:t>
            </w:r>
          </w:p>
        </w:tc>
        <w:tc>
          <w:tcPr>
            <w:tcW w:w="4535" w:type="dxa"/>
          </w:tcPr>
          <w:p w14:paraId="5078F73A" w14:textId="7F48AB06" w:rsidR="00234EF9" w:rsidRDefault="00234EF9" w:rsidP="00234EF9">
            <w:pPr>
              <w:pStyle w:val="TableCell"/>
              <w:cnfStyle w:val="000000000000" w:firstRow="0" w:lastRow="0" w:firstColumn="0" w:lastColumn="0" w:oddVBand="0" w:evenVBand="0" w:oddHBand="0" w:evenHBand="0" w:firstRowFirstColumn="0" w:firstRowLastColumn="0" w:lastRowFirstColumn="0" w:lastRowLastColumn="0"/>
            </w:pPr>
            <w:r>
              <w:t>&lt;Description&gt;</w:t>
            </w:r>
          </w:p>
        </w:tc>
      </w:tr>
      <w:tr w:rsidR="00234EF9" w:rsidRPr="0049689A" w14:paraId="0E8E7004" w14:textId="77777777" w:rsidTr="00850E73">
        <w:tc>
          <w:tcPr>
            <w:cnfStyle w:val="001000000000" w:firstRow="0" w:lastRow="0" w:firstColumn="1" w:lastColumn="0" w:oddVBand="0" w:evenVBand="0" w:oddHBand="0" w:evenHBand="0" w:firstRowFirstColumn="0" w:firstRowLastColumn="0" w:lastRowFirstColumn="0" w:lastRowLastColumn="0"/>
            <w:tcW w:w="1667" w:type="dxa"/>
          </w:tcPr>
          <w:p w14:paraId="6D29B26A" w14:textId="266DC1A3" w:rsidR="00234EF9" w:rsidRPr="0049689A" w:rsidRDefault="00234EF9" w:rsidP="00234EF9">
            <w:pPr>
              <w:pStyle w:val="TableCell"/>
            </w:pPr>
            <w:r>
              <w:t>…</w:t>
            </w:r>
          </w:p>
        </w:tc>
        <w:tc>
          <w:tcPr>
            <w:tcW w:w="1984" w:type="dxa"/>
          </w:tcPr>
          <w:p w14:paraId="73AE7F12" w14:textId="766975CC" w:rsidR="00234EF9" w:rsidRPr="0049689A" w:rsidRDefault="00234EF9" w:rsidP="00234EF9">
            <w:pPr>
              <w:pStyle w:val="TableCell"/>
              <w:cnfStyle w:val="000000000000" w:firstRow="0" w:lastRow="0" w:firstColumn="0" w:lastColumn="0" w:oddVBand="0" w:evenVBand="0" w:oddHBand="0" w:evenHBand="0" w:firstRowFirstColumn="0" w:firstRowLastColumn="0" w:lastRowFirstColumn="0" w:lastRowLastColumn="0"/>
            </w:pPr>
            <w:r>
              <w:t>…</w:t>
            </w:r>
          </w:p>
        </w:tc>
        <w:tc>
          <w:tcPr>
            <w:tcW w:w="992" w:type="dxa"/>
          </w:tcPr>
          <w:p w14:paraId="084DCB68" w14:textId="0327F37C" w:rsidR="00234EF9" w:rsidRPr="0049689A" w:rsidRDefault="00234EF9" w:rsidP="00234EF9">
            <w:pPr>
              <w:pStyle w:val="TableCell"/>
              <w:cnfStyle w:val="000000000000" w:firstRow="0" w:lastRow="0" w:firstColumn="0" w:lastColumn="0" w:oddVBand="0" w:evenVBand="0" w:oddHBand="0" w:evenHBand="0" w:firstRowFirstColumn="0" w:firstRowLastColumn="0" w:lastRowFirstColumn="0" w:lastRowLastColumn="0"/>
            </w:pPr>
            <w:r>
              <w:t>…</w:t>
            </w:r>
          </w:p>
        </w:tc>
        <w:tc>
          <w:tcPr>
            <w:tcW w:w="4535" w:type="dxa"/>
          </w:tcPr>
          <w:p w14:paraId="2B80FD9E" w14:textId="7EFD43E1" w:rsidR="00234EF9" w:rsidRPr="0049689A" w:rsidRDefault="00234EF9" w:rsidP="00234EF9">
            <w:pPr>
              <w:pStyle w:val="TableCell"/>
              <w:cnfStyle w:val="000000000000" w:firstRow="0" w:lastRow="0" w:firstColumn="0" w:lastColumn="0" w:oddVBand="0" w:evenVBand="0" w:oddHBand="0" w:evenHBand="0" w:firstRowFirstColumn="0" w:firstRowLastColumn="0" w:lastRowFirstColumn="0" w:lastRowLastColumn="0"/>
            </w:pPr>
            <w:r>
              <w:t>…</w:t>
            </w:r>
          </w:p>
        </w:tc>
      </w:tr>
    </w:tbl>
    <w:p w14:paraId="761CBC28" w14:textId="12445E4D" w:rsidR="0049689A" w:rsidRDefault="0058072C" w:rsidP="007A3CF3">
      <w:pPr>
        <w:spacing w:line="240" w:lineRule="auto"/>
        <w:rPr>
          <w:lang w:val="en-GB" w:eastAsia="en-GB"/>
        </w:rPr>
      </w:pPr>
      <w:r>
        <w:rPr>
          <w:lang w:val="en-GB" w:eastAsia="en-GB"/>
        </w:rPr>
        <w:t>The first row of the table specifies the name of the MPS data structure</w:t>
      </w:r>
      <w:r w:rsidR="000A4548">
        <w:rPr>
          <w:lang w:val="en-GB" w:eastAsia="en-GB"/>
        </w:rPr>
        <w:t xml:space="preserve"> (in bold)</w:t>
      </w:r>
      <w:r>
        <w:rPr>
          <w:lang w:val="en-GB" w:eastAsia="en-GB"/>
        </w:rPr>
        <w:t>, and that of the structure it extends, which may either be a MAL data type (typically MAL::Composite) or another MPS data type.  The Short Form Part (</w:t>
      </w:r>
      <w:r w:rsidRPr="0058072C">
        <w:rPr>
          <w:rStyle w:val="Acronym"/>
        </w:rPr>
        <w:t>SFP</w:t>
      </w:r>
      <w:r>
        <w:rPr>
          <w:lang w:val="en-GB" w:eastAsia="en-GB"/>
        </w:rPr>
        <w:t xml:space="preserve">) gives the number used by the MAL to identify this structure within the </w:t>
      </w:r>
      <w:r w:rsidRPr="009B5047">
        <w:rPr>
          <w:rStyle w:val="Term"/>
        </w:rPr>
        <w:t>area</w:t>
      </w:r>
      <w:r>
        <w:rPr>
          <w:lang w:val="en-GB" w:eastAsia="en-GB"/>
        </w:rPr>
        <w:t xml:space="preserve">.  </w:t>
      </w:r>
    </w:p>
    <w:p w14:paraId="64EAC005" w14:textId="3459D83A" w:rsidR="00234EF9" w:rsidRPr="00D44BC0" w:rsidRDefault="006B4FAD" w:rsidP="007A3CF3">
      <w:pPr>
        <w:spacing w:line="240" w:lineRule="auto"/>
      </w:pPr>
      <w:r>
        <w:rPr>
          <w:lang w:val="en-GB" w:eastAsia="en-GB"/>
        </w:rPr>
        <w:t>This is followed by a list of attributes or data fields that constitute the data structure.</w:t>
      </w:r>
      <w:r w:rsidR="00234EF9">
        <w:rPr>
          <w:lang w:val="en-GB" w:eastAsia="en-GB"/>
        </w:rPr>
        <w:t xml:space="preserve">  Inherited attributes may optionally be shown with a grey background.  In this document this is only used for data structures of type MO Object to highlight the inherited </w:t>
      </w:r>
      <w:r w:rsidR="00234EF9">
        <w:rPr>
          <w:rStyle w:val="Term"/>
        </w:rPr>
        <w:t xml:space="preserve">identity </w:t>
      </w:r>
      <w:r w:rsidR="00234EF9">
        <w:t>attribute.</w:t>
      </w:r>
    </w:p>
    <w:p w14:paraId="0815AA19" w14:textId="5DC69A32" w:rsidR="008F1AE3" w:rsidRDefault="006B4FAD" w:rsidP="007A3CF3">
      <w:pPr>
        <w:spacing w:line="240" w:lineRule="auto"/>
        <w:rPr>
          <w:lang w:val="en-GB" w:eastAsia="en-GB"/>
        </w:rPr>
      </w:pPr>
      <w:r>
        <w:rPr>
          <w:lang w:val="en-GB" w:eastAsia="en-GB"/>
        </w:rPr>
        <w:t xml:space="preserve">Attribute data types may either be a MAL::Attribute type, or another MPS data structure.  </w:t>
      </w:r>
      <w:r w:rsidR="008F1AE3">
        <w:rPr>
          <w:lang w:val="en-GB" w:eastAsia="en-GB"/>
        </w:rPr>
        <w:t>In the case of the MAL::ObjectRef attribute type, two forms are supported:</w:t>
      </w:r>
    </w:p>
    <w:p w14:paraId="0CA3799C" w14:textId="21216F9B" w:rsidR="008F1AE3" w:rsidRDefault="008F1AE3" w:rsidP="00846010">
      <w:pPr>
        <w:spacing w:line="240" w:lineRule="auto"/>
        <w:ind w:left="3600" w:hanging="2880"/>
        <w:rPr>
          <w:lang w:val="en-GB" w:eastAsia="en-GB"/>
        </w:rPr>
      </w:pPr>
      <w:r>
        <w:rPr>
          <w:lang w:val="en-GB" w:eastAsia="en-GB"/>
        </w:rPr>
        <w:t>MAL::ObjectRef</w:t>
      </w:r>
      <w:r w:rsidR="00636C36">
        <w:rPr>
          <w:rStyle w:val="FootnoteReference"/>
          <w:lang w:val="en-GB" w:eastAsia="en-GB"/>
        </w:rPr>
        <w:footnoteReference w:id="2"/>
      </w:r>
      <w:r>
        <w:rPr>
          <w:lang w:val="en-GB" w:eastAsia="en-GB"/>
        </w:rPr>
        <w:tab/>
        <w:t xml:space="preserve">Reference is to an explicit object type </w:t>
      </w:r>
      <w:r w:rsidR="00834CBD">
        <w:rPr>
          <w:lang w:val="en-GB" w:eastAsia="en-GB"/>
        </w:rPr>
        <w:t xml:space="preserve">(encoded within the reference) </w:t>
      </w:r>
      <w:r>
        <w:rPr>
          <w:lang w:val="en-GB" w:eastAsia="en-GB"/>
        </w:rPr>
        <w:t xml:space="preserve">to an </w:t>
      </w:r>
      <w:r w:rsidR="00754E95">
        <w:rPr>
          <w:lang w:val="en-GB" w:eastAsia="en-GB"/>
        </w:rPr>
        <w:t xml:space="preserve">MO </w:t>
      </w:r>
      <w:r>
        <w:rPr>
          <w:lang w:val="en-GB" w:eastAsia="en-GB"/>
        </w:rPr>
        <w:t>object of any type, subject to restrictions defined in the description field.</w:t>
      </w:r>
    </w:p>
    <w:p w14:paraId="13B7AA33" w14:textId="4F6543FA" w:rsidR="008F1AE3" w:rsidRDefault="008F1AE3" w:rsidP="00846010">
      <w:pPr>
        <w:spacing w:line="240" w:lineRule="auto"/>
        <w:ind w:left="3600" w:hanging="2880"/>
        <w:rPr>
          <w:lang w:val="en-GB" w:eastAsia="en-GB"/>
        </w:rPr>
      </w:pPr>
      <w:r>
        <w:rPr>
          <w:lang w:val="en-GB" w:eastAsia="en-GB"/>
        </w:rPr>
        <w:t>MAL::ObjectRef&lt;T&gt;</w:t>
      </w:r>
      <w:r>
        <w:rPr>
          <w:lang w:val="en-GB" w:eastAsia="en-GB"/>
        </w:rPr>
        <w:tab/>
        <w:t>Reference is to an implicit object type</w:t>
      </w:r>
      <w:r w:rsidR="00834CBD">
        <w:rPr>
          <w:lang w:val="en-GB" w:eastAsia="en-GB"/>
        </w:rPr>
        <w:t xml:space="preserve"> (not encoded within the reference) and is restricted to the named concrete type T.</w:t>
      </w:r>
    </w:p>
    <w:p w14:paraId="7AEDA4CF" w14:textId="25E020C6" w:rsidR="00567335" w:rsidRDefault="00567335" w:rsidP="00567335">
      <w:pPr>
        <w:rPr>
          <w:lang w:val="en-GB" w:eastAsia="en-GB"/>
        </w:rPr>
      </w:pPr>
      <w:r>
        <w:rPr>
          <w:lang w:val="en-GB" w:eastAsia="en-GB"/>
        </w:rPr>
        <w:t>The same format is used for the MPS Expression type to indicated the type of the evaluation result of the expression, for example:</w:t>
      </w:r>
    </w:p>
    <w:p w14:paraId="1BB18BC9" w14:textId="38BC3925" w:rsidR="00567335" w:rsidRDefault="00567335" w:rsidP="00D44BC0">
      <w:pPr>
        <w:rPr>
          <w:lang w:val="en-GB" w:eastAsia="en-GB"/>
        </w:rPr>
      </w:pPr>
      <w:r>
        <w:rPr>
          <w:lang w:val="en-GB" w:eastAsia="en-GB"/>
        </w:rPr>
        <w:tab/>
        <w:t>Expression&lt;MAL::Duration&gt;</w:t>
      </w:r>
    </w:p>
    <w:p w14:paraId="4F57A6A8" w14:textId="4E42C1E6" w:rsidR="000B79C7" w:rsidRDefault="006B4FAD" w:rsidP="007A3CF3">
      <w:pPr>
        <w:spacing w:line="240" w:lineRule="auto"/>
        <w:rPr>
          <w:lang w:val="en-GB" w:eastAsia="en-GB"/>
        </w:rPr>
      </w:pPr>
      <w:r>
        <w:rPr>
          <w:lang w:val="en-GB" w:eastAsia="en-GB"/>
        </w:rPr>
        <w:t xml:space="preserve">The nullable column indicates whether the attribute </w:t>
      </w:r>
      <w:r w:rsidR="000A4548">
        <w:rPr>
          <w:lang w:val="en-GB" w:eastAsia="en-GB"/>
        </w:rPr>
        <w:t>is allowed to contain a null value</w:t>
      </w:r>
      <w:r>
        <w:rPr>
          <w:lang w:val="en-GB" w:eastAsia="en-GB"/>
        </w:rPr>
        <w:t xml:space="preserve">.  </w:t>
      </w:r>
      <w:r w:rsidR="0041447B">
        <w:rPr>
          <w:lang w:val="en-GB" w:eastAsia="en-GB"/>
        </w:rPr>
        <w:t>A nullable field does not need to be provided by the consumer, but must be supported by the provider unless it is an optional element of the standard.</w:t>
      </w:r>
    </w:p>
    <w:p w14:paraId="37703B82" w14:textId="2FC3FAA7" w:rsidR="00FA2595" w:rsidRDefault="000B79C7" w:rsidP="007A3CF3">
      <w:pPr>
        <w:spacing w:line="240" w:lineRule="auto"/>
        <w:rPr>
          <w:lang w:val="en-GB" w:eastAsia="en-GB"/>
        </w:rPr>
      </w:pPr>
      <w:r>
        <w:rPr>
          <w:lang w:val="en-GB" w:eastAsia="en-GB"/>
        </w:rPr>
        <w:t xml:space="preserve">A default value may be specified in the description for a non-nullable attribute.  This means that a value must be supplied in any service message “on the wire”, to avoid the need for a </w:t>
      </w:r>
      <w:r>
        <w:rPr>
          <w:lang w:val="en-GB" w:eastAsia="en-GB"/>
        </w:rPr>
        <w:lastRenderedPageBreak/>
        <w:t>provider implementation to have knowledge of the default</w:t>
      </w:r>
      <w:r w:rsidR="00494B1D">
        <w:rPr>
          <w:lang w:val="en-GB" w:eastAsia="en-GB"/>
        </w:rPr>
        <w:t xml:space="preserve">, </w:t>
      </w:r>
      <w:r>
        <w:rPr>
          <w:lang w:val="en-GB" w:eastAsia="en-GB"/>
        </w:rPr>
        <w:t xml:space="preserve">but that in the context of a user </w:t>
      </w:r>
      <w:r w:rsidR="00494B1D">
        <w:rPr>
          <w:lang w:val="en-GB" w:eastAsia="en-GB"/>
        </w:rPr>
        <w:t xml:space="preserve">(or web-based) </w:t>
      </w:r>
      <w:r>
        <w:rPr>
          <w:lang w:val="en-GB" w:eastAsia="en-GB"/>
        </w:rPr>
        <w:t>interface</w:t>
      </w:r>
      <w:r w:rsidR="00494B1D">
        <w:rPr>
          <w:lang w:val="en-GB" w:eastAsia="en-GB"/>
        </w:rPr>
        <w:t>,</w:t>
      </w:r>
      <w:r>
        <w:rPr>
          <w:lang w:val="en-GB" w:eastAsia="en-GB"/>
        </w:rPr>
        <w:t xml:space="preserve"> the default value may be </w:t>
      </w:r>
      <w:r w:rsidR="00494B1D">
        <w:rPr>
          <w:lang w:val="en-GB" w:eastAsia="en-GB"/>
        </w:rPr>
        <w:t>initially populated to avoid the need for the user to specify anything in the general case.</w:t>
      </w:r>
    </w:p>
    <w:p w14:paraId="5A617DA1" w14:textId="0F6DC955" w:rsidR="0062597A" w:rsidRDefault="0062597A" w:rsidP="0062597A">
      <w:pPr>
        <w:spacing w:line="240" w:lineRule="auto"/>
        <w:rPr>
          <w:lang w:val="en-GB" w:eastAsia="en-GB"/>
        </w:rPr>
      </w:pPr>
      <w:r>
        <w:rPr>
          <w:lang w:val="en-GB" w:eastAsia="en-GB"/>
        </w:rPr>
        <w:t>Attributes may also be a list of elements, represented as List&lt;&lt;element&gt;&gt;, where &lt;element&gt; can be of any MAL::Attribute or MPS data type.  MAL lists are implicitly unbounded, ordered and</w:t>
      </w:r>
      <w:r w:rsidRPr="0062597A">
        <w:rPr>
          <w:lang w:val="en-GB" w:eastAsia="en-GB"/>
        </w:rPr>
        <w:t xml:space="preserve"> may have zero elements and</w:t>
      </w:r>
      <w:r w:rsidR="00C0450D">
        <w:rPr>
          <w:lang w:val="en-GB" w:eastAsia="en-GB"/>
        </w:rPr>
        <w:t>/or</w:t>
      </w:r>
      <w:r w:rsidRPr="0062597A">
        <w:rPr>
          <w:lang w:val="en-GB" w:eastAsia="en-GB"/>
        </w:rPr>
        <w:t xml:space="preserve"> be nullable</w:t>
      </w:r>
      <w:r>
        <w:rPr>
          <w:lang w:val="en-GB" w:eastAsia="en-GB"/>
        </w:rPr>
        <w:t>.</w:t>
      </w:r>
      <w:r w:rsidR="003053AF" w:rsidRPr="003053AF">
        <w:rPr>
          <w:lang w:val="en-GB" w:eastAsia="en-GB"/>
        </w:rPr>
        <w:t xml:space="preserve"> </w:t>
      </w:r>
      <w:r w:rsidR="003053AF">
        <w:rPr>
          <w:lang w:val="en-GB" w:eastAsia="en-GB"/>
        </w:rPr>
        <w:t>A nullable list can be empty [0..*], otherwise it must contain at least one entry [1..*].</w:t>
      </w:r>
    </w:p>
    <w:p w14:paraId="2D9FB5E4" w14:textId="2613476C" w:rsidR="001007FA" w:rsidRDefault="001007FA" w:rsidP="007A3CF3">
      <w:pPr>
        <w:spacing w:line="240" w:lineRule="auto"/>
        <w:rPr>
          <w:lang w:val="en-GB" w:eastAsia="en-GB"/>
        </w:rPr>
      </w:pPr>
      <w:r>
        <w:rPr>
          <w:lang w:val="en-GB" w:eastAsia="en-GB"/>
        </w:rPr>
        <w:t>By convention data structure names start with an upper case letter</w:t>
      </w:r>
      <w:r w:rsidR="00950410">
        <w:rPr>
          <w:lang w:val="en-GB" w:eastAsia="en-GB"/>
        </w:rPr>
        <w:t>.</w:t>
      </w:r>
      <w:r w:rsidRPr="001007FA">
        <w:rPr>
          <w:lang w:val="en-GB" w:eastAsia="en-GB"/>
        </w:rPr>
        <w:t xml:space="preserve"> </w:t>
      </w:r>
      <w:r w:rsidR="00950410">
        <w:rPr>
          <w:lang w:val="en-GB" w:eastAsia="en-GB"/>
        </w:rPr>
        <w:t xml:space="preserve"> </w:t>
      </w:r>
      <w:r>
        <w:rPr>
          <w:lang w:val="en-GB" w:eastAsia="en-GB"/>
        </w:rPr>
        <w:t>If the data structure is abstract (only used to define an inheritance hierarchy) then its name is italicized and the word “abstract” is substituted in the SFP</w:t>
      </w:r>
      <w:r w:rsidR="00B761A9">
        <w:rPr>
          <w:lang w:val="en-GB" w:eastAsia="en-GB"/>
        </w:rPr>
        <w:t xml:space="preserve">.  </w:t>
      </w:r>
      <w:r>
        <w:rPr>
          <w:lang w:val="en-GB" w:eastAsia="en-GB"/>
        </w:rPr>
        <w:t>Attribute names start with a lower case letter.  In the context of MPS MO</w:t>
      </w:r>
      <w:r w:rsidR="00950410">
        <w:rPr>
          <w:lang w:val="en-GB" w:eastAsia="en-GB"/>
        </w:rPr>
        <w:t xml:space="preserve"> ob</w:t>
      </w:r>
      <w:r>
        <w:rPr>
          <w:lang w:val="en-GB" w:eastAsia="en-GB"/>
        </w:rPr>
        <w:t>jects (definitions and instances), static and dynamic attributes are differentiated by underlining the name of the static attributes.</w:t>
      </w:r>
    </w:p>
    <w:p w14:paraId="2191B567" w14:textId="1E6DC023" w:rsidR="00696410" w:rsidRDefault="00696410" w:rsidP="00696410">
      <w:pPr>
        <w:pStyle w:val="HeadingNoNumber"/>
      </w:pPr>
      <w:r>
        <w:t>Enumeration</w:t>
      </w:r>
      <w:r w:rsidR="00BE77B2">
        <w:t>s</w:t>
      </w:r>
    </w:p>
    <w:p w14:paraId="317370A2" w14:textId="661A7679" w:rsidR="00696410" w:rsidRDefault="00696410" w:rsidP="00696410">
      <w:pPr>
        <w:rPr>
          <w:lang w:val="en-GB" w:eastAsia="en-GB"/>
        </w:rPr>
      </w:pPr>
      <w:r>
        <w:rPr>
          <w:lang w:val="en-GB" w:eastAsia="en-GB"/>
        </w:rPr>
        <w:t xml:space="preserve">Enumerations are </w:t>
      </w:r>
      <w:r w:rsidR="008C1A09">
        <w:rPr>
          <w:lang w:val="en-GB" w:eastAsia="en-GB"/>
        </w:rPr>
        <w:t xml:space="preserve">also contained in the MPS information model (section </w:t>
      </w:r>
      <w:r w:rsidR="008C1A09">
        <w:rPr>
          <w:lang w:val="en-GB" w:eastAsia="en-GB"/>
        </w:rPr>
        <w:fldChar w:fldCharType="begin"/>
      </w:r>
      <w:r w:rsidR="008C1A09">
        <w:rPr>
          <w:lang w:val="en-GB" w:eastAsia="en-GB"/>
        </w:rPr>
        <w:instrText xml:space="preserve"> REF _Ref56507059 \r \h </w:instrText>
      </w:r>
      <w:r w:rsidR="008C1A09">
        <w:rPr>
          <w:lang w:val="en-GB" w:eastAsia="en-GB"/>
        </w:rPr>
      </w:r>
      <w:r w:rsidR="008C1A09">
        <w:rPr>
          <w:lang w:val="en-GB" w:eastAsia="en-GB"/>
        </w:rPr>
        <w:fldChar w:fldCharType="separate"/>
      </w:r>
      <w:r w:rsidR="00182691">
        <w:rPr>
          <w:lang w:val="en-GB" w:eastAsia="en-GB"/>
        </w:rPr>
        <w:t>3</w:t>
      </w:r>
      <w:r w:rsidR="008C1A09">
        <w:rPr>
          <w:lang w:val="en-GB" w:eastAsia="en-GB"/>
        </w:rPr>
        <w:fldChar w:fldCharType="end"/>
      </w:r>
      <w:r w:rsidR="008C1A09">
        <w:rPr>
          <w:lang w:val="en-GB" w:eastAsia="en-GB"/>
        </w:rPr>
        <w:t xml:space="preserve">) and </w:t>
      </w:r>
      <w:r>
        <w:rPr>
          <w:lang w:val="en-GB" w:eastAsia="en-GB"/>
        </w:rPr>
        <w:t>defined using tables of the following format.</w:t>
      </w:r>
    </w:p>
    <w:p w14:paraId="7AEB3E23" w14:textId="76719487" w:rsidR="00696410" w:rsidRDefault="00696410" w:rsidP="00696410">
      <w:pPr>
        <w:pStyle w:val="Caption"/>
      </w:pPr>
      <w:bookmarkStart w:id="28" w:name="_Toc140093925"/>
      <w:r>
        <w:t xml:space="preserve">Table </w:t>
      </w:r>
      <w:r w:rsidR="00A23CA0">
        <w:fldChar w:fldCharType="begin"/>
      </w:r>
      <w:r w:rsidR="00A23CA0">
        <w:instrText xml:space="preserve"> SEQ Table \* ARABIC </w:instrText>
      </w:r>
      <w:r w:rsidR="00A23CA0">
        <w:fldChar w:fldCharType="separate"/>
      </w:r>
      <w:r w:rsidR="00182691">
        <w:rPr>
          <w:noProof/>
        </w:rPr>
        <w:t>2</w:t>
      </w:r>
      <w:r w:rsidR="00A23CA0">
        <w:rPr>
          <w:noProof/>
        </w:rPr>
        <w:fldChar w:fldCharType="end"/>
      </w:r>
      <w:r>
        <w:t>: Example Enumeration Table</w:t>
      </w:r>
      <w:bookmarkEnd w:id="28"/>
    </w:p>
    <w:p w14:paraId="527BB089" w14:textId="6E30671C" w:rsidR="00696410" w:rsidRDefault="00696410" w:rsidP="00696410">
      <w:pPr>
        <w:spacing w:before="0"/>
        <w:rPr>
          <w:lang w:val="en-GB" w:eastAsia="en-GB"/>
        </w:rPr>
      </w:pPr>
    </w:p>
    <w:tbl>
      <w:tblPr>
        <w:tblStyle w:val="RBTable"/>
        <w:tblW w:w="9185" w:type="dxa"/>
        <w:tblLayout w:type="fixed"/>
        <w:tblLook w:val="0480" w:firstRow="0" w:lastRow="0" w:firstColumn="1" w:lastColumn="0" w:noHBand="0" w:noVBand="1"/>
      </w:tblPr>
      <w:tblGrid>
        <w:gridCol w:w="1783"/>
        <w:gridCol w:w="5717"/>
        <w:gridCol w:w="701"/>
        <w:gridCol w:w="984"/>
      </w:tblGrid>
      <w:tr w:rsidR="00696410" w14:paraId="69CA1B2B" w14:textId="77777777" w:rsidTr="00287DFF">
        <w:tc>
          <w:tcPr>
            <w:cnfStyle w:val="001000000000" w:firstRow="0" w:lastRow="0" w:firstColumn="1" w:lastColumn="0" w:oddVBand="0" w:evenVBand="0" w:oddHBand="0" w:evenHBand="0" w:firstRowFirstColumn="0" w:firstRowLastColumn="0" w:lastRowFirstColumn="0" w:lastRowLastColumn="0"/>
            <w:tcW w:w="1809" w:type="dxa"/>
            <w:shd w:val="clear" w:color="auto" w:fill="662382"/>
          </w:tcPr>
          <w:p w14:paraId="1659830E" w14:textId="77777777" w:rsidR="00696410" w:rsidRPr="00404E36" w:rsidRDefault="00696410" w:rsidP="00287DFF">
            <w:pPr>
              <w:pStyle w:val="TableCell"/>
              <w:rPr>
                <w:color w:val="FFFFFF" w:themeColor="background1"/>
              </w:rPr>
            </w:pPr>
            <w:r w:rsidRPr="00404E36">
              <w:rPr>
                <w:color w:val="FFFFFF" w:themeColor="background1"/>
              </w:rPr>
              <w:t>Name</w:t>
            </w:r>
          </w:p>
        </w:tc>
        <w:tc>
          <w:tcPr>
            <w:tcW w:w="5811" w:type="dxa"/>
          </w:tcPr>
          <w:p w14:paraId="03057DB7" w14:textId="7C7AFE08" w:rsidR="00696410" w:rsidRPr="00404E36" w:rsidRDefault="00696410" w:rsidP="00287DFF">
            <w:pPr>
              <w:pStyle w:val="TableCell"/>
              <w:cnfStyle w:val="000000000000" w:firstRow="0" w:lastRow="0" w:firstColumn="0" w:lastColumn="0" w:oddVBand="0" w:evenVBand="0" w:oddHBand="0" w:evenHBand="0" w:firstRowFirstColumn="0" w:firstRowLastColumn="0" w:lastRowFirstColumn="0" w:lastRowLastColumn="0"/>
              <w:rPr>
                <w:b/>
              </w:rPr>
            </w:pPr>
            <w:r>
              <w:rPr>
                <w:b/>
              </w:rPr>
              <w:t>&lt;Enumeration name&gt;</w:t>
            </w:r>
          </w:p>
        </w:tc>
        <w:tc>
          <w:tcPr>
            <w:tcW w:w="709" w:type="dxa"/>
            <w:shd w:val="clear" w:color="auto" w:fill="662382"/>
          </w:tcPr>
          <w:p w14:paraId="04B48FDB" w14:textId="77777777" w:rsidR="00696410" w:rsidRPr="006A2A59" w:rsidRDefault="00696410"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7" w:type="dxa"/>
          </w:tcPr>
          <w:p w14:paraId="1DFF64C8" w14:textId="15F0F6B3" w:rsidR="00696410" w:rsidRPr="00121F50" w:rsidRDefault="00696410" w:rsidP="00287DFF">
            <w:pPr>
              <w:pStyle w:val="TableCell"/>
              <w:jc w:val="right"/>
              <w:cnfStyle w:val="000000000000" w:firstRow="0" w:lastRow="0" w:firstColumn="0" w:lastColumn="0" w:oddVBand="0" w:evenVBand="0" w:oddHBand="0" w:evenHBand="0" w:firstRowFirstColumn="0" w:firstRowLastColumn="0" w:lastRowFirstColumn="0" w:lastRowLastColumn="0"/>
            </w:pPr>
            <w:r>
              <w:t>&lt;#&gt;</w:t>
            </w:r>
          </w:p>
        </w:tc>
      </w:tr>
    </w:tbl>
    <w:p w14:paraId="09813F5E" w14:textId="77777777" w:rsidR="00696410" w:rsidRPr="00001514" w:rsidRDefault="00696410" w:rsidP="00696410">
      <w:pPr>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696410" w14:paraId="6CE89029" w14:textId="77777777" w:rsidTr="00287DF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3E68A2CF" w14:textId="77777777" w:rsidR="00696410" w:rsidRDefault="00696410" w:rsidP="00287DFF">
            <w:pPr>
              <w:pStyle w:val="TableCell"/>
            </w:pPr>
            <w:r>
              <w:t>Status</w:t>
            </w:r>
          </w:p>
        </w:tc>
        <w:tc>
          <w:tcPr>
            <w:tcW w:w="1134" w:type="dxa"/>
          </w:tcPr>
          <w:p w14:paraId="4F3AB8BD" w14:textId="77777777" w:rsidR="00696410" w:rsidRDefault="00696410" w:rsidP="00287DFF">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1ACE06D3" w14:textId="77777777" w:rsidR="00696410" w:rsidRDefault="00696410" w:rsidP="00287DFF">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696410" w14:paraId="4CC639C1" w14:textId="77777777" w:rsidTr="00287DFF">
        <w:tc>
          <w:tcPr>
            <w:cnfStyle w:val="001000000000" w:firstRow="0" w:lastRow="0" w:firstColumn="1" w:lastColumn="0" w:oddVBand="0" w:evenVBand="0" w:oddHBand="0" w:evenHBand="0" w:firstRowFirstColumn="0" w:firstRowLastColumn="0" w:lastRowFirstColumn="0" w:lastRowLastColumn="0"/>
            <w:tcW w:w="1809" w:type="dxa"/>
          </w:tcPr>
          <w:p w14:paraId="30EF67FC" w14:textId="2BB9E845" w:rsidR="00696410" w:rsidRDefault="00696410" w:rsidP="00287DFF">
            <w:pPr>
              <w:pStyle w:val="TableCell"/>
            </w:pPr>
            <w:r>
              <w:t>&lt;STATE NAME&gt;</w:t>
            </w:r>
          </w:p>
        </w:tc>
        <w:tc>
          <w:tcPr>
            <w:tcW w:w="1134" w:type="dxa"/>
          </w:tcPr>
          <w:p w14:paraId="6B750862" w14:textId="200ACEC0" w:rsidR="00696410" w:rsidRDefault="00287DFF" w:rsidP="00287DFF">
            <w:pPr>
              <w:pStyle w:val="TableCell"/>
              <w:jc w:val="center"/>
              <w:cnfStyle w:val="000000000000" w:firstRow="0" w:lastRow="0" w:firstColumn="0" w:lastColumn="0" w:oddVBand="0" w:evenVBand="0" w:oddHBand="0" w:evenHBand="0" w:firstRowFirstColumn="0" w:firstRowLastColumn="0" w:lastRowFirstColumn="0" w:lastRowLastColumn="0"/>
            </w:pPr>
            <w:r>
              <w:t>&lt;#&gt;</w:t>
            </w:r>
          </w:p>
        </w:tc>
        <w:tc>
          <w:tcPr>
            <w:tcW w:w="6236" w:type="dxa"/>
          </w:tcPr>
          <w:p w14:paraId="03CF8FA4" w14:textId="3C6F579F" w:rsidR="00696410" w:rsidRDefault="00696410" w:rsidP="00287DFF">
            <w:pPr>
              <w:pStyle w:val="TableCell"/>
              <w:cnfStyle w:val="000000000000" w:firstRow="0" w:lastRow="0" w:firstColumn="0" w:lastColumn="0" w:oddVBand="0" w:evenVBand="0" w:oddHBand="0" w:evenHBand="0" w:firstRowFirstColumn="0" w:firstRowLastColumn="0" w:lastRowFirstColumn="0" w:lastRowLastColumn="0"/>
            </w:pPr>
            <w:r>
              <w:t>&lt;Description&gt;</w:t>
            </w:r>
          </w:p>
        </w:tc>
      </w:tr>
      <w:tr w:rsidR="00696410" w14:paraId="0DC4D887" w14:textId="77777777" w:rsidTr="00287DFF">
        <w:tc>
          <w:tcPr>
            <w:cnfStyle w:val="001000000000" w:firstRow="0" w:lastRow="0" w:firstColumn="1" w:lastColumn="0" w:oddVBand="0" w:evenVBand="0" w:oddHBand="0" w:evenHBand="0" w:firstRowFirstColumn="0" w:firstRowLastColumn="0" w:lastRowFirstColumn="0" w:lastRowLastColumn="0"/>
            <w:tcW w:w="1809" w:type="dxa"/>
          </w:tcPr>
          <w:p w14:paraId="6BA27D46" w14:textId="18296489" w:rsidR="00696410" w:rsidRDefault="00696410" w:rsidP="00287DFF">
            <w:pPr>
              <w:pStyle w:val="TableCell"/>
            </w:pPr>
            <w:r>
              <w:t>…</w:t>
            </w:r>
          </w:p>
        </w:tc>
        <w:tc>
          <w:tcPr>
            <w:tcW w:w="1134" w:type="dxa"/>
          </w:tcPr>
          <w:p w14:paraId="53ACD04D" w14:textId="189D4380" w:rsidR="00696410" w:rsidRDefault="00287DFF" w:rsidP="00287DFF">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6236" w:type="dxa"/>
          </w:tcPr>
          <w:p w14:paraId="27C00D24" w14:textId="02D5083A" w:rsidR="00696410" w:rsidRDefault="00696410" w:rsidP="00287DFF">
            <w:pPr>
              <w:pStyle w:val="TableCell"/>
              <w:cnfStyle w:val="000000000000" w:firstRow="0" w:lastRow="0" w:firstColumn="0" w:lastColumn="0" w:oddVBand="0" w:evenVBand="0" w:oddHBand="0" w:evenHBand="0" w:firstRowFirstColumn="0" w:firstRowLastColumn="0" w:lastRowFirstColumn="0" w:lastRowLastColumn="0"/>
            </w:pPr>
            <w:r>
              <w:t>…</w:t>
            </w:r>
          </w:p>
        </w:tc>
      </w:tr>
    </w:tbl>
    <w:p w14:paraId="51F09A3A" w14:textId="777B615B" w:rsidR="00696410" w:rsidRDefault="00696410" w:rsidP="00696410">
      <w:pPr>
        <w:rPr>
          <w:lang w:eastAsia="en-GB"/>
        </w:rPr>
      </w:pPr>
      <w:r>
        <w:rPr>
          <w:lang w:eastAsia="en-GB"/>
        </w:rPr>
        <w:t>The set of allowed statuses/enumerations is listed together with their corresponding integer values and a description.</w:t>
      </w:r>
    </w:p>
    <w:p w14:paraId="5352E8BA" w14:textId="2C485984" w:rsidR="008C1A09" w:rsidRDefault="008C1A09" w:rsidP="00696410">
      <w:pPr>
        <w:rPr>
          <w:lang w:eastAsia="en-GB"/>
        </w:rPr>
      </w:pPr>
      <w:r>
        <w:rPr>
          <w:lang w:eastAsia="en-GB"/>
        </w:rPr>
        <w:t>By convention the name of an enumeration ends with “Enum”, and the names of the statuses/enumerations are all in upper case.</w:t>
      </w:r>
    </w:p>
    <w:p w14:paraId="6F77E155" w14:textId="4722DFF2" w:rsidR="00287DFF" w:rsidRDefault="00287DFF" w:rsidP="00287DFF">
      <w:pPr>
        <w:pStyle w:val="HeadingNoNumber"/>
      </w:pPr>
      <w:r>
        <w:t>Service</w:t>
      </w:r>
      <w:r w:rsidR="00BE77B2">
        <w:t>s</w:t>
      </w:r>
    </w:p>
    <w:p w14:paraId="7CA1BBC3" w14:textId="51DDADA6" w:rsidR="00287DFF" w:rsidRPr="00287DFF" w:rsidRDefault="00287DFF" w:rsidP="00287DFF">
      <w:pPr>
        <w:rPr>
          <w:lang w:val="en-GB" w:eastAsia="en-GB"/>
        </w:rPr>
      </w:pPr>
      <w:r>
        <w:rPr>
          <w:lang w:val="en-GB" w:eastAsia="en-GB"/>
        </w:rPr>
        <w:t xml:space="preserve">A summary table is provided for each service specification </w:t>
      </w:r>
      <w:r w:rsidR="008C1A09">
        <w:rPr>
          <w:lang w:val="en-GB" w:eastAsia="en-GB"/>
        </w:rPr>
        <w:t xml:space="preserve">in section </w:t>
      </w:r>
      <w:r w:rsidR="008C1A09">
        <w:rPr>
          <w:lang w:val="en-GB" w:eastAsia="en-GB"/>
        </w:rPr>
        <w:fldChar w:fldCharType="begin"/>
      </w:r>
      <w:r w:rsidR="008C1A09">
        <w:rPr>
          <w:lang w:val="en-GB" w:eastAsia="en-GB"/>
        </w:rPr>
        <w:instrText xml:space="preserve"> REF _Ref66951037 \r \h </w:instrText>
      </w:r>
      <w:r w:rsidR="008C1A09">
        <w:rPr>
          <w:lang w:val="en-GB" w:eastAsia="en-GB"/>
        </w:rPr>
      </w:r>
      <w:r w:rsidR="008C1A09">
        <w:rPr>
          <w:lang w:val="en-GB" w:eastAsia="en-GB"/>
        </w:rPr>
        <w:fldChar w:fldCharType="separate"/>
      </w:r>
      <w:r w:rsidR="00182691">
        <w:rPr>
          <w:lang w:val="en-GB" w:eastAsia="en-GB"/>
        </w:rPr>
        <w:t>4</w:t>
      </w:r>
      <w:r w:rsidR="008C1A09">
        <w:rPr>
          <w:lang w:val="en-GB" w:eastAsia="en-GB"/>
        </w:rPr>
        <w:fldChar w:fldCharType="end"/>
      </w:r>
      <w:r w:rsidR="008C1A09">
        <w:rPr>
          <w:lang w:val="en-GB" w:eastAsia="en-GB"/>
        </w:rPr>
        <w:t>.  This</w:t>
      </w:r>
      <w:r>
        <w:rPr>
          <w:lang w:val="en-GB" w:eastAsia="en-GB"/>
        </w:rPr>
        <w:t xml:space="preserve"> </w:t>
      </w:r>
      <w:r w:rsidR="008C1A09">
        <w:rPr>
          <w:lang w:val="en-GB" w:eastAsia="en-GB"/>
        </w:rPr>
        <w:t>defines</w:t>
      </w:r>
      <w:r>
        <w:rPr>
          <w:lang w:val="en-GB" w:eastAsia="en-GB"/>
        </w:rPr>
        <w:t xml:space="preserve"> the area</w:t>
      </w:r>
      <w:r w:rsidR="008C1A09">
        <w:rPr>
          <w:lang w:val="en-GB" w:eastAsia="en-GB"/>
        </w:rPr>
        <w:t>,</w:t>
      </w:r>
      <w:r>
        <w:rPr>
          <w:lang w:val="en-GB" w:eastAsia="en-GB"/>
        </w:rPr>
        <w:t xml:space="preserve"> service </w:t>
      </w:r>
      <w:r w:rsidR="008C1A09">
        <w:rPr>
          <w:lang w:val="en-GB" w:eastAsia="en-GB"/>
        </w:rPr>
        <w:t xml:space="preserve">and version </w:t>
      </w:r>
      <w:r>
        <w:rPr>
          <w:lang w:val="en-GB" w:eastAsia="en-GB"/>
        </w:rPr>
        <w:t xml:space="preserve">numbers </w:t>
      </w:r>
      <w:r w:rsidR="008C1A09">
        <w:rPr>
          <w:lang w:val="en-GB" w:eastAsia="en-GB"/>
        </w:rPr>
        <w:t xml:space="preserve">used in MAL message headers, </w:t>
      </w:r>
      <w:r>
        <w:rPr>
          <w:lang w:val="en-GB" w:eastAsia="en-GB"/>
        </w:rPr>
        <w:t xml:space="preserve">and lists the service operations together with their </w:t>
      </w:r>
      <w:r w:rsidR="006C0354">
        <w:rPr>
          <w:lang w:val="en-GB" w:eastAsia="en-GB"/>
        </w:rPr>
        <w:t xml:space="preserve">MAL interaction patterns, </w:t>
      </w:r>
      <w:r>
        <w:rPr>
          <w:lang w:val="en-GB" w:eastAsia="en-GB"/>
        </w:rPr>
        <w:t xml:space="preserve">operation numbers </w:t>
      </w:r>
      <w:r w:rsidR="009D246C">
        <w:rPr>
          <w:lang w:val="en-GB" w:eastAsia="en-GB"/>
        </w:rPr>
        <w:t xml:space="preserve">and </w:t>
      </w:r>
      <w:r w:rsidR="006C0354">
        <w:rPr>
          <w:lang w:val="en-GB" w:eastAsia="en-GB"/>
        </w:rPr>
        <w:t>the</w:t>
      </w:r>
      <w:r w:rsidR="009D246C">
        <w:rPr>
          <w:lang w:val="en-GB" w:eastAsia="en-GB"/>
        </w:rPr>
        <w:t xml:space="preserve"> capability set</w:t>
      </w:r>
      <w:r w:rsidR="006C0354">
        <w:rPr>
          <w:lang w:val="en-GB" w:eastAsia="en-GB"/>
        </w:rPr>
        <w:t xml:space="preserve"> to which they belong</w:t>
      </w:r>
      <w:r w:rsidR="009D246C">
        <w:rPr>
          <w:lang w:val="en-GB" w:eastAsia="en-GB"/>
        </w:rPr>
        <w:t>.</w:t>
      </w:r>
    </w:p>
    <w:p w14:paraId="714023DE" w14:textId="152201BE" w:rsidR="00287DFF" w:rsidRPr="00696410" w:rsidRDefault="00287DFF" w:rsidP="00287DFF">
      <w:pPr>
        <w:pStyle w:val="Caption"/>
        <w:rPr>
          <w:lang w:val="en-US"/>
        </w:rPr>
      </w:pPr>
      <w:bookmarkStart w:id="29" w:name="_Toc140093926"/>
      <w:r>
        <w:t xml:space="preserve">Table </w:t>
      </w:r>
      <w:r w:rsidR="00A23CA0">
        <w:fldChar w:fldCharType="begin"/>
      </w:r>
      <w:r w:rsidR="00A23CA0">
        <w:instrText xml:space="preserve"> SEQ Table \* ARABIC </w:instrText>
      </w:r>
      <w:r w:rsidR="00A23CA0">
        <w:fldChar w:fldCharType="separate"/>
      </w:r>
      <w:r w:rsidR="00182691">
        <w:rPr>
          <w:noProof/>
        </w:rPr>
        <w:t>3</w:t>
      </w:r>
      <w:r w:rsidR="00A23CA0">
        <w:rPr>
          <w:noProof/>
        </w:rPr>
        <w:fldChar w:fldCharType="end"/>
      </w:r>
      <w:r>
        <w:t>: Example Service Table</w:t>
      </w:r>
      <w:bookmarkEnd w:id="29"/>
    </w:p>
    <w:p w14:paraId="27604F02" w14:textId="234D0B07" w:rsidR="00287DFF" w:rsidRDefault="00287DFF" w:rsidP="00950410">
      <w:pPr>
        <w:keepNext/>
        <w:spacing w:before="0"/>
      </w:pPr>
    </w:p>
    <w:tbl>
      <w:tblPr>
        <w:tblStyle w:val="RBTable"/>
        <w:tblW w:w="9242" w:type="dxa"/>
        <w:tblLayout w:type="fixed"/>
        <w:tblCellMar>
          <w:left w:w="85" w:type="dxa"/>
          <w:right w:w="85" w:type="dxa"/>
        </w:tblCellMar>
        <w:tblLook w:val="0420" w:firstRow="1" w:lastRow="0" w:firstColumn="0" w:lastColumn="0" w:noHBand="0" w:noVBand="1"/>
      </w:tblPr>
      <w:tblGrid>
        <w:gridCol w:w="2399"/>
        <w:gridCol w:w="3119"/>
        <w:gridCol w:w="1276"/>
        <w:gridCol w:w="1275"/>
        <w:gridCol w:w="1173"/>
      </w:tblGrid>
      <w:tr w:rsidR="00287DFF" w:rsidRPr="00C93822" w14:paraId="76C1B77D" w14:textId="77777777" w:rsidTr="00287DFF">
        <w:trPr>
          <w:cnfStyle w:val="100000000000" w:firstRow="1" w:lastRow="0" w:firstColumn="0" w:lastColumn="0" w:oddVBand="0" w:evenVBand="0" w:oddHBand="0" w:evenHBand="0" w:firstRowFirstColumn="0" w:firstRowLastColumn="0" w:lastRowFirstColumn="0" w:lastRowLastColumn="0"/>
        </w:trPr>
        <w:tc>
          <w:tcPr>
            <w:tcW w:w="2399" w:type="dxa"/>
          </w:tcPr>
          <w:p w14:paraId="4B36A5CD" w14:textId="77777777" w:rsidR="00287DFF" w:rsidRPr="00C93822" w:rsidRDefault="00287DFF" w:rsidP="00950410">
            <w:pPr>
              <w:pStyle w:val="TableCell"/>
              <w:keepNext/>
              <w:jc w:val="center"/>
              <w:rPr>
                <w:rFonts w:ascii="Arial" w:hAnsi="Arial" w:cs="Arial"/>
                <w:sz w:val="18"/>
                <w:szCs w:val="18"/>
              </w:rPr>
            </w:pPr>
            <w:r w:rsidRPr="00C93822">
              <w:rPr>
                <w:rFonts w:ascii="Arial" w:hAnsi="Arial" w:cs="Arial"/>
                <w:sz w:val="18"/>
                <w:szCs w:val="18"/>
              </w:rPr>
              <w:t>Area Identifier</w:t>
            </w:r>
          </w:p>
        </w:tc>
        <w:tc>
          <w:tcPr>
            <w:tcW w:w="3119" w:type="dxa"/>
          </w:tcPr>
          <w:p w14:paraId="0A838B55" w14:textId="77777777" w:rsidR="00287DFF" w:rsidRPr="00C93822" w:rsidRDefault="00287DFF" w:rsidP="00287DFF">
            <w:pPr>
              <w:pStyle w:val="TableCell"/>
              <w:jc w:val="center"/>
              <w:rPr>
                <w:rFonts w:ascii="Arial" w:hAnsi="Arial" w:cs="Arial"/>
                <w:sz w:val="18"/>
                <w:szCs w:val="18"/>
              </w:rPr>
            </w:pPr>
            <w:r w:rsidRPr="00C93822">
              <w:rPr>
                <w:rFonts w:ascii="Arial" w:hAnsi="Arial" w:cs="Arial"/>
                <w:sz w:val="18"/>
                <w:szCs w:val="18"/>
              </w:rPr>
              <w:t>Service Identifier</w:t>
            </w:r>
          </w:p>
        </w:tc>
        <w:tc>
          <w:tcPr>
            <w:tcW w:w="1276" w:type="dxa"/>
          </w:tcPr>
          <w:p w14:paraId="7384F7E5" w14:textId="77777777" w:rsidR="00287DFF" w:rsidRPr="00C93822" w:rsidRDefault="00287DFF" w:rsidP="00287DFF">
            <w:pPr>
              <w:pStyle w:val="TableCell"/>
              <w:jc w:val="center"/>
              <w:rPr>
                <w:rFonts w:ascii="Arial" w:hAnsi="Arial" w:cs="Arial"/>
                <w:sz w:val="18"/>
                <w:szCs w:val="18"/>
              </w:rPr>
            </w:pPr>
            <w:r w:rsidRPr="00C93822">
              <w:rPr>
                <w:rFonts w:ascii="Arial" w:hAnsi="Arial" w:cs="Arial"/>
                <w:sz w:val="18"/>
                <w:szCs w:val="18"/>
              </w:rPr>
              <w:t>Area Number</w:t>
            </w:r>
          </w:p>
        </w:tc>
        <w:tc>
          <w:tcPr>
            <w:tcW w:w="1275" w:type="dxa"/>
          </w:tcPr>
          <w:p w14:paraId="4F26F8FD" w14:textId="77777777" w:rsidR="00287DFF" w:rsidRPr="00C93822" w:rsidRDefault="00287DFF" w:rsidP="00287DFF">
            <w:pPr>
              <w:pStyle w:val="TableCell"/>
              <w:jc w:val="center"/>
              <w:rPr>
                <w:rFonts w:ascii="Arial" w:hAnsi="Arial" w:cs="Arial"/>
                <w:sz w:val="18"/>
                <w:szCs w:val="18"/>
              </w:rPr>
            </w:pPr>
            <w:r w:rsidRPr="00C93822">
              <w:rPr>
                <w:rFonts w:ascii="Arial" w:hAnsi="Arial" w:cs="Arial"/>
                <w:sz w:val="18"/>
                <w:szCs w:val="18"/>
              </w:rPr>
              <w:t>Service Number</w:t>
            </w:r>
          </w:p>
        </w:tc>
        <w:tc>
          <w:tcPr>
            <w:tcW w:w="1173" w:type="dxa"/>
          </w:tcPr>
          <w:p w14:paraId="252AD1DC" w14:textId="77777777" w:rsidR="00287DFF" w:rsidRPr="00C93822" w:rsidRDefault="00287DFF" w:rsidP="00287DFF">
            <w:pPr>
              <w:pStyle w:val="TableCell"/>
              <w:jc w:val="center"/>
              <w:rPr>
                <w:rFonts w:ascii="Arial" w:hAnsi="Arial" w:cs="Arial"/>
                <w:sz w:val="18"/>
                <w:szCs w:val="18"/>
              </w:rPr>
            </w:pPr>
            <w:r w:rsidRPr="00C93822">
              <w:rPr>
                <w:rFonts w:ascii="Arial" w:hAnsi="Arial" w:cs="Arial"/>
                <w:sz w:val="18"/>
                <w:szCs w:val="18"/>
              </w:rPr>
              <w:t>Area Version</w:t>
            </w:r>
          </w:p>
        </w:tc>
      </w:tr>
      <w:tr w:rsidR="00287DFF" w:rsidRPr="00C93822" w14:paraId="692BD4D6" w14:textId="77777777" w:rsidTr="00287DFF">
        <w:tc>
          <w:tcPr>
            <w:tcW w:w="2399" w:type="dxa"/>
          </w:tcPr>
          <w:p w14:paraId="00A93D0F" w14:textId="77777777" w:rsidR="00287DFF" w:rsidRPr="00C93822" w:rsidRDefault="00287DFF" w:rsidP="00287DFF">
            <w:pPr>
              <w:pStyle w:val="TableCell"/>
              <w:jc w:val="center"/>
              <w:rPr>
                <w:rFonts w:ascii="Arial" w:hAnsi="Arial" w:cs="Arial"/>
                <w:sz w:val="18"/>
                <w:szCs w:val="18"/>
              </w:rPr>
            </w:pPr>
            <w:r w:rsidRPr="00C93822">
              <w:rPr>
                <w:rFonts w:ascii="Arial" w:hAnsi="Arial" w:cs="Arial"/>
                <w:sz w:val="18"/>
                <w:szCs w:val="18"/>
              </w:rPr>
              <w:t>MPS</w:t>
            </w:r>
          </w:p>
        </w:tc>
        <w:tc>
          <w:tcPr>
            <w:tcW w:w="3119" w:type="dxa"/>
          </w:tcPr>
          <w:p w14:paraId="77982BA8" w14:textId="6E2A37E3" w:rsidR="00287DFF" w:rsidRPr="00C93822" w:rsidRDefault="00287DFF" w:rsidP="00287DFF">
            <w:pPr>
              <w:pStyle w:val="TableCell"/>
              <w:jc w:val="center"/>
              <w:rPr>
                <w:rFonts w:ascii="Arial" w:hAnsi="Arial" w:cs="Arial"/>
                <w:sz w:val="18"/>
                <w:szCs w:val="18"/>
              </w:rPr>
            </w:pPr>
            <w:r>
              <w:rPr>
                <w:rFonts w:ascii="Arial" w:hAnsi="Arial" w:cs="Arial"/>
                <w:sz w:val="18"/>
                <w:szCs w:val="18"/>
              </w:rPr>
              <w:t>&lt;Service name&gt;</w:t>
            </w:r>
          </w:p>
        </w:tc>
        <w:tc>
          <w:tcPr>
            <w:tcW w:w="1276" w:type="dxa"/>
          </w:tcPr>
          <w:p w14:paraId="23CFC99D" w14:textId="1C33702C" w:rsidR="00287DFF" w:rsidRPr="00C93822" w:rsidRDefault="00017DDD" w:rsidP="00287DFF">
            <w:pPr>
              <w:pStyle w:val="TableCell"/>
              <w:jc w:val="center"/>
              <w:rPr>
                <w:rFonts w:ascii="Arial" w:hAnsi="Arial" w:cs="Arial"/>
                <w:sz w:val="18"/>
                <w:szCs w:val="18"/>
              </w:rPr>
            </w:pPr>
            <w:r>
              <w:rPr>
                <w:rFonts w:ascii="Arial" w:hAnsi="Arial" w:cs="Arial"/>
                <w:sz w:val="18"/>
                <w:szCs w:val="18"/>
              </w:rPr>
              <w:t>5</w:t>
            </w:r>
          </w:p>
        </w:tc>
        <w:tc>
          <w:tcPr>
            <w:tcW w:w="1275" w:type="dxa"/>
          </w:tcPr>
          <w:p w14:paraId="75765B88" w14:textId="6EB1519A" w:rsidR="00287DFF" w:rsidRPr="00C93822" w:rsidRDefault="00287DFF" w:rsidP="00287DFF">
            <w:pPr>
              <w:pStyle w:val="TableCell"/>
              <w:jc w:val="center"/>
              <w:rPr>
                <w:rFonts w:ascii="Arial" w:hAnsi="Arial" w:cs="Arial"/>
                <w:sz w:val="18"/>
                <w:szCs w:val="18"/>
              </w:rPr>
            </w:pPr>
            <w:r>
              <w:rPr>
                <w:rFonts w:ascii="Arial" w:hAnsi="Arial" w:cs="Arial"/>
                <w:sz w:val="18"/>
                <w:szCs w:val="18"/>
              </w:rPr>
              <w:t>&lt;#&gt;</w:t>
            </w:r>
          </w:p>
        </w:tc>
        <w:tc>
          <w:tcPr>
            <w:tcW w:w="1173" w:type="dxa"/>
          </w:tcPr>
          <w:p w14:paraId="58A265E5" w14:textId="0378F04A" w:rsidR="00287DFF" w:rsidRPr="00C93822" w:rsidRDefault="00287DFF" w:rsidP="00287DFF">
            <w:pPr>
              <w:pStyle w:val="TableCell"/>
              <w:jc w:val="center"/>
              <w:rPr>
                <w:rFonts w:ascii="Arial" w:hAnsi="Arial" w:cs="Arial"/>
                <w:sz w:val="18"/>
                <w:szCs w:val="18"/>
              </w:rPr>
            </w:pPr>
            <w:r>
              <w:rPr>
                <w:rFonts w:ascii="Arial" w:hAnsi="Arial" w:cs="Arial"/>
                <w:sz w:val="18"/>
                <w:szCs w:val="18"/>
              </w:rPr>
              <w:t>&lt;#&gt;</w:t>
            </w:r>
          </w:p>
        </w:tc>
      </w:tr>
    </w:tbl>
    <w:p w14:paraId="5190FCFE" w14:textId="77777777" w:rsidR="00287DFF" w:rsidRPr="000127B4" w:rsidRDefault="00287DFF" w:rsidP="00287DFF">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98"/>
        <w:gridCol w:w="4394"/>
        <w:gridCol w:w="1276"/>
        <w:gridCol w:w="1174"/>
      </w:tblGrid>
      <w:tr w:rsidR="00242C7D" w:rsidRPr="00C93822" w14:paraId="29949930" w14:textId="77777777" w:rsidTr="00242C7D">
        <w:trPr>
          <w:cnfStyle w:val="100000000000" w:firstRow="1" w:lastRow="0" w:firstColumn="0" w:lastColumn="0" w:oddVBand="0" w:evenVBand="0" w:oddHBand="0" w:evenHBand="0" w:firstRowFirstColumn="0" w:firstRowLastColumn="0" w:lastRowFirstColumn="0" w:lastRowLastColumn="0"/>
          <w:tblHeader/>
        </w:trPr>
        <w:tc>
          <w:tcPr>
            <w:tcW w:w="2398" w:type="dxa"/>
          </w:tcPr>
          <w:p w14:paraId="424681A7" w14:textId="77777777" w:rsidR="00242C7D" w:rsidRPr="00C93822" w:rsidRDefault="00242C7D" w:rsidP="00287DFF">
            <w:pPr>
              <w:pStyle w:val="TableCell"/>
              <w:jc w:val="center"/>
              <w:rPr>
                <w:rFonts w:ascii="Arial" w:hAnsi="Arial" w:cs="Arial"/>
                <w:sz w:val="18"/>
                <w:szCs w:val="18"/>
              </w:rPr>
            </w:pPr>
            <w:r w:rsidRPr="00C93822">
              <w:rPr>
                <w:rFonts w:ascii="Arial" w:hAnsi="Arial" w:cs="Arial"/>
                <w:sz w:val="18"/>
                <w:szCs w:val="18"/>
              </w:rPr>
              <w:lastRenderedPageBreak/>
              <w:t>Interaction Pattern</w:t>
            </w:r>
          </w:p>
        </w:tc>
        <w:tc>
          <w:tcPr>
            <w:tcW w:w="4394" w:type="dxa"/>
          </w:tcPr>
          <w:p w14:paraId="25E8B44B" w14:textId="77777777" w:rsidR="00242C7D" w:rsidRPr="00C93822" w:rsidRDefault="00242C7D" w:rsidP="00287DFF">
            <w:pPr>
              <w:pStyle w:val="TableCell"/>
              <w:jc w:val="center"/>
              <w:rPr>
                <w:rFonts w:ascii="Arial" w:hAnsi="Arial" w:cs="Arial"/>
                <w:sz w:val="18"/>
                <w:szCs w:val="18"/>
              </w:rPr>
            </w:pPr>
            <w:r w:rsidRPr="00C93822">
              <w:rPr>
                <w:rFonts w:ascii="Arial" w:hAnsi="Arial" w:cs="Arial"/>
                <w:sz w:val="18"/>
                <w:szCs w:val="18"/>
              </w:rPr>
              <w:t>Operation Identifier</w:t>
            </w:r>
          </w:p>
        </w:tc>
        <w:tc>
          <w:tcPr>
            <w:tcW w:w="1276" w:type="dxa"/>
          </w:tcPr>
          <w:p w14:paraId="6B5965CE" w14:textId="77777777" w:rsidR="00242C7D" w:rsidRPr="00C93822" w:rsidRDefault="00242C7D" w:rsidP="00287DFF">
            <w:pPr>
              <w:pStyle w:val="TableCell"/>
              <w:jc w:val="center"/>
              <w:rPr>
                <w:rFonts w:ascii="Arial" w:hAnsi="Arial" w:cs="Arial"/>
                <w:sz w:val="18"/>
                <w:szCs w:val="18"/>
              </w:rPr>
            </w:pPr>
            <w:r w:rsidRPr="00C93822">
              <w:rPr>
                <w:rFonts w:ascii="Arial" w:hAnsi="Arial" w:cs="Arial"/>
                <w:sz w:val="18"/>
                <w:szCs w:val="18"/>
              </w:rPr>
              <w:t>Operation Number</w:t>
            </w:r>
          </w:p>
        </w:tc>
        <w:tc>
          <w:tcPr>
            <w:tcW w:w="1174" w:type="dxa"/>
          </w:tcPr>
          <w:p w14:paraId="1C41F65A" w14:textId="77777777" w:rsidR="00242C7D" w:rsidRPr="00C93822" w:rsidRDefault="00242C7D" w:rsidP="00287DFF">
            <w:pPr>
              <w:pStyle w:val="TableCell"/>
              <w:jc w:val="center"/>
              <w:rPr>
                <w:rFonts w:ascii="Arial" w:hAnsi="Arial" w:cs="Arial"/>
                <w:sz w:val="18"/>
                <w:szCs w:val="18"/>
              </w:rPr>
            </w:pPr>
            <w:r w:rsidRPr="00C93822">
              <w:rPr>
                <w:rFonts w:ascii="Arial" w:hAnsi="Arial" w:cs="Arial"/>
                <w:sz w:val="18"/>
                <w:szCs w:val="18"/>
              </w:rPr>
              <w:t>Capability Set</w:t>
            </w:r>
          </w:p>
        </w:tc>
      </w:tr>
      <w:tr w:rsidR="00242C7D" w:rsidRPr="00C93822" w14:paraId="089F0140" w14:textId="77777777" w:rsidTr="00242C7D">
        <w:tc>
          <w:tcPr>
            <w:tcW w:w="2398" w:type="dxa"/>
          </w:tcPr>
          <w:p w14:paraId="44C58CA5" w14:textId="77777777" w:rsidR="00242C7D" w:rsidRPr="00C93822" w:rsidRDefault="00242C7D" w:rsidP="00287DFF">
            <w:pPr>
              <w:pStyle w:val="TableCell"/>
              <w:jc w:val="center"/>
              <w:rPr>
                <w:rFonts w:ascii="Arial" w:hAnsi="Arial" w:cs="Arial"/>
                <w:sz w:val="18"/>
                <w:szCs w:val="18"/>
              </w:rPr>
            </w:pPr>
            <w:r w:rsidRPr="00C93822">
              <w:rPr>
                <w:rFonts w:ascii="Arial" w:hAnsi="Arial" w:cs="Arial"/>
                <w:sz w:val="18"/>
                <w:szCs w:val="18"/>
              </w:rPr>
              <w:t>REQUEST</w:t>
            </w:r>
          </w:p>
        </w:tc>
        <w:tc>
          <w:tcPr>
            <w:tcW w:w="4394" w:type="dxa"/>
          </w:tcPr>
          <w:p w14:paraId="69B17759" w14:textId="77777777" w:rsidR="00242C7D" w:rsidRPr="00C93822" w:rsidRDefault="00242C7D" w:rsidP="00287DFF">
            <w:pPr>
              <w:pStyle w:val="TableCell"/>
              <w:jc w:val="center"/>
              <w:rPr>
                <w:rFonts w:ascii="Arial" w:hAnsi="Arial" w:cs="Arial"/>
                <w:sz w:val="18"/>
                <w:szCs w:val="18"/>
              </w:rPr>
            </w:pPr>
            <w:r w:rsidRPr="00C93822">
              <w:rPr>
                <w:rFonts w:ascii="Arial" w:hAnsi="Arial" w:cs="Arial"/>
                <w:sz w:val="18"/>
                <w:szCs w:val="18"/>
              </w:rPr>
              <w:t>submitRequest</w:t>
            </w:r>
          </w:p>
        </w:tc>
        <w:tc>
          <w:tcPr>
            <w:tcW w:w="1276" w:type="dxa"/>
          </w:tcPr>
          <w:p w14:paraId="583C7044" w14:textId="570F0AC5" w:rsidR="00242C7D" w:rsidRPr="00C93822" w:rsidRDefault="00242C7D" w:rsidP="00287DFF">
            <w:pPr>
              <w:pStyle w:val="TableCell"/>
              <w:jc w:val="center"/>
              <w:rPr>
                <w:rFonts w:ascii="Arial" w:hAnsi="Arial" w:cs="Arial"/>
                <w:sz w:val="18"/>
                <w:szCs w:val="18"/>
              </w:rPr>
            </w:pPr>
            <w:r>
              <w:rPr>
                <w:rFonts w:ascii="Arial" w:hAnsi="Arial" w:cs="Arial"/>
                <w:sz w:val="18"/>
                <w:szCs w:val="18"/>
              </w:rPr>
              <w:t>&lt;#&gt;</w:t>
            </w:r>
          </w:p>
        </w:tc>
        <w:tc>
          <w:tcPr>
            <w:tcW w:w="1174" w:type="dxa"/>
            <w:vAlign w:val="center"/>
          </w:tcPr>
          <w:p w14:paraId="54EC4EFC" w14:textId="0AF94E9C" w:rsidR="00242C7D" w:rsidRPr="00C93822" w:rsidRDefault="00242C7D" w:rsidP="00287DFF">
            <w:pPr>
              <w:pStyle w:val="TableCell"/>
              <w:jc w:val="center"/>
              <w:rPr>
                <w:rFonts w:ascii="Arial" w:hAnsi="Arial" w:cs="Arial"/>
                <w:sz w:val="18"/>
                <w:szCs w:val="18"/>
              </w:rPr>
            </w:pPr>
            <w:r>
              <w:rPr>
                <w:rFonts w:ascii="Arial" w:hAnsi="Arial" w:cs="Arial"/>
                <w:sz w:val="18"/>
                <w:szCs w:val="18"/>
              </w:rPr>
              <w:t>&lt;#&gt;</w:t>
            </w:r>
          </w:p>
        </w:tc>
      </w:tr>
      <w:tr w:rsidR="00242C7D" w:rsidRPr="00C93822" w14:paraId="7187197C" w14:textId="77777777" w:rsidTr="00242C7D">
        <w:tc>
          <w:tcPr>
            <w:tcW w:w="2398" w:type="dxa"/>
          </w:tcPr>
          <w:p w14:paraId="56FFB6B6" w14:textId="2171C3D3" w:rsidR="00242C7D" w:rsidRPr="00C93822" w:rsidRDefault="00242C7D" w:rsidP="00287DFF">
            <w:pPr>
              <w:pStyle w:val="TableCell"/>
              <w:jc w:val="center"/>
              <w:rPr>
                <w:rFonts w:ascii="Arial" w:hAnsi="Arial" w:cs="Arial"/>
                <w:sz w:val="18"/>
                <w:szCs w:val="18"/>
              </w:rPr>
            </w:pPr>
            <w:r>
              <w:rPr>
                <w:rFonts w:ascii="Arial" w:hAnsi="Arial" w:cs="Arial"/>
                <w:sz w:val="18"/>
                <w:szCs w:val="18"/>
              </w:rPr>
              <w:t>…</w:t>
            </w:r>
          </w:p>
        </w:tc>
        <w:tc>
          <w:tcPr>
            <w:tcW w:w="4394" w:type="dxa"/>
          </w:tcPr>
          <w:p w14:paraId="2B114261" w14:textId="2F7D9051" w:rsidR="00242C7D" w:rsidRPr="00C93822" w:rsidRDefault="00242C7D" w:rsidP="00287DFF">
            <w:pPr>
              <w:pStyle w:val="TableCell"/>
              <w:jc w:val="center"/>
              <w:rPr>
                <w:rFonts w:ascii="Arial" w:hAnsi="Arial" w:cs="Arial"/>
                <w:sz w:val="18"/>
                <w:szCs w:val="18"/>
              </w:rPr>
            </w:pPr>
            <w:r>
              <w:rPr>
                <w:rFonts w:ascii="Arial" w:hAnsi="Arial" w:cs="Arial"/>
                <w:sz w:val="18"/>
                <w:szCs w:val="18"/>
              </w:rPr>
              <w:t>…</w:t>
            </w:r>
          </w:p>
        </w:tc>
        <w:tc>
          <w:tcPr>
            <w:tcW w:w="1276" w:type="dxa"/>
          </w:tcPr>
          <w:p w14:paraId="502C4A0B" w14:textId="503500C4" w:rsidR="00242C7D" w:rsidRPr="00C93822" w:rsidRDefault="00242C7D" w:rsidP="00287DFF">
            <w:pPr>
              <w:pStyle w:val="TableCell"/>
              <w:jc w:val="center"/>
              <w:rPr>
                <w:rFonts w:ascii="Arial" w:hAnsi="Arial" w:cs="Arial"/>
                <w:sz w:val="18"/>
                <w:szCs w:val="18"/>
              </w:rPr>
            </w:pPr>
            <w:r>
              <w:rPr>
                <w:rFonts w:ascii="Arial" w:hAnsi="Arial" w:cs="Arial"/>
                <w:sz w:val="18"/>
                <w:szCs w:val="18"/>
              </w:rPr>
              <w:t>…</w:t>
            </w:r>
          </w:p>
        </w:tc>
        <w:tc>
          <w:tcPr>
            <w:tcW w:w="1174" w:type="dxa"/>
          </w:tcPr>
          <w:p w14:paraId="75705558" w14:textId="0141BB5F" w:rsidR="00242C7D" w:rsidRPr="00C93822" w:rsidRDefault="00242C7D" w:rsidP="00287DFF">
            <w:pPr>
              <w:pStyle w:val="TableCell"/>
              <w:jc w:val="center"/>
              <w:rPr>
                <w:rFonts w:ascii="Arial" w:hAnsi="Arial" w:cs="Arial"/>
                <w:sz w:val="18"/>
                <w:szCs w:val="18"/>
              </w:rPr>
            </w:pPr>
            <w:r>
              <w:rPr>
                <w:rFonts w:ascii="Arial" w:hAnsi="Arial" w:cs="Arial"/>
                <w:sz w:val="18"/>
                <w:szCs w:val="18"/>
              </w:rPr>
              <w:t>…</w:t>
            </w:r>
          </w:p>
        </w:tc>
      </w:tr>
    </w:tbl>
    <w:p w14:paraId="1055328D" w14:textId="3F002D0C" w:rsidR="003A4F59" w:rsidRDefault="003A4F59" w:rsidP="003A4F59">
      <w:pPr>
        <w:pStyle w:val="HeadingNoNumber"/>
      </w:pPr>
      <w:r>
        <w:t>Service Operation</w:t>
      </w:r>
      <w:r w:rsidR="00BE77B2">
        <w:t>s</w:t>
      </w:r>
    </w:p>
    <w:p w14:paraId="1D283CBA" w14:textId="01E8CA76" w:rsidR="007A3CF3" w:rsidRDefault="00401E37" w:rsidP="007A3CF3">
      <w:pPr>
        <w:spacing w:line="240" w:lineRule="auto"/>
        <w:rPr>
          <w:lang w:val="en-GB" w:eastAsia="en-GB"/>
        </w:rPr>
      </w:pPr>
      <w:r>
        <w:rPr>
          <w:lang w:val="en-GB" w:eastAsia="en-GB"/>
        </w:rPr>
        <w:t xml:space="preserve">The definition of each </w:t>
      </w:r>
      <w:r w:rsidR="0049689A">
        <w:rPr>
          <w:lang w:val="en-GB" w:eastAsia="en-GB"/>
        </w:rPr>
        <w:t xml:space="preserve">MPS </w:t>
      </w:r>
      <w:r>
        <w:rPr>
          <w:lang w:val="en-GB" w:eastAsia="en-GB"/>
        </w:rPr>
        <w:t xml:space="preserve">service operation in </w:t>
      </w:r>
      <w:r w:rsidR="00BE77B2">
        <w:rPr>
          <w:lang w:val="en-GB" w:eastAsia="en-GB"/>
        </w:rPr>
        <w:t xml:space="preserve">section </w:t>
      </w:r>
      <w:r w:rsidR="00BE77B2">
        <w:rPr>
          <w:lang w:val="en-GB" w:eastAsia="en-GB"/>
        </w:rPr>
        <w:fldChar w:fldCharType="begin"/>
      </w:r>
      <w:r w:rsidR="00BE77B2">
        <w:rPr>
          <w:lang w:val="en-GB" w:eastAsia="en-GB"/>
        </w:rPr>
        <w:instrText xml:space="preserve"> REF _Ref66951037 \r \h </w:instrText>
      </w:r>
      <w:r w:rsidR="00BE77B2">
        <w:rPr>
          <w:lang w:val="en-GB" w:eastAsia="en-GB"/>
        </w:rPr>
      </w:r>
      <w:r w:rsidR="00BE77B2">
        <w:rPr>
          <w:lang w:val="en-GB" w:eastAsia="en-GB"/>
        </w:rPr>
        <w:fldChar w:fldCharType="separate"/>
      </w:r>
      <w:r w:rsidR="00182691">
        <w:rPr>
          <w:lang w:val="en-GB" w:eastAsia="en-GB"/>
        </w:rPr>
        <w:t>4</w:t>
      </w:r>
      <w:r w:rsidR="00BE77B2">
        <w:rPr>
          <w:lang w:val="en-GB" w:eastAsia="en-GB"/>
        </w:rPr>
        <w:fldChar w:fldCharType="end"/>
      </w:r>
      <w:r w:rsidR="00BE77B2">
        <w:rPr>
          <w:lang w:val="en-GB" w:eastAsia="en-GB"/>
        </w:rPr>
        <w:t xml:space="preserve"> </w:t>
      </w:r>
      <w:r>
        <w:rPr>
          <w:lang w:val="en-GB" w:eastAsia="en-GB"/>
        </w:rPr>
        <w:t>contains a table based on the appropriate interaction pattern template</w:t>
      </w:r>
      <w:r w:rsidR="006B4FAD">
        <w:rPr>
          <w:lang w:val="en-GB" w:eastAsia="en-GB"/>
        </w:rPr>
        <w:t xml:space="preserve"> for the applicable MAL </w:t>
      </w:r>
      <w:r w:rsidR="006B4FAD" w:rsidRPr="007A3CF3">
        <w:rPr>
          <w:lang w:val="en-GB" w:eastAsia="en-GB"/>
        </w:rPr>
        <w:t>interaction pattern</w:t>
      </w:r>
      <w:r w:rsidR="00BE77B2">
        <w:rPr>
          <w:lang w:val="en-GB" w:eastAsia="en-GB"/>
        </w:rPr>
        <w:t xml:space="preserve"> (see </w:t>
      </w:r>
      <w:r w:rsidR="00BE77B2">
        <w:rPr>
          <w:lang w:val="en-GB" w:eastAsia="en-GB"/>
        </w:rPr>
        <w:fldChar w:fldCharType="begin"/>
      </w:r>
      <w:r w:rsidR="00BE77B2">
        <w:rPr>
          <w:lang w:val="en-GB" w:eastAsia="en-GB"/>
        </w:rPr>
        <w:instrText xml:space="preserve"> REF _Ref68011710 \r \h </w:instrText>
      </w:r>
      <w:r w:rsidR="00BE77B2">
        <w:rPr>
          <w:lang w:val="en-GB" w:eastAsia="en-GB"/>
        </w:rPr>
      </w:r>
      <w:r w:rsidR="00BE77B2">
        <w:rPr>
          <w:lang w:val="en-GB" w:eastAsia="en-GB"/>
        </w:rPr>
        <w:fldChar w:fldCharType="separate"/>
      </w:r>
      <w:r w:rsidR="00182691">
        <w:rPr>
          <w:lang w:val="en-GB" w:eastAsia="en-GB"/>
        </w:rPr>
        <w:t>[2]</w:t>
      </w:r>
      <w:r w:rsidR="00BE77B2">
        <w:rPr>
          <w:lang w:val="en-GB" w:eastAsia="en-GB"/>
        </w:rPr>
        <w:fldChar w:fldCharType="end"/>
      </w:r>
      <w:r w:rsidR="00BE77B2">
        <w:rPr>
          <w:lang w:val="en-GB" w:eastAsia="en-GB"/>
        </w:rPr>
        <w:t>)</w:t>
      </w:r>
      <w:r w:rsidR="006B4FAD" w:rsidRPr="007A3CF3">
        <w:rPr>
          <w:lang w:val="en-GB" w:eastAsia="en-GB"/>
        </w:rPr>
        <w:t>.</w:t>
      </w:r>
      <w:r w:rsidR="006B4FAD">
        <w:rPr>
          <w:lang w:val="en-GB" w:eastAsia="en-GB"/>
        </w:rPr>
        <w:t xml:space="preserve">  </w:t>
      </w:r>
    </w:p>
    <w:p w14:paraId="7045EFF8" w14:textId="6BDAD424" w:rsidR="007A3CF3" w:rsidRDefault="007A3CF3" w:rsidP="007A3CF3">
      <w:pPr>
        <w:pStyle w:val="Caption"/>
      </w:pPr>
      <w:bookmarkStart w:id="30" w:name="_Toc140093927"/>
      <w:r>
        <w:t xml:space="preserve">Table </w:t>
      </w:r>
      <w:r w:rsidR="00A23CA0">
        <w:fldChar w:fldCharType="begin"/>
      </w:r>
      <w:r w:rsidR="00A23CA0">
        <w:instrText xml:space="preserve"> SEQ Table \* ARABIC </w:instrText>
      </w:r>
      <w:r w:rsidR="00A23CA0">
        <w:fldChar w:fldCharType="separate"/>
      </w:r>
      <w:r w:rsidR="00182691">
        <w:rPr>
          <w:noProof/>
        </w:rPr>
        <w:t>4</w:t>
      </w:r>
      <w:r w:rsidR="00A23CA0">
        <w:rPr>
          <w:noProof/>
        </w:rPr>
        <w:fldChar w:fldCharType="end"/>
      </w:r>
      <w:r>
        <w:t xml:space="preserve">: </w:t>
      </w:r>
      <w:r w:rsidR="00401E37">
        <w:t>Example Operation Template</w:t>
      </w:r>
      <w:bookmarkEnd w:id="30"/>
    </w:p>
    <w:p w14:paraId="79670997" w14:textId="77777777" w:rsidR="00401E37" w:rsidRPr="00401E37" w:rsidRDefault="00401E37" w:rsidP="00401E37">
      <w:pPr>
        <w:spacing w:before="0"/>
      </w:pPr>
    </w:p>
    <w:tbl>
      <w:tblPr>
        <w:tblStyle w:val="RBTable"/>
        <w:tblW w:w="9242" w:type="dxa"/>
        <w:tblLayout w:type="fixed"/>
        <w:tblLook w:val="0400" w:firstRow="0" w:lastRow="0" w:firstColumn="0" w:lastColumn="0" w:noHBand="0" w:noVBand="1"/>
      </w:tblPr>
      <w:tblGrid>
        <w:gridCol w:w="2376"/>
        <w:gridCol w:w="6866"/>
      </w:tblGrid>
      <w:tr w:rsidR="007A3CF3" w:rsidRPr="00980EA2" w14:paraId="7FA2E618" w14:textId="77777777" w:rsidTr="00401E37">
        <w:tc>
          <w:tcPr>
            <w:tcW w:w="2376" w:type="dxa"/>
            <w:shd w:val="clear" w:color="auto" w:fill="662382"/>
          </w:tcPr>
          <w:p w14:paraId="27670B83" w14:textId="77777777" w:rsidR="007A3CF3" w:rsidRPr="00980EA2" w:rsidRDefault="007A3CF3" w:rsidP="00401E37">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373176AF" w14:textId="2A8AF312" w:rsidR="007A3CF3" w:rsidRPr="00980EA2" w:rsidRDefault="00401E37" w:rsidP="00401E37">
            <w:pPr>
              <w:pStyle w:val="TableCell"/>
              <w:jc w:val="center"/>
              <w:rPr>
                <w:rFonts w:ascii="Arial" w:hAnsi="Arial" w:cs="Arial"/>
                <w:sz w:val="18"/>
                <w:szCs w:val="18"/>
              </w:rPr>
            </w:pPr>
            <w:r>
              <w:rPr>
                <w:rFonts w:ascii="Arial" w:hAnsi="Arial" w:cs="Arial"/>
                <w:sz w:val="18"/>
                <w:szCs w:val="18"/>
              </w:rPr>
              <w:t>&lt;Operation name&gt;</w:t>
            </w:r>
          </w:p>
        </w:tc>
      </w:tr>
      <w:tr w:rsidR="007A3CF3" w:rsidRPr="00980EA2" w14:paraId="215453ED" w14:textId="77777777" w:rsidTr="00401E37">
        <w:tc>
          <w:tcPr>
            <w:tcW w:w="2376" w:type="dxa"/>
            <w:shd w:val="clear" w:color="auto" w:fill="662382"/>
          </w:tcPr>
          <w:p w14:paraId="276234B6" w14:textId="77777777" w:rsidR="007A3CF3" w:rsidRPr="00980EA2" w:rsidRDefault="007A3CF3" w:rsidP="00401E37">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7D8CE5AF" w14:textId="07652949" w:rsidR="007A3CF3" w:rsidRPr="00980EA2" w:rsidRDefault="00401E37" w:rsidP="00401E37">
            <w:pPr>
              <w:pStyle w:val="TableCell"/>
              <w:jc w:val="center"/>
              <w:rPr>
                <w:rFonts w:ascii="Arial" w:hAnsi="Arial" w:cs="Arial"/>
                <w:sz w:val="18"/>
                <w:szCs w:val="18"/>
              </w:rPr>
            </w:pPr>
            <w:r>
              <w:rPr>
                <w:rFonts w:ascii="Arial" w:hAnsi="Arial" w:cs="Arial"/>
                <w:sz w:val="18"/>
                <w:szCs w:val="18"/>
              </w:rPr>
              <w:t>&lt;Interaction pattern name&gt;</w:t>
            </w:r>
          </w:p>
        </w:tc>
      </w:tr>
      <w:tr w:rsidR="00674AFA" w:rsidRPr="00980EA2" w14:paraId="7DC37959" w14:textId="77777777" w:rsidTr="00401E37">
        <w:tc>
          <w:tcPr>
            <w:tcW w:w="2376" w:type="dxa"/>
            <w:shd w:val="clear" w:color="auto" w:fill="662382"/>
          </w:tcPr>
          <w:p w14:paraId="390B3745" w14:textId="7882E034" w:rsidR="00674AFA" w:rsidRPr="00980EA2" w:rsidRDefault="00674AFA" w:rsidP="00401E37">
            <w:pPr>
              <w:pStyle w:val="TableCell"/>
              <w:jc w:val="center"/>
              <w:rPr>
                <w:rFonts w:ascii="Arial" w:hAnsi="Arial" w:cs="Arial"/>
                <w:b/>
                <w:color w:val="FFFFFF" w:themeColor="background1"/>
                <w:sz w:val="18"/>
                <w:szCs w:val="18"/>
              </w:rPr>
            </w:pPr>
            <w:r>
              <w:rPr>
                <w:rFonts w:ascii="Arial" w:hAnsi="Arial" w:cs="Arial"/>
                <w:b/>
                <w:color w:val="FFFFFF" w:themeColor="background1"/>
                <w:sz w:val="18"/>
                <w:szCs w:val="18"/>
              </w:rPr>
              <w:t>Subscription Keys</w:t>
            </w:r>
          </w:p>
        </w:tc>
        <w:tc>
          <w:tcPr>
            <w:tcW w:w="6866" w:type="dxa"/>
            <w:shd w:val="clear" w:color="auto" w:fill="D9D9D9" w:themeFill="background1" w:themeFillShade="D9"/>
          </w:tcPr>
          <w:p w14:paraId="7E54295B" w14:textId="33AA3676" w:rsidR="00674AFA" w:rsidRDefault="00674AFA" w:rsidP="00401E37">
            <w:pPr>
              <w:pStyle w:val="TableCell"/>
              <w:jc w:val="center"/>
              <w:rPr>
                <w:rFonts w:ascii="Arial" w:hAnsi="Arial" w:cs="Arial"/>
                <w:sz w:val="18"/>
                <w:szCs w:val="18"/>
              </w:rPr>
            </w:pPr>
            <w:r>
              <w:rPr>
                <w:rFonts w:ascii="Arial" w:hAnsi="Arial" w:cs="Arial"/>
                <w:sz w:val="18"/>
                <w:szCs w:val="18"/>
              </w:rPr>
              <w:t>List&lt;Field name : (data type)&gt;</w:t>
            </w:r>
          </w:p>
        </w:tc>
      </w:tr>
    </w:tbl>
    <w:p w14:paraId="3B246D8F" w14:textId="77777777" w:rsidR="007A3CF3" w:rsidRPr="00980EA2" w:rsidRDefault="007A3CF3" w:rsidP="007A3CF3">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319"/>
        <w:gridCol w:w="318"/>
        <w:gridCol w:w="1662"/>
        <w:gridCol w:w="6943"/>
      </w:tblGrid>
      <w:tr w:rsidR="002B3FB1" w:rsidRPr="00980EA2" w14:paraId="1C9DCB62" w14:textId="77777777" w:rsidTr="00F55DFA">
        <w:trPr>
          <w:cnfStyle w:val="100000000000" w:firstRow="1" w:lastRow="0" w:firstColumn="0" w:lastColumn="0" w:oddVBand="0" w:evenVBand="0" w:oddHBand="0" w:evenHBand="0" w:firstRowFirstColumn="0" w:firstRowLastColumn="0" w:lastRowFirstColumn="0" w:lastRowLastColumn="0"/>
          <w:tblHeader/>
        </w:trPr>
        <w:tc>
          <w:tcPr>
            <w:tcW w:w="0" w:type="dxa"/>
          </w:tcPr>
          <w:p w14:paraId="7F8BE535" w14:textId="77777777" w:rsidR="00122440" w:rsidRPr="00980EA2" w:rsidRDefault="00122440" w:rsidP="00401E37">
            <w:pPr>
              <w:pStyle w:val="TableCell"/>
              <w:jc w:val="center"/>
              <w:rPr>
                <w:rFonts w:ascii="Arial" w:hAnsi="Arial" w:cs="Arial"/>
                <w:sz w:val="18"/>
                <w:szCs w:val="18"/>
              </w:rPr>
            </w:pPr>
            <w:r w:rsidRPr="00980EA2">
              <w:rPr>
                <w:rFonts w:ascii="Arial" w:hAnsi="Arial" w:cs="Arial"/>
                <w:sz w:val="18"/>
                <w:szCs w:val="18"/>
              </w:rPr>
              <w:t>Pattern Sequence</w:t>
            </w:r>
          </w:p>
        </w:tc>
        <w:tc>
          <w:tcPr>
            <w:tcW w:w="0" w:type="dxa"/>
          </w:tcPr>
          <w:p w14:paraId="34E50F6D" w14:textId="77777777" w:rsidR="00122440" w:rsidRPr="00980EA2" w:rsidRDefault="00122440" w:rsidP="00401E37">
            <w:pPr>
              <w:pStyle w:val="TableCell"/>
              <w:jc w:val="center"/>
              <w:rPr>
                <w:rFonts w:ascii="Arial" w:hAnsi="Arial" w:cs="Arial"/>
                <w:sz w:val="18"/>
                <w:szCs w:val="18"/>
              </w:rPr>
            </w:pPr>
            <w:r w:rsidRPr="00980EA2">
              <w:rPr>
                <w:rFonts w:ascii="Arial" w:hAnsi="Arial" w:cs="Arial"/>
                <w:sz w:val="18"/>
                <w:szCs w:val="18"/>
              </w:rPr>
              <w:t>Message</w:t>
            </w:r>
          </w:p>
        </w:tc>
        <w:tc>
          <w:tcPr>
            <w:tcW w:w="992" w:type="dxa"/>
          </w:tcPr>
          <w:p w14:paraId="3010A39E" w14:textId="4C9DABC4" w:rsidR="00122440" w:rsidRPr="00980EA2" w:rsidRDefault="00122440" w:rsidP="00401E37">
            <w:pPr>
              <w:pStyle w:val="TableCell"/>
              <w:jc w:val="center"/>
              <w:rPr>
                <w:rFonts w:ascii="Arial" w:hAnsi="Arial" w:cs="Arial"/>
                <w:sz w:val="18"/>
                <w:szCs w:val="18"/>
              </w:rPr>
            </w:pPr>
            <w:r>
              <w:rPr>
                <w:rFonts w:ascii="Arial" w:hAnsi="Arial" w:cs="Arial"/>
                <w:sz w:val="18"/>
                <w:szCs w:val="18"/>
              </w:rPr>
              <w:t>Nullable</w:t>
            </w:r>
          </w:p>
        </w:tc>
        <w:tc>
          <w:tcPr>
            <w:tcW w:w="4144" w:type="dxa"/>
          </w:tcPr>
          <w:p w14:paraId="528D9519" w14:textId="3D2E30BD" w:rsidR="00122440" w:rsidRPr="00980EA2" w:rsidRDefault="00122440" w:rsidP="00401E37">
            <w:pPr>
              <w:pStyle w:val="TableCell"/>
              <w:jc w:val="center"/>
              <w:rPr>
                <w:rFonts w:ascii="Arial" w:hAnsi="Arial" w:cs="Arial"/>
                <w:sz w:val="18"/>
                <w:szCs w:val="18"/>
              </w:rPr>
            </w:pPr>
            <w:r w:rsidRPr="00980EA2">
              <w:rPr>
                <w:rFonts w:ascii="Arial" w:hAnsi="Arial" w:cs="Arial"/>
                <w:sz w:val="18"/>
                <w:szCs w:val="18"/>
              </w:rPr>
              <w:t>Body Signature</w:t>
            </w:r>
          </w:p>
        </w:tc>
      </w:tr>
      <w:tr w:rsidR="002B3FB1" w:rsidRPr="00980EA2" w14:paraId="4ED0D129" w14:textId="77777777" w:rsidTr="00F55DFA">
        <w:tc>
          <w:tcPr>
            <w:tcW w:w="0" w:type="dxa"/>
            <w:shd w:val="clear" w:color="auto" w:fill="D9D9D9" w:themeFill="background1" w:themeFillShade="D9"/>
          </w:tcPr>
          <w:p w14:paraId="6C902645" w14:textId="0A5148F1" w:rsidR="00122440" w:rsidRPr="00980EA2" w:rsidRDefault="00122440" w:rsidP="00401E37">
            <w:pPr>
              <w:pStyle w:val="TableCell"/>
              <w:jc w:val="center"/>
              <w:rPr>
                <w:rFonts w:ascii="Arial" w:hAnsi="Arial" w:cs="Arial"/>
                <w:sz w:val="18"/>
                <w:szCs w:val="18"/>
              </w:rPr>
            </w:pPr>
            <w:r>
              <w:rPr>
                <w:rFonts w:ascii="Arial" w:hAnsi="Arial" w:cs="Arial"/>
                <w:sz w:val="18"/>
                <w:szCs w:val="18"/>
              </w:rPr>
              <w:t>&lt;Message direction&gt;</w:t>
            </w:r>
          </w:p>
        </w:tc>
        <w:tc>
          <w:tcPr>
            <w:tcW w:w="0" w:type="dxa"/>
            <w:shd w:val="clear" w:color="auto" w:fill="D9D9D9" w:themeFill="background1" w:themeFillShade="D9"/>
          </w:tcPr>
          <w:p w14:paraId="711923B1" w14:textId="0E02FC24" w:rsidR="00122440" w:rsidRPr="00980EA2" w:rsidRDefault="00122440" w:rsidP="00401E37">
            <w:pPr>
              <w:pStyle w:val="TableCell"/>
              <w:jc w:val="center"/>
              <w:rPr>
                <w:rFonts w:ascii="Arial" w:hAnsi="Arial" w:cs="Arial"/>
                <w:sz w:val="18"/>
                <w:szCs w:val="18"/>
              </w:rPr>
            </w:pPr>
            <w:r>
              <w:rPr>
                <w:rFonts w:ascii="Arial" w:hAnsi="Arial" w:cs="Arial"/>
                <w:sz w:val="18"/>
                <w:szCs w:val="18"/>
              </w:rPr>
              <w:t>&lt;Message name&gt;</w:t>
            </w:r>
          </w:p>
        </w:tc>
        <w:tc>
          <w:tcPr>
            <w:tcW w:w="992" w:type="dxa"/>
          </w:tcPr>
          <w:p w14:paraId="060B38FE" w14:textId="2BA4949B" w:rsidR="00122440" w:rsidRDefault="00122440" w:rsidP="00401E37">
            <w:pPr>
              <w:pStyle w:val="TableCell"/>
              <w:jc w:val="center"/>
              <w:rPr>
                <w:rFonts w:ascii="Arial" w:hAnsi="Arial" w:cs="Arial"/>
                <w:sz w:val="18"/>
                <w:szCs w:val="18"/>
              </w:rPr>
            </w:pPr>
            <w:r>
              <w:rPr>
                <w:rFonts w:ascii="Arial" w:hAnsi="Arial" w:cs="Arial"/>
                <w:sz w:val="18"/>
                <w:szCs w:val="18"/>
              </w:rPr>
              <w:t>Yes¦No</w:t>
            </w:r>
          </w:p>
        </w:tc>
        <w:tc>
          <w:tcPr>
            <w:tcW w:w="4144" w:type="dxa"/>
            <w:vAlign w:val="center"/>
          </w:tcPr>
          <w:p w14:paraId="6C7B3C9A" w14:textId="0961BFE4" w:rsidR="00122440" w:rsidRPr="00980EA2" w:rsidRDefault="00122440" w:rsidP="00401E37">
            <w:pPr>
              <w:pStyle w:val="TableCell"/>
              <w:jc w:val="center"/>
              <w:rPr>
                <w:rFonts w:ascii="Arial" w:hAnsi="Arial" w:cs="Arial"/>
                <w:sz w:val="18"/>
                <w:szCs w:val="18"/>
              </w:rPr>
            </w:pPr>
            <w:r>
              <w:rPr>
                <w:rFonts w:ascii="Arial" w:hAnsi="Arial" w:cs="Arial"/>
                <w:sz w:val="18"/>
                <w:szCs w:val="18"/>
              </w:rPr>
              <w:t>List&lt;Field name : (data type)&gt;</w:t>
            </w:r>
          </w:p>
        </w:tc>
      </w:tr>
      <w:tr w:rsidR="002B3FB1" w:rsidRPr="00980EA2" w14:paraId="006EA621" w14:textId="77777777" w:rsidTr="00F55DFA">
        <w:tc>
          <w:tcPr>
            <w:tcW w:w="0" w:type="dxa"/>
            <w:shd w:val="clear" w:color="auto" w:fill="D9D9D9" w:themeFill="background1" w:themeFillShade="D9"/>
          </w:tcPr>
          <w:p w14:paraId="3BF4FD6B" w14:textId="251CA94A" w:rsidR="00122440" w:rsidRPr="00980EA2" w:rsidRDefault="00122440" w:rsidP="00401E37">
            <w:pPr>
              <w:pStyle w:val="TableCell"/>
              <w:jc w:val="center"/>
              <w:rPr>
                <w:rFonts w:ascii="Arial" w:hAnsi="Arial" w:cs="Arial"/>
                <w:sz w:val="18"/>
                <w:szCs w:val="18"/>
              </w:rPr>
            </w:pPr>
            <w:r>
              <w:rPr>
                <w:rFonts w:ascii="Arial" w:hAnsi="Arial" w:cs="Arial"/>
                <w:sz w:val="18"/>
                <w:szCs w:val="18"/>
              </w:rPr>
              <w:t>…</w:t>
            </w:r>
          </w:p>
        </w:tc>
        <w:tc>
          <w:tcPr>
            <w:tcW w:w="0" w:type="dxa"/>
            <w:shd w:val="clear" w:color="auto" w:fill="D9D9D9" w:themeFill="background1" w:themeFillShade="D9"/>
          </w:tcPr>
          <w:p w14:paraId="40AABE73" w14:textId="1C46ADDC" w:rsidR="00122440" w:rsidRPr="00980EA2" w:rsidRDefault="00122440" w:rsidP="00401E37">
            <w:pPr>
              <w:pStyle w:val="TableCell"/>
              <w:jc w:val="center"/>
              <w:rPr>
                <w:rFonts w:ascii="Arial" w:hAnsi="Arial" w:cs="Arial"/>
                <w:sz w:val="18"/>
                <w:szCs w:val="18"/>
              </w:rPr>
            </w:pPr>
            <w:r>
              <w:rPr>
                <w:rFonts w:ascii="Arial" w:hAnsi="Arial" w:cs="Arial"/>
                <w:sz w:val="18"/>
                <w:szCs w:val="18"/>
              </w:rPr>
              <w:t>…</w:t>
            </w:r>
          </w:p>
        </w:tc>
        <w:tc>
          <w:tcPr>
            <w:tcW w:w="992" w:type="dxa"/>
          </w:tcPr>
          <w:p w14:paraId="528B7F40" w14:textId="3F587E91" w:rsidR="00122440" w:rsidRDefault="00122440" w:rsidP="00401E37">
            <w:pPr>
              <w:pStyle w:val="TableCell"/>
              <w:jc w:val="center"/>
              <w:rPr>
                <w:rFonts w:ascii="Arial" w:hAnsi="Arial" w:cs="Arial"/>
                <w:sz w:val="18"/>
                <w:szCs w:val="18"/>
              </w:rPr>
            </w:pPr>
            <w:r>
              <w:rPr>
                <w:rFonts w:ascii="Arial" w:hAnsi="Arial" w:cs="Arial"/>
                <w:sz w:val="18"/>
                <w:szCs w:val="18"/>
              </w:rPr>
              <w:t>…</w:t>
            </w:r>
          </w:p>
        </w:tc>
        <w:tc>
          <w:tcPr>
            <w:tcW w:w="4144" w:type="dxa"/>
            <w:vAlign w:val="center"/>
          </w:tcPr>
          <w:p w14:paraId="71590DAD" w14:textId="77960D5C" w:rsidR="00122440" w:rsidRPr="00980EA2" w:rsidRDefault="00122440" w:rsidP="00401E37">
            <w:pPr>
              <w:pStyle w:val="TableCell"/>
              <w:jc w:val="center"/>
              <w:rPr>
                <w:rFonts w:ascii="Arial" w:hAnsi="Arial" w:cs="Arial"/>
                <w:sz w:val="18"/>
                <w:szCs w:val="18"/>
              </w:rPr>
            </w:pPr>
            <w:r>
              <w:rPr>
                <w:rFonts w:ascii="Arial" w:hAnsi="Arial" w:cs="Arial"/>
                <w:sz w:val="18"/>
                <w:szCs w:val="18"/>
              </w:rPr>
              <w:t>…</w:t>
            </w:r>
          </w:p>
        </w:tc>
      </w:tr>
    </w:tbl>
    <w:p w14:paraId="77523C5E" w14:textId="5C10681E" w:rsidR="00674AFA" w:rsidRDefault="00674AFA" w:rsidP="007A3CF3">
      <w:r>
        <w:t>The subscription keys row is only included in the case of a PubSub operation and lists the subscription key fields (name and type) specified for the operation.</w:t>
      </w:r>
    </w:p>
    <w:p w14:paraId="31783A81" w14:textId="50EEE19E" w:rsidR="00401E37" w:rsidRPr="009B5047" w:rsidRDefault="007A3CF3" w:rsidP="007A3CF3">
      <w:r w:rsidRPr="009B5047">
        <w:lastRenderedPageBreak/>
        <w:t>The message direction denotes the direction of the message relative to the provider of the</w:t>
      </w:r>
      <w:r w:rsidRPr="009B5047">
        <w:br/>
      </w:r>
      <w:r w:rsidR="00401E37" w:rsidRPr="009B5047">
        <w:t>service</w:t>
      </w:r>
      <w:r w:rsidRPr="009B5047">
        <w:t xml:space="preserve"> and is either IN or OUT</w:t>
      </w:r>
      <w:r w:rsidR="00B761A9" w:rsidRPr="009B5047">
        <w:t xml:space="preserve">.  </w:t>
      </w:r>
      <w:r w:rsidRPr="009B5047">
        <w:t>So all messages directed towards the provider are IN</w:t>
      </w:r>
      <w:r w:rsidRPr="009B5047">
        <w:br/>
        <w:t>messages, and all messages directed away from the provider are OUT messages.</w:t>
      </w:r>
    </w:p>
    <w:p w14:paraId="45712452" w14:textId="44A2DDAF" w:rsidR="00122440" w:rsidRDefault="006B4FAD" w:rsidP="007A3CF3">
      <w:r w:rsidRPr="009B5047">
        <w:t xml:space="preserve">The body signature </w:t>
      </w:r>
      <w:r w:rsidR="00103B7E" w:rsidRPr="009B5047">
        <w:t xml:space="preserve">contains a list of message fields, </w:t>
      </w:r>
      <w:r w:rsidR="00FA61B0" w:rsidRPr="009B5047">
        <w:t>often a</w:t>
      </w:r>
      <w:r w:rsidR="00103B7E" w:rsidRPr="009B5047">
        <w:t xml:space="preserve"> single field </w:t>
      </w:r>
      <w:r w:rsidR="00FA61B0" w:rsidRPr="009B5047">
        <w:t>referencing</w:t>
      </w:r>
      <w:r w:rsidR="00103B7E" w:rsidRPr="009B5047">
        <w:t xml:space="preserve"> an MPS data structure</w:t>
      </w:r>
      <w:r w:rsidR="00FA61B0" w:rsidRPr="009B5047">
        <w:t>, but in some cases there may be a series of fields each identified by a field name and data type.</w:t>
      </w:r>
      <w:r w:rsidR="00122440">
        <w:t xml:space="preserve">  The nullable column indicates whether each of the listed message fields is nullable or not.</w:t>
      </w:r>
    </w:p>
    <w:p w14:paraId="2BA75D87" w14:textId="6936375C" w:rsidR="002B3FB1" w:rsidRPr="009B5047" w:rsidRDefault="002B3FB1" w:rsidP="00F55DFA">
      <w:pPr>
        <w:pStyle w:val="HeadingNoNumber"/>
      </w:pPr>
      <w:r>
        <w:t>Errors</w:t>
      </w:r>
    </w:p>
    <w:p w14:paraId="1569747A" w14:textId="5473314B" w:rsidR="00C112A7" w:rsidRDefault="00204C94" w:rsidP="00C112A7">
      <w:r>
        <w:t>Errors</w:t>
      </w:r>
      <w:r w:rsidR="00C112A7">
        <w:t xml:space="preserve"> that may be returned </w:t>
      </w:r>
      <w:r>
        <w:t xml:space="preserve">by the operation </w:t>
      </w:r>
      <w:r w:rsidR="00C112A7">
        <w:t>are listed in a simple table</w:t>
      </w:r>
      <w:r>
        <w:t xml:space="preserve">, which </w:t>
      </w:r>
      <w:r w:rsidR="00C112A7">
        <w:t xml:space="preserve">references the error by name and the area in which </w:t>
      </w:r>
      <w:r w:rsidR="00245B57">
        <w:t>it is</w:t>
      </w:r>
      <w:r w:rsidR="00C112A7">
        <w:t xml:space="preserve"> defined.  MPS errors are defined in section </w:t>
      </w:r>
      <w:r w:rsidR="00C112A7">
        <w:fldChar w:fldCharType="begin"/>
      </w:r>
      <w:r w:rsidR="00C112A7">
        <w:instrText xml:space="preserve"> REF _Ref99714469 \r \h </w:instrText>
      </w:r>
      <w:r w:rsidR="00C112A7">
        <w:fldChar w:fldCharType="separate"/>
      </w:r>
      <w:r w:rsidR="00182691">
        <w:t>5</w:t>
      </w:r>
      <w:r w:rsidR="00C112A7">
        <w:fldChar w:fldCharType="end"/>
      </w:r>
      <w:r w:rsidR="00C112A7">
        <w:t>, together with the corresponding error number and the type and description of any ExtraInfo field.</w:t>
      </w:r>
      <w:r>
        <w:t xml:space="preserve">  Standard MAL errors (not listed) may also be returned.</w:t>
      </w:r>
    </w:p>
    <w:p w14:paraId="53BBBE16" w14:textId="4FAA124C" w:rsidR="00C112A7" w:rsidRDefault="00C112A7" w:rsidP="00C112A7">
      <w:pPr>
        <w:pStyle w:val="Caption"/>
      </w:pPr>
      <w:bookmarkStart w:id="31" w:name="_Toc140093928"/>
      <w:r>
        <w:t xml:space="preserve">Table </w:t>
      </w:r>
      <w:r w:rsidR="00A23CA0">
        <w:fldChar w:fldCharType="begin"/>
      </w:r>
      <w:r w:rsidR="00A23CA0">
        <w:instrText xml:space="preserve"> SEQ Table \* ARABIC </w:instrText>
      </w:r>
      <w:r w:rsidR="00A23CA0">
        <w:fldChar w:fldCharType="separate"/>
      </w:r>
      <w:r w:rsidR="00182691">
        <w:rPr>
          <w:noProof/>
        </w:rPr>
        <w:t>5</w:t>
      </w:r>
      <w:r w:rsidR="00A23CA0">
        <w:rPr>
          <w:noProof/>
        </w:rPr>
        <w:fldChar w:fldCharType="end"/>
      </w:r>
      <w:r>
        <w:t>: Example Error References Table</w:t>
      </w:r>
      <w:bookmarkEnd w:id="31"/>
    </w:p>
    <w:p w14:paraId="5A18082D" w14:textId="77777777" w:rsidR="00204C94" w:rsidRPr="00204C94" w:rsidRDefault="00204C94" w:rsidP="009C54CF">
      <w:pPr>
        <w:spacing w:before="0"/>
      </w:pPr>
    </w:p>
    <w:tbl>
      <w:tblPr>
        <w:tblStyle w:val="RBTable"/>
        <w:tblW w:w="0" w:type="auto"/>
        <w:tblLook w:val="04A0" w:firstRow="1" w:lastRow="0" w:firstColumn="1" w:lastColumn="0" w:noHBand="0" w:noVBand="1"/>
      </w:tblPr>
      <w:tblGrid>
        <w:gridCol w:w="2389"/>
        <w:gridCol w:w="2520"/>
      </w:tblGrid>
      <w:tr w:rsidR="00204C94" w:rsidRPr="00CC0E43" w14:paraId="1E720ADB"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374BF421" w14:textId="77777777" w:rsidR="00204C94" w:rsidRPr="00CC0E43" w:rsidRDefault="00204C94" w:rsidP="00CC0E43">
            <w:pPr>
              <w:pStyle w:val="TableCell"/>
              <w:rPr>
                <w:rFonts w:ascii="Arial" w:hAnsi="Arial" w:cs="Arial"/>
                <w:sz w:val="18"/>
                <w:szCs w:val="20"/>
              </w:rPr>
            </w:pPr>
            <w:r>
              <w:rPr>
                <w:rFonts w:ascii="Arial" w:hAnsi="Arial" w:cs="Arial"/>
                <w:sz w:val="18"/>
                <w:szCs w:val="20"/>
              </w:rPr>
              <w:t>Error</w:t>
            </w:r>
          </w:p>
        </w:tc>
        <w:tc>
          <w:tcPr>
            <w:tcW w:w="2520" w:type="dxa"/>
          </w:tcPr>
          <w:p w14:paraId="77E16F26" w14:textId="77777777" w:rsidR="00204C94" w:rsidRPr="00CC0E43" w:rsidRDefault="00204C94"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204C94" w:rsidRPr="00CC0E43" w14:paraId="2A7DBE59"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18172564" w14:textId="116D774B" w:rsidR="00204C94" w:rsidRPr="00CC0E43" w:rsidRDefault="0020590E" w:rsidP="00CC0E43">
            <w:pPr>
              <w:pStyle w:val="TableCell"/>
              <w:rPr>
                <w:rFonts w:ascii="Arial" w:hAnsi="Arial" w:cs="Arial"/>
                <w:sz w:val="18"/>
                <w:szCs w:val="20"/>
              </w:rPr>
            </w:pPr>
            <w:r>
              <w:rPr>
                <w:rFonts w:ascii="Arial" w:hAnsi="Arial" w:cs="Arial"/>
                <w:sz w:val="18"/>
                <w:szCs w:val="20"/>
              </w:rPr>
              <w:t>&lt;Error name&gt;</w:t>
            </w:r>
          </w:p>
        </w:tc>
        <w:tc>
          <w:tcPr>
            <w:tcW w:w="2520" w:type="dxa"/>
          </w:tcPr>
          <w:p w14:paraId="4B0218C9" w14:textId="30D27FFE" w:rsidR="00204C94" w:rsidRPr="00CC0E43" w:rsidRDefault="0020590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&lt;Area&gt;</w:t>
            </w:r>
          </w:p>
        </w:tc>
      </w:tr>
      <w:tr w:rsidR="00204C94" w:rsidRPr="00C2280D" w14:paraId="43C9F465"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34FC2251" w14:textId="694A5A75" w:rsidR="00204C94" w:rsidRDefault="0020590E" w:rsidP="00CC0E43">
            <w:pPr>
              <w:pStyle w:val="TableCell"/>
              <w:rPr>
                <w:rFonts w:ascii="Arial" w:hAnsi="Arial" w:cs="Arial"/>
                <w:sz w:val="18"/>
                <w:szCs w:val="20"/>
              </w:rPr>
            </w:pPr>
            <w:r>
              <w:rPr>
                <w:rFonts w:ascii="Arial" w:hAnsi="Arial" w:cs="Arial"/>
                <w:sz w:val="18"/>
                <w:szCs w:val="20"/>
              </w:rPr>
              <w:t>…</w:t>
            </w:r>
          </w:p>
        </w:tc>
        <w:tc>
          <w:tcPr>
            <w:tcW w:w="2520" w:type="dxa"/>
          </w:tcPr>
          <w:p w14:paraId="47BD49ED" w14:textId="73A49DA0" w:rsidR="00204C94" w:rsidRDefault="0020590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w:t>
            </w:r>
          </w:p>
        </w:tc>
      </w:tr>
    </w:tbl>
    <w:p w14:paraId="3FB7E535" w14:textId="77777777" w:rsidR="00696E90" w:rsidRPr="00ED5CDA" w:rsidRDefault="00696E90" w:rsidP="00891BC5">
      <w:pPr>
        <w:pStyle w:val="Heading2"/>
        <w:pageBreakBefore/>
        <w:spacing w:before="480"/>
      </w:pPr>
      <w:bookmarkStart w:id="32" w:name="_Ref138744327"/>
      <w:bookmarkStart w:id="33" w:name="_Toc138744508"/>
      <w:bookmarkStart w:id="34" w:name="_Toc140093769"/>
      <w:r w:rsidRPr="00ED5CDA">
        <w:lastRenderedPageBreak/>
        <w:t>References</w:t>
      </w:r>
      <w:bookmarkEnd w:id="32"/>
      <w:bookmarkEnd w:id="33"/>
      <w:bookmarkEnd w:id="34"/>
    </w:p>
    <w:p w14:paraId="0CE0FF78" w14:textId="16D46966" w:rsidR="00BF5CA5" w:rsidRDefault="00DB3AD7" w:rsidP="00BF5CA5">
      <w:pPr>
        <w:keepLines/>
      </w:pPr>
      <w:r w:rsidRPr="001F3081">
        <w:t>The following publications contain provisions which, through reference in this text, constitute provisions of this document</w:t>
      </w:r>
      <w:r w:rsidR="00B761A9">
        <w:t xml:space="preserve">.  </w:t>
      </w:r>
      <w:r w:rsidRPr="001F3081">
        <w:t>At the time of publication, the editions indicated were valid</w:t>
      </w:r>
      <w:r w:rsidR="00B761A9">
        <w:t xml:space="preserve">.  </w:t>
      </w:r>
      <w:r w:rsidRPr="001F3081">
        <w:t>All publications are subject to revision, and users of this</w:t>
      </w:r>
      <w:r w:rsidR="00950410" w:rsidRPr="001F3081">
        <w:t xml:space="preserve"> re</w:t>
      </w:r>
      <w:r w:rsidRPr="001F3081">
        <w:t>commended</w:t>
      </w:r>
      <w:r w:rsidR="00950410" w:rsidRPr="001F3081">
        <w:t xml:space="preserve"> st</w:t>
      </w:r>
      <w:r w:rsidRPr="001F3081">
        <w:t>andard are encouraged to investigate the possibility of applying the most recent editions of the publications indicated below</w:t>
      </w:r>
      <w:r w:rsidR="00B761A9">
        <w:t xml:space="preserve">.  </w:t>
      </w:r>
      <w:r w:rsidRPr="001F3081">
        <w:t>The CCSDS</w:t>
      </w:r>
      <w:r w:rsidR="00950410" w:rsidRPr="001F3081">
        <w:t xml:space="preserve"> se</w:t>
      </w:r>
      <w:r w:rsidRPr="001F3081">
        <w:t>cretariat maintains a register of currently valid CCSDS publications</w:t>
      </w:r>
      <w:r w:rsidR="00BF5CA5" w:rsidRPr="00ED5CDA">
        <w:t>.</w:t>
      </w:r>
    </w:p>
    <w:p w14:paraId="1B954B24" w14:textId="6A2C6170" w:rsidR="00DD54B6" w:rsidRDefault="00DD54B6" w:rsidP="00DA4F65">
      <w:pPr>
        <w:numPr>
          <w:ilvl w:val="0"/>
          <w:numId w:val="86"/>
        </w:numPr>
        <w:ind w:hanging="720"/>
      </w:pPr>
      <w:bookmarkStart w:id="35" w:name="_Ref68818500"/>
      <w:r w:rsidRPr="00DD54B6">
        <w:rPr>
          <w:i/>
        </w:rPr>
        <w:t xml:space="preserve">Mission Operations Reference Model, </w:t>
      </w:r>
      <w:r>
        <w:t>Issue 1, CCSDS Recommended Practice (Magenta Book), CCSDS 520.1-M-1, Washington, D.C.: CCSDS, July 2010</w:t>
      </w:r>
      <w:bookmarkEnd w:id="35"/>
    </w:p>
    <w:p w14:paraId="43A2EEE3" w14:textId="58C9EED9" w:rsidR="001B0D13" w:rsidRDefault="001B0D13" w:rsidP="00DA4F65">
      <w:pPr>
        <w:numPr>
          <w:ilvl w:val="0"/>
          <w:numId w:val="86"/>
        </w:numPr>
        <w:ind w:hanging="720"/>
      </w:pPr>
      <w:bookmarkStart w:id="36" w:name="_Ref68011710"/>
      <w:r>
        <w:rPr>
          <w:i/>
        </w:rPr>
        <w:t xml:space="preserve">Mission Operations Message Abstraction Layer, </w:t>
      </w:r>
      <w:r>
        <w:t>Issue 2, CCSDS Recommended Standard (Blue Book), CCSDS 521.0-B-2, Washington, D.C.: CCSDS, March 2013</w:t>
      </w:r>
      <w:bookmarkEnd w:id="36"/>
    </w:p>
    <w:p w14:paraId="55DCCFE0" w14:textId="26BAA5BF" w:rsidR="00F72616" w:rsidRDefault="00F72616" w:rsidP="00F72616">
      <w:r>
        <w:t xml:space="preserve">NOTE – Informative references are listed in </w:t>
      </w:r>
      <w:r>
        <w:fldChar w:fldCharType="begin"/>
      </w:r>
      <w:r>
        <w:instrText xml:space="preserve"> REF _Ref68541065 \r \h </w:instrText>
      </w:r>
      <w:r>
        <w:fldChar w:fldCharType="separate"/>
      </w:r>
      <w:r w:rsidR="00182691">
        <w:t>ANNEX D</w:t>
      </w:r>
      <w:r>
        <w:fldChar w:fldCharType="end"/>
      </w:r>
      <w:r>
        <w:t>.</w:t>
      </w:r>
    </w:p>
    <w:p w14:paraId="5A7EDC54" w14:textId="4BF8400F" w:rsidR="002C22B7" w:rsidRDefault="002C22B7" w:rsidP="002C22B7">
      <w:pPr>
        <w:pStyle w:val="Heading2"/>
      </w:pPr>
      <w:bookmarkStart w:id="37" w:name="_Toc140093770"/>
      <w:r>
        <w:t>Open Issues</w:t>
      </w:r>
      <w:bookmarkEnd w:id="37"/>
    </w:p>
    <w:p w14:paraId="0DBE57F1" w14:textId="6CC1D358" w:rsidR="002C22B7" w:rsidRDefault="002C22B7" w:rsidP="002C22B7">
      <w:r>
        <w:t>The following open issues apply to this draft version of the recommended standard:</w:t>
      </w:r>
    </w:p>
    <w:p w14:paraId="62D5C303" w14:textId="70A72D63" w:rsidR="002C22B7" w:rsidRDefault="002C22B7" w:rsidP="002C22B7">
      <w:pPr>
        <w:numPr>
          <w:ilvl w:val="0"/>
          <w:numId w:val="120"/>
        </w:numPr>
      </w:pPr>
      <w:r>
        <w:t>The MO MAL standard is currently undergoing revision</w:t>
      </w:r>
      <w:r w:rsidR="004F5EFE">
        <w:t xml:space="preserve">.  The MPS standard has been defined in terms of the revised version </w:t>
      </w:r>
      <w:r w:rsidR="00715F7B">
        <w:t xml:space="preserve">3 </w:t>
      </w:r>
      <w:r w:rsidR="004F5EFE">
        <w:t>of the MO MAL.  While there has been extensive coordination with the SM&amp;C working group to ensure alignment of the MPS standard with the revised MAL, as the latter has not yet been published there is potential for inconsistencies to arise if changes to the MAL are introduced through the review process.</w:t>
      </w:r>
    </w:p>
    <w:p w14:paraId="69A13799" w14:textId="6EC41866" w:rsidR="0099717F" w:rsidRDefault="0099717F" w:rsidP="0099717F">
      <w:pPr>
        <w:numPr>
          <w:ilvl w:val="0"/>
          <w:numId w:val="120"/>
        </w:numPr>
      </w:pPr>
      <w:r>
        <w:t xml:space="preserve">Reference </w:t>
      </w:r>
      <w:r>
        <w:fldChar w:fldCharType="begin"/>
      </w:r>
      <w:r>
        <w:instrText xml:space="preserve"> REF _Ref68011710 \r \h </w:instrText>
      </w:r>
      <w:r>
        <w:fldChar w:fldCharType="separate"/>
      </w:r>
      <w:r w:rsidR="00182691">
        <w:t>[2]</w:t>
      </w:r>
      <w:r>
        <w:fldChar w:fldCharType="end"/>
      </w:r>
      <w:r>
        <w:t xml:space="preserve"> to the MAL references the current published version of the MAL and will require updating when the revised MAL is published.</w:t>
      </w:r>
    </w:p>
    <w:p w14:paraId="339D46A8" w14:textId="254E3884" w:rsidR="004F5EFE" w:rsidRDefault="009D6839" w:rsidP="002C22B7">
      <w:pPr>
        <w:numPr>
          <w:ilvl w:val="0"/>
          <w:numId w:val="120"/>
        </w:numPr>
      </w:pPr>
      <w:r>
        <w:t xml:space="preserve">The MPS standard assumes the existence of SANA registries for Time Systems and Coordinate Systems maintained by the CCSDS Navigation working group.  These currently require consolidation by the Navigation working group as </w:t>
      </w:r>
      <w:r w:rsidR="009A7A4B">
        <w:t xml:space="preserve">some </w:t>
      </w:r>
      <w:r>
        <w:t>existing standards contain explicit lists of time and coordinate systems</w:t>
      </w:r>
      <w:r w:rsidR="009A7A4B">
        <w:t xml:space="preserve"> and there is inconsistency between standards.</w:t>
      </w:r>
    </w:p>
    <w:p w14:paraId="44DAD826" w14:textId="48F3FFFD" w:rsidR="0099717F" w:rsidRDefault="0099717F" w:rsidP="002C22B7">
      <w:pPr>
        <w:numPr>
          <w:ilvl w:val="0"/>
          <w:numId w:val="120"/>
        </w:numPr>
      </w:pPr>
      <w:r>
        <w:t xml:space="preserve">Informative Reference </w:t>
      </w:r>
      <w:r w:rsidR="0024175A">
        <w:fldChar w:fldCharType="begin"/>
      </w:r>
      <w:r w:rsidR="0024175A">
        <w:instrText xml:space="preserve"> REF _Ref4426545 \r \h </w:instrText>
      </w:r>
      <w:r w:rsidR="0024175A">
        <w:fldChar w:fldCharType="separate"/>
      </w:r>
      <w:r w:rsidR="00182691">
        <w:t>[D6]</w:t>
      </w:r>
      <w:r w:rsidR="0024175A">
        <w:fldChar w:fldCharType="end"/>
      </w:r>
      <w:r w:rsidR="0024175A">
        <w:t xml:space="preserve"> refers to the NAV Event Message standard currently under development and will require updating when this is published.</w:t>
      </w:r>
    </w:p>
    <w:p w14:paraId="620759B0" w14:textId="77777777" w:rsidR="00DD54B6" w:rsidRDefault="00DD54B6" w:rsidP="001B0D13"/>
    <w:p w14:paraId="57B70131" w14:textId="445C14C3" w:rsidR="00696E90" w:rsidRDefault="00DD54B6" w:rsidP="00DD54B6">
      <w:pPr>
        <w:sectPr w:rsidR="00696E90" w:rsidSect="00F55DFA">
          <w:type w:val="oddPage"/>
          <w:pgSz w:w="12240" w:h="15840" w:code="1"/>
          <w:pgMar w:top="1440" w:right="1440" w:bottom="1440" w:left="1440" w:header="544" w:footer="544" w:gutter="357"/>
          <w:pgNumType w:start="1" w:chapStyle="1"/>
          <w:cols w:space="720"/>
          <w:docGrid w:linePitch="326"/>
        </w:sectPr>
      </w:pPr>
      <w:r>
        <w:t xml:space="preserve"> </w:t>
      </w:r>
    </w:p>
    <w:p w14:paraId="22B5A1F9" w14:textId="77777777" w:rsidR="00CB48F9" w:rsidRPr="00ED5CDA" w:rsidRDefault="00CB48F9" w:rsidP="0090494B">
      <w:pPr>
        <w:pStyle w:val="Heading1"/>
      </w:pPr>
      <w:bookmarkStart w:id="38" w:name="_Toc140093771"/>
      <w:bookmarkStart w:id="39" w:name="_Toc129154153"/>
      <w:r>
        <w:lastRenderedPageBreak/>
        <w:t>Overview</w:t>
      </w:r>
      <w:bookmarkEnd w:id="38"/>
    </w:p>
    <w:p w14:paraId="2D1399E3" w14:textId="77777777" w:rsidR="00CB48F9" w:rsidRDefault="00797AF4" w:rsidP="00797AF4">
      <w:pPr>
        <w:pStyle w:val="Heading2"/>
      </w:pPr>
      <w:bookmarkStart w:id="40" w:name="_Toc140093772"/>
      <w:bookmarkEnd w:id="39"/>
      <w:r>
        <w:t>General</w:t>
      </w:r>
      <w:bookmarkEnd w:id="40"/>
    </w:p>
    <w:p w14:paraId="6403576E" w14:textId="77777777" w:rsidR="00797AF4" w:rsidRDefault="00F51D67" w:rsidP="00797AF4">
      <w:r>
        <w:t xml:space="preserve">This chapter </w:t>
      </w:r>
      <w:r w:rsidR="00CA287B">
        <w:t>introduces</w:t>
      </w:r>
      <w:r>
        <w:t xml:space="preserve"> the concepts behind the MPS services.  It </w:t>
      </w:r>
      <w:r w:rsidR="00D53098">
        <w:t>has</w:t>
      </w:r>
      <w:r>
        <w:t xml:space="preserve"> the following main sections:</w:t>
      </w:r>
    </w:p>
    <w:p w14:paraId="6F3DF91D" w14:textId="77777777" w:rsidR="00F51D67" w:rsidRDefault="00F51D67" w:rsidP="00353565">
      <w:pPr>
        <w:numPr>
          <w:ilvl w:val="0"/>
          <w:numId w:val="5"/>
        </w:numPr>
        <w:spacing w:before="120" w:line="0" w:lineRule="atLeast"/>
      </w:pPr>
      <w:r>
        <w:t>Mission Planning &amp; Scheduling Concept</w:t>
      </w:r>
    </w:p>
    <w:p w14:paraId="378ACBCA" w14:textId="77777777" w:rsidR="0064203C" w:rsidRDefault="00D53098" w:rsidP="00353565">
      <w:pPr>
        <w:numPr>
          <w:ilvl w:val="0"/>
          <w:numId w:val="5"/>
        </w:numPr>
        <w:spacing w:before="120" w:line="0" w:lineRule="atLeast"/>
      </w:pPr>
      <w:r>
        <w:t xml:space="preserve">Relationship to </w:t>
      </w:r>
      <w:r w:rsidR="002C07AC">
        <w:t>Mission Operations Services</w:t>
      </w:r>
    </w:p>
    <w:p w14:paraId="62B8E0C5" w14:textId="77777777" w:rsidR="00F51D67" w:rsidRDefault="00F51D67" w:rsidP="00353565">
      <w:pPr>
        <w:numPr>
          <w:ilvl w:val="0"/>
          <w:numId w:val="5"/>
        </w:numPr>
        <w:spacing w:before="120" w:line="0" w:lineRule="atLeast"/>
      </w:pPr>
      <w:r>
        <w:t>MPS Information Model Overview</w:t>
      </w:r>
    </w:p>
    <w:p w14:paraId="6993BDFB" w14:textId="77777777" w:rsidR="00F51D67" w:rsidRDefault="00F51D67" w:rsidP="00353565">
      <w:pPr>
        <w:numPr>
          <w:ilvl w:val="0"/>
          <w:numId w:val="5"/>
        </w:numPr>
        <w:spacing w:before="120" w:line="0" w:lineRule="atLeast"/>
      </w:pPr>
      <w:r>
        <w:t>MPS Services Overview</w:t>
      </w:r>
    </w:p>
    <w:p w14:paraId="63EC2CE9" w14:textId="77777777" w:rsidR="0034603B" w:rsidRDefault="0034603B" w:rsidP="00353565">
      <w:pPr>
        <w:numPr>
          <w:ilvl w:val="0"/>
          <w:numId w:val="5"/>
        </w:numPr>
        <w:spacing w:before="120" w:line="0" w:lineRule="atLeast"/>
      </w:pPr>
      <w:r>
        <w:t>Optional Elements of the Standard</w:t>
      </w:r>
    </w:p>
    <w:p w14:paraId="7683C19B" w14:textId="77777777" w:rsidR="0034603B" w:rsidRPr="00F51D67" w:rsidRDefault="0034603B" w:rsidP="0034603B"/>
    <w:p w14:paraId="37A744C8" w14:textId="77777777" w:rsidR="00797AF4" w:rsidRDefault="00797AF4" w:rsidP="00797AF4">
      <w:pPr>
        <w:pStyle w:val="Heading2"/>
      </w:pPr>
      <w:bookmarkStart w:id="41" w:name="_Toc140093773"/>
      <w:r>
        <w:t>Mission Planning &amp; Scheduling Concept</w:t>
      </w:r>
      <w:bookmarkEnd w:id="41"/>
    </w:p>
    <w:p w14:paraId="27066EAC" w14:textId="77777777" w:rsidR="00FF6A0A" w:rsidRDefault="00FF6A0A" w:rsidP="004A5ADA">
      <w:r>
        <w:rPr>
          <w:noProof/>
          <w:lang w:val="en-GB" w:eastAsia="en-GB"/>
        </w:rPr>
        <w:drawing>
          <wp:inline distT="0" distB="0" distL="0" distR="0" wp14:anchorId="5A20FA72" wp14:editId="3E34BDBB">
            <wp:extent cx="5715000" cy="332422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b="-1792"/>
                    <a:stretch/>
                  </pic:blipFill>
                  <pic:spPr bwMode="auto">
                    <a:xfrm>
                      <a:off x="0" y="0"/>
                      <a:ext cx="5721795" cy="3328177"/>
                    </a:xfrm>
                    <a:prstGeom prst="rect">
                      <a:avLst/>
                    </a:prstGeom>
                    <a:noFill/>
                    <a:ln>
                      <a:noFill/>
                    </a:ln>
                    <a:extLst>
                      <a:ext uri="{53640926-AAD7-44D8-BBD7-CCE9431645EC}">
                        <a14:shadowObscured xmlns:a14="http://schemas.microsoft.com/office/drawing/2010/main"/>
                      </a:ext>
                    </a:extLst>
                  </pic:spPr>
                </pic:pic>
              </a:graphicData>
            </a:graphic>
          </wp:inline>
        </w:drawing>
      </w:r>
    </w:p>
    <w:p w14:paraId="3CD070EF" w14:textId="73F8456C" w:rsidR="00FF6A0A" w:rsidRDefault="00FF6A0A" w:rsidP="00FF6A0A">
      <w:pPr>
        <w:pStyle w:val="Caption"/>
        <w:keepNext w:val="0"/>
      </w:pPr>
      <w:bookmarkStart w:id="42" w:name="_Ref66202657"/>
      <w:bookmarkStart w:id="43" w:name="_Toc140093347"/>
      <w:r>
        <w:t xml:space="preserve">Figure </w:t>
      </w:r>
      <w:r w:rsidR="00A23CA0">
        <w:fldChar w:fldCharType="begin"/>
      </w:r>
      <w:r w:rsidR="00A23CA0">
        <w:instrText xml:space="preserve"> SEQ Figure \* ARABIC </w:instrText>
      </w:r>
      <w:r w:rsidR="00A23CA0">
        <w:fldChar w:fldCharType="separate"/>
      </w:r>
      <w:r w:rsidR="00182691">
        <w:rPr>
          <w:noProof/>
        </w:rPr>
        <w:t>4</w:t>
      </w:r>
      <w:r w:rsidR="00A23CA0">
        <w:rPr>
          <w:noProof/>
        </w:rPr>
        <w:fldChar w:fldCharType="end"/>
      </w:r>
      <w:bookmarkEnd w:id="42"/>
      <w:r>
        <w:t>: Functions involved in Mission Planning</w:t>
      </w:r>
      <w:bookmarkEnd w:id="43"/>
    </w:p>
    <w:p w14:paraId="2389605C" w14:textId="5DE368D1" w:rsidR="004A5ADA" w:rsidRDefault="004A5ADA" w:rsidP="004A5ADA">
      <w:r>
        <w:t>Mission</w:t>
      </w:r>
      <w:r w:rsidR="00950410">
        <w:t xml:space="preserve"> pl</w:t>
      </w:r>
      <w:r>
        <w:t xml:space="preserve">anning &amp; </w:t>
      </w:r>
      <w:r w:rsidR="00950410">
        <w:t>s</w:t>
      </w:r>
      <w:r>
        <w:t xml:space="preserve">cheduling encompasses application level functions of a </w:t>
      </w:r>
      <w:r w:rsidR="00950410">
        <w:t>s</w:t>
      </w:r>
      <w:r>
        <w:t xml:space="preserve">pace </w:t>
      </w:r>
      <w:r w:rsidR="00950410">
        <w:t>m</w:t>
      </w:r>
      <w:r>
        <w:t xml:space="preserve">ission </w:t>
      </w:r>
      <w:r w:rsidR="00950410">
        <w:t>s</w:t>
      </w:r>
      <w:r>
        <w:t>ystem that may be distributed across multiple organizations and physical nodes, both in the space and ground segments</w:t>
      </w:r>
      <w:r w:rsidR="0041447B">
        <w:t>.  S</w:t>
      </w:r>
      <w:r>
        <w:t xml:space="preserve">tandardization in this area </w:t>
      </w:r>
      <w:r w:rsidR="0041447B">
        <w:t>concerns only</w:t>
      </w:r>
      <w:r>
        <w:t xml:space="preserve"> the interaction between </w:t>
      </w:r>
      <w:r w:rsidR="0041447B">
        <w:t>functions</w:t>
      </w:r>
      <w:r>
        <w:t xml:space="preserve"> at </w:t>
      </w:r>
      <w:r w:rsidR="0041447B">
        <w:t xml:space="preserve">the </w:t>
      </w:r>
      <w:r>
        <w:t xml:space="preserve">application level, and not the </w:t>
      </w:r>
      <w:r w:rsidR="00950410">
        <w:t>m</w:t>
      </w:r>
      <w:r>
        <w:t xml:space="preserve">ission </w:t>
      </w:r>
      <w:r w:rsidR="00950410">
        <w:t>p</w:t>
      </w:r>
      <w:r>
        <w:t>lanning functions themselves.</w:t>
      </w:r>
    </w:p>
    <w:p w14:paraId="68427399" w14:textId="25CB1302" w:rsidR="004A5ADA" w:rsidRDefault="004A5ADA" w:rsidP="004A5ADA">
      <w:pPr>
        <w:spacing w:after="120"/>
      </w:pPr>
      <w:r>
        <w:t>The scope of standardization includes both the format/model of data exchanged, as well as the semantics of the interactions for their exchange, captured by</w:t>
      </w:r>
      <w:r w:rsidDel="00115F37">
        <w:t xml:space="preserve"> </w:t>
      </w:r>
      <w:r>
        <w:t xml:space="preserve">the associated service level </w:t>
      </w:r>
      <w:r>
        <w:lastRenderedPageBreak/>
        <w:t xml:space="preserve">interfaces. </w:t>
      </w:r>
      <w:r w:rsidR="00573EBB">
        <w:t xml:space="preserve"> </w:t>
      </w:r>
      <w:r>
        <w:t>A generalized view of the functions involved in</w:t>
      </w:r>
      <w:r w:rsidR="00950410">
        <w:t xml:space="preserve"> mi</w:t>
      </w:r>
      <w:r>
        <w:t>ssion</w:t>
      </w:r>
      <w:r w:rsidR="00950410">
        <w:t xml:space="preserve"> pl</w:t>
      </w:r>
      <w:r>
        <w:t xml:space="preserve">anning and their interactions with other functions is given in </w:t>
      </w:r>
      <w:r w:rsidR="00FF6A0A">
        <w:fldChar w:fldCharType="begin"/>
      </w:r>
      <w:r w:rsidR="00FF6A0A">
        <w:instrText xml:space="preserve"> REF _Ref66202657 \h </w:instrText>
      </w:r>
      <w:r w:rsidR="00FF6A0A">
        <w:fldChar w:fldCharType="separate"/>
      </w:r>
      <w:r w:rsidR="00182691">
        <w:t xml:space="preserve">Figure </w:t>
      </w:r>
      <w:r w:rsidR="00182691">
        <w:rPr>
          <w:noProof/>
        </w:rPr>
        <w:t>4</w:t>
      </w:r>
      <w:r w:rsidR="00FF6A0A">
        <w:fldChar w:fldCharType="end"/>
      </w:r>
      <w:r w:rsidR="00B761A9">
        <w:t xml:space="preserve">.  </w:t>
      </w:r>
      <w:r>
        <w:t xml:space="preserve">The entities shown in blue are in the functional area of </w:t>
      </w:r>
      <w:r w:rsidR="00950410">
        <w:t>m</w:t>
      </w:r>
      <w:r>
        <w:t xml:space="preserve">ission </w:t>
      </w:r>
      <w:r w:rsidR="00950410">
        <w:t>p</w:t>
      </w:r>
      <w:r>
        <w:t xml:space="preserve">lanning. </w:t>
      </w:r>
      <w:r w:rsidR="00573EBB">
        <w:t xml:space="preserve"> </w:t>
      </w:r>
      <w:r>
        <w:t xml:space="preserve">The entities shown in different colors belong to other functional areas of mission operations, such as </w:t>
      </w:r>
      <w:r w:rsidR="00950410">
        <w:t>m</w:t>
      </w:r>
      <w:r>
        <w:t xml:space="preserve">onitoring and </w:t>
      </w:r>
      <w:r w:rsidR="00950410">
        <w:t>c</w:t>
      </w:r>
      <w:r>
        <w:t xml:space="preserve">ontrol, </w:t>
      </w:r>
      <w:r w:rsidR="00950410">
        <w:t>n</w:t>
      </w:r>
      <w:r>
        <w:t xml:space="preserve">avigation and </w:t>
      </w:r>
      <w:r w:rsidR="00FF6A0A">
        <w:t xml:space="preserve">the </w:t>
      </w:r>
      <w:r w:rsidR="00950410">
        <w:t>g</w:t>
      </w:r>
      <w:r>
        <w:t xml:space="preserve">round </w:t>
      </w:r>
      <w:r w:rsidR="00950410">
        <w:t>s</w:t>
      </w:r>
      <w:r>
        <w:t xml:space="preserve">tation and </w:t>
      </w:r>
      <w:r w:rsidR="00950410">
        <w:t>c</w:t>
      </w:r>
      <w:r>
        <w:t xml:space="preserve">ommunication </w:t>
      </w:r>
      <w:r w:rsidR="00950410">
        <w:t>n</w:t>
      </w:r>
      <w:r>
        <w:t>etwork.</w:t>
      </w:r>
    </w:p>
    <w:p w14:paraId="5859AE0A" w14:textId="63E148D6" w:rsidR="00FF6A0A" w:rsidRDefault="00FF6A0A" w:rsidP="00FF6A0A">
      <w:r>
        <w:t xml:space="preserve">The following </w:t>
      </w:r>
      <w:r w:rsidR="00950410">
        <w:t>m</w:t>
      </w:r>
      <w:r>
        <w:t xml:space="preserve">ission </w:t>
      </w:r>
      <w:r w:rsidR="00950410">
        <w:t>p</w:t>
      </w:r>
      <w:r>
        <w:t>lanning functions are identified:</w:t>
      </w:r>
    </w:p>
    <w:p w14:paraId="0376A056" w14:textId="52126A76" w:rsidR="00FF6A0A" w:rsidRDefault="00FF6A0A" w:rsidP="00DA4F65">
      <w:pPr>
        <w:numPr>
          <w:ilvl w:val="0"/>
          <w:numId w:val="79"/>
        </w:numPr>
        <w:spacing w:before="120" w:line="0" w:lineRule="atLeast"/>
        <w:ind w:left="426" w:hanging="426"/>
      </w:pPr>
      <w:r w:rsidRPr="00E97EE2">
        <w:rPr>
          <w:rStyle w:val="Term"/>
          <w:b/>
          <w:bCs/>
        </w:rPr>
        <w:t>Planning User</w:t>
      </w:r>
      <w:r>
        <w:t xml:space="preserve">: a generic function that is responsible for submitting requests to the </w:t>
      </w:r>
      <w:r w:rsidR="00950410">
        <w:t>p</w:t>
      </w:r>
      <w:r>
        <w:t xml:space="preserve">lanning function. </w:t>
      </w:r>
      <w:r w:rsidR="00573EBB">
        <w:t xml:space="preserve"> </w:t>
      </w:r>
      <w:r>
        <w:t xml:space="preserve">It may also receive feedback on the status of </w:t>
      </w:r>
      <w:r w:rsidR="00950410">
        <w:t>p</w:t>
      </w:r>
      <w:r>
        <w:t xml:space="preserve">lanning </w:t>
      </w:r>
      <w:r w:rsidR="00950410">
        <w:t>r</w:t>
      </w:r>
      <w:r>
        <w:t xml:space="preserve">equests and the generated plans. </w:t>
      </w:r>
      <w:r w:rsidR="00573EBB">
        <w:t xml:space="preserve"> </w:t>
      </w:r>
      <w:r>
        <w:t xml:space="preserve">It is not a </w:t>
      </w:r>
      <w:r w:rsidR="00950410">
        <w:t>p</w:t>
      </w:r>
      <w:r>
        <w:t xml:space="preserve">lanning function itself, but is a user of </w:t>
      </w:r>
      <w:r w:rsidR="00950410">
        <w:t>p</w:t>
      </w:r>
      <w:r>
        <w:t xml:space="preserve">lanning data and services. </w:t>
      </w:r>
      <w:r w:rsidR="00573EBB">
        <w:t xml:space="preserve"> </w:t>
      </w:r>
      <w:r>
        <w:t xml:space="preserve">A </w:t>
      </w:r>
      <w:r w:rsidR="00573EBB">
        <w:t>deployment in an actual space mission</w:t>
      </w:r>
      <w:r>
        <w:t xml:space="preserve"> may contain multiple types of </w:t>
      </w:r>
      <w:r w:rsidR="00950410">
        <w:t>p</w:t>
      </w:r>
      <w:r>
        <w:t xml:space="preserve">lanning </w:t>
      </w:r>
      <w:r w:rsidR="00950410">
        <w:t>u</w:t>
      </w:r>
      <w:r>
        <w:t>ser function, some of which correspond to other mission operations functions within the space mission system.</w:t>
      </w:r>
    </w:p>
    <w:p w14:paraId="78F1A987" w14:textId="0EE0D780" w:rsidR="00FF6A0A" w:rsidRDefault="00FF6A0A" w:rsidP="00DA4F65">
      <w:pPr>
        <w:numPr>
          <w:ilvl w:val="0"/>
          <w:numId w:val="79"/>
        </w:numPr>
        <w:spacing w:before="120" w:line="0" w:lineRule="atLeast"/>
        <w:ind w:left="426" w:hanging="426"/>
      </w:pPr>
      <w:r w:rsidRPr="00E97EE2">
        <w:rPr>
          <w:rStyle w:val="Term"/>
          <w:b/>
          <w:bCs/>
        </w:rPr>
        <w:t>Planning</w:t>
      </w:r>
      <w:r>
        <w:t xml:space="preserve">: the function responsible for performing </w:t>
      </w:r>
      <w:r w:rsidR="00950410">
        <w:t>m</w:t>
      </w:r>
      <w:r>
        <w:t xml:space="preserve">ission </w:t>
      </w:r>
      <w:r w:rsidR="00950410">
        <w:t>p</w:t>
      </w:r>
      <w:r>
        <w:t xml:space="preserve">lanning. </w:t>
      </w:r>
      <w:r w:rsidR="00573EBB">
        <w:t xml:space="preserve"> </w:t>
      </w:r>
      <w:r>
        <w:t>Internally it may be hierarchically organized and/or distributed</w:t>
      </w:r>
      <w:r w:rsidR="00B761A9">
        <w:t xml:space="preserve">.  </w:t>
      </w:r>
      <w:r>
        <w:t xml:space="preserve">Planning </w:t>
      </w:r>
      <w:r w:rsidR="00950410">
        <w:t>r</w:t>
      </w:r>
      <w:r>
        <w:t xml:space="preserve">equests are received from multiple Planning </w:t>
      </w:r>
      <w:r w:rsidR="00950410">
        <w:t>u</w:t>
      </w:r>
      <w:r>
        <w:t xml:space="preserve">sers (or other </w:t>
      </w:r>
      <w:r w:rsidR="00950410">
        <w:t>m</w:t>
      </w:r>
      <w:r>
        <w:t xml:space="preserve">ission </w:t>
      </w:r>
      <w:r w:rsidR="00950410">
        <w:t>p</w:t>
      </w:r>
      <w:r>
        <w:t xml:space="preserve">lanning functions) and feedback on their status </w:t>
      </w:r>
      <w:r w:rsidR="00150797">
        <w:t xml:space="preserve">is </w:t>
      </w:r>
      <w:r>
        <w:t xml:space="preserve">provided. </w:t>
      </w:r>
      <w:r w:rsidR="00573EBB">
        <w:t xml:space="preserve"> </w:t>
      </w:r>
      <w:r>
        <w:t xml:space="preserve">The output of the </w:t>
      </w:r>
      <w:r w:rsidR="00950410">
        <w:t>p</w:t>
      </w:r>
      <w:r>
        <w:t xml:space="preserve">lanning function is plans, which may be retrieved by </w:t>
      </w:r>
      <w:r w:rsidR="00950410">
        <w:t>p</w:t>
      </w:r>
      <w:r>
        <w:t xml:space="preserve">lanning </w:t>
      </w:r>
      <w:r w:rsidR="00950410">
        <w:t>u</w:t>
      </w:r>
      <w:r>
        <w:t xml:space="preserve">sers and submitted to </w:t>
      </w:r>
      <w:r w:rsidR="00950410">
        <w:t>p</w:t>
      </w:r>
      <w:r>
        <w:t xml:space="preserve">lan </w:t>
      </w:r>
      <w:r w:rsidR="00950410">
        <w:t>e</w:t>
      </w:r>
      <w:r>
        <w:t xml:space="preserve">xecution functions. </w:t>
      </w:r>
      <w:r w:rsidR="00573EBB">
        <w:t xml:space="preserve"> </w:t>
      </w:r>
      <w:r>
        <w:t xml:space="preserve">Planning may also control the execution of </w:t>
      </w:r>
      <w:r w:rsidR="00950410">
        <w:t>p</w:t>
      </w:r>
      <w:r>
        <w:t xml:space="preserve">lans via the </w:t>
      </w:r>
      <w:r w:rsidR="00950410">
        <w:t>p</w:t>
      </w:r>
      <w:r>
        <w:t xml:space="preserve">lan </w:t>
      </w:r>
      <w:r w:rsidR="00950410">
        <w:t>e</w:t>
      </w:r>
      <w:r>
        <w:t xml:space="preserve">xecution functions. </w:t>
      </w:r>
      <w:r w:rsidR="00573EBB">
        <w:t xml:space="preserve"> </w:t>
      </w:r>
      <w:r>
        <w:t xml:space="preserve">Planning is itself a user of the </w:t>
      </w:r>
      <w:r w:rsidR="00950410">
        <w:t>n</w:t>
      </w:r>
      <w:r>
        <w:t xml:space="preserve">avigation function and may receive predicted </w:t>
      </w:r>
      <w:r w:rsidR="00950410">
        <w:t>p</w:t>
      </w:r>
      <w:r>
        <w:t xml:space="preserve">lanning </w:t>
      </w:r>
      <w:r w:rsidR="00950410">
        <w:t>e</w:t>
      </w:r>
      <w:r>
        <w:t>vents, as a Navigation Event Message (</w:t>
      </w:r>
      <w:r w:rsidRPr="00FF6A0A">
        <w:rPr>
          <w:rStyle w:val="Acronym"/>
        </w:rPr>
        <w:t>N</w:t>
      </w:r>
      <w:r w:rsidR="0055299E">
        <w:rPr>
          <w:rStyle w:val="Acronym"/>
        </w:rPr>
        <w:t>E</w:t>
      </w:r>
      <w:r w:rsidRPr="00FF6A0A">
        <w:rPr>
          <w:rStyle w:val="Acronym"/>
        </w:rPr>
        <w:t>M</w:t>
      </w:r>
      <w:r>
        <w:t>)</w:t>
      </w:r>
      <w:r w:rsidR="0055299E">
        <w:t xml:space="preserve"> </w:t>
      </w:r>
      <w:r w:rsidR="00F72616">
        <w:fldChar w:fldCharType="begin"/>
      </w:r>
      <w:r w:rsidR="00F72616">
        <w:instrText xml:space="preserve"> REF _Ref4426545 \r \h </w:instrText>
      </w:r>
      <w:r w:rsidR="00F72616">
        <w:fldChar w:fldCharType="separate"/>
      </w:r>
      <w:r w:rsidR="00182691">
        <w:t>[D6]</w:t>
      </w:r>
      <w:r w:rsidR="00F72616">
        <w:fldChar w:fldCharType="end"/>
      </w:r>
      <w:r>
        <w:t>, that are related to orbital information, attitude or slew time</w:t>
      </w:r>
      <w:r w:rsidR="0055299E">
        <w:t>s</w:t>
      </w:r>
      <w:r>
        <w:t xml:space="preserve">; and negotiates the scheduling of ground station support via </w:t>
      </w:r>
      <w:r w:rsidR="003C285F">
        <w:t>Cross Support Services (</w:t>
      </w:r>
      <w:r w:rsidRPr="003C285F">
        <w:rPr>
          <w:rStyle w:val="Acronym"/>
        </w:rPr>
        <w:t>CSS</w:t>
      </w:r>
      <w:r w:rsidR="003C285F" w:rsidRPr="003C285F">
        <w:t>)</w:t>
      </w:r>
      <w:r>
        <w:t xml:space="preserve"> services</w:t>
      </w:r>
      <w:r w:rsidR="0055299E">
        <w:t xml:space="preserve"> </w:t>
      </w:r>
      <w:r w:rsidR="00F72616">
        <w:fldChar w:fldCharType="begin"/>
      </w:r>
      <w:r w:rsidR="00F72616">
        <w:instrText xml:space="preserve"> REF _Ref68541155 \r \h </w:instrText>
      </w:r>
      <w:r w:rsidR="00F72616">
        <w:fldChar w:fldCharType="separate"/>
      </w:r>
      <w:r w:rsidR="00182691">
        <w:t>[D8]</w:t>
      </w:r>
      <w:r w:rsidR="00F72616">
        <w:fldChar w:fldCharType="end"/>
      </w:r>
      <w:r>
        <w:t>.</w:t>
      </w:r>
    </w:p>
    <w:p w14:paraId="6A019946" w14:textId="6555964C" w:rsidR="00FF6A0A" w:rsidRDefault="00FF6A0A" w:rsidP="00DA4F65">
      <w:pPr>
        <w:numPr>
          <w:ilvl w:val="0"/>
          <w:numId w:val="79"/>
        </w:numPr>
        <w:spacing w:before="120" w:line="0" w:lineRule="atLeast"/>
        <w:ind w:left="426" w:hanging="426"/>
      </w:pPr>
      <w:r w:rsidRPr="00E97EE2">
        <w:rPr>
          <w:rStyle w:val="Term"/>
          <w:b/>
          <w:bCs/>
        </w:rPr>
        <w:t>Plan Execution</w:t>
      </w:r>
      <w:r>
        <w:t xml:space="preserve">: the function responsible for executing a </w:t>
      </w:r>
      <w:r w:rsidR="00950410">
        <w:t>p</w:t>
      </w:r>
      <w:r>
        <w:t xml:space="preserve">lan (or part of it). </w:t>
      </w:r>
      <w:r w:rsidR="00573EBB">
        <w:t xml:space="preserve"> </w:t>
      </w:r>
      <w:r>
        <w:t xml:space="preserve">There may be multiple </w:t>
      </w:r>
      <w:r w:rsidR="00950410">
        <w:t>p</w:t>
      </w:r>
      <w:r>
        <w:t xml:space="preserve">lan </w:t>
      </w:r>
      <w:r w:rsidR="00950410">
        <w:t>e</w:t>
      </w:r>
      <w:r>
        <w:t xml:space="preserve">xecution functions distributed between space and ground segments. </w:t>
      </w:r>
      <w:r w:rsidR="00573EBB">
        <w:t xml:space="preserve"> </w:t>
      </w:r>
      <w:r>
        <w:t xml:space="preserve">It is not a </w:t>
      </w:r>
      <w:r w:rsidR="00950410">
        <w:t>p</w:t>
      </w:r>
      <w:r>
        <w:t xml:space="preserve">lanning function itself, but it does support a common model of the </w:t>
      </w:r>
      <w:r w:rsidR="00950410">
        <w:t>p</w:t>
      </w:r>
      <w:r>
        <w:t xml:space="preserve">lan in its interface with </w:t>
      </w:r>
      <w:r w:rsidR="00950410">
        <w:t>p</w:t>
      </w:r>
      <w:r>
        <w:t xml:space="preserve">lanning. </w:t>
      </w:r>
      <w:r w:rsidR="00573EBB">
        <w:t xml:space="preserve"> </w:t>
      </w:r>
      <w:r>
        <w:t xml:space="preserve">It receives or retrieves distributed plans; allows external control of the </w:t>
      </w:r>
      <w:r w:rsidR="00950410">
        <w:t>p</w:t>
      </w:r>
      <w:r>
        <w:t xml:space="preserve">lan </w:t>
      </w:r>
      <w:r w:rsidR="00950410">
        <w:t>e</w:t>
      </w:r>
      <w:r>
        <w:t xml:space="preserve">xecution process; and provides </w:t>
      </w:r>
      <w:r w:rsidR="0055299E">
        <w:t xml:space="preserve">feedback on </w:t>
      </w:r>
      <w:r>
        <w:t xml:space="preserve">execution status of the </w:t>
      </w:r>
      <w:r w:rsidR="00950410">
        <w:t>p</w:t>
      </w:r>
      <w:r>
        <w:t xml:space="preserve">lan. </w:t>
      </w:r>
      <w:r w:rsidR="00573EBB">
        <w:t xml:space="preserve"> </w:t>
      </w:r>
      <w:r>
        <w:t xml:space="preserve">Plan </w:t>
      </w:r>
      <w:r w:rsidR="00950410">
        <w:t>e</w:t>
      </w:r>
      <w:r>
        <w:t xml:space="preserve">xecution may use underlying </w:t>
      </w:r>
      <w:r w:rsidR="00950410">
        <w:t>m</w:t>
      </w:r>
      <w:r>
        <w:t xml:space="preserve">ission </w:t>
      </w:r>
      <w:r w:rsidR="00950410">
        <w:t>c</w:t>
      </w:r>
      <w:r>
        <w:t xml:space="preserve">ontrol </w:t>
      </w:r>
      <w:r w:rsidR="00950410">
        <w:t>s</w:t>
      </w:r>
      <w:r>
        <w:t>ervices to effect the execution of planned activities.</w:t>
      </w:r>
      <w:r w:rsidR="0091190D">
        <w:t xml:space="preserve">  Mission </w:t>
      </w:r>
      <w:r w:rsidR="00950410">
        <w:t>c</w:t>
      </w:r>
      <w:r w:rsidR="0091190D">
        <w:t xml:space="preserve">ontrollers may interact with </w:t>
      </w:r>
      <w:r w:rsidR="00950410">
        <w:t>p</w:t>
      </w:r>
      <w:r w:rsidR="0091190D">
        <w:t xml:space="preserve">lan </w:t>
      </w:r>
      <w:r w:rsidR="00950410">
        <w:t>e</w:t>
      </w:r>
      <w:r w:rsidR="0091190D">
        <w:t xml:space="preserve">xecution functions to control the </w:t>
      </w:r>
      <w:r w:rsidR="00950410">
        <w:t>p</w:t>
      </w:r>
      <w:r w:rsidR="0091190D">
        <w:t xml:space="preserve">lan </w:t>
      </w:r>
      <w:r w:rsidR="00950410">
        <w:t>e</w:t>
      </w:r>
      <w:r w:rsidR="0091190D">
        <w:t xml:space="preserve">xecution process and to edit </w:t>
      </w:r>
      <w:r w:rsidR="00950410">
        <w:t>p</w:t>
      </w:r>
      <w:r w:rsidR="0091190D">
        <w:t xml:space="preserve">lans.  External functions may also edit </w:t>
      </w:r>
      <w:r w:rsidR="00950410">
        <w:t>p</w:t>
      </w:r>
      <w:r w:rsidR="0091190D">
        <w:t>lans, for example to update planning events or resources.</w:t>
      </w:r>
    </w:p>
    <w:p w14:paraId="5A620EBC" w14:textId="7361FAA7" w:rsidR="00DF5E15" w:rsidRDefault="00DF5E15" w:rsidP="00DF5E15">
      <w:r>
        <w:t>It should be noted that in an actual deployment,</w:t>
      </w:r>
      <w:r w:rsidRPr="0047201D">
        <w:t xml:space="preserve"> there may be multiple copies of all the functions identified in</w:t>
      </w:r>
      <w:r>
        <w:t xml:space="preserve"> </w:t>
      </w:r>
      <w:r>
        <w:fldChar w:fldCharType="begin"/>
      </w:r>
      <w:r>
        <w:instrText xml:space="preserve"> REF _Ref66202657 \h </w:instrText>
      </w:r>
      <w:r>
        <w:fldChar w:fldCharType="separate"/>
      </w:r>
      <w:r w:rsidR="00182691">
        <w:t xml:space="preserve">Figure </w:t>
      </w:r>
      <w:r w:rsidR="00182691">
        <w:rPr>
          <w:noProof/>
        </w:rPr>
        <w:t>4</w:t>
      </w:r>
      <w:r>
        <w:fldChar w:fldCharType="end"/>
      </w:r>
      <w:r w:rsidRPr="0047201D">
        <w:t>.</w:t>
      </w:r>
    </w:p>
    <w:p w14:paraId="7EDC293F" w14:textId="6AA42847" w:rsidR="00DF5E15" w:rsidRDefault="00DF5E15" w:rsidP="00DF5E15">
      <w:r>
        <w:t>The</w:t>
      </w:r>
      <w:r w:rsidR="0064203C">
        <w:t xml:space="preserve"> identified</w:t>
      </w:r>
      <w:r>
        <w:t xml:space="preserve"> functions may be distributed over a number of distinct entities (organizations and systems) within a given space mission system. </w:t>
      </w:r>
      <w:r w:rsidR="00573EBB">
        <w:t xml:space="preserve"> </w:t>
      </w:r>
      <w:r>
        <w:t>There is not a fixed set of such entities, but typical examples include:</w:t>
      </w:r>
    </w:p>
    <w:p w14:paraId="5F2745C1" w14:textId="77777777" w:rsidR="00DF5E15" w:rsidRDefault="00DF5E15" w:rsidP="00DA4F65">
      <w:pPr>
        <w:numPr>
          <w:ilvl w:val="0"/>
          <w:numId w:val="81"/>
        </w:numPr>
        <w:spacing w:before="120" w:line="0" w:lineRule="atLeast"/>
        <w:ind w:left="426" w:hanging="426"/>
      </w:pPr>
      <w:r>
        <w:t>User Community / PIs;</w:t>
      </w:r>
    </w:p>
    <w:p w14:paraId="00ABDE4D" w14:textId="77777777" w:rsidR="00DF5E15" w:rsidRDefault="00DF5E15" w:rsidP="00DA4F65">
      <w:pPr>
        <w:numPr>
          <w:ilvl w:val="0"/>
          <w:numId w:val="81"/>
        </w:numPr>
        <w:spacing w:before="0" w:line="0" w:lineRule="atLeast"/>
        <w:ind w:left="426" w:hanging="426"/>
      </w:pPr>
      <w:r>
        <w:t>Science/Payload Operations Centre;</w:t>
      </w:r>
    </w:p>
    <w:p w14:paraId="5C7BD3A3" w14:textId="77777777" w:rsidR="00DF5E15" w:rsidRDefault="00DF5E15" w:rsidP="00DA4F65">
      <w:pPr>
        <w:numPr>
          <w:ilvl w:val="0"/>
          <w:numId w:val="81"/>
        </w:numPr>
        <w:spacing w:before="0" w:line="0" w:lineRule="atLeast"/>
        <w:ind w:left="426" w:hanging="426"/>
      </w:pPr>
      <w:r>
        <w:t>Payload Processing Centre;</w:t>
      </w:r>
    </w:p>
    <w:p w14:paraId="1572FFBE" w14:textId="77777777" w:rsidR="00DF5E15" w:rsidRDefault="00DF5E15" w:rsidP="00DA4F65">
      <w:pPr>
        <w:numPr>
          <w:ilvl w:val="0"/>
          <w:numId w:val="81"/>
        </w:numPr>
        <w:spacing w:before="0" w:line="0" w:lineRule="atLeast"/>
        <w:ind w:left="426" w:hanging="426"/>
      </w:pPr>
      <w:r>
        <w:t>Mission Operations Centre;</w:t>
      </w:r>
    </w:p>
    <w:p w14:paraId="77C9CDB3" w14:textId="77777777" w:rsidR="00DF5E15" w:rsidRDefault="00DF5E15" w:rsidP="00DA4F65">
      <w:pPr>
        <w:numPr>
          <w:ilvl w:val="0"/>
          <w:numId w:val="81"/>
        </w:numPr>
        <w:spacing w:before="0" w:line="0" w:lineRule="atLeast"/>
        <w:ind w:left="426" w:hanging="426"/>
      </w:pPr>
      <w:r>
        <w:t>Flight Dynamics / Navigation;</w:t>
      </w:r>
    </w:p>
    <w:p w14:paraId="13E53647" w14:textId="77777777" w:rsidR="00DF5E15" w:rsidRDefault="00DF5E15" w:rsidP="00DA4F65">
      <w:pPr>
        <w:numPr>
          <w:ilvl w:val="0"/>
          <w:numId w:val="81"/>
        </w:numPr>
        <w:spacing w:before="0" w:line="0" w:lineRule="atLeast"/>
        <w:ind w:left="426" w:hanging="426"/>
      </w:pPr>
      <w:r>
        <w:lastRenderedPageBreak/>
        <w:t>Ground Tracking Network;</w:t>
      </w:r>
    </w:p>
    <w:p w14:paraId="5B600B25" w14:textId="77777777" w:rsidR="00DF5E15" w:rsidRDefault="00DF5E15" w:rsidP="00DA4F65">
      <w:pPr>
        <w:numPr>
          <w:ilvl w:val="0"/>
          <w:numId w:val="81"/>
        </w:numPr>
        <w:spacing w:before="0" w:line="0" w:lineRule="atLeast"/>
        <w:ind w:left="426" w:hanging="426"/>
      </w:pPr>
      <w:r>
        <w:t>Unmanned Spacecraft;</w:t>
      </w:r>
    </w:p>
    <w:p w14:paraId="0E9883FA" w14:textId="77777777" w:rsidR="00DF5E15" w:rsidRDefault="00DF5E15" w:rsidP="00DA4F65">
      <w:pPr>
        <w:numPr>
          <w:ilvl w:val="0"/>
          <w:numId w:val="81"/>
        </w:numPr>
        <w:spacing w:before="0" w:line="0" w:lineRule="atLeast"/>
        <w:ind w:left="426" w:hanging="426"/>
      </w:pPr>
      <w:r>
        <w:t>Surface Lander / Rover;</w:t>
      </w:r>
    </w:p>
    <w:p w14:paraId="0C0BD920" w14:textId="77777777" w:rsidR="00DF5E15" w:rsidRDefault="00DF5E15" w:rsidP="00DA4F65">
      <w:pPr>
        <w:numPr>
          <w:ilvl w:val="0"/>
          <w:numId w:val="81"/>
        </w:numPr>
        <w:spacing w:before="0" w:line="0" w:lineRule="atLeast"/>
        <w:ind w:left="426" w:hanging="426"/>
      </w:pPr>
      <w:r>
        <w:t>Manned Space Vehicle.</w:t>
      </w:r>
    </w:p>
    <w:p w14:paraId="3D956928" w14:textId="77777777" w:rsidR="00DF5E15" w:rsidRDefault="00DF5E15" w:rsidP="00DF5E15">
      <w:r>
        <w:rPr>
          <w:noProof/>
          <w:lang w:val="en-GB" w:eastAsia="en-GB"/>
        </w:rPr>
        <w:drawing>
          <wp:inline distT="0" distB="0" distL="0" distR="0" wp14:anchorId="085F925E" wp14:editId="557ED50C">
            <wp:extent cx="5734844" cy="275272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4216" cy="2757224"/>
                    </a:xfrm>
                    <a:prstGeom prst="rect">
                      <a:avLst/>
                    </a:prstGeom>
                    <a:noFill/>
                  </pic:spPr>
                </pic:pic>
              </a:graphicData>
            </a:graphic>
          </wp:inline>
        </w:drawing>
      </w:r>
    </w:p>
    <w:p w14:paraId="27EFF6C7" w14:textId="14C0EF68" w:rsidR="00DF5E15" w:rsidRPr="00CF7983" w:rsidRDefault="00DF5E15" w:rsidP="00DF5E15">
      <w:pPr>
        <w:pStyle w:val="Caption"/>
      </w:pPr>
      <w:bookmarkStart w:id="44" w:name="_Ref477084958"/>
      <w:bookmarkStart w:id="45" w:name="_Toc480550522"/>
      <w:bookmarkStart w:id="46" w:name="_Toc140093348"/>
      <w:r w:rsidRPr="00CF7983">
        <w:t xml:space="preserve">Figure </w:t>
      </w:r>
      <w:r w:rsidR="00A23CA0">
        <w:fldChar w:fldCharType="begin"/>
      </w:r>
      <w:r w:rsidR="00A23CA0">
        <w:instrText xml:space="preserve"> SEQ Figure \* ARABIC </w:instrText>
      </w:r>
      <w:r w:rsidR="00A23CA0">
        <w:fldChar w:fldCharType="separate"/>
      </w:r>
      <w:r w:rsidR="00182691">
        <w:rPr>
          <w:noProof/>
        </w:rPr>
        <w:t>5</w:t>
      </w:r>
      <w:r w:rsidR="00A23CA0">
        <w:rPr>
          <w:noProof/>
        </w:rPr>
        <w:fldChar w:fldCharType="end"/>
      </w:r>
      <w:bookmarkEnd w:id="44"/>
      <w:r w:rsidRPr="00CF7983">
        <w:t>: Entities and Functions Involved in Mission Planning</w:t>
      </w:r>
      <w:bookmarkEnd w:id="45"/>
      <w:bookmarkEnd w:id="46"/>
    </w:p>
    <w:p w14:paraId="3BDB0291" w14:textId="7FE8C79F" w:rsidR="00DF5E15" w:rsidRDefault="00DF5E15" w:rsidP="00DF5E15">
      <w:r>
        <w:t xml:space="preserve">As an example, </w:t>
      </w:r>
      <w:r>
        <w:fldChar w:fldCharType="begin"/>
      </w:r>
      <w:r>
        <w:instrText xml:space="preserve"> REF _Ref477084958 \h </w:instrText>
      </w:r>
      <w:r>
        <w:fldChar w:fldCharType="separate"/>
      </w:r>
      <w:r w:rsidR="00182691" w:rsidRPr="00CF7983">
        <w:t xml:space="preserve">Figure </w:t>
      </w:r>
      <w:r w:rsidR="00182691">
        <w:rPr>
          <w:noProof/>
        </w:rPr>
        <w:t>5</w:t>
      </w:r>
      <w:r>
        <w:fldChar w:fldCharType="end"/>
      </w:r>
      <w:r>
        <w:t xml:space="preserve"> illustrates potential deployment of each of the functions identified in </w:t>
      </w:r>
      <w:r>
        <w:fldChar w:fldCharType="begin"/>
      </w:r>
      <w:r>
        <w:instrText xml:space="preserve"> REF _Ref66202657 \h </w:instrText>
      </w:r>
      <w:r>
        <w:fldChar w:fldCharType="separate"/>
      </w:r>
      <w:r w:rsidR="00182691">
        <w:t xml:space="preserve">Figure </w:t>
      </w:r>
      <w:r w:rsidR="00182691">
        <w:rPr>
          <w:noProof/>
        </w:rPr>
        <w:t>4</w:t>
      </w:r>
      <w:r>
        <w:fldChar w:fldCharType="end"/>
      </w:r>
      <w:r>
        <w:t xml:space="preserve"> to the entities listed above. </w:t>
      </w:r>
      <w:r w:rsidR="00573EBB">
        <w:t xml:space="preserve"> </w:t>
      </w:r>
      <w:r>
        <w:t xml:space="preserve">The circles indicate where each of the functions are typically deployed in existing systems, or where they could potentially be deployed in the future. </w:t>
      </w:r>
      <w:r w:rsidR="00573EBB">
        <w:t xml:space="preserve"> </w:t>
      </w:r>
      <w:r>
        <w:t xml:space="preserve">The arrows indicate the interactions in a typical current deployment, but the potential distribution of functions indicated by the circles shows that all the functional interfaces shown in </w:t>
      </w:r>
      <w:r w:rsidR="0064203C">
        <w:fldChar w:fldCharType="begin"/>
      </w:r>
      <w:r w:rsidR="0064203C">
        <w:instrText xml:space="preserve"> REF _Ref66202657 \h </w:instrText>
      </w:r>
      <w:r w:rsidR="0064203C">
        <w:fldChar w:fldCharType="separate"/>
      </w:r>
      <w:r w:rsidR="00182691">
        <w:t xml:space="preserve">Figure </w:t>
      </w:r>
      <w:r w:rsidR="00182691">
        <w:rPr>
          <w:noProof/>
        </w:rPr>
        <w:t>4</w:t>
      </w:r>
      <w:r w:rsidR="0064203C">
        <w:fldChar w:fldCharType="end"/>
      </w:r>
      <w:r>
        <w:t xml:space="preserve"> can be exposed to the boundaries between entities. </w:t>
      </w:r>
      <w:r w:rsidR="00573EBB">
        <w:t xml:space="preserve"> </w:t>
      </w:r>
      <w:r>
        <w:t>It is where the interactions between the functions are exposed across one or more boundaries between entities that there is a need for standardization within CCSDS as a potentially interoperable interface between agencies.</w:t>
      </w:r>
    </w:p>
    <w:p w14:paraId="5BFE3915" w14:textId="5D6C5B55" w:rsidR="00577694" w:rsidRDefault="00577694" w:rsidP="00577694">
      <w:r>
        <w:t>The interactions within the scope of</w:t>
      </w:r>
      <w:r w:rsidR="00950410">
        <w:t xml:space="preserve"> mi</w:t>
      </w:r>
      <w:r>
        <w:t xml:space="preserve">ssion </w:t>
      </w:r>
      <w:r w:rsidR="00950410">
        <w:t>p</w:t>
      </w:r>
      <w:r>
        <w:t xml:space="preserve">lanning and </w:t>
      </w:r>
      <w:r w:rsidR="00950410">
        <w:t>s</w:t>
      </w:r>
      <w:r>
        <w:t>cheduling standardization can be grouped into five services:</w:t>
      </w:r>
    </w:p>
    <w:p w14:paraId="42E0D49D" w14:textId="099E31C9" w:rsidR="00577694" w:rsidRDefault="00577694" w:rsidP="00DA4F65">
      <w:pPr>
        <w:numPr>
          <w:ilvl w:val="0"/>
          <w:numId w:val="80"/>
        </w:numPr>
        <w:spacing w:before="120" w:line="0" w:lineRule="atLeast"/>
        <w:ind w:left="426" w:hanging="426"/>
      </w:pPr>
      <w:r>
        <w:rPr>
          <w:b/>
        </w:rPr>
        <w:t>Planning </w:t>
      </w:r>
      <w:r w:rsidRPr="00A36F56">
        <w:rPr>
          <w:b/>
        </w:rPr>
        <w:t>Request</w:t>
      </w:r>
      <w:r>
        <w:t xml:space="preserve">: submission of </w:t>
      </w:r>
      <w:r w:rsidR="00950410">
        <w:t>p</w:t>
      </w:r>
      <w:r>
        <w:t xml:space="preserve">lanning </w:t>
      </w:r>
      <w:r w:rsidR="00950410">
        <w:t>r</w:t>
      </w:r>
      <w:r>
        <w:t>equests</w:t>
      </w:r>
      <w:r w:rsidR="0007752D">
        <w:t xml:space="preserve"> to a planning function</w:t>
      </w:r>
      <w:r>
        <w:t>, associated responses and their subsequent management and status feedback.</w:t>
      </w:r>
    </w:p>
    <w:p w14:paraId="464959C9" w14:textId="79122D4F" w:rsidR="00577694" w:rsidRDefault="00577694" w:rsidP="00DA4F65">
      <w:pPr>
        <w:numPr>
          <w:ilvl w:val="0"/>
          <w:numId w:val="80"/>
        </w:numPr>
        <w:spacing w:before="120" w:line="0" w:lineRule="atLeast"/>
        <w:ind w:left="426" w:hanging="426"/>
      </w:pPr>
      <w:r w:rsidRPr="00A36F56">
        <w:rPr>
          <w:b/>
        </w:rPr>
        <w:t>Plan Distribution</w:t>
      </w:r>
      <w:r>
        <w:t xml:space="preserve">: distribution and access to </w:t>
      </w:r>
      <w:r w:rsidR="00D133F6">
        <w:t>p</w:t>
      </w:r>
      <w:r>
        <w:t>lans generated by the planning function.</w:t>
      </w:r>
    </w:p>
    <w:p w14:paraId="07064A31" w14:textId="2D5B4690" w:rsidR="00577694" w:rsidRDefault="00577694" w:rsidP="00DA4F65">
      <w:pPr>
        <w:numPr>
          <w:ilvl w:val="0"/>
          <w:numId w:val="80"/>
        </w:numPr>
        <w:spacing w:before="120" w:line="0" w:lineRule="atLeast"/>
        <w:ind w:left="426" w:hanging="426"/>
      </w:pPr>
      <w:r>
        <w:rPr>
          <w:b/>
        </w:rPr>
        <w:t>Plan Execution Control</w:t>
      </w:r>
      <w:r>
        <w:t xml:space="preserve">: submission of </w:t>
      </w:r>
      <w:r w:rsidR="00D133F6">
        <w:t>p</w:t>
      </w:r>
      <w:r>
        <w:t xml:space="preserve">lans to </w:t>
      </w:r>
      <w:r w:rsidR="0007752D">
        <w:t>a plan execution function</w:t>
      </w:r>
      <w:r>
        <w:t>, management of the execution process and status feedback.</w:t>
      </w:r>
    </w:p>
    <w:p w14:paraId="1758E8EF" w14:textId="77777777" w:rsidR="00577694" w:rsidRDefault="00577694" w:rsidP="00DA4F65">
      <w:pPr>
        <w:numPr>
          <w:ilvl w:val="0"/>
          <w:numId w:val="80"/>
        </w:numPr>
        <w:spacing w:before="120" w:line="0" w:lineRule="atLeast"/>
        <w:ind w:left="426" w:hanging="426"/>
      </w:pPr>
      <w:r>
        <w:rPr>
          <w:b/>
        </w:rPr>
        <w:t>Plan Information Management</w:t>
      </w:r>
      <w:r>
        <w:t>: access to planning data definitions.</w:t>
      </w:r>
    </w:p>
    <w:p w14:paraId="48ECD5F7" w14:textId="18203B84" w:rsidR="00577694" w:rsidRDefault="00577694" w:rsidP="00DA4F65">
      <w:pPr>
        <w:numPr>
          <w:ilvl w:val="0"/>
          <w:numId w:val="80"/>
        </w:numPr>
        <w:spacing w:before="120" w:line="0" w:lineRule="atLeast"/>
        <w:ind w:left="426" w:hanging="426"/>
      </w:pPr>
      <w:r w:rsidRPr="00A36F56">
        <w:rPr>
          <w:b/>
        </w:rPr>
        <w:t xml:space="preserve">Plan </w:t>
      </w:r>
      <w:r>
        <w:rPr>
          <w:b/>
        </w:rPr>
        <w:t>Edit</w:t>
      </w:r>
      <w:r>
        <w:t xml:space="preserve">: direct manipulation of </w:t>
      </w:r>
      <w:r w:rsidR="00D133F6">
        <w:t>p</w:t>
      </w:r>
      <w:r>
        <w:t xml:space="preserve">lans outside the </w:t>
      </w:r>
      <w:r w:rsidR="00D133F6">
        <w:t>p</w:t>
      </w:r>
      <w:r>
        <w:t>lanning process, either to update planning events and resources with the latest information or for emergency intervention.</w:t>
      </w:r>
    </w:p>
    <w:p w14:paraId="40D946F6" w14:textId="43E7785C" w:rsidR="00577694" w:rsidRPr="009B5047" w:rsidRDefault="00577694" w:rsidP="00577694">
      <w:r w:rsidRPr="009B5047">
        <w:lastRenderedPageBreak/>
        <w:fldChar w:fldCharType="begin"/>
      </w:r>
      <w:r w:rsidRPr="009B5047">
        <w:instrText xml:space="preserve"> REF _Ref66202657 \h </w:instrText>
      </w:r>
      <w:r w:rsidRPr="009B5047">
        <w:fldChar w:fldCharType="separate"/>
      </w:r>
      <w:r w:rsidR="00182691">
        <w:t xml:space="preserve">Figure </w:t>
      </w:r>
      <w:r w:rsidR="00182691">
        <w:rPr>
          <w:noProof/>
        </w:rPr>
        <w:t>4</w:t>
      </w:r>
      <w:r w:rsidRPr="009B5047">
        <w:fldChar w:fldCharType="end"/>
      </w:r>
      <w:r w:rsidRPr="009B5047">
        <w:t xml:space="preserve"> shows these MPS services as blue lines.  Interactions supported by other CCSDS standards are shown in other </w:t>
      </w:r>
      <w:r w:rsidR="009B5047">
        <w:t>colors</w:t>
      </w:r>
      <w:r w:rsidRPr="009B5047">
        <w:t xml:space="preserve">.  The circle at one end indicates which function is the service provider:  Planning is the service provider for </w:t>
      </w:r>
      <w:r w:rsidR="00D133F6" w:rsidRPr="009B5047">
        <w:t>P</w:t>
      </w:r>
      <w:r w:rsidRPr="009B5047">
        <w:t xml:space="preserve">lanning </w:t>
      </w:r>
      <w:r w:rsidR="00D133F6" w:rsidRPr="009B5047">
        <w:t>R</w:t>
      </w:r>
      <w:r w:rsidRPr="009B5047">
        <w:t xml:space="preserve">equest and </w:t>
      </w:r>
      <w:r w:rsidR="00D133F6" w:rsidRPr="009B5047">
        <w:t>P</w:t>
      </w:r>
      <w:r w:rsidRPr="009B5047">
        <w:t xml:space="preserve">lan </w:t>
      </w:r>
      <w:r w:rsidR="00D133F6" w:rsidRPr="009B5047">
        <w:t>D</w:t>
      </w:r>
      <w:r w:rsidRPr="009B5047">
        <w:t xml:space="preserve">istribution services.  Plan </w:t>
      </w:r>
      <w:r w:rsidR="00D133F6" w:rsidRPr="009B5047">
        <w:t>e</w:t>
      </w:r>
      <w:r w:rsidRPr="009B5047">
        <w:t xml:space="preserve">xecution is the service provider for </w:t>
      </w:r>
      <w:r w:rsidR="00D133F6" w:rsidRPr="009B5047">
        <w:t>P</w:t>
      </w:r>
      <w:r w:rsidRPr="009B5047">
        <w:t xml:space="preserve">lan Execution Control and Plan Edit services.  Both functions can provide the Plan Information Management service.  These services are introduced in section </w:t>
      </w:r>
      <w:r w:rsidRPr="009B5047">
        <w:fldChar w:fldCharType="begin"/>
      </w:r>
      <w:r w:rsidRPr="009B5047">
        <w:instrText xml:space="preserve"> REF _Ref66950972 \r \h </w:instrText>
      </w:r>
      <w:r w:rsidRPr="009B5047">
        <w:fldChar w:fldCharType="separate"/>
      </w:r>
      <w:r w:rsidR="00182691">
        <w:t>2.5</w:t>
      </w:r>
      <w:r w:rsidRPr="009B5047">
        <w:fldChar w:fldCharType="end"/>
      </w:r>
      <w:r w:rsidRPr="009B5047">
        <w:t xml:space="preserve"> below and formally defined in chapter </w:t>
      </w:r>
      <w:r w:rsidRPr="009B5047">
        <w:fldChar w:fldCharType="begin"/>
      </w:r>
      <w:r w:rsidRPr="009B5047">
        <w:instrText xml:space="preserve"> REF _Ref66951037 \r \h </w:instrText>
      </w:r>
      <w:r w:rsidRPr="009B5047">
        <w:fldChar w:fldCharType="separate"/>
      </w:r>
      <w:r w:rsidR="00182691">
        <w:t>4</w:t>
      </w:r>
      <w:r w:rsidRPr="009B5047">
        <w:fldChar w:fldCharType="end"/>
      </w:r>
      <w:r w:rsidRPr="009B5047">
        <w:t>.</w:t>
      </w:r>
    </w:p>
    <w:p w14:paraId="6A842A39" w14:textId="378650EC" w:rsidR="00577694" w:rsidRDefault="00577694" w:rsidP="00577694">
      <w:r>
        <w:t xml:space="preserve">A common MPS information model applies to the planning requests and plans transferred or </w:t>
      </w:r>
      <w:r w:rsidR="00861A0B">
        <w:t>R</w:t>
      </w:r>
      <w:r>
        <w:t xml:space="preserve">eferenced by these services and also to the common configuration data required by service providers and consumers to interpret the planning requests and plans.  This information model is introduced in section </w:t>
      </w:r>
      <w:r>
        <w:fldChar w:fldCharType="begin"/>
      </w:r>
      <w:r>
        <w:instrText xml:space="preserve"> REF _Ref60921134 \r \h </w:instrText>
      </w:r>
      <w:r>
        <w:fldChar w:fldCharType="separate"/>
      </w:r>
      <w:r w:rsidR="00182691">
        <w:t>2.4</w:t>
      </w:r>
      <w:r>
        <w:fldChar w:fldCharType="end"/>
      </w:r>
      <w:r>
        <w:t xml:space="preserve"> below and formally defined in chapter </w:t>
      </w:r>
      <w:r>
        <w:fldChar w:fldCharType="begin"/>
      </w:r>
      <w:r>
        <w:instrText xml:space="preserve"> REF _Ref56507059 \r \h </w:instrText>
      </w:r>
      <w:r>
        <w:fldChar w:fldCharType="separate"/>
      </w:r>
      <w:r w:rsidR="00182691">
        <w:t>3</w:t>
      </w:r>
      <w:r>
        <w:fldChar w:fldCharType="end"/>
      </w:r>
      <w:r>
        <w:t>.</w:t>
      </w:r>
    </w:p>
    <w:p w14:paraId="6B54CB42" w14:textId="15DF9DDF" w:rsidR="0007752D" w:rsidRDefault="0007752D" w:rsidP="00577694">
      <w:r>
        <w:t xml:space="preserve">For those organizations that </w:t>
      </w:r>
      <w:r w:rsidR="00B36C64">
        <w:t xml:space="preserve">do not wish to standardize the service level interaction, but only to standardize the data format used for the exchange of planning requests and plans, standard XML-based file formats are defined in chapter </w:t>
      </w:r>
      <w:r w:rsidR="00B36C64">
        <w:fldChar w:fldCharType="begin"/>
      </w:r>
      <w:r w:rsidR="00B36C64">
        <w:instrText xml:space="preserve"> REF _Ref56506907 \r \h </w:instrText>
      </w:r>
      <w:r w:rsidR="00B36C64">
        <w:fldChar w:fldCharType="separate"/>
      </w:r>
      <w:r w:rsidR="00182691">
        <w:t>7</w:t>
      </w:r>
      <w:r w:rsidR="00B36C64">
        <w:fldChar w:fldCharType="end"/>
      </w:r>
      <w:r w:rsidR="00B36C64">
        <w:t>.</w:t>
      </w:r>
    </w:p>
    <w:p w14:paraId="2F069B2A" w14:textId="77777777" w:rsidR="0064203C" w:rsidRDefault="00D53098" w:rsidP="00611087">
      <w:pPr>
        <w:pStyle w:val="Heading2"/>
        <w:pageBreakBefore/>
      </w:pPr>
      <w:bookmarkStart w:id="47" w:name="_Toc140093774"/>
      <w:r>
        <w:lastRenderedPageBreak/>
        <w:t xml:space="preserve">Relationship To </w:t>
      </w:r>
      <w:r w:rsidR="00CB325A">
        <w:t>Mission Operations Services</w:t>
      </w:r>
      <w:bookmarkEnd w:id="47"/>
    </w:p>
    <w:p w14:paraId="2B7B5B39" w14:textId="3B03B79B" w:rsidR="00A3142A" w:rsidRDefault="00A3142A" w:rsidP="00A3142A">
      <w:r>
        <w:t>The CCSDS Mission Operations (</w:t>
      </w:r>
      <w:r w:rsidRPr="00A3142A">
        <w:rPr>
          <w:rStyle w:val="Acronym"/>
        </w:rPr>
        <w:t>MO</w:t>
      </w:r>
      <w:r>
        <w:t xml:space="preserve">) Services Concept provides a standard framework for the specification of end-to-end services between </w:t>
      </w:r>
      <w:r w:rsidR="00D133F6">
        <w:t>m</w:t>
      </w:r>
      <w:r>
        <w:t xml:space="preserve">ission </w:t>
      </w:r>
      <w:r w:rsidR="00D133F6">
        <w:t>o</w:t>
      </w:r>
      <w:r>
        <w:t xml:space="preserve">perations applications (reference </w:t>
      </w:r>
      <w:r w:rsidR="00573EBB">
        <w:fldChar w:fldCharType="begin"/>
      </w:r>
      <w:r w:rsidR="00573EBB">
        <w:instrText xml:space="preserve"> REF _Ref4431406 \r \h </w:instrText>
      </w:r>
      <w:r w:rsidR="00573EBB">
        <w:fldChar w:fldCharType="separate"/>
      </w:r>
      <w:r w:rsidR="00182691">
        <w:t>[D1]</w:t>
      </w:r>
      <w:r w:rsidR="00573EBB">
        <w:fldChar w:fldCharType="end"/>
      </w:r>
      <w:r>
        <w:t>)</w:t>
      </w:r>
      <w:r w:rsidR="00B761A9">
        <w:t xml:space="preserve">.  </w:t>
      </w:r>
      <w:r>
        <w:t>MO</w:t>
      </w:r>
      <w:r w:rsidR="00D133F6">
        <w:t xml:space="preserve"> se</w:t>
      </w:r>
      <w:r>
        <w:t>rvices are defined in terms of a Message Abstraction Layer (</w:t>
      </w:r>
      <w:r w:rsidRPr="00E97EE2">
        <w:rPr>
          <w:rStyle w:val="Acronym"/>
        </w:rPr>
        <w:t>MAL</w:t>
      </w:r>
      <w:r>
        <w:t xml:space="preserve">) (reference </w:t>
      </w:r>
      <w:r w:rsidR="00573EBB">
        <w:fldChar w:fldCharType="begin"/>
      </w:r>
      <w:r w:rsidR="00573EBB">
        <w:instrText xml:space="preserve"> REF _Ref68011710 \r \h </w:instrText>
      </w:r>
      <w:r w:rsidR="00573EBB">
        <w:fldChar w:fldCharType="separate"/>
      </w:r>
      <w:r w:rsidR="00182691">
        <w:t>[2]</w:t>
      </w:r>
      <w:r w:rsidR="00573EBB">
        <w:fldChar w:fldCharType="end"/>
      </w:r>
      <w:r>
        <w:t>), which provides a means of specifying data and service interfaces in an implementation, encoding and communication agnostic manner.</w:t>
      </w:r>
    </w:p>
    <w:p w14:paraId="36675FB1" w14:textId="77777777" w:rsidR="00D34DC4" w:rsidRDefault="00D34DC4" w:rsidP="00A3142A">
      <w:r>
        <w:rPr>
          <w:noProof/>
          <w:lang w:val="en-GB" w:eastAsia="en-GB"/>
        </w:rPr>
        <w:drawing>
          <wp:inline distT="0" distB="0" distL="0" distR="0" wp14:anchorId="7DC01056" wp14:editId="4C3FB16C">
            <wp:extent cx="5715000" cy="2779980"/>
            <wp:effectExtent l="0" t="0" r="0" b="19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7185" cy="2781043"/>
                    </a:xfrm>
                    <a:prstGeom prst="rect">
                      <a:avLst/>
                    </a:prstGeom>
                    <a:noFill/>
                  </pic:spPr>
                </pic:pic>
              </a:graphicData>
            </a:graphic>
          </wp:inline>
        </w:drawing>
      </w:r>
    </w:p>
    <w:p w14:paraId="36CED5CE" w14:textId="5F76E659" w:rsidR="00D34DC4" w:rsidRDefault="00D34DC4" w:rsidP="00D34DC4">
      <w:pPr>
        <w:pStyle w:val="Caption"/>
      </w:pPr>
      <w:bookmarkStart w:id="48" w:name="_Ref66959091"/>
      <w:bookmarkStart w:id="49" w:name="_Toc140093349"/>
      <w:r>
        <w:t xml:space="preserve">Figure </w:t>
      </w:r>
      <w:r w:rsidR="00A23CA0">
        <w:fldChar w:fldCharType="begin"/>
      </w:r>
      <w:r w:rsidR="00A23CA0">
        <w:instrText xml:space="preserve"> SEQ Figure \* ARABIC </w:instrText>
      </w:r>
      <w:r w:rsidR="00A23CA0">
        <w:fldChar w:fldCharType="separate"/>
      </w:r>
      <w:r w:rsidR="00182691">
        <w:rPr>
          <w:noProof/>
        </w:rPr>
        <w:t>6</w:t>
      </w:r>
      <w:r w:rsidR="00A23CA0">
        <w:rPr>
          <w:noProof/>
        </w:rPr>
        <w:fldChar w:fldCharType="end"/>
      </w:r>
      <w:bookmarkEnd w:id="48"/>
      <w:r>
        <w:t>: MO MPS Services Generic Protocol Stack</w:t>
      </w:r>
      <w:bookmarkEnd w:id="49"/>
    </w:p>
    <w:p w14:paraId="37ED04C5" w14:textId="77777777" w:rsidR="00A3142A" w:rsidRDefault="00A3142A" w:rsidP="00A3142A">
      <w:r>
        <w:t>The MO MAL defines:</w:t>
      </w:r>
    </w:p>
    <w:p w14:paraId="1ADCD79B" w14:textId="5F0A579C" w:rsidR="00A3142A" w:rsidRDefault="00A3142A" w:rsidP="00DA4F65">
      <w:pPr>
        <w:numPr>
          <w:ilvl w:val="0"/>
          <w:numId w:val="83"/>
        </w:numPr>
      </w:pPr>
      <w:r>
        <w:t>A set of MAL Attribute data types that can be used to represent the individual data fields of message structures</w:t>
      </w:r>
      <w:r w:rsidR="00573EBB">
        <w:t>;</w:t>
      </w:r>
    </w:p>
    <w:p w14:paraId="25480736" w14:textId="77777777" w:rsidR="00A3142A" w:rsidRDefault="00A3142A" w:rsidP="00DA4F65">
      <w:pPr>
        <w:numPr>
          <w:ilvl w:val="0"/>
          <w:numId w:val="83"/>
        </w:numPr>
      </w:pPr>
      <w:r>
        <w:t xml:space="preserve">A set of MAL Interaction patterns that correspond to the </w:t>
      </w:r>
      <w:r w:rsidR="00C6382B">
        <w:t>message exchange behavior of individual service operations.</w:t>
      </w:r>
    </w:p>
    <w:p w14:paraId="57497B68" w14:textId="77777777" w:rsidR="00A3142A" w:rsidRDefault="00A3142A" w:rsidP="00A3142A">
      <w:r>
        <w:t>The abstract specification of the service interfaces and data can be mapped to a concrete implementation through:</w:t>
      </w:r>
    </w:p>
    <w:p w14:paraId="391027FD" w14:textId="0255D33B" w:rsidR="00C6382B" w:rsidRDefault="00C6382B" w:rsidP="00DA4F65">
      <w:pPr>
        <w:numPr>
          <w:ilvl w:val="0"/>
          <w:numId w:val="82"/>
        </w:numPr>
      </w:pPr>
      <w:r>
        <w:t>a technology binding that defines how the abstract messages (composed of a sequence of MAL attributes) are encoded in a concrete format (e.g. binary, XML or ASCII)</w:t>
      </w:r>
      <w:r w:rsidR="00573EBB">
        <w:t>;</w:t>
      </w:r>
    </w:p>
    <w:p w14:paraId="3BDADB45" w14:textId="77777777" w:rsidR="00A3142A" w:rsidRDefault="00A3142A" w:rsidP="00DA4F65">
      <w:pPr>
        <w:numPr>
          <w:ilvl w:val="0"/>
          <w:numId w:val="82"/>
        </w:numPr>
      </w:pPr>
      <w:r>
        <w:t>a technology binding that defines how the resulting messages are carried over a concrete message transport protocol</w:t>
      </w:r>
      <w:r w:rsidR="00C6382B">
        <w:t xml:space="preserve"> by mapping the standard MAL interaction patterns to that protocol</w:t>
      </w:r>
      <w:r>
        <w:t>;</w:t>
      </w:r>
    </w:p>
    <w:p w14:paraId="561AAF0C" w14:textId="446640C9" w:rsidR="00A3142A" w:rsidRDefault="00A3142A" w:rsidP="00DA4F65">
      <w:pPr>
        <w:numPr>
          <w:ilvl w:val="0"/>
          <w:numId w:val="82"/>
        </w:numPr>
      </w:pPr>
      <w:r>
        <w:t>a language binding that transforms the abstract service interface into a concrete API for a given programming language (e.g. Java, C++ or Python)</w:t>
      </w:r>
      <w:r w:rsidR="00573EBB">
        <w:t>.</w:t>
      </w:r>
    </w:p>
    <w:p w14:paraId="58BA360D" w14:textId="231A94BF" w:rsidR="00611087" w:rsidRDefault="00D34DC4" w:rsidP="00A3142A">
      <w:r>
        <w:lastRenderedPageBreak/>
        <w:fldChar w:fldCharType="begin"/>
      </w:r>
      <w:r>
        <w:instrText xml:space="preserve"> REF _Ref66959091 \h </w:instrText>
      </w:r>
      <w:r>
        <w:fldChar w:fldCharType="separate"/>
      </w:r>
      <w:r w:rsidR="00182691">
        <w:t xml:space="preserve">Figure </w:t>
      </w:r>
      <w:r w:rsidR="00182691">
        <w:rPr>
          <w:noProof/>
        </w:rPr>
        <w:t>6</w:t>
      </w:r>
      <w:r>
        <w:fldChar w:fldCharType="end"/>
      </w:r>
      <w:r>
        <w:t xml:space="preserve"> illustrates a generic deployment of MPS services using the MO service framework</w:t>
      </w:r>
      <w:r w:rsidR="00E67617">
        <w:t xml:space="preserve"> with service consumer and provider functions hosted on different deployment nodes</w:t>
      </w:r>
      <w:r>
        <w:t>.  MPS specific functions and protocol layers are shown in blue; elements of the “vanilla” MO framework in yellow; and underlying communications infrastructure layers in tan</w:t>
      </w:r>
      <w:r w:rsidR="00573EBB">
        <w:t xml:space="preserve"> (light orange)</w:t>
      </w:r>
      <w:r>
        <w:t>.</w:t>
      </w:r>
      <w:r w:rsidR="00E67617">
        <w:t xml:space="preserve">  The application level MPS service interaction is shown by the direct interface between service provider and consumer functions, carrying MPS service messages defined in terms of data structures specified in the MPS information model.</w:t>
      </w:r>
    </w:p>
    <w:p w14:paraId="7AB870A1" w14:textId="496D8E6A" w:rsidR="00D34DC4" w:rsidRDefault="00E67617" w:rsidP="00A3142A">
      <w:r>
        <w:t>The MAL technology binding used in a specific deployment ensures on-the-wire interoperability</w:t>
      </w:r>
      <w:r w:rsidR="005713BC">
        <w:t xml:space="preserve"> at communications protocol level.  Transfer</w:t>
      </w:r>
      <w:r w:rsidR="00D133F6">
        <w:t xml:space="preserve"> pr</w:t>
      </w:r>
      <w:r w:rsidR="005713BC">
        <w:t>otocol equates to the messaging or file transfer service used over the underlying transport and physical link layers.  The diagram illustrates how different language bindings can be used by provider and consumer for the service API, as this does not affect the wire level protocol.</w:t>
      </w:r>
    </w:p>
    <w:p w14:paraId="10C5BD83" w14:textId="77777777" w:rsidR="00C6382B" w:rsidRDefault="00C6382B" w:rsidP="00A3142A">
      <w:r>
        <w:t>It is noted that while the MAL may be implemented as a specific software layer for reasons of maintainability and reusability, it is not a requirement to do so.  The MAL may simply be used as an abstract specification that enables transformation of the service specification by the applied technology bindings into a concrete implementation of that se</w:t>
      </w:r>
      <w:r w:rsidR="00E67617">
        <w:t>rvice with no distinct MAL layer.  The MO MPS, MO MAL and MAL technology binding layers in the diagram are effectively combined into a single software component</w:t>
      </w:r>
      <w:r>
        <w:t xml:space="preserve">.  This is an important distinction for deployment contexts </w:t>
      </w:r>
      <w:r w:rsidR="00740740">
        <w:t>where the implementation is required to be both compact and efficient, such as on-board a spacecraft.</w:t>
      </w:r>
    </w:p>
    <w:p w14:paraId="0D040929" w14:textId="15293C0A" w:rsidR="004975CA" w:rsidRDefault="00740740" w:rsidP="004975CA">
      <w:r>
        <w:t>It is also noted that the MPS services are not defined in terms of the MO Common Object Model (</w:t>
      </w:r>
      <w:r w:rsidRPr="00740740">
        <w:rPr>
          <w:rStyle w:val="Acronym"/>
        </w:rPr>
        <w:t>COM</w:t>
      </w:r>
      <w:r>
        <w:t xml:space="preserve">) (reference </w:t>
      </w:r>
      <w:r w:rsidR="00F72616">
        <w:fldChar w:fldCharType="begin"/>
      </w:r>
      <w:r w:rsidR="00F72616">
        <w:instrText xml:space="preserve"> REF _Ref4426057 \r \h </w:instrText>
      </w:r>
      <w:r w:rsidR="00F72616">
        <w:fldChar w:fldCharType="separate"/>
      </w:r>
      <w:r w:rsidR="00182691">
        <w:t>[D3]</w:t>
      </w:r>
      <w:r w:rsidR="00F72616">
        <w:fldChar w:fldCharType="end"/>
      </w:r>
      <w:r>
        <w:t>)</w:t>
      </w:r>
      <w:r w:rsidR="000D6B65">
        <w:t>, as this is deprecated in the latest version of the MO framework.</w:t>
      </w:r>
      <w:r w:rsidR="009A0F5A">
        <w:t xml:space="preserve">  </w:t>
      </w:r>
      <w:r>
        <w:t xml:space="preserve">Instead </w:t>
      </w:r>
      <w:r w:rsidR="00CC0F62">
        <w:t>the</w:t>
      </w:r>
      <w:r>
        <w:t xml:space="preserve"> more generic concept of an </w:t>
      </w:r>
      <w:r w:rsidRPr="00712C72">
        <w:rPr>
          <w:rStyle w:val="Term"/>
        </w:rPr>
        <w:t>MO</w:t>
      </w:r>
      <w:r w:rsidR="00D133F6" w:rsidRPr="00712C72">
        <w:rPr>
          <w:rStyle w:val="Term"/>
        </w:rPr>
        <w:t xml:space="preserve"> ob</w:t>
      </w:r>
      <w:r w:rsidRPr="00712C72">
        <w:rPr>
          <w:rStyle w:val="Term"/>
        </w:rPr>
        <w:t>ject</w:t>
      </w:r>
      <w:r>
        <w:t xml:space="preserve"> is used</w:t>
      </w:r>
      <w:r w:rsidR="00712C72">
        <w:t xml:space="preserve"> (see §</w:t>
      </w:r>
      <w:r w:rsidR="00712C72">
        <w:fldChar w:fldCharType="begin"/>
      </w:r>
      <w:r w:rsidR="00712C72">
        <w:instrText xml:space="preserve"> REF _Ref66957246 \r \h </w:instrText>
      </w:r>
      <w:r w:rsidR="00712C72">
        <w:fldChar w:fldCharType="separate"/>
      </w:r>
      <w:r w:rsidR="00182691">
        <w:t>3.4</w:t>
      </w:r>
      <w:r w:rsidR="00712C72">
        <w:fldChar w:fldCharType="end"/>
      </w:r>
      <w:r w:rsidR="00712C72">
        <w:t xml:space="preserve"> for a more detailed explanation)</w:t>
      </w:r>
      <w:r w:rsidR="004975CA">
        <w:t>.</w:t>
      </w:r>
      <w:r w:rsidR="004975CA" w:rsidRPr="004975CA">
        <w:t xml:space="preserve"> </w:t>
      </w:r>
      <w:r w:rsidR="004975CA">
        <w:t xml:space="preserve"> An MO</w:t>
      </w:r>
      <w:r w:rsidR="00D133F6">
        <w:t xml:space="preserve"> ob</w:t>
      </w:r>
      <w:r w:rsidR="004975CA">
        <w:t xml:space="preserve">ject is an entity defined within the information model of an MO compliant service specification that has a unique </w:t>
      </w:r>
      <w:r w:rsidR="004975CA" w:rsidRPr="00712C72">
        <w:t>identity</w:t>
      </w:r>
      <w:r w:rsidR="004975CA">
        <w:t xml:space="preserve"> enabling it to be referenced by other MO</w:t>
      </w:r>
      <w:r w:rsidR="00D133F6">
        <w:t xml:space="preserve"> ob</w:t>
      </w:r>
      <w:r w:rsidR="004975CA">
        <w:t xml:space="preserve">jects and in the body of MO service messages.  The </w:t>
      </w:r>
      <w:r w:rsidR="004975CA" w:rsidRPr="00E97EE2">
        <w:rPr>
          <w:rStyle w:val="Term"/>
        </w:rPr>
        <w:t>identity</w:t>
      </w:r>
      <w:r w:rsidR="004975CA">
        <w:t xml:space="preserve"> of an MO</w:t>
      </w:r>
      <w:r w:rsidR="00D133F6">
        <w:t xml:space="preserve"> ob</w:t>
      </w:r>
      <w:r w:rsidR="004975CA">
        <w:t>ject is defined by its</w:t>
      </w:r>
      <w:r w:rsidR="00A754F8">
        <w:t xml:space="preserve"> type and unique </w:t>
      </w:r>
      <w:r w:rsidR="00A754F8" w:rsidRPr="00A70BBF">
        <w:rPr>
          <w:rStyle w:val="Term"/>
        </w:rPr>
        <w:t>k</w:t>
      </w:r>
      <w:r w:rsidR="00CC0F62" w:rsidRPr="00A70BBF">
        <w:rPr>
          <w:rStyle w:val="Term"/>
        </w:rPr>
        <w:t>ey</w:t>
      </w:r>
      <w:r w:rsidR="004975CA">
        <w:t xml:space="preserve">, scoped by its </w:t>
      </w:r>
      <w:r w:rsidR="004975CA">
        <w:rPr>
          <w:rStyle w:val="Term"/>
        </w:rPr>
        <w:t>domain</w:t>
      </w:r>
      <w:r w:rsidR="004975CA">
        <w:t xml:space="preserve">, and optionally by a </w:t>
      </w:r>
      <w:r w:rsidR="00E97EE2" w:rsidRPr="00E97EE2">
        <w:rPr>
          <w:rStyle w:val="Term"/>
        </w:rPr>
        <w:t>v</w:t>
      </w:r>
      <w:r w:rsidR="004975CA" w:rsidRPr="00E97EE2">
        <w:rPr>
          <w:rStyle w:val="Term"/>
        </w:rPr>
        <w:t>ersion</w:t>
      </w:r>
      <w:r w:rsidR="004975CA">
        <w:t>.  The specification of a service-specific MO</w:t>
      </w:r>
      <w:r w:rsidR="00D133F6">
        <w:t xml:space="preserve"> ob</w:t>
      </w:r>
      <w:r w:rsidR="004975CA">
        <w:t>ject class includes a custom set of references to other MO</w:t>
      </w:r>
      <w:r w:rsidR="00D133F6">
        <w:t xml:space="preserve"> ob</w:t>
      </w:r>
      <w:r w:rsidR="004975CA">
        <w:t>jects that capture the relationships between those objects</w:t>
      </w:r>
      <w:r w:rsidR="00B31811">
        <w:t>.  In the context of the MPS services, MO</w:t>
      </w:r>
      <w:r w:rsidR="00D133F6">
        <w:t xml:space="preserve"> ob</w:t>
      </w:r>
      <w:r w:rsidR="00B31811">
        <w:t>jects are defined to represent planning requests, plans and the planning activities, planning events and resources that they reference</w:t>
      </w:r>
      <w:r w:rsidR="00712C72">
        <w:t>.</w:t>
      </w:r>
    </w:p>
    <w:p w14:paraId="6EE010B4" w14:textId="3DCA9970" w:rsidR="0091190D" w:rsidRDefault="00A3142A" w:rsidP="0091190D">
      <w:r>
        <w:t>An MO application-level service specification comprises a set of operations that the service consumer may invoke on the service provider</w:t>
      </w:r>
      <w:r w:rsidR="00B761A9">
        <w:t xml:space="preserve">.  </w:t>
      </w:r>
      <w:r>
        <w:t>Each operation is mapped to a standard interaction pattern defined by the MAL and provides the service-specific bo</w:t>
      </w:r>
      <w:r w:rsidR="00B31811">
        <w:t>dy of the constituent messages.</w:t>
      </w:r>
    </w:p>
    <w:p w14:paraId="53DC13CA" w14:textId="5F9F8E03" w:rsidR="0034603B" w:rsidRPr="0034603B" w:rsidRDefault="00CA5EBE" w:rsidP="00797AF4">
      <w:r>
        <w:t xml:space="preserve">In addition to the MAL and technology bindings, the MO service framework includes a set of Common Services </w:t>
      </w:r>
      <w:r w:rsidR="00BB0080">
        <w:fldChar w:fldCharType="begin"/>
      </w:r>
      <w:r w:rsidR="00BB0080">
        <w:instrText xml:space="preserve"> REF _Ref68541276 \r \h </w:instrText>
      </w:r>
      <w:r w:rsidR="00BB0080">
        <w:fldChar w:fldCharType="separate"/>
      </w:r>
      <w:r w:rsidR="00182691">
        <w:t>[D4]</w:t>
      </w:r>
      <w:r w:rsidR="00BB0080">
        <w:fldChar w:fldCharType="end"/>
      </w:r>
      <w:r>
        <w:t xml:space="preserve"> that can be used in conjunction with any MO application level service.  These include a Directory, Login and Configuration services.</w:t>
      </w:r>
    </w:p>
    <w:p w14:paraId="3CF0021A" w14:textId="77777777" w:rsidR="00360663" w:rsidRDefault="00360663" w:rsidP="00F11DDB">
      <w:pPr>
        <w:pStyle w:val="Heading2"/>
        <w:pageBreakBefore/>
      </w:pPr>
      <w:bookmarkStart w:id="50" w:name="_Ref60921134"/>
      <w:bookmarkStart w:id="51" w:name="_Ref60921318"/>
      <w:bookmarkStart w:id="52" w:name="_Ref60922188"/>
      <w:bookmarkStart w:id="53" w:name="_Ref60925348"/>
      <w:bookmarkStart w:id="54" w:name="_Toc140093775"/>
      <w:r>
        <w:lastRenderedPageBreak/>
        <w:t>MPS Information Model Overview</w:t>
      </w:r>
      <w:bookmarkEnd w:id="50"/>
      <w:bookmarkEnd w:id="51"/>
      <w:bookmarkEnd w:id="52"/>
      <w:bookmarkEnd w:id="53"/>
      <w:bookmarkEnd w:id="54"/>
    </w:p>
    <w:p w14:paraId="5E8D717E" w14:textId="19936ED6" w:rsidR="00D3249C" w:rsidRDefault="00D3249C" w:rsidP="00D3249C">
      <w:pPr>
        <w:pStyle w:val="Heading3"/>
      </w:pPr>
      <w:bookmarkStart w:id="55" w:name="_Toc140093776"/>
      <w:r>
        <w:t>General</w:t>
      </w:r>
      <w:bookmarkEnd w:id="55"/>
    </w:p>
    <w:p w14:paraId="4670FD99" w14:textId="1DC4E7D8" w:rsidR="00A754F8" w:rsidRDefault="006F370D" w:rsidP="00A754F8">
      <w:r>
        <w:t>The information exchanged across the interfaces supported by MPS services is complex.  Requests for activities to be planned require the specification of the activities to be performed and any constraints on their execution.  Plans express not only the planned activities they contain, but also what triggers their execution relative to time, position or planning events.</w:t>
      </w:r>
    </w:p>
    <w:p w14:paraId="25FF0DE1" w14:textId="21901ACB" w:rsidR="006F370D" w:rsidRDefault="006F370D" w:rsidP="00A754F8">
      <w:r>
        <w:t>The MPS information model describes the information objects that are transferred or operated on by service operations</w:t>
      </w:r>
      <w:r w:rsidR="0067650E">
        <w:t xml:space="preserve"> and the relationships between them</w:t>
      </w:r>
      <w:r>
        <w:t xml:space="preserve">.  </w:t>
      </w:r>
      <w:r w:rsidR="0067650E">
        <w:t>It addresses both the content of the messages that constitute service operations and also the configuration data that both consumer and provider must have access to to interpret those messages.</w:t>
      </w:r>
    </w:p>
    <w:p w14:paraId="1A1D8845" w14:textId="3C803E14" w:rsidR="004A0021" w:rsidRDefault="0067650E" w:rsidP="00A754F8">
      <w:r>
        <w:t>The information model is expressed through the use of UML diagrams following the conventions described in §</w:t>
      </w:r>
      <w:r>
        <w:fldChar w:fldCharType="begin"/>
      </w:r>
      <w:r>
        <w:instrText xml:space="preserve"> REF _Ref74669709 \r \h </w:instrText>
      </w:r>
      <w:r>
        <w:fldChar w:fldCharType="separate"/>
      </w:r>
      <w:r w:rsidR="00182691">
        <w:t>1.8.1</w:t>
      </w:r>
      <w:r>
        <w:fldChar w:fldCharType="end"/>
      </w:r>
      <w:r>
        <w:t xml:space="preserve">.  These diagrams and the supporting text are informative: they do not </w:t>
      </w:r>
      <w:r w:rsidR="004A0021">
        <w:t>constitute</w:t>
      </w:r>
      <w:r>
        <w:t xml:space="preserve"> a normative part of the standard.</w:t>
      </w:r>
    </w:p>
    <w:p w14:paraId="3060998A" w14:textId="3A8ADFF7" w:rsidR="0067650E" w:rsidRDefault="004A0021" w:rsidP="00A754F8">
      <w:r>
        <w:t>This section also includes the specifications of data structures derived from the information model that are used in the body of service messages.  These data structure definitions are a normative part of the standard and are expressed in the tabular format described in §</w:t>
      </w:r>
      <w:r>
        <w:fldChar w:fldCharType="begin"/>
      </w:r>
      <w:r>
        <w:instrText xml:space="preserve"> REF _Ref74670285 \r \h </w:instrText>
      </w:r>
      <w:r>
        <w:fldChar w:fldCharType="separate"/>
      </w:r>
      <w:r w:rsidR="00182691">
        <w:t>1.8.2</w:t>
      </w:r>
      <w:r>
        <w:fldChar w:fldCharType="end"/>
      </w:r>
      <w:r>
        <w:t>.</w:t>
      </w:r>
    </w:p>
    <w:p w14:paraId="7347C4A3" w14:textId="4B151E04" w:rsidR="00F11DDB" w:rsidRDefault="00496820" w:rsidP="00CB3BBA">
      <w:pPr>
        <w:jc w:val="left"/>
      </w:pPr>
      <w:r w:rsidRPr="00496820">
        <w:rPr>
          <w:noProof/>
        </w:rPr>
        <w:drawing>
          <wp:inline distT="0" distB="0" distL="0" distR="0" wp14:anchorId="689438D3" wp14:editId="29C04016">
            <wp:extent cx="5716905" cy="298704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6905" cy="2987040"/>
                    </a:xfrm>
                    <a:prstGeom prst="rect">
                      <a:avLst/>
                    </a:prstGeom>
                    <a:noFill/>
                    <a:ln>
                      <a:noFill/>
                    </a:ln>
                  </pic:spPr>
                </pic:pic>
              </a:graphicData>
            </a:graphic>
          </wp:inline>
        </w:drawing>
      </w:r>
    </w:p>
    <w:p w14:paraId="234FA790" w14:textId="6C50E0A0" w:rsidR="00F11DDB" w:rsidRDefault="00F11DDB" w:rsidP="00F11DDB">
      <w:pPr>
        <w:pStyle w:val="Caption"/>
        <w:keepNext w:val="0"/>
      </w:pPr>
      <w:bookmarkStart w:id="56" w:name="_Ref20837124"/>
      <w:bookmarkStart w:id="57" w:name="_Toc140093350"/>
      <w:r>
        <w:t xml:space="preserve">Figure </w:t>
      </w:r>
      <w:r w:rsidR="00A23CA0">
        <w:fldChar w:fldCharType="begin"/>
      </w:r>
      <w:r w:rsidR="00A23CA0">
        <w:instrText xml:space="preserve"> SEQ Figure \* ARABIC </w:instrText>
      </w:r>
      <w:r w:rsidR="00A23CA0">
        <w:fldChar w:fldCharType="separate"/>
      </w:r>
      <w:r w:rsidR="00182691">
        <w:rPr>
          <w:noProof/>
        </w:rPr>
        <w:t>7</w:t>
      </w:r>
      <w:r w:rsidR="00A23CA0">
        <w:rPr>
          <w:noProof/>
        </w:rPr>
        <w:fldChar w:fldCharType="end"/>
      </w:r>
      <w:bookmarkEnd w:id="56"/>
      <w:r>
        <w:t>: MPS Data Items</w:t>
      </w:r>
      <w:bookmarkEnd w:id="57"/>
    </w:p>
    <w:p w14:paraId="41DC0D03" w14:textId="7B2BFEB5" w:rsidR="00F11DDB" w:rsidRDefault="00F11DDB" w:rsidP="00F11DDB">
      <w:r>
        <w:t xml:space="preserve">A high-level overview of the MPS </w:t>
      </w:r>
      <w:r w:rsidR="00D133F6">
        <w:t>i</w:t>
      </w:r>
      <w:r>
        <w:t xml:space="preserve">nformation </w:t>
      </w:r>
      <w:r w:rsidR="00D133F6">
        <w:t>m</w:t>
      </w:r>
      <w:r>
        <w:t xml:space="preserve">odel is given in </w:t>
      </w:r>
      <w:r>
        <w:fldChar w:fldCharType="begin"/>
      </w:r>
      <w:r>
        <w:instrText xml:space="preserve"> REF _Ref20837124 \h </w:instrText>
      </w:r>
      <w:r>
        <w:fldChar w:fldCharType="separate"/>
      </w:r>
      <w:r w:rsidR="00182691">
        <w:t xml:space="preserve">Figure </w:t>
      </w:r>
      <w:r w:rsidR="00182691">
        <w:rPr>
          <w:noProof/>
        </w:rPr>
        <w:t>7</w:t>
      </w:r>
      <w:r>
        <w:fldChar w:fldCharType="end"/>
      </w:r>
      <w:r>
        <w:t>.  This shows the principal MPS data items and their interrelationships using standard UML notation.</w:t>
      </w:r>
    </w:p>
    <w:p w14:paraId="31EC13CB" w14:textId="77777777" w:rsidR="00F11DDB" w:rsidRDefault="00F11DDB" w:rsidP="00F11DDB">
      <w:r w:rsidRPr="000D0EDD">
        <w:lastRenderedPageBreak/>
        <w:t xml:space="preserve">The rectangles in the diagram correspond to standard data </w:t>
      </w:r>
      <w:r>
        <w:t>items.  T</w:t>
      </w:r>
      <w:r w:rsidRPr="000D0EDD">
        <w:t xml:space="preserve">he lines between them </w:t>
      </w:r>
      <w:r>
        <w:t xml:space="preserve">define the </w:t>
      </w:r>
      <w:r w:rsidRPr="000D0EDD">
        <w:t xml:space="preserve">relationships between those data </w:t>
      </w:r>
      <w:r>
        <w:t xml:space="preserve">items.  Data items are color-coded by functional area: </w:t>
      </w:r>
    </w:p>
    <w:p w14:paraId="48C01535" w14:textId="77777777" w:rsidR="00F11DDB" w:rsidRDefault="00F11DDB" w:rsidP="00F11DDB">
      <w:pPr>
        <w:spacing w:before="120" w:line="0" w:lineRule="atLeast"/>
        <w:ind w:left="426" w:hanging="426"/>
      </w:pPr>
      <w:r w:rsidRPr="003377F2">
        <w:rPr>
          <w:color w:val="87CEFA"/>
        </w:rPr>
        <w:sym w:font="Wingdings" w:char="F06E"/>
      </w:r>
      <w:r>
        <w:tab/>
      </w:r>
      <w:r w:rsidRPr="000D0EDD">
        <w:t>Mission Planning</w:t>
      </w:r>
      <w:r>
        <w:t xml:space="preserve"> data items defined in this document are shown in blue</w:t>
      </w:r>
    </w:p>
    <w:p w14:paraId="0BFA7084" w14:textId="77777777" w:rsidR="00F11DDB" w:rsidRDefault="00F11DDB" w:rsidP="00F11DDB">
      <w:pPr>
        <w:spacing w:before="120" w:line="0" w:lineRule="atLeast"/>
        <w:ind w:left="426" w:hanging="426"/>
      </w:pPr>
      <w:r w:rsidRPr="003377F2">
        <w:rPr>
          <w:color w:val="FA8072"/>
        </w:rPr>
        <w:sym w:font="Wingdings" w:char="F06E"/>
      </w:r>
      <w:r>
        <w:tab/>
      </w:r>
      <w:r w:rsidRPr="000D0EDD">
        <w:t>Mission Control</w:t>
      </w:r>
      <w:r>
        <w:t xml:space="preserve"> data items (red) correspond to CCSDS MO Monitoring &amp; Control and the proposed MO Automation standards.</w:t>
      </w:r>
    </w:p>
    <w:p w14:paraId="21BB3EC3" w14:textId="77777777" w:rsidR="00F11DDB" w:rsidRDefault="00F11DDB" w:rsidP="00F11DDB">
      <w:pPr>
        <w:spacing w:before="120" w:line="0" w:lineRule="atLeast"/>
        <w:ind w:left="426" w:hanging="426"/>
      </w:pPr>
      <w:r w:rsidRPr="003377F2">
        <w:rPr>
          <w:color w:val="FF69B4"/>
        </w:rPr>
        <w:sym w:font="Wingdings" w:char="F06E"/>
      </w:r>
      <w:r>
        <w:tab/>
        <w:t>Navigation data item (magenta) correspond to the CCSDS Navigation Event Message standard.</w:t>
      </w:r>
    </w:p>
    <w:p w14:paraId="27638B45" w14:textId="77777777" w:rsidR="00F11DDB" w:rsidRDefault="00F11DDB" w:rsidP="00F11DDB">
      <w:pPr>
        <w:spacing w:before="120" w:line="0" w:lineRule="atLeast"/>
        <w:ind w:left="426" w:hanging="426"/>
      </w:pPr>
      <w:r w:rsidRPr="003377F2">
        <w:rPr>
          <w:color w:val="C0C0C0"/>
        </w:rPr>
        <w:sym w:font="Wingdings" w:char="F06E"/>
      </w:r>
      <w:r>
        <w:tab/>
        <w:t>Cross Support Services data items (grey) correspond to CCSDS Cross Support Service Management standards.</w:t>
      </w:r>
    </w:p>
    <w:p w14:paraId="30E29409" w14:textId="32EC39C9" w:rsidR="00F11DDB" w:rsidRDefault="00F11DDB" w:rsidP="00F11DDB">
      <w:r>
        <w:t>R</w:t>
      </w:r>
      <w:r w:rsidRPr="000D0EDD">
        <w:t xml:space="preserve">elationships shown in black are within the scope of </w:t>
      </w:r>
      <w:r w:rsidR="00D133F6">
        <w:t>m</w:t>
      </w:r>
      <w:r w:rsidRPr="000D0EDD">
        <w:t xml:space="preserve">ission </w:t>
      </w:r>
      <w:r w:rsidR="00D133F6">
        <w:t>p</w:t>
      </w:r>
      <w:r w:rsidRPr="000D0EDD">
        <w:t>lanning s</w:t>
      </w:r>
      <w:r>
        <w:t>tandardization, others are color-</w:t>
      </w:r>
      <w:r w:rsidRPr="000D0EDD">
        <w:t>c</w:t>
      </w:r>
      <w:r>
        <w:t>oded by their respective area.</w:t>
      </w:r>
    </w:p>
    <w:p w14:paraId="7F55D90F" w14:textId="77777777" w:rsidR="00F11DDB" w:rsidRDefault="00F11DDB" w:rsidP="004A0021">
      <w:r>
        <w:t>The following principal MPS data items are shown in the diagram:</w:t>
      </w:r>
    </w:p>
    <w:p w14:paraId="1B7512B5" w14:textId="77777777" w:rsidR="00F11DDB" w:rsidRPr="004C79DF" w:rsidRDefault="00F11DDB" w:rsidP="00353565">
      <w:pPr>
        <w:numPr>
          <w:ilvl w:val="0"/>
          <w:numId w:val="16"/>
        </w:numPr>
        <w:spacing w:line="0" w:lineRule="atLeast"/>
        <w:rPr>
          <w:rStyle w:val="Term"/>
        </w:rPr>
      </w:pPr>
      <w:r w:rsidRPr="004C79DF">
        <w:rPr>
          <w:rStyle w:val="Term"/>
        </w:rPr>
        <w:t>Planning Requests</w:t>
      </w:r>
    </w:p>
    <w:p w14:paraId="755B5FC6" w14:textId="77777777" w:rsidR="00F11DDB" w:rsidRPr="004C79DF" w:rsidRDefault="00F11DDB" w:rsidP="00353565">
      <w:pPr>
        <w:numPr>
          <w:ilvl w:val="0"/>
          <w:numId w:val="16"/>
        </w:numPr>
        <w:spacing w:before="0" w:line="0" w:lineRule="atLeast"/>
        <w:rPr>
          <w:rStyle w:val="Term"/>
        </w:rPr>
      </w:pPr>
      <w:r w:rsidRPr="004C79DF">
        <w:rPr>
          <w:rStyle w:val="Term"/>
        </w:rPr>
        <w:t>Plans</w:t>
      </w:r>
    </w:p>
    <w:p w14:paraId="4D762DB5" w14:textId="77777777" w:rsidR="00F11DDB" w:rsidRPr="004C79DF" w:rsidRDefault="00F11DDB" w:rsidP="00353565">
      <w:pPr>
        <w:numPr>
          <w:ilvl w:val="0"/>
          <w:numId w:val="16"/>
        </w:numPr>
        <w:spacing w:before="120" w:line="0" w:lineRule="atLeast"/>
        <w:rPr>
          <w:rStyle w:val="Term"/>
        </w:rPr>
      </w:pPr>
      <w:r w:rsidRPr="004C79DF">
        <w:rPr>
          <w:rStyle w:val="Term"/>
        </w:rPr>
        <w:t>Planning Activities</w:t>
      </w:r>
    </w:p>
    <w:p w14:paraId="49C45F7B" w14:textId="77777777" w:rsidR="00F11DDB" w:rsidRPr="004C79DF" w:rsidRDefault="00F11DDB" w:rsidP="00353565">
      <w:pPr>
        <w:numPr>
          <w:ilvl w:val="0"/>
          <w:numId w:val="16"/>
        </w:numPr>
        <w:spacing w:before="0" w:line="0" w:lineRule="atLeast"/>
        <w:rPr>
          <w:rStyle w:val="Term"/>
        </w:rPr>
      </w:pPr>
      <w:r w:rsidRPr="004C79DF">
        <w:rPr>
          <w:rStyle w:val="Term"/>
        </w:rPr>
        <w:t>Planning Events</w:t>
      </w:r>
    </w:p>
    <w:p w14:paraId="0D8FCCA6" w14:textId="77777777" w:rsidR="00F11DDB" w:rsidRPr="004C79DF" w:rsidRDefault="00F11DDB" w:rsidP="00353565">
      <w:pPr>
        <w:numPr>
          <w:ilvl w:val="0"/>
          <w:numId w:val="16"/>
        </w:numPr>
        <w:spacing w:before="0" w:line="0" w:lineRule="atLeast"/>
        <w:rPr>
          <w:rStyle w:val="Term"/>
        </w:rPr>
      </w:pPr>
      <w:r w:rsidRPr="004C79DF">
        <w:rPr>
          <w:rStyle w:val="Term"/>
        </w:rPr>
        <w:t>Planning Resources</w:t>
      </w:r>
    </w:p>
    <w:p w14:paraId="60AAC369" w14:textId="1A971379" w:rsidR="00F11DDB" w:rsidRDefault="00F11DDB" w:rsidP="00F11DDB">
      <w:r>
        <w:t>These are introduced in the subsections below and fully defined in section</w:t>
      </w:r>
      <w:r w:rsidR="006D23D4">
        <w:t xml:space="preserve"> </w:t>
      </w:r>
      <w:r w:rsidR="006D23D4">
        <w:fldChar w:fldCharType="begin"/>
      </w:r>
      <w:r w:rsidR="006D23D4">
        <w:instrText xml:space="preserve"> REF _Ref60919968 \r \h </w:instrText>
      </w:r>
      <w:r w:rsidR="006D23D4">
        <w:fldChar w:fldCharType="separate"/>
      </w:r>
      <w:r w:rsidR="00182691">
        <w:t>3.2</w:t>
      </w:r>
      <w:r w:rsidR="006D23D4">
        <w:fldChar w:fldCharType="end"/>
      </w:r>
      <w:r>
        <w:t xml:space="preserve">.  Each of these data items comprises a set of </w:t>
      </w:r>
      <w:r w:rsidRPr="00E97EE2">
        <w:rPr>
          <w:rStyle w:val="Term"/>
        </w:rPr>
        <w:t>MO</w:t>
      </w:r>
      <w:r w:rsidR="00D133F6" w:rsidRPr="00E97EE2">
        <w:rPr>
          <w:rStyle w:val="Term"/>
        </w:rPr>
        <w:t xml:space="preserve"> ob</w:t>
      </w:r>
      <w:r w:rsidRPr="00E97EE2">
        <w:rPr>
          <w:rStyle w:val="Term"/>
        </w:rPr>
        <w:t>jects</w:t>
      </w:r>
      <w:r>
        <w:t xml:space="preserve"> </w:t>
      </w:r>
      <w:r w:rsidR="006D23D4">
        <w:t>(see §</w:t>
      </w:r>
      <w:r w:rsidR="00D35C24">
        <w:fldChar w:fldCharType="begin"/>
      </w:r>
      <w:r w:rsidR="00D35C24">
        <w:instrText xml:space="preserve"> REF _Ref60925108 \r \h </w:instrText>
      </w:r>
      <w:r w:rsidR="00D35C24">
        <w:fldChar w:fldCharType="separate"/>
      </w:r>
      <w:r w:rsidR="00182691">
        <w:t>3.4.2</w:t>
      </w:r>
      <w:r w:rsidR="00D35C24">
        <w:fldChar w:fldCharType="end"/>
      </w:r>
      <w:r w:rsidR="006D23D4">
        <w:t xml:space="preserve">) </w:t>
      </w:r>
      <w:r>
        <w:t xml:space="preserve">with its own </w:t>
      </w:r>
      <w:r w:rsidR="00D133F6">
        <w:t>o</w:t>
      </w:r>
      <w:r>
        <w:t xml:space="preserve">bject </w:t>
      </w:r>
      <w:r w:rsidR="00D133F6" w:rsidRPr="00D133F6">
        <w:rPr>
          <w:rStyle w:val="Term"/>
        </w:rPr>
        <w:t>identity</w:t>
      </w:r>
      <w:r>
        <w:t xml:space="preserve">, following one of the MO </w:t>
      </w:r>
      <w:r w:rsidR="00D133F6">
        <w:t>o</w:t>
      </w:r>
      <w:r>
        <w:t xml:space="preserve">bject patterns defined in section </w:t>
      </w:r>
      <w:r w:rsidR="00D35C24">
        <w:fldChar w:fldCharType="begin"/>
      </w:r>
      <w:r w:rsidR="00D35C24">
        <w:instrText xml:space="preserve"> REF _Ref33098556 \r \h </w:instrText>
      </w:r>
      <w:r w:rsidR="00D35C24">
        <w:fldChar w:fldCharType="separate"/>
      </w:r>
      <w:r w:rsidR="00182691">
        <w:t>3.4.3</w:t>
      </w:r>
      <w:r w:rsidR="00D35C24">
        <w:fldChar w:fldCharType="end"/>
      </w:r>
      <w:r w:rsidR="006D23D4">
        <w:t>.</w:t>
      </w:r>
    </w:p>
    <w:p w14:paraId="12177B73" w14:textId="212ECD81" w:rsidR="006D23D4" w:rsidRDefault="006D23D4" w:rsidP="006D23D4">
      <w:r>
        <w:t xml:space="preserve">The status of </w:t>
      </w:r>
      <w:r w:rsidR="00D133F6">
        <w:t>p</w:t>
      </w:r>
      <w:r>
        <w:t xml:space="preserve">lanning </w:t>
      </w:r>
      <w:r w:rsidR="00D133F6">
        <w:t>r</w:t>
      </w:r>
      <w:r>
        <w:t xml:space="preserve">equests, </w:t>
      </w:r>
      <w:r w:rsidR="00D133F6">
        <w:t>p</w:t>
      </w:r>
      <w:r>
        <w:t xml:space="preserve">lans, </w:t>
      </w:r>
      <w:r w:rsidR="00D133F6">
        <w:t>p</w:t>
      </w:r>
      <w:r>
        <w:t xml:space="preserve">lanning </w:t>
      </w:r>
      <w:r w:rsidR="00D133F6">
        <w:t>a</w:t>
      </w:r>
      <w:r>
        <w:t xml:space="preserve">ctivities and </w:t>
      </w:r>
      <w:r w:rsidR="00D133F6">
        <w:t>p</w:t>
      </w:r>
      <w:r>
        <w:t xml:space="preserve">lanning </w:t>
      </w:r>
      <w:r w:rsidR="00D133F6">
        <w:t>e</w:t>
      </w:r>
      <w:r>
        <w:t xml:space="preserve">vents can evolve over time and is reported through the defined MPS </w:t>
      </w:r>
      <w:r w:rsidR="00D133F6">
        <w:t>s</w:t>
      </w:r>
      <w:r>
        <w:t xml:space="preserve">ervices.  </w:t>
      </w:r>
      <w:r w:rsidR="00D243DD">
        <w:t xml:space="preserve">State models are defined for each of these data items in section </w:t>
      </w:r>
      <w:r w:rsidR="00D243DD">
        <w:fldChar w:fldCharType="begin"/>
      </w:r>
      <w:r w:rsidR="00D243DD">
        <w:instrText xml:space="preserve"> REF _Ref60919968 \r \h </w:instrText>
      </w:r>
      <w:r w:rsidR="00D243DD">
        <w:fldChar w:fldCharType="separate"/>
      </w:r>
      <w:r w:rsidR="00182691">
        <w:t>3.2</w:t>
      </w:r>
      <w:r w:rsidR="00D243DD">
        <w:fldChar w:fldCharType="end"/>
      </w:r>
      <w:r w:rsidR="00D243DD">
        <w:t>, but only the minimum set of states has been defined to work with the defined services:  missions may effectively extend these with additional states using additional information fields.</w:t>
      </w:r>
    </w:p>
    <w:p w14:paraId="29E79843" w14:textId="3E83F2DD" w:rsidR="00F11DDB" w:rsidRDefault="00F11DDB" w:rsidP="00F11DDB">
      <w:r w:rsidRPr="00CA0F22">
        <w:rPr>
          <w:rStyle w:val="Term"/>
        </w:rPr>
        <w:t xml:space="preserve">Planning </w:t>
      </w:r>
      <w:r w:rsidR="00E97EE2">
        <w:rPr>
          <w:rStyle w:val="Term"/>
        </w:rPr>
        <w:t>r</w:t>
      </w:r>
      <w:r w:rsidRPr="00CA0F22">
        <w:rPr>
          <w:rStyle w:val="Term"/>
        </w:rPr>
        <w:t>equests</w:t>
      </w:r>
      <w:r>
        <w:t xml:space="preserve"> and </w:t>
      </w:r>
      <w:r w:rsidR="00E97EE2">
        <w:rPr>
          <w:rStyle w:val="Term"/>
        </w:rPr>
        <w:t>p</w:t>
      </w:r>
      <w:r w:rsidRPr="00CA0F22">
        <w:rPr>
          <w:rStyle w:val="Term"/>
        </w:rPr>
        <w:t>lans</w:t>
      </w:r>
      <w:r>
        <w:t xml:space="preserve"> are both container objects, whose content relates to a set of planning data items:  </w:t>
      </w:r>
      <w:r w:rsidR="00E97EE2" w:rsidRPr="00CA0F22">
        <w:rPr>
          <w:rStyle w:val="Term"/>
        </w:rPr>
        <w:t>planning events</w:t>
      </w:r>
      <w:r w:rsidR="00E97EE2">
        <w:t xml:space="preserve">, </w:t>
      </w:r>
      <w:r w:rsidR="00E97EE2" w:rsidRPr="00CA0F22">
        <w:rPr>
          <w:rStyle w:val="Term"/>
        </w:rPr>
        <w:t>planning activities</w:t>
      </w:r>
      <w:r w:rsidR="00E97EE2">
        <w:t xml:space="preserve">, and </w:t>
      </w:r>
      <w:r w:rsidR="00E97EE2" w:rsidRPr="00CA0F22">
        <w:rPr>
          <w:rStyle w:val="Term"/>
        </w:rPr>
        <w:t>planning resources</w:t>
      </w:r>
      <w:r>
        <w:t xml:space="preserve">.  For each of these three types (or classes) of planning data, there is a defined set of items that can be referenced or instantiated within </w:t>
      </w:r>
      <w:r w:rsidR="00D133F6">
        <w:t>p</w:t>
      </w:r>
      <w:r>
        <w:t xml:space="preserve">lanning </w:t>
      </w:r>
      <w:r w:rsidR="00D133F6">
        <w:t>r</w:t>
      </w:r>
      <w:r>
        <w:t xml:space="preserve">equests and </w:t>
      </w:r>
      <w:r w:rsidR="00D133F6">
        <w:t>p</w:t>
      </w:r>
      <w:r>
        <w:t xml:space="preserve">lans.  Together these definitions comprise </w:t>
      </w:r>
      <w:r w:rsidR="00E97EE2">
        <w:t xml:space="preserve">the </w:t>
      </w:r>
      <w:r w:rsidR="00E97EE2">
        <w:rPr>
          <w:rStyle w:val="Term"/>
        </w:rPr>
        <w:t>planning configuration data</w:t>
      </w:r>
      <w:r>
        <w:t>.</w:t>
      </w:r>
    </w:p>
    <w:p w14:paraId="34C8FFA2" w14:textId="06674B64" w:rsidR="00F11DDB" w:rsidRDefault="00F11DDB" w:rsidP="00F11DDB">
      <w:r>
        <w:rPr>
          <w:rStyle w:val="Term"/>
        </w:rPr>
        <w:t xml:space="preserve">Planning </w:t>
      </w:r>
      <w:r w:rsidR="00E97EE2">
        <w:rPr>
          <w:rStyle w:val="Term"/>
        </w:rPr>
        <w:t xml:space="preserve">constraints </w:t>
      </w:r>
      <w:r>
        <w:t xml:space="preserve">are not self-standing data items, but can be attached to </w:t>
      </w:r>
      <w:r w:rsidR="00D133F6">
        <w:t>p</w:t>
      </w:r>
      <w:r>
        <w:t xml:space="preserve">lanning </w:t>
      </w:r>
      <w:r w:rsidR="00D133F6">
        <w:t>r</w:t>
      </w:r>
      <w:r>
        <w:t xml:space="preserve">equests and </w:t>
      </w:r>
      <w:r w:rsidR="00D133F6">
        <w:t>p</w:t>
      </w:r>
      <w:r>
        <w:t xml:space="preserve">lanning </w:t>
      </w:r>
      <w:r w:rsidR="00D133F6">
        <w:t>a</w:t>
      </w:r>
      <w:r>
        <w:t>ctivities.  They are defined in §</w:t>
      </w:r>
      <w:r w:rsidR="00D35C24">
        <w:fldChar w:fldCharType="begin"/>
      </w:r>
      <w:r w:rsidR="00D35C24">
        <w:instrText xml:space="preserve"> REF _Ref33099098 \r \h </w:instrText>
      </w:r>
      <w:r w:rsidR="00D35C24">
        <w:fldChar w:fldCharType="separate"/>
      </w:r>
      <w:r w:rsidR="00182691">
        <w:t>3.3.6</w:t>
      </w:r>
      <w:r w:rsidR="00D35C24">
        <w:fldChar w:fldCharType="end"/>
      </w:r>
      <w:r>
        <w:t xml:space="preserve">.  Section </w:t>
      </w:r>
      <w:r w:rsidR="00D35C24">
        <w:fldChar w:fldCharType="begin"/>
      </w:r>
      <w:r w:rsidR="00D35C24">
        <w:instrText xml:space="preserve"> REF _Ref33099150 \r \h </w:instrText>
      </w:r>
      <w:r w:rsidR="00D35C24">
        <w:fldChar w:fldCharType="separate"/>
      </w:r>
      <w:r w:rsidR="00182691">
        <w:t>3.3</w:t>
      </w:r>
      <w:r w:rsidR="00D35C24">
        <w:fldChar w:fldCharType="end"/>
      </w:r>
      <w:r>
        <w:t xml:space="preserve"> also includes the definition of other MPS supporting data types, including:</w:t>
      </w:r>
    </w:p>
    <w:p w14:paraId="1E03B3A9" w14:textId="799501C2" w:rsidR="00F11DDB" w:rsidRDefault="00F11DDB" w:rsidP="00353565">
      <w:pPr>
        <w:numPr>
          <w:ilvl w:val="0"/>
          <w:numId w:val="17"/>
        </w:numPr>
        <w:spacing w:before="120" w:line="0" w:lineRule="atLeast"/>
      </w:pPr>
      <w:r>
        <w:t xml:space="preserve">MPS </w:t>
      </w:r>
      <w:r w:rsidRPr="00E97EE2">
        <w:rPr>
          <w:rStyle w:val="Term"/>
        </w:rPr>
        <w:t>Position</w:t>
      </w:r>
      <w:r>
        <w:t xml:space="preserve"> and </w:t>
      </w:r>
      <w:r w:rsidRPr="00E97EE2">
        <w:rPr>
          <w:rStyle w:val="Term"/>
        </w:rPr>
        <w:t>Direction</w:t>
      </w:r>
      <w:r>
        <w:t xml:space="preserve"> </w:t>
      </w:r>
      <w:r w:rsidR="00D133F6">
        <w:t>d</w:t>
      </w:r>
      <w:r>
        <w:t xml:space="preserve">ata </w:t>
      </w:r>
      <w:r w:rsidR="00D133F6">
        <w:t>t</w:t>
      </w:r>
      <w:r>
        <w:t>ypes</w:t>
      </w:r>
    </w:p>
    <w:p w14:paraId="0F100AA7" w14:textId="77777777" w:rsidR="00F11DDB" w:rsidRPr="00E97EE2" w:rsidRDefault="00F11DDB" w:rsidP="00353565">
      <w:pPr>
        <w:numPr>
          <w:ilvl w:val="0"/>
          <w:numId w:val="17"/>
        </w:numPr>
        <w:spacing w:before="0" w:line="0" w:lineRule="atLeast"/>
        <w:rPr>
          <w:rStyle w:val="Term"/>
        </w:rPr>
      </w:pPr>
      <w:r w:rsidRPr="00E97EE2">
        <w:rPr>
          <w:rStyle w:val="Term"/>
        </w:rPr>
        <w:t>Expressions</w:t>
      </w:r>
    </w:p>
    <w:p w14:paraId="75755B3E" w14:textId="77777777" w:rsidR="00F11DDB" w:rsidRPr="00E97EE2" w:rsidRDefault="00F11DDB" w:rsidP="00353565">
      <w:pPr>
        <w:numPr>
          <w:ilvl w:val="0"/>
          <w:numId w:val="17"/>
        </w:numPr>
        <w:spacing w:before="0" w:line="0" w:lineRule="atLeast"/>
        <w:rPr>
          <w:rStyle w:val="Term"/>
        </w:rPr>
      </w:pPr>
      <w:r w:rsidRPr="00E97EE2">
        <w:rPr>
          <w:rStyle w:val="Term"/>
        </w:rPr>
        <w:t>Arguments</w:t>
      </w:r>
    </w:p>
    <w:p w14:paraId="323A4AAB" w14:textId="77777777" w:rsidR="00F11DDB" w:rsidRPr="00E97EE2" w:rsidRDefault="00F11DDB" w:rsidP="00353565">
      <w:pPr>
        <w:numPr>
          <w:ilvl w:val="0"/>
          <w:numId w:val="17"/>
        </w:numPr>
        <w:spacing w:before="0" w:line="0" w:lineRule="atLeast"/>
        <w:rPr>
          <w:rStyle w:val="Term"/>
        </w:rPr>
      </w:pPr>
      <w:r w:rsidRPr="00E97EE2">
        <w:rPr>
          <w:rStyle w:val="Term"/>
        </w:rPr>
        <w:lastRenderedPageBreak/>
        <w:t>Triggers</w:t>
      </w:r>
    </w:p>
    <w:p w14:paraId="014F4064" w14:textId="77777777" w:rsidR="00F11DDB" w:rsidRPr="00E97EE2" w:rsidRDefault="00F11DDB" w:rsidP="00353565">
      <w:pPr>
        <w:numPr>
          <w:ilvl w:val="0"/>
          <w:numId w:val="17"/>
        </w:numPr>
        <w:spacing w:before="0" w:line="0" w:lineRule="atLeast"/>
        <w:rPr>
          <w:rStyle w:val="Term"/>
        </w:rPr>
      </w:pPr>
      <w:r w:rsidRPr="00E97EE2">
        <w:rPr>
          <w:rStyle w:val="Term"/>
        </w:rPr>
        <w:t>Repetitions</w:t>
      </w:r>
    </w:p>
    <w:p w14:paraId="5865EDA1" w14:textId="0BB01BFD" w:rsidR="00F11DDB" w:rsidRDefault="00F11DDB" w:rsidP="00F11DDB">
      <w:r>
        <w:t>Some aspects of the MPS</w:t>
      </w:r>
      <w:r w:rsidR="00D133F6">
        <w:t xml:space="preserve"> in</w:t>
      </w:r>
      <w:r>
        <w:t xml:space="preserve">formation </w:t>
      </w:r>
      <w:r w:rsidR="00D133F6">
        <w:t>m</w:t>
      </w:r>
      <w:r>
        <w:t xml:space="preserve">odel are optional.  These aspects are not required to be supported by a compliant MO MPS </w:t>
      </w:r>
      <w:r w:rsidR="00D133F6">
        <w:t>s</w:t>
      </w:r>
      <w:r>
        <w:t xml:space="preserve">ervice </w:t>
      </w:r>
      <w:r w:rsidR="00D133F6">
        <w:t>p</w:t>
      </w:r>
      <w:r>
        <w:t>rovider, although this may limit the set of service capabilities and associated operations that can be supported.  Optional aspects of the model include:</w:t>
      </w:r>
    </w:p>
    <w:p w14:paraId="595A2742" w14:textId="77777777" w:rsidR="00F11DDB" w:rsidRDefault="00F11DDB" w:rsidP="00353565">
      <w:pPr>
        <w:numPr>
          <w:ilvl w:val="0"/>
          <w:numId w:val="18"/>
        </w:numPr>
        <w:spacing w:before="120" w:line="0" w:lineRule="atLeast"/>
      </w:pPr>
      <w:r>
        <w:t>Planning Resources</w:t>
      </w:r>
    </w:p>
    <w:p w14:paraId="72A0F83F" w14:textId="77777777" w:rsidR="00F11DDB" w:rsidRDefault="00F11DDB" w:rsidP="00353565">
      <w:pPr>
        <w:numPr>
          <w:ilvl w:val="0"/>
          <w:numId w:val="18"/>
        </w:numPr>
        <w:spacing w:before="120" w:line="0" w:lineRule="atLeast"/>
      </w:pPr>
      <w:r>
        <w:t>Functions</w:t>
      </w:r>
    </w:p>
    <w:p w14:paraId="246090F5" w14:textId="77777777" w:rsidR="00F11DDB" w:rsidRDefault="00F11DDB" w:rsidP="00353565">
      <w:pPr>
        <w:numPr>
          <w:ilvl w:val="0"/>
          <w:numId w:val="18"/>
        </w:numPr>
        <w:spacing w:before="120" w:line="0" w:lineRule="atLeast"/>
      </w:pPr>
      <w:r>
        <w:t>Planning Constraints, other than representation as a text expression using any defined expression syntax supported by the service provider.</w:t>
      </w:r>
    </w:p>
    <w:p w14:paraId="27A5DB73" w14:textId="77777777" w:rsidR="00F11DDB" w:rsidRDefault="00F11DDB" w:rsidP="00353565">
      <w:pPr>
        <w:numPr>
          <w:ilvl w:val="0"/>
          <w:numId w:val="18"/>
        </w:numPr>
        <w:spacing w:before="120" w:line="0" w:lineRule="atLeast"/>
      </w:pPr>
      <w:r>
        <w:t>Position and Direction data types</w:t>
      </w:r>
    </w:p>
    <w:p w14:paraId="20E09974" w14:textId="77777777" w:rsidR="00F11DDB" w:rsidRPr="00CA0F22" w:rsidRDefault="00F11DDB" w:rsidP="00353565">
      <w:pPr>
        <w:numPr>
          <w:ilvl w:val="0"/>
          <w:numId w:val="18"/>
        </w:numPr>
        <w:spacing w:before="120" w:line="0" w:lineRule="atLeast"/>
      </w:pPr>
      <w:r>
        <w:t xml:space="preserve">Repetitions (the representation of repetitive occurrences of </w:t>
      </w:r>
      <w:r w:rsidRPr="00C57085">
        <w:rPr>
          <w:rStyle w:val="Term"/>
        </w:rPr>
        <w:t>planning activities</w:t>
      </w:r>
      <w:r>
        <w:t>)</w:t>
      </w:r>
    </w:p>
    <w:p w14:paraId="636BC657" w14:textId="77777777" w:rsidR="00F11DDB" w:rsidRPr="00F11DDB" w:rsidRDefault="00F11DDB" w:rsidP="00F11DDB"/>
    <w:p w14:paraId="38A4D138" w14:textId="77777777" w:rsidR="00D3249C" w:rsidRDefault="00D3249C" w:rsidP="00D3249C">
      <w:pPr>
        <w:pStyle w:val="Heading3"/>
      </w:pPr>
      <w:bookmarkStart w:id="58" w:name="_Ref54003452"/>
      <w:bookmarkStart w:id="59" w:name="_Toc140093777"/>
      <w:r>
        <w:t>Planning Request</w:t>
      </w:r>
      <w:bookmarkEnd w:id="58"/>
      <w:bookmarkEnd w:id="59"/>
    </w:p>
    <w:p w14:paraId="25FB347A" w14:textId="61B67313" w:rsidR="00F86F4F" w:rsidRPr="00821079" w:rsidRDefault="00F86F4F" w:rsidP="00F86F4F">
      <w:r w:rsidRPr="00527A69">
        <w:rPr>
          <w:rStyle w:val="Term"/>
        </w:rPr>
        <w:t xml:space="preserve">Planning </w:t>
      </w:r>
      <w:r w:rsidR="00D133F6">
        <w:rPr>
          <w:rStyle w:val="Term"/>
        </w:rPr>
        <w:t>r</w:t>
      </w:r>
      <w:r w:rsidRPr="00527A69">
        <w:rPr>
          <w:rStyle w:val="Term"/>
        </w:rPr>
        <w:t>equests</w:t>
      </w:r>
      <w:r>
        <w:t xml:space="preserve"> are the main input to the planning function.  A </w:t>
      </w:r>
      <w:r w:rsidR="00D133F6">
        <w:t>p</w:t>
      </w:r>
      <w:r>
        <w:t xml:space="preserve">lanning </w:t>
      </w:r>
      <w:r w:rsidR="00D133F6">
        <w:t>r</w:t>
      </w:r>
      <w:r>
        <w:t xml:space="preserve">equest is a container for the information needed to be exchanged between the requester and the planner.  It supports the specification of a request to plan one or </w:t>
      </w:r>
      <w:r w:rsidR="00E97EE2">
        <w:t xml:space="preserve">more </w:t>
      </w:r>
      <w:r w:rsidR="00E97EE2">
        <w:rPr>
          <w:rStyle w:val="Term"/>
        </w:rPr>
        <w:t>planning activities</w:t>
      </w:r>
      <w:r w:rsidR="00E97EE2">
        <w:t xml:space="preserve">.  </w:t>
      </w:r>
      <w:r>
        <w:t xml:space="preserve">Alternatively, it can support a request to use an existing </w:t>
      </w:r>
      <w:r w:rsidR="00D133F6">
        <w:rPr>
          <w:rStyle w:val="Term"/>
        </w:rPr>
        <w:t>p</w:t>
      </w:r>
      <w:r>
        <w:rPr>
          <w:rStyle w:val="Term"/>
        </w:rPr>
        <w:t xml:space="preserve">lan </w:t>
      </w:r>
      <w:r w:rsidRPr="00C57085">
        <w:t>(already containing a number of</w:t>
      </w:r>
      <w:r>
        <w:rPr>
          <w:rStyle w:val="Term"/>
        </w:rPr>
        <w:t xml:space="preserve"> </w:t>
      </w:r>
      <w:r w:rsidR="00E97EE2">
        <w:rPr>
          <w:rStyle w:val="Term"/>
        </w:rPr>
        <w:t>planning activities</w:t>
      </w:r>
      <w:r w:rsidR="00E97EE2" w:rsidRPr="00C57085">
        <w:t>)</w:t>
      </w:r>
      <w:r w:rsidR="00E97EE2">
        <w:rPr>
          <w:rStyle w:val="Term"/>
        </w:rPr>
        <w:t xml:space="preserve"> </w:t>
      </w:r>
      <w:r>
        <w:t>as an input to the planning process.  It can constitute a one-off planning request, or request the repetitive planning of activities as a “standing order”.</w:t>
      </w:r>
    </w:p>
    <w:p w14:paraId="3118EBB6" w14:textId="6F0F15B3" w:rsidR="00F86F4F" w:rsidRDefault="00F86F4F" w:rsidP="00F86F4F">
      <w:r>
        <w:t xml:space="preserve">The main characteristic of the </w:t>
      </w:r>
      <w:r w:rsidR="00D133F6">
        <w:t>p</w:t>
      </w:r>
      <w:r>
        <w:t xml:space="preserve">lanning </w:t>
      </w:r>
      <w:r w:rsidR="00D133F6">
        <w:t>r</w:t>
      </w:r>
      <w:r>
        <w:t xml:space="preserve">equest is that, being a container, it needs to hold references to, or instances of, the constituent information items that are required by the planner and agreed by the interacting parties for exchange at interface level.  It has one or more </w:t>
      </w:r>
      <w:r w:rsidR="00E97EE2" w:rsidRPr="007E433F">
        <w:rPr>
          <w:rStyle w:val="Term"/>
        </w:rPr>
        <w:t>planning activities</w:t>
      </w:r>
      <w:r w:rsidR="00E97EE2">
        <w:t xml:space="preserve"> </w:t>
      </w:r>
      <w:r>
        <w:t xml:space="preserve">as the basis of the request.  In addition, the request may optionally </w:t>
      </w:r>
      <w:r w:rsidR="00E97EE2">
        <w:t xml:space="preserve">reference </w:t>
      </w:r>
      <w:r w:rsidR="00E97EE2" w:rsidRPr="007E433F">
        <w:rPr>
          <w:rStyle w:val="Term"/>
        </w:rPr>
        <w:t>planning events</w:t>
      </w:r>
      <w:r>
        <w:t xml:space="preserve">.  Information about </w:t>
      </w:r>
      <w:r w:rsidR="00E97EE2">
        <w:rPr>
          <w:rStyle w:val="Term"/>
        </w:rPr>
        <w:t>planning constraints</w:t>
      </w:r>
      <w:r w:rsidR="00E97EE2">
        <w:t xml:space="preserve"> </w:t>
      </w:r>
      <w:r>
        <w:t xml:space="preserve">on when a requested activity can or shall be planned may be exchanged as part of the </w:t>
      </w:r>
      <w:r w:rsidR="00D133F6">
        <w:t>p</w:t>
      </w:r>
      <w:r>
        <w:t xml:space="preserve">lanning </w:t>
      </w:r>
      <w:r w:rsidR="00D133F6">
        <w:t>r</w:t>
      </w:r>
      <w:r>
        <w:t xml:space="preserve">equest, by referencing constraints on the timing or position of </w:t>
      </w:r>
      <w:r w:rsidR="00D133F6">
        <w:t>p</w:t>
      </w:r>
      <w:r>
        <w:t xml:space="preserve">lanning </w:t>
      </w:r>
      <w:r w:rsidR="00D133F6">
        <w:t>a</w:t>
      </w:r>
      <w:r>
        <w:t xml:space="preserve">ctivities, both absolute and relative to </w:t>
      </w:r>
      <w:r w:rsidR="00D133F6">
        <w:t>p</w:t>
      </w:r>
      <w:r>
        <w:t xml:space="preserve">lanning </w:t>
      </w:r>
      <w:r w:rsidR="00D133F6">
        <w:t>e</w:t>
      </w:r>
      <w:r>
        <w:t xml:space="preserve">vents or other </w:t>
      </w:r>
      <w:r w:rsidR="00D133F6">
        <w:t>p</w:t>
      </w:r>
      <w:r>
        <w:t xml:space="preserve">lanning </w:t>
      </w:r>
      <w:r w:rsidR="00D133F6">
        <w:t>a</w:t>
      </w:r>
      <w:r>
        <w:t xml:space="preserve">ctivities, and on the state of </w:t>
      </w:r>
      <w:r w:rsidR="00E97EE2" w:rsidRPr="007E433F">
        <w:rPr>
          <w:rStyle w:val="Term"/>
        </w:rPr>
        <w:t>planning resources</w:t>
      </w:r>
      <w:r w:rsidR="00E97EE2">
        <w:t>.</w:t>
      </w:r>
    </w:p>
    <w:p w14:paraId="24177238" w14:textId="77777777" w:rsidR="00D3249C" w:rsidRDefault="00D3249C" w:rsidP="00D3249C">
      <w:pPr>
        <w:pStyle w:val="Heading3"/>
      </w:pPr>
      <w:bookmarkStart w:id="60" w:name="_Ref54009443"/>
      <w:bookmarkStart w:id="61" w:name="_Toc140093778"/>
      <w:r>
        <w:t>Plan</w:t>
      </w:r>
      <w:bookmarkEnd w:id="60"/>
      <w:bookmarkEnd w:id="61"/>
    </w:p>
    <w:p w14:paraId="3285A4AA" w14:textId="430866BC" w:rsidR="00F86F4F" w:rsidRDefault="00F86F4F" w:rsidP="00F86F4F">
      <w:r>
        <w:t xml:space="preserve">The </w:t>
      </w:r>
      <w:r w:rsidR="00D133F6">
        <w:rPr>
          <w:rStyle w:val="Term"/>
        </w:rPr>
        <w:t>p</w:t>
      </w:r>
      <w:r w:rsidRPr="007E433F">
        <w:rPr>
          <w:rStyle w:val="Term"/>
        </w:rPr>
        <w:t>lan</w:t>
      </w:r>
      <w:r>
        <w:t xml:space="preserve"> is the output of a planning process.  The </w:t>
      </w:r>
      <w:r w:rsidR="00D133F6">
        <w:t>p</w:t>
      </w:r>
      <w:r>
        <w:t xml:space="preserve">lan is basically a container of one or more </w:t>
      </w:r>
      <w:r w:rsidR="00E97EE2">
        <w:t xml:space="preserve">selected </w:t>
      </w:r>
      <w:r w:rsidR="00E97EE2" w:rsidRPr="007E433F">
        <w:rPr>
          <w:rStyle w:val="Term"/>
        </w:rPr>
        <w:t>planning activities</w:t>
      </w:r>
      <w:r w:rsidR="00E97EE2">
        <w:t xml:space="preserve">, optionally associated to </w:t>
      </w:r>
      <w:r w:rsidR="00E97EE2" w:rsidRPr="007E433F">
        <w:rPr>
          <w:rStyle w:val="Term"/>
        </w:rPr>
        <w:t>planning events</w:t>
      </w:r>
      <w:r>
        <w:t xml:space="preserve">.  In addition, the usage of </w:t>
      </w:r>
      <w:r w:rsidR="00E97EE2" w:rsidRPr="007E433F">
        <w:rPr>
          <w:rStyle w:val="Term"/>
        </w:rPr>
        <w:t>planning resources</w:t>
      </w:r>
      <w:r w:rsidR="00E97EE2">
        <w:t xml:space="preserve"> </w:t>
      </w:r>
      <w:r>
        <w:t xml:space="preserve">may be contained in the </w:t>
      </w:r>
      <w:r w:rsidR="00D133F6">
        <w:t>p</w:t>
      </w:r>
      <w:r>
        <w:t>lan</w:t>
      </w:r>
      <w:r w:rsidR="00B761A9">
        <w:t xml:space="preserve">.  </w:t>
      </w:r>
      <w:r>
        <w:t xml:space="preserve">The </w:t>
      </w:r>
      <w:r w:rsidR="00D133F6">
        <w:t>p</w:t>
      </w:r>
      <w:r>
        <w:t xml:space="preserve">lan may contain specific information from the planning process, which applies to the </w:t>
      </w:r>
      <w:r w:rsidR="00D133F6">
        <w:t>p</w:t>
      </w:r>
      <w:r>
        <w:t>lan as a whole</w:t>
      </w:r>
      <w:r w:rsidR="00B761A9">
        <w:t xml:space="preserve">.  </w:t>
      </w:r>
      <w:r>
        <w:t xml:space="preserve">In the hierarchical and distributed planning concepts, the output of one planning function could be the input of another one.  As such, a </w:t>
      </w:r>
      <w:r w:rsidR="00E97EE2" w:rsidRPr="007E433F">
        <w:rPr>
          <w:rStyle w:val="Term"/>
        </w:rPr>
        <w:t>planning request</w:t>
      </w:r>
      <w:r w:rsidR="00E97EE2">
        <w:t xml:space="preserve"> </w:t>
      </w:r>
      <w:r>
        <w:t xml:space="preserve">could refer to an entire </w:t>
      </w:r>
      <w:r w:rsidR="00D133F6">
        <w:t>p</w:t>
      </w:r>
      <w:r>
        <w:t>lan.</w:t>
      </w:r>
    </w:p>
    <w:p w14:paraId="4C0ACAD3" w14:textId="6E4171FF" w:rsidR="00F86F4F" w:rsidRDefault="00F86F4F" w:rsidP="00F86F4F">
      <w:r>
        <w:t xml:space="preserve">Plans may be iterative, and therefore overlap with the previous </w:t>
      </w:r>
      <w:r w:rsidR="00D133F6">
        <w:t>p</w:t>
      </w:r>
      <w:r>
        <w:t>lan</w:t>
      </w:r>
      <w:r w:rsidR="00B761A9">
        <w:t xml:space="preserve">.  </w:t>
      </w:r>
      <w:r>
        <w:t xml:space="preserve">This introduces the notion that a </w:t>
      </w:r>
      <w:r w:rsidR="00D133F6">
        <w:t>p</w:t>
      </w:r>
      <w:r>
        <w:t>lan may have an identified predecessor</w:t>
      </w:r>
      <w:r w:rsidR="00AD3B8E">
        <w:t xml:space="preserve"> or </w:t>
      </w:r>
      <w:r w:rsidR="00AD3B8E">
        <w:rPr>
          <w:rStyle w:val="Term"/>
        </w:rPr>
        <w:t>precursor plan</w:t>
      </w:r>
      <w:r>
        <w:t xml:space="preserve">, and also that if a planning </w:t>
      </w:r>
      <w:r>
        <w:lastRenderedPageBreak/>
        <w:t xml:space="preserve">data item is contained in multiple iterations of the plan, then it should have the same unique </w:t>
      </w:r>
      <w:r w:rsidRPr="00712C72">
        <w:rPr>
          <w:rStyle w:val="Term"/>
        </w:rPr>
        <w:t>identity</w:t>
      </w:r>
      <w:r w:rsidR="00712C72">
        <w:t xml:space="preserve">, except for an updated </w:t>
      </w:r>
      <w:r w:rsidR="00712C72" w:rsidRPr="00712C72">
        <w:rPr>
          <w:rStyle w:val="Term"/>
        </w:rPr>
        <w:t>version</w:t>
      </w:r>
      <w:r w:rsidR="00712C72">
        <w:t xml:space="preserve">) </w:t>
      </w:r>
      <w:r w:rsidRPr="00712C72">
        <w:t>in</w:t>
      </w:r>
      <w:r>
        <w:t xml:space="preserve"> each successive iteration of the </w:t>
      </w:r>
      <w:r w:rsidR="00D133F6">
        <w:t>p</w:t>
      </w:r>
      <w:r>
        <w:t>lan to avoid ambiguity and duplication.</w:t>
      </w:r>
    </w:p>
    <w:p w14:paraId="5513DBEA" w14:textId="77777777" w:rsidR="00F86F4F" w:rsidRDefault="00F86F4F" w:rsidP="00F86F4F">
      <w:r>
        <w:t>Plans comprise the following main elements:</w:t>
      </w:r>
    </w:p>
    <w:p w14:paraId="75E882FC" w14:textId="47F4CAC5" w:rsidR="00F86F4F" w:rsidRDefault="00F86F4F" w:rsidP="00353565">
      <w:pPr>
        <w:numPr>
          <w:ilvl w:val="0"/>
          <w:numId w:val="19"/>
        </w:numPr>
        <w:spacing w:before="120" w:line="0" w:lineRule="atLeast"/>
      </w:pPr>
      <w:r>
        <w:t xml:space="preserve">Plan Information:  header data relating to the </w:t>
      </w:r>
      <w:r w:rsidR="00E97EE2">
        <w:rPr>
          <w:rStyle w:val="Term"/>
        </w:rPr>
        <w:t>p</w:t>
      </w:r>
      <w:r w:rsidRPr="000F4ED5">
        <w:rPr>
          <w:rStyle w:val="Term"/>
        </w:rPr>
        <w:t>lan</w:t>
      </w:r>
      <w:r>
        <w:t xml:space="preserve"> as a whole.</w:t>
      </w:r>
    </w:p>
    <w:p w14:paraId="73F5FBB9" w14:textId="30D56504" w:rsidR="00F86F4F" w:rsidRDefault="00F86F4F" w:rsidP="00353565">
      <w:pPr>
        <w:numPr>
          <w:ilvl w:val="0"/>
          <w:numId w:val="19"/>
        </w:numPr>
        <w:spacing w:before="0"/>
      </w:pPr>
      <w:r>
        <w:t>Planned Items:  the set of</w:t>
      </w:r>
      <w:r w:rsidR="000F4ED5">
        <w:t xml:space="preserve"> contained</w:t>
      </w:r>
      <w:r>
        <w:t xml:space="preserve"> </w:t>
      </w:r>
      <w:r w:rsidR="00E97EE2">
        <w:rPr>
          <w:rStyle w:val="Term"/>
        </w:rPr>
        <w:t>p</w:t>
      </w:r>
      <w:r w:rsidRPr="000F4ED5">
        <w:rPr>
          <w:rStyle w:val="Term"/>
        </w:rPr>
        <w:t xml:space="preserve">lanning </w:t>
      </w:r>
      <w:r w:rsidR="00E97EE2">
        <w:rPr>
          <w:rStyle w:val="Term"/>
        </w:rPr>
        <w:t>a</w:t>
      </w:r>
      <w:r w:rsidRPr="000F4ED5">
        <w:rPr>
          <w:rStyle w:val="Term"/>
        </w:rPr>
        <w:t>ctivities</w:t>
      </w:r>
      <w:r>
        <w:t xml:space="preserve"> and</w:t>
      </w:r>
      <w:r w:rsidR="000F4ED5">
        <w:t xml:space="preserve"> </w:t>
      </w:r>
      <w:r w:rsidR="00E97EE2">
        <w:rPr>
          <w:rStyle w:val="Term"/>
        </w:rPr>
        <w:t>p</w:t>
      </w:r>
      <w:r w:rsidR="000F4ED5" w:rsidRPr="000F4ED5">
        <w:rPr>
          <w:rStyle w:val="Term"/>
        </w:rPr>
        <w:t>lanning</w:t>
      </w:r>
      <w:r w:rsidR="000F4ED5">
        <w:rPr>
          <w:rStyle w:val="Term"/>
        </w:rPr>
        <w:t xml:space="preserve"> </w:t>
      </w:r>
      <w:r w:rsidR="00E97EE2">
        <w:rPr>
          <w:rStyle w:val="Term"/>
        </w:rPr>
        <w:t>e</w:t>
      </w:r>
      <w:r w:rsidR="000F4ED5">
        <w:rPr>
          <w:rStyle w:val="Term"/>
        </w:rPr>
        <w:t>vents</w:t>
      </w:r>
      <w:r w:rsidR="000F4ED5">
        <w:t>.</w:t>
      </w:r>
    </w:p>
    <w:p w14:paraId="3EC6E3EA" w14:textId="3622B88A" w:rsidR="000F4ED5" w:rsidRDefault="000F4ED5" w:rsidP="00353565">
      <w:pPr>
        <w:numPr>
          <w:ilvl w:val="0"/>
          <w:numId w:val="19"/>
        </w:numPr>
        <w:spacing w:before="0"/>
      </w:pPr>
      <w:r>
        <w:t xml:space="preserve">Plan Revisions [optional]: summaries of the changes between this version of the </w:t>
      </w:r>
      <w:r w:rsidR="00D133F6">
        <w:t>p</w:t>
      </w:r>
      <w:r>
        <w:t xml:space="preserve">lan and another specified version of a </w:t>
      </w:r>
      <w:r w:rsidR="00D133F6">
        <w:t>p</w:t>
      </w:r>
      <w:r>
        <w:t xml:space="preserve">lan, usually its </w:t>
      </w:r>
      <w:r w:rsidR="00AD3B8E">
        <w:t xml:space="preserve">precursor </w:t>
      </w:r>
      <w:r w:rsidR="00D133F6">
        <w:t>p</w:t>
      </w:r>
      <w:r>
        <w:t>lan.</w:t>
      </w:r>
    </w:p>
    <w:p w14:paraId="6F225DA6" w14:textId="708F696C" w:rsidR="000F4ED5" w:rsidRPr="00F86F4F" w:rsidRDefault="000F4ED5" w:rsidP="00353565">
      <w:pPr>
        <w:numPr>
          <w:ilvl w:val="0"/>
          <w:numId w:val="19"/>
        </w:numPr>
        <w:spacing w:before="0"/>
      </w:pPr>
      <w:r>
        <w:t xml:space="preserve">Plan Resources [optional]: </w:t>
      </w:r>
      <w:r w:rsidR="006D23D4">
        <w:t xml:space="preserve">value </w:t>
      </w:r>
      <w:r>
        <w:t xml:space="preserve">profiles </w:t>
      </w:r>
      <w:r w:rsidR="006D23D4">
        <w:t xml:space="preserve">covering the period of the </w:t>
      </w:r>
      <w:r w:rsidR="00D133F6">
        <w:t>p</w:t>
      </w:r>
      <w:r w:rsidR="006D23D4">
        <w:t>lan for</w:t>
      </w:r>
      <w:r>
        <w:t xml:space="preserve"> a set of </w:t>
      </w:r>
      <w:r w:rsidR="00E97EE2">
        <w:rPr>
          <w:rStyle w:val="Term"/>
        </w:rPr>
        <w:t>planning resources</w:t>
      </w:r>
      <w:r w:rsidR="006D23D4">
        <w:t>.</w:t>
      </w:r>
    </w:p>
    <w:p w14:paraId="146F9AC0" w14:textId="77777777" w:rsidR="00D3249C" w:rsidRDefault="00D3249C" w:rsidP="00D3249C">
      <w:pPr>
        <w:pStyle w:val="Heading3"/>
      </w:pPr>
      <w:bookmarkStart w:id="62" w:name="_Toc140093779"/>
      <w:r>
        <w:t>Planning Activity</w:t>
      </w:r>
      <w:bookmarkEnd w:id="62"/>
    </w:p>
    <w:p w14:paraId="18906B87" w14:textId="4FB276DC" w:rsidR="006D23D4" w:rsidRPr="00840DB4" w:rsidRDefault="006D23D4" w:rsidP="006D23D4">
      <w:r>
        <w:t xml:space="preserve">A </w:t>
      </w:r>
      <w:r w:rsidR="00D133F6">
        <w:rPr>
          <w:rStyle w:val="Term"/>
        </w:rPr>
        <w:t>p</w:t>
      </w:r>
      <w:r w:rsidRPr="006612AA">
        <w:rPr>
          <w:rStyle w:val="Term"/>
        </w:rPr>
        <w:t xml:space="preserve">lanning </w:t>
      </w:r>
      <w:r w:rsidR="00D133F6">
        <w:rPr>
          <w:rStyle w:val="Term"/>
        </w:rPr>
        <w:t>a</w:t>
      </w:r>
      <w:r w:rsidRPr="006612AA">
        <w:rPr>
          <w:rStyle w:val="Term"/>
        </w:rPr>
        <w:t>ctivity</w:t>
      </w:r>
      <w:r>
        <w:t xml:space="preserve"> is the basic building block for the planning: a meaningful unit of what can be planned.  As such, it has to be understood by the planning function.  It could eventually be translated to something that can be executed by a plan execution function – this includes CCSDS MO M&amp;C </w:t>
      </w:r>
      <w:r w:rsidR="00E97EE2">
        <w:rPr>
          <w:rStyle w:val="Term"/>
        </w:rPr>
        <w:t>a</w:t>
      </w:r>
      <w:r>
        <w:rPr>
          <w:rStyle w:val="Term"/>
        </w:rPr>
        <w:t xml:space="preserve">ctions </w:t>
      </w:r>
      <w:r w:rsidR="00861A0B">
        <w:rPr>
          <w:color w:val="C0C0C0"/>
        </w:rPr>
        <w:fldChar w:fldCharType="begin"/>
      </w:r>
      <w:r w:rsidR="00861A0B">
        <w:rPr>
          <w:rStyle w:val="Term"/>
          <w:i w:val="0"/>
          <w:iCs/>
        </w:rPr>
        <w:instrText xml:space="preserve"> REF _Ref68011519 \r \h </w:instrText>
      </w:r>
      <w:r w:rsidR="00861A0B">
        <w:rPr>
          <w:color w:val="C0C0C0"/>
        </w:rPr>
      </w:r>
      <w:r w:rsidR="00861A0B">
        <w:rPr>
          <w:color w:val="C0C0C0"/>
        </w:rPr>
        <w:fldChar w:fldCharType="separate"/>
      </w:r>
      <w:r w:rsidR="00182691">
        <w:rPr>
          <w:rStyle w:val="Term"/>
          <w:i w:val="0"/>
          <w:iCs/>
        </w:rPr>
        <w:t>[D5]</w:t>
      </w:r>
      <w:r w:rsidR="00861A0B">
        <w:rPr>
          <w:color w:val="C0C0C0"/>
        </w:rPr>
        <w:fldChar w:fldCharType="end"/>
      </w:r>
      <w:r w:rsidR="00861A0B">
        <w:rPr>
          <w:color w:val="C0C0C0"/>
        </w:rPr>
        <w:t xml:space="preserve"> </w:t>
      </w:r>
      <w:r>
        <w:t xml:space="preserve">(that may represent telecommands) and CCSDS MO Automation </w:t>
      </w:r>
      <w:r w:rsidR="00E97EE2">
        <w:rPr>
          <w:rStyle w:val="Term"/>
        </w:rPr>
        <w:t>p</w:t>
      </w:r>
      <w:r>
        <w:rPr>
          <w:rStyle w:val="Term"/>
        </w:rPr>
        <w:t xml:space="preserve">rocedures </w:t>
      </w:r>
      <w:r w:rsidR="00861A0B" w:rsidRPr="00861A0B">
        <w:rPr>
          <w:rStyle w:val="Term"/>
          <w:i w:val="0"/>
          <w:iCs/>
        </w:rPr>
        <w:fldChar w:fldCharType="begin"/>
      </w:r>
      <w:r w:rsidR="00861A0B" w:rsidRPr="00EA31B0">
        <w:rPr>
          <w:rStyle w:val="Term"/>
          <w:i w:val="0"/>
          <w:iCs/>
        </w:rPr>
        <w:instrText xml:space="preserve"> REF _Ref4431406 \r \h  \* MERGEFORMAT </w:instrText>
      </w:r>
      <w:r w:rsidR="00861A0B" w:rsidRPr="00861A0B">
        <w:rPr>
          <w:rStyle w:val="Term"/>
          <w:i w:val="0"/>
          <w:iCs/>
        </w:rPr>
      </w:r>
      <w:r w:rsidR="00861A0B" w:rsidRPr="00861A0B">
        <w:rPr>
          <w:rStyle w:val="Term"/>
          <w:i w:val="0"/>
          <w:iCs/>
        </w:rPr>
        <w:fldChar w:fldCharType="separate"/>
      </w:r>
      <w:r w:rsidR="00182691">
        <w:rPr>
          <w:rStyle w:val="Term"/>
          <w:i w:val="0"/>
          <w:iCs/>
        </w:rPr>
        <w:t>[D1]</w:t>
      </w:r>
      <w:r w:rsidR="00861A0B" w:rsidRPr="00861A0B">
        <w:rPr>
          <w:rStyle w:val="Term"/>
          <w:i w:val="0"/>
          <w:iCs/>
        </w:rPr>
        <w:fldChar w:fldCharType="end"/>
      </w:r>
      <w:r w:rsidR="00861A0B" w:rsidRPr="00861A0B">
        <w:rPr>
          <w:rStyle w:val="Term"/>
          <w:i w:val="0"/>
          <w:iCs/>
        </w:rPr>
        <w:t xml:space="preserve"> </w:t>
      </w:r>
      <w:r>
        <w:t xml:space="preserve">(that may represent any automated telecommand sequence, operational procedure, on-board control procedure, or function). </w:t>
      </w:r>
    </w:p>
    <w:p w14:paraId="7779E139" w14:textId="3833D526" w:rsidR="006D23D4" w:rsidRPr="00840DB4" w:rsidRDefault="006D23D4" w:rsidP="006D23D4">
      <w:r>
        <w:t xml:space="preserve">Planning </w:t>
      </w:r>
      <w:r w:rsidR="00D133F6">
        <w:t>a</w:t>
      </w:r>
      <w:r>
        <w:t xml:space="preserve">ctivities support hierarchy: a </w:t>
      </w:r>
      <w:r w:rsidR="00D133F6">
        <w:t>p</w:t>
      </w:r>
      <w:r>
        <w:t xml:space="preserve">lanning </w:t>
      </w:r>
      <w:r w:rsidR="00D133F6">
        <w:t>a</w:t>
      </w:r>
      <w:r>
        <w:t xml:space="preserve">ctivity may be composed of one or more subordinate </w:t>
      </w:r>
      <w:r w:rsidR="00D133F6">
        <w:t>p</w:t>
      </w:r>
      <w:r>
        <w:t xml:space="preserve">lanning </w:t>
      </w:r>
      <w:r w:rsidR="00D133F6">
        <w:t>a</w:t>
      </w:r>
      <w:r>
        <w:t xml:space="preserve">ctivities.  A </w:t>
      </w:r>
      <w:r w:rsidR="00D133F6">
        <w:t>p</w:t>
      </w:r>
      <w:r>
        <w:t xml:space="preserve">lanning </w:t>
      </w:r>
      <w:r w:rsidR="00D133F6">
        <w:t>a</w:t>
      </w:r>
      <w:r>
        <w:t xml:space="preserve">ctivity may define </w:t>
      </w:r>
      <w:r w:rsidRPr="00DD0646">
        <w:rPr>
          <w:rStyle w:val="Term"/>
        </w:rPr>
        <w:t>arguments</w:t>
      </w:r>
      <w:r>
        <w:t xml:space="preserve"> (parameters), which could be used to instantiate a specific </w:t>
      </w:r>
      <w:r w:rsidR="00D133F6">
        <w:t>p</w:t>
      </w:r>
      <w:r>
        <w:t xml:space="preserve">lanning </w:t>
      </w:r>
      <w:r w:rsidR="00D133F6">
        <w:t>a</w:t>
      </w:r>
      <w:r>
        <w:t xml:space="preserve">ctivity in a </w:t>
      </w:r>
      <w:r w:rsidR="00D133F6">
        <w:t>p</w:t>
      </w:r>
      <w:r>
        <w:t xml:space="preserve">lan, based on its generic definitions.  Arguments of a </w:t>
      </w:r>
      <w:r w:rsidR="00D133F6">
        <w:t>p</w:t>
      </w:r>
      <w:r>
        <w:t xml:space="preserve">lanning </w:t>
      </w:r>
      <w:r w:rsidR="00D133F6">
        <w:t>r</w:t>
      </w:r>
      <w:r>
        <w:t xml:space="preserve">equest or </w:t>
      </w:r>
      <w:r w:rsidR="00D133F6">
        <w:t>p</w:t>
      </w:r>
      <w:r>
        <w:t xml:space="preserve">lanning </w:t>
      </w:r>
      <w:r w:rsidR="00D133F6">
        <w:t>e</w:t>
      </w:r>
      <w:r>
        <w:t xml:space="preserve">vent can be passed through to the arguments of </w:t>
      </w:r>
      <w:r w:rsidR="00D133F6">
        <w:t>p</w:t>
      </w:r>
      <w:r>
        <w:t xml:space="preserve">lanning </w:t>
      </w:r>
      <w:r w:rsidR="00D133F6">
        <w:t>a</w:t>
      </w:r>
      <w:r>
        <w:t xml:space="preserve">ctivities resulting from these.  Arguments can then similarly cascade down through a hierarchy of </w:t>
      </w:r>
      <w:r w:rsidR="00D133F6">
        <w:t>p</w:t>
      </w:r>
      <w:r>
        <w:t xml:space="preserve">lanning </w:t>
      </w:r>
      <w:r w:rsidR="00D133F6">
        <w:t>a</w:t>
      </w:r>
      <w:r>
        <w:t xml:space="preserve">ctivities.  A plan execution function may then flow down these arguments to any </w:t>
      </w:r>
      <w:r w:rsidR="00E97EE2">
        <w:rPr>
          <w:rStyle w:val="Term"/>
        </w:rPr>
        <w:t>a</w:t>
      </w:r>
      <w:r>
        <w:rPr>
          <w:rStyle w:val="Term"/>
        </w:rPr>
        <w:t>ction</w:t>
      </w:r>
      <w:r>
        <w:t xml:space="preserve"> or automated </w:t>
      </w:r>
      <w:r w:rsidR="00E97EE2">
        <w:rPr>
          <w:rStyle w:val="Term"/>
        </w:rPr>
        <w:t>p</w:t>
      </w:r>
      <w:r>
        <w:rPr>
          <w:rStyle w:val="Term"/>
        </w:rPr>
        <w:t xml:space="preserve">rocedure </w:t>
      </w:r>
      <w:r>
        <w:t>initiated.</w:t>
      </w:r>
    </w:p>
    <w:p w14:paraId="19C236FA" w14:textId="5BD79929" w:rsidR="006D23D4" w:rsidRDefault="006D23D4" w:rsidP="006D23D4">
      <w:r w:rsidRPr="00E666CF">
        <w:rPr>
          <w:rStyle w:val="Term"/>
        </w:rPr>
        <w:t>Planning</w:t>
      </w:r>
      <w:r w:rsidR="00E97EE2">
        <w:rPr>
          <w:rStyle w:val="Term"/>
        </w:rPr>
        <w:t xml:space="preserve"> </w:t>
      </w:r>
      <w:r w:rsidRPr="00E666CF">
        <w:rPr>
          <w:rStyle w:val="Term"/>
        </w:rPr>
        <w:t>constraints</w:t>
      </w:r>
      <w:r>
        <w:t xml:space="preserve"> can also be associated with a </w:t>
      </w:r>
      <w:r w:rsidR="00D133F6">
        <w:t>p</w:t>
      </w:r>
      <w:r>
        <w:t xml:space="preserve">lanning </w:t>
      </w:r>
      <w:r w:rsidR="00D133F6">
        <w:t>a</w:t>
      </w:r>
      <w:r>
        <w:t xml:space="preserve">ctivity, either generic constraints applicable to all occurrences (or instances) of the </w:t>
      </w:r>
      <w:r w:rsidR="00D133F6">
        <w:t>p</w:t>
      </w:r>
      <w:r>
        <w:t xml:space="preserve">lanning </w:t>
      </w:r>
      <w:r w:rsidR="00D133F6">
        <w:t>a</w:t>
      </w:r>
      <w:r>
        <w:t xml:space="preserve">ctivity that are contained within its definition, or specific constraints associated with a particular instance that are defined in the context of the </w:t>
      </w:r>
      <w:r w:rsidR="00E97EE2" w:rsidRPr="00E666CF">
        <w:rPr>
          <w:rStyle w:val="Term"/>
        </w:rPr>
        <w:t>planning request</w:t>
      </w:r>
      <w:r>
        <w:t xml:space="preserve">.  These planning constraints can be expressed in terms of the timing or position of a </w:t>
      </w:r>
      <w:r w:rsidR="00D133F6">
        <w:t>p</w:t>
      </w:r>
      <w:r>
        <w:t xml:space="preserve">lanning </w:t>
      </w:r>
      <w:r w:rsidR="00D133F6">
        <w:t>a</w:t>
      </w:r>
      <w:r>
        <w:t xml:space="preserve">ctivity, both absolute and relative to </w:t>
      </w:r>
      <w:r w:rsidR="00D133F6">
        <w:t>p</w:t>
      </w:r>
      <w:r>
        <w:t xml:space="preserve">lanning </w:t>
      </w:r>
      <w:r w:rsidR="00D133F6">
        <w:t>e</w:t>
      </w:r>
      <w:r>
        <w:t xml:space="preserve">vents or other </w:t>
      </w:r>
      <w:r w:rsidR="00D133F6">
        <w:t>p</w:t>
      </w:r>
      <w:r>
        <w:t xml:space="preserve">lanning </w:t>
      </w:r>
      <w:r w:rsidR="00D133F6">
        <w:t>a</w:t>
      </w:r>
      <w:r>
        <w:t xml:space="preserve">ctivities, and on the state of </w:t>
      </w:r>
      <w:r w:rsidR="00E97EE2" w:rsidRPr="007E433F">
        <w:rPr>
          <w:rStyle w:val="Term"/>
        </w:rPr>
        <w:t>planning resources</w:t>
      </w:r>
      <w:r>
        <w:t>.</w:t>
      </w:r>
    </w:p>
    <w:p w14:paraId="4AC3E49E" w14:textId="77777777" w:rsidR="00D3249C" w:rsidRDefault="00D3249C" w:rsidP="00D3249C">
      <w:pPr>
        <w:pStyle w:val="Heading3"/>
      </w:pPr>
      <w:bookmarkStart w:id="63" w:name="_Toc140093780"/>
      <w:r>
        <w:t>Planning Event</w:t>
      </w:r>
      <w:bookmarkEnd w:id="63"/>
    </w:p>
    <w:p w14:paraId="2E879228" w14:textId="08A88E91" w:rsidR="00E97EE2" w:rsidRDefault="00E97EE2" w:rsidP="00E97EE2">
      <w:r>
        <w:t xml:space="preserve">A </w:t>
      </w:r>
      <w:r w:rsidR="00D133F6">
        <w:rPr>
          <w:rStyle w:val="Term"/>
        </w:rPr>
        <w:t>p</w:t>
      </w:r>
      <w:r w:rsidRPr="00E97EE2">
        <w:rPr>
          <w:rStyle w:val="Term"/>
        </w:rPr>
        <w:t>lanning</w:t>
      </w:r>
      <w:r w:rsidR="00D133F6" w:rsidRPr="00E97EE2">
        <w:rPr>
          <w:rStyle w:val="Term"/>
        </w:rPr>
        <w:t xml:space="preserve"> ev</w:t>
      </w:r>
      <w:r w:rsidRPr="00E97EE2">
        <w:rPr>
          <w:rStyle w:val="Term"/>
        </w:rPr>
        <w:t>ent</w:t>
      </w:r>
      <w:r>
        <w:t xml:space="preserve"> marks when a condition is being met</w:t>
      </w:r>
      <w:r w:rsidR="00B761A9">
        <w:t xml:space="preserve">.  </w:t>
      </w:r>
      <w:r>
        <w:t>It is not envisaged to use it to express a condition itself, but rather to express the fact that it is fulfilled</w:t>
      </w:r>
      <w:r w:rsidR="00B761A9">
        <w:t xml:space="preserve">.  </w:t>
      </w:r>
      <w:r>
        <w:t xml:space="preserve">Typical conditions, for which events are used to report their fulfilment, are temporal or positional.  They may be used to represent predicted or planned events, such as predicted orbital events or planned periods of contact with a spacecraft, that are </w:t>
      </w:r>
      <w:r w:rsidR="00D308B1">
        <w:t xml:space="preserve">typically </w:t>
      </w:r>
      <w:r>
        <w:t>received as an input by the mission planning function</w:t>
      </w:r>
      <w:r w:rsidR="00D308B1">
        <w:t>, from an external function, such as</w:t>
      </w:r>
      <w:r w:rsidR="00D133F6">
        <w:t xml:space="preserve"> na</w:t>
      </w:r>
      <w:r w:rsidR="00C93DD5">
        <w:t>vigation.</w:t>
      </w:r>
    </w:p>
    <w:p w14:paraId="6BDF1FBD" w14:textId="0A40BAEC" w:rsidR="00E97EE2" w:rsidRDefault="00E97EE2" w:rsidP="00E97EE2">
      <w:r>
        <w:t>Planning</w:t>
      </w:r>
      <w:r w:rsidR="00D133F6">
        <w:t xml:space="preserve"> ev</w:t>
      </w:r>
      <w:r>
        <w:t xml:space="preserve">ents may be grouped hierarchically to represent a compound event, such as the start and end of a satellite pass over a ground station (AOS/LOS), or a satellite passing through </w:t>
      </w:r>
      <w:r>
        <w:lastRenderedPageBreak/>
        <w:t>eclipse (penumbra entry, umbra entry, umbra exit, penumbra exit).  A</w:t>
      </w:r>
      <w:r w:rsidR="00D133F6">
        <w:t xml:space="preserve"> pl</w:t>
      </w:r>
      <w:r>
        <w:t>anning</w:t>
      </w:r>
      <w:r w:rsidR="00D133F6">
        <w:t xml:space="preserve"> ev</w:t>
      </w:r>
      <w:r>
        <w:t xml:space="preserve">ent may define </w:t>
      </w:r>
      <w:r>
        <w:rPr>
          <w:rStyle w:val="Term"/>
        </w:rPr>
        <w:t>arguments</w:t>
      </w:r>
      <w:r>
        <w:t xml:space="preserve"> (parameters) to convey additional information relevant to the planning process.</w:t>
      </w:r>
    </w:p>
    <w:p w14:paraId="605834AE" w14:textId="5954476A" w:rsidR="004340F3" w:rsidRPr="004340F3" w:rsidRDefault="00E97EE2" w:rsidP="00E97EE2">
      <w:r>
        <w:rPr>
          <w:rStyle w:val="Term"/>
        </w:rPr>
        <w:t xml:space="preserve">Planning activities </w:t>
      </w:r>
      <w:r>
        <w:t>may be linked to a</w:t>
      </w:r>
      <w:r w:rsidR="0039270E">
        <w:t xml:space="preserve"> related planning event</w:t>
      </w:r>
      <w:r w:rsidR="00BA0784">
        <w:t xml:space="preserve">.  The start or end of the planning activity can be relative to the planning event, and the </w:t>
      </w:r>
      <w:r w:rsidR="00BA0784">
        <w:rPr>
          <w:rStyle w:val="Term"/>
        </w:rPr>
        <w:t xml:space="preserve">arguments </w:t>
      </w:r>
      <w:r w:rsidR="00BA0784">
        <w:t>of the event can be flowed down to the planning activity.</w:t>
      </w:r>
      <w:r w:rsidR="004340F3">
        <w:t xml:space="preserve">  </w:t>
      </w:r>
      <w:r w:rsidR="004340F3" w:rsidRPr="004340F3">
        <w:rPr>
          <w:rStyle w:val="Term"/>
        </w:rPr>
        <w:t>Planning requests</w:t>
      </w:r>
      <w:r w:rsidR="004340F3">
        <w:t xml:space="preserve"> may </w:t>
      </w:r>
      <w:r w:rsidR="00D308B1">
        <w:t xml:space="preserve">also reference planning events, associating them with requested planning activities. </w:t>
      </w:r>
      <w:r w:rsidR="004340F3">
        <w:t xml:space="preserve"> </w:t>
      </w:r>
    </w:p>
    <w:p w14:paraId="7A58D94C" w14:textId="040B3E47" w:rsidR="00C93DD5" w:rsidRDefault="00BA0784" w:rsidP="00E97EE2">
      <w:r>
        <w:t>Planning</w:t>
      </w:r>
      <w:r w:rsidR="00D133F6">
        <w:t xml:space="preserve"> ev</w:t>
      </w:r>
      <w:r>
        <w:t xml:space="preserve">ents may be classified as </w:t>
      </w:r>
      <w:r w:rsidRPr="00BA0784">
        <w:rPr>
          <w:rStyle w:val="Term"/>
        </w:rPr>
        <w:t>predicted events</w:t>
      </w:r>
      <w:r>
        <w:t xml:space="preserve"> or </w:t>
      </w:r>
      <w:r w:rsidRPr="00BA0784">
        <w:rPr>
          <w:rStyle w:val="Term"/>
        </w:rPr>
        <w:t>potential events</w:t>
      </w:r>
      <w:r w:rsidR="00C93DD5">
        <w:t>:</w:t>
      </w:r>
    </w:p>
    <w:p w14:paraId="1DAC182D" w14:textId="77777777" w:rsidR="00C93DD5" w:rsidRDefault="00BA0784" w:rsidP="00353565">
      <w:pPr>
        <w:numPr>
          <w:ilvl w:val="0"/>
          <w:numId w:val="42"/>
        </w:numPr>
      </w:pPr>
      <w:r>
        <w:t>Predicted events are those that are expected to occur at a particular time</w:t>
      </w:r>
      <w:r w:rsidR="004340F3">
        <w:t xml:space="preserve"> or position</w:t>
      </w:r>
      <w:r w:rsidR="00D308B1">
        <w:t xml:space="preserve"> that is known at the time of planning and can be contained within a </w:t>
      </w:r>
      <w:r w:rsidR="00D308B1">
        <w:rPr>
          <w:rStyle w:val="Term"/>
        </w:rPr>
        <w:t>plan</w:t>
      </w:r>
      <w:r w:rsidR="00D308B1">
        <w:t xml:space="preserve">.  </w:t>
      </w:r>
      <w:r w:rsidR="00282AE2">
        <w:t>Uncertainty in the timing of predicted events may be refined closer to their time of occurrence.  This can either be handled by re-planning, or by updating the events within an executing plan.</w:t>
      </w:r>
    </w:p>
    <w:p w14:paraId="73DA63AC" w14:textId="174664E7" w:rsidR="00BA0784" w:rsidRPr="00D308B1" w:rsidRDefault="00D308B1" w:rsidP="00353565">
      <w:pPr>
        <w:numPr>
          <w:ilvl w:val="0"/>
          <w:numId w:val="42"/>
        </w:numPr>
      </w:pPr>
      <w:r>
        <w:t>Potential events are not predictable, but may still have a defined response within a plan</w:t>
      </w:r>
      <w:r w:rsidR="00282AE2">
        <w:t>:  virtual observatory Target Of Opportunity (</w:t>
      </w:r>
      <w:r w:rsidR="00282AE2" w:rsidRPr="00282AE2">
        <w:rPr>
          <w:rStyle w:val="Acronym"/>
        </w:rPr>
        <w:t>TOO</w:t>
      </w:r>
      <w:r w:rsidR="00282AE2">
        <w:t>) events are an example.  Such events can be inserted into an executing plan.</w:t>
      </w:r>
    </w:p>
    <w:p w14:paraId="08BF6A3B" w14:textId="77777777" w:rsidR="00D3249C" w:rsidRDefault="00D3249C" w:rsidP="00D3249C">
      <w:pPr>
        <w:pStyle w:val="Heading3"/>
      </w:pPr>
      <w:bookmarkStart w:id="64" w:name="_Toc140093781"/>
      <w:r>
        <w:t>Planning Resource</w:t>
      </w:r>
      <w:bookmarkEnd w:id="64"/>
    </w:p>
    <w:p w14:paraId="325AFE00" w14:textId="183B9A6A" w:rsidR="006D23D4" w:rsidRDefault="006D23D4" w:rsidP="006D23D4">
      <w:r>
        <w:t>A</w:t>
      </w:r>
      <w:r w:rsidR="00D133F6">
        <w:t xml:space="preserve"> </w:t>
      </w:r>
      <w:r w:rsidR="00D133F6" w:rsidRPr="00E666CF">
        <w:rPr>
          <w:rStyle w:val="Term"/>
        </w:rPr>
        <w:t>pl</w:t>
      </w:r>
      <w:r w:rsidRPr="00E666CF">
        <w:rPr>
          <w:rStyle w:val="Term"/>
        </w:rPr>
        <w:t>anning</w:t>
      </w:r>
      <w:r w:rsidR="00D133F6" w:rsidRPr="00E666CF">
        <w:rPr>
          <w:rStyle w:val="Term"/>
        </w:rPr>
        <w:t xml:space="preserve"> re</w:t>
      </w:r>
      <w:r w:rsidRPr="00E666CF">
        <w:rPr>
          <w:rStyle w:val="Term"/>
        </w:rPr>
        <w:t>source</w:t>
      </w:r>
      <w:r>
        <w:t xml:space="preserve"> is an abstract status modelling the state of the system being planned.  It may be necessary to model some aspects of system state in order to:</w:t>
      </w:r>
    </w:p>
    <w:p w14:paraId="67CF120D" w14:textId="437ACC29" w:rsidR="006D23D4" w:rsidRDefault="006D23D4" w:rsidP="00353565">
      <w:pPr>
        <w:numPr>
          <w:ilvl w:val="0"/>
          <w:numId w:val="20"/>
        </w:numPr>
        <w:spacing w:before="120" w:line="0" w:lineRule="atLeast"/>
      </w:pPr>
      <w:r>
        <w:t>trigger the execution of a</w:t>
      </w:r>
      <w:r w:rsidR="00D133F6">
        <w:t xml:space="preserve"> pl</w:t>
      </w:r>
      <w:r>
        <w:t>anning</w:t>
      </w:r>
      <w:r w:rsidR="00D133F6">
        <w:t xml:space="preserve"> ac</w:t>
      </w:r>
      <w:r>
        <w:t>tivity;</w:t>
      </w:r>
    </w:p>
    <w:p w14:paraId="0DF46494" w14:textId="76E2B85C" w:rsidR="006D23D4" w:rsidRDefault="006D23D4" w:rsidP="00353565">
      <w:pPr>
        <w:numPr>
          <w:ilvl w:val="0"/>
          <w:numId w:val="20"/>
        </w:numPr>
        <w:spacing w:before="120" w:line="0" w:lineRule="atLeast"/>
      </w:pPr>
      <w:r>
        <w:t>constrain the execution of a</w:t>
      </w:r>
      <w:r w:rsidR="00D133F6">
        <w:t xml:space="preserve"> pl</w:t>
      </w:r>
      <w:r>
        <w:t>anning</w:t>
      </w:r>
      <w:r w:rsidR="00D133F6">
        <w:t xml:space="preserve"> ac</w:t>
      </w:r>
      <w:r>
        <w:t>tivity.</w:t>
      </w:r>
    </w:p>
    <w:p w14:paraId="73C32BCC" w14:textId="23FB6F01" w:rsidR="006D23D4" w:rsidRDefault="006D23D4" w:rsidP="00353565">
      <w:pPr>
        <w:numPr>
          <w:ilvl w:val="0"/>
          <w:numId w:val="20"/>
        </w:numPr>
        <w:spacing w:before="120" w:line="0" w:lineRule="atLeast"/>
      </w:pPr>
      <w:r>
        <w:t>define the effect that the execution of a</w:t>
      </w:r>
      <w:r w:rsidR="00D133F6">
        <w:t xml:space="preserve"> pl</w:t>
      </w:r>
      <w:r>
        <w:t>anning</w:t>
      </w:r>
      <w:r w:rsidR="00D133F6">
        <w:t xml:space="preserve"> ac</w:t>
      </w:r>
      <w:r>
        <w:t>tivity has on the</w:t>
      </w:r>
      <w:r w:rsidR="00D133F6">
        <w:t xml:space="preserve"> pl</w:t>
      </w:r>
      <w:r>
        <w:t>anning</w:t>
      </w:r>
      <w:r w:rsidR="00D133F6">
        <w:t xml:space="preserve"> re</w:t>
      </w:r>
      <w:r>
        <w:t>source</w:t>
      </w:r>
    </w:p>
    <w:p w14:paraId="21742D7E" w14:textId="75CFB417" w:rsidR="006D23D4" w:rsidRDefault="006D23D4" w:rsidP="006D23D4">
      <w:r>
        <w:t>A</w:t>
      </w:r>
      <w:r w:rsidR="00D133F6">
        <w:t xml:space="preserve"> pl</w:t>
      </w:r>
      <w:r>
        <w:t>anning</w:t>
      </w:r>
      <w:r w:rsidR="00D133F6">
        <w:t xml:space="preserve"> re</w:t>
      </w:r>
      <w:r>
        <w:t>source is in effect a value of defined type that can evolve over time.  A</w:t>
      </w:r>
      <w:r w:rsidR="00D133F6">
        <w:t xml:space="preserve"> re</w:t>
      </w:r>
      <w:r>
        <w:t>source</w:t>
      </w:r>
      <w:r w:rsidR="00D133F6">
        <w:t xml:space="preserve"> pr</w:t>
      </w:r>
      <w:r>
        <w:t>ofile can be used to capture and communicate that evolution over time in the context of a</w:t>
      </w:r>
      <w:r w:rsidR="00D133F6">
        <w:t xml:space="preserve"> </w:t>
      </w:r>
      <w:r w:rsidR="00D133F6" w:rsidRPr="00C3102B">
        <w:rPr>
          <w:rStyle w:val="Term"/>
        </w:rPr>
        <w:t>pl</w:t>
      </w:r>
      <w:r w:rsidRPr="00C3102B">
        <w:rPr>
          <w:rStyle w:val="Term"/>
        </w:rPr>
        <w:t>an</w:t>
      </w:r>
      <w:r>
        <w:t>.</w:t>
      </w:r>
    </w:p>
    <w:p w14:paraId="01020256" w14:textId="013015D6" w:rsidR="006D23D4" w:rsidRDefault="006D23D4" w:rsidP="006D23D4">
      <w:r>
        <w:t>If an event or constraint on a</w:t>
      </w:r>
      <w:r w:rsidR="00D133F6">
        <w:t xml:space="preserve"> pl</w:t>
      </w:r>
      <w:r>
        <w:t>anning</w:t>
      </w:r>
      <w:r w:rsidR="00D133F6">
        <w:t xml:space="preserve"> ac</w:t>
      </w:r>
      <w:r>
        <w:t>tivity needs to be expressed in terms of the state of the system (rather than just time or position) then this corresponds to the state of</w:t>
      </w:r>
      <w:r w:rsidR="00D133F6">
        <w:t xml:space="preserve"> pl</w:t>
      </w:r>
      <w:r>
        <w:t>anning</w:t>
      </w:r>
      <w:r w:rsidR="00D133F6">
        <w:t xml:space="preserve"> re</w:t>
      </w:r>
      <w:r>
        <w:t>sources</w:t>
      </w:r>
      <w:r w:rsidR="00B761A9">
        <w:t xml:space="preserve">.  </w:t>
      </w:r>
      <w:r>
        <w:t>This is considered not internal to the</w:t>
      </w:r>
      <w:r w:rsidR="00D133F6">
        <w:t xml:space="preserve"> pl</w:t>
      </w:r>
      <w:r>
        <w:t>anning function, if it forms part of the</w:t>
      </w:r>
      <w:r w:rsidR="00D133F6">
        <w:t xml:space="preserve"> </w:t>
      </w:r>
      <w:r w:rsidR="00D133F6" w:rsidRPr="00E666CF">
        <w:rPr>
          <w:rStyle w:val="Term"/>
        </w:rPr>
        <w:t>pl</w:t>
      </w:r>
      <w:r w:rsidRPr="00E666CF">
        <w:rPr>
          <w:rStyle w:val="Term"/>
        </w:rPr>
        <w:t>anning</w:t>
      </w:r>
      <w:r w:rsidR="00D133F6" w:rsidRPr="00E666CF">
        <w:rPr>
          <w:rStyle w:val="Term"/>
        </w:rPr>
        <w:t xml:space="preserve"> re</w:t>
      </w:r>
      <w:r w:rsidRPr="00E666CF">
        <w:rPr>
          <w:rStyle w:val="Term"/>
        </w:rPr>
        <w:t>quest</w:t>
      </w:r>
      <w:r>
        <w:t xml:space="preserve"> or</w:t>
      </w:r>
      <w:r w:rsidR="00D133F6">
        <w:t xml:space="preserve"> </w:t>
      </w:r>
      <w:r w:rsidR="00D133F6" w:rsidRPr="00E666CF">
        <w:rPr>
          <w:rStyle w:val="Term"/>
        </w:rPr>
        <w:t>pl</w:t>
      </w:r>
      <w:r w:rsidRPr="00E666CF">
        <w:rPr>
          <w:rStyle w:val="Term"/>
        </w:rPr>
        <w:t>an</w:t>
      </w:r>
      <w:r>
        <w:t>.</w:t>
      </w:r>
    </w:p>
    <w:p w14:paraId="45203C43" w14:textId="5A762F5C" w:rsidR="006D23D4" w:rsidRDefault="006D23D4" w:rsidP="006D23D4">
      <w:r>
        <w:t>A</w:t>
      </w:r>
      <w:r w:rsidR="00D133F6">
        <w:t xml:space="preserve"> pl</w:t>
      </w:r>
      <w:r>
        <w:t>anning</w:t>
      </w:r>
      <w:r w:rsidR="00D133F6">
        <w:t xml:space="preserve"> re</w:t>
      </w:r>
      <w:r>
        <w:t>source could in principle be considered as information that is internal to the planning system.  However, some resources may be shared across multiple planning entities</w:t>
      </w:r>
      <w:r w:rsidR="00B761A9">
        <w:t xml:space="preserve">.  </w:t>
      </w:r>
      <w:r>
        <w:t>As such, information regarding a resource may need to be communicated between entities, and therefore has to be referenced as part of a</w:t>
      </w:r>
      <w:r w:rsidR="00D133F6">
        <w:t xml:space="preserve"> pl</w:t>
      </w:r>
      <w:r>
        <w:t>anning</w:t>
      </w:r>
      <w:r w:rsidR="00D133F6">
        <w:t xml:space="preserve"> re</w:t>
      </w:r>
      <w:r>
        <w:t>quest or of the</w:t>
      </w:r>
      <w:r w:rsidR="00D133F6">
        <w:t xml:space="preserve"> pl</w:t>
      </w:r>
      <w:r>
        <w:t>an, in terms of requested or consumed resources respectively</w:t>
      </w:r>
      <w:r w:rsidR="00B761A9">
        <w:t xml:space="preserve">.  </w:t>
      </w:r>
      <w:r>
        <w:t>This may include the initialization or synchronization of</w:t>
      </w:r>
      <w:r w:rsidR="00D133F6">
        <w:t xml:space="preserve"> pl</w:t>
      </w:r>
      <w:r>
        <w:t>anning</w:t>
      </w:r>
      <w:r w:rsidR="00D133F6">
        <w:t xml:space="preserve"> re</w:t>
      </w:r>
      <w:r>
        <w:t>source values at specific points in the</w:t>
      </w:r>
      <w:r w:rsidR="00D133F6">
        <w:t xml:space="preserve"> pl</w:t>
      </w:r>
      <w:r>
        <w:t>an.</w:t>
      </w:r>
    </w:p>
    <w:p w14:paraId="2FFCE4A8" w14:textId="4F675FC3" w:rsidR="006D23D4" w:rsidRPr="006D23D4" w:rsidRDefault="006D23D4" w:rsidP="006D23D4">
      <w:r>
        <w:t>Planning</w:t>
      </w:r>
      <w:r w:rsidR="00D133F6">
        <w:t xml:space="preserve"> re</w:t>
      </w:r>
      <w:r>
        <w:t>sources are an optional element of the MPS</w:t>
      </w:r>
      <w:r w:rsidR="00D133F6">
        <w:t xml:space="preserve"> in</w:t>
      </w:r>
      <w:r>
        <w:t>formation</w:t>
      </w:r>
      <w:r w:rsidR="00D133F6">
        <w:t xml:space="preserve"> mo</w:t>
      </w:r>
      <w:r>
        <w:t>del.  There is no requirement for a compliant MPS system to support them.</w:t>
      </w:r>
    </w:p>
    <w:p w14:paraId="13DCD40E" w14:textId="77777777" w:rsidR="00360663" w:rsidRDefault="00360663" w:rsidP="00F905B0">
      <w:pPr>
        <w:pStyle w:val="Heading2"/>
        <w:pageBreakBefore/>
      </w:pPr>
      <w:bookmarkStart w:id="65" w:name="_Ref66950972"/>
      <w:bookmarkStart w:id="66" w:name="_Toc140093782"/>
      <w:r>
        <w:lastRenderedPageBreak/>
        <w:t>MPS Services Overview</w:t>
      </w:r>
      <w:bookmarkEnd w:id="65"/>
      <w:bookmarkEnd w:id="66"/>
    </w:p>
    <w:p w14:paraId="19BFE5F5" w14:textId="77777777" w:rsidR="00240614" w:rsidRDefault="00240614" w:rsidP="00240614">
      <w:pPr>
        <w:pStyle w:val="Heading3"/>
      </w:pPr>
      <w:bookmarkStart w:id="67" w:name="_Toc140093783"/>
      <w:r>
        <w:t>General</w:t>
      </w:r>
      <w:bookmarkEnd w:id="67"/>
    </w:p>
    <w:p w14:paraId="71E5A10F" w14:textId="26140981" w:rsidR="003517C5" w:rsidRDefault="003517C5" w:rsidP="003517C5">
      <w:r>
        <w:t>This document specifies standards for the following MPS</w:t>
      </w:r>
      <w:r w:rsidR="00D133F6">
        <w:t xml:space="preserve"> se</w:t>
      </w:r>
      <w:r>
        <w:t>rvices, which are introduced in the following subsections:</w:t>
      </w:r>
    </w:p>
    <w:p w14:paraId="1160B5B9" w14:textId="77777777" w:rsidR="003517C5" w:rsidRPr="003517C5" w:rsidRDefault="003517C5" w:rsidP="00353565">
      <w:pPr>
        <w:numPr>
          <w:ilvl w:val="0"/>
          <w:numId w:val="5"/>
        </w:numPr>
        <w:spacing w:before="120" w:line="0" w:lineRule="atLeast"/>
      </w:pPr>
      <w:r w:rsidRPr="003517C5">
        <w:t>Planning Request Service</w:t>
      </w:r>
      <w:r>
        <w:t xml:space="preserve"> [</w:t>
      </w:r>
      <w:r w:rsidRPr="003517C5">
        <w:rPr>
          <w:rStyle w:val="Acronym"/>
        </w:rPr>
        <w:t>PRS</w:t>
      </w:r>
      <w:r>
        <w:t>]</w:t>
      </w:r>
    </w:p>
    <w:p w14:paraId="4628406A" w14:textId="77777777" w:rsidR="003517C5" w:rsidRPr="003517C5" w:rsidRDefault="003517C5" w:rsidP="00353565">
      <w:pPr>
        <w:numPr>
          <w:ilvl w:val="0"/>
          <w:numId w:val="5"/>
        </w:numPr>
        <w:spacing w:before="120" w:line="0" w:lineRule="atLeast"/>
      </w:pPr>
      <w:r w:rsidRPr="003517C5">
        <w:t>Plan Distribution Service</w:t>
      </w:r>
      <w:r>
        <w:t xml:space="preserve"> [</w:t>
      </w:r>
      <w:r w:rsidRPr="003517C5">
        <w:rPr>
          <w:rStyle w:val="Acronym"/>
        </w:rPr>
        <w:t>PDS</w:t>
      </w:r>
      <w:r>
        <w:t>]</w:t>
      </w:r>
    </w:p>
    <w:p w14:paraId="113C03EB" w14:textId="77777777" w:rsidR="003517C5" w:rsidRPr="003517C5" w:rsidRDefault="003517C5" w:rsidP="00353565">
      <w:pPr>
        <w:numPr>
          <w:ilvl w:val="0"/>
          <w:numId w:val="5"/>
        </w:numPr>
        <w:spacing w:before="120" w:line="0" w:lineRule="atLeast"/>
      </w:pPr>
      <w:r w:rsidRPr="003517C5">
        <w:t>Plan Execution Control Service</w:t>
      </w:r>
      <w:r>
        <w:t xml:space="preserve"> [</w:t>
      </w:r>
      <w:r w:rsidRPr="003517C5">
        <w:rPr>
          <w:rStyle w:val="Acronym"/>
        </w:rPr>
        <w:t>PEC</w:t>
      </w:r>
      <w:r>
        <w:rPr>
          <w:rStyle w:val="Acronym"/>
        </w:rPr>
        <w:t>S</w:t>
      </w:r>
      <w:r>
        <w:t>]</w:t>
      </w:r>
    </w:p>
    <w:p w14:paraId="466F06F1" w14:textId="77777777" w:rsidR="003517C5" w:rsidRPr="003517C5" w:rsidRDefault="003517C5" w:rsidP="00353565">
      <w:pPr>
        <w:numPr>
          <w:ilvl w:val="0"/>
          <w:numId w:val="5"/>
        </w:numPr>
        <w:spacing w:before="120" w:line="0" w:lineRule="atLeast"/>
      </w:pPr>
      <w:r w:rsidRPr="003517C5">
        <w:t>Plan Information Management Service</w:t>
      </w:r>
      <w:r>
        <w:t xml:space="preserve"> [</w:t>
      </w:r>
      <w:r w:rsidRPr="003517C5">
        <w:rPr>
          <w:rStyle w:val="Acronym"/>
        </w:rPr>
        <w:t>PIM</w:t>
      </w:r>
      <w:r>
        <w:rPr>
          <w:rStyle w:val="Acronym"/>
        </w:rPr>
        <w:t>S</w:t>
      </w:r>
      <w:r>
        <w:t>]</w:t>
      </w:r>
    </w:p>
    <w:p w14:paraId="2C6A2AB6" w14:textId="77777777" w:rsidR="003517C5" w:rsidRPr="003517C5" w:rsidRDefault="003517C5" w:rsidP="00353565">
      <w:pPr>
        <w:numPr>
          <w:ilvl w:val="0"/>
          <w:numId w:val="5"/>
        </w:numPr>
        <w:spacing w:before="120" w:line="0" w:lineRule="atLeast"/>
      </w:pPr>
      <w:r w:rsidRPr="003517C5">
        <w:t>Plan Edit Service</w:t>
      </w:r>
      <w:r>
        <w:t xml:space="preserve"> [</w:t>
      </w:r>
      <w:r w:rsidRPr="003517C5">
        <w:rPr>
          <w:rStyle w:val="Acronym"/>
        </w:rPr>
        <w:t>PE</w:t>
      </w:r>
      <w:r>
        <w:rPr>
          <w:rStyle w:val="Acronym"/>
        </w:rPr>
        <w:t>S</w:t>
      </w:r>
      <w:r>
        <w:t>]</w:t>
      </w:r>
    </w:p>
    <w:p w14:paraId="7FF555D0" w14:textId="77777777" w:rsidR="003517C5" w:rsidRDefault="003517C5" w:rsidP="003517C5">
      <w:r>
        <w:t xml:space="preserve">A compliant MPS system may support </w:t>
      </w:r>
      <w:r w:rsidR="00D53098">
        <w:t xml:space="preserve">only </w:t>
      </w:r>
      <w:r>
        <w:t>a subset of these services.</w:t>
      </w:r>
    </w:p>
    <w:p w14:paraId="01EA1AA1" w14:textId="23B689C0" w:rsidR="003517C5" w:rsidRDefault="003517C5" w:rsidP="003517C5">
      <w:r>
        <w:t xml:space="preserve">Each service comprises a set of </w:t>
      </w:r>
      <w:r w:rsidR="00BD63AF">
        <w:t>service operations that the service consumer can invoke on the service provider.  Service operations reference the MO</w:t>
      </w:r>
      <w:r w:rsidR="00D133F6">
        <w:t xml:space="preserve"> ob</w:t>
      </w:r>
      <w:r w:rsidR="00BD63AF">
        <w:t>jects defined in the MPS</w:t>
      </w:r>
      <w:r w:rsidR="00D133F6">
        <w:t xml:space="preserve"> in</w:t>
      </w:r>
      <w:r w:rsidR="00BD63AF">
        <w:t>formation</w:t>
      </w:r>
      <w:r w:rsidR="00D133F6">
        <w:t xml:space="preserve"> mo</w:t>
      </w:r>
      <w:r w:rsidR="00BD63AF">
        <w:t>del.  Each service operation follows one of the standard MO MAL interaction patterns that may comprise multiple messages flowing in both directions between service consumer and provider.  Where not fully defined within the MAL, the body of these messages forms part of the service specification and are defined in terms of MAL Attribute data types and/or data structures defined in the MPS</w:t>
      </w:r>
      <w:r w:rsidR="00D133F6">
        <w:t xml:space="preserve"> in</w:t>
      </w:r>
      <w:r w:rsidR="00BD63AF">
        <w:t>formation</w:t>
      </w:r>
      <w:r w:rsidR="00D133F6">
        <w:t xml:space="preserve"> mo</w:t>
      </w:r>
      <w:r w:rsidR="00BD63AF">
        <w:t>del.</w:t>
      </w:r>
    </w:p>
    <w:p w14:paraId="0D0C54F4" w14:textId="77777777" w:rsidR="00BD63AF" w:rsidRDefault="009452F2" w:rsidP="003517C5">
      <w:r>
        <w:t>Service operations are grouped into capability sets.  A compliant MPS system may only support a subset of capability sets for each supported service.</w:t>
      </w:r>
    </w:p>
    <w:p w14:paraId="2D23CC8A" w14:textId="77777777" w:rsidR="004B6B5D" w:rsidRDefault="004B6B5D" w:rsidP="003517C5"/>
    <w:p w14:paraId="516AA7EF" w14:textId="77777777" w:rsidR="00240614" w:rsidRDefault="00240614" w:rsidP="004B6B5D">
      <w:pPr>
        <w:pStyle w:val="Heading3"/>
      </w:pPr>
      <w:bookmarkStart w:id="68" w:name="_Ref62235854"/>
      <w:bookmarkStart w:id="69" w:name="_Toc140093784"/>
      <w:r>
        <w:t>Planning Request Service</w:t>
      </w:r>
      <w:bookmarkEnd w:id="68"/>
      <w:bookmarkEnd w:id="69"/>
    </w:p>
    <w:p w14:paraId="03B9564E" w14:textId="25ACE795" w:rsidR="004B6B5D" w:rsidRDefault="00441AF3" w:rsidP="00441AF3">
      <w:r>
        <w:t xml:space="preserve">The Planning Request Service is offered by </w:t>
      </w:r>
      <w:r w:rsidR="00207457">
        <w:t>the planning function of an</w:t>
      </w:r>
      <w:r>
        <w:t xml:space="preserve"> MPS system to enable its users to </w:t>
      </w:r>
      <w:r w:rsidR="00207457">
        <w:t>submit, cancel and modify planning requests, as well as to receive feedback on their status.</w:t>
      </w:r>
      <w:r w:rsidR="004B6B5D">
        <w:t xml:space="preserve">  </w:t>
      </w:r>
      <w:r w:rsidR="00207457">
        <w:t xml:space="preserve">The </w:t>
      </w:r>
      <w:r w:rsidR="004B6B5D">
        <w:t>service</w:t>
      </w:r>
      <w:r w:rsidR="00207457">
        <w:t xml:space="preserve"> may be used by another planning function in a hierarchical or distributed MPS system, or by an MPS system user.</w:t>
      </w:r>
      <w:r w:rsidR="004B6B5D">
        <w:t xml:space="preserve">  </w:t>
      </w:r>
    </w:p>
    <w:p w14:paraId="78309B4A" w14:textId="2517943B" w:rsidR="00B12B83" w:rsidRDefault="00B12B83" w:rsidP="00441AF3">
      <w:r>
        <w:t>Planning</w:t>
      </w:r>
      <w:r w:rsidR="00D133F6">
        <w:t xml:space="preserve"> re</w:t>
      </w:r>
      <w:r>
        <w:t>quests are defined in §</w:t>
      </w:r>
      <w:r w:rsidR="003A1437">
        <w:fldChar w:fldCharType="begin"/>
      </w:r>
      <w:r w:rsidR="003A1437">
        <w:instrText xml:space="preserve"> REF _Ref60926384 \r \h </w:instrText>
      </w:r>
      <w:r w:rsidR="003A1437">
        <w:fldChar w:fldCharType="separate"/>
      </w:r>
      <w:r w:rsidR="00182691">
        <w:t>3.2.5</w:t>
      </w:r>
      <w:r w:rsidR="003A1437">
        <w:fldChar w:fldCharType="end"/>
      </w:r>
      <w:r>
        <w:t xml:space="preserve"> and may include a set of requested</w:t>
      </w:r>
      <w:r w:rsidR="00D133F6">
        <w:t xml:space="preserve"> pl</w:t>
      </w:r>
      <w:r>
        <w:t>anning</w:t>
      </w:r>
      <w:r w:rsidR="00D133F6">
        <w:t xml:space="preserve"> ac</w:t>
      </w:r>
      <w:r>
        <w:t>tivities or an existing</w:t>
      </w:r>
      <w:r w:rsidR="00D133F6">
        <w:t xml:space="preserve"> pl</w:t>
      </w:r>
      <w:r>
        <w:t>an (the output of a</w:t>
      </w:r>
      <w:r w:rsidR="00D133F6">
        <w:t xml:space="preserve"> pl</w:t>
      </w:r>
      <w:r>
        <w:t>anning function in a hierarchical or distributed MPS system).</w:t>
      </w:r>
    </w:p>
    <w:p w14:paraId="00E1D081" w14:textId="2151EDD0" w:rsidR="004B062B" w:rsidRPr="004B062B" w:rsidRDefault="004B062B" w:rsidP="00441AF3">
      <w:r>
        <w:t xml:space="preserve">If a Plan is used as the body of the request, this can either be embedded within the request, or passed by reference.  If passed by reference, the Plan Distribution Service can be used to retrieve the Plan.  In a hierarchical or distributed planning system, the </w:t>
      </w:r>
      <w:r>
        <w:rPr>
          <w:rStyle w:val="Term"/>
        </w:rPr>
        <w:t xml:space="preserve">domain </w:t>
      </w:r>
      <w:r>
        <w:t>can be used to identify where to retrieve it from.</w:t>
      </w:r>
    </w:p>
    <w:p w14:paraId="7BC2657B" w14:textId="77777777" w:rsidR="00B12B83" w:rsidRDefault="00B12B83" w:rsidP="00441AF3">
      <w:r>
        <w:t xml:space="preserve">The following capability sets </w:t>
      </w:r>
      <w:r w:rsidR="00D92D4F">
        <w:t xml:space="preserve">and service operations </w:t>
      </w:r>
      <w:r>
        <w:t>are defined:</w:t>
      </w:r>
    </w:p>
    <w:p w14:paraId="6BBC2CC5" w14:textId="13EB809F" w:rsidR="00611087" w:rsidRDefault="00611087" w:rsidP="00611087">
      <w:pPr>
        <w:pStyle w:val="Caption"/>
      </w:pPr>
      <w:bookmarkStart w:id="70" w:name="_Toc140093929"/>
      <w:r>
        <w:lastRenderedPageBreak/>
        <w:t xml:space="preserve">Table </w:t>
      </w:r>
      <w:r w:rsidR="00A23CA0">
        <w:fldChar w:fldCharType="begin"/>
      </w:r>
      <w:r w:rsidR="00A23CA0">
        <w:instrText xml:space="preserve"> SEQ Table \* ARABIC </w:instrText>
      </w:r>
      <w:r w:rsidR="00A23CA0">
        <w:fldChar w:fldCharType="separate"/>
      </w:r>
      <w:r w:rsidR="00182691">
        <w:rPr>
          <w:noProof/>
        </w:rPr>
        <w:t>6</w:t>
      </w:r>
      <w:r w:rsidR="00A23CA0">
        <w:rPr>
          <w:noProof/>
        </w:rPr>
        <w:fldChar w:fldCharType="end"/>
      </w:r>
      <w:r>
        <w:t>: Planning Request Service Capability Sets and Operations</w:t>
      </w:r>
      <w:bookmarkEnd w:id="70"/>
    </w:p>
    <w:p w14:paraId="2D0E82F8" w14:textId="77777777" w:rsidR="00441AF3" w:rsidRDefault="00441AF3" w:rsidP="00611087">
      <w:pPr>
        <w:keepNext/>
        <w:spacing w:before="0"/>
      </w:pPr>
    </w:p>
    <w:tbl>
      <w:tblPr>
        <w:tblStyle w:val="RBTable"/>
        <w:tblW w:w="0" w:type="auto"/>
        <w:tblLayout w:type="fixed"/>
        <w:tblLook w:val="04A0" w:firstRow="1" w:lastRow="0" w:firstColumn="1" w:lastColumn="0" w:noHBand="0" w:noVBand="1"/>
      </w:tblPr>
      <w:tblGrid>
        <w:gridCol w:w="1242"/>
        <w:gridCol w:w="1418"/>
        <w:gridCol w:w="6556"/>
      </w:tblGrid>
      <w:tr w:rsidR="00207457" w14:paraId="3FDC49B6" w14:textId="77777777" w:rsidTr="00225E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0C3323F" w14:textId="77777777" w:rsidR="00207457" w:rsidRDefault="00207457" w:rsidP="004B6B5D">
            <w:pPr>
              <w:pStyle w:val="TableCell"/>
              <w:keepNext/>
            </w:pPr>
            <w:r>
              <w:t>Capability Set</w:t>
            </w:r>
          </w:p>
        </w:tc>
        <w:tc>
          <w:tcPr>
            <w:tcW w:w="1418" w:type="dxa"/>
          </w:tcPr>
          <w:p w14:paraId="7B6B5FAB" w14:textId="77777777" w:rsidR="00207457" w:rsidRDefault="00207457" w:rsidP="00441AF3">
            <w:pPr>
              <w:pStyle w:val="TableCell"/>
              <w:cnfStyle w:val="100000000000" w:firstRow="1" w:lastRow="0" w:firstColumn="0" w:lastColumn="0" w:oddVBand="0" w:evenVBand="0" w:oddHBand="0" w:evenHBand="0" w:firstRowFirstColumn="0" w:firstRowLastColumn="0" w:lastRowFirstColumn="0" w:lastRowLastColumn="0"/>
            </w:pPr>
            <w:r>
              <w:t>Mandatory</w:t>
            </w:r>
          </w:p>
        </w:tc>
        <w:tc>
          <w:tcPr>
            <w:tcW w:w="6556" w:type="dxa"/>
          </w:tcPr>
          <w:p w14:paraId="61421995" w14:textId="77777777" w:rsidR="00207457" w:rsidRDefault="00207457" w:rsidP="00441AF3">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207457" w14:paraId="51A485E0" w14:textId="77777777" w:rsidTr="00225EE5">
        <w:tc>
          <w:tcPr>
            <w:cnfStyle w:val="001000000000" w:firstRow="0" w:lastRow="0" w:firstColumn="1" w:lastColumn="0" w:oddVBand="0" w:evenVBand="0" w:oddHBand="0" w:evenHBand="0" w:firstRowFirstColumn="0" w:firstRowLastColumn="0" w:lastRowFirstColumn="0" w:lastRowLastColumn="0"/>
            <w:tcW w:w="1242" w:type="dxa"/>
          </w:tcPr>
          <w:p w14:paraId="0104AA21" w14:textId="77777777" w:rsidR="00207457" w:rsidRDefault="00207457" w:rsidP="00441AF3">
            <w:pPr>
              <w:pStyle w:val="TableCell"/>
            </w:pPr>
            <w:r>
              <w:t>1</w:t>
            </w:r>
          </w:p>
        </w:tc>
        <w:tc>
          <w:tcPr>
            <w:tcW w:w="1418" w:type="dxa"/>
          </w:tcPr>
          <w:p w14:paraId="2AFF73C1" w14:textId="77777777" w:rsidR="00207457" w:rsidRDefault="00207457" w:rsidP="00441AF3">
            <w:pPr>
              <w:pStyle w:val="TableCell"/>
              <w:cnfStyle w:val="000000000000" w:firstRow="0" w:lastRow="0" w:firstColumn="0" w:lastColumn="0" w:oddVBand="0" w:evenVBand="0" w:oddHBand="0" w:evenHBand="0" w:firstRowFirstColumn="0" w:firstRowLastColumn="0" w:lastRowFirstColumn="0" w:lastRowLastColumn="0"/>
            </w:pPr>
            <w:r>
              <w:t>Yes</w:t>
            </w:r>
          </w:p>
        </w:tc>
        <w:tc>
          <w:tcPr>
            <w:tcW w:w="6556" w:type="dxa"/>
          </w:tcPr>
          <w:p w14:paraId="25087CB2" w14:textId="77777777" w:rsidR="00207457" w:rsidRDefault="00207457" w:rsidP="00441AF3">
            <w:pPr>
              <w:pStyle w:val="TableCell"/>
              <w:cnfStyle w:val="000000000000" w:firstRow="0" w:lastRow="0" w:firstColumn="0" w:lastColumn="0" w:oddVBand="0" w:evenVBand="0" w:oddHBand="0" w:evenHBand="0" w:firstRowFirstColumn="0" w:firstRowLastColumn="0" w:lastRowFirstColumn="0" w:lastRowLastColumn="0"/>
            </w:pPr>
            <w:r>
              <w:t>Subm</w:t>
            </w:r>
            <w:r w:rsidR="00B12B83">
              <w:t>it Planning Request</w:t>
            </w:r>
            <w:r w:rsidR="005E2644">
              <w:t>, obtain a list of Planning Request Summaries</w:t>
            </w:r>
            <w:r w:rsidR="00B12B83">
              <w:t xml:space="preserve"> and retrieve Planning Request Status</w:t>
            </w:r>
            <w:r w:rsidR="005E2644">
              <w:t>.</w:t>
            </w:r>
          </w:p>
        </w:tc>
      </w:tr>
      <w:tr w:rsidR="00207457" w14:paraId="1340DA65" w14:textId="77777777" w:rsidTr="00225EE5">
        <w:tc>
          <w:tcPr>
            <w:cnfStyle w:val="001000000000" w:firstRow="0" w:lastRow="0" w:firstColumn="1" w:lastColumn="0" w:oddVBand="0" w:evenVBand="0" w:oddHBand="0" w:evenHBand="0" w:firstRowFirstColumn="0" w:firstRowLastColumn="0" w:lastRowFirstColumn="0" w:lastRowLastColumn="0"/>
            <w:tcW w:w="1242" w:type="dxa"/>
          </w:tcPr>
          <w:p w14:paraId="2FB0D654" w14:textId="77777777" w:rsidR="00207457" w:rsidRDefault="00207457" w:rsidP="00441AF3">
            <w:pPr>
              <w:pStyle w:val="TableCell"/>
            </w:pPr>
            <w:r>
              <w:t xml:space="preserve">2 </w:t>
            </w:r>
          </w:p>
        </w:tc>
        <w:tc>
          <w:tcPr>
            <w:tcW w:w="1418" w:type="dxa"/>
          </w:tcPr>
          <w:p w14:paraId="2E1B1E8C" w14:textId="77777777" w:rsidR="00207457" w:rsidRDefault="00207457" w:rsidP="00441AF3">
            <w:pPr>
              <w:pStyle w:val="TableCell"/>
              <w:cnfStyle w:val="000000000000" w:firstRow="0" w:lastRow="0" w:firstColumn="0" w:lastColumn="0" w:oddVBand="0" w:evenVBand="0" w:oddHBand="0" w:evenHBand="0" w:firstRowFirstColumn="0" w:firstRowLastColumn="0" w:lastRowFirstColumn="0" w:lastRowLastColumn="0"/>
            </w:pPr>
            <w:r>
              <w:t>No</w:t>
            </w:r>
          </w:p>
        </w:tc>
        <w:tc>
          <w:tcPr>
            <w:tcW w:w="6556" w:type="dxa"/>
          </w:tcPr>
          <w:p w14:paraId="616FA604" w14:textId="77777777" w:rsidR="00207457" w:rsidRDefault="00B12B83" w:rsidP="00441AF3">
            <w:pPr>
              <w:pStyle w:val="TableCell"/>
              <w:cnfStyle w:val="000000000000" w:firstRow="0" w:lastRow="0" w:firstColumn="0" w:lastColumn="0" w:oddVBand="0" w:evenVBand="0" w:oddHBand="0" w:evenHBand="0" w:firstRowFirstColumn="0" w:firstRowLastColumn="0" w:lastRowFirstColumn="0" w:lastRowLastColumn="0"/>
            </w:pPr>
            <w:r>
              <w:t>Cancel Planning Request</w:t>
            </w:r>
          </w:p>
        </w:tc>
      </w:tr>
      <w:tr w:rsidR="00207457" w14:paraId="69511E8A" w14:textId="77777777" w:rsidTr="00225EE5">
        <w:tc>
          <w:tcPr>
            <w:cnfStyle w:val="001000000000" w:firstRow="0" w:lastRow="0" w:firstColumn="1" w:lastColumn="0" w:oddVBand="0" w:evenVBand="0" w:oddHBand="0" w:evenHBand="0" w:firstRowFirstColumn="0" w:firstRowLastColumn="0" w:lastRowFirstColumn="0" w:lastRowLastColumn="0"/>
            <w:tcW w:w="1242" w:type="dxa"/>
          </w:tcPr>
          <w:p w14:paraId="3A072098" w14:textId="77777777" w:rsidR="00207457" w:rsidRDefault="00207457" w:rsidP="00441AF3">
            <w:pPr>
              <w:pStyle w:val="TableCell"/>
            </w:pPr>
            <w:r>
              <w:t>3</w:t>
            </w:r>
          </w:p>
        </w:tc>
        <w:tc>
          <w:tcPr>
            <w:tcW w:w="1418" w:type="dxa"/>
          </w:tcPr>
          <w:p w14:paraId="3E7A4122" w14:textId="77777777" w:rsidR="00207457" w:rsidRDefault="00207457" w:rsidP="00441AF3">
            <w:pPr>
              <w:pStyle w:val="TableCell"/>
              <w:cnfStyle w:val="000000000000" w:firstRow="0" w:lastRow="0" w:firstColumn="0" w:lastColumn="0" w:oddVBand="0" w:evenVBand="0" w:oddHBand="0" w:evenHBand="0" w:firstRowFirstColumn="0" w:firstRowLastColumn="0" w:lastRowFirstColumn="0" w:lastRowLastColumn="0"/>
            </w:pPr>
            <w:r>
              <w:t>No</w:t>
            </w:r>
          </w:p>
        </w:tc>
        <w:tc>
          <w:tcPr>
            <w:tcW w:w="6556" w:type="dxa"/>
          </w:tcPr>
          <w:p w14:paraId="73218DFD" w14:textId="77777777" w:rsidR="00207457" w:rsidRDefault="00B12B83" w:rsidP="00441AF3">
            <w:pPr>
              <w:pStyle w:val="TableCell"/>
              <w:cnfStyle w:val="000000000000" w:firstRow="0" w:lastRow="0" w:firstColumn="0" w:lastColumn="0" w:oddVBand="0" w:evenVBand="0" w:oddHBand="0" w:evenHBand="0" w:firstRowFirstColumn="0" w:firstRowLastColumn="0" w:lastRowFirstColumn="0" w:lastRowLastColumn="0"/>
            </w:pPr>
            <w:r>
              <w:t>Update (modify) Planning Request</w:t>
            </w:r>
          </w:p>
        </w:tc>
      </w:tr>
      <w:tr w:rsidR="00207457" w14:paraId="5D17F345" w14:textId="77777777" w:rsidTr="00225EE5">
        <w:tc>
          <w:tcPr>
            <w:cnfStyle w:val="001000000000" w:firstRow="0" w:lastRow="0" w:firstColumn="1" w:lastColumn="0" w:oddVBand="0" w:evenVBand="0" w:oddHBand="0" w:evenHBand="0" w:firstRowFirstColumn="0" w:firstRowLastColumn="0" w:lastRowFirstColumn="0" w:lastRowLastColumn="0"/>
            <w:tcW w:w="1242" w:type="dxa"/>
          </w:tcPr>
          <w:p w14:paraId="680D893E" w14:textId="77777777" w:rsidR="00207457" w:rsidRDefault="00207457" w:rsidP="00441AF3">
            <w:pPr>
              <w:pStyle w:val="TableCell"/>
            </w:pPr>
            <w:r>
              <w:t>4</w:t>
            </w:r>
          </w:p>
        </w:tc>
        <w:tc>
          <w:tcPr>
            <w:tcW w:w="1418" w:type="dxa"/>
          </w:tcPr>
          <w:p w14:paraId="6A570C0D" w14:textId="77777777" w:rsidR="00207457" w:rsidRDefault="00207457" w:rsidP="00441AF3">
            <w:pPr>
              <w:pStyle w:val="TableCell"/>
              <w:cnfStyle w:val="000000000000" w:firstRow="0" w:lastRow="0" w:firstColumn="0" w:lastColumn="0" w:oddVBand="0" w:evenVBand="0" w:oddHBand="0" w:evenHBand="0" w:firstRowFirstColumn="0" w:firstRowLastColumn="0" w:lastRowFirstColumn="0" w:lastRowLastColumn="0"/>
            </w:pPr>
            <w:r>
              <w:t>No</w:t>
            </w:r>
          </w:p>
        </w:tc>
        <w:tc>
          <w:tcPr>
            <w:tcW w:w="6556" w:type="dxa"/>
          </w:tcPr>
          <w:p w14:paraId="28764A95" w14:textId="77777777" w:rsidR="00207457" w:rsidRDefault="00B12B83" w:rsidP="00441AF3">
            <w:pPr>
              <w:pStyle w:val="TableCell"/>
              <w:cnfStyle w:val="000000000000" w:firstRow="0" w:lastRow="0" w:firstColumn="0" w:lastColumn="0" w:oddVBand="0" w:evenVBand="0" w:oddHBand="0" w:evenHBand="0" w:firstRowFirstColumn="0" w:firstRowLastColumn="0" w:lastRowFirstColumn="0" w:lastRowLastColumn="0"/>
            </w:pPr>
            <w:r>
              <w:t>Subscribe to Planning Request Status Updates</w:t>
            </w:r>
          </w:p>
        </w:tc>
      </w:tr>
      <w:tr w:rsidR="00207457" w14:paraId="1FC9A9A9" w14:textId="77777777" w:rsidTr="00225EE5">
        <w:tc>
          <w:tcPr>
            <w:cnfStyle w:val="001000000000" w:firstRow="0" w:lastRow="0" w:firstColumn="1" w:lastColumn="0" w:oddVBand="0" w:evenVBand="0" w:oddHBand="0" w:evenHBand="0" w:firstRowFirstColumn="0" w:firstRowLastColumn="0" w:lastRowFirstColumn="0" w:lastRowLastColumn="0"/>
            <w:tcW w:w="1242" w:type="dxa"/>
          </w:tcPr>
          <w:p w14:paraId="7ADC804B" w14:textId="77777777" w:rsidR="00207457" w:rsidRDefault="00207457" w:rsidP="00441AF3">
            <w:pPr>
              <w:pStyle w:val="TableCell"/>
            </w:pPr>
            <w:r>
              <w:t>5</w:t>
            </w:r>
          </w:p>
        </w:tc>
        <w:tc>
          <w:tcPr>
            <w:tcW w:w="1418" w:type="dxa"/>
          </w:tcPr>
          <w:p w14:paraId="7832C277" w14:textId="77777777" w:rsidR="00207457" w:rsidRDefault="00207457" w:rsidP="00441AF3">
            <w:pPr>
              <w:pStyle w:val="TableCell"/>
              <w:cnfStyle w:val="000000000000" w:firstRow="0" w:lastRow="0" w:firstColumn="0" w:lastColumn="0" w:oddVBand="0" w:evenVBand="0" w:oddHBand="0" w:evenHBand="0" w:firstRowFirstColumn="0" w:firstRowLastColumn="0" w:lastRowFirstColumn="0" w:lastRowLastColumn="0"/>
            </w:pPr>
            <w:r>
              <w:t>No</w:t>
            </w:r>
          </w:p>
        </w:tc>
        <w:tc>
          <w:tcPr>
            <w:tcW w:w="6556" w:type="dxa"/>
          </w:tcPr>
          <w:p w14:paraId="4E5B4DEF" w14:textId="77777777" w:rsidR="00207457" w:rsidRDefault="00B12B83" w:rsidP="00441AF3">
            <w:pPr>
              <w:pStyle w:val="TableCell"/>
              <w:cnfStyle w:val="000000000000" w:firstRow="0" w:lastRow="0" w:firstColumn="0" w:lastColumn="0" w:oddVBand="0" w:evenVBand="0" w:oddHBand="0" w:evenHBand="0" w:firstRowFirstColumn="0" w:firstRowLastColumn="0" w:lastRowFirstColumn="0" w:lastRowLastColumn="0"/>
            </w:pPr>
            <w:r>
              <w:t>Retrieve Planning Requests</w:t>
            </w:r>
          </w:p>
        </w:tc>
      </w:tr>
    </w:tbl>
    <w:p w14:paraId="167E7816" w14:textId="77777777" w:rsidR="009452F2" w:rsidRPr="009452F2" w:rsidRDefault="009452F2" w:rsidP="009452F2">
      <w:pPr>
        <w:spacing w:before="0"/>
      </w:pPr>
    </w:p>
    <w:tbl>
      <w:tblPr>
        <w:tblStyle w:val="RBTable"/>
        <w:tblW w:w="9202" w:type="dxa"/>
        <w:tblLayout w:type="fixed"/>
        <w:tblLook w:val="04A0" w:firstRow="1" w:lastRow="0" w:firstColumn="1" w:lastColumn="0" w:noHBand="0" w:noVBand="1"/>
      </w:tblPr>
      <w:tblGrid>
        <w:gridCol w:w="2682"/>
        <w:gridCol w:w="4961"/>
        <w:gridCol w:w="1559"/>
      </w:tblGrid>
      <w:tr w:rsidR="00FB6F44" w14:paraId="66BA39E7" w14:textId="77777777" w:rsidTr="009231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2" w:type="dxa"/>
          </w:tcPr>
          <w:p w14:paraId="0CD1A69B" w14:textId="77777777" w:rsidR="00FB6F44" w:rsidRDefault="00FB6F44" w:rsidP="009452F2">
            <w:pPr>
              <w:pStyle w:val="TableCell"/>
              <w:rPr>
                <w:rFonts w:eastAsia="Quattrocento Sans"/>
              </w:rPr>
            </w:pPr>
            <w:r>
              <w:rPr>
                <w:rFonts w:eastAsia="Quattrocento Sans"/>
              </w:rPr>
              <w:t>Operation</w:t>
            </w:r>
          </w:p>
        </w:tc>
        <w:tc>
          <w:tcPr>
            <w:tcW w:w="4961" w:type="dxa"/>
          </w:tcPr>
          <w:p w14:paraId="61F14E24" w14:textId="77777777" w:rsidR="00FB6F44" w:rsidRDefault="00FB6F44" w:rsidP="009452F2">
            <w:pPr>
              <w:pStyle w:val="TableCell"/>
              <w:cnfStyle w:val="100000000000" w:firstRow="1" w:lastRow="0" w:firstColumn="0" w:lastColumn="0" w:oddVBand="0" w:evenVBand="0" w:oddHBand="0" w:evenHBand="0" w:firstRowFirstColumn="0" w:firstRowLastColumn="0" w:lastRowFirstColumn="0" w:lastRowLastColumn="0"/>
              <w:rPr>
                <w:rFonts w:eastAsia="Quattrocento Sans"/>
              </w:rPr>
            </w:pPr>
            <w:r>
              <w:rPr>
                <w:rFonts w:eastAsia="Quattrocento Sans"/>
              </w:rPr>
              <w:t>Description</w:t>
            </w:r>
          </w:p>
        </w:tc>
        <w:tc>
          <w:tcPr>
            <w:tcW w:w="1559" w:type="dxa"/>
          </w:tcPr>
          <w:p w14:paraId="014FA003" w14:textId="77777777" w:rsidR="00FB6F44" w:rsidRDefault="009521EC" w:rsidP="00441AF3">
            <w:pPr>
              <w:pStyle w:val="TableCell"/>
              <w:jc w:val="center"/>
              <w:cnfStyle w:val="100000000000" w:firstRow="1" w:lastRow="0" w:firstColumn="0" w:lastColumn="0" w:oddVBand="0" w:evenVBand="0" w:oddHBand="0" w:evenHBand="0" w:firstRowFirstColumn="0" w:firstRowLastColumn="0" w:lastRowFirstColumn="0" w:lastRowLastColumn="0"/>
              <w:rPr>
                <w:rFonts w:eastAsia="Quattrocento Sans"/>
              </w:rPr>
            </w:pPr>
            <w:r>
              <w:rPr>
                <w:rFonts w:eastAsia="Quattrocento Sans"/>
              </w:rPr>
              <w:t xml:space="preserve"> Capability </w:t>
            </w:r>
            <w:r w:rsidR="00FB6F44">
              <w:rPr>
                <w:rFonts w:eastAsia="Quattrocento Sans"/>
              </w:rPr>
              <w:t>Set</w:t>
            </w:r>
          </w:p>
        </w:tc>
      </w:tr>
      <w:tr w:rsidR="00B657C2" w14:paraId="2B535DFD" w14:textId="77777777" w:rsidTr="009231A0">
        <w:tc>
          <w:tcPr>
            <w:cnfStyle w:val="001000000000" w:firstRow="0" w:lastRow="0" w:firstColumn="1" w:lastColumn="0" w:oddVBand="0" w:evenVBand="0" w:oddHBand="0" w:evenHBand="0" w:firstRowFirstColumn="0" w:firstRowLastColumn="0" w:lastRowFirstColumn="0" w:lastRowLastColumn="0"/>
            <w:tcW w:w="2682" w:type="dxa"/>
          </w:tcPr>
          <w:p w14:paraId="114C3035" w14:textId="77777777" w:rsidR="00B657C2" w:rsidRDefault="00B657C2" w:rsidP="009452F2">
            <w:pPr>
              <w:pStyle w:val="TableCell"/>
              <w:rPr>
                <w:rFonts w:eastAsia="Quattrocento Sans"/>
              </w:rPr>
            </w:pPr>
            <w:r>
              <w:rPr>
                <w:rFonts w:eastAsia="Quattrocento Sans"/>
                <w:color w:val="000000"/>
              </w:rPr>
              <w:t>submitRequest</w:t>
            </w:r>
          </w:p>
        </w:tc>
        <w:tc>
          <w:tcPr>
            <w:tcW w:w="4961" w:type="dxa"/>
          </w:tcPr>
          <w:p w14:paraId="32E225AA" w14:textId="197AB1EC" w:rsidR="00B657C2" w:rsidRPr="00B12B83" w:rsidRDefault="00B657C2" w:rsidP="009452F2">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color w:val="000000"/>
              </w:rPr>
              <w:t xml:space="preserve">Send planning </w:t>
            </w:r>
            <w:r w:rsidR="00D133F6">
              <w:rPr>
                <w:rFonts w:eastAsia="Quattrocento Sans"/>
                <w:color w:val="000000"/>
              </w:rPr>
              <w:t>request</w:t>
            </w:r>
            <w:r>
              <w:rPr>
                <w:rFonts w:eastAsia="Quattrocento Sans"/>
                <w:color w:val="000000"/>
              </w:rPr>
              <w:t xml:space="preserve"> to service provider, optionally based on a planning request definition.  The </w:t>
            </w:r>
            <w:r w:rsidR="00D133F6">
              <w:rPr>
                <w:rFonts w:eastAsia="Quattrocento Sans"/>
                <w:color w:val="000000"/>
              </w:rPr>
              <w:t>identity</w:t>
            </w:r>
            <w:r>
              <w:rPr>
                <w:rFonts w:eastAsia="Quattrocento Sans"/>
                <w:color w:val="000000"/>
              </w:rPr>
              <w:t xml:space="preserve"> of the planning request instance created is returned.</w:t>
            </w:r>
          </w:p>
        </w:tc>
        <w:tc>
          <w:tcPr>
            <w:tcW w:w="1559" w:type="dxa"/>
            <w:vMerge w:val="restart"/>
          </w:tcPr>
          <w:p w14:paraId="28CBBE61" w14:textId="77777777" w:rsidR="00B657C2" w:rsidRDefault="00B657C2" w:rsidP="00B657C2">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1</w:t>
            </w:r>
          </w:p>
        </w:tc>
      </w:tr>
      <w:tr w:rsidR="00B657C2" w14:paraId="4637A16A" w14:textId="77777777" w:rsidTr="009231A0">
        <w:tc>
          <w:tcPr>
            <w:cnfStyle w:val="001000000000" w:firstRow="0" w:lastRow="0" w:firstColumn="1" w:lastColumn="0" w:oddVBand="0" w:evenVBand="0" w:oddHBand="0" w:evenHBand="0" w:firstRowFirstColumn="0" w:firstRowLastColumn="0" w:lastRowFirstColumn="0" w:lastRowLastColumn="0"/>
            <w:tcW w:w="2682" w:type="dxa"/>
          </w:tcPr>
          <w:p w14:paraId="38498914" w14:textId="77777777" w:rsidR="00B657C2" w:rsidRDefault="00B657C2" w:rsidP="009452F2">
            <w:pPr>
              <w:pStyle w:val="TableCell"/>
              <w:rPr>
                <w:rFonts w:eastAsia="Quattrocento Sans"/>
                <w:color w:val="000000"/>
              </w:rPr>
            </w:pPr>
            <w:r>
              <w:rPr>
                <w:rFonts w:eastAsia="Quattrocento Sans"/>
                <w:color w:val="000000"/>
              </w:rPr>
              <w:t>getRequestSummaries</w:t>
            </w:r>
          </w:p>
        </w:tc>
        <w:tc>
          <w:tcPr>
            <w:tcW w:w="4961" w:type="dxa"/>
          </w:tcPr>
          <w:p w14:paraId="781C99C1" w14:textId="77777777" w:rsidR="00B657C2" w:rsidRPr="00F74E18" w:rsidRDefault="00B657C2" w:rsidP="00F74E18">
            <w:pPr>
              <w:pStyle w:val="TableCell"/>
              <w:cnfStyle w:val="000000000000" w:firstRow="0" w:lastRow="0" w:firstColumn="0" w:lastColumn="0" w:oddVBand="0" w:evenVBand="0" w:oddHBand="0" w:evenHBand="0" w:firstRowFirstColumn="0" w:firstRowLastColumn="0" w:lastRowFirstColumn="0" w:lastRowLastColumn="0"/>
              <w:rPr>
                <w:rFonts w:eastAsia="Quattrocento Sans"/>
                <w:color w:val="000000"/>
              </w:rPr>
            </w:pPr>
            <w:r>
              <w:rPr>
                <w:rFonts w:eastAsia="Quattrocento Sans"/>
                <w:color w:val="000000"/>
              </w:rPr>
              <w:t>Request a list of available planning requests from the service provider, subject to a specified filter.  The returned list is provided as a set of summaries comprising identity, descriptive header fields and status for each planning request instance passing the filter.</w:t>
            </w:r>
          </w:p>
        </w:tc>
        <w:tc>
          <w:tcPr>
            <w:tcW w:w="1559" w:type="dxa"/>
            <w:vMerge/>
          </w:tcPr>
          <w:p w14:paraId="7C438AFA" w14:textId="77777777" w:rsidR="00B657C2" w:rsidRDefault="00B657C2" w:rsidP="00441AF3">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B657C2" w14:paraId="6FB43020" w14:textId="77777777" w:rsidTr="009231A0">
        <w:tc>
          <w:tcPr>
            <w:cnfStyle w:val="001000000000" w:firstRow="0" w:lastRow="0" w:firstColumn="1" w:lastColumn="0" w:oddVBand="0" w:evenVBand="0" w:oddHBand="0" w:evenHBand="0" w:firstRowFirstColumn="0" w:firstRowLastColumn="0" w:lastRowFirstColumn="0" w:lastRowLastColumn="0"/>
            <w:tcW w:w="2682" w:type="dxa"/>
          </w:tcPr>
          <w:p w14:paraId="5F383E71" w14:textId="77777777" w:rsidR="00B657C2" w:rsidRDefault="00B657C2" w:rsidP="009452F2">
            <w:pPr>
              <w:pStyle w:val="TableCell"/>
              <w:rPr>
                <w:rFonts w:eastAsia="Quattrocento Sans"/>
              </w:rPr>
            </w:pPr>
            <w:r>
              <w:rPr>
                <w:rFonts w:eastAsia="Quattrocento Sans"/>
                <w:color w:val="000000"/>
              </w:rPr>
              <w:t>getRequestStatus</w:t>
            </w:r>
          </w:p>
        </w:tc>
        <w:tc>
          <w:tcPr>
            <w:tcW w:w="4961" w:type="dxa"/>
          </w:tcPr>
          <w:p w14:paraId="0BC05437" w14:textId="77777777" w:rsidR="00B657C2" w:rsidRPr="008C2278" w:rsidRDefault="00B657C2" w:rsidP="00045FCA">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 xml:space="preserve">Obtain the current status of one or more specified planning requests.  </w:t>
            </w:r>
            <w:r>
              <w:rPr>
                <w:rFonts w:eastAsia="Quattrocento Sans"/>
                <w:color w:val="000000"/>
              </w:rPr>
              <w:t>The response is a list of planning request status updates, containing the status and other dynamic attributes of each requested planning request instance.</w:t>
            </w:r>
          </w:p>
        </w:tc>
        <w:tc>
          <w:tcPr>
            <w:tcW w:w="1559" w:type="dxa"/>
            <w:vMerge/>
          </w:tcPr>
          <w:p w14:paraId="6C6B6951" w14:textId="77777777" w:rsidR="00B657C2" w:rsidRDefault="00B657C2" w:rsidP="00441AF3">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FB6F44" w14:paraId="4F32913D" w14:textId="77777777" w:rsidTr="009231A0">
        <w:tc>
          <w:tcPr>
            <w:cnfStyle w:val="001000000000" w:firstRow="0" w:lastRow="0" w:firstColumn="1" w:lastColumn="0" w:oddVBand="0" w:evenVBand="0" w:oddHBand="0" w:evenHBand="0" w:firstRowFirstColumn="0" w:firstRowLastColumn="0" w:lastRowFirstColumn="0" w:lastRowLastColumn="0"/>
            <w:tcW w:w="2682" w:type="dxa"/>
          </w:tcPr>
          <w:p w14:paraId="6EA72472" w14:textId="77777777" w:rsidR="00FB6F44" w:rsidRDefault="00FB6F44" w:rsidP="009452F2">
            <w:pPr>
              <w:pStyle w:val="TableCell"/>
              <w:rPr>
                <w:rFonts w:eastAsia="Quattrocento Sans"/>
              </w:rPr>
            </w:pPr>
            <w:r>
              <w:rPr>
                <w:rFonts w:eastAsia="Quattrocento Sans"/>
                <w:color w:val="000000"/>
              </w:rPr>
              <w:t>cancelRequest</w:t>
            </w:r>
          </w:p>
        </w:tc>
        <w:tc>
          <w:tcPr>
            <w:tcW w:w="4961" w:type="dxa"/>
          </w:tcPr>
          <w:p w14:paraId="1D2E2E1D" w14:textId="77777777" w:rsidR="00FB6F44" w:rsidRDefault="00FB6F44" w:rsidP="0093334E">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color w:val="000000"/>
              </w:rPr>
              <w:t xml:space="preserve">Send cancellation of </w:t>
            </w:r>
            <w:r w:rsidR="00F74E18">
              <w:rPr>
                <w:rFonts w:eastAsia="Quattrocento Sans"/>
                <w:color w:val="000000"/>
              </w:rPr>
              <w:t xml:space="preserve">a previously submitted </w:t>
            </w:r>
            <w:r>
              <w:rPr>
                <w:rFonts w:eastAsia="Quattrocento Sans"/>
                <w:color w:val="000000"/>
              </w:rPr>
              <w:t>planning request to</w:t>
            </w:r>
            <w:r w:rsidR="00F74E18">
              <w:rPr>
                <w:rFonts w:eastAsia="Quattrocento Sans"/>
                <w:color w:val="000000"/>
              </w:rPr>
              <w:t xml:space="preserve"> service</w:t>
            </w:r>
            <w:r>
              <w:rPr>
                <w:rFonts w:eastAsia="Quattrocento Sans"/>
                <w:color w:val="000000"/>
              </w:rPr>
              <w:t xml:space="preserve"> provider.</w:t>
            </w:r>
          </w:p>
        </w:tc>
        <w:tc>
          <w:tcPr>
            <w:tcW w:w="1559" w:type="dxa"/>
          </w:tcPr>
          <w:p w14:paraId="0FABDC64" w14:textId="77777777" w:rsidR="00FB6F44" w:rsidRDefault="00FB6F44" w:rsidP="00441AF3">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2</w:t>
            </w:r>
          </w:p>
        </w:tc>
      </w:tr>
      <w:tr w:rsidR="00FB6F44" w14:paraId="2F7EC4DA" w14:textId="77777777" w:rsidTr="009231A0">
        <w:tc>
          <w:tcPr>
            <w:cnfStyle w:val="001000000000" w:firstRow="0" w:lastRow="0" w:firstColumn="1" w:lastColumn="0" w:oddVBand="0" w:evenVBand="0" w:oddHBand="0" w:evenHBand="0" w:firstRowFirstColumn="0" w:firstRowLastColumn="0" w:lastRowFirstColumn="0" w:lastRowLastColumn="0"/>
            <w:tcW w:w="2682" w:type="dxa"/>
          </w:tcPr>
          <w:p w14:paraId="61FAB1BE" w14:textId="77777777" w:rsidR="00FB6F44" w:rsidRDefault="00FB6F44" w:rsidP="009452F2">
            <w:pPr>
              <w:pStyle w:val="TableCell"/>
              <w:rPr>
                <w:rFonts w:eastAsia="Quattrocento Sans"/>
              </w:rPr>
            </w:pPr>
            <w:r>
              <w:rPr>
                <w:rFonts w:eastAsia="Quattrocento Sans"/>
                <w:color w:val="000000"/>
              </w:rPr>
              <w:t>updateRequest</w:t>
            </w:r>
          </w:p>
        </w:tc>
        <w:tc>
          <w:tcPr>
            <w:tcW w:w="4961" w:type="dxa"/>
          </w:tcPr>
          <w:p w14:paraId="6981A508" w14:textId="6BF3AC86" w:rsidR="00FB6F44" w:rsidRPr="00207457" w:rsidRDefault="00FB6F44" w:rsidP="009452F2">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sidRPr="00207457">
              <w:rPr>
                <w:rFonts w:eastAsia="Quattrocento Sans"/>
              </w:rPr>
              <w:t xml:space="preserve">Send </w:t>
            </w:r>
            <w:r>
              <w:rPr>
                <w:rFonts w:eastAsia="Quattrocento Sans"/>
              </w:rPr>
              <w:t xml:space="preserve">update </w:t>
            </w:r>
            <w:r w:rsidR="00F74E18">
              <w:rPr>
                <w:rFonts w:eastAsia="Quattrocento Sans"/>
              </w:rPr>
              <w:t xml:space="preserve">of a previously submitted </w:t>
            </w:r>
            <w:r>
              <w:rPr>
                <w:rFonts w:eastAsia="Quattrocento Sans"/>
              </w:rPr>
              <w:t xml:space="preserve"> planning request to </w:t>
            </w:r>
            <w:r w:rsidR="00F74E18">
              <w:rPr>
                <w:rFonts w:eastAsia="Quattrocento Sans"/>
              </w:rPr>
              <w:t xml:space="preserve">service </w:t>
            </w:r>
            <w:r>
              <w:rPr>
                <w:rFonts w:eastAsia="Quattrocento Sans"/>
              </w:rPr>
              <w:t>provider</w:t>
            </w:r>
            <w:r w:rsidR="00F74E18">
              <w:rPr>
                <w:rFonts w:eastAsia="Quattrocento Sans"/>
              </w:rPr>
              <w:t xml:space="preserve">.  A new version of the planning request instance is created and its identity </w:t>
            </w:r>
            <w:r w:rsidR="007645A4">
              <w:rPr>
                <w:rFonts w:eastAsia="Quattrocento Sans"/>
              </w:rPr>
              <w:t xml:space="preserve">is </w:t>
            </w:r>
            <w:r w:rsidR="00F74E18">
              <w:rPr>
                <w:rFonts w:eastAsia="Quattrocento Sans"/>
              </w:rPr>
              <w:t>returned .</w:t>
            </w:r>
          </w:p>
        </w:tc>
        <w:tc>
          <w:tcPr>
            <w:tcW w:w="1559" w:type="dxa"/>
          </w:tcPr>
          <w:p w14:paraId="2DA50A09" w14:textId="77777777" w:rsidR="00FB6F44" w:rsidRPr="00207457" w:rsidRDefault="00FB6F44" w:rsidP="00441AF3">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sidRPr="00207457">
              <w:rPr>
                <w:rFonts w:eastAsia="Quattrocento Sans"/>
              </w:rPr>
              <w:t>3</w:t>
            </w:r>
          </w:p>
        </w:tc>
      </w:tr>
      <w:tr w:rsidR="00FB6F44" w14:paraId="21C7FF7D" w14:textId="77777777" w:rsidTr="009231A0">
        <w:tc>
          <w:tcPr>
            <w:cnfStyle w:val="001000000000" w:firstRow="0" w:lastRow="0" w:firstColumn="1" w:lastColumn="0" w:oddVBand="0" w:evenVBand="0" w:oddHBand="0" w:evenHBand="0" w:firstRowFirstColumn="0" w:firstRowLastColumn="0" w:lastRowFirstColumn="0" w:lastRowLastColumn="0"/>
            <w:tcW w:w="2682" w:type="dxa"/>
          </w:tcPr>
          <w:p w14:paraId="2D52A0E9" w14:textId="77777777" w:rsidR="00FB6F44" w:rsidRDefault="00FB6F44" w:rsidP="009452F2">
            <w:pPr>
              <w:pStyle w:val="TableCell"/>
              <w:rPr>
                <w:rFonts w:eastAsia="Quattrocento Sans"/>
              </w:rPr>
            </w:pPr>
            <w:r>
              <w:rPr>
                <w:rFonts w:eastAsia="Quattrocento Sans"/>
                <w:color w:val="000000"/>
              </w:rPr>
              <w:t>monitorRequestStatus</w:t>
            </w:r>
          </w:p>
        </w:tc>
        <w:tc>
          <w:tcPr>
            <w:tcW w:w="4961" w:type="dxa"/>
          </w:tcPr>
          <w:p w14:paraId="55F3C995" w14:textId="77777777" w:rsidR="00FB6F44" w:rsidRDefault="00FB6F44" w:rsidP="007645A4">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color w:val="000000"/>
              </w:rPr>
              <w:t>Subscribe to</w:t>
            </w:r>
            <w:r w:rsidR="007645A4">
              <w:rPr>
                <w:rFonts w:eastAsia="Quattrocento Sans"/>
                <w:color w:val="000000"/>
              </w:rPr>
              <w:t xml:space="preserve"> receive planning request status updates for a filtered set of planning request instances.  The consumer is notified of updates to the sta</w:t>
            </w:r>
            <w:r w:rsidR="008E276A">
              <w:rPr>
                <w:rFonts w:eastAsia="Quattrocento Sans"/>
                <w:color w:val="000000"/>
              </w:rPr>
              <w:t>tus and other dynamic attributes</w:t>
            </w:r>
            <w:r w:rsidR="007645A4">
              <w:rPr>
                <w:rFonts w:eastAsia="Quattrocento Sans"/>
                <w:color w:val="000000"/>
              </w:rPr>
              <w:t xml:space="preserve"> of subscribed planning request instances.</w:t>
            </w:r>
          </w:p>
        </w:tc>
        <w:tc>
          <w:tcPr>
            <w:tcW w:w="1559" w:type="dxa"/>
          </w:tcPr>
          <w:p w14:paraId="04894927" w14:textId="77777777" w:rsidR="00FB6F44" w:rsidRDefault="00FB6F44" w:rsidP="00441AF3">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4</w:t>
            </w:r>
          </w:p>
        </w:tc>
      </w:tr>
      <w:tr w:rsidR="00FB6F44" w14:paraId="249BA0E8" w14:textId="77777777" w:rsidTr="009231A0">
        <w:tc>
          <w:tcPr>
            <w:cnfStyle w:val="001000000000" w:firstRow="0" w:lastRow="0" w:firstColumn="1" w:lastColumn="0" w:oddVBand="0" w:evenVBand="0" w:oddHBand="0" w:evenHBand="0" w:firstRowFirstColumn="0" w:firstRowLastColumn="0" w:lastRowFirstColumn="0" w:lastRowLastColumn="0"/>
            <w:tcW w:w="2682" w:type="dxa"/>
          </w:tcPr>
          <w:p w14:paraId="10A1193B" w14:textId="77777777" w:rsidR="00FB6F44" w:rsidRDefault="00FB6F44" w:rsidP="009452F2">
            <w:pPr>
              <w:pStyle w:val="TableCell"/>
              <w:rPr>
                <w:rFonts w:eastAsia="Quattrocento Sans"/>
              </w:rPr>
            </w:pPr>
            <w:r>
              <w:rPr>
                <w:rFonts w:eastAsia="Quattrocento Sans"/>
                <w:color w:val="000000"/>
              </w:rPr>
              <w:t>getRequest</w:t>
            </w:r>
          </w:p>
        </w:tc>
        <w:tc>
          <w:tcPr>
            <w:tcW w:w="4961" w:type="dxa"/>
          </w:tcPr>
          <w:p w14:paraId="0F51B677" w14:textId="77777777" w:rsidR="00FB6F44" w:rsidRDefault="00FB6F44" w:rsidP="007645A4">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color w:val="000000"/>
              </w:rPr>
              <w:t xml:space="preserve">Retrieve </w:t>
            </w:r>
            <w:r w:rsidR="007645A4">
              <w:rPr>
                <w:rFonts w:eastAsia="Quattrocento Sans"/>
                <w:color w:val="000000"/>
              </w:rPr>
              <w:t>the full content of one or more specified planning request instances.</w:t>
            </w:r>
          </w:p>
        </w:tc>
        <w:tc>
          <w:tcPr>
            <w:tcW w:w="1559" w:type="dxa"/>
          </w:tcPr>
          <w:p w14:paraId="4CD1B864" w14:textId="77777777" w:rsidR="00FB6F44" w:rsidRDefault="00FB6F44" w:rsidP="00441AF3">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5</w:t>
            </w:r>
          </w:p>
        </w:tc>
      </w:tr>
    </w:tbl>
    <w:p w14:paraId="0178B030" w14:textId="77777777" w:rsidR="009452F2" w:rsidRPr="009452F2" w:rsidRDefault="009452F2" w:rsidP="009452F2"/>
    <w:p w14:paraId="0E0BD4FE" w14:textId="77777777" w:rsidR="00240614" w:rsidRDefault="00240614" w:rsidP="004B6B5D">
      <w:pPr>
        <w:pStyle w:val="Heading3"/>
        <w:pageBreakBefore/>
      </w:pPr>
      <w:bookmarkStart w:id="71" w:name="_Ref63533121"/>
      <w:bookmarkStart w:id="72" w:name="_Toc140093785"/>
      <w:r>
        <w:lastRenderedPageBreak/>
        <w:t>Plan Distribution Service</w:t>
      </w:r>
      <w:bookmarkEnd w:id="71"/>
      <w:bookmarkEnd w:id="72"/>
    </w:p>
    <w:p w14:paraId="76F6C68C" w14:textId="5A709C3B" w:rsidR="004B6B5D" w:rsidRDefault="00936C1D" w:rsidP="009D66EA">
      <w:r>
        <w:t>The Plan</w:t>
      </w:r>
      <w:r w:rsidR="009D66EA">
        <w:t xml:space="preserve"> Distribution Service is offered by the planning function of an MPS system to enable its users to obtain the</w:t>
      </w:r>
      <w:r w:rsidR="00D133F6">
        <w:t xml:space="preserve"> pl</w:t>
      </w:r>
      <w:r w:rsidR="009D66EA">
        <w:t>ans output by it, as well as to receive feedback on their status.</w:t>
      </w:r>
      <w:r w:rsidR="000C1777">
        <w:t xml:space="preserve">  </w:t>
      </w:r>
      <w:r w:rsidR="004B6B5D">
        <w:t>The service may be used by another planning function in a hierarchical or distributed MPS system, or by an MPS system user.  Plans are defined in §</w:t>
      </w:r>
      <w:r w:rsidR="004B6B5D">
        <w:fldChar w:fldCharType="begin"/>
      </w:r>
      <w:r w:rsidR="004B6B5D">
        <w:instrText xml:space="preserve"> REF _Ref60926405 \r \h </w:instrText>
      </w:r>
      <w:r w:rsidR="004B6B5D">
        <w:fldChar w:fldCharType="separate"/>
      </w:r>
      <w:r w:rsidR="00182691">
        <w:t>3.2.6</w:t>
      </w:r>
      <w:r w:rsidR="004B6B5D">
        <w:fldChar w:fldCharType="end"/>
      </w:r>
      <w:r w:rsidR="004B6B5D">
        <w:t>.</w:t>
      </w:r>
    </w:p>
    <w:p w14:paraId="742BEFFD" w14:textId="33DAD7D8" w:rsidR="004B6B5D" w:rsidRDefault="000C1777" w:rsidP="009D66EA">
      <w:r>
        <w:t>The service does not provide the capability to control the planning function itself or to generate plans.  This capability can be supported if the planning function exposes a standard set of MO Monitoring &amp; Control services</w:t>
      </w:r>
      <w:r w:rsidR="004B6B5D">
        <w:t>.  Submission of</w:t>
      </w:r>
      <w:r w:rsidR="00D133F6">
        <w:t xml:space="preserve"> pl</w:t>
      </w:r>
      <w:r w:rsidR="004B6B5D">
        <w:t>ans to a plan execution function is supported by the Plan Execution Control Service (see §</w:t>
      </w:r>
      <w:r w:rsidR="004B6B5D">
        <w:fldChar w:fldCharType="begin"/>
      </w:r>
      <w:r w:rsidR="004B6B5D">
        <w:instrText xml:space="preserve"> REF _Ref54009391 \r \h </w:instrText>
      </w:r>
      <w:r w:rsidR="004B6B5D">
        <w:fldChar w:fldCharType="separate"/>
      </w:r>
      <w:r w:rsidR="00182691">
        <w:t>2.5.4</w:t>
      </w:r>
      <w:r w:rsidR="004B6B5D">
        <w:fldChar w:fldCharType="end"/>
      </w:r>
      <w:r w:rsidR="004B6B5D">
        <w:t>)</w:t>
      </w:r>
    </w:p>
    <w:p w14:paraId="54A2C08F" w14:textId="77777777" w:rsidR="009D66EA" w:rsidRDefault="009D66EA" w:rsidP="009D66EA">
      <w:r>
        <w:t xml:space="preserve">The following capability sets </w:t>
      </w:r>
      <w:r w:rsidR="00D92D4F">
        <w:t xml:space="preserve">and service operations </w:t>
      </w:r>
      <w:r>
        <w:t>are defined:</w:t>
      </w:r>
    </w:p>
    <w:p w14:paraId="02C20D56" w14:textId="48C68ED5" w:rsidR="00D92D4F" w:rsidRDefault="00D92D4F" w:rsidP="00D92D4F">
      <w:pPr>
        <w:pStyle w:val="Caption"/>
      </w:pPr>
      <w:bookmarkStart w:id="73" w:name="_Toc140093930"/>
      <w:r>
        <w:t xml:space="preserve">Table </w:t>
      </w:r>
      <w:r w:rsidR="00A23CA0">
        <w:fldChar w:fldCharType="begin"/>
      </w:r>
      <w:r w:rsidR="00A23CA0">
        <w:instrText xml:space="preserve"> SEQ Table \* ARABIC </w:instrText>
      </w:r>
      <w:r w:rsidR="00A23CA0">
        <w:fldChar w:fldCharType="separate"/>
      </w:r>
      <w:r w:rsidR="00182691">
        <w:rPr>
          <w:noProof/>
        </w:rPr>
        <w:t>7</w:t>
      </w:r>
      <w:r w:rsidR="00A23CA0">
        <w:rPr>
          <w:noProof/>
        </w:rPr>
        <w:fldChar w:fldCharType="end"/>
      </w:r>
      <w:r>
        <w:t>: Plan Distribution Service Capability Sets and Operations</w:t>
      </w:r>
      <w:bookmarkEnd w:id="73"/>
    </w:p>
    <w:p w14:paraId="6986587B" w14:textId="77777777" w:rsidR="009D66EA" w:rsidRDefault="009D66EA" w:rsidP="009D66EA">
      <w:pPr>
        <w:spacing w:before="0"/>
      </w:pPr>
    </w:p>
    <w:tbl>
      <w:tblPr>
        <w:tblStyle w:val="RBTable"/>
        <w:tblW w:w="0" w:type="auto"/>
        <w:tblLayout w:type="fixed"/>
        <w:tblLook w:val="04A0" w:firstRow="1" w:lastRow="0" w:firstColumn="1" w:lastColumn="0" w:noHBand="0" w:noVBand="1"/>
      </w:tblPr>
      <w:tblGrid>
        <w:gridCol w:w="1242"/>
        <w:gridCol w:w="1418"/>
        <w:gridCol w:w="6556"/>
      </w:tblGrid>
      <w:tr w:rsidR="009D66EA" w14:paraId="2A01D686" w14:textId="77777777" w:rsidTr="009B67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tcPr>
          <w:p w14:paraId="61FD6863" w14:textId="77777777" w:rsidR="009D66EA" w:rsidRDefault="009D66EA" w:rsidP="009B6712">
            <w:pPr>
              <w:pStyle w:val="TableCell"/>
            </w:pPr>
            <w:r>
              <w:t>Capability Set</w:t>
            </w:r>
          </w:p>
        </w:tc>
        <w:tc>
          <w:tcPr>
            <w:tcW w:w="1418" w:type="dxa"/>
          </w:tcPr>
          <w:p w14:paraId="519A788D" w14:textId="77777777" w:rsidR="009D66EA" w:rsidRDefault="009D66EA" w:rsidP="009B6712">
            <w:pPr>
              <w:pStyle w:val="TableCell"/>
              <w:cnfStyle w:val="100000000000" w:firstRow="1" w:lastRow="0" w:firstColumn="0" w:lastColumn="0" w:oddVBand="0" w:evenVBand="0" w:oddHBand="0" w:evenHBand="0" w:firstRowFirstColumn="0" w:firstRowLastColumn="0" w:lastRowFirstColumn="0" w:lastRowLastColumn="0"/>
            </w:pPr>
            <w:r>
              <w:t>Mandatory</w:t>
            </w:r>
          </w:p>
        </w:tc>
        <w:tc>
          <w:tcPr>
            <w:tcW w:w="6556" w:type="dxa"/>
          </w:tcPr>
          <w:p w14:paraId="2E0FAA37" w14:textId="77777777" w:rsidR="009D66EA" w:rsidRDefault="009D66EA" w:rsidP="009B6712">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9D66EA" w14:paraId="5A159CE8" w14:textId="77777777" w:rsidTr="009B6712">
        <w:tc>
          <w:tcPr>
            <w:cnfStyle w:val="001000000000" w:firstRow="0" w:lastRow="0" w:firstColumn="1" w:lastColumn="0" w:oddVBand="0" w:evenVBand="0" w:oddHBand="0" w:evenHBand="0" w:firstRowFirstColumn="0" w:firstRowLastColumn="0" w:lastRowFirstColumn="0" w:lastRowLastColumn="0"/>
            <w:tcW w:w="1242" w:type="dxa"/>
          </w:tcPr>
          <w:p w14:paraId="238FA4A7" w14:textId="77777777" w:rsidR="009D66EA" w:rsidRDefault="009D66EA" w:rsidP="009B6712">
            <w:pPr>
              <w:pStyle w:val="TableCell"/>
            </w:pPr>
            <w:r>
              <w:t>1</w:t>
            </w:r>
          </w:p>
        </w:tc>
        <w:tc>
          <w:tcPr>
            <w:tcW w:w="1418" w:type="dxa"/>
          </w:tcPr>
          <w:p w14:paraId="58AC6991" w14:textId="77777777" w:rsidR="009D66EA" w:rsidRDefault="009D66EA" w:rsidP="009B6712">
            <w:pPr>
              <w:pStyle w:val="TableCell"/>
              <w:cnfStyle w:val="000000000000" w:firstRow="0" w:lastRow="0" w:firstColumn="0" w:lastColumn="0" w:oddVBand="0" w:evenVBand="0" w:oddHBand="0" w:evenHBand="0" w:firstRowFirstColumn="0" w:firstRowLastColumn="0" w:lastRowFirstColumn="0" w:lastRowLastColumn="0"/>
            </w:pPr>
            <w:r>
              <w:t>Yes</w:t>
            </w:r>
          </w:p>
        </w:tc>
        <w:tc>
          <w:tcPr>
            <w:tcW w:w="6556" w:type="dxa"/>
          </w:tcPr>
          <w:p w14:paraId="695AC3C7" w14:textId="77777777" w:rsidR="009D66EA" w:rsidRDefault="00B9359F" w:rsidP="009B6712">
            <w:pPr>
              <w:pStyle w:val="TableCell"/>
              <w:cnfStyle w:val="000000000000" w:firstRow="0" w:lastRow="0" w:firstColumn="0" w:lastColumn="0" w:oddVBand="0" w:evenVBand="0" w:oddHBand="0" w:evenHBand="0" w:firstRowFirstColumn="0" w:firstRowLastColumn="0" w:lastRowFirstColumn="0" w:lastRowLastColumn="0"/>
            </w:pPr>
            <w:r>
              <w:t>List available Plans and their latest status, obtain specified Plans or their latest status.</w:t>
            </w:r>
          </w:p>
        </w:tc>
      </w:tr>
      <w:tr w:rsidR="009D66EA" w14:paraId="61087263" w14:textId="77777777" w:rsidTr="009B6712">
        <w:tc>
          <w:tcPr>
            <w:cnfStyle w:val="001000000000" w:firstRow="0" w:lastRow="0" w:firstColumn="1" w:lastColumn="0" w:oddVBand="0" w:evenVBand="0" w:oddHBand="0" w:evenHBand="0" w:firstRowFirstColumn="0" w:firstRowLastColumn="0" w:lastRowFirstColumn="0" w:lastRowLastColumn="0"/>
            <w:tcW w:w="1242" w:type="dxa"/>
          </w:tcPr>
          <w:p w14:paraId="0A31548A" w14:textId="77777777" w:rsidR="009D66EA" w:rsidRDefault="009D66EA" w:rsidP="009B6712">
            <w:pPr>
              <w:pStyle w:val="TableCell"/>
            </w:pPr>
            <w:r>
              <w:t xml:space="preserve">2 </w:t>
            </w:r>
          </w:p>
        </w:tc>
        <w:tc>
          <w:tcPr>
            <w:tcW w:w="1418" w:type="dxa"/>
          </w:tcPr>
          <w:p w14:paraId="2184E6F6" w14:textId="77777777" w:rsidR="009D66EA" w:rsidRDefault="009D66EA" w:rsidP="009B6712">
            <w:pPr>
              <w:pStyle w:val="TableCell"/>
              <w:cnfStyle w:val="000000000000" w:firstRow="0" w:lastRow="0" w:firstColumn="0" w:lastColumn="0" w:oddVBand="0" w:evenVBand="0" w:oddHBand="0" w:evenHBand="0" w:firstRowFirstColumn="0" w:firstRowLastColumn="0" w:lastRowFirstColumn="0" w:lastRowLastColumn="0"/>
            </w:pPr>
            <w:r>
              <w:t>No</w:t>
            </w:r>
          </w:p>
        </w:tc>
        <w:tc>
          <w:tcPr>
            <w:tcW w:w="6556" w:type="dxa"/>
          </w:tcPr>
          <w:p w14:paraId="029D2105" w14:textId="77777777" w:rsidR="009D66EA" w:rsidRDefault="00B9359F" w:rsidP="009B6712">
            <w:pPr>
              <w:pStyle w:val="TableCell"/>
              <w:cnfStyle w:val="000000000000" w:firstRow="0" w:lastRow="0" w:firstColumn="0" w:lastColumn="0" w:oddVBand="0" w:evenVBand="0" w:oddHBand="0" w:evenHBand="0" w:firstRowFirstColumn="0" w:firstRowLastColumn="0" w:lastRowFirstColumn="0" w:lastRowLastColumn="0"/>
            </w:pPr>
            <w:r>
              <w:t>Subscribe to updates in Plan status.</w:t>
            </w:r>
          </w:p>
        </w:tc>
      </w:tr>
      <w:tr w:rsidR="009D66EA" w14:paraId="6C4EB3B1" w14:textId="77777777" w:rsidTr="009B6712">
        <w:tc>
          <w:tcPr>
            <w:cnfStyle w:val="001000000000" w:firstRow="0" w:lastRow="0" w:firstColumn="1" w:lastColumn="0" w:oddVBand="0" w:evenVBand="0" w:oddHBand="0" w:evenHBand="0" w:firstRowFirstColumn="0" w:firstRowLastColumn="0" w:lastRowFirstColumn="0" w:lastRowLastColumn="0"/>
            <w:tcW w:w="1242" w:type="dxa"/>
          </w:tcPr>
          <w:p w14:paraId="1C193B4D" w14:textId="77777777" w:rsidR="009D66EA" w:rsidRDefault="009D66EA" w:rsidP="009B6712">
            <w:pPr>
              <w:pStyle w:val="TableCell"/>
            </w:pPr>
            <w:r>
              <w:t>3</w:t>
            </w:r>
          </w:p>
        </w:tc>
        <w:tc>
          <w:tcPr>
            <w:tcW w:w="1418" w:type="dxa"/>
          </w:tcPr>
          <w:p w14:paraId="0F04C2B5" w14:textId="77777777" w:rsidR="009D66EA" w:rsidRDefault="009D66EA" w:rsidP="009B6712">
            <w:pPr>
              <w:pStyle w:val="TableCell"/>
              <w:cnfStyle w:val="000000000000" w:firstRow="0" w:lastRow="0" w:firstColumn="0" w:lastColumn="0" w:oddVBand="0" w:evenVBand="0" w:oddHBand="0" w:evenHBand="0" w:firstRowFirstColumn="0" w:firstRowLastColumn="0" w:lastRowFirstColumn="0" w:lastRowLastColumn="0"/>
            </w:pPr>
            <w:r>
              <w:t>No</w:t>
            </w:r>
          </w:p>
        </w:tc>
        <w:tc>
          <w:tcPr>
            <w:tcW w:w="6556" w:type="dxa"/>
          </w:tcPr>
          <w:p w14:paraId="44AE430A" w14:textId="77777777" w:rsidR="009D66EA" w:rsidRDefault="008A15F6" w:rsidP="009B6712">
            <w:pPr>
              <w:pStyle w:val="TableCell"/>
              <w:cnfStyle w:val="000000000000" w:firstRow="0" w:lastRow="0" w:firstColumn="0" w:lastColumn="0" w:oddVBand="0" w:evenVBand="0" w:oddHBand="0" w:evenHBand="0" w:firstRowFirstColumn="0" w:firstRowLastColumn="0" w:lastRowFirstColumn="0" w:lastRowLastColumn="0"/>
            </w:pPr>
            <w:r>
              <w:t>Subscribe to receive new Plans</w:t>
            </w:r>
          </w:p>
        </w:tc>
      </w:tr>
      <w:tr w:rsidR="009D66EA" w14:paraId="647DA73D" w14:textId="77777777" w:rsidTr="009B6712">
        <w:tc>
          <w:tcPr>
            <w:cnfStyle w:val="001000000000" w:firstRow="0" w:lastRow="0" w:firstColumn="1" w:lastColumn="0" w:oddVBand="0" w:evenVBand="0" w:oddHBand="0" w:evenHBand="0" w:firstRowFirstColumn="0" w:firstRowLastColumn="0" w:lastRowFirstColumn="0" w:lastRowLastColumn="0"/>
            <w:tcW w:w="1242" w:type="dxa"/>
          </w:tcPr>
          <w:p w14:paraId="22507E12" w14:textId="77777777" w:rsidR="009D66EA" w:rsidRDefault="009D66EA" w:rsidP="009B6712">
            <w:pPr>
              <w:pStyle w:val="TableCell"/>
            </w:pPr>
            <w:r>
              <w:t>4</w:t>
            </w:r>
          </w:p>
        </w:tc>
        <w:tc>
          <w:tcPr>
            <w:tcW w:w="1418" w:type="dxa"/>
          </w:tcPr>
          <w:p w14:paraId="05013A41" w14:textId="77777777" w:rsidR="009D66EA" w:rsidRDefault="009D66EA" w:rsidP="009B6712">
            <w:pPr>
              <w:pStyle w:val="TableCell"/>
              <w:cnfStyle w:val="000000000000" w:firstRow="0" w:lastRow="0" w:firstColumn="0" w:lastColumn="0" w:oddVBand="0" w:evenVBand="0" w:oddHBand="0" w:evenHBand="0" w:firstRowFirstColumn="0" w:firstRowLastColumn="0" w:lastRowFirstColumn="0" w:lastRowLastColumn="0"/>
            </w:pPr>
            <w:r>
              <w:t>No</w:t>
            </w:r>
          </w:p>
        </w:tc>
        <w:tc>
          <w:tcPr>
            <w:tcW w:w="6556" w:type="dxa"/>
          </w:tcPr>
          <w:p w14:paraId="1B248E8E" w14:textId="77777777" w:rsidR="009D66EA" w:rsidRDefault="008A15F6" w:rsidP="009B6712">
            <w:pPr>
              <w:pStyle w:val="TableCell"/>
              <w:cnfStyle w:val="000000000000" w:firstRow="0" w:lastRow="0" w:firstColumn="0" w:lastColumn="0" w:oddVBand="0" w:evenVBand="0" w:oddHBand="0" w:evenHBand="0" w:firstRowFirstColumn="0" w:firstRowLastColumn="0" w:lastRowFirstColumn="0" w:lastRowLastColumn="0"/>
            </w:pPr>
            <w:r>
              <w:t>Query to retrieve filtered set of Plans</w:t>
            </w:r>
          </w:p>
        </w:tc>
      </w:tr>
      <w:tr w:rsidR="009D66EA" w14:paraId="042E31FD" w14:textId="77777777" w:rsidTr="009B6712">
        <w:tc>
          <w:tcPr>
            <w:cnfStyle w:val="001000000000" w:firstRow="0" w:lastRow="0" w:firstColumn="1" w:lastColumn="0" w:oddVBand="0" w:evenVBand="0" w:oddHBand="0" w:evenHBand="0" w:firstRowFirstColumn="0" w:firstRowLastColumn="0" w:lastRowFirstColumn="0" w:lastRowLastColumn="0"/>
            <w:tcW w:w="1242" w:type="dxa"/>
          </w:tcPr>
          <w:p w14:paraId="4385BE34" w14:textId="77777777" w:rsidR="009D66EA" w:rsidRDefault="009D66EA" w:rsidP="009B6712">
            <w:pPr>
              <w:pStyle w:val="TableCell"/>
            </w:pPr>
            <w:r>
              <w:t>5</w:t>
            </w:r>
          </w:p>
        </w:tc>
        <w:tc>
          <w:tcPr>
            <w:tcW w:w="1418" w:type="dxa"/>
          </w:tcPr>
          <w:p w14:paraId="7CDEB212" w14:textId="77777777" w:rsidR="009D66EA" w:rsidRDefault="009D66EA" w:rsidP="009B6712">
            <w:pPr>
              <w:pStyle w:val="TableCell"/>
              <w:cnfStyle w:val="000000000000" w:firstRow="0" w:lastRow="0" w:firstColumn="0" w:lastColumn="0" w:oddVBand="0" w:evenVBand="0" w:oddHBand="0" w:evenHBand="0" w:firstRowFirstColumn="0" w:firstRowLastColumn="0" w:lastRowFirstColumn="0" w:lastRowLastColumn="0"/>
            </w:pPr>
            <w:r>
              <w:t>No</w:t>
            </w:r>
          </w:p>
        </w:tc>
        <w:tc>
          <w:tcPr>
            <w:tcW w:w="6556" w:type="dxa"/>
          </w:tcPr>
          <w:p w14:paraId="06624CEF" w14:textId="77777777" w:rsidR="009D66EA" w:rsidRDefault="009D66EA" w:rsidP="008A15F6">
            <w:pPr>
              <w:pStyle w:val="TableCell"/>
              <w:cnfStyle w:val="000000000000" w:firstRow="0" w:lastRow="0" w:firstColumn="0" w:lastColumn="0" w:oddVBand="0" w:evenVBand="0" w:oddHBand="0" w:evenHBand="0" w:firstRowFirstColumn="0" w:firstRowLastColumn="0" w:lastRowFirstColumn="0" w:lastRowLastColumn="0"/>
            </w:pPr>
            <w:r>
              <w:t xml:space="preserve">Retrieve </w:t>
            </w:r>
            <w:r w:rsidR="008A15F6">
              <w:t>a partial Plan, based on specified criteria</w:t>
            </w:r>
          </w:p>
        </w:tc>
      </w:tr>
    </w:tbl>
    <w:p w14:paraId="7B405D1F" w14:textId="77777777" w:rsidR="00B9359F" w:rsidRPr="00B9359F" w:rsidRDefault="00B9359F" w:rsidP="00B9359F">
      <w:pPr>
        <w:spacing w:before="0"/>
      </w:pPr>
    </w:p>
    <w:tbl>
      <w:tblPr>
        <w:tblStyle w:val="RBTable"/>
        <w:tblW w:w="9180" w:type="dxa"/>
        <w:tblLayout w:type="fixed"/>
        <w:tblLook w:val="04A0" w:firstRow="1" w:lastRow="0" w:firstColumn="1" w:lastColumn="0" w:noHBand="0" w:noVBand="1"/>
      </w:tblPr>
      <w:tblGrid>
        <w:gridCol w:w="2660"/>
        <w:gridCol w:w="4961"/>
        <w:gridCol w:w="1559"/>
      </w:tblGrid>
      <w:tr w:rsidR="009231A0" w14:paraId="49AD5FF9" w14:textId="77777777" w:rsidTr="009231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F416086" w14:textId="77777777" w:rsidR="009231A0" w:rsidRDefault="009231A0" w:rsidP="00B9359F">
            <w:pPr>
              <w:pStyle w:val="TableCell"/>
              <w:rPr>
                <w:rFonts w:eastAsia="Quattrocento Sans"/>
              </w:rPr>
            </w:pPr>
            <w:r>
              <w:rPr>
                <w:rFonts w:eastAsia="Quattrocento Sans"/>
              </w:rPr>
              <w:t>Operation</w:t>
            </w:r>
          </w:p>
        </w:tc>
        <w:tc>
          <w:tcPr>
            <w:tcW w:w="4961" w:type="dxa"/>
          </w:tcPr>
          <w:p w14:paraId="3A20F508" w14:textId="77777777" w:rsidR="009231A0" w:rsidRDefault="009231A0" w:rsidP="00B9359F">
            <w:pPr>
              <w:pStyle w:val="TableCell"/>
              <w:cnfStyle w:val="100000000000" w:firstRow="1" w:lastRow="0" w:firstColumn="0" w:lastColumn="0" w:oddVBand="0" w:evenVBand="0" w:oddHBand="0" w:evenHBand="0" w:firstRowFirstColumn="0" w:firstRowLastColumn="0" w:lastRowFirstColumn="0" w:lastRowLastColumn="0"/>
              <w:rPr>
                <w:rFonts w:eastAsia="Quattrocento Sans"/>
              </w:rPr>
            </w:pPr>
            <w:r>
              <w:rPr>
                <w:rFonts w:eastAsia="Quattrocento Sans"/>
              </w:rPr>
              <w:t>Description</w:t>
            </w:r>
          </w:p>
        </w:tc>
        <w:tc>
          <w:tcPr>
            <w:tcW w:w="1559" w:type="dxa"/>
          </w:tcPr>
          <w:p w14:paraId="1D651398" w14:textId="77777777" w:rsidR="009231A0" w:rsidRDefault="009231A0" w:rsidP="008C73FA">
            <w:pPr>
              <w:pStyle w:val="TableCell"/>
              <w:jc w:val="center"/>
              <w:cnfStyle w:val="100000000000" w:firstRow="1" w:lastRow="0" w:firstColumn="0" w:lastColumn="0" w:oddVBand="0" w:evenVBand="0" w:oddHBand="0" w:evenHBand="0" w:firstRowFirstColumn="0" w:firstRowLastColumn="0" w:lastRowFirstColumn="0" w:lastRowLastColumn="0"/>
              <w:rPr>
                <w:rFonts w:eastAsia="Quattrocento Sans"/>
              </w:rPr>
            </w:pPr>
            <w:r>
              <w:rPr>
                <w:rFonts w:eastAsia="Quattrocento Sans"/>
              </w:rPr>
              <w:t>Capability Set</w:t>
            </w:r>
          </w:p>
        </w:tc>
      </w:tr>
      <w:tr w:rsidR="00B657C2" w14:paraId="2FFC5588" w14:textId="77777777" w:rsidTr="009231A0">
        <w:tc>
          <w:tcPr>
            <w:cnfStyle w:val="001000000000" w:firstRow="0" w:lastRow="0" w:firstColumn="1" w:lastColumn="0" w:oddVBand="0" w:evenVBand="0" w:oddHBand="0" w:evenHBand="0" w:firstRowFirstColumn="0" w:firstRowLastColumn="0" w:lastRowFirstColumn="0" w:lastRowLastColumn="0"/>
            <w:tcW w:w="2660" w:type="dxa"/>
          </w:tcPr>
          <w:p w14:paraId="1B479E50" w14:textId="77777777" w:rsidR="00B657C2" w:rsidRDefault="00B657C2" w:rsidP="00B9359F">
            <w:pPr>
              <w:pStyle w:val="TableCell"/>
              <w:rPr>
                <w:rFonts w:eastAsia="Quattrocento Sans"/>
              </w:rPr>
            </w:pPr>
            <w:r>
              <w:rPr>
                <w:rFonts w:eastAsia="Quattrocento Sans"/>
                <w:color w:val="000000"/>
              </w:rPr>
              <w:t>getPlanSummaries</w:t>
            </w:r>
          </w:p>
        </w:tc>
        <w:tc>
          <w:tcPr>
            <w:tcW w:w="4961" w:type="dxa"/>
          </w:tcPr>
          <w:p w14:paraId="25912826" w14:textId="0AF6DBD2" w:rsidR="00B657C2" w:rsidRDefault="00B657C2" w:rsidP="008E276A">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color w:val="000000"/>
              </w:rPr>
              <w:t xml:space="preserve">Request a list of available </w:t>
            </w:r>
            <w:r w:rsidR="00D133F6">
              <w:rPr>
                <w:rFonts w:eastAsia="Quattrocento Sans"/>
                <w:color w:val="000000"/>
              </w:rPr>
              <w:t>p</w:t>
            </w:r>
            <w:r>
              <w:rPr>
                <w:rFonts w:eastAsia="Quattrocento Sans"/>
                <w:color w:val="000000"/>
              </w:rPr>
              <w:t xml:space="preserve">lans from the service provider, subject to a specified filter.  The returned list is provided as a set of summaries comprising identity, descriptive header fields and status for each </w:t>
            </w:r>
            <w:r w:rsidR="00D133F6">
              <w:rPr>
                <w:rFonts w:eastAsia="Quattrocento Sans"/>
                <w:color w:val="000000"/>
              </w:rPr>
              <w:t>p</w:t>
            </w:r>
            <w:r>
              <w:rPr>
                <w:rFonts w:eastAsia="Quattrocento Sans"/>
                <w:color w:val="000000"/>
              </w:rPr>
              <w:t>lan passing the filter.</w:t>
            </w:r>
          </w:p>
        </w:tc>
        <w:tc>
          <w:tcPr>
            <w:tcW w:w="1559" w:type="dxa"/>
            <w:vMerge w:val="restart"/>
          </w:tcPr>
          <w:p w14:paraId="4CBDFF6A" w14:textId="77777777" w:rsidR="00B657C2" w:rsidRDefault="00B657C2" w:rsidP="00B657C2">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1</w:t>
            </w:r>
          </w:p>
        </w:tc>
      </w:tr>
      <w:tr w:rsidR="00B657C2" w14:paraId="63127FC2" w14:textId="77777777" w:rsidTr="009231A0">
        <w:tc>
          <w:tcPr>
            <w:cnfStyle w:val="001000000000" w:firstRow="0" w:lastRow="0" w:firstColumn="1" w:lastColumn="0" w:oddVBand="0" w:evenVBand="0" w:oddHBand="0" w:evenHBand="0" w:firstRowFirstColumn="0" w:firstRowLastColumn="0" w:lastRowFirstColumn="0" w:lastRowLastColumn="0"/>
            <w:tcW w:w="2660" w:type="dxa"/>
          </w:tcPr>
          <w:p w14:paraId="7E6A1BF1" w14:textId="77777777" w:rsidR="00B657C2" w:rsidRDefault="00B657C2" w:rsidP="00B9359F">
            <w:pPr>
              <w:pStyle w:val="TableCell"/>
              <w:rPr>
                <w:rFonts w:eastAsia="Quattrocento Sans"/>
              </w:rPr>
            </w:pPr>
            <w:r>
              <w:rPr>
                <w:rFonts w:eastAsia="Quattrocento Sans"/>
                <w:color w:val="000000"/>
              </w:rPr>
              <w:t>getPlan</w:t>
            </w:r>
          </w:p>
        </w:tc>
        <w:tc>
          <w:tcPr>
            <w:tcW w:w="4961" w:type="dxa"/>
          </w:tcPr>
          <w:p w14:paraId="47BEEF13" w14:textId="4915E301" w:rsidR="00B657C2" w:rsidRDefault="00B657C2" w:rsidP="008E276A">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color w:val="000000"/>
              </w:rPr>
              <w:t xml:space="preserve">Retrieve the full content of one or more specified </w:t>
            </w:r>
            <w:r w:rsidR="00D133F6">
              <w:rPr>
                <w:rFonts w:eastAsia="Quattrocento Sans"/>
                <w:color w:val="000000"/>
              </w:rPr>
              <w:t>p</w:t>
            </w:r>
            <w:r>
              <w:rPr>
                <w:rFonts w:eastAsia="Quattrocento Sans"/>
                <w:color w:val="000000"/>
              </w:rPr>
              <w:t>lans.</w:t>
            </w:r>
          </w:p>
        </w:tc>
        <w:tc>
          <w:tcPr>
            <w:tcW w:w="1559" w:type="dxa"/>
            <w:vMerge/>
          </w:tcPr>
          <w:p w14:paraId="02E695EE" w14:textId="77777777" w:rsidR="00B657C2" w:rsidRDefault="00B657C2" w:rsidP="008C73FA">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B657C2" w14:paraId="50DABE21" w14:textId="77777777" w:rsidTr="009231A0">
        <w:tc>
          <w:tcPr>
            <w:cnfStyle w:val="001000000000" w:firstRow="0" w:lastRow="0" w:firstColumn="1" w:lastColumn="0" w:oddVBand="0" w:evenVBand="0" w:oddHBand="0" w:evenHBand="0" w:firstRowFirstColumn="0" w:firstRowLastColumn="0" w:lastRowFirstColumn="0" w:lastRowLastColumn="0"/>
            <w:tcW w:w="2660" w:type="dxa"/>
          </w:tcPr>
          <w:p w14:paraId="57BC2D70" w14:textId="77777777" w:rsidR="00B657C2" w:rsidRDefault="00B657C2" w:rsidP="00B9359F">
            <w:pPr>
              <w:pStyle w:val="TableCell"/>
              <w:rPr>
                <w:rFonts w:eastAsia="Quattrocento Sans"/>
              </w:rPr>
            </w:pPr>
            <w:r>
              <w:rPr>
                <w:rFonts w:eastAsia="Quattrocento Sans"/>
                <w:color w:val="000000"/>
              </w:rPr>
              <w:t>getPlanStatus</w:t>
            </w:r>
          </w:p>
        </w:tc>
        <w:tc>
          <w:tcPr>
            <w:tcW w:w="4961" w:type="dxa"/>
          </w:tcPr>
          <w:p w14:paraId="69280B1C" w14:textId="3A17B3E5" w:rsidR="00B657C2" w:rsidRDefault="00B657C2" w:rsidP="008E276A">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 xml:space="preserve">Obtain the current status of one or more specified </w:t>
            </w:r>
            <w:r w:rsidR="00D133F6">
              <w:rPr>
                <w:rFonts w:eastAsia="Quattrocento Sans"/>
              </w:rPr>
              <w:t>p</w:t>
            </w:r>
            <w:r>
              <w:rPr>
                <w:rFonts w:eastAsia="Quattrocento Sans"/>
              </w:rPr>
              <w:t xml:space="preserve">lans.  </w:t>
            </w:r>
            <w:r>
              <w:rPr>
                <w:rFonts w:eastAsia="Quattrocento Sans"/>
                <w:color w:val="000000"/>
              </w:rPr>
              <w:t xml:space="preserve">The response is a list of </w:t>
            </w:r>
            <w:r w:rsidR="00D133F6">
              <w:rPr>
                <w:rFonts w:eastAsia="Quattrocento Sans"/>
                <w:color w:val="000000"/>
              </w:rPr>
              <w:t>p</w:t>
            </w:r>
            <w:r>
              <w:rPr>
                <w:rFonts w:eastAsia="Quattrocento Sans"/>
                <w:color w:val="000000"/>
              </w:rPr>
              <w:t>lan</w:t>
            </w:r>
            <w:r w:rsidR="00D133F6">
              <w:rPr>
                <w:rFonts w:eastAsia="Quattrocento Sans"/>
                <w:color w:val="000000"/>
              </w:rPr>
              <w:t xml:space="preserve"> u</w:t>
            </w:r>
            <w:r>
              <w:rPr>
                <w:rFonts w:eastAsia="Quattrocento Sans"/>
                <w:color w:val="000000"/>
              </w:rPr>
              <w:t>pdates, containing the status and other dynamic attributes of each requested plan.</w:t>
            </w:r>
          </w:p>
        </w:tc>
        <w:tc>
          <w:tcPr>
            <w:tcW w:w="1559" w:type="dxa"/>
            <w:vMerge/>
          </w:tcPr>
          <w:p w14:paraId="403F20D1" w14:textId="77777777" w:rsidR="00B657C2" w:rsidRDefault="00B657C2" w:rsidP="008C73FA">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9231A0" w14:paraId="2F1A486E" w14:textId="77777777" w:rsidTr="009231A0">
        <w:tc>
          <w:tcPr>
            <w:cnfStyle w:val="001000000000" w:firstRow="0" w:lastRow="0" w:firstColumn="1" w:lastColumn="0" w:oddVBand="0" w:evenVBand="0" w:oddHBand="0" w:evenHBand="0" w:firstRowFirstColumn="0" w:firstRowLastColumn="0" w:lastRowFirstColumn="0" w:lastRowLastColumn="0"/>
            <w:tcW w:w="2660" w:type="dxa"/>
          </w:tcPr>
          <w:p w14:paraId="72BCC769" w14:textId="77777777" w:rsidR="009231A0" w:rsidRDefault="009231A0" w:rsidP="00B9359F">
            <w:pPr>
              <w:pStyle w:val="TableCell"/>
              <w:rPr>
                <w:rFonts w:eastAsia="Quattrocento Sans"/>
              </w:rPr>
            </w:pPr>
            <w:r>
              <w:rPr>
                <w:rFonts w:eastAsia="Quattrocento Sans"/>
                <w:color w:val="000000"/>
              </w:rPr>
              <w:t>monitorPlanStatus</w:t>
            </w:r>
          </w:p>
        </w:tc>
        <w:tc>
          <w:tcPr>
            <w:tcW w:w="4961" w:type="dxa"/>
          </w:tcPr>
          <w:p w14:paraId="4F3AF5AA" w14:textId="7E2190E5" w:rsidR="009231A0" w:rsidRPr="004869DC" w:rsidRDefault="008E276A" w:rsidP="008E276A">
            <w:pPr>
              <w:pStyle w:val="TableCell"/>
              <w:cnfStyle w:val="000000000000" w:firstRow="0" w:lastRow="0" w:firstColumn="0" w:lastColumn="0" w:oddVBand="0" w:evenVBand="0" w:oddHBand="0" w:evenHBand="0" w:firstRowFirstColumn="0" w:firstRowLastColumn="0" w:lastRowFirstColumn="0" w:lastRowLastColumn="0"/>
              <w:rPr>
                <w:rFonts w:eastAsia="Quattrocento Sans"/>
                <w:color w:val="000000"/>
              </w:rPr>
            </w:pPr>
            <w:r>
              <w:rPr>
                <w:rFonts w:eastAsia="Quattrocento Sans"/>
                <w:color w:val="000000"/>
              </w:rPr>
              <w:t xml:space="preserve">Subscribe to receive plan updates for a filtered set of </w:t>
            </w:r>
            <w:r w:rsidR="00D133F6">
              <w:rPr>
                <w:rFonts w:eastAsia="Quattrocento Sans"/>
                <w:color w:val="000000"/>
              </w:rPr>
              <w:t>p</w:t>
            </w:r>
            <w:r>
              <w:rPr>
                <w:rFonts w:eastAsia="Quattrocento Sans"/>
                <w:color w:val="000000"/>
              </w:rPr>
              <w:t xml:space="preserve">lans.  The consumer is notified of updates to the status and other dynamic attributes of subscribed </w:t>
            </w:r>
            <w:r w:rsidR="00D133F6">
              <w:rPr>
                <w:rFonts w:eastAsia="Quattrocento Sans"/>
                <w:color w:val="000000"/>
              </w:rPr>
              <w:t>p</w:t>
            </w:r>
            <w:r>
              <w:rPr>
                <w:rFonts w:eastAsia="Quattrocento Sans"/>
                <w:color w:val="000000"/>
              </w:rPr>
              <w:t>lans.</w:t>
            </w:r>
          </w:p>
        </w:tc>
        <w:tc>
          <w:tcPr>
            <w:tcW w:w="1559" w:type="dxa"/>
          </w:tcPr>
          <w:p w14:paraId="23EF519A" w14:textId="77777777" w:rsidR="009231A0" w:rsidRDefault="009231A0" w:rsidP="008C73FA">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2</w:t>
            </w:r>
          </w:p>
        </w:tc>
      </w:tr>
      <w:tr w:rsidR="009231A0" w14:paraId="6D112E64" w14:textId="77777777" w:rsidTr="009231A0">
        <w:tc>
          <w:tcPr>
            <w:cnfStyle w:val="001000000000" w:firstRow="0" w:lastRow="0" w:firstColumn="1" w:lastColumn="0" w:oddVBand="0" w:evenVBand="0" w:oddHBand="0" w:evenHBand="0" w:firstRowFirstColumn="0" w:firstRowLastColumn="0" w:lastRowFirstColumn="0" w:lastRowLastColumn="0"/>
            <w:tcW w:w="2660" w:type="dxa"/>
          </w:tcPr>
          <w:p w14:paraId="1E596261" w14:textId="77777777" w:rsidR="009231A0" w:rsidRDefault="009231A0" w:rsidP="00B9359F">
            <w:pPr>
              <w:pStyle w:val="TableCell"/>
              <w:rPr>
                <w:rFonts w:eastAsia="Quattrocento Sans"/>
              </w:rPr>
            </w:pPr>
            <w:r>
              <w:rPr>
                <w:rFonts w:eastAsia="Quattrocento Sans"/>
                <w:color w:val="000000"/>
              </w:rPr>
              <w:t>monitorPlan</w:t>
            </w:r>
          </w:p>
        </w:tc>
        <w:tc>
          <w:tcPr>
            <w:tcW w:w="4961" w:type="dxa"/>
          </w:tcPr>
          <w:p w14:paraId="661FE27A" w14:textId="6230AE3D" w:rsidR="009231A0" w:rsidRDefault="009231A0" w:rsidP="008E276A">
            <w:pPr>
              <w:pStyle w:val="TableCell"/>
              <w:cnfStyle w:val="000000000000" w:firstRow="0" w:lastRow="0" w:firstColumn="0" w:lastColumn="0" w:oddVBand="0" w:evenVBand="0" w:oddHBand="0" w:evenHBand="0" w:firstRowFirstColumn="0" w:firstRowLastColumn="0" w:lastRowFirstColumn="0" w:lastRowLastColumn="0"/>
            </w:pPr>
            <w:r>
              <w:rPr>
                <w:rFonts w:eastAsia="Quattrocento Sans"/>
                <w:color w:val="000000"/>
              </w:rPr>
              <w:t xml:space="preserve">Subscribe to </w:t>
            </w:r>
            <w:r w:rsidR="008E276A">
              <w:rPr>
                <w:rFonts w:eastAsia="Quattrocento Sans"/>
                <w:color w:val="000000"/>
              </w:rPr>
              <w:t xml:space="preserve">receive </w:t>
            </w:r>
            <w:r>
              <w:rPr>
                <w:rFonts w:eastAsia="Quattrocento Sans"/>
                <w:color w:val="000000"/>
              </w:rPr>
              <w:t xml:space="preserve">a filtered set of </w:t>
            </w:r>
            <w:r w:rsidR="00D133F6">
              <w:rPr>
                <w:rFonts w:eastAsia="Quattrocento Sans"/>
                <w:color w:val="000000"/>
              </w:rPr>
              <w:t>p</w:t>
            </w:r>
            <w:r>
              <w:rPr>
                <w:rFonts w:eastAsia="Quattrocento Sans"/>
                <w:color w:val="000000"/>
              </w:rPr>
              <w:t xml:space="preserve">lans, receiving the full content of the </w:t>
            </w:r>
            <w:r w:rsidR="00D133F6">
              <w:rPr>
                <w:rFonts w:eastAsia="Quattrocento Sans"/>
              </w:rPr>
              <w:t>p</w:t>
            </w:r>
            <w:r>
              <w:rPr>
                <w:rFonts w:eastAsia="Quattrocento Sans"/>
                <w:color w:val="000000"/>
              </w:rPr>
              <w:t>lan when published by the</w:t>
            </w:r>
            <w:r w:rsidR="00D133F6">
              <w:rPr>
                <w:rFonts w:eastAsia="Quattrocento Sans"/>
                <w:color w:val="000000"/>
              </w:rPr>
              <w:t xml:space="preserve"> pr</w:t>
            </w:r>
            <w:r>
              <w:rPr>
                <w:rFonts w:eastAsia="Quattrocento Sans"/>
                <w:color w:val="000000"/>
              </w:rPr>
              <w:t xml:space="preserve">ovider. </w:t>
            </w:r>
          </w:p>
        </w:tc>
        <w:tc>
          <w:tcPr>
            <w:tcW w:w="1559" w:type="dxa"/>
          </w:tcPr>
          <w:p w14:paraId="704047D8" w14:textId="77777777" w:rsidR="009231A0" w:rsidRDefault="009231A0" w:rsidP="008C73FA">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3</w:t>
            </w:r>
          </w:p>
        </w:tc>
      </w:tr>
      <w:tr w:rsidR="009231A0" w14:paraId="550F92A9" w14:textId="77777777" w:rsidTr="009231A0">
        <w:tc>
          <w:tcPr>
            <w:cnfStyle w:val="001000000000" w:firstRow="0" w:lastRow="0" w:firstColumn="1" w:lastColumn="0" w:oddVBand="0" w:evenVBand="0" w:oddHBand="0" w:evenHBand="0" w:firstRowFirstColumn="0" w:firstRowLastColumn="0" w:lastRowFirstColumn="0" w:lastRowLastColumn="0"/>
            <w:tcW w:w="2660" w:type="dxa"/>
          </w:tcPr>
          <w:p w14:paraId="472D9529" w14:textId="77777777" w:rsidR="009231A0" w:rsidRDefault="009231A0" w:rsidP="00B9359F">
            <w:pPr>
              <w:pStyle w:val="TableCell"/>
              <w:rPr>
                <w:rFonts w:eastAsia="Quattrocento Sans"/>
              </w:rPr>
            </w:pPr>
            <w:r>
              <w:rPr>
                <w:rFonts w:eastAsia="Quattrocento Sans"/>
                <w:color w:val="000000"/>
              </w:rPr>
              <w:t xml:space="preserve">queryPlan </w:t>
            </w:r>
          </w:p>
        </w:tc>
        <w:tc>
          <w:tcPr>
            <w:tcW w:w="4961" w:type="dxa"/>
          </w:tcPr>
          <w:p w14:paraId="3AC00FD9" w14:textId="149FC54F" w:rsidR="009231A0" w:rsidRDefault="009231A0" w:rsidP="006F15C0">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color w:val="000000"/>
              </w:rPr>
              <w:t xml:space="preserve">Query </w:t>
            </w:r>
            <w:r w:rsidR="004B6B5D">
              <w:rPr>
                <w:rFonts w:eastAsia="Quattrocento Sans"/>
                <w:color w:val="000000"/>
              </w:rPr>
              <w:t>to receive</w:t>
            </w:r>
            <w:r>
              <w:rPr>
                <w:rFonts w:eastAsia="Quattrocento Sans"/>
                <w:color w:val="000000"/>
              </w:rPr>
              <w:t xml:space="preserve"> a filtered set of </w:t>
            </w:r>
            <w:r w:rsidR="00D133F6">
              <w:rPr>
                <w:rFonts w:eastAsia="Quattrocento Sans"/>
                <w:color w:val="000000"/>
              </w:rPr>
              <w:t>p</w:t>
            </w:r>
            <w:r w:rsidR="004B6B5D">
              <w:rPr>
                <w:rFonts w:eastAsia="Quattrocento Sans"/>
                <w:color w:val="000000"/>
              </w:rPr>
              <w:t>lans</w:t>
            </w:r>
            <w:r>
              <w:rPr>
                <w:rFonts w:eastAsia="Quattrocento Sans"/>
                <w:color w:val="000000"/>
              </w:rPr>
              <w:t xml:space="preserve">, based on </w:t>
            </w:r>
            <w:r w:rsidR="004B6B5D">
              <w:rPr>
                <w:rFonts w:eastAsia="Quattrocento Sans"/>
                <w:color w:val="000000"/>
              </w:rPr>
              <w:t>an extended set of filter criteria, including on the planning activities and events contained within a plan.</w:t>
            </w:r>
          </w:p>
        </w:tc>
        <w:tc>
          <w:tcPr>
            <w:tcW w:w="1559" w:type="dxa"/>
          </w:tcPr>
          <w:p w14:paraId="752CDC62" w14:textId="77777777" w:rsidR="009231A0" w:rsidRDefault="009231A0" w:rsidP="008C73FA">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4</w:t>
            </w:r>
          </w:p>
        </w:tc>
      </w:tr>
      <w:tr w:rsidR="009231A0" w14:paraId="65281110" w14:textId="77777777" w:rsidTr="009231A0">
        <w:tc>
          <w:tcPr>
            <w:cnfStyle w:val="001000000000" w:firstRow="0" w:lastRow="0" w:firstColumn="1" w:lastColumn="0" w:oddVBand="0" w:evenVBand="0" w:oddHBand="0" w:evenHBand="0" w:firstRowFirstColumn="0" w:firstRowLastColumn="0" w:lastRowFirstColumn="0" w:lastRowLastColumn="0"/>
            <w:tcW w:w="2660" w:type="dxa"/>
          </w:tcPr>
          <w:p w14:paraId="517A4F5C" w14:textId="77777777" w:rsidR="009231A0" w:rsidRDefault="009231A0" w:rsidP="00B9359F">
            <w:pPr>
              <w:pStyle w:val="TableCell"/>
              <w:rPr>
                <w:rFonts w:eastAsia="Quattrocento Sans"/>
              </w:rPr>
            </w:pPr>
            <w:r>
              <w:rPr>
                <w:rFonts w:eastAsia="Quattrocento Sans"/>
              </w:rPr>
              <w:t>getPartialPlan</w:t>
            </w:r>
          </w:p>
        </w:tc>
        <w:tc>
          <w:tcPr>
            <w:tcW w:w="4961" w:type="dxa"/>
          </w:tcPr>
          <w:p w14:paraId="5C4360D3" w14:textId="374876F0" w:rsidR="009231A0" w:rsidRDefault="00B657C2" w:rsidP="00B9359F">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 xml:space="preserve">Retrieve a subset of a </w:t>
            </w:r>
            <w:r w:rsidR="00D133F6">
              <w:rPr>
                <w:rFonts w:eastAsia="Quattrocento Sans"/>
              </w:rPr>
              <w:t>p</w:t>
            </w:r>
            <w:r>
              <w:rPr>
                <w:rFonts w:eastAsia="Quattrocento Sans"/>
              </w:rPr>
              <w:t>lan, covering a more restricted period or only containing selected planning activities.</w:t>
            </w:r>
          </w:p>
        </w:tc>
        <w:tc>
          <w:tcPr>
            <w:tcW w:w="1559" w:type="dxa"/>
          </w:tcPr>
          <w:p w14:paraId="1FE667C7" w14:textId="77777777" w:rsidR="009231A0" w:rsidRDefault="009231A0" w:rsidP="008C73FA">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5</w:t>
            </w:r>
          </w:p>
        </w:tc>
      </w:tr>
    </w:tbl>
    <w:p w14:paraId="4D236F80" w14:textId="77777777" w:rsidR="00240614" w:rsidRDefault="00240614" w:rsidP="002A29CF">
      <w:pPr>
        <w:pStyle w:val="Heading3"/>
        <w:pageBreakBefore/>
      </w:pPr>
      <w:bookmarkStart w:id="74" w:name="_Ref54009391"/>
      <w:bookmarkStart w:id="75" w:name="_Toc140093786"/>
      <w:r>
        <w:lastRenderedPageBreak/>
        <w:t>Plan Execution Control Service</w:t>
      </w:r>
      <w:bookmarkEnd w:id="74"/>
      <w:bookmarkEnd w:id="75"/>
    </w:p>
    <w:p w14:paraId="63794F6C" w14:textId="325B9AC4" w:rsidR="00BD1E32" w:rsidRDefault="00CA1BB6" w:rsidP="00CA1BB6">
      <w:r>
        <w:t>The Plan Execution Control Service is offered by a</w:t>
      </w:r>
      <w:r w:rsidR="006237DD">
        <w:t>n MPS system’s</w:t>
      </w:r>
      <w:r>
        <w:t xml:space="preserve"> plan execution function to enable its users to </w:t>
      </w:r>
      <w:r w:rsidR="00BD1E32">
        <w:t xml:space="preserve">submit (and revoke) </w:t>
      </w:r>
      <w:r w:rsidR="00D133F6">
        <w:t>p</w:t>
      </w:r>
      <w:r w:rsidR="00BD1E32">
        <w:t xml:space="preserve">lans for execution; to control their execution at </w:t>
      </w:r>
      <w:r w:rsidR="00D133F6">
        <w:t>p</w:t>
      </w:r>
      <w:r w:rsidR="00BD1E32">
        <w:t xml:space="preserve">lan, </w:t>
      </w:r>
      <w:r w:rsidR="00D133F6">
        <w:t>s</w:t>
      </w:r>
      <w:r w:rsidR="00BD1E32">
        <w:t>ub-</w:t>
      </w:r>
      <w:r w:rsidR="00D133F6">
        <w:t>p</w:t>
      </w:r>
      <w:r w:rsidR="00BD1E32">
        <w:t xml:space="preserve">lan and </w:t>
      </w:r>
      <w:r w:rsidR="00D133F6">
        <w:t>a</w:t>
      </w:r>
      <w:r w:rsidR="00BD1E32">
        <w:t xml:space="preserve">ctivity levels; and to receive feedback on their execution status. </w:t>
      </w:r>
    </w:p>
    <w:p w14:paraId="3FE8DED7" w14:textId="77777777" w:rsidR="00CA1BB6" w:rsidRDefault="00CA1BB6" w:rsidP="00CA1BB6">
      <w:r>
        <w:t xml:space="preserve">The </w:t>
      </w:r>
      <w:r w:rsidR="00BD1E32">
        <w:t xml:space="preserve">Plan Execution Control Service </w:t>
      </w:r>
      <w:r>
        <w:t xml:space="preserve">may be used by </w:t>
      </w:r>
      <w:r w:rsidR="00BD1E32">
        <w:t>a</w:t>
      </w:r>
      <w:r>
        <w:t xml:space="preserve"> planning function, or by an MPS system user</w:t>
      </w:r>
      <w:r w:rsidR="00BD1E32">
        <w:t xml:space="preserve"> responsible for mission operations.</w:t>
      </w:r>
    </w:p>
    <w:p w14:paraId="63B9BA91" w14:textId="5D0AFB80" w:rsidR="007C0C6B" w:rsidRDefault="00CA1BB6" w:rsidP="00CA1BB6">
      <w:r>
        <w:t>Plans are defined in §</w:t>
      </w:r>
      <w:r w:rsidR="003A1437">
        <w:fldChar w:fldCharType="begin"/>
      </w:r>
      <w:r w:rsidR="003A1437">
        <w:instrText xml:space="preserve"> REF _Ref60926405 \r \h </w:instrText>
      </w:r>
      <w:r w:rsidR="003A1437">
        <w:fldChar w:fldCharType="separate"/>
      </w:r>
      <w:r w:rsidR="00182691">
        <w:t>3.2.6</w:t>
      </w:r>
      <w:r w:rsidR="003A1437">
        <w:fldChar w:fldCharType="end"/>
      </w:r>
      <w:r w:rsidR="007C0C6B">
        <w:t xml:space="preserve">, including the state model for </w:t>
      </w:r>
      <w:r w:rsidR="00D133F6">
        <w:t>p</w:t>
      </w:r>
      <w:r w:rsidR="007C0C6B">
        <w:t>lans to which the operations of the service correlate.</w:t>
      </w:r>
    </w:p>
    <w:p w14:paraId="67372C0F" w14:textId="06CB97B6" w:rsidR="00BD1E32" w:rsidRDefault="00BD1E32" w:rsidP="00CA1BB6">
      <w:r>
        <w:t>Sub-plans are not defined as an MO</w:t>
      </w:r>
      <w:r w:rsidR="00D133F6">
        <w:t xml:space="preserve"> ob</w:t>
      </w:r>
      <w:r>
        <w:t>ject in the MPS</w:t>
      </w:r>
      <w:r w:rsidR="00D133F6">
        <w:t xml:space="preserve"> in</w:t>
      </w:r>
      <w:r>
        <w:t>formation</w:t>
      </w:r>
      <w:r w:rsidR="00D133F6">
        <w:t xml:space="preserve"> mo</w:t>
      </w:r>
      <w:r>
        <w:t xml:space="preserve">del, but are </w:t>
      </w:r>
      <w:r w:rsidR="006237DD">
        <w:t>specified</w:t>
      </w:r>
      <w:r>
        <w:t xml:space="preserve"> by an </w:t>
      </w:r>
      <w:r w:rsidR="00D133F6">
        <w:t>I</w:t>
      </w:r>
      <w:r>
        <w:t>dentifier associated with the constituent ActivityInstances contained in a Plan.</w:t>
      </w:r>
      <w:r w:rsidR="006237DD">
        <w:t xml:space="preserve">  This can be used to sub-divide a Plan based on domain (spacecraft or subsystem), operational responsibility, or another criterion.  Each ActivityInstance can only be associated with a single </w:t>
      </w:r>
      <w:r w:rsidR="00D133F6">
        <w:t>s</w:t>
      </w:r>
      <w:r w:rsidR="006237DD">
        <w:t>ub-plan</w:t>
      </w:r>
      <w:r w:rsidR="00B761A9">
        <w:t xml:space="preserve">.  </w:t>
      </w:r>
      <w:r w:rsidR="006237DD">
        <w:t>Control may be exercised via the service at the level of sub-plans.</w:t>
      </w:r>
    </w:p>
    <w:p w14:paraId="4AA21E0E" w14:textId="77777777" w:rsidR="00CA1BB6" w:rsidRDefault="00CA1BB6" w:rsidP="00CA1BB6">
      <w:r>
        <w:t xml:space="preserve">The following capability sets </w:t>
      </w:r>
      <w:r w:rsidR="00D92D4F">
        <w:t xml:space="preserve">and service operations </w:t>
      </w:r>
      <w:r>
        <w:t>are defined:</w:t>
      </w:r>
    </w:p>
    <w:p w14:paraId="4867DA6C" w14:textId="1CB665D2" w:rsidR="00D92D4F" w:rsidRDefault="00D92D4F" w:rsidP="00D92D4F">
      <w:pPr>
        <w:pStyle w:val="Caption"/>
      </w:pPr>
      <w:bookmarkStart w:id="76" w:name="_Toc140093931"/>
      <w:r>
        <w:t xml:space="preserve">Table </w:t>
      </w:r>
      <w:r w:rsidR="00A23CA0">
        <w:fldChar w:fldCharType="begin"/>
      </w:r>
      <w:r w:rsidR="00A23CA0">
        <w:instrText xml:space="preserve"> SEQ Table \* ARABIC </w:instrText>
      </w:r>
      <w:r w:rsidR="00A23CA0">
        <w:fldChar w:fldCharType="separate"/>
      </w:r>
      <w:r w:rsidR="00182691">
        <w:rPr>
          <w:noProof/>
        </w:rPr>
        <w:t>8</w:t>
      </w:r>
      <w:r w:rsidR="00A23CA0">
        <w:rPr>
          <w:noProof/>
        </w:rPr>
        <w:fldChar w:fldCharType="end"/>
      </w:r>
      <w:r>
        <w:t>: Plan Execution Control Service Capability Sets and Operations</w:t>
      </w:r>
      <w:bookmarkEnd w:id="76"/>
    </w:p>
    <w:p w14:paraId="53334B2F" w14:textId="77777777" w:rsidR="006237DD" w:rsidRDefault="006237DD" w:rsidP="006237DD">
      <w:pPr>
        <w:spacing w:before="0"/>
      </w:pPr>
    </w:p>
    <w:tbl>
      <w:tblPr>
        <w:tblStyle w:val="RBTable"/>
        <w:tblW w:w="0" w:type="auto"/>
        <w:tblLayout w:type="fixed"/>
        <w:tblLook w:val="04A0" w:firstRow="1" w:lastRow="0" w:firstColumn="1" w:lastColumn="0" w:noHBand="0" w:noVBand="1"/>
      </w:tblPr>
      <w:tblGrid>
        <w:gridCol w:w="1242"/>
        <w:gridCol w:w="1440"/>
        <w:gridCol w:w="6534"/>
      </w:tblGrid>
      <w:tr w:rsidR="006237DD" w14:paraId="6EE10E8B" w14:textId="77777777" w:rsidTr="00C13E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tcPr>
          <w:p w14:paraId="71D81DC4" w14:textId="77777777" w:rsidR="006237DD" w:rsidRDefault="006237DD" w:rsidP="00166DF1">
            <w:pPr>
              <w:pStyle w:val="TableCell"/>
            </w:pPr>
            <w:r>
              <w:t>Capability Set</w:t>
            </w:r>
          </w:p>
        </w:tc>
        <w:tc>
          <w:tcPr>
            <w:tcW w:w="1440" w:type="dxa"/>
          </w:tcPr>
          <w:p w14:paraId="0AFAE44A" w14:textId="77777777" w:rsidR="006237DD" w:rsidRDefault="006237DD" w:rsidP="00166DF1">
            <w:pPr>
              <w:pStyle w:val="TableCell"/>
              <w:cnfStyle w:val="100000000000" w:firstRow="1" w:lastRow="0" w:firstColumn="0" w:lastColumn="0" w:oddVBand="0" w:evenVBand="0" w:oddHBand="0" w:evenHBand="0" w:firstRowFirstColumn="0" w:firstRowLastColumn="0" w:lastRowFirstColumn="0" w:lastRowLastColumn="0"/>
            </w:pPr>
            <w:r>
              <w:t>Mandatory</w:t>
            </w:r>
          </w:p>
        </w:tc>
        <w:tc>
          <w:tcPr>
            <w:tcW w:w="6534" w:type="dxa"/>
          </w:tcPr>
          <w:p w14:paraId="56149691" w14:textId="77777777" w:rsidR="006237DD" w:rsidRDefault="006237DD" w:rsidP="00166DF1">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6237DD" w14:paraId="36015BCC" w14:textId="77777777" w:rsidTr="00C13E3E">
        <w:tc>
          <w:tcPr>
            <w:cnfStyle w:val="001000000000" w:firstRow="0" w:lastRow="0" w:firstColumn="1" w:lastColumn="0" w:oddVBand="0" w:evenVBand="0" w:oddHBand="0" w:evenHBand="0" w:firstRowFirstColumn="0" w:firstRowLastColumn="0" w:lastRowFirstColumn="0" w:lastRowLastColumn="0"/>
            <w:tcW w:w="1242" w:type="dxa"/>
          </w:tcPr>
          <w:p w14:paraId="4AF7CA7B" w14:textId="77777777" w:rsidR="006237DD" w:rsidRDefault="006237DD" w:rsidP="00166DF1">
            <w:pPr>
              <w:pStyle w:val="TableCell"/>
            </w:pPr>
            <w:r>
              <w:t>1</w:t>
            </w:r>
          </w:p>
        </w:tc>
        <w:tc>
          <w:tcPr>
            <w:tcW w:w="1440" w:type="dxa"/>
          </w:tcPr>
          <w:p w14:paraId="1F1F9E63" w14:textId="77777777" w:rsidR="006237DD" w:rsidRDefault="006237DD" w:rsidP="00166DF1">
            <w:pPr>
              <w:pStyle w:val="TableCell"/>
              <w:cnfStyle w:val="000000000000" w:firstRow="0" w:lastRow="0" w:firstColumn="0" w:lastColumn="0" w:oddVBand="0" w:evenVBand="0" w:oddHBand="0" w:evenHBand="0" w:firstRowFirstColumn="0" w:firstRowLastColumn="0" w:lastRowFirstColumn="0" w:lastRowLastColumn="0"/>
            </w:pPr>
            <w:r>
              <w:t>Yes</w:t>
            </w:r>
          </w:p>
        </w:tc>
        <w:tc>
          <w:tcPr>
            <w:tcW w:w="6534" w:type="dxa"/>
          </w:tcPr>
          <w:p w14:paraId="1B0BFD4E" w14:textId="6287F358" w:rsidR="006237DD" w:rsidRDefault="00F46C82" w:rsidP="00F46C82">
            <w:pPr>
              <w:pStyle w:val="TableCell"/>
              <w:cnfStyle w:val="000000000000" w:firstRow="0" w:lastRow="0" w:firstColumn="0" w:lastColumn="0" w:oddVBand="0" w:evenVBand="0" w:oddHBand="0" w:evenHBand="0" w:firstRowFirstColumn="0" w:firstRowLastColumn="0" w:lastRowFirstColumn="0" w:lastRowLastColumn="0"/>
            </w:pPr>
            <w:r>
              <w:t xml:space="preserve">Submit </w:t>
            </w:r>
            <w:r w:rsidR="00D133F6">
              <w:t>P</w:t>
            </w:r>
            <w:r>
              <w:t xml:space="preserve">lan for execution; revoke </w:t>
            </w:r>
            <w:r w:rsidR="00D133F6">
              <w:t>P</w:t>
            </w:r>
            <w:r>
              <w:t>lan previously submitted; and retrieve execution status of Plans.</w:t>
            </w:r>
          </w:p>
        </w:tc>
      </w:tr>
      <w:tr w:rsidR="006237DD" w14:paraId="6CF6D62D" w14:textId="77777777" w:rsidTr="00C13E3E">
        <w:tc>
          <w:tcPr>
            <w:cnfStyle w:val="001000000000" w:firstRow="0" w:lastRow="0" w:firstColumn="1" w:lastColumn="0" w:oddVBand="0" w:evenVBand="0" w:oddHBand="0" w:evenHBand="0" w:firstRowFirstColumn="0" w:firstRowLastColumn="0" w:lastRowFirstColumn="0" w:lastRowLastColumn="0"/>
            <w:tcW w:w="1242" w:type="dxa"/>
          </w:tcPr>
          <w:p w14:paraId="6D2B7F5E" w14:textId="77777777" w:rsidR="006237DD" w:rsidRDefault="006237DD" w:rsidP="00166DF1">
            <w:pPr>
              <w:pStyle w:val="TableCell"/>
            </w:pPr>
            <w:r>
              <w:t xml:space="preserve">2 </w:t>
            </w:r>
          </w:p>
        </w:tc>
        <w:tc>
          <w:tcPr>
            <w:tcW w:w="1440" w:type="dxa"/>
          </w:tcPr>
          <w:p w14:paraId="38C22652" w14:textId="77777777" w:rsidR="006237DD" w:rsidRDefault="006237DD" w:rsidP="00166DF1">
            <w:pPr>
              <w:pStyle w:val="TableCell"/>
              <w:cnfStyle w:val="000000000000" w:firstRow="0" w:lastRow="0" w:firstColumn="0" w:lastColumn="0" w:oddVBand="0" w:evenVBand="0" w:oddHBand="0" w:evenHBand="0" w:firstRowFirstColumn="0" w:firstRowLastColumn="0" w:lastRowFirstColumn="0" w:lastRowLastColumn="0"/>
            </w:pPr>
            <w:r>
              <w:t>No</w:t>
            </w:r>
          </w:p>
        </w:tc>
        <w:tc>
          <w:tcPr>
            <w:tcW w:w="6534" w:type="dxa"/>
          </w:tcPr>
          <w:p w14:paraId="0B44E44B" w14:textId="77777777" w:rsidR="006237DD" w:rsidRDefault="00F46C82" w:rsidP="00166DF1">
            <w:pPr>
              <w:pStyle w:val="TableCell"/>
              <w:cnfStyle w:val="000000000000" w:firstRow="0" w:lastRow="0" w:firstColumn="0" w:lastColumn="0" w:oddVBand="0" w:evenVBand="0" w:oddHBand="0" w:evenHBand="0" w:firstRowFirstColumn="0" w:firstRowLastColumn="0" w:lastRowFirstColumn="0" w:lastRowLastColumn="0"/>
            </w:pPr>
            <w:r>
              <w:t>Activate and deactivate execution of Plans.</w:t>
            </w:r>
          </w:p>
        </w:tc>
      </w:tr>
      <w:tr w:rsidR="006237DD" w14:paraId="213BC79A" w14:textId="77777777" w:rsidTr="00C13E3E">
        <w:tc>
          <w:tcPr>
            <w:cnfStyle w:val="001000000000" w:firstRow="0" w:lastRow="0" w:firstColumn="1" w:lastColumn="0" w:oddVBand="0" w:evenVBand="0" w:oddHBand="0" w:evenHBand="0" w:firstRowFirstColumn="0" w:firstRowLastColumn="0" w:lastRowFirstColumn="0" w:lastRowLastColumn="0"/>
            <w:tcW w:w="1242" w:type="dxa"/>
          </w:tcPr>
          <w:p w14:paraId="548380BF" w14:textId="77777777" w:rsidR="006237DD" w:rsidRDefault="006237DD" w:rsidP="00166DF1">
            <w:pPr>
              <w:pStyle w:val="TableCell"/>
            </w:pPr>
            <w:r>
              <w:t>3</w:t>
            </w:r>
          </w:p>
        </w:tc>
        <w:tc>
          <w:tcPr>
            <w:tcW w:w="1440" w:type="dxa"/>
          </w:tcPr>
          <w:p w14:paraId="53EEF7BA" w14:textId="77777777" w:rsidR="007C0C6B" w:rsidRDefault="006237DD" w:rsidP="00166DF1">
            <w:pPr>
              <w:pStyle w:val="TableCell"/>
              <w:cnfStyle w:val="000000000000" w:firstRow="0" w:lastRow="0" w:firstColumn="0" w:lastColumn="0" w:oddVBand="0" w:evenVBand="0" w:oddHBand="0" w:evenHBand="0" w:firstRowFirstColumn="0" w:firstRowLastColumn="0" w:lastRowFirstColumn="0" w:lastRowLastColumn="0"/>
            </w:pPr>
            <w:r>
              <w:t>No</w:t>
            </w:r>
          </w:p>
        </w:tc>
        <w:tc>
          <w:tcPr>
            <w:tcW w:w="6534" w:type="dxa"/>
          </w:tcPr>
          <w:p w14:paraId="11A27A55" w14:textId="77777777" w:rsidR="006237DD" w:rsidRDefault="006237DD" w:rsidP="00195BF2">
            <w:pPr>
              <w:pStyle w:val="TableCell"/>
              <w:cnfStyle w:val="000000000000" w:firstRow="0" w:lastRow="0" w:firstColumn="0" w:lastColumn="0" w:oddVBand="0" w:evenVBand="0" w:oddHBand="0" w:evenHBand="0" w:firstRowFirstColumn="0" w:firstRowLastColumn="0" w:lastRowFirstColumn="0" w:lastRowLastColumn="0"/>
            </w:pPr>
            <w:r>
              <w:t xml:space="preserve">Subscribe to receive </w:t>
            </w:r>
            <w:r w:rsidR="00195BF2">
              <w:t>execution status of</w:t>
            </w:r>
            <w:r>
              <w:t xml:space="preserve"> Plans</w:t>
            </w:r>
            <w:r w:rsidR="00195BF2">
              <w:t xml:space="preserve"> (at the level of the Plan).</w:t>
            </w:r>
          </w:p>
        </w:tc>
      </w:tr>
      <w:tr w:rsidR="006237DD" w14:paraId="1E2B7BF9" w14:textId="77777777" w:rsidTr="00C13E3E">
        <w:tc>
          <w:tcPr>
            <w:cnfStyle w:val="001000000000" w:firstRow="0" w:lastRow="0" w:firstColumn="1" w:lastColumn="0" w:oddVBand="0" w:evenVBand="0" w:oddHBand="0" w:evenHBand="0" w:firstRowFirstColumn="0" w:firstRowLastColumn="0" w:lastRowFirstColumn="0" w:lastRowLastColumn="0"/>
            <w:tcW w:w="1242" w:type="dxa"/>
          </w:tcPr>
          <w:p w14:paraId="0D6525AE" w14:textId="77777777" w:rsidR="006237DD" w:rsidRDefault="006237DD" w:rsidP="00166DF1">
            <w:pPr>
              <w:pStyle w:val="TableCell"/>
            </w:pPr>
            <w:r>
              <w:t>4</w:t>
            </w:r>
          </w:p>
        </w:tc>
        <w:tc>
          <w:tcPr>
            <w:tcW w:w="1440" w:type="dxa"/>
          </w:tcPr>
          <w:p w14:paraId="7C6349AB" w14:textId="77777777" w:rsidR="006237DD" w:rsidRDefault="006237DD" w:rsidP="00166DF1">
            <w:pPr>
              <w:pStyle w:val="TableCell"/>
              <w:cnfStyle w:val="000000000000" w:firstRow="0" w:lastRow="0" w:firstColumn="0" w:lastColumn="0" w:oddVBand="0" w:evenVBand="0" w:oddHBand="0" w:evenHBand="0" w:firstRowFirstColumn="0" w:firstRowLastColumn="0" w:lastRowFirstColumn="0" w:lastRowLastColumn="0"/>
            </w:pPr>
            <w:r>
              <w:t>No</w:t>
            </w:r>
          </w:p>
        </w:tc>
        <w:tc>
          <w:tcPr>
            <w:tcW w:w="6534" w:type="dxa"/>
          </w:tcPr>
          <w:p w14:paraId="080E0D93" w14:textId="77777777" w:rsidR="006237DD" w:rsidRDefault="00195BF2" w:rsidP="00166DF1">
            <w:pPr>
              <w:pStyle w:val="TableCell"/>
              <w:cnfStyle w:val="000000000000" w:firstRow="0" w:lastRow="0" w:firstColumn="0" w:lastColumn="0" w:oddVBand="0" w:evenVBand="0" w:oddHBand="0" w:evenHBand="0" w:firstRowFirstColumn="0" w:firstRowLastColumn="0" w:lastRowFirstColumn="0" w:lastRowLastColumn="0"/>
            </w:pPr>
            <w:r>
              <w:t>Subscribe to receive detailed execution status of Plans (at the level of contained planning activities, events and resources).</w:t>
            </w:r>
          </w:p>
        </w:tc>
      </w:tr>
      <w:tr w:rsidR="006237DD" w14:paraId="0DE84C3E" w14:textId="77777777" w:rsidTr="00C13E3E">
        <w:tc>
          <w:tcPr>
            <w:cnfStyle w:val="001000000000" w:firstRow="0" w:lastRow="0" w:firstColumn="1" w:lastColumn="0" w:oddVBand="0" w:evenVBand="0" w:oddHBand="0" w:evenHBand="0" w:firstRowFirstColumn="0" w:firstRowLastColumn="0" w:lastRowFirstColumn="0" w:lastRowLastColumn="0"/>
            <w:tcW w:w="1242" w:type="dxa"/>
          </w:tcPr>
          <w:p w14:paraId="053FC272" w14:textId="77777777" w:rsidR="006237DD" w:rsidRDefault="006237DD" w:rsidP="00166DF1">
            <w:pPr>
              <w:pStyle w:val="TableCell"/>
            </w:pPr>
            <w:r>
              <w:t>5</w:t>
            </w:r>
          </w:p>
        </w:tc>
        <w:tc>
          <w:tcPr>
            <w:tcW w:w="1440" w:type="dxa"/>
          </w:tcPr>
          <w:p w14:paraId="7A1351B9" w14:textId="77777777" w:rsidR="006237DD" w:rsidRDefault="006237DD" w:rsidP="00166DF1">
            <w:pPr>
              <w:pStyle w:val="TableCell"/>
              <w:cnfStyle w:val="000000000000" w:firstRow="0" w:lastRow="0" w:firstColumn="0" w:lastColumn="0" w:oddVBand="0" w:evenVBand="0" w:oddHBand="0" w:evenHBand="0" w:firstRowFirstColumn="0" w:firstRowLastColumn="0" w:lastRowFirstColumn="0" w:lastRowLastColumn="0"/>
            </w:pPr>
            <w:r>
              <w:t>No</w:t>
            </w:r>
          </w:p>
        </w:tc>
        <w:tc>
          <w:tcPr>
            <w:tcW w:w="6534" w:type="dxa"/>
          </w:tcPr>
          <w:p w14:paraId="52331CE5" w14:textId="77777777" w:rsidR="006237DD" w:rsidRDefault="00195BF2" w:rsidP="00166DF1">
            <w:pPr>
              <w:pStyle w:val="TableCell"/>
              <w:cnfStyle w:val="000000000000" w:firstRow="0" w:lastRow="0" w:firstColumn="0" w:lastColumn="0" w:oddVBand="0" w:evenVBand="0" w:oddHBand="0" w:evenHBand="0" w:firstRowFirstColumn="0" w:firstRowLastColumn="0" w:lastRowFirstColumn="0" w:lastRowLastColumn="0"/>
            </w:pPr>
            <w:r>
              <w:t>Activate and deactivate execution of Sub-plans, and retrieve execution status of Sub-plans.</w:t>
            </w:r>
          </w:p>
        </w:tc>
      </w:tr>
      <w:tr w:rsidR="00F46C82" w14:paraId="608E6F18" w14:textId="77777777" w:rsidTr="00C13E3E">
        <w:tc>
          <w:tcPr>
            <w:cnfStyle w:val="001000000000" w:firstRow="0" w:lastRow="0" w:firstColumn="1" w:lastColumn="0" w:oddVBand="0" w:evenVBand="0" w:oddHBand="0" w:evenHBand="0" w:firstRowFirstColumn="0" w:firstRowLastColumn="0" w:lastRowFirstColumn="0" w:lastRowLastColumn="0"/>
            <w:tcW w:w="1242" w:type="dxa"/>
          </w:tcPr>
          <w:p w14:paraId="23C1B234" w14:textId="77777777" w:rsidR="00F46C82" w:rsidRDefault="00F46C82" w:rsidP="00166DF1">
            <w:pPr>
              <w:pStyle w:val="TableCell"/>
            </w:pPr>
            <w:r>
              <w:t>6</w:t>
            </w:r>
          </w:p>
        </w:tc>
        <w:tc>
          <w:tcPr>
            <w:tcW w:w="1440" w:type="dxa"/>
          </w:tcPr>
          <w:p w14:paraId="58DE39E6" w14:textId="77777777" w:rsidR="00F46C82" w:rsidRDefault="00195BF2" w:rsidP="00166DF1">
            <w:pPr>
              <w:pStyle w:val="TableCell"/>
              <w:cnfStyle w:val="000000000000" w:firstRow="0" w:lastRow="0" w:firstColumn="0" w:lastColumn="0" w:oddVBand="0" w:evenVBand="0" w:oddHBand="0" w:evenHBand="0" w:firstRowFirstColumn="0" w:firstRowLastColumn="0" w:lastRowFirstColumn="0" w:lastRowLastColumn="0"/>
            </w:pPr>
            <w:r>
              <w:t>No</w:t>
            </w:r>
          </w:p>
        </w:tc>
        <w:tc>
          <w:tcPr>
            <w:tcW w:w="6534" w:type="dxa"/>
          </w:tcPr>
          <w:p w14:paraId="6060118E" w14:textId="77777777" w:rsidR="00F46C82" w:rsidRDefault="00195BF2" w:rsidP="00166DF1">
            <w:pPr>
              <w:pStyle w:val="TableCell"/>
              <w:cnfStyle w:val="000000000000" w:firstRow="0" w:lastRow="0" w:firstColumn="0" w:lastColumn="0" w:oddVBand="0" w:evenVBand="0" w:oddHBand="0" w:evenHBand="0" w:firstRowFirstColumn="0" w:firstRowLastColumn="0" w:lastRowFirstColumn="0" w:lastRowLastColumn="0"/>
            </w:pPr>
            <w:r>
              <w:t>Subscribe to receive execution status of Sub-plans.</w:t>
            </w:r>
          </w:p>
        </w:tc>
      </w:tr>
      <w:tr w:rsidR="00F46C82" w14:paraId="3C1EFD92" w14:textId="77777777" w:rsidTr="00C13E3E">
        <w:tc>
          <w:tcPr>
            <w:cnfStyle w:val="001000000000" w:firstRow="0" w:lastRow="0" w:firstColumn="1" w:lastColumn="0" w:oddVBand="0" w:evenVBand="0" w:oddHBand="0" w:evenHBand="0" w:firstRowFirstColumn="0" w:firstRowLastColumn="0" w:lastRowFirstColumn="0" w:lastRowLastColumn="0"/>
            <w:tcW w:w="1242" w:type="dxa"/>
          </w:tcPr>
          <w:p w14:paraId="5348C4E2" w14:textId="77777777" w:rsidR="00F46C82" w:rsidRDefault="00F46C82" w:rsidP="00166DF1">
            <w:pPr>
              <w:pStyle w:val="TableCell"/>
            </w:pPr>
            <w:r>
              <w:t>7</w:t>
            </w:r>
          </w:p>
        </w:tc>
        <w:tc>
          <w:tcPr>
            <w:tcW w:w="1440" w:type="dxa"/>
          </w:tcPr>
          <w:p w14:paraId="29B5F1C9" w14:textId="77777777" w:rsidR="00F46C82" w:rsidRDefault="00195BF2" w:rsidP="00166DF1">
            <w:pPr>
              <w:pStyle w:val="TableCell"/>
              <w:cnfStyle w:val="000000000000" w:firstRow="0" w:lastRow="0" w:firstColumn="0" w:lastColumn="0" w:oddVBand="0" w:evenVBand="0" w:oddHBand="0" w:evenHBand="0" w:firstRowFirstColumn="0" w:firstRowLastColumn="0" w:lastRowFirstColumn="0" w:lastRowLastColumn="0"/>
            </w:pPr>
            <w:r>
              <w:t>No</w:t>
            </w:r>
          </w:p>
        </w:tc>
        <w:tc>
          <w:tcPr>
            <w:tcW w:w="6534" w:type="dxa"/>
          </w:tcPr>
          <w:p w14:paraId="44098423" w14:textId="77777777" w:rsidR="00F46C82" w:rsidRDefault="00195BF2" w:rsidP="00166DF1">
            <w:pPr>
              <w:pStyle w:val="TableCell"/>
              <w:cnfStyle w:val="000000000000" w:firstRow="0" w:lastRow="0" w:firstColumn="0" w:lastColumn="0" w:oddVBand="0" w:evenVBand="0" w:oddHBand="0" w:evenHBand="0" w:firstRowFirstColumn="0" w:firstRowLastColumn="0" w:lastRowFirstColumn="0" w:lastRowLastColumn="0"/>
            </w:pPr>
            <w:r>
              <w:t>Suspend and resume execution of ActivityInstances.</w:t>
            </w:r>
          </w:p>
        </w:tc>
      </w:tr>
      <w:tr w:rsidR="00F46C82" w14:paraId="2ED26ED4" w14:textId="77777777" w:rsidTr="00C13E3E">
        <w:tc>
          <w:tcPr>
            <w:cnfStyle w:val="001000000000" w:firstRow="0" w:lastRow="0" w:firstColumn="1" w:lastColumn="0" w:oddVBand="0" w:evenVBand="0" w:oddHBand="0" w:evenHBand="0" w:firstRowFirstColumn="0" w:firstRowLastColumn="0" w:lastRowFirstColumn="0" w:lastRowLastColumn="0"/>
            <w:tcW w:w="1242" w:type="dxa"/>
          </w:tcPr>
          <w:p w14:paraId="0BF28F20" w14:textId="77777777" w:rsidR="00F46C82" w:rsidRDefault="00F46C82" w:rsidP="00166DF1">
            <w:pPr>
              <w:pStyle w:val="TableCell"/>
            </w:pPr>
            <w:r>
              <w:t>8</w:t>
            </w:r>
          </w:p>
        </w:tc>
        <w:tc>
          <w:tcPr>
            <w:tcW w:w="1440" w:type="dxa"/>
          </w:tcPr>
          <w:p w14:paraId="7369843B" w14:textId="77777777" w:rsidR="00F46C82" w:rsidRDefault="00D16622" w:rsidP="00166DF1">
            <w:pPr>
              <w:pStyle w:val="TableCell"/>
              <w:cnfStyle w:val="000000000000" w:firstRow="0" w:lastRow="0" w:firstColumn="0" w:lastColumn="0" w:oddVBand="0" w:evenVBand="0" w:oddHBand="0" w:evenHBand="0" w:firstRowFirstColumn="0" w:firstRowLastColumn="0" w:lastRowFirstColumn="0" w:lastRowLastColumn="0"/>
            </w:pPr>
            <w:r>
              <w:t>No</w:t>
            </w:r>
          </w:p>
        </w:tc>
        <w:tc>
          <w:tcPr>
            <w:tcW w:w="6534" w:type="dxa"/>
          </w:tcPr>
          <w:p w14:paraId="3202C1D2" w14:textId="77777777" w:rsidR="00F46C82" w:rsidRPr="00D16622" w:rsidRDefault="00D16622" w:rsidP="00166DF1">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Retrieve a detailed report on the execution status of ActivityInstances.</w:t>
            </w:r>
          </w:p>
        </w:tc>
      </w:tr>
    </w:tbl>
    <w:p w14:paraId="59F2972D" w14:textId="77777777" w:rsidR="00CA1BB6" w:rsidRDefault="00CA1BB6" w:rsidP="00CA1BB6">
      <w:pPr>
        <w:spacing w:before="0"/>
      </w:pPr>
    </w:p>
    <w:tbl>
      <w:tblPr>
        <w:tblStyle w:val="RBTable"/>
        <w:tblW w:w="9202" w:type="dxa"/>
        <w:tblLayout w:type="fixed"/>
        <w:tblLook w:val="04A0" w:firstRow="1" w:lastRow="0" w:firstColumn="1" w:lastColumn="0" w:noHBand="0" w:noVBand="1"/>
      </w:tblPr>
      <w:tblGrid>
        <w:gridCol w:w="2682"/>
        <w:gridCol w:w="4961"/>
        <w:gridCol w:w="1559"/>
      </w:tblGrid>
      <w:tr w:rsidR="00C13E3E" w14:paraId="079E06EF" w14:textId="77777777" w:rsidTr="00C13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2" w:type="dxa"/>
          </w:tcPr>
          <w:p w14:paraId="4A9E8339" w14:textId="77777777" w:rsidR="00C13E3E" w:rsidRDefault="00C13E3E" w:rsidP="00CA1BB6">
            <w:pPr>
              <w:pStyle w:val="TableCell"/>
              <w:rPr>
                <w:rFonts w:eastAsia="Quattrocento Sans"/>
              </w:rPr>
            </w:pPr>
            <w:r>
              <w:rPr>
                <w:rFonts w:eastAsia="Quattrocento Sans"/>
              </w:rPr>
              <w:t>Operation</w:t>
            </w:r>
          </w:p>
        </w:tc>
        <w:tc>
          <w:tcPr>
            <w:tcW w:w="4961" w:type="dxa"/>
          </w:tcPr>
          <w:p w14:paraId="3E1CEE6F" w14:textId="77777777" w:rsidR="00C13E3E" w:rsidRDefault="00C13E3E" w:rsidP="00CA1BB6">
            <w:pPr>
              <w:pStyle w:val="TableCell"/>
              <w:cnfStyle w:val="100000000000" w:firstRow="1" w:lastRow="0" w:firstColumn="0" w:lastColumn="0" w:oddVBand="0" w:evenVBand="0" w:oddHBand="0" w:evenHBand="0" w:firstRowFirstColumn="0" w:firstRowLastColumn="0" w:lastRowFirstColumn="0" w:lastRowLastColumn="0"/>
              <w:rPr>
                <w:rFonts w:eastAsia="Quattrocento Sans"/>
              </w:rPr>
            </w:pPr>
            <w:r>
              <w:rPr>
                <w:rFonts w:eastAsia="Quattrocento Sans"/>
              </w:rPr>
              <w:t>Description</w:t>
            </w:r>
          </w:p>
        </w:tc>
        <w:tc>
          <w:tcPr>
            <w:tcW w:w="1559" w:type="dxa"/>
          </w:tcPr>
          <w:p w14:paraId="76F3F229" w14:textId="77777777" w:rsidR="00C13E3E" w:rsidRDefault="00C13E3E" w:rsidP="00CA1BB6">
            <w:pPr>
              <w:pStyle w:val="TableCell"/>
              <w:jc w:val="center"/>
              <w:cnfStyle w:val="100000000000" w:firstRow="1" w:lastRow="0" w:firstColumn="0" w:lastColumn="0" w:oddVBand="0" w:evenVBand="0" w:oddHBand="0" w:evenHBand="0" w:firstRowFirstColumn="0" w:firstRowLastColumn="0" w:lastRowFirstColumn="0" w:lastRowLastColumn="0"/>
              <w:rPr>
                <w:rFonts w:eastAsia="Quattrocento Sans"/>
              </w:rPr>
            </w:pPr>
            <w:r>
              <w:rPr>
                <w:rFonts w:eastAsia="Quattrocento Sans"/>
              </w:rPr>
              <w:t>Capability Set</w:t>
            </w:r>
          </w:p>
        </w:tc>
      </w:tr>
      <w:tr w:rsidR="00C13E3E" w14:paraId="537B7D16" w14:textId="77777777" w:rsidTr="00C13E3E">
        <w:tc>
          <w:tcPr>
            <w:cnfStyle w:val="001000000000" w:firstRow="0" w:lastRow="0" w:firstColumn="1" w:lastColumn="0" w:oddVBand="0" w:evenVBand="0" w:oddHBand="0" w:evenHBand="0" w:firstRowFirstColumn="0" w:firstRowLastColumn="0" w:lastRowFirstColumn="0" w:lastRowLastColumn="0"/>
            <w:tcW w:w="2682" w:type="dxa"/>
          </w:tcPr>
          <w:p w14:paraId="547CB200" w14:textId="77777777" w:rsidR="00C13E3E" w:rsidRDefault="00C13E3E" w:rsidP="00CA1BB6">
            <w:pPr>
              <w:pStyle w:val="TableCell"/>
              <w:rPr>
                <w:rFonts w:eastAsia="Quattrocento Sans"/>
              </w:rPr>
            </w:pPr>
            <w:r>
              <w:rPr>
                <w:rFonts w:eastAsia="Quattrocento Sans"/>
              </w:rPr>
              <w:t>submitPlan</w:t>
            </w:r>
          </w:p>
        </w:tc>
        <w:tc>
          <w:tcPr>
            <w:tcW w:w="4961" w:type="dxa"/>
          </w:tcPr>
          <w:p w14:paraId="4EC58629" w14:textId="29FDE64C" w:rsidR="00C13E3E" w:rsidRDefault="00C13E3E" w:rsidP="00CA1BB6">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 xml:space="preserve">Send a </w:t>
            </w:r>
            <w:r w:rsidR="00D133F6">
              <w:rPr>
                <w:rFonts w:eastAsia="Quattrocento Sans"/>
              </w:rPr>
              <w:t>p</w:t>
            </w:r>
            <w:r>
              <w:rPr>
                <w:rFonts w:eastAsia="Quattrocento Sans"/>
              </w:rPr>
              <w:t>lan to a plan execution function, making it available for execution.</w:t>
            </w:r>
          </w:p>
          <w:p w14:paraId="0AB8BCC6" w14:textId="77777777" w:rsidR="00C13E3E" w:rsidRDefault="00C13E3E" w:rsidP="00CA1BB6">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Note: A plan may be a patch plan.</w:t>
            </w:r>
          </w:p>
        </w:tc>
        <w:tc>
          <w:tcPr>
            <w:tcW w:w="1559" w:type="dxa"/>
            <w:vMerge w:val="restart"/>
          </w:tcPr>
          <w:p w14:paraId="6C2E9E4A" w14:textId="77777777" w:rsidR="00C13E3E" w:rsidRDefault="00C13E3E" w:rsidP="00C13E3E">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1</w:t>
            </w:r>
          </w:p>
        </w:tc>
      </w:tr>
      <w:tr w:rsidR="00C13E3E" w14:paraId="388597DD" w14:textId="77777777" w:rsidTr="00C13E3E">
        <w:tc>
          <w:tcPr>
            <w:cnfStyle w:val="001000000000" w:firstRow="0" w:lastRow="0" w:firstColumn="1" w:lastColumn="0" w:oddVBand="0" w:evenVBand="0" w:oddHBand="0" w:evenHBand="0" w:firstRowFirstColumn="0" w:firstRowLastColumn="0" w:lastRowFirstColumn="0" w:lastRowLastColumn="0"/>
            <w:tcW w:w="2682" w:type="dxa"/>
          </w:tcPr>
          <w:p w14:paraId="437A86BD" w14:textId="77777777" w:rsidR="00C13E3E" w:rsidRDefault="00C13E3E" w:rsidP="00CA1BB6">
            <w:pPr>
              <w:pStyle w:val="TableCell"/>
              <w:rPr>
                <w:rFonts w:eastAsia="Quattrocento Sans"/>
              </w:rPr>
            </w:pPr>
            <w:r>
              <w:rPr>
                <w:rFonts w:eastAsia="Quattrocento Sans"/>
              </w:rPr>
              <w:t>revokePlan</w:t>
            </w:r>
          </w:p>
        </w:tc>
        <w:tc>
          <w:tcPr>
            <w:tcW w:w="4961" w:type="dxa"/>
          </w:tcPr>
          <w:p w14:paraId="4E8FE104" w14:textId="77777777" w:rsidR="00C13E3E" w:rsidRDefault="00C13E3E" w:rsidP="00CA1BB6">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Instructs a plan execution function to revoke a previously submitted Plan, making it unavailable for execution.</w:t>
            </w:r>
          </w:p>
        </w:tc>
        <w:tc>
          <w:tcPr>
            <w:tcW w:w="1559" w:type="dxa"/>
            <w:vMerge/>
          </w:tcPr>
          <w:p w14:paraId="00B846ED" w14:textId="77777777" w:rsidR="00C13E3E" w:rsidRDefault="00C13E3E" w:rsidP="00CA1BB6">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C13E3E" w14:paraId="7A0CD566" w14:textId="77777777" w:rsidTr="00C13E3E">
        <w:tc>
          <w:tcPr>
            <w:cnfStyle w:val="001000000000" w:firstRow="0" w:lastRow="0" w:firstColumn="1" w:lastColumn="0" w:oddVBand="0" w:evenVBand="0" w:oddHBand="0" w:evenHBand="0" w:firstRowFirstColumn="0" w:firstRowLastColumn="0" w:lastRowFirstColumn="0" w:lastRowLastColumn="0"/>
            <w:tcW w:w="2682" w:type="dxa"/>
          </w:tcPr>
          <w:p w14:paraId="781FC1BD" w14:textId="77777777" w:rsidR="00C13E3E" w:rsidRDefault="00C13E3E" w:rsidP="00CA1BB6">
            <w:pPr>
              <w:pStyle w:val="TableCell"/>
              <w:rPr>
                <w:rFonts w:eastAsia="Quattrocento Sans"/>
              </w:rPr>
            </w:pPr>
            <w:r>
              <w:rPr>
                <w:rFonts w:eastAsia="Quattrocento Sans"/>
              </w:rPr>
              <w:t>getPlanStatus</w:t>
            </w:r>
          </w:p>
        </w:tc>
        <w:tc>
          <w:tcPr>
            <w:tcW w:w="4961" w:type="dxa"/>
          </w:tcPr>
          <w:p w14:paraId="75586DC3" w14:textId="0E41ED8F" w:rsidR="00C13E3E" w:rsidRDefault="00C13E3E" w:rsidP="00CA1BB6">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 xml:space="preserve">Retrieve the current execution status of </w:t>
            </w:r>
            <w:r w:rsidR="00D133F6">
              <w:rPr>
                <w:rFonts w:eastAsia="Quattrocento Sans"/>
              </w:rPr>
              <w:t>p</w:t>
            </w:r>
            <w:r>
              <w:rPr>
                <w:rFonts w:eastAsia="Quattrocento Sans"/>
              </w:rPr>
              <w:t>lans.</w:t>
            </w:r>
          </w:p>
        </w:tc>
        <w:tc>
          <w:tcPr>
            <w:tcW w:w="1559" w:type="dxa"/>
            <w:vMerge/>
          </w:tcPr>
          <w:p w14:paraId="5C77C6A7" w14:textId="77777777" w:rsidR="00C13E3E" w:rsidRDefault="00C13E3E" w:rsidP="00CA1BB6">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C13E3E" w14:paraId="6B796E8F" w14:textId="77777777" w:rsidTr="00C13E3E">
        <w:tc>
          <w:tcPr>
            <w:cnfStyle w:val="001000000000" w:firstRow="0" w:lastRow="0" w:firstColumn="1" w:lastColumn="0" w:oddVBand="0" w:evenVBand="0" w:oddHBand="0" w:evenHBand="0" w:firstRowFirstColumn="0" w:firstRowLastColumn="0" w:lastRowFirstColumn="0" w:lastRowLastColumn="0"/>
            <w:tcW w:w="2682" w:type="dxa"/>
          </w:tcPr>
          <w:p w14:paraId="59639700" w14:textId="77777777" w:rsidR="00C13E3E" w:rsidRDefault="00C13E3E" w:rsidP="00CA1BB6">
            <w:pPr>
              <w:pStyle w:val="TableCell"/>
              <w:rPr>
                <w:rFonts w:eastAsia="Quattrocento Sans"/>
              </w:rPr>
            </w:pPr>
            <w:r>
              <w:rPr>
                <w:rFonts w:eastAsia="Quattrocento Sans"/>
              </w:rPr>
              <w:t>activatePlan</w:t>
            </w:r>
          </w:p>
        </w:tc>
        <w:tc>
          <w:tcPr>
            <w:tcW w:w="4961" w:type="dxa"/>
          </w:tcPr>
          <w:p w14:paraId="5CA4B909" w14:textId="3AF3D8F0" w:rsidR="00C13E3E" w:rsidRDefault="00C13E3E" w:rsidP="008937C3">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 xml:space="preserve">Enables the execution of specified </w:t>
            </w:r>
            <w:r w:rsidR="00D133F6">
              <w:rPr>
                <w:rFonts w:eastAsia="Quattrocento Sans"/>
              </w:rPr>
              <w:t>p</w:t>
            </w:r>
            <w:r>
              <w:rPr>
                <w:rFonts w:eastAsia="Quattrocento Sans"/>
              </w:rPr>
              <w:t>lans.</w:t>
            </w:r>
          </w:p>
        </w:tc>
        <w:tc>
          <w:tcPr>
            <w:tcW w:w="1559" w:type="dxa"/>
            <w:vMerge w:val="restart"/>
          </w:tcPr>
          <w:p w14:paraId="365B6689" w14:textId="77777777" w:rsidR="00C13E3E" w:rsidRDefault="00C13E3E" w:rsidP="00C13E3E">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2</w:t>
            </w:r>
          </w:p>
        </w:tc>
      </w:tr>
      <w:tr w:rsidR="00C13E3E" w14:paraId="3F1469E4" w14:textId="77777777" w:rsidTr="00C13E3E">
        <w:tc>
          <w:tcPr>
            <w:cnfStyle w:val="001000000000" w:firstRow="0" w:lastRow="0" w:firstColumn="1" w:lastColumn="0" w:oddVBand="0" w:evenVBand="0" w:oddHBand="0" w:evenHBand="0" w:firstRowFirstColumn="0" w:firstRowLastColumn="0" w:lastRowFirstColumn="0" w:lastRowLastColumn="0"/>
            <w:tcW w:w="2682" w:type="dxa"/>
          </w:tcPr>
          <w:p w14:paraId="2C934728" w14:textId="77777777" w:rsidR="00C13E3E" w:rsidRDefault="00C13E3E" w:rsidP="00CA1BB6">
            <w:pPr>
              <w:pStyle w:val="TableCell"/>
              <w:rPr>
                <w:rFonts w:eastAsia="Quattrocento Sans"/>
              </w:rPr>
            </w:pPr>
            <w:r>
              <w:rPr>
                <w:rFonts w:eastAsia="Quattrocento Sans"/>
              </w:rPr>
              <w:lastRenderedPageBreak/>
              <w:t>deactivatePlan</w:t>
            </w:r>
          </w:p>
        </w:tc>
        <w:tc>
          <w:tcPr>
            <w:tcW w:w="4961" w:type="dxa"/>
          </w:tcPr>
          <w:p w14:paraId="291D8FE4" w14:textId="337FDA6C" w:rsidR="00C13E3E" w:rsidRDefault="00C13E3E" w:rsidP="00D96BA4">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 xml:space="preserve">Disables the execution of a specified </w:t>
            </w:r>
            <w:r w:rsidR="00D133F6">
              <w:rPr>
                <w:rFonts w:eastAsia="Quattrocento Sans"/>
              </w:rPr>
              <w:t>p</w:t>
            </w:r>
            <w:r>
              <w:rPr>
                <w:rFonts w:eastAsia="Quattrocento Sans"/>
              </w:rPr>
              <w:t>lans, subject to an implementation specific deactivationMode.</w:t>
            </w:r>
          </w:p>
        </w:tc>
        <w:tc>
          <w:tcPr>
            <w:tcW w:w="1559" w:type="dxa"/>
            <w:vMerge/>
          </w:tcPr>
          <w:p w14:paraId="6E25E6CE" w14:textId="77777777" w:rsidR="00C13E3E" w:rsidRDefault="00C13E3E" w:rsidP="00CA1BB6">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C13E3E" w14:paraId="5B095491" w14:textId="77777777" w:rsidTr="00C13E3E">
        <w:tc>
          <w:tcPr>
            <w:cnfStyle w:val="001000000000" w:firstRow="0" w:lastRow="0" w:firstColumn="1" w:lastColumn="0" w:oddVBand="0" w:evenVBand="0" w:oddHBand="0" w:evenHBand="0" w:firstRowFirstColumn="0" w:firstRowLastColumn="0" w:lastRowFirstColumn="0" w:lastRowLastColumn="0"/>
            <w:tcW w:w="2682" w:type="dxa"/>
          </w:tcPr>
          <w:p w14:paraId="0D2F2FD1" w14:textId="77777777" w:rsidR="00C13E3E" w:rsidRDefault="00C13E3E" w:rsidP="00CA1BB6">
            <w:pPr>
              <w:pStyle w:val="TableCell"/>
              <w:rPr>
                <w:rFonts w:eastAsia="Quattrocento Sans"/>
              </w:rPr>
            </w:pPr>
            <w:r>
              <w:rPr>
                <w:rFonts w:eastAsia="Quattrocento Sans"/>
              </w:rPr>
              <w:t>monitorPlanExecution</w:t>
            </w:r>
          </w:p>
        </w:tc>
        <w:tc>
          <w:tcPr>
            <w:tcW w:w="4961" w:type="dxa"/>
          </w:tcPr>
          <w:p w14:paraId="664A0C30" w14:textId="77777777" w:rsidR="00C13E3E" w:rsidRPr="00D96BA4" w:rsidRDefault="00C13E3E" w:rsidP="00CA1BB6">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color w:val="000000"/>
              </w:rPr>
              <w:t>Subscribe to receive plan updates for a filtered set of plans.  The consumer is notified of updates to the status and other dynamic attributes of subscribed plans.</w:t>
            </w:r>
          </w:p>
        </w:tc>
        <w:tc>
          <w:tcPr>
            <w:tcW w:w="1559" w:type="dxa"/>
          </w:tcPr>
          <w:p w14:paraId="41C26E2C" w14:textId="77777777" w:rsidR="00C13E3E" w:rsidRDefault="00C13E3E" w:rsidP="00CA1BB6">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3</w:t>
            </w:r>
          </w:p>
        </w:tc>
      </w:tr>
      <w:tr w:rsidR="00C13E3E" w14:paraId="402FC121" w14:textId="77777777" w:rsidTr="00C13E3E">
        <w:tc>
          <w:tcPr>
            <w:cnfStyle w:val="001000000000" w:firstRow="0" w:lastRow="0" w:firstColumn="1" w:lastColumn="0" w:oddVBand="0" w:evenVBand="0" w:oddHBand="0" w:evenHBand="0" w:firstRowFirstColumn="0" w:firstRowLastColumn="0" w:lastRowFirstColumn="0" w:lastRowLastColumn="0"/>
            <w:tcW w:w="2682" w:type="dxa"/>
          </w:tcPr>
          <w:p w14:paraId="0FFE1C90" w14:textId="77777777" w:rsidR="00C13E3E" w:rsidRDefault="00C13E3E" w:rsidP="00CA1BB6">
            <w:pPr>
              <w:pStyle w:val="TableCell"/>
              <w:rPr>
                <w:rFonts w:eastAsia="Quattrocento Sans"/>
              </w:rPr>
            </w:pPr>
            <w:r>
              <w:rPr>
                <w:rFonts w:eastAsia="Quattrocento Sans"/>
              </w:rPr>
              <w:t>monitorPlanExecutionDetail</w:t>
            </w:r>
          </w:p>
        </w:tc>
        <w:tc>
          <w:tcPr>
            <w:tcW w:w="4961" w:type="dxa"/>
          </w:tcPr>
          <w:p w14:paraId="229A8AA5" w14:textId="3B746E87" w:rsidR="00C13E3E" w:rsidRDefault="00C13E3E" w:rsidP="00D31467">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 xml:space="preserve">Subscribe to receive updates that report changes in the detailed execution status for a filtered set of </w:t>
            </w:r>
            <w:r w:rsidR="00D133F6">
              <w:rPr>
                <w:rFonts w:eastAsia="Quattrocento Sans"/>
              </w:rPr>
              <w:t>p</w:t>
            </w:r>
            <w:r>
              <w:rPr>
                <w:rFonts w:eastAsia="Quattrocento Sans"/>
              </w:rPr>
              <w:t>lan contents at the level of planning activities, events and resources.</w:t>
            </w:r>
          </w:p>
        </w:tc>
        <w:tc>
          <w:tcPr>
            <w:tcW w:w="1559" w:type="dxa"/>
          </w:tcPr>
          <w:p w14:paraId="1DC5969D" w14:textId="77777777" w:rsidR="00C13E3E" w:rsidRDefault="00C13E3E" w:rsidP="00CA1BB6">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4</w:t>
            </w:r>
          </w:p>
        </w:tc>
      </w:tr>
      <w:tr w:rsidR="00C13E3E" w14:paraId="4EA77D15" w14:textId="77777777" w:rsidTr="00C13E3E">
        <w:tc>
          <w:tcPr>
            <w:cnfStyle w:val="001000000000" w:firstRow="0" w:lastRow="0" w:firstColumn="1" w:lastColumn="0" w:oddVBand="0" w:evenVBand="0" w:oddHBand="0" w:evenHBand="0" w:firstRowFirstColumn="0" w:firstRowLastColumn="0" w:lastRowFirstColumn="0" w:lastRowLastColumn="0"/>
            <w:tcW w:w="2682" w:type="dxa"/>
          </w:tcPr>
          <w:p w14:paraId="0310DC65" w14:textId="77777777" w:rsidR="00C13E3E" w:rsidRDefault="00C13E3E" w:rsidP="00CA1BB6">
            <w:pPr>
              <w:pStyle w:val="TableCell"/>
              <w:rPr>
                <w:rFonts w:eastAsia="Quattrocento Sans"/>
              </w:rPr>
            </w:pPr>
            <w:r>
              <w:rPr>
                <w:rFonts w:eastAsia="Quattrocento Sans"/>
              </w:rPr>
              <w:t>activateSubPlan</w:t>
            </w:r>
          </w:p>
        </w:tc>
        <w:tc>
          <w:tcPr>
            <w:tcW w:w="4961" w:type="dxa"/>
          </w:tcPr>
          <w:p w14:paraId="38E3B428" w14:textId="114A7A20" w:rsidR="00C13E3E" w:rsidRDefault="00C13E3E" w:rsidP="00564C0D">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 xml:space="preserve">Enables the execution of planning activities associated with specified </w:t>
            </w:r>
            <w:r w:rsidR="00D133F6">
              <w:rPr>
                <w:rFonts w:eastAsia="Quattrocento Sans"/>
              </w:rPr>
              <w:t>s</w:t>
            </w:r>
            <w:r>
              <w:rPr>
                <w:rFonts w:eastAsia="Quattrocento Sans"/>
              </w:rPr>
              <w:t>ub-plans.</w:t>
            </w:r>
          </w:p>
        </w:tc>
        <w:tc>
          <w:tcPr>
            <w:tcW w:w="1559" w:type="dxa"/>
            <w:vMerge w:val="restart"/>
          </w:tcPr>
          <w:p w14:paraId="1283357B" w14:textId="77777777" w:rsidR="00C13E3E" w:rsidRDefault="00C13E3E" w:rsidP="00C13E3E">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5</w:t>
            </w:r>
          </w:p>
        </w:tc>
      </w:tr>
      <w:tr w:rsidR="00C13E3E" w14:paraId="76E4D7FD" w14:textId="77777777" w:rsidTr="00C13E3E">
        <w:tc>
          <w:tcPr>
            <w:cnfStyle w:val="001000000000" w:firstRow="0" w:lastRow="0" w:firstColumn="1" w:lastColumn="0" w:oddVBand="0" w:evenVBand="0" w:oddHBand="0" w:evenHBand="0" w:firstRowFirstColumn="0" w:firstRowLastColumn="0" w:lastRowFirstColumn="0" w:lastRowLastColumn="0"/>
            <w:tcW w:w="2682" w:type="dxa"/>
          </w:tcPr>
          <w:p w14:paraId="0A7680D3" w14:textId="77777777" w:rsidR="00C13E3E" w:rsidRDefault="00C13E3E" w:rsidP="00CA1BB6">
            <w:pPr>
              <w:pStyle w:val="TableCell"/>
              <w:rPr>
                <w:rFonts w:eastAsia="Quattrocento Sans"/>
              </w:rPr>
            </w:pPr>
            <w:r>
              <w:rPr>
                <w:rFonts w:eastAsia="Quattrocento Sans"/>
              </w:rPr>
              <w:t>deactivateSubPlan</w:t>
            </w:r>
          </w:p>
        </w:tc>
        <w:tc>
          <w:tcPr>
            <w:tcW w:w="4961" w:type="dxa"/>
          </w:tcPr>
          <w:p w14:paraId="7F38CB3B" w14:textId="21BD027F" w:rsidR="00C13E3E" w:rsidRDefault="00C13E3E" w:rsidP="00564C0D">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 xml:space="preserve">Disables the execution of planning activities associated with specified </w:t>
            </w:r>
            <w:r w:rsidR="00D133F6">
              <w:rPr>
                <w:rFonts w:eastAsia="Quattrocento Sans"/>
              </w:rPr>
              <w:t>s</w:t>
            </w:r>
            <w:r>
              <w:rPr>
                <w:rFonts w:eastAsia="Quattrocento Sans"/>
              </w:rPr>
              <w:t>ub-plans, subject to an implementation specific deactivationMode.</w:t>
            </w:r>
          </w:p>
        </w:tc>
        <w:tc>
          <w:tcPr>
            <w:tcW w:w="1559" w:type="dxa"/>
            <w:vMerge/>
          </w:tcPr>
          <w:p w14:paraId="40D9998F" w14:textId="77777777" w:rsidR="00C13E3E" w:rsidRDefault="00C13E3E" w:rsidP="00CA1BB6">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C13E3E" w14:paraId="6898D1C6" w14:textId="77777777" w:rsidTr="00C13E3E">
        <w:tc>
          <w:tcPr>
            <w:cnfStyle w:val="001000000000" w:firstRow="0" w:lastRow="0" w:firstColumn="1" w:lastColumn="0" w:oddVBand="0" w:evenVBand="0" w:oddHBand="0" w:evenHBand="0" w:firstRowFirstColumn="0" w:firstRowLastColumn="0" w:lastRowFirstColumn="0" w:lastRowLastColumn="0"/>
            <w:tcW w:w="2682" w:type="dxa"/>
          </w:tcPr>
          <w:p w14:paraId="443F0B55" w14:textId="77777777" w:rsidR="00C13E3E" w:rsidRDefault="00C13E3E" w:rsidP="00CA1BB6">
            <w:pPr>
              <w:pStyle w:val="TableCell"/>
              <w:rPr>
                <w:rFonts w:eastAsia="Quattrocento Sans"/>
              </w:rPr>
            </w:pPr>
            <w:r>
              <w:rPr>
                <w:rFonts w:eastAsia="Quattrocento Sans"/>
              </w:rPr>
              <w:t>getSubPlanStatus</w:t>
            </w:r>
          </w:p>
        </w:tc>
        <w:tc>
          <w:tcPr>
            <w:tcW w:w="4961" w:type="dxa"/>
          </w:tcPr>
          <w:p w14:paraId="41A2909F" w14:textId="31A9D592" w:rsidR="00C13E3E" w:rsidRDefault="00C13E3E" w:rsidP="00CA1BB6">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 xml:space="preserve">Retrieves the current status of </w:t>
            </w:r>
            <w:r w:rsidR="00D133F6">
              <w:rPr>
                <w:rFonts w:eastAsia="Quattrocento Sans"/>
              </w:rPr>
              <w:t>s</w:t>
            </w:r>
            <w:r>
              <w:rPr>
                <w:rFonts w:eastAsia="Quattrocento Sans"/>
              </w:rPr>
              <w:t>ub-plans.</w:t>
            </w:r>
          </w:p>
        </w:tc>
        <w:tc>
          <w:tcPr>
            <w:tcW w:w="1559" w:type="dxa"/>
            <w:vMerge/>
          </w:tcPr>
          <w:p w14:paraId="14930E50" w14:textId="77777777" w:rsidR="00C13E3E" w:rsidRDefault="00C13E3E" w:rsidP="00CA1BB6">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C13E3E" w14:paraId="656E1CB6" w14:textId="77777777" w:rsidTr="00C13E3E">
        <w:tc>
          <w:tcPr>
            <w:cnfStyle w:val="001000000000" w:firstRow="0" w:lastRow="0" w:firstColumn="1" w:lastColumn="0" w:oddVBand="0" w:evenVBand="0" w:oddHBand="0" w:evenHBand="0" w:firstRowFirstColumn="0" w:firstRowLastColumn="0" w:lastRowFirstColumn="0" w:lastRowLastColumn="0"/>
            <w:tcW w:w="2682" w:type="dxa"/>
          </w:tcPr>
          <w:p w14:paraId="49B49A68" w14:textId="77777777" w:rsidR="00C13E3E" w:rsidRDefault="00C13E3E" w:rsidP="00CA1BB6">
            <w:pPr>
              <w:pStyle w:val="TableCell"/>
              <w:rPr>
                <w:rFonts w:eastAsia="Quattrocento Sans"/>
              </w:rPr>
            </w:pPr>
            <w:r>
              <w:rPr>
                <w:rFonts w:eastAsia="Quattrocento Sans"/>
              </w:rPr>
              <w:t>monitorSubPlanExecution</w:t>
            </w:r>
          </w:p>
        </w:tc>
        <w:tc>
          <w:tcPr>
            <w:tcW w:w="4961" w:type="dxa"/>
          </w:tcPr>
          <w:p w14:paraId="30945CD3" w14:textId="41B46EA1" w:rsidR="00C13E3E" w:rsidRPr="00C13E3E" w:rsidRDefault="00C13E3E" w:rsidP="00BD3CE8">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 xml:space="preserve">Subscribe to receive updates on execution status of </w:t>
            </w:r>
            <w:r w:rsidR="00D133F6">
              <w:rPr>
                <w:rFonts w:eastAsia="Quattrocento Sans"/>
              </w:rPr>
              <w:t>s</w:t>
            </w:r>
            <w:r>
              <w:rPr>
                <w:rFonts w:eastAsia="Quattrocento Sans"/>
              </w:rPr>
              <w:t>ub-plans.</w:t>
            </w:r>
          </w:p>
        </w:tc>
        <w:tc>
          <w:tcPr>
            <w:tcW w:w="1559" w:type="dxa"/>
          </w:tcPr>
          <w:p w14:paraId="46B9EAB6" w14:textId="77777777" w:rsidR="00C13E3E" w:rsidRDefault="00C13E3E" w:rsidP="00CA1BB6">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6</w:t>
            </w:r>
          </w:p>
        </w:tc>
      </w:tr>
      <w:tr w:rsidR="00C13E3E" w14:paraId="200CB6E4" w14:textId="77777777" w:rsidTr="00C13E3E">
        <w:tc>
          <w:tcPr>
            <w:cnfStyle w:val="001000000000" w:firstRow="0" w:lastRow="0" w:firstColumn="1" w:lastColumn="0" w:oddVBand="0" w:evenVBand="0" w:oddHBand="0" w:evenHBand="0" w:firstRowFirstColumn="0" w:firstRowLastColumn="0" w:lastRowFirstColumn="0" w:lastRowLastColumn="0"/>
            <w:tcW w:w="2682" w:type="dxa"/>
          </w:tcPr>
          <w:p w14:paraId="4C504EBA" w14:textId="77777777" w:rsidR="00C13E3E" w:rsidRDefault="00C13E3E" w:rsidP="00CA1BB6">
            <w:pPr>
              <w:pStyle w:val="TableCell"/>
              <w:rPr>
                <w:rFonts w:eastAsia="Quattrocento Sans"/>
              </w:rPr>
            </w:pPr>
            <w:r>
              <w:rPr>
                <w:rFonts w:eastAsia="Quattrocento Sans"/>
              </w:rPr>
              <w:t>SuspendActivity</w:t>
            </w:r>
          </w:p>
        </w:tc>
        <w:tc>
          <w:tcPr>
            <w:tcW w:w="4961" w:type="dxa"/>
          </w:tcPr>
          <w:p w14:paraId="3FE922E4" w14:textId="77777777" w:rsidR="00C13E3E" w:rsidRDefault="00C13E3E" w:rsidP="00C74495">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Request suspension of the execution of selected activities in one or more plans without changing the state of the plan(s), subject to an implementation specific suspensionMode.</w:t>
            </w:r>
          </w:p>
        </w:tc>
        <w:tc>
          <w:tcPr>
            <w:tcW w:w="1559" w:type="dxa"/>
            <w:vMerge w:val="restart"/>
          </w:tcPr>
          <w:p w14:paraId="6DEC5F30" w14:textId="77777777" w:rsidR="00C13E3E" w:rsidRDefault="00C13E3E" w:rsidP="00C13E3E">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7</w:t>
            </w:r>
          </w:p>
        </w:tc>
      </w:tr>
      <w:tr w:rsidR="00C13E3E" w14:paraId="780751DC" w14:textId="77777777" w:rsidTr="00C13E3E">
        <w:tc>
          <w:tcPr>
            <w:cnfStyle w:val="001000000000" w:firstRow="0" w:lastRow="0" w:firstColumn="1" w:lastColumn="0" w:oddVBand="0" w:evenVBand="0" w:oddHBand="0" w:evenHBand="0" w:firstRowFirstColumn="0" w:firstRowLastColumn="0" w:lastRowFirstColumn="0" w:lastRowLastColumn="0"/>
            <w:tcW w:w="2682" w:type="dxa"/>
          </w:tcPr>
          <w:p w14:paraId="22D10572" w14:textId="77777777" w:rsidR="00C13E3E" w:rsidRDefault="00C13E3E" w:rsidP="00CA1BB6">
            <w:pPr>
              <w:pStyle w:val="TableCell"/>
              <w:rPr>
                <w:rFonts w:eastAsia="Quattrocento Sans"/>
              </w:rPr>
            </w:pPr>
            <w:r>
              <w:rPr>
                <w:rFonts w:eastAsia="Quattrocento Sans"/>
              </w:rPr>
              <w:t>ResumeActivity</w:t>
            </w:r>
          </w:p>
        </w:tc>
        <w:tc>
          <w:tcPr>
            <w:tcW w:w="4961" w:type="dxa"/>
          </w:tcPr>
          <w:p w14:paraId="47CABE3B" w14:textId="77777777" w:rsidR="00C13E3E" w:rsidRDefault="00C13E3E" w:rsidP="00C74495">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Requests the resumption of previously suspended activities in one or more plans without changing the state of the plan(s).</w:t>
            </w:r>
          </w:p>
        </w:tc>
        <w:tc>
          <w:tcPr>
            <w:tcW w:w="1559" w:type="dxa"/>
            <w:vMerge/>
          </w:tcPr>
          <w:p w14:paraId="47F0B2C7" w14:textId="77777777" w:rsidR="00C13E3E" w:rsidRDefault="00C13E3E" w:rsidP="00CA1BB6">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C13E3E" w14:paraId="0BAFC451" w14:textId="77777777" w:rsidTr="00C13E3E">
        <w:tc>
          <w:tcPr>
            <w:cnfStyle w:val="001000000000" w:firstRow="0" w:lastRow="0" w:firstColumn="1" w:lastColumn="0" w:oddVBand="0" w:evenVBand="0" w:oddHBand="0" w:evenHBand="0" w:firstRowFirstColumn="0" w:firstRowLastColumn="0" w:lastRowFirstColumn="0" w:lastRowLastColumn="0"/>
            <w:tcW w:w="2682" w:type="dxa"/>
          </w:tcPr>
          <w:p w14:paraId="4BDC4F65" w14:textId="77777777" w:rsidR="00C13E3E" w:rsidRDefault="00C13E3E" w:rsidP="00CA1BB6">
            <w:pPr>
              <w:pStyle w:val="TableCell"/>
              <w:rPr>
                <w:rFonts w:eastAsia="Quattrocento Sans"/>
              </w:rPr>
            </w:pPr>
            <w:r>
              <w:rPr>
                <w:rFonts w:eastAsia="Quattrocento Sans"/>
              </w:rPr>
              <w:t>getActivityStatus</w:t>
            </w:r>
          </w:p>
        </w:tc>
        <w:tc>
          <w:tcPr>
            <w:tcW w:w="4961" w:type="dxa"/>
          </w:tcPr>
          <w:p w14:paraId="5DDEB3E0" w14:textId="51D47B93" w:rsidR="00C13E3E" w:rsidRDefault="00C13E3E" w:rsidP="00CA1BB6">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 xml:space="preserve">Requests a detailed </w:t>
            </w:r>
            <w:r w:rsidR="00D133F6">
              <w:rPr>
                <w:rFonts w:eastAsia="Quattrocento Sans"/>
              </w:rPr>
              <w:t>r</w:t>
            </w:r>
            <w:r>
              <w:rPr>
                <w:rFonts w:eastAsia="Quattrocento Sans"/>
              </w:rPr>
              <w:t xml:space="preserve">eport on the status of </w:t>
            </w:r>
            <w:r w:rsidR="00D133F6">
              <w:rPr>
                <w:rFonts w:eastAsia="Quattrocento Sans"/>
              </w:rPr>
              <w:t>a</w:t>
            </w:r>
            <w:r>
              <w:rPr>
                <w:rFonts w:eastAsia="Quattrocento Sans"/>
              </w:rPr>
              <w:t xml:space="preserve">ctivities at </w:t>
            </w:r>
            <w:r w:rsidR="00D133F6">
              <w:rPr>
                <w:rFonts w:eastAsia="Quattrocento Sans"/>
              </w:rPr>
              <w:t>a</w:t>
            </w:r>
            <w:r>
              <w:rPr>
                <w:rFonts w:eastAsia="Quattrocento Sans"/>
              </w:rPr>
              <w:t xml:space="preserve">ctivity, </w:t>
            </w:r>
            <w:r w:rsidR="00D133F6">
              <w:rPr>
                <w:rFonts w:eastAsia="Quattrocento Sans"/>
              </w:rPr>
              <w:t>s</w:t>
            </w:r>
            <w:r>
              <w:rPr>
                <w:rFonts w:eastAsia="Quattrocento Sans"/>
              </w:rPr>
              <w:t>ub-p</w:t>
            </w:r>
            <w:r w:rsidR="00505B6C">
              <w:rPr>
                <w:rFonts w:eastAsia="Quattrocento Sans"/>
              </w:rPr>
              <w:t xml:space="preserve">lan or </w:t>
            </w:r>
            <w:r w:rsidR="00D133F6">
              <w:rPr>
                <w:rFonts w:eastAsia="Quattrocento Sans"/>
              </w:rPr>
              <w:t>t</w:t>
            </w:r>
            <w:r w:rsidR="00505B6C">
              <w:rPr>
                <w:rFonts w:eastAsia="Quattrocento Sans"/>
              </w:rPr>
              <w:t>ag level</w:t>
            </w:r>
          </w:p>
        </w:tc>
        <w:tc>
          <w:tcPr>
            <w:tcW w:w="1559" w:type="dxa"/>
          </w:tcPr>
          <w:p w14:paraId="43A77E94" w14:textId="77777777" w:rsidR="00C13E3E" w:rsidRDefault="00C13E3E" w:rsidP="00CA1BB6">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8</w:t>
            </w:r>
          </w:p>
        </w:tc>
      </w:tr>
    </w:tbl>
    <w:p w14:paraId="710B1504" w14:textId="77777777" w:rsidR="002A29CF" w:rsidRPr="002A29CF" w:rsidRDefault="002A29CF" w:rsidP="002A29CF"/>
    <w:p w14:paraId="51322021" w14:textId="77777777" w:rsidR="00240614" w:rsidRDefault="00240614" w:rsidP="00090AB7">
      <w:pPr>
        <w:pStyle w:val="Heading3"/>
        <w:pageBreakBefore/>
      </w:pPr>
      <w:bookmarkStart w:id="77" w:name="_Ref64313062"/>
      <w:bookmarkStart w:id="78" w:name="_Toc140093787"/>
      <w:r>
        <w:lastRenderedPageBreak/>
        <w:t>Plan Information Management Service</w:t>
      </w:r>
      <w:bookmarkEnd w:id="77"/>
      <w:bookmarkEnd w:id="78"/>
    </w:p>
    <w:p w14:paraId="0B077E90" w14:textId="4204E58A" w:rsidR="00090AB7" w:rsidRDefault="00090AB7" w:rsidP="00090AB7">
      <w:r>
        <w:t>The Plan Information Management Service is offered by the planning function of an MPS system to enable its users to list and retrieve available definitions for MPS data items, including: planning requests, planning events, planning activities, planning resources and MPS system configuration data.  The service may also be offered by a plan execution function.</w:t>
      </w:r>
    </w:p>
    <w:p w14:paraId="398F155B" w14:textId="77777777" w:rsidR="009B6712" w:rsidRDefault="009B6712" w:rsidP="00090AB7">
      <w:r>
        <w:t>The service does not support the transfer of planning configuration data to planning or plan execution functions, which is outside the scope of the current MPS services.  Nor does it support the insertion or modification of MPS data item definitions.</w:t>
      </w:r>
    </w:p>
    <w:p w14:paraId="413322FE" w14:textId="58CB7484" w:rsidR="00090AB7" w:rsidRDefault="00090AB7" w:rsidP="00090AB7">
      <w:r>
        <w:t>The structure of the various MPS data item definitions is given in §</w:t>
      </w:r>
      <w:r w:rsidR="003A1437">
        <w:fldChar w:fldCharType="begin"/>
      </w:r>
      <w:r w:rsidR="003A1437">
        <w:instrText xml:space="preserve"> REF _Ref60919968 \r \h </w:instrText>
      </w:r>
      <w:r w:rsidR="003A1437">
        <w:fldChar w:fldCharType="separate"/>
      </w:r>
      <w:r w:rsidR="00182691">
        <w:t>3.2</w:t>
      </w:r>
      <w:r w:rsidR="003A1437">
        <w:fldChar w:fldCharType="end"/>
      </w:r>
      <w:r w:rsidR="009B6712">
        <w:t>.</w:t>
      </w:r>
    </w:p>
    <w:p w14:paraId="61D2496E" w14:textId="77777777" w:rsidR="009B6712" w:rsidRDefault="009B6712" w:rsidP="009B6712">
      <w:r>
        <w:t xml:space="preserve">The following capability sets </w:t>
      </w:r>
      <w:r w:rsidR="00D92D4F">
        <w:t xml:space="preserve">and service operations </w:t>
      </w:r>
      <w:r>
        <w:t>are defined, each pertaining to a specific type of MPS data item:</w:t>
      </w:r>
    </w:p>
    <w:p w14:paraId="5B57F506" w14:textId="5DEF0023" w:rsidR="00D92D4F" w:rsidRDefault="00D92D4F" w:rsidP="00D92D4F">
      <w:pPr>
        <w:pStyle w:val="Caption"/>
      </w:pPr>
      <w:bookmarkStart w:id="79" w:name="_Toc140093932"/>
      <w:r>
        <w:t xml:space="preserve">Table </w:t>
      </w:r>
      <w:r w:rsidR="00A23CA0">
        <w:fldChar w:fldCharType="begin"/>
      </w:r>
      <w:r w:rsidR="00A23CA0">
        <w:instrText xml:space="preserve"> SEQ Table \* ARABIC </w:instrText>
      </w:r>
      <w:r w:rsidR="00A23CA0">
        <w:fldChar w:fldCharType="separate"/>
      </w:r>
      <w:r w:rsidR="00182691">
        <w:rPr>
          <w:noProof/>
        </w:rPr>
        <w:t>9</w:t>
      </w:r>
      <w:r w:rsidR="00A23CA0">
        <w:rPr>
          <w:noProof/>
        </w:rPr>
        <w:fldChar w:fldCharType="end"/>
      </w:r>
      <w:r>
        <w:t xml:space="preserve">: Plan Information Management Service Capability Sets </w:t>
      </w:r>
      <w:r w:rsidR="003E3108">
        <w:t xml:space="preserve">&amp; </w:t>
      </w:r>
      <w:r>
        <w:t>Operations</w:t>
      </w:r>
      <w:bookmarkEnd w:id="79"/>
    </w:p>
    <w:p w14:paraId="585FCEE1" w14:textId="77777777" w:rsidR="009B6712" w:rsidRDefault="009B6712" w:rsidP="009B6712">
      <w:pPr>
        <w:spacing w:before="0"/>
      </w:pPr>
    </w:p>
    <w:tbl>
      <w:tblPr>
        <w:tblStyle w:val="RBTable"/>
        <w:tblW w:w="0" w:type="auto"/>
        <w:tblLayout w:type="fixed"/>
        <w:tblLook w:val="04A0" w:firstRow="1" w:lastRow="0" w:firstColumn="1" w:lastColumn="0" w:noHBand="0" w:noVBand="1"/>
      </w:tblPr>
      <w:tblGrid>
        <w:gridCol w:w="1242"/>
        <w:gridCol w:w="1440"/>
        <w:gridCol w:w="6534"/>
      </w:tblGrid>
      <w:tr w:rsidR="009B6712" w14:paraId="328B49C9" w14:textId="77777777" w:rsidTr="001070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tcPr>
          <w:p w14:paraId="6E90768F" w14:textId="77777777" w:rsidR="009B6712" w:rsidRDefault="009B6712" w:rsidP="009B6712">
            <w:pPr>
              <w:pStyle w:val="TableCell"/>
            </w:pPr>
            <w:r>
              <w:t>Capability Set</w:t>
            </w:r>
          </w:p>
        </w:tc>
        <w:tc>
          <w:tcPr>
            <w:tcW w:w="1440" w:type="dxa"/>
          </w:tcPr>
          <w:p w14:paraId="37215093" w14:textId="77777777" w:rsidR="009B6712" w:rsidRDefault="009B6712" w:rsidP="009B6712">
            <w:pPr>
              <w:pStyle w:val="TableCell"/>
              <w:cnfStyle w:val="100000000000" w:firstRow="1" w:lastRow="0" w:firstColumn="0" w:lastColumn="0" w:oddVBand="0" w:evenVBand="0" w:oddHBand="0" w:evenHBand="0" w:firstRowFirstColumn="0" w:firstRowLastColumn="0" w:lastRowFirstColumn="0" w:lastRowLastColumn="0"/>
            </w:pPr>
            <w:r>
              <w:t>Mandatory</w:t>
            </w:r>
          </w:p>
        </w:tc>
        <w:tc>
          <w:tcPr>
            <w:tcW w:w="6534" w:type="dxa"/>
          </w:tcPr>
          <w:p w14:paraId="141CDE5D" w14:textId="77777777" w:rsidR="009B6712" w:rsidRDefault="009B6712" w:rsidP="009B6712">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9B6712" w14:paraId="2ECAF6FB" w14:textId="77777777" w:rsidTr="001070A3">
        <w:tc>
          <w:tcPr>
            <w:cnfStyle w:val="001000000000" w:firstRow="0" w:lastRow="0" w:firstColumn="1" w:lastColumn="0" w:oddVBand="0" w:evenVBand="0" w:oddHBand="0" w:evenHBand="0" w:firstRowFirstColumn="0" w:firstRowLastColumn="0" w:lastRowFirstColumn="0" w:lastRowLastColumn="0"/>
            <w:tcW w:w="1242" w:type="dxa"/>
          </w:tcPr>
          <w:p w14:paraId="249A801C" w14:textId="77777777" w:rsidR="009B6712" w:rsidRDefault="009B6712" w:rsidP="009B6712">
            <w:pPr>
              <w:pStyle w:val="TableCell"/>
            </w:pPr>
            <w:r>
              <w:t>1</w:t>
            </w:r>
          </w:p>
        </w:tc>
        <w:tc>
          <w:tcPr>
            <w:tcW w:w="1440" w:type="dxa"/>
          </w:tcPr>
          <w:p w14:paraId="56316EB7" w14:textId="77777777" w:rsidR="009B6712" w:rsidRDefault="009B6712" w:rsidP="009B6712">
            <w:pPr>
              <w:pStyle w:val="TableCell"/>
              <w:cnfStyle w:val="000000000000" w:firstRow="0" w:lastRow="0" w:firstColumn="0" w:lastColumn="0" w:oddVBand="0" w:evenVBand="0" w:oddHBand="0" w:evenHBand="0" w:firstRowFirstColumn="0" w:firstRowLastColumn="0" w:lastRowFirstColumn="0" w:lastRowLastColumn="0"/>
            </w:pPr>
            <w:r>
              <w:t>No</w:t>
            </w:r>
          </w:p>
        </w:tc>
        <w:tc>
          <w:tcPr>
            <w:tcW w:w="6534" w:type="dxa"/>
          </w:tcPr>
          <w:p w14:paraId="41713354" w14:textId="77777777" w:rsidR="009B6712" w:rsidRDefault="009B6712" w:rsidP="009B6712">
            <w:pPr>
              <w:pStyle w:val="TableCell"/>
              <w:cnfStyle w:val="000000000000" w:firstRow="0" w:lastRow="0" w:firstColumn="0" w:lastColumn="0" w:oddVBand="0" w:evenVBand="0" w:oddHBand="0" w:evenHBand="0" w:firstRowFirstColumn="0" w:firstRowLastColumn="0" w:lastRowFirstColumn="0" w:lastRowLastColumn="0"/>
            </w:pPr>
            <w:r>
              <w:t>List and retrieve planning RequestDefinitions</w:t>
            </w:r>
          </w:p>
        </w:tc>
      </w:tr>
      <w:tr w:rsidR="009B6712" w14:paraId="7D49A824" w14:textId="77777777" w:rsidTr="001070A3">
        <w:tc>
          <w:tcPr>
            <w:cnfStyle w:val="001000000000" w:firstRow="0" w:lastRow="0" w:firstColumn="1" w:lastColumn="0" w:oddVBand="0" w:evenVBand="0" w:oddHBand="0" w:evenHBand="0" w:firstRowFirstColumn="0" w:firstRowLastColumn="0" w:lastRowFirstColumn="0" w:lastRowLastColumn="0"/>
            <w:tcW w:w="1242" w:type="dxa"/>
          </w:tcPr>
          <w:p w14:paraId="3B71D061" w14:textId="77777777" w:rsidR="009B6712" w:rsidRDefault="009B6712" w:rsidP="009B6712">
            <w:pPr>
              <w:pStyle w:val="TableCell"/>
            </w:pPr>
            <w:r>
              <w:t xml:space="preserve">2 </w:t>
            </w:r>
          </w:p>
        </w:tc>
        <w:tc>
          <w:tcPr>
            <w:tcW w:w="1440" w:type="dxa"/>
          </w:tcPr>
          <w:p w14:paraId="1853E0DF" w14:textId="77777777" w:rsidR="009B6712" w:rsidRDefault="009B6712" w:rsidP="009B6712">
            <w:pPr>
              <w:pStyle w:val="TableCell"/>
              <w:cnfStyle w:val="000000000000" w:firstRow="0" w:lastRow="0" w:firstColumn="0" w:lastColumn="0" w:oddVBand="0" w:evenVBand="0" w:oddHBand="0" w:evenHBand="0" w:firstRowFirstColumn="0" w:firstRowLastColumn="0" w:lastRowFirstColumn="0" w:lastRowLastColumn="0"/>
            </w:pPr>
            <w:r>
              <w:t>No</w:t>
            </w:r>
          </w:p>
        </w:tc>
        <w:tc>
          <w:tcPr>
            <w:tcW w:w="6534" w:type="dxa"/>
          </w:tcPr>
          <w:p w14:paraId="64E6975D" w14:textId="77777777" w:rsidR="009B6712" w:rsidRDefault="009B6712" w:rsidP="009B6712">
            <w:pPr>
              <w:pStyle w:val="TableCell"/>
              <w:cnfStyle w:val="000000000000" w:firstRow="0" w:lastRow="0" w:firstColumn="0" w:lastColumn="0" w:oddVBand="0" w:evenVBand="0" w:oddHBand="0" w:evenHBand="0" w:firstRowFirstColumn="0" w:firstRowLastColumn="0" w:lastRowFirstColumn="0" w:lastRowLastColumn="0"/>
            </w:pPr>
            <w:r>
              <w:t>List and retrieve planning EventDefinitions</w:t>
            </w:r>
          </w:p>
        </w:tc>
      </w:tr>
      <w:tr w:rsidR="009B6712" w14:paraId="147E098F" w14:textId="77777777" w:rsidTr="001070A3">
        <w:tc>
          <w:tcPr>
            <w:cnfStyle w:val="001000000000" w:firstRow="0" w:lastRow="0" w:firstColumn="1" w:lastColumn="0" w:oddVBand="0" w:evenVBand="0" w:oddHBand="0" w:evenHBand="0" w:firstRowFirstColumn="0" w:firstRowLastColumn="0" w:lastRowFirstColumn="0" w:lastRowLastColumn="0"/>
            <w:tcW w:w="1242" w:type="dxa"/>
          </w:tcPr>
          <w:p w14:paraId="0DC479B9" w14:textId="77777777" w:rsidR="009B6712" w:rsidRDefault="009B6712" w:rsidP="009B6712">
            <w:pPr>
              <w:pStyle w:val="TableCell"/>
            </w:pPr>
            <w:r>
              <w:t>3</w:t>
            </w:r>
          </w:p>
        </w:tc>
        <w:tc>
          <w:tcPr>
            <w:tcW w:w="1440" w:type="dxa"/>
          </w:tcPr>
          <w:p w14:paraId="457E5F6F" w14:textId="77777777" w:rsidR="009B6712" w:rsidRDefault="009B6712" w:rsidP="009B6712">
            <w:pPr>
              <w:pStyle w:val="TableCell"/>
              <w:cnfStyle w:val="000000000000" w:firstRow="0" w:lastRow="0" w:firstColumn="0" w:lastColumn="0" w:oddVBand="0" w:evenVBand="0" w:oddHBand="0" w:evenHBand="0" w:firstRowFirstColumn="0" w:firstRowLastColumn="0" w:lastRowFirstColumn="0" w:lastRowLastColumn="0"/>
            </w:pPr>
            <w:r>
              <w:t>No</w:t>
            </w:r>
          </w:p>
        </w:tc>
        <w:tc>
          <w:tcPr>
            <w:tcW w:w="6534" w:type="dxa"/>
          </w:tcPr>
          <w:p w14:paraId="1C200C21" w14:textId="77777777" w:rsidR="009B6712" w:rsidRDefault="009B6712" w:rsidP="009B6712">
            <w:pPr>
              <w:pStyle w:val="TableCell"/>
              <w:cnfStyle w:val="000000000000" w:firstRow="0" w:lastRow="0" w:firstColumn="0" w:lastColumn="0" w:oddVBand="0" w:evenVBand="0" w:oddHBand="0" w:evenHBand="0" w:firstRowFirstColumn="0" w:firstRowLastColumn="0" w:lastRowFirstColumn="0" w:lastRowLastColumn="0"/>
            </w:pPr>
            <w:r>
              <w:t>List and retrieve planning ActivityDefinitions</w:t>
            </w:r>
          </w:p>
        </w:tc>
      </w:tr>
      <w:tr w:rsidR="009B6712" w14:paraId="6C053DB3" w14:textId="77777777" w:rsidTr="001070A3">
        <w:tc>
          <w:tcPr>
            <w:cnfStyle w:val="001000000000" w:firstRow="0" w:lastRow="0" w:firstColumn="1" w:lastColumn="0" w:oddVBand="0" w:evenVBand="0" w:oddHBand="0" w:evenHBand="0" w:firstRowFirstColumn="0" w:firstRowLastColumn="0" w:lastRowFirstColumn="0" w:lastRowLastColumn="0"/>
            <w:tcW w:w="1242" w:type="dxa"/>
          </w:tcPr>
          <w:p w14:paraId="424175EF" w14:textId="77777777" w:rsidR="009B6712" w:rsidRDefault="009B6712" w:rsidP="009B6712">
            <w:pPr>
              <w:pStyle w:val="TableCell"/>
            </w:pPr>
            <w:r>
              <w:t>4</w:t>
            </w:r>
          </w:p>
        </w:tc>
        <w:tc>
          <w:tcPr>
            <w:tcW w:w="1440" w:type="dxa"/>
          </w:tcPr>
          <w:p w14:paraId="64563A7F" w14:textId="77777777" w:rsidR="009B6712" w:rsidRDefault="009B6712" w:rsidP="009B6712">
            <w:pPr>
              <w:pStyle w:val="TableCell"/>
              <w:cnfStyle w:val="000000000000" w:firstRow="0" w:lastRow="0" w:firstColumn="0" w:lastColumn="0" w:oddVBand="0" w:evenVBand="0" w:oddHBand="0" w:evenHBand="0" w:firstRowFirstColumn="0" w:firstRowLastColumn="0" w:lastRowFirstColumn="0" w:lastRowLastColumn="0"/>
            </w:pPr>
            <w:r>
              <w:t>No</w:t>
            </w:r>
          </w:p>
        </w:tc>
        <w:tc>
          <w:tcPr>
            <w:tcW w:w="6534" w:type="dxa"/>
          </w:tcPr>
          <w:p w14:paraId="5B0F10D2" w14:textId="77777777" w:rsidR="009B6712" w:rsidRDefault="009B6712" w:rsidP="009B6712">
            <w:pPr>
              <w:pStyle w:val="TableCell"/>
              <w:cnfStyle w:val="000000000000" w:firstRow="0" w:lastRow="0" w:firstColumn="0" w:lastColumn="0" w:oddVBand="0" w:evenVBand="0" w:oddHBand="0" w:evenHBand="0" w:firstRowFirstColumn="0" w:firstRowLastColumn="0" w:lastRowFirstColumn="0" w:lastRowLastColumn="0"/>
            </w:pPr>
            <w:r>
              <w:t>List and retrieve planning ResourceDefinitions</w:t>
            </w:r>
          </w:p>
        </w:tc>
      </w:tr>
      <w:tr w:rsidR="009B6712" w14:paraId="31A2DE36" w14:textId="77777777" w:rsidTr="001070A3">
        <w:tc>
          <w:tcPr>
            <w:cnfStyle w:val="001000000000" w:firstRow="0" w:lastRow="0" w:firstColumn="1" w:lastColumn="0" w:oddVBand="0" w:evenVBand="0" w:oddHBand="0" w:evenHBand="0" w:firstRowFirstColumn="0" w:firstRowLastColumn="0" w:lastRowFirstColumn="0" w:lastRowLastColumn="0"/>
            <w:tcW w:w="1242" w:type="dxa"/>
          </w:tcPr>
          <w:p w14:paraId="201CEE12" w14:textId="77777777" w:rsidR="009B6712" w:rsidRDefault="009B6712" w:rsidP="009B6712">
            <w:pPr>
              <w:pStyle w:val="TableCell"/>
            </w:pPr>
            <w:r>
              <w:t>5</w:t>
            </w:r>
          </w:p>
        </w:tc>
        <w:tc>
          <w:tcPr>
            <w:tcW w:w="1440" w:type="dxa"/>
          </w:tcPr>
          <w:p w14:paraId="10E5EDB3" w14:textId="77777777" w:rsidR="009B6712" w:rsidRDefault="009B6712" w:rsidP="009B6712">
            <w:pPr>
              <w:pStyle w:val="TableCell"/>
              <w:cnfStyle w:val="000000000000" w:firstRow="0" w:lastRow="0" w:firstColumn="0" w:lastColumn="0" w:oddVBand="0" w:evenVBand="0" w:oddHBand="0" w:evenHBand="0" w:firstRowFirstColumn="0" w:firstRowLastColumn="0" w:lastRowFirstColumn="0" w:lastRowLastColumn="0"/>
            </w:pPr>
            <w:r>
              <w:t>No</w:t>
            </w:r>
          </w:p>
        </w:tc>
        <w:tc>
          <w:tcPr>
            <w:tcW w:w="6534" w:type="dxa"/>
          </w:tcPr>
          <w:p w14:paraId="5FDCB89A" w14:textId="77777777" w:rsidR="009B6712" w:rsidRDefault="009B6712" w:rsidP="009B6712">
            <w:pPr>
              <w:pStyle w:val="TableCell"/>
              <w:cnfStyle w:val="000000000000" w:firstRow="0" w:lastRow="0" w:firstColumn="0" w:lastColumn="0" w:oddVBand="0" w:evenVBand="0" w:oddHBand="0" w:evenHBand="0" w:firstRowFirstColumn="0" w:firstRowLastColumn="0" w:lastRowFirstColumn="0" w:lastRowLastColumn="0"/>
            </w:pPr>
            <w:r>
              <w:t>Retrieve MPS system configuration data [MPSSystemConfig]</w:t>
            </w:r>
          </w:p>
        </w:tc>
      </w:tr>
    </w:tbl>
    <w:p w14:paraId="50339788" w14:textId="77777777" w:rsidR="00090AB7" w:rsidRDefault="00090AB7" w:rsidP="008C73FA">
      <w:pPr>
        <w:spacing w:before="0"/>
      </w:pPr>
    </w:p>
    <w:tbl>
      <w:tblPr>
        <w:tblStyle w:val="RBTable"/>
        <w:tblW w:w="9202" w:type="dxa"/>
        <w:tblLayout w:type="fixed"/>
        <w:tblLook w:val="04A0" w:firstRow="1" w:lastRow="0" w:firstColumn="1" w:lastColumn="0" w:noHBand="0" w:noVBand="1"/>
      </w:tblPr>
      <w:tblGrid>
        <w:gridCol w:w="2682"/>
        <w:gridCol w:w="4961"/>
        <w:gridCol w:w="1559"/>
      </w:tblGrid>
      <w:tr w:rsidR="001070A3" w14:paraId="0423DF97" w14:textId="77777777" w:rsidTr="001070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2" w:type="dxa"/>
          </w:tcPr>
          <w:p w14:paraId="6649150B" w14:textId="77777777" w:rsidR="001070A3" w:rsidRDefault="001070A3" w:rsidP="00090AB7">
            <w:pPr>
              <w:pStyle w:val="TableCell"/>
              <w:rPr>
                <w:rFonts w:eastAsia="Quattrocento Sans"/>
              </w:rPr>
            </w:pPr>
            <w:r>
              <w:rPr>
                <w:rFonts w:eastAsia="Quattrocento Sans"/>
              </w:rPr>
              <w:t>Operation</w:t>
            </w:r>
          </w:p>
        </w:tc>
        <w:tc>
          <w:tcPr>
            <w:tcW w:w="4961" w:type="dxa"/>
          </w:tcPr>
          <w:p w14:paraId="1CB942A1" w14:textId="77777777" w:rsidR="001070A3" w:rsidRDefault="001070A3" w:rsidP="00090AB7">
            <w:pPr>
              <w:pStyle w:val="TableCell"/>
              <w:cnfStyle w:val="100000000000" w:firstRow="1" w:lastRow="0" w:firstColumn="0" w:lastColumn="0" w:oddVBand="0" w:evenVBand="0" w:oddHBand="0" w:evenHBand="0" w:firstRowFirstColumn="0" w:firstRowLastColumn="0" w:lastRowFirstColumn="0" w:lastRowLastColumn="0"/>
              <w:rPr>
                <w:rFonts w:eastAsia="Quattrocento Sans"/>
              </w:rPr>
            </w:pPr>
            <w:r>
              <w:rPr>
                <w:rFonts w:eastAsia="Quattrocento Sans"/>
              </w:rPr>
              <w:t>Description</w:t>
            </w:r>
          </w:p>
        </w:tc>
        <w:tc>
          <w:tcPr>
            <w:tcW w:w="1559" w:type="dxa"/>
          </w:tcPr>
          <w:p w14:paraId="0A3DE917" w14:textId="77777777" w:rsidR="001070A3" w:rsidRDefault="001070A3" w:rsidP="008C73FA">
            <w:pPr>
              <w:pStyle w:val="TableCell"/>
              <w:jc w:val="center"/>
              <w:cnfStyle w:val="100000000000" w:firstRow="1" w:lastRow="0" w:firstColumn="0" w:lastColumn="0" w:oddVBand="0" w:evenVBand="0" w:oddHBand="0" w:evenHBand="0" w:firstRowFirstColumn="0" w:firstRowLastColumn="0" w:lastRowFirstColumn="0" w:lastRowLastColumn="0"/>
              <w:rPr>
                <w:rFonts w:eastAsia="Quattrocento Sans"/>
              </w:rPr>
            </w:pPr>
            <w:r>
              <w:rPr>
                <w:rFonts w:eastAsia="Quattrocento Sans"/>
              </w:rPr>
              <w:t>Capability Set</w:t>
            </w:r>
          </w:p>
        </w:tc>
      </w:tr>
      <w:tr w:rsidR="001070A3" w14:paraId="5157628B" w14:textId="77777777" w:rsidTr="001070A3">
        <w:tc>
          <w:tcPr>
            <w:cnfStyle w:val="001000000000" w:firstRow="0" w:lastRow="0" w:firstColumn="1" w:lastColumn="0" w:oddVBand="0" w:evenVBand="0" w:oddHBand="0" w:evenHBand="0" w:firstRowFirstColumn="0" w:firstRowLastColumn="0" w:lastRowFirstColumn="0" w:lastRowLastColumn="0"/>
            <w:tcW w:w="2682" w:type="dxa"/>
          </w:tcPr>
          <w:p w14:paraId="6F455B3A" w14:textId="77777777" w:rsidR="001070A3" w:rsidRDefault="001070A3" w:rsidP="00090AB7">
            <w:pPr>
              <w:pStyle w:val="TableCell"/>
              <w:rPr>
                <w:rFonts w:eastAsia="Quattrocento Sans"/>
              </w:rPr>
            </w:pPr>
            <w:r>
              <w:rPr>
                <w:rFonts w:eastAsia="Quattrocento Sans"/>
                <w:color w:val="000000"/>
              </w:rPr>
              <w:t>listRequestDefs</w:t>
            </w:r>
          </w:p>
        </w:tc>
        <w:tc>
          <w:tcPr>
            <w:tcW w:w="4961" w:type="dxa"/>
          </w:tcPr>
          <w:p w14:paraId="52C9A2D3" w14:textId="77777777" w:rsidR="001070A3" w:rsidRDefault="001070A3" w:rsidP="00671EB0">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Request a filtered list of available RequestDefinitions.</w:t>
            </w:r>
          </w:p>
        </w:tc>
        <w:tc>
          <w:tcPr>
            <w:tcW w:w="1559" w:type="dxa"/>
            <w:vMerge w:val="restart"/>
          </w:tcPr>
          <w:p w14:paraId="1C786214" w14:textId="77777777" w:rsidR="001070A3" w:rsidRDefault="001070A3" w:rsidP="001070A3">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1</w:t>
            </w:r>
          </w:p>
        </w:tc>
      </w:tr>
      <w:tr w:rsidR="001070A3" w14:paraId="780F3844" w14:textId="77777777" w:rsidTr="001070A3">
        <w:tc>
          <w:tcPr>
            <w:cnfStyle w:val="001000000000" w:firstRow="0" w:lastRow="0" w:firstColumn="1" w:lastColumn="0" w:oddVBand="0" w:evenVBand="0" w:oddHBand="0" w:evenHBand="0" w:firstRowFirstColumn="0" w:firstRowLastColumn="0" w:lastRowFirstColumn="0" w:lastRowLastColumn="0"/>
            <w:tcW w:w="2682" w:type="dxa"/>
          </w:tcPr>
          <w:p w14:paraId="206C6110" w14:textId="77777777" w:rsidR="001070A3" w:rsidRDefault="001070A3" w:rsidP="00090AB7">
            <w:pPr>
              <w:pStyle w:val="TableCell"/>
              <w:rPr>
                <w:rFonts w:eastAsia="Quattrocento Sans"/>
              </w:rPr>
            </w:pPr>
            <w:r>
              <w:rPr>
                <w:rFonts w:eastAsia="Quattrocento Sans"/>
              </w:rPr>
              <w:t>getRequestDefs</w:t>
            </w:r>
          </w:p>
        </w:tc>
        <w:tc>
          <w:tcPr>
            <w:tcW w:w="4961" w:type="dxa"/>
          </w:tcPr>
          <w:p w14:paraId="78D4723C" w14:textId="77777777" w:rsidR="001070A3" w:rsidRDefault="001070A3" w:rsidP="00671EB0">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Retrieve a set of available RequestDefinitions.</w:t>
            </w:r>
          </w:p>
        </w:tc>
        <w:tc>
          <w:tcPr>
            <w:tcW w:w="1559" w:type="dxa"/>
            <w:vMerge/>
          </w:tcPr>
          <w:p w14:paraId="092F5652" w14:textId="77777777" w:rsidR="001070A3" w:rsidRDefault="001070A3" w:rsidP="008C73FA">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1070A3" w14:paraId="038A1A1C" w14:textId="77777777" w:rsidTr="001070A3">
        <w:tc>
          <w:tcPr>
            <w:cnfStyle w:val="001000000000" w:firstRow="0" w:lastRow="0" w:firstColumn="1" w:lastColumn="0" w:oddVBand="0" w:evenVBand="0" w:oddHBand="0" w:evenHBand="0" w:firstRowFirstColumn="0" w:firstRowLastColumn="0" w:lastRowFirstColumn="0" w:lastRowLastColumn="0"/>
            <w:tcW w:w="2682" w:type="dxa"/>
          </w:tcPr>
          <w:p w14:paraId="7AEE768B" w14:textId="77777777" w:rsidR="001070A3" w:rsidRDefault="001070A3" w:rsidP="00090AB7">
            <w:pPr>
              <w:pStyle w:val="TableCell"/>
              <w:rPr>
                <w:rFonts w:eastAsia="Quattrocento Sans"/>
              </w:rPr>
            </w:pPr>
            <w:r>
              <w:rPr>
                <w:rFonts w:eastAsia="Quattrocento Sans"/>
              </w:rPr>
              <w:t>listEventDefs</w:t>
            </w:r>
          </w:p>
        </w:tc>
        <w:tc>
          <w:tcPr>
            <w:tcW w:w="4961" w:type="dxa"/>
          </w:tcPr>
          <w:p w14:paraId="2946BDCA" w14:textId="77777777" w:rsidR="001070A3" w:rsidRDefault="001070A3" w:rsidP="00671EB0">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Request a filtered list of available EventDefinitions</w:t>
            </w:r>
          </w:p>
        </w:tc>
        <w:tc>
          <w:tcPr>
            <w:tcW w:w="1559" w:type="dxa"/>
            <w:vMerge w:val="restart"/>
          </w:tcPr>
          <w:p w14:paraId="19EBBBA3" w14:textId="77777777" w:rsidR="001070A3" w:rsidRDefault="001070A3" w:rsidP="001070A3">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2</w:t>
            </w:r>
          </w:p>
        </w:tc>
      </w:tr>
      <w:tr w:rsidR="001070A3" w14:paraId="1050457F" w14:textId="77777777" w:rsidTr="001070A3">
        <w:tc>
          <w:tcPr>
            <w:cnfStyle w:val="001000000000" w:firstRow="0" w:lastRow="0" w:firstColumn="1" w:lastColumn="0" w:oddVBand="0" w:evenVBand="0" w:oddHBand="0" w:evenHBand="0" w:firstRowFirstColumn="0" w:firstRowLastColumn="0" w:lastRowFirstColumn="0" w:lastRowLastColumn="0"/>
            <w:tcW w:w="2682" w:type="dxa"/>
          </w:tcPr>
          <w:p w14:paraId="641858FF" w14:textId="77777777" w:rsidR="001070A3" w:rsidRDefault="001070A3" w:rsidP="00090AB7">
            <w:pPr>
              <w:pStyle w:val="TableCell"/>
              <w:rPr>
                <w:rFonts w:eastAsia="Quattrocento Sans"/>
              </w:rPr>
            </w:pPr>
            <w:r>
              <w:rPr>
                <w:rFonts w:eastAsia="Quattrocento Sans"/>
              </w:rPr>
              <w:t>getEventDefs</w:t>
            </w:r>
          </w:p>
        </w:tc>
        <w:tc>
          <w:tcPr>
            <w:tcW w:w="4961" w:type="dxa"/>
          </w:tcPr>
          <w:p w14:paraId="151B0AA7" w14:textId="77777777" w:rsidR="001070A3" w:rsidRDefault="001070A3" w:rsidP="008B78B9">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Retrieve a set of available EventDefinitions.</w:t>
            </w:r>
          </w:p>
        </w:tc>
        <w:tc>
          <w:tcPr>
            <w:tcW w:w="1559" w:type="dxa"/>
            <w:vMerge/>
          </w:tcPr>
          <w:p w14:paraId="49745E3E" w14:textId="77777777" w:rsidR="001070A3" w:rsidRDefault="001070A3" w:rsidP="008C73FA">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1070A3" w14:paraId="4315C0A4" w14:textId="77777777" w:rsidTr="001070A3">
        <w:tc>
          <w:tcPr>
            <w:cnfStyle w:val="001000000000" w:firstRow="0" w:lastRow="0" w:firstColumn="1" w:lastColumn="0" w:oddVBand="0" w:evenVBand="0" w:oddHBand="0" w:evenHBand="0" w:firstRowFirstColumn="0" w:firstRowLastColumn="0" w:lastRowFirstColumn="0" w:lastRowLastColumn="0"/>
            <w:tcW w:w="2682" w:type="dxa"/>
          </w:tcPr>
          <w:p w14:paraId="7286CBDC" w14:textId="77777777" w:rsidR="001070A3" w:rsidRDefault="001070A3" w:rsidP="00090AB7">
            <w:pPr>
              <w:pStyle w:val="TableCell"/>
              <w:rPr>
                <w:rFonts w:eastAsia="Quattrocento Sans"/>
              </w:rPr>
            </w:pPr>
            <w:r>
              <w:rPr>
                <w:rFonts w:eastAsia="Quattrocento Sans"/>
              </w:rPr>
              <w:t>listActivityDefs</w:t>
            </w:r>
          </w:p>
        </w:tc>
        <w:tc>
          <w:tcPr>
            <w:tcW w:w="4961" w:type="dxa"/>
          </w:tcPr>
          <w:p w14:paraId="3847B600" w14:textId="77777777" w:rsidR="001070A3" w:rsidRDefault="001070A3" w:rsidP="00090AB7">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Request a filtered list of available ActivityDefinitions</w:t>
            </w:r>
          </w:p>
        </w:tc>
        <w:tc>
          <w:tcPr>
            <w:tcW w:w="1559" w:type="dxa"/>
            <w:vMerge w:val="restart"/>
          </w:tcPr>
          <w:p w14:paraId="321DFA3D" w14:textId="77777777" w:rsidR="001070A3" w:rsidRDefault="001070A3" w:rsidP="001070A3">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3</w:t>
            </w:r>
          </w:p>
        </w:tc>
      </w:tr>
      <w:tr w:rsidR="001070A3" w14:paraId="5D06A821" w14:textId="77777777" w:rsidTr="001070A3">
        <w:tc>
          <w:tcPr>
            <w:cnfStyle w:val="001000000000" w:firstRow="0" w:lastRow="0" w:firstColumn="1" w:lastColumn="0" w:oddVBand="0" w:evenVBand="0" w:oddHBand="0" w:evenHBand="0" w:firstRowFirstColumn="0" w:firstRowLastColumn="0" w:lastRowFirstColumn="0" w:lastRowLastColumn="0"/>
            <w:tcW w:w="2682" w:type="dxa"/>
          </w:tcPr>
          <w:p w14:paraId="348C1C2F" w14:textId="77777777" w:rsidR="001070A3" w:rsidRDefault="001070A3" w:rsidP="00090AB7">
            <w:pPr>
              <w:pStyle w:val="TableCell"/>
              <w:rPr>
                <w:rFonts w:eastAsia="Quattrocento Sans"/>
              </w:rPr>
            </w:pPr>
            <w:r>
              <w:rPr>
                <w:rFonts w:eastAsia="Quattrocento Sans"/>
              </w:rPr>
              <w:t>getActivityDefs</w:t>
            </w:r>
          </w:p>
        </w:tc>
        <w:tc>
          <w:tcPr>
            <w:tcW w:w="4961" w:type="dxa"/>
          </w:tcPr>
          <w:p w14:paraId="7E221149" w14:textId="77777777" w:rsidR="001070A3" w:rsidRDefault="001070A3" w:rsidP="00B87761">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Retrieve a set of available ActivityDefinitions.</w:t>
            </w:r>
          </w:p>
        </w:tc>
        <w:tc>
          <w:tcPr>
            <w:tcW w:w="1559" w:type="dxa"/>
            <w:vMerge/>
          </w:tcPr>
          <w:p w14:paraId="7BFE1208" w14:textId="77777777" w:rsidR="001070A3" w:rsidRDefault="001070A3" w:rsidP="008C73FA">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1070A3" w14:paraId="5DCBB771" w14:textId="77777777" w:rsidTr="001070A3">
        <w:tc>
          <w:tcPr>
            <w:cnfStyle w:val="001000000000" w:firstRow="0" w:lastRow="0" w:firstColumn="1" w:lastColumn="0" w:oddVBand="0" w:evenVBand="0" w:oddHBand="0" w:evenHBand="0" w:firstRowFirstColumn="0" w:firstRowLastColumn="0" w:lastRowFirstColumn="0" w:lastRowLastColumn="0"/>
            <w:tcW w:w="2682" w:type="dxa"/>
          </w:tcPr>
          <w:p w14:paraId="636CD121" w14:textId="77777777" w:rsidR="001070A3" w:rsidRDefault="001070A3" w:rsidP="00090AB7">
            <w:pPr>
              <w:pStyle w:val="TableCell"/>
              <w:rPr>
                <w:rFonts w:eastAsia="Quattrocento Sans"/>
              </w:rPr>
            </w:pPr>
            <w:r>
              <w:rPr>
                <w:rFonts w:eastAsia="Quattrocento Sans"/>
              </w:rPr>
              <w:t>listResourceDefs</w:t>
            </w:r>
          </w:p>
        </w:tc>
        <w:tc>
          <w:tcPr>
            <w:tcW w:w="4961" w:type="dxa"/>
          </w:tcPr>
          <w:p w14:paraId="609FC257" w14:textId="77777777" w:rsidR="001070A3" w:rsidRDefault="001070A3" w:rsidP="00B87761">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Request a filtered list of available Resource definitions</w:t>
            </w:r>
          </w:p>
        </w:tc>
        <w:tc>
          <w:tcPr>
            <w:tcW w:w="1559" w:type="dxa"/>
            <w:vMerge w:val="restart"/>
          </w:tcPr>
          <w:p w14:paraId="6BEF7E43" w14:textId="77777777" w:rsidR="001070A3" w:rsidRDefault="001070A3" w:rsidP="001070A3">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4</w:t>
            </w:r>
          </w:p>
        </w:tc>
      </w:tr>
      <w:tr w:rsidR="001070A3" w14:paraId="670D6861" w14:textId="77777777" w:rsidTr="001070A3">
        <w:tc>
          <w:tcPr>
            <w:cnfStyle w:val="001000000000" w:firstRow="0" w:lastRow="0" w:firstColumn="1" w:lastColumn="0" w:oddVBand="0" w:evenVBand="0" w:oddHBand="0" w:evenHBand="0" w:firstRowFirstColumn="0" w:firstRowLastColumn="0" w:lastRowFirstColumn="0" w:lastRowLastColumn="0"/>
            <w:tcW w:w="2682" w:type="dxa"/>
          </w:tcPr>
          <w:p w14:paraId="6B49417D" w14:textId="77777777" w:rsidR="001070A3" w:rsidRDefault="001070A3" w:rsidP="00090AB7">
            <w:pPr>
              <w:pStyle w:val="TableCell"/>
              <w:rPr>
                <w:rFonts w:eastAsia="Quattrocento Sans"/>
              </w:rPr>
            </w:pPr>
            <w:r>
              <w:rPr>
                <w:rFonts w:eastAsia="Quattrocento Sans"/>
              </w:rPr>
              <w:t>getResourceDefs</w:t>
            </w:r>
          </w:p>
        </w:tc>
        <w:tc>
          <w:tcPr>
            <w:tcW w:w="4961" w:type="dxa"/>
          </w:tcPr>
          <w:p w14:paraId="746257A3" w14:textId="77777777" w:rsidR="001070A3" w:rsidRDefault="001070A3" w:rsidP="00B87761">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Retrieve a set of available Resource definitions</w:t>
            </w:r>
          </w:p>
        </w:tc>
        <w:tc>
          <w:tcPr>
            <w:tcW w:w="1559" w:type="dxa"/>
            <w:vMerge/>
          </w:tcPr>
          <w:p w14:paraId="7BC8F289" w14:textId="77777777" w:rsidR="001070A3" w:rsidRDefault="001070A3" w:rsidP="008C73FA">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1070A3" w14:paraId="71AA2B07" w14:textId="77777777" w:rsidTr="001070A3">
        <w:tc>
          <w:tcPr>
            <w:cnfStyle w:val="001000000000" w:firstRow="0" w:lastRow="0" w:firstColumn="1" w:lastColumn="0" w:oddVBand="0" w:evenVBand="0" w:oddHBand="0" w:evenHBand="0" w:firstRowFirstColumn="0" w:firstRowLastColumn="0" w:lastRowFirstColumn="0" w:lastRowLastColumn="0"/>
            <w:tcW w:w="2682" w:type="dxa"/>
          </w:tcPr>
          <w:p w14:paraId="086A3FC3" w14:textId="77777777" w:rsidR="001070A3" w:rsidRDefault="001070A3" w:rsidP="00090AB7">
            <w:pPr>
              <w:pStyle w:val="TableCell"/>
              <w:rPr>
                <w:rFonts w:eastAsia="Quattrocento Sans"/>
              </w:rPr>
            </w:pPr>
            <w:r>
              <w:rPr>
                <w:rFonts w:eastAsia="Quattrocento Sans"/>
              </w:rPr>
              <w:t>getSystemConfig</w:t>
            </w:r>
          </w:p>
        </w:tc>
        <w:tc>
          <w:tcPr>
            <w:tcW w:w="4961" w:type="dxa"/>
          </w:tcPr>
          <w:p w14:paraId="6F1CCC3E" w14:textId="4D56C3BB" w:rsidR="001070A3" w:rsidRDefault="001070A3" w:rsidP="00090AB7">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 xml:space="preserve">Retrieves system configuration data relating to the MPS </w:t>
            </w:r>
            <w:r w:rsidR="00D133F6">
              <w:rPr>
                <w:rFonts w:eastAsia="Quattrocento Sans"/>
              </w:rPr>
              <w:t>s</w:t>
            </w:r>
            <w:r>
              <w:rPr>
                <w:rFonts w:eastAsia="Quattrocento Sans"/>
              </w:rPr>
              <w:t>ystem.</w:t>
            </w:r>
          </w:p>
        </w:tc>
        <w:tc>
          <w:tcPr>
            <w:tcW w:w="1559" w:type="dxa"/>
          </w:tcPr>
          <w:p w14:paraId="3ED44D66" w14:textId="77777777" w:rsidR="001070A3" w:rsidRDefault="001070A3" w:rsidP="008C73FA">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5</w:t>
            </w:r>
          </w:p>
        </w:tc>
      </w:tr>
    </w:tbl>
    <w:p w14:paraId="284197BE" w14:textId="77777777" w:rsidR="00090AB7" w:rsidRPr="00090AB7" w:rsidRDefault="00090AB7" w:rsidP="00090AB7"/>
    <w:p w14:paraId="77671296" w14:textId="77777777" w:rsidR="00240614" w:rsidRDefault="00240614" w:rsidP="00166DF1">
      <w:pPr>
        <w:pStyle w:val="Heading3"/>
        <w:pageBreakBefore/>
      </w:pPr>
      <w:bookmarkStart w:id="80" w:name="_Ref64366932"/>
      <w:bookmarkStart w:id="81" w:name="_Toc140093788"/>
      <w:r>
        <w:lastRenderedPageBreak/>
        <w:t>Plan Edit Service</w:t>
      </w:r>
      <w:bookmarkEnd w:id="80"/>
      <w:bookmarkEnd w:id="81"/>
    </w:p>
    <w:p w14:paraId="4840F808" w14:textId="0F4423FC" w:rsidR="00166DF1" w:rsidRDefault="00166DF1" w:rsidP="00166DF1">
      <w:r>
        <w:t>The Plan Edit Service is offered by an MPS system’s plan execution function to enable its users to modify</w:t>
      </w:r>
      <w:r w:rsidRPr="00166DF1">
        <w:t xml:space="preserve"> </w:t>
      </w:r>
      <w:r w:rsidR="00D133F6">
        <w:t>p</w:t>
      </w:r>
      <w:r>
        <w:t xml:space="preserve">lans that have already been submitted for execution.  It allows </w:t>
      </w:r>
      <w:r w:rsidR="008D499C">
        <w:t xml:space="preserve">an external user or function to update the status of the </w:t>
      </w:r>
      <w:r w:rsidR="00D133F6">
        <w:t>p</w:t>
      </w:r>
      <w:r w:rsidR="008D499C">
        <w:t xml:space="preserve">lan; insert, modify or delete planning activity and event instances; update the value of resources; and apply a time shift to a </w:t>
      </w:r>
      <w:r w:rsidR="00D133F6">
        <w:t>p</w:t>
      </w:r>
      <w:r w:rsidR="008D499C">
        <w:t>lan.</w:t>
      </w:r>
    </w:p>
    <w:p w14:paraId="7F782857" w14:textId="27DD3A29" w:rsidR="008D499C" w:rsidRDefault="00166DF1" w:rsidP="00166DF1">
      <w:r>
        <w:t xml:space="preserve">This may be used by expert mission operations users </w:t>
      </w:r>
      <w:r w:rsidR="008D499C">
        <w:t xml:space="preserve">in a non-nominal operational scenario to modify a </w:t>
      </w:r>
      <w:r w:rsidR="00D133F6">
        <w:t>p</w:t>
      </w:r>
      <w:r w:rsidR="008D499C">
        <w:t>lan that is executing or about to execute in order to avert or recover from a failure.  Where there is sufficient time, it is recommended to re-plan using the nominal planning process rather than to edit the</w:t>
      </w:r>
      <w:r w:rsidR="00D133F6">
        <w:t xml:space="preserve"> pl</w:t>
      </w:r>
      <w:r w:rsidR="008D499C">
        <w:t>an directly, as this circumvents any constraint checking performed by the planning function.</w:t>
      </w:r>
    </w:p>
    <w:p w14:paraId="3FB07EDA" w14:textId="77777777" w:rsidR="008D499C" w:rsidRDefault="008D499C" w:rsidP="00166DF1">
      <w:r>
        <w:t>Another use of the service is for a third party function</w:t>
      </w:r>
      <w:r w:rsidR="00DB291D">
        <w:t>s</w:t>
      </w:r>
      <w:r>
        <w:t xml:space="preserve"> to update elem</w:t>
      </w:r>
      <w:r w:rsidR="002C05EF">
        <w:t>ents of the plan to reflect information available in near-real-time.  Examples are:</w:t>
      </w:r>
    </w:p>
    <w:p w14:paraId="70FF44BD" w14:textId="77777777" w:rsidR="000B50F2" w:rsidRDefault="000B50F2" w:rsidP="00353565">
      <w:pPr>
        <w:numPr>
          <w:ilvl w:val="0"/>
          <w:numId w:val="7"/>
        </w:numPr>
      </w:pPr>
      <w:r>
        <w:t>Update of the input arguments of a planned activity instance to fine tune its behavior in response to currently observed status.</w:t>
      </w:r>
    </w:p>
    <w:p w14:paraId="0BFCF4CF" w14:textId="1D3AA460" w:rsidR="000B50F2" w:rsidRDefault="000B50F2" w:rsidP="00353565">
      <w:pPr>
        <w:numPr>
          <w:ilvl w:val="0"/>
          <w:numId w:val="7"/>
        </w:numPr>
      </w:pPr>
      <w:r>
        <w:t xml:space="preserve">Update of a predicted planning event instance that is already contained within a </w:t>
      </w:r>
      <w:r w:rsidR="00D133F6">
        <w:t>p</w:t>
      </w:r>
      <w:r>
        <w:t>lan, with refined timing or other details.</w:t>
      </w:r>
    </w:p>
    <w:p w14:paraId="02485D47" w14:textId="77777777" w:rsidR="002C05EF" w:rsidRDefault="002C05EF" w:rsidP="00353565">
      <w:pPr>
        <w:numPr>
          <w:ilvl w:val="0"/>
          <w:numId w:val="7"/>
        </w:numPr>
      </w:pPr>
      <w:r>
        <w:t>The injection of instances of planning events.  These may be detected in real-time and correlate to potential (rather than predicted) events for which a planned response is available.  An example is a “Target of Opportunity” event that may be notified to an astronomical observatory mission.</w:t>
      </w:r>
    </w:p>
    <w:p w14:paraId="2D2F297D" w14:textId="77777777" w:rsidR="00DB291D" w:rsidRDefault="00DB291D" w:rsidP="00353565">
      <w:pPr>
        <w:numPr>
          <w:ilvl w:val="0"/>
          <w:numId w:val="7"/>
        </w:numPr>
      </w:pPr>
      <w:r>
        <w:t>Update of a resource value by an external modelling function to more accurately reflect currently observed status.</w:t>
      </w:r>
    </w:p>
    <w:p w14:paraId="055758D6" w14:textId="75B83091" w:rsidR="00166DF1" w:rsidRDefault="00166DF1" w:rsidP="00166DF1">
      <w:r>
        <w:t>Plans are defined in §</w:t>
      </w:r>
      <w:r w:rsidR="003A1437">
        <w:fldChar w:fldCharType="begin"/>
      </w:r>
      <w:r w:rsidR="003A1437">
        <w:instrText xml:space="preserve"> REF _Ref60926405 \r \h </w:instrText>
      </w:r>
      <w:r w:rsidR="003A1437">
        <w:fldChar w:fldCharType="separate"/>
      </w:r>
      <w:r w:rsidR="00182691">
        <w:t>3.2.6</w:t>
      </w:r>
      <w:r w:rsidR="003A1437">
        <w:fldChar w:fldCharType="end"/>
      </w:r>
      <w:r>
        <w:t xml:space="preserve">, </w:t>
      </w:r>
      <w:r w:rsidR="00DB291D">
        <w:t>while their constituent planned items are defined in §</w:t>
      </w:r>
      <w:r w:rsidR="003A1437">
        <w:fldChar w:fldCharType="begin"/>
      </w:r>
      <w:r w:rsidR="003A1437">
        <w:instrText xml:space="preserve"> REF _Ref60926528 \r \h </w:instrText>
      </w:r>
      <w:r w:rsidR="003A1437">
        <w:fldChar w:fldCharType="separate"/>
      </w:r>
      <w:r w:rsidR="00182691">
        <w:t>3.2.2</w:t>
      </w:r>
      <w:r w:rsidR="003A1437">
        <w:fldChar w:fldCharType="end"/>
      </w:r>
      <w:r w:rsidR="00DB291D">
        <w:t xml:space="preserve"> (</w:t>
      </w:r>
      <w:r w:rsidR="00D133F6">
        <w:t>p</w:t>
      </w:r>
      <w:r w:rsidR="00DB291D">
        <w:t xml:space="preserve">lanning </w:t>
      </w:r>
      <w:r w:rsidR="00D133F6">
        <w:t>a</w:t>
      </w:r>
      <w:r w:rsidR="00DB291D">
        <w:t>ctivities), §</w:t>
      </w:r>
      <w:r w:rsidR="003A1437">
        <w:fldChar w:fldCharType="begin"/>
      </w:r>
      <w:r w:rsidR="003A1437">
        <w:instrText xml:space="preserve"> REF _Ref60926538 \r \h </w:instrText>
      </w:r>
      <w:r w:rsidR="003A1437">
        <w:fldChar w:fldCharType="separate"/>
      </w:r>
      <w:r w:rsidR="00182691">
        <w:t>3.2.3</w:t>
      </w:r>
      <w:r w:rsidR="003A1437">
        <w:fldChar w:fldCharType="end"/>
      </w:r>
      <w:r w:rsidR="00DB291D">
        <w:t xml:space="preserve"> (</w:t>
      </w:r>
      <w:r w:rsidR="00D133F6">
        <w:t>p</w:t>
      </w:r>
      <w:r w:rsidR="00DB291D">
        <w:t xml:space="preserve">lanning </w:t>
      </w:r>
      <w:r w:rsidR="00D133F6">
        <w:t>e</w:t>
      </w:r>
      <w:r w:rsidR="00DB291D">
        <w:t>vents) and §</w:t>
      </w:r>
      <w:r w:rsidR="003A1437">
        <w:fldChar w:fldCharType="begin"/>
      </w:r>
      <w:r w:rsidR="003A1437">
        <w:instrText xml:space="preserve"> REF _Ref60926551 \r \h </w:instrText>
      </w:r>
      <w:r w:rsidR="003A1437">
        <w:fldChar w:fldCharType="separate"/>
      </w:r>
      <w:r w:rsidR="00182691">
        <w:t>3.2.4</w:t>
      </w:r>
      <w:r w:rsidR="003A1437">
        <w:fldChar w:fldCharType="end"/>
      </w:r>
      <w:r w:rsidR="00DB291D">
        <w:t xml:space="preserve"> (</w:t>
      </w:r>
      <w:r w:rsidR="00D133F6">
        <w:t>p</w:t>
      </w:r>
      <w:r w:rsidR="00DB291D">
        <w:t xml:space="preserve">lanning </w:t>
      </w:r>
      <w:r w:rsidR="00D133F6">
        <w:t>r</w:t>
      </w:r>
      <w:r w:rsidR="00DB291D">
        <w:t>esources)</w:t>
      </w:r>
      <w:r>
        <w:t>.</w:t>
      </w:r>
    </w:p>
    <w:p w14:paraId="02F7CB9C" w14:textId="77777777" w:rsidR="00166DF1" w:rsidRDefault="00166DF1" w:rsidP="00D92D4F">
      <w:r>
        <w:t xml:space="preserve">The following capability sets </w:t>
      </w:r>
      <w:r w:rsidR="00D92D4F">
        <w:t xml:space="preserve">and service operations </w:t>
      </w:r>
      <w:r>
        <w:t>are defined:</w:t>
      </w:r>
    </w:p>
    <w:p w14:paraId="774AC62F" w14:textId="01792E5B" w:rsidR="00D92D4F" w:rsidRDefault="00D92D4F" w:rsidP="00D92D4F">
      <w:pPr>
        <w:pStyle w:val="Caption"/>
        <w:pageBreakBefore/>
      </w:pPr>
      <w:bookmarkStart w:id="82" w:name="_Toc140093933"/>
      <w:r>
        <w:lastRenderedPageBreak/>
        <w:t xml:space="preserve">Table </w:t>
      </w:r>
      <w:r w:rsidR="00A23CA0">
        <w:fldChar w:fldCharType="begin"/>
      </w:r>
      <w:r w:rsidR="00A23CA0">
        <w:instrText xml:space="preserve"> SEQ Table \* ARABIC </w:instrText>
      </w:r>
      <w:r w:rsidR="00A23CA0">
        <w:fldChar w:fldCharType="separate"/>
      </w:r>
      <w:r w:rsidR="00182691">
        <w:rPr>
          <w:noProof/>
        </w:rPr>
        <w:t>10</w:t>
      </w:r>
      <w:r w:rsidR="00A23CA0">
        <w:rPr>
          <w:noProof/>
        </w:rPr>
        <w:fldChar w:fldCharType="end"/>
      </w:r>
      <w:r>
        <w:t>: Plan Edit Service Capability Sets and Operations</w:t>
      </w:r>
      <w:bookmarkEnd w:id="82"/>
    </w:p>
    <w:p w14:paraId="0AA1E0DB" w14:textId="77777777" w:rsidR="00166DF1" w:rsidRDefault="00166DF1" w:rsidP="00166DF1">
      <w:pPr>
        <w:spacing w:before="0"/>
      </w:pPr>
    </w:p>
    <w:tbl>
      <w:tblPr>
        <w:tblStyle w:val="RBTable"/>
        <w:tblW w:w="0" w:type="auto"/>
        <w:tblLayout w:type="fixed"/>
        <w:tblLook w:val="04A0" w:firstRow="1" w:lastRow="0" w:firstColumn="1" w:lastColumn="0" w:noHBand="0" w:noVBand="1"/>
      </w:tblPr>
      <w:tblGrid>
        <w:gridCol w:w="1242"/>
        <w:gridCol w:w="1418"/>
        <w:gridCol w:w="6556"/>
      </w:tblGrid>
      <w:tr w:rsidR="00166DF1" w14:paraId="71F40E5C" w14:textId="77777777" w:rsidTr="00166D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2" w:type="dxa"/>
          </w:tcPr>
          <w:p w14:paraId="7F3BEBA0" w14:textId="77777777" w:rsidR="00166DF1" w:rsidRDefault="00166DF1" w:rsidP="00166DF1">
            <w:pPr>
              <w:pStyle w:val="TableCell"/>
            </w:pPr>
            <w:r>
              <w:t>Capability Set</w:t>
            </w:r>
          </w:p>
        </w:tc>
        <w:tc>
          <w:tcPr>
            <w:tcW w:w="1418" w:type="dxa"/>
          </w:tcPr>
          <w:p w14:paraId="38CB5090" w14:textId="77777777" w:rsidR="00166DF1" w:rsidRDefault="00166DF1" w:rsidP="00166DF1">
            <w:pPr>
              <w:pStyle w:val="TableCell"/>
              <w:cnfStyle w:val="100000000000" w:firstRow="1" w:lastRow="0" w:firstColumn="0" w:lastColumn="0" w:oddVBand="0" w:evenVBand="0" w:oddHBand="0" w:evenHBand="0" w:firstRowFirstColumn="0" w:firstRowLastColumn="0" w:lastRowFirstColumn="0" w:lastRowLastColumn="0"/>
            </w:pPr>
            <w:r>
              <w:t>Mandatory</w:t>
            </w:r>
          </w:p>
        </w:tc>
        <w:tc>
          <w:tcPr>
            <w:tcW w:w="6556" w:type="dxa"/>
          </w:tcPr>
          <w:p w14:paraId="6ADE6C77" w14:textId="77777777" w:rsidR="00166DF1" w:rsidRDefault="00166DF1" w:rsidP="00166DF1">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166DF1" w14:paraId="0E16BF7E" w14:textId="77777777" w:rsidTr="00166DF1">
        <w:tc>
          <w:tcPr>
            <w:cnfStyle w:val="001000000000" w:firstRow="0" w:lastRow="0" w:firstColumn="1" w:lastColumn="0" w:oddVBand="0" w:evenVBand="0" w:oddHBand="0" w:evenHBand="0" w:firstRowFirstColumn="0" w:firstRowLastColumn="0" w:lastRowFirstColumn="0" w:lastRowLastColumn="0"/>
            <w:tcW w:w="1242" w:type="dxa"/>
          </w:tcPr>
          <w:p w14:paraId="3AD7C673" w14:textId="77777777" w:rsidR="00166DF1" w:rsidRDefault="00166DF1" w:rsidP="00166DF1">
            <w:pPr>
              <w:pStyle w:val="TableCell"/>
            </w:pPr>
            <w:r>
              <w:t>1</w:t>
            </w:r>
          </w:p>
        </w:tc>
        <w:tc>
          <w:tcPr>
            <w:tcW w:w="1418" w:type="dxa"/>
          </w:tcPr>
          <w:p w14:paraId="02E4FA54" w14:textId="77777777" w:rsidR="00166DF1" w:rsidRDefault="00C8694C" w:rsidP="00166DF1">
            <w:pPr>
              <w:pStyle w:val="TableCell"/>
              <w:cnfStyle w:val="000000000000" w:firstRow="0" w:lastRow="0" w:firstColumn="0" w:lastColumn="0" w:oddVBand="0" w:evenVBand="0" w:oddHBand="0" w:evenHBand="0" w:firstRowFirstColumn="0" w:firstRowLastColumn="0" w:lastRowFirstColumn="0" w:lastRowLastColumn="0"/>
            </w:pPr>
            <w:r>
              <w:t>Yes</w:t>
            </w:r>
          </w:p>
        </w:tc>
        <w:tc>
          <w:tcPr>
            <w:tcW w:w="6556" w:type="dxa"/>
          </w:tcPr>
          <w:p w14:paraId="2564261C" w14:textId="77777777" w:rsidR="00166DF1" w:rsidRDefault="000B50F2" w:rsidP="00166DF1">
            <w:pPr>
              <w:pStyle w:val="TableCell"/>
              <w:cnfStyle w:val="000000000000" w:firstRow="0" w:lastRow="0" w:firstColumn="0" w:lastColumn="0" w:oddVBand="0" w:evenVBand="0" w:oddHBand="0" w:evenHBand="0" w:firstRowFirstColumn="0" w:firstRowLastColumn="0" w:lastRowFirstColumn="0" w:lastRowLastColumn="0"/>
            </w:pPr>
            <w:r>
              <w:t>Update Plan status.</w:t>
            </w:r>
          </w:p>
        </w:tc>
      </w:tr>
      <w:tr w:rsidR="00166DF1" w14:paraId="26ADDDC7" w14:textId="77777777" w:rsidTr="00166DF1">
        <w:tc>
          <w:tcPr>
            <w:cnfStyle w:val="001000000000" w:firstRow="0" w:lastRow="0" w:firstColumn="1" w:lastColumn="0" w:oddVBand="0" w:evenVBand="0" w:oddHBand="0" w:evenHBand="0" w:firstRowFirstColumn="0" w:firstRowLastColumn="0" w:lastRowFirstColumn="0" w:lastRowLastColumn="0"/>
            <w:tcW w:w="1242" w:type="dxa"/>
          </w:tcPr>
          <w:p w14:paraId="19BCFB8C" w14:textId="77777777" w:rsidR="00166DF1" w:rsidRDefault="00166DF1" w:rsidP="00166DF1">
            <w:pPr>
              <w:pStyle w:val="TableCell"/>
            </w:pPr>
            <w:r>
              <w:t xml:space="preserve">2 </w:t>
            </w:r>
          </w:p>
        </w:tc>
        <w:tc>
          <w:tcPr>
            <w:tcW w:w="1418" w:type="dxa"/>
          </w:tcPr>
          <w:p w14:paraId="020AFB3C" w14:textId="77777777" w:rsidR="00166DF1" w:rsidRDefault="00C8694C" w:rsidP="00166DF1">
            <w:pPr>
              <w:pStyle w:val="TableCell"/>
              <w:cnfStyle w:val="000000000000" w:firstRow="0" w:lastRow="0" w:firstColumn="0" w:lastColumn="0" w:oddVBand="0" w:evenVBand="0" w:oddHBand="0" w:evenHBand="0" w:firstRowFirstColumn="0" w:firstRowLastColumn="0" w:lastRowFirstColumn="0" w:lastRowLastColumn="0"/>
            </w:pPr>
            <w:r>
              <w:t>Yes</w:t>
            </w:r>
          </w:p>
        </w:tc>
        <w:tc>
          <w:tcPr>
            <w:tcW w:w="6556" w:type="dxa"/>
          </w:tcPr>
          <w:p w14:paraId="7A54EA4F" w14:textId="77777777" w:rsidR="00166DF1" w:rsidRDefault="000B50F2" w:rsidP="00166DF1">
            <w:pPr>
              <w:pStyle w:val="TableCell"/>
              <w:cnfStyle w:val="000000000000" w:firstRow="0" w:lastRow="0" w:firstColumn="0" w:lastColumn="0" w:oddVBand="0" w:evenVBand="0" w:oddHBand="0" w:evenHBand="0" w:firstRowFirstColumn="0" w:firstRowLastColumn="0" w:lastRowFirstColumn="0" w:lastRowLastColumn="0"/>
            </w:pPr>
            <w:r>
              <w:t>Insert or Delete ActivityInstances or EventInstances.</w:t>
            </w:r>
          </w:p>
        </w:tc>
      </w:tr>
      <w:tr w:rsidR="00166DF1" w14:paraId="05944178" w14:textId="77777777" w:rsidTr="00166DF1">
        <w:tc>
          <w:tcPr>
            <w:cnfStyle w:val="001000000000" w:firstRow="0" w:lastRow="0" w:firstColumn="1" w:lastColumn="0" w:oddVBand="0" w:evenVBand="0" w:oddHBand="0" w:evenHBand="0" w:firstRowFirstColumn="0" w:firstRowLastColumn="0" w:lastRowFirstColumn="0" w:lastRowLastColumn="0"/>
            <w:tcW w:w="1242" w:type="dxa"/>
          </w:tcPr>
          <w:p w14:paraId="7721D642" w14:textId="77777777" w:rsidR="00166DF1" w:rsidRDefault="00166DF1" w:rsidP="00166DF1">
            <w:pPr>
              <w:pStyle w:val="TableCell"/>
            </w:pPr>
            <w:r>
              <w:t>3</w:t>
            </w:r>
          </w:p>
        </w:tc>
        <w:tc>
          <w:tcPr>
            <w:tcW w:w="1418" w:type="dxa"/>
          </w:tcPr>
          <w:p w14:paraId="6825A04E" w14:textId="77777777" w:rsidR="00166DF1" w:rsidRDefault="00166DF1" w:rsidP="00166DF1">
            <w:pPr>
              <w:pStyle w:val="TableCell"/>
              <w:cnfStyle w:val="000000000000" w:firstRow="0" w:lastRow="0" w:firstColumn="0" w:lastColumn="0" w:oddVBand="0" w:evenVBand="0" w:oddHBand="0" w:evenHBand="0" w:firstRowFirstColumn="0" w:firstRowLastColumn="0" w:lastRowFirstColumn="0" w:lastRowLastColumn="0"/>
            </w:pPr>
            <w:r>
              <w:t>No</w:t>
            </w:r>
          </w:p>
        </w:tc>
        <w:tc>
          <w:tcPr>
            <w:tcW w:w="6556" w:type="dxa"/>
          </w:tcPr>
          <w:p w14:paraId="0683B3C5" w14:textId="77777777" w:rsidR="00166DF1" w:rsidRDefault="000B50F2" w:rsidP="00166DF1">
            <w:pPr>
              <w:pStyle w:val="TableCell"/>
              <w:cnfStyle w:val="000000000000" w:firstRow="0" w:lastRow="0" w:firstColumn="0" w:lastColumn="0" w:oddVBand="0" w:evenVBand="0" w:oddHBand="0" w:evenHBand="0" w:firstRowFirstColumn="0" w:firstRowLastColumn="0" w:lastRowFirstColumn="0" w:lastRowLastColumn="0"/>
            </w:pPr>
            <w:r>
              <w:t>Update ActivityInstances or EventInstances.</w:t>
            </w:r>
          </w:p>
        </w:tc>
      </w:tr>
      <w:tr w:rsidR="00166DF1" w14:paraId="60F100B0" w14:textId="77777777" w:rsidTr="00166DF1">
        <w:tc>
          <w:tcPr>
            <w:cnfStyle w:val="001000000000" w:firstRow="0" w:lastRow="0" w:firstColumn="1" w:lastColumn="0" w:oddVBand="0" w:evenVBand="0" w:oddHBand="0" w:evenHBand="0" w:firstRowFirstColumn="0" w:firstRowLastColumn="0" w:lastRowFirstColumn="0" w:lastRowLastColumn="0"/>
            <w:tcW w:w="1242" w:type="dxa"/>
          </w:tcPr>
          <w:p w14:paraId="23A05536" w14:textId="77777777" w:rsidR="00166DF1" w:rsidRDefault="00166DF1" w:rsidP="00166DF1">
            <w:pPr>
              <w:pStyle w:val="TableCell"/>
            </w:pPr>
            <w:r>
              <w:t>4</w:t>
            </w:r>
          </w:p>
        </w:tc>
        <w:tc>
          <w:tcPr>
            <w:tcW w:w="1418" w:type="dxa"/>
          </w:tcPr>
          <w:p w14:paraId="58F1D06F" w14:textId="77777777" w:rsidR="00166DF1" w:rsidRDefault="00166DF1" w:rsidP="00166DF1">
            <w:pPr>
              <w:pStyle w:val="TableCell"/>
              <w:cnfStyle w:val="000000000000" w:firstRow="0" w:lastRow="0" w:firstColumn="0" w:lastColumn="0" w:oddVBand="0" w:evenVBand="0" w:oddHBand="0" w:evenHBand="0" w:firstRowFirstColumn="0" w:firstRowLastColumn="0" w:lastRowFirstColumn="0" w:lastRowLastColumn="0"/>
            </w:pPr>
            <w:r>
              <w:t>No</w:t>
            </w:r>
          </w:p>
        </w:tc>
        <w:tc>
          <w:tcPr>
            <w:tcW w:w="6556" w:type="dxa"/>
          </w:tcPr>
          <w:p w14:paraId="4FD607AB" w14:textId="77777777" w:rsidR="00166DF1" w:rsidRDefault="000B50F2" w:rsidP="00166DF1">
            <w:pPr>
              <w:pStyle w:val="TableCell"/>
              <w:cnfStyle w:val="000000000000" w:firstRow="0" w:lastRow="0" w:firstColumn="0" w:lastColumn="0" w:oddVBand="0" w:evenVBand="0" w:oddHBand="0" w:evenHBand="0" w:firstRowFirstColumn="0" w:firstRowLastColumn="0" w:lastRowFirstColumn="0" w:lastRowLastColumn="0"/>
            </w:pPr>
            <w:r>
              <w:t>Update Resource value.</w:t>
            </w:r>
          </w:p>
        </w:tc>
      </w:tr>
      <w:tr w:rsidR="00166DF1" w14:paraId="6E086180" w14:textId="77777777" w:rsidTr="00166DF1">
        <w:tc>
          <w:tcPr>
            <w:cnfStyle w:val="001000000000" w:firstRow="0" w:lastRow="0" w:firstColumn="1" w:lastColumn="0" w:oddVBand="0" w:evenVBand="0" w:oddHBand="0" w:evenHBand="0" w:firstRowFirstColumn="0" w:firstRowLastColumn="0" w:lastRowFirstColumn="0" w:lastRowLastColumn="0"/>
            <w:tcW w:w="1242" w:type="dxa"/>
          </w:tcPr>
          <w:p w14:paraId="18B44A6A" w14:textId="77777777" w:rsidR="00166DF1" w:rsidRDefault="00166DF1" w:rsidP="00166DF1">
            <w:pPr>
              <w:pStyle w:val="TableCell"/>
            </w:pPr>
            <w:r>
              <w:t>5</w:t>
            </w:r>
          </w:p>
        </w:tc>
        <w:tc>
          <w:tcPr>
            <w:tcW w:w="1418" w:type="dxa"/>
          </w:tcPr>
          <w:p w14:paraId="57977C41" w14:textId="77777777" w:rsidR="00166DF1" w:rsidRDefault="00A5758C" w:rsidP="00166DF1">
            <w:pPr>
              <w:pStyle w:val="TableCell"/>
              <w:cnfStyle w:val="000000000000" w:firstRow="0" w:lastRow="0" w:firstColumn="0" w:lastColumn="0" w:oddVBand="0" w:evenVBand="0" w:oddHBand="0" w:evenHBand="0" w:firstRowFirstColumn="0" w:firstRowLastColumn="0" w:lastRowFirstColumn="0" w:lastRowLastColumn="0"/>
            </w:pPr>
            <w:r>
              <w:t>No</w:t>
            </w:r>
          </w:p>
        </w:tc>
        <w:tc>
          <w:tcPr>
            <w:tcW w:w="6556" w:type="dxa"/>
          </w:tcPr>
          <w:p w14:paraId="6986A8D8" w14:textId="77777777" w:rsidR="00166DF1" w:rsidRDefault="00A5758C" w:rsidP="00166DF1">
            <w:pPr>
              <w:pStyle w:val="TableCell"/>
              <w:cnfStyle w:val="000000000000" w:firstRow="0" w:lastRow="0" w:firstColumn="0" w:lastColumn="0" w:oddVBand="0" w:evenVBand="0" w:oddHBand="0" w:evenHBand="0" w:firstRowFirstColumn="0" w:firstRowLastColumn="0" w:lastRowFirstColumn="0" w:lastRowLastColumn="0"/>
            </w:pPr>
            <w:r>
              <w:t>Update Resource profile.</w:t>
            </w:r>
          </w:p>
        </w:tc>
      </w:tr>
      <w:tr w:rsidR="00A5758C" w14:paraId="46EBB28D" w14:textId="77777777" w:rsidTr="00166DF1">
        <w:tc>
          <w:tcPr>
            <w:cnfStyle w:val="001000000000" w:firstRow="0" w:lastRow="0" w:firstColumn="1" w:lastColumn="0" w:oddVBand="0" w:evenVBand="0" w:oddHBand="0" w:evenHBand="0" w:firstRowFirstColumn="0" w:firstRowLastColumn="0" w:lastRowFirstColumn="0" w:lastRowLastColumn="0"/>
            <w:tcW w:w="1242" w:type="dxa"/>
          </w:tcPr>
          <w:p w14:paraId="52914F14" w14:textId="77777777" w:rsidR="00A5758C" w:rsidRDefault="00A5758C" w:rsidP="00166DF1">
            <w:pPr>
              <w:pStyle w:val="TableCell"/>
            </w:pPr>
            <w:r>
              <w:t>6</w:t>
            </w:r>
          </w:p>
        </w:tc>
        <w:tc>
          <w:tcPr>
            <w:tcW w:w="1418" w:type="dxa"/>
          </w:tcPr>
          <w:p w14:paraId="2B939B8B" w14:textId="77777777" w:rsidR="00A5758C" w:rsidRDefault="00A5758C" w:rsidP="003470C3">
            <w:pPr>
              <w:pStyle w:val="TableCell"/>
              <w:cnfStyle w:val="000000000000" w:firstRow="0" w:lastRow="0" w:firstColumn="0" w:lastColumn="0" w:oddVBand="0" w:evenVBand="0" w:oddHBand="0" w:evenHBand="0" w:firstRowFirstColumn="0" w:firstRowLastColumn="0" w:lastRowFirstColumn="0" w:lastRowLastColumn="0"/>
            </w:pPr>
            <w:r>
              <w:t>No</w:t>
            </w:r>
          </w:p>
        </w:tc>
        <w:tc>
          <w:tcPr>
            <w:tcW w:w="6556" w:type="dxa"/>
          </w:tcPr>
          <w:p w14:paraId="58C2DED7" w14:textId="77777777" w:rsidR="00A5758C" w:rsidRDefault="00A5758C" w:rsidP="003470C3">
            <w:pPr>
              <w:pStyle w:val="TableCell"/>
              <w:cnfStyle w:val="000000000000" w:firstRow="0" w:lastRow="0" w:firstColumn="0" w:lastColumn="0" w:oddVBand="0" w:evenVBand="0" w:oddHBand="0" w:evenHBand="0" w:firstRowFirstColumn="0" w:firstRowLastColumn="0" w:lastRowFirstColumn="0" w:lastRowLastColumn="0"/>
            </w:pPr>
            <w:r>
              <w:t>Apply a time shift to a Plan.</w:t>
            </w:r>
          </w:p>
        </w:tc>
      </w:tr>
    </w:tbl>
    <w:p w14:paraId="5B2D99E5" w14:textId="77777777" w:rsidR="008D499C" w:rsidRDefault="008D499C" w:rsidP="00166DF1">
      <w:pPr>
        <w:spacing w:before="0"/>
      </w:pPr>
    </w:p>
    <w:tbl>
      <w:tblPr>
        <w:tblStyle w:val="RBTable"/>
        <w:tblW w:w="9202" w:type="dxa"/>
        <w:tblLayout w:type="fixed"/>
        <w:tblLook w:val="04A0" w:firstRow="1" w:lastRow="0" w:firstColumn="1" w:lastColumn="0" w:noHBand="0" w:noVBand="1"/>
      </w:tblPr>
      <w:tblGrid>
        <w:gridCol w:w="2682"/>
        <w:gridCol w:w="4961"/>
        <w:gridCol w:w="1559"/>
      </w:tblGrid>
      <w:tr w:rsidR="001D0988" w14:paraId="3C6426C8" w14:textId="77777777" w:rsidTr="001D09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2" w:type="dxa"/>
          </w:tcPr>
          <w:p w14:paraId="7F75DBC0" w14:textId="77777777" w:rsidR="001D0988" w:rsidRDefault="001D0988" w:rsidP="008D499C">
            <w:pPr>
              <w:pStyle w:val="TableCell"/>
              <w:rPr>
                <w:rFonts w:eastAsia="Quattrocento Sans"/>
              </w:rPr>
            </w:pPr>
            <w:r>
              <w:rPr>
                <w:rFonts w:eastAsia="Quattrocento Sans"/>
              </w:rPr>
              <w:t>Operation</w:t>
            </w:r>
          </w:p>
        </w:tc>
        <w:tc>
          <w:tcPr>
            <w:tcW w:w="4961" w:type="dxa"/>
          </w:tcPr>
          <w:p w14:paraId="677C54BA" w14:textId="77777777" w:rsidR="001D0988" w:rsidRDefault="001D0988" w:rsidP="008D499C">
            <w:pPr>
              <w:pStyle w:val="TableCell"/>
              <w:cnfStyle w:val="100000000000" w:firstRow="1" w:lastRow="0" w:firstColumn="0" w:lastColumn="0" w:oddVBand="0" w:evenVBand="0" w:oddHBand="0" w:evenHBand="0" w:firstRowFirstColumn="0" w:firstRowLastColumn="0" w:lastRowFirstColumn="0" w:lastRowLastColumn="0"/>
              <w:rPr>
                <w:rFonts w:eastAsia="Quattrocento Sans"/>
              </w:rPr>
            </w:pPr>
            <w:r>
              <w:rPr>
                <w:rFonts w:eastAsia="Quattrocento Sans"/>
              </w:rPr>
              <w:t>Description</w:t>
            </w:r>
          </w:p>
        </w:tc>
        <w:tc>
          <w:tcPr>
            <w:tcW w:w="1559" w:type="dxa"/>
          </w:tcPr>
          <w:p w14:paraId="27CB46B4" w14:textId="77777777" w:rsidR="001D0988" w:rsidRDefault="001D0988" w:rsidP="008D499C">
            <w:pPr>
              <w:pStyle w:val="TableCell"/>
              <w:jc w:val="center"/>
              <w:cnfStyle w:val="100000000000" w:firstRow="1" w:lastRow="0" w:firstColumn="0" w:lastColumn="0" w:oddVBand="0" w:evenVBand="0" w:oddHBand="0" w:evenHBand="0" w:firstRowFirstColumn="0" w:firstRowLastColumn="0" w:lastRowFirstColumn="0" w:lastRowLastColumn="0"/>
              <w:rPr>
                <w:rFonts w:eastAsia="Quattrocento Sans"/>
              </w:rPr>
            </w:pPr>
            <w:r>
              <w:rPr>
                <w:rFonts w:eastAsia="Quattrocento Sans"/>
              </w:rPr>
              <w:t>Capability Set</w:t>
            </w:r>
          </w:p>
        </w:tc>
      </w:tr>
      <w:tr w:rsidR="001D0988" w14:paraId="6D83539C" w14:textId="77777777" w:rsidTr="001D0988">
        <w:tc>
          <w:tcPr>
            <w:cnfStyle w:val="001000000000" w:firstRow="0" w:lastRow="0" w:firstColumn="1" w:lastColumn="0" w:oddVBand="0" w:evenVBand="0" w:oddHBand="0" w:evenHBand="0" w:firstRowFirstColumn="0" w:firstRowLastColumn="0" w:lastRowFirstColumn="0" w:lastRowLastColumn="0"/>
            <w:tcW w:w="2682" w:type="dxa"/>
          </w:tcPr>
          <w:p w14:paraId="693093C1" w14:textId="77777777" w:rsidR="001D0988" w:rsidRDefault="001D0988" w:rsidP="008D499C">
            <w:pPr>
              <w:pStyle w:val="TableCell"/>
              <w:rPr>
                <w:rFonts w:eastAsia="Quattrocento Sans"/>
              </w:rPr>
            </w:pPr>
            <w:r>
              <w:rPr>
                <w:rFonts w:eastAsia="Quattrocento Sans"/>
              </w:rPr>
              <w:t>updatePlanStatus</w:t>
            </w:r>
          </w:p>
        </w:tc>
        <w:tc>
          <w:tcPr>
            <w:tcW w:w="4961" w:type="dxa"/>
          </w:tcPr>
          <w:p w14:paraId="07A14FCC" w14:textId="26736E90" w:rsidR="001D0988" w:rsidRDefault="001D0988" w:rsidP="001D0988">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 xml:space="preserve">Update </w:t>
            </w:r>
            <w:r w:rsidR="00D133F6">
              <w:rPr>
                <w:rFonts w:eastAsia="Quattrocento Sans"/>
              </w:rPr>
              <w:t>p</w:t>
            </w:r>
            <w:r>
              <w:rPr>
                <w:rFonts w:eastAsia="Quattrocento Sans"/>
              </w:rPr>
              <w:t>lan status or isAlternate flag.</w:t>
            </w:r>
          </w:p>
        </w:tc>
        <w:tc>
          <w:tcPr>
            <w:tcW w:w="1559" w:type="dxa"/>
          </w:tcPr>
          <w:p w14:paraId="527F022D" w14:textId="77777777" w:rsidR="001D0988" w:rsidRDefault="001D0988" w:rsidP="008D499C">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1</w:t>
            </w:r>
          </w:p>
        </w:tc>
      </w:tr>
      <w:tr w:rsidR="001D0988" w14:paraId="28D21DCA" w14:textId="77777777" w:rsidTr="001D0988">
        <w:tc>
          <w:tcPr>
            <w:cnfStyle w:val="001000000000" w:firstRow="0" w:lastRow="0" w:firstColumn="1" w:lastColumn="0" w:oddVBand="0" w:evenVBand="0" w:oddHBand="0" w:evenHBand="0" w:firstRowFirstColumn="0" w:firstRowLastColumn="0" w:lastRowFirstColumn="0" w:lastRowLastColumn="0"/>
            <w:tcW w:w="2682" w:type="dxa"/>
          </w:tcPr>
          <w:p w14:paraId="622B6AA7" w14:textId="77777777" w:rsidR="001D0988" w:rsidRDefault="001D0988" w:rsidP="008D499C">
            <w:pPr>
              <w:pStyle w:val="TableCell"/>
              <w:rPr>
                <w:rFonts w:eastAsia="Quattrocento Sans"/>
              </w:rPr>
            </w:pPr>
            <w:r>
              <w:rPr>
                <w:rFonts w:eastAsia="Quattrocento Sans"/>
                <w:color w:val="000000"/>
              </w:rPr>
              <w:t>insertActivity</w:t>
            </w:r>
          </w:p>
        </w:tc>
        <w:tc>
          <w:tcPr>
            <w:tcW w:w="4961" w:type="dxa"/>
          </w:tcPr>
          <w:p w14:paraId="36A7608F" w14:textId="085C3BEC" w:rsidR="001D0988" w:rsidRDefault="001D0988" w:rsidP="00B23455">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 xml:space="preserve">Insert a new ActivityInstance into a </w:t>
            </w:r>
            <w:r w:rsidR="00D133F6">
              <w:rPr>
                <w:rFonts w:eastAsia="Quattrocento Sans"/>
              </w:rPr>
              <w:t>p</w:t>
            </w:r>
            <w:r>
              <w:rPr>
                <w:rFonts w:eastAsia="Quattrocento Sans"/>
              </w:rPr>
              <w:t>lan.</w:t>
            </w:r>
          </w:p>
        </w:tc>
        <w:tc>
          <w:tcPr>
            <w:tcW w:w="1559" w:type="dxa"/>
            <w:vMerge w:val="restart"/>
          </w:tcPr>
          <w:p w14:paraId="4E302A43" w14:textId="77777777" w:rsidR="001D0988" w:rsidRDefault="001D0988" w:rsidP="001D0988">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2</w:t>
            </w:r>
          </w:p>
        </w:tc>
      </w:tr>
      <w:tr w:rsidR="001D0988" w14:paraId="47A3C2ED" w14:textId="77777777" w:rsidTr="001D0988">
        <w:tc>
          <w:tcPr>
            <w:cnfStyle w:val="001000000000" w:firstRow="0" w:lastRow="0" w:firstColumn="1" w:lastColumn="0" w:oddVBand="0" w:evenVBand="0" w:oddHBand="0" w:evenHBand="0" w:firstRowFirstColumn="0" w:firstRowLastColumn="0" w:lastRowFirstColumn="0" w:lastRowLastColumn="0"/>
            <w:tcW w:w="2682" w:type="dxa"/>
          </w:tcPr>
          <w:p w14:paraId="1FCD92DF" w14:textId="77777777" w:rsidR="001D0988" w:rsidRDefault="001D0988" w:rsidP="008D499C">
            <w:pPr>
              <w:pStyle w:val="TableCell"/>
              <w:rPr>
                <w:rFonts w:eastAsia="Quattrocento Sans"/>
              </w:rPr>
            </w:pPr>
            <w:r>
              <w:rPr>
                <w:rFonts w:eastAsia="Quattrocento Sans"/>
              </w:rPr>
              <w:t>insertEvent</w:t>
            </w:r>
          </w:p>
        </w:tc>
        <w:tc>
          <w:tcPr>
            <w:tcW w:w="4961" w:type="dxa"/>
          </w:tcPr>
          <w:p w14:paraId="2C88293D" w14:textId="7B8ADE04" w:rsidR="001D0988" w:rsidRDefault="001D0988" w:rsidP="00B23455">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Inject a new EventInstance into a</w:t>
            </w:r>
            <w:r w:rsidR="00D133F6">
              <w:rPr>
                <w:rFonts w:eastAsia="Quattrocento Sans"/>
              </w:rPr>
              <w:t xml:space="preserve"> pl</w:t>
            </w:r>
            <w:r>
              <w:rPr>
                <w:rFonts w:eastAsia="Quattrocento Sans"/>
              </w:rPr>
              <w:t>an.</w:t>
            </w:r>
          </w:p>
        </w:tc>
        <w:tc>
          <w:tcPr>
            <w:tcW w:w="1559" w:type="dxa"/>
            <w:vMerge/>
          </w:tcPr>
          <w:p w14:paraId="7EA2D3C9" w14:textId="77777777" w:rsidR="001D0988" w:rsidRDefault="001D0988" w:rsidP="008D499C">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1D0988" w14:paraId="1D171DF2" w14:textId="77777777" w:rsidTr="001D0988">
        <w:tc>
          <w:tcPr>
            <w:cnfStyle w:val="001000000000" w:firstRow="0" w:lastRow="0" w:firstColumn="1" w:lastColumn="0" w:oddVBand="0" w:evenVBand="0" w:oddHBand="0" w:evenHBand="0" w:firstRowFirstColumn="0" w:firstRowLastColumn="0" w:lastRowFirstColumn="0" w:lastRowLastColumn="0"/>
            <w:tcW w:w="2682" w:type="dxa"/>
          </w:tcPr>
          <w:p w14:paraId="7079D024" w14:textId="77777777" w:rsidR="001D0988" w:rsidRDefault="001D0988" w:rsidP="008D499C">
            <w:pPr>
              <w:pStyle w:val="TableCell"/>
              <w:rPr>
                <w:rFonts w:eastAsia="Quattrocento Sans"/>
              </w:rPr>
            </w:pPr>
            <w:r>
              <w:rPr>
                <w:rFonts w:eastAsia="Quattrocento Sans"/>
              </w:rPr>
              <w:t>deleteActivity</w:t>
            </w:r>
          </w:p>
        </w:tc>
        <w:tc>
          <w:tcPr>
            <w:tcW w:w="4961" w:type="dxa"/>
          </w:tcPr>
          <w:p w14:paraId="0C32F150" w14:textId="402B696A" w:rsidR="001D0988" w:rsidRDefault="001D0988" w:rsidP="00B23455">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 xml:space="preserve">Delete a specified ActivityInstance from a </w:t>
            </w:r>
            <w:r w:rsidR="00D133F6">
              <w:rPr>
                <w:rFonts w:eastAsia="Quattrocento Sans"/>
              </w:rPr>
              <w:t>plan</w:t>
            </w:r>
            <w:r>
              <w:rPr>
                <w:rFonts w:eastAsia="Quattrocento Sans"/>
              </w:rPr>
              <w:t>.</w:t>
            </w:r>
          </w:p>
        </w:tc>
        <w:tc>
          <w:tcPr>
            <w:tcW w:w="1559" w:type="dxa"/>
            <w:vMerge/>
          </w:tcPr>
          <w:p w14:paraId="196043D6" w14:textId="77777777" w:rsidR="001D0988" w:rsidRDefault="001D0988" w:rsidP="008D499C">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1D0988" w14:paraId="280039E8" w14:textId="77777777" w:rsidTr="001D0988">
        <w:tc>
          <w:tcPr>
            <w:cnfStyle w:val="001000000000" w:firstRow="0" w:lastRow="0" w:firstColumn="1" w:lastColumn="0" w:oddVBand="0" w:evenVBand="0" w:oddHBand="0" w:evenHBand="0" w:firstRowFirstColumn="0" w:firstRowLastColumn="0" w:lastRowFirstColumn="0" w:lastRowLastColumn="0"/>
            <w:tcW w:w="2682" w:type="dxa"/>
          </w:tcPr>
          <w:p w14:paraId="1AE47F0B" w14:textId="77777777" w:rsidR="001D0988" w:rsidRDefault="001D0988" w:rsidP="008D499C">
            <w:pPr>
              <w:pStyle w:val="TableCell"/>
              <w:rPr>
                <w:rFonts w:eastAsia="Quattrocento Sans"/>
              </w:rPr>
            </w:pPr>
            <w:r>
              <w:rPr>
                <w:rFonts w:eastAsia="Quattrocento Sans"/>
              </w:rPr>
              <w:t>deleteEvent</w:t>
            </w:r>
          </w:p>
        </w:tc>
        <w:tc>
          <w:tcPr>
            <w:tcW w:w="4961" w:type="dxa"/>
          </w:tcPr>
          <w:p w14:paraId="4AEA9054" w14:textId="6C897E9D" w:rsidR="001D0988" w:rsidRDefault="001D0988" w:rsidP="00B23455">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 xml:space="preserve">Delete a specified EventInstance from a </w:t>
            </w:r>
            <w:r w:rsidR="00D133F6">
              <w:rPr>
                <w:rFonts w:eastAsia="Quattrocento Sans"/>
              </w:rPr>
              <w:t>plan</w:t>
            </w:r>
            <w:r>
              <w:rPr>
                <w:rFonts w:eastAsia="Quattrocento Sans"/>
              </w:rPr>
              <w:t>.</w:t>
            </w:r>
          </w:p>
        </w:tc>
        <w:tc>
          <w:tcPr>
            <w:tcW w:w="1559" w:type="dxa"/>
            <w:vMerge/>
          </w:tcPr>
          <w:p w14:paraId="23AFBD5C" w14:textId="77777777" w:rsidR="001D0988" w:rsidRDefault="001D0988" w:rsidP="008D499C">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04363A" w14:paraId="013368FF" w14:textId="77777777" w:rsidTr="001D0988">
        <w:tc>
          <w:tcPr>
            <w:cnfStyle w:val="001000000000" w:firstRow="0" w:lastRow="0" w:firstColumn="1" w:lastColumn="0" w:oddVBand="0" w:evenVBand="0" w:oddHBand="0" w:evenHBand="0" w:firstRowFirstColumn="0" w:firstRowLastColumn="0" w:lastRowFirstColumn="0" w:lastRowLastColumn="0"/>
            <w:tcW w:w="2682" w:type="dxa"/>
          </w:tcPr>
          <w:p w14:paraId="2BBA37B3" w14:textId="77777777" w:rsidR="0004363A" w:rsidRDefault="0004363A" w:rsidP="008D499C">
            <w:pPr>
              <w:pStyle w:val="TableCell"/>
              <w:rPr>
                <w:rFonts w:eastAsia="Quattrocento Sans"/>
              </w:rPr>
            </w:pPr>
            <w:r>
              <w:rPr>
                <w:rFonts w:eastAsia="Quattrocento Sans"/>
              </w:rPr>
              <w:t>updateActivity</w:t>
            </w:r>
          </w:p>
        </w:tc>
        <w:tc>
          <w:tcPr>
            <w:tcW w:w="4961" w:type="dxa"/>
          </w:tcPr>
          <w:p w14:paraId="21F78D45" w14:textId="0D39F08F" w:rsidR="0004363A" w:rsidRDefault="0004363A" w:rsidP="00A62385">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 xml:space="preserve">Update a specified ActivityInstance in a </w:t>
            </w:r>
            <w:r w:rsidR="00D133F6">
              <w:rPr>
                <w:rFonts w:eastAsia="Quattrocento Sans"/>
              </w:rPr>
              <w:t>plan</w:t>
            </w:r>
            <w:r>
              <w:rPr>
                <w:rFonts w:eastAsia="Quattrocento Sans"/>
              </w:rPr>
              <w:t>.</w:t>
            </w:r>
          </w:p>
        </w:tc>
        <w:tc>
          <w:tcPr>
            <w:tcW w:w="1559" w:type="dxa"/>
            <w:vMerge w:val="restart"/>
          </w:tcPr>
          <w:p w14:paraId="30F34F3B" w14:textId="77777777" w:rsidR="0004363A" w:rsidRDefault="0004363A" w:rsidP="0004363A">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3</w:t>
            </w:r>
          </w:p>
        </w:tc>
      </w:tr>
      <w:tr w:rsidR="0004363A" w14:paraId="27AF923E" w14:textId="77777777" w:rsidTr="001D0988">
        <w:tc>
          <w:tcPr>
            <w:cnfStyle w:val="001000000000" w:firstRow="0" w:lastRow="0" w:firstColumn="1" w:lastColumn="0" w:oddVBand="0" w:evenVBand="0" w:oddHBand="0" w:evenHBand="0" w:firstRowFirstColumn="0" w:firstRowLastColumn="0" w:lastRowFirstColumn="0" w:lastRowLastColumn="0"/>
            <w:tcW w:w="2682" w:type="dxa"/>
          </w:tcPr>
          <w:p w14:paraId="2C4FBAF5" w14:textId="77777777" w:rsidR="0004363A" w:rsidRDefault="0004363A" w:rsidP="008D499C">
            <w:pPr>
              <w:pStyle w:val="TableCell"/>
              <w:rPr>
                <w:rFonts w:eastAsia="Quattrocento Sans"/>
              </w:rPr>
            </w:pPr>
            <w:r>
              <w:rPr>
                <w:rFonts w:eastAsia="Quattrocento Sans"/>
              </w:rPr>
              <w:t>updateEvent</w:t>
            </w:r>
          </w:p>
        </w:tc>
        <w:tc>
          <w:tcPr>
            <w:tcW w:w="4961" w:type="dxa"/>
          </w:tcPr>
          <w:p w14:paraId="09C404F4" w14:textId="70251363" w:rsidR="0004363A" w:rsidRDefault="0004363A" w:rsidP="00563CAA">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 xml:space="preserve">Update a specified EventInstance in a </w:t>
            </w:r>
            <w:r w:rsidR="00D133F6">
              <w:rPr>
                <w:rFonts w:eastAsia="Quattrocento Sans"/>
              </w:rPr>
              <w:t>plan</w:t>
            </w:r>
            <w:r>
              <w:rPr>
                <w:rFonts w:eastAsia="Quattrocento Sans"/>
              </w:rPr>
              <w:t>.</w:t>
            </w:r>
          </w:p>
        </w:tc>
        <w:tc>
          <w:tcPr>
            <w:tcW w:w="1559" w:type="dxa"/>
            <w:vMerge/>
          </w:tcPr>
          <w:p w14:paraId="3FFEA93E" w14:textId="77777777" w:rsidR="0004363A" w:rsidRDefault="0004363A" w:rsidP="008D499C">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p>
        </w:tc>
      </w:tr>
      <w:tr w:rsidR="001D0988" w14:paraId="08D567C0" w14:textId="77777777" w:rsidTr="001D0988">
        <w:tc>
          <w:tcPr>
            <w:cnfStyle w:val="001000000000" w:firstRow="0" w:lastRow="0" w:firstColumn="1" w:lastColumn="0" w:oddVBand="0" w:evenVBand="0" w:oddHBand="0" w:evenHBand="0" w:firstRowFirstColumn="0" w:firstRowLastColumn="0" w:lastRowFirstColumn="0" w:lastRowLastColumn="0"/>
            <w:tcW w:w="2682" w:type="dxa"/>
          </w:tcPr>
          <w:p w14:paraId="158A2719" w14:textId="77777777" w:rsidR="001D0988" w:rsidRDefault="001D0988" w:rsidP="008D499C">
            <w:pPr>
              <w:pStyle w:val="TableCell"/>
              <w:rPr>
                <w:rFonts w:eastAsia="Quattrocento Sans"/>
              </w:rPr>
            </w:pPr>
            <w:r>
              <w:rPr>
                <w:rFonts w:eastAsia="Quattrocento Sans"/>
              </w:rPr>
              <w:t>updateResource</w:t>
            </w:r>
          </w:p>
        </w:tc>
        <w:tc>
          <w:tcPr>
            <w:tcW w:w="4961" w:type="dxa"/>
          </w:tcPr>
          <w:p w14:paraId="700AA400" w14:textId="3E0CEC3B" w:rsidR="001D0988" w:rsidRDefault="0004363A" w:rsidP="008D499C">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Make a d</w:t>
            </w:r>
            <w:r w:rsidR="001D0988">
              <w:rPr>
                <w:rFonts w:eastAsia="Quattrocento Sans"/>
              </w:rPr>
              <w:t xml:space="preserve">iscrete update to the value of a specified </w:t>
            </w:r>
            <w:r w:rsidR="00D133F6">
              <w:rPr>
                <w:rFonts w:eastAsia="Quattrocento Sans"/>
              </w:rPr>
              <w:t xml:space="preserve">Resource </w:t>
            </w:r>
            <w:r w:rsidR="001D0988">
              <w:rPr>
                <w:rFonts w:eastAsia="Quattrocento Sans"/>
              </w:rPr>
              <w:t>at a specified time</w:t>
            </w:r>
            <w:r>
              <w:rPr>
                <w:rFonts w:eastAsia="Quattrocento Sans"/>
              </w:rPr>
              <w:t>.</w:t>
            </w:r>
          </w:p>
        </w:tc>
        <w:tc>
          <w:tcPr>
            <w:tcW w:w="1559" w:type="dxa"/>
          </w:tcPr>
          <w:p w14:paraId="63427D7F" w14:textId="77777777" w:rsidR="001D0988" w:rsidRDefault="001D0988" w:rsidP="008D499C">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4</w:t>
            </w:r>
          </w:p>
        </w:tc>
      </w:tr>
      <w:tr w:rsidR="001D0988" w14:paraId="65270870" w14:textId="77777777" w:rsidTr="001D0988">
        <w:tc>
          <w:tcPr>
            <w:cnfStyle w:val="001000000000" w:firstRow="0" w:lastRow="0" w:firstColumn="1" w:lastColumn="0" w:oddVBand="0" w:evenVBand="0" w:oddHBand="0" w:evenHBand="0" w:firstRowFirstColumn="0" w:firstRowLastColumn="0" w:lastRowFirstColumn="0" w:lastRowLastColumn="0"/>
            <w:tcW w:w="2682" w:type="dxa"/>
          </w:tcPr>
          <w:p w14:paraId="7DF9F8D4" w14:textId="77777777" w:rsidR="001D0988" w:rsidRDefault="001D0988" w:rsidP="008D499C">
            <w:pPr>
              <w:pStyle w:val="TableCell"/>
              <w:rPr>
                <w:rFonts w:eastAsia="Quattrocento Sans"/>
              </w:rPr>
            </w:pPr>
            <w:r>
              <w:rPr>
                <w:rFonts w:eastAsia="Quattrocento Sans"/>
              </w:rPr>
              <w:t>updateResourceProfile</w:t>
            </w:r>
          </w:p>
        </w:tc>
        <w:tc>
          <w:tcPr>
            <w:tcW w:w="4961" w:type="dxa"/>
          </w:tcPr>
          <w:p w14:paraId="79CBD32D" w14:textId="77777777" w:rsidR="001D0988" w:rsidRDefault="001D0988" w:rsidP="00A5758C">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 xml:space="preserve">Update the profile of </w:t>
            </w:r>
            <w:r w:rsidR="0004363A">
              <w:rPr>
                <w:rFonts w:eastAsia="Quattrocento Sans"/>
              </w:rPr>
              <w:t>a specified Resource over time.</w:t>
            </w:r>
          </w:p>
        </w:tc>
        <w:tc>
          <w:tcPr>
            <w:tcW w:w="1559" w:type="dxa"/>
          </w:tcPr>
          <w:p w14:paraId="1B71506C" w14:textId="77777777" w:rsidR="001D0988" w:rsidRDefault="001D0988" w:rsidP="008D499C">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5</w:t>
            </w:r>
          </w:p>
        </w:tc>
      </w:tr>
      <w:tr w:rsidR="001D0988" w14:paraId="24BBA84B" w14:textId="77777777" w:rsidTr="001D0988">
        <w:tc>
          <w:tcPr>
            <w:cnfStyle w:val="001000000000" w:firstRow="0" w:lastRow="0" w:firstColumn="1" w:lastColumn="0" w:oddVBand="0" w:evenVBand="0" w:oddHBand="0" w:evenHBand="0" w:firstRowFirstColumn="0" w:firstRowLastColumn="0" w:lastRowFirstColumn="0" w:lastRowLastColumn="0"/>
            <w:tcW w:w="2682" w:type="dxa"/>
          </w:tcPr>
          <w:p w14:paraId="257B9C49" w14:textId="77777777" w:rsidR="001D0988" w:rsidRDefault="001D0988" w:rsidP="008D499C">
            <w:pPr>
              <w:pStyle w:val="TableCell"/>
              <w:rPr>
                <w:rFonts w:eastAsia="Quattrocento Sans"/>
              </w:rPr>
            </w:pPr>
            <w:r>
              <w:rPr>
                <w:rFonts w:eastAsia="Quattrocento Sans"/>
              </w:rPr>
              <w:t>applyTimeShift</w:t>
            </w:r>
          </w:p>
        </w:tc>
        <w:tc>
          <w:tcPr>
            <w:tcW w:w="4961" w:type="dxa"/>
          </w:tcPr>
          <w:p w14:paraId="12277011" w14:textId="496B6705" w:rsidR="001D0988" w:rsidRDefault="001D0988" w:rsidP="008D499C">
            <w:pPr>
              <w:pStyle w:val="TableCell"/>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 xml:space="preserve">Apply a time shift to a specified </w:t>
            </w:r>
            <w:r w:rsidR="00D133F6">
              <w:rPr>
                <w:rFonts w:eastAsia="Quattrocento Sans"/>
              </w:rPr>
              <w:t xml:space="preserve">plan </w:t>
            </w:r>
            <w:r>
              <w:rPr>
                <w:rFonts w:eastAsia="Quattrocento Sans"/>
              </w:rPr>
              <w:t>or its sub-pl</w:t>
            </w:r>
            <w:r w:rsidR="0004363A">
              <w:rPr>
                <w:rFonts w:eastAsia="Quattrocento Sans"/>
              </w:rPr>
              <w:t>ans.</w:t>
            </w:r>
          </w:p>
        </w:tc>
        <w:tc>
          <w:tcPr>
            <w:tcW w:w="1559" w:type="dxa"/>
          </w:tcPr>
          <w:p w14:paraId="0E0303F6" w14:textId="77777777" w:rsidR="001D0988" w:rsidRDefault="001D0988" w:rsidP="008D499C">
            <w:pPr>
              <w:pStyle w:val="TableCell"/>
              <w:jc w:val="center"/>
              <w:cnfStyle w:val="000000000000" w:firstRow="0" w:lastRow="0" w:firstColumn="0" w:lastColumn="0" w:oddVBand="0" w:evenVBand="0" w:oddHBand="0" w:evenHBand="0" w:firstRowFirstColumn="0" w:firstRowLastColumn="0" w:lastRowFirstColumn="0" w:lastRowLastColumn="0"/>
              <w:rPr>
                <w:rFonts w:eastAsia="Quattrocento Sans"/>
              </w:rPr>
            </w:pPr>
            <w:r>
              <w:rPr>
                <w:rFonts w:eastAsia="Quattrocento Sans"/>
              </w:rPr>
              <w:t>6</w:t>
            </w:r>
          </w:p>
        </w:tc>
      </w:tr>
    </w:tbl>
    <w:p w14:paraId="4E341A5D" w14:textId="77777777" w:rsidR="0034603B" w:rsidRDefault="0034603B" w:rsidP="005F51F5">
      <w:pPr>
        <w:pStyle w:val="Heading2"/>
        <w:pageBreakBefore/>
      </w:pPr>
      <w:bookmarkStart w:id="83" w:name="_Ref68013881"/>
      <w:bookmarkStart w:id="84" w:name="_Toc140093789"/>
      <w:r>
        <w:lastRenderedPageBreak/>
        <w:t>Optional Elements of the Standard</w:t>
      </w:r>
      <w:bookmarkEnd w:id="83"/>
      <w:bookmarkEnd w:id="84"/>
    </w:p>
    <w:p w14:paraId="3FE448D0" w14:textId="5770C99B" w:rsidR="00D92D4F" w:rsidRDefault="00D92D4F" w:rsidP="00D92D4F">
      <w:r>
        <w:t xml:space="preserve">The MPS services specification defines a substantial MPS information model and five services.  Compliance of an individual mission planning system deployment to the MPS service specification does not imply that </w:t>
      </w:r>
      <w:r w:rsidR="0008250B">
        <w:t xml:space="preserve">either the </w:t>
      </w:r>
      <w:r>
        <w:t xml:space="preserve">complete set of services specified here </w:t>
      </w:r>
      <w:r w:rsidR="0008250B">
        <w:t xml:space="preserve">or the full MPS information model </w:t>
      </w:r>
      <w:r>
        <w:t>has to be supported</w:t>
      </w:r>
      <w:r w:rsidR="0008250B">
        <w:t xml:space="preserve">. </w:t>
      </w:r>
    </w:p>
    <w:p w14:paraId="33CA2409" w14:textId="77777777" w:rsidR="0008250B" w:rsidRDefault="0008250B" w:rsidP="00D92D4F">
      <w:r>
        <w:t>The level of compliance of a specific deployment to the standard can be</w:t>
      </w:r>
      <w:r w:rsidR="00697735">
        <w:t xml:space="preserve"> selected as follows:</w:t>
      </w:r>
    </w:p>
    <w:p w14:paraId="6CD54A41" w14:textId="40E57683" w:rsidR="00697735" w:rsidRDefault="00697735" w:rsidP="00DA4F65">
      <w:pPr>
        <w:numPr>
          <w:ilvl w:val="0"/>
          <w:numId w:val="84"/>
        </w:numPr>
        <w:spacing w:before="120" w:line="0" w:lineRule="atLeast"/>
      </w:pPr>
      <w:r>
        <w:t>The set of MPS</w:t>
      </w:r>
      <w:r w:rsidR="00D133F6">
        <w:t xml:space="preserve"> se</w:t>
      </w:r>
      <w:r>
        <w:t>rvices supported</w:t>
      </w:r>
    </w:p>
    <w:p w14:paraId="4D8E8969" w14:textId="1E3F7AFB" w:rsidR="00697735" w:rsidRDefault="00697735" w:rsidP="00DA4F65">
      <w:pPr>
        <w:numPr>
          <w:ilvl w:val="0"/>
          <w:numId w:val="84"/>
        </w:numPr>
        <w:spacing w:before="120" w:line="0" w:lineRule="atLeast"/>
      </w:pPr>
      <w:r>
        <w:t>The capability sets supported within each MPS</w:t>
      </w:r>
      <w:r w:rsidR="00D133F6">
        <w:t xml:space="preserve"> se</w:t>
      </w:r>
      <w:r>
        <w:t>rvice</w:t>
      </w:r>
    </w:p>
    <w:p w14:paraId="703A6D43" w14:textId="028FDE20" w:rsidR="00697735" w:rsidRDefault="00697735" w:rsidP="00DA4F65">
      <w:pPr>
        <w:numPr>
          <w:ilvl w:val="0"/>
          <w:numId w:val="84"/>
        </w:numPr>
        <w:spacing w:before="120" w:line="0" w:lineRule="atLeast"/>
      </w:pPr>
      <w:r>
        <w:t>The optional elements of the MPS</w:t>
      </w:r>
      <w:r w:rsidR="00D133F6">
        <w:t xml:space="preserve"> in</w:t>
      </w:r>
      <w:r>
        <w:t>formation</w:t>
      </w:r>
      <w:r w:rsidR="00D133F6">
        <w:t xml:space="preserve"> mo</w:t>
      </w:r>
      <w:r>
        <w:t>del supported</w:t>
      </w:r>
    </w:p>
    <w:p w14:paraId="0C7EA7AB" w14:textId="4FCBE968" w:rsidR="00697735" w:rsidRDefault="00BC56F1" w:rsidP="00697735">
      <w:r>
        <w:t xml:space="preserve">The supported capabilities of a service provider can be made available to consumers via the MO Common Directory Service </w:t>
      </w:r>
      <w:r w:rsidR="00BB0080">
        <w:fldChar w:fldCharType="begin"/>
      </w:r>
      <w:r w:rsidR="00BB0080">
        <w:instrText xml:space="preserve"> REF _Ref68541276 \r \h </w:instrText>
      </w:r>
      <w:r w:rsidR="00BB0080">
        <w:fldChar w:fldCharType="separate"/>
      </w:r>
      <w:r w:rsidR="00182691">
        <w:t>[D4]</w:t>
      </w:r>
      <w:r w:rsidR="00BB0080">
        <w:fldChar w:fldCharType="end"/>
      </w:r>
      <w:r>
        <w:t>.  An entry in the directory is made for each MPS service supported by each MPS service provided, which lists the supported capability sets for that service.</w:t>
      </w:r>
    </w:p>
    <w:p w14:paraId="71F2F634" w14:textId="7FFD2C90" w:rsidR="00786DAC" w:rsidRDefault="00786DAC" w:rsidP="00786DAC">
      <w:pPr>
        <w:pStyle w:val="Caption"/>
        <w:keepNext w:val="0"/>
      </w:pPr>
      <w:bookmarkStart w:id="85" w:name="_Ref66965055"/>
      <w:bookmarkStart w:id="86" w:name="_Ref66965051"/>
      <w:bookmarkStart w:id="87" w:name="_Toc140093934"/>
      <w:r>
        <w:t xml:space="preserve">Table </w:t>
      </w:r>
      <w:r w:rsidR="00A23CA0">
        <w:fldChar w:fldCharType="begin"/>
      </w:r>
      <w:r w:rsidR="00A23CA0">
        <w:instrText xml:space="preserve"> SEQ Table \* ARABIC </w:instrText>
      </w:r>
      <w:r w:rsidR="00A23CA0">
        <w:fldChar w:fldCharType="separate"/>
      </w:r>
      <w:r w:rsidR="00182691">
        <w:rPr>
          <w:noProof/>
        </w:rPr>
        <w:t>11</w:t>
      </w:r>
      <w:r w:rsidR="00A23CA0">
        <w:rPr>
          <w:noProof/>
        </w:rPr>
        <w:fldChar w:fldCharType="end"/>
      </w:r>
      <w:bookmarkEnd w:id="85"/>
      <w:r>
        <w:t xml:space="preserve">: </w:t>
      </w:r>
      <w:r w:rsidR="002E783F">
        <w:t xml:space="preserve">Mandatory and </w:t>
      </w:r>
      <w:r>
        <w:t>Optional Elements of the Information Model</w:t>
      </w:r>
      <w:bookmarkEnd w:id="86"/>
      <w:bookmarkEnd w:id="87"/>
    </w:p>
    <w:p w14:paraId="10DC13BE" w14:textId="77777777" w:rsidR="0064203C" w:rsidRPr="0064203C" w:rsidRDefault="0064203C" w:rsidP="0064203C">
      <w:pPr>
        <w:spacing w:before="0"/>
      </w:pPr>
    </w:p>
    <w:tbl>
      <w:tblPr>
        <w:tblStyle w:val="RBTable"/>
        <w:tblW w:w="9180" w:type="dxa"/>
        <w:tblLayout w:type="fixed"/>
        <w:tblLook w:val="04A0" w:firstRow="1" w:lastRow="0" w:firstColumn="1" w:lastColumn="0" w:noHBand="0" w:noVBand="1"/>
      </w:tblPr>
      <w:tblGrid>
        <w:gridCol w:w="392"/>
        <w:gridCol w:w="2126"/>
        <w:gridCol w:w="1843"/>
        <w:gridCol w:w="2693"/>
        <w:gridCol w:w="2126"/>
      </w:tblGrid>
      <w:tr w:rsidR="00BC56F1" w14:paraId="25278F46" w14:textId="77777777" w:rsidTr="00FF203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2" w:type="dxa"/>
          </w:tcPr>
          <w:p w14:paraId="65EE1465" w14:textId="77777777" w:rsidR="00BC56F1" w:rsidRDefault="00FF2038" w:rsidP="0064203C">
            <w:pPr>
              <w:pStyle w:val="TableCell"/>
            </w:pPr>
            <w:r>
              <w:t>#</w:t>
            </w:r>
          </w:p>
        </w:tc>
        <w:tc>
          <w:tcPr>
            <w:tcW w:w="2126" w:type="dxa"/>
          </w:tcPr>
          <w:p w14:paraId="7991659E" w14:textId="3345C25F" w:rsidR="00BC56F1" w:rsidRDefault="00BC56F1" w:rsidP="0064203C">
            <w:pPr>
              <w:pStyle w:val="TableCell"/>
              <w:cnfStyle w:val="100000000000" w:firstRow="1" w:lastRow="0" w:firstColumn="0" w:lastColumn="0" w:oddVBand="0" w:evenVBand="0" w:oddHBand="0" w:evenHBand="0" w:firstRowFirstColumn="0" w:firstRowLastColumn="0" w:lastRowFirstColumn="0" w:lastRowLastColumn="0"/>
            </w:pPr>
            <w:r>
              <w:t>Information Model Element</w:t>
            </w:r>
            <w:r w:rsidR="002E783F">
              <w:t xml:space="preserve"> Set</w:t>
            </w:r>
          </w:p>
        </w:tc>
        <w:tc>
          <w:tcPr>
            <w:tcW w:w="1843" w:type="dxa"/>
          </w:tcPr>
          <w:p w14:paraId="59F4530F" w14:textId="77777777" w:rsidR="00BC56F1" w:rsidRDefault="00BC56F1" w:rsidP="00CB325A">
            <w:pPr>
              <w:pStyle w:val="TableCell"/>
              <w:cnfStyle w:val="100000000000" w:firstRow="1" w:lastRow="0" w:firstColumn="0" w:lastColumn="0" w:oddVBand="0" w:evenVBand="0" w:oddHBand="0" w:evenHBand="0" w:firstRowFirstColumn="0" w:firstRowLastColumn="0" w:lastRowFirstColumn="0" w:lastRowLastColumn="0"/>
            </w:pPr>
            <w:r>
              <w:t>MO Objects</w:t>
            </w:r>
          </w:p>
        </w:tc>
        <w:tc>
          <w:tcPr>
            <w:tcW w:w="2693" w:type="dxa"/>
          </w:tcPr>
          <w:p w14:paraId="0D235F9D" w14:textId="77777777" w:rsidR="00BC56F1" w:rsidRDefault="00BC56F1" w:rsidP="00CB325A">
            <w:pPr>
              <w:pStyle w:val="TableCell"/>
              <w:cnfStyle w:val="100000000000" w:firstRow="1" w:lastRow="0" w:firstColumn="0" w:lastColumn="0" w:oddVBand="0" w:evenVBand="0" w:oddHBand="0" w:evenHBand="0" w:firstRowFirstColumn="0" w:firstRowLastColumn="0" w:lastRowFirstColumn="0" w:lastRowLastColumn="0"/>
            </w:pPr>
            <w:r>
              <w:t>MPS Data Types</w:t>
            </w:r>
          </w:p>
        </w:tc>
        <w:tc>
          <w:tcPr>
            <w:tcW w:w="2126" w:type="dxa"/>
          </w:tcPr>
          <w:p w14:paraId="2117B280" w14:textId="77777777" w:rsidR="00BC56F1" w:rsidRDefault="00BC56F1" w:rsidP="00CB325A">
            <w:pPr>
              <w:pStyle w:val="TableCell"/>
              <w:cnfStyle w:val="100000000000" w:firstRow="1" w:lastRow="0" w:firstColumn="0" w:lastColumn="0" w:oddVBand="0" w:evenVBand="0" w:oddHBand="0" w:evenHBand="0" w:firstRowFirstColumn="0" w:firstRowLastColumn="0" w:lastRowFirstColumn="0" w:lastRowLastColumn="0"/>
            </w:pPr>
            <w:r>
              <w:t>Constraints</w:t>
            </w:r>
          </w:p>
        </w:tc>
      </w:tr>
      <w:tr w:rsidR="00BC56F1" w14:paraId="7870948C" w14:textId="77777777" w:rsidTr="00FF2038">
        <w:tc>
          <w:tcPr>
            <w:cnfStyle w:val="001000000000" w:firstRow="0" w:lastRow="0" w:firstColumn="1" w:lastColumn="0" w:oddVBand="0" w:evenVBand="0" w:oddHBand="0" w:evenHBand="0" w:firstRowFirstColumn="0" w:firstRowLastColumn="0" w:lastRowFirstColumn="0" w:lastRowLastColumn="0"/>
            <w:tcW w:w="392" w:type="dxa"/>
          </w:tcPr>
          <w:p w14:paraId="79B041CC" w14:textId="77777777" w:rsidR="00BC56F1" w:rsidRDefault="00FF2038" w:rsidP="00CB325A">
            <w:pPr>
              <w:pStyle w:val="TableCell"/>
            </w:pPr>
            <w:r>
              <w:t>1</w:t>
            </w:r>
          </w:p>
        </w:tc>
        <w:tc>
          <w:tcPr>
            <w:tcW w:w="2126" w:type="dxa"/>
          </w:tcPr>
          <w:p w14:paraId="79D93959" w14:textId="27985978"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r>
              <w:t>Core Features</w:t>
            </w:r>
            <w:r w:rsidR="002E783F">
              <w:br/>
              <w:t>(Mandatory)</w:t>
            </w:r>
          </w:p>
        </w:tc>
        <w:tc>
          <w:tcPr>
            <w:tcW w:w="1843" w:type="dxa"/>
          </w:tcPr>
          <w:p w14:paraId="1D7A107B"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r>
              <w:t>Planning Requests</w:t>
            </w:r>
            <w:r>
              <w:br/>
              <w:t>Plans</w:t>
            </w:r>
            <w:r>
              <w:br/>
              <w:t>Planning Activities</w:t>
            </w:r>
            <w:r>
              <w:br/>
              <w:t>Planning Events</w:t>
            </w:r>
            <w:r>
              <w:br/>
              <w:t>MPSSystemConfig</w:t>
            </w:r>
          </w:p>
        </w:tc>
        <w:tc>
          <w:tcPr>
            <w:tcW w:w="2693" w:type="dxa"/>
          </w:tcPr>
          <w:p w14:paraId="6ED70FFA"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r>
              <w:t>Base Data Types (excl. Position &amp; Direction)</w:t>
            </w:r>
            <w:r>
              <w:br/>
              <w:t>Expressions</w:t>
            </w:r>
            <w:r>
              <w:br/>
              <w:t>Additional MPS Data Types</w:t>
            </w:r>
            <w:r>
              <w:br/>
              <w:t>Arguments</w:t>
            </w:r>
            <w:r>
              <w:br/>
              <w:t>Time &amp; Event Triggers</w:t>
            </w:r>
            <w:r>
              <w:br/>
              <w:t>Time &amp; Event Repetitions</w:t>
            </w:r>
          </w:p>
        </w:tc>
        <w:tc>
          <w:tcPr>
            <w:tcW w:w="2126" w:type="dxa"/>
          </w:tcPr>
          <w:p w14:paraId="4B8CED18"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r>
              <w:t>Constraint Expression</w:t>
            </w:r>
          </w:p>
        </w:tc>
      </w:tr>
      <w:tr w:rsidR="000C0457" w14:paraId="147B9A7C" w14:textId="77777777" w:rsidTr="00E73DB2">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11FFAF1B" w14:textId="77777777" w:rsidR="000C0457" w:rsidRDefault="000C0457" w:rsidP="00E73DB2">
            <w:pPr>
              <w:pStyle w:val="TableCell"/>
            </w:pPr>
            <w:r>
              <w:t>2</w:t>
            </w:r>
          </w:p>
        </w:tc>
        <w:tc>
          <w:tcPr>
            <w:tcW w:w="2126" w:type="dxa"/>
            <w:tcBorders>
              <w:bottom w:val="single" w:sz="4" w:space="0" w:color="7E7E7E"/>
            </w:tcBorders>
            <w:shd w:val="clear" w:color="auto" w:fill="D9D9D9" w:themeFill="background1" w:themeFillShade="D9"/>
          </w:tcPr>
          <w:p w14:paraId="18ED562F" w14:textId="77777777" w:rsidR="000C0457" w:rsidRDefault="000C0457" w:rsidP="00E73DB2">
            <w:pPr>
              <w:pStyle w:val="TableCell"/>
              <w:cnfStyle w:val="000000000000" w:firstRow="0" w:lastRow="0" w:firstColumn="0" w:lastColumn="0" w:oddVBand="0" w:evenVBand="0" w:oddHBand="0" w:evenHBand="0" w:firstRowFirstColumn="0" w:firstRowLastColumn="0" w:lastRowFirstColumn="0" w:lastRowLastColumn="0"/>
            </w:pPr>
            <w:r>
              <w:t>Basic Constraints</w:t>
            </w:r>
          </w:p>
        </w:tc>
        <w:tc>
          <w:tcPr>
            <w:tcW w:w="1843" w:type="dxa"/>
            <w:shd w:val="clear" w:color="auto" w:fill="D9D9D9" w:themeFill="background1" w:themeFillShade="D9"/>
          </w:tcPr>
          <w:p w14:paraId="64100577" w14:textId="77777777" w:rsidR="000C0457" w:rsidRDefault="000C0457" w:rsidP="00E73DB2">
            <w:pPr>
              <w:pStyle w:val="TableCell"/>
              <w:cnfStyle w:val="000000000000" w:firstRow="0" w:lastRow="0" w:firstColumn="0" w:lastColumn="0" w:oddVBand="0" w:evenVBand="0" w:oddHBand="0" w:evenHBand="0" w:firstRowFirstColumn="0" w:firstRowLastColumn="0" w:lastRowFirstColumn="0" w:lastRowLastColumn="0"/>
            </w:pPr>
          </w:p>
        </w:tc>
        <w:tc>
          <w:tcPr>
            <w:tcW w:w="2693" w:type="dxa"/>
            <w:shd w:val="clear" w:color="auto" w:fill="D9D9D9" w:themeFill="background1" w:themeFillShade="D9"/>
          </w:tcPr>
          <w:p w14:paraId="55AE8F81" w14:textId="77777777" w:rsidR="000C0457" w:rsidRDefault="000C0457" w:rsidP="00E73DB2">
            <w:pPr>
              <w:pStyle w:val="TableCell"/>
              <w:cnfStyle w:val="000000000000" w:firstRow="0" w:lastRow="0" w:firstColumn="0" w:lastColumn="0" w:oddVBand="0" w:evenVBand="0" w:oddHBand="0" w:evenHBand="0" w:firstRowFirstColumn="0" w:firstRowLastColumn="0" w:lastRowFirstColumn="0" w:lastRowLastColumn="0"/>
            </w:pPr>
          </w:p>
        </w:tc>
        <w:tc>
          <w:tcPr>
            <w:tcW w:w="2126" w:type="dxa"/>
            <w:shd w:val="clear" w:color="auto" w:fill="D9D9D9" w:themeFill="background1" w:themeFillShade="D9"/>
          </w:tcPr>
          <w:p w14:paraId="24C42992" w14:textId="77777777" w:rsidR="000C0457" w:rsidRDefault="000C0457" w:rsidP="00E73DB2">
            <w:pPr>
              <w:pStyle w:val="TableCell"/>
              <w:cnfStyle w:val="000000000000" w:firstRow="0" w:lastRow="0" w:firstColumn="0" w:lastColumn="0" w:oddVBand="0" w:evenVBand="0" w:oddHBand="0" w:evenHBand="0" w:firstRowFirstColumn="0" w:firstRowLastColumn="0" w:lastRowFirstColumn="0" w:lastRowLastColumn="0"/>
            </w:pPr>
            <w:r>
              <w:t>Temporal Constraints</w:t>
            </w:r>
            <w:r>
              <w:br/>
              <w:t>Sequential Constraint</w:t>
            </w:r>
            <w:r>
              <w:br/>
              <w:t>Exclusion Constraint</w:t>
            </w:r>
          </w:p>
        </w:tc>
      </w:tr>
      <w:tr w:rsidR="00BC56F1" w14:paraId="5BDB6A19" w14:textId="77777777" w:rsidTr="00FF2038">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64E255B8" w14:textId="77777777" w:rsidR="00BC56F1" w:rsidRDefault="000C0457" w:rsidP="00CB325A">
            <w:pPr>
              <w:pStyle w:val="TableCell"/>
            </w:pPr>
            <w:r>
              <w:t>3</w:t>
            </w:r>
          </w:p>
        </w:tc>
        <w:tc>
          <w:tcPr>
            <w:tcW w:w="2126" w:type="dxa"/>
            <w:shd w:val="clear" w:color="auto" w:fill="D9D9D9" w:themeFill="background1" w:themeFillShade="D9"/>
          </w:tcPr>
          <w:p w14:paraId="59FF6968"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r>
              <w:t>Plan Revisions</w:t>
            </w:r>
          </w:p>
        </w:tc>
        <w:tc>
          <w:tcPr>
            <w:tcW w:w="1843" w:type="dxa"/>
            <w:shd w:val="clear" w:color="auto" w:fill="D9D9D9" w:themeFill="background1" w:themeFillShade="D9"/>
          </w:tcPr>
          <w:p w14:paraId="367B9465"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r>
              <w:t>Patch Plans</w:t>
            </w:r>
          </w:p>
        </w:tc>
        <w:tc>
          <w:tcPr>
            <w:tcW w:w="2693" w:type="dxa"/>
            <w:shd w:val="clear" w:color="auto" w:fill="D9D9D9" w:themeFill="background1" w:themeFillShade="D9"/>
          </w:tcPr>
          <w:p w14:paraId="3DF8C9D2"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r>
              <w:t>Plan Revisions</w:t>
            </w:r>
          </w:p>
        </w:tc>
        <w:tc>
          <w:tcPr>
            <w:tcW w:w="2126" w:type="dxa"/>
            <w:shd w:val="clear" w:color="auto" w:fill="D9D9D9" w:themeFill="background1" w:themeFillShade="D9"/>
          </w:tcPr>
          <w:p w14:paraId="0C63630C"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p>
        </w:tc>
      </w:tr>
      <w:tr w:rsidR="00FF2038" w14:paraId="7E35E8E2" w14:textId="77777777" w:rsidTr="00FF2038">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0B821767" w14:textId="77777777" w:rsidR="00FF2038" w:rsidRDefault="00FF2038" w:rsidP="00CB325A">
            <w:pPr>
              <w:pStyle w:val="TableCell"/>
            </w:pPr>
            <w:r>
              <w:t>4</w:t>
            </w:r>
          </w:p>
        </w:tc>
        <w:tc>
          <w:tcPr>
            <w:tcW w:w="2126" w:type="dxa"/>
            <w:tcBorders>
              <w:bottom w:val="nil"/>
            </w:tcBorders>
            <w:shd w:val="clear" w:color="auto" w:fill="D9D9D9" w:themeFill="background1" w:themeFillShade="D9"/>
          </w:tcPr>
          <w:p w14:paraId="18C8877D"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r>
              <w:t>Resources</w:t>
            </w:r>
          </w:p>
        </w:tc>
        <w:tc>
          <w:tcPr>
            <w:tcW w:w="1843" w:type="dxa"/>
            <w:vMerge w:val="restart"/>
            <w:shd w:val="clear" w:color="auto" w:fill="D9D9D9" w:themeFill="background1" w:themeFillShade="D9"/>
          </w:tcPr>
          <w:p w14:paraId="60027B4F"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r>
              <w:t>Resources</w:t>
            </w:r>
          </w:p>
        </w:tc>
        <w:tc>
          <w:tcPr>
            <w:tcW w:w="2693" w:type="dxa"/>
            <w:shd w:val="clear" w:color="auto" w:fill="D9D9D9" w:themeFill="background1" w:themeFillShade="D9"/>
          </w:tcPr>
          <w:p w14:paraId="5A4168AE"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r>
              <w:t>R</w:t>
            </w:r>
            <w:r w:rsidR="00747FC9">
              <w:t>esource Profiles</w:t>
            </w:r>
            <w:r w:rsidR="00747FC9">
              <w:br/>
              <w:t>Plan Resources</w:t>
            </w:r>
          </w:p>
        </w:tc>
        <w:tc>
          <w:tcPr>
            <w:tcW w:w="2126" w:type="dxa"/>
            <w:shd w:val="clear" w:color="auto" w:fill="D9D9D9" w:themeFill="background1" w:themeFillShade="D9"/>
          </w:tcPr>
          <w:p w14:paraId="1A59B308"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p>
        </w:tc>
      </w:tr>
      <w:tr w:rsidR="00FF2038" w14:paraId="61D83661" w14:textId="77777777" w:rsidTr="00FF2038">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75342208" w14:textId="77777777" w:rsidR="00FF2038" w:rsidRDefault="00FF2038" w:rsidP="00CB325A">
            <w:pPr>
              <w:pStyle w:val="TableCell"/>
            </w:pPr>
            <w:r>
              <w:t>5</w:t>
            </w:r>
          </w:p>
        </w:tc>
        <w:tc>
          <w:tcPr>
            <w:tcW w:w="2126" w:type="dxa"/>
            <w:tcBorders>
              <w:top w:val="nil"/>
              <w:bottom w:val="single" w:sz="4" w:space="0" w:color="7E7E7E"/>
            </w:tcBorders>
            <w:shd w:val="clear" w:color="auto" w:fill="D9D9D9" w:themeFill="background1" w:themeFillShade="D9"/>
          </w:tcPr>
          <w:p w14:paraId="6C0A7787"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r>
              <w:t>Resource Constraints</w:t>
            </w:r>
            <w:r>
              <w:br/>
              <w:t>(requires Resources)</w:t>
            </w:r>
          </w:p>
        </w:tc>
        <w:tc>
          <w:tcPr>
            <w:tcW w:w="1843" w:type="dxa"/>
            <w:vMerge/>
            <w:shd w:val="clear" w:color="auto" w:fill="D9D9D9" w:themeFill="background1" w:themeFillShade="D9"/>
          </w:tcPr>
          <w:p w14:paraId="6898622A"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p>
        </w:tc>
        <w:tc>
          <w:tcPr>
            <w:tcW w:w="2693" w:type="dxa"/>
            <w:shd w:val="clear" w:color="auto" w:fill="D9D9D9" w:themeFill="background1" w:themeFillShade="D9"/>
          </w:tcPr>
          <w:p w14:paraId="38FAC34B"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p>
        </w:tc>
        <w:tc>
          <w:tcPr>
            <w:tcW w:w="2126" w:type="dxa"/>
            <w:shd w:val="clear" w:color="auto" w:fill="D9D9D9" w:themeFill="background1" w:themeFillShade="D9"/>
          </w:tcPr>
          <w:p w14:paraId="0722EC84"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r>
              <w:t>Resource Constraints</w:t>
            </w:r>
            <w:r>
              <w:br/>
              <w:t>Argument Constraint</w:t>
            </w:r>
            <w:r>
              <w:br/>
              <w:t>Effects</w:t>
            </w:r>
          </w:p>
        </w:tc>
      </w:tr>
      <w:tr w:rsidR="00FF2038" w14:paraId="1FFD4FD4" w14:textId="77777777" w:rsidTr="00FF2038">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3EAB0A72" w14:textId="77777777" w:rsidR="00FF2038" w:rsidRDefault="00FF2038" w:rsidP="00CB325A">
            <w:pPr>
              <w:pStyle w:val="TableCell"/>
            </w:pPr>
            <w:r>
              <w:t>6</w:t>
            </w:r>
          </w:p>
        </w:tc>
        <w:tc>
          <w:tcPr>
            <w:tcW w:w="2126" w:type="dxa"/>
            <w:tcBorders>
              <w:bottom w:val="nil"/>
            </w:tcBorders>
            <w:shd w:val="clear" w:color="auto" w:fill="D9D9D9" w:themeFill="background1" w:themeFillShade="D9"/>
          </w:tcPr>
          <w:p w14:paraId="42BC7DC6"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r>
              <w:t>Position &amp; Direction</w:t>
            </w:r>
          </w:p>
        </w:tc>
        <w:tc>
          <w:tcPr>
            <w:tcW w:w="1843" w:type="dxa"/>
            <w:vMerge w:val="restart"/>
            <w:shd w:val="clear" w:color="auto" w:fill="D9D9D9" w:themeFill="background1" w:themeFillShade="D9"/>
          </w:tcPr>
          <w:p w14:paraId="5431DDE9"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p>
        </w:tc>
        <w:tc>
          <w:tcPr>
            <w:tcW w:w="2693" w:type="dxa"/>
            <w:shd w:val="clear" w:color="auto" w:fill="D9D9D9" w:themeFill="background1" w:themeFillShade="D9"/>
          </w:tcPr>
          <w:p w14:paraId="181B0A57"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r>
              <w:t>Position &amp; Direction Types</w:t>
            </w:r>
            <w:r>
              <w:br/>
              <w:t>Location, Pointing and Angle Triggers</w:t>
            </w:r>
            <w:r>
              <w:br/>
              <w:t>Location, Pointing and Angle Repetitions</w:t>
            </w:r>
          </w:p>
        </w:tc>
        <w:tc>
          <w:tcPr>
            <w:tcW w:w="2126" w:type="dxa"/>
            <w:shd w:val="clear" w:color="auto" w:fill="D9D9D9" w:themeFill="background1" w:themeFillShade="D9"/>
          </w:tcPr>
          <w:p w14:paraId="60686526"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p>
        </w:tc>
      </w:tr>
      <w:tr w:rsidR="00FF2038" w14:paraId="1F4D2BE7" w14:textId="77777777" w:rsidTr="00FF2038">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53EC3681" w14:textId="77777777" w:rsidR="00FF2038" w:rsidRDefault="00FF2038" w:rsidP="00CB325A">
            <w:pPr>
              <w:pStyle w:val="TableCell"/>
            </w:pPr>
            <w:r>
              <w:t>7</w:t>
            </w:r>
          </w:p>
        </w:tc>
        <w:tc>
          <w:tcPr>
            <w:tcW w:w="2126" w:type="dxa"/>
            <w:tcBorders>
              <w:top w:val="nil"/>
            </w:tcBorders>
            <w:shd w:val="clear" w:color="auto" w:fill="D9D9D9" w:themeFill="background1" w:themeFillShade="D9"/>
          </w:tcPr>
          <w:p w14:paraId="27F3DF70" w14:textId="77777777" w:rsidR="00FF2038" w:rsidRDefault="00FF2038" w:rsidP="00FF2038">
            <w:pPr>
              <w:pStyle w:val="TableCell"/>
              <w:cnfStyle w:val="000000000000" w:firstRow="0" w:lastRow="0" w:firstColumn="0" w:lastColumn="0" w:oddVBand="0" w:evenVBand="0" w:oddHBand="0" w:evenHBand="0" w:firstRowFirstColumn="0" w:firstRowLastColumn="0" w:lastRowFirstColumn="0" w:lastRowLastColumn="0"/>
            </w:pPr>
            <w:r>
              <w:t>Geometric Constraints</w:t>
            </w:r>
            <w:r>
              <w:br/>
              <w:t>(requires Pos. &amp; Dir.)</w:t>
            </w:r>
          </w:p>
        </w:tc>
        <w:tc>
          <w:tcPr>
            <w:tcW w:w="1843" w:type="dxa"/>
            <w:vMerge/>
            <w:shd w:val="clear" w:color="auto" w:fill="D9D9D9" w:themeFill="background1" w:themeFillShade="D9"/>
          </w:tcPr>
          <w:p w14:paraId="51CF86BB"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p>
        </w:tc>
        <w:tc>
          <w:tcPr>
            <w:tcW w:w="2693" w:type="dxa"/>
            <w:shd w:val="clear" w:color="auto" w:fill="D9D9D9" w:themeFill="background1" w:themeFillShade="D9"/>
          </w:tcPr>
          <w:p w14:paraId="217092DF"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p>
        </w:tc>
        <w:tc>
          <w:tcPr>
            <w:tcW w:w="2126" w:type="dxa"/>
            <w:shd w:val="clear" w:color="auto" w:fill="D9D9D9" w:themeFill="background1" w:themeFillShade="D9"/>
          </w:tcPr>
          <w:p w14:paraId="76BF2DCE" w14:textId="77777777" w:rsidR="00FF2038" w:rsidRDefault="00FF2038" w:rsidP="00CB325A">
            <w:pPr>
              <w:pStyle w:val="TableCell"/>
              <w:cnfStyle w:val="000000000000" w:firstRow="0" w:lastRow="0" w:firstColumn="0" w:lastColumn="0" w:oddVBand="0" w:evenVBand="0" w:oddHBand="0" w:evenHBand="0" w:firstRowFirstColumn="0" w:firstRowLastColumn="0" w:lastRowFirstColumn="0" w:lastRowLastColumn="0"/>
            </w:pPr>
            <w:r>
              <w:t>Geometric Constraints</w:t>
            </w:r>
          </w:p>
        </w:tc>
      </w:tr>
      <w:tr w:rsidR="00BC56F1" w14:paraId="725C4B1B" w14:textId="77777777" w:rsidTr="00FF2038">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6E99FE54" w14:textId="77777777" w:rsidR="00BC56F1" w:rsidRDefault="00FF2038" w:rsidP="00CB325A">
            <w:pPr>
              <w:pStyle w:val="TableCell"/>
            </w:pPr>
            <w:r>
              <w:t>8</w:t>
            </w:r>
          </w:p>
        </w:tc>
        <w:tc>
          <w:tcPr>
            <w:tcW w:w="2126" w:type="dxa"/>
            <w:shd w:val="clear" w:color="auto" w:fill="D9D9D9" w:themeFill="background1" w:themeFillShade="D9"/>
          </w:tcPr>
          <w:p w14:paraId="24BECC50"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r>
              <w:t>Functions</w:t>
            </w:r>
          </w:p>
        </w:tc>
        <w:tc>
          <w:tcPr>
            <w:tcW w:w="1843" w:type="dxa"/>
            <w:shd w:val="clear" w:color="auto" w:fill="D9D9D9" w:themeFill="background1" w:themeFillShade="D9"/>
          </w:tcPr>
          <w:p w14:paraId="46B0CCD6"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r>
              <w:t>Functions</w:t>
            </w:r>
          </w:p>
        </w:tc>
        <w:tc>
          <w:tcPr>
            <w:tcW w:w="2693" w:type="dxa"/>
            <w:shd w:val="clear" w:color="auto" w:fill="D9D9D9" w:themeFill="background1" w:themeFillShade="D9"/>
          </w:tcPr>
          <w:p w14:paraId="07AF1B4B"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p>
        </w:tc>
        <w:tc>
          <w:tcPr>
            <w:tcW w:w="2126" w:type="dxa"/>
            <w:shd w:val="clear" w:color="auto" w:fill="D9D9D9" w:themeFill="background1" w:themeFillShade="D9"/>
          </w:tcPr>
          <w:p w14:paraId="63B6AEC9" w14:textId="77777777" w:rsidR="00BC56F1" w:rsidRDefault="00BC56F1" w:rsidP="00CB325A">
            <w:pPr>
              <w:pStyle w:val="TableCell"/>
              <w:cnfStyle w:val="000000000000" w:firstRow="0" w:lastRow="0" w:firstColumn="0" w:lastColumn="0" w:oddVBand="0" w:evenVBand="0" w:oddHBand="0" w:evenHBand="0" w:firstRowFirstColumn="0" w:firstRowLastColumn="0" w:lastRowFirstColumn="0" w:lastRowLastColumn="0"/>
            </w:pPr>
            <w:r>
              <w:t>Function Constraint</w:t>
            </w:r>
          </w:p>
        </w:tc>
      </w:tr>
    </w:tbl>
    <w:p w14:paraId="59BA2ED6" w14:textId="67D3DB0F" w:rsidR="00747FC9" w:rsidRDefault="00747FC9" w:rsidP="00747FC9">
      <w:r>
        <w:lastRenderedPageBreak/>
        <w:t>The elements of the MPS</w:t>
      </w:r>
      <w:r w:rsidR="00D133F6">
        <w:t xml:space="preserve"> in</w:t>
      </w:r>
      <w:r>
        <w:t>formation</w:t>
      </w:r>
      <w:r w:rsidR="00D133F6">
        <w:t xml:space="preserve"> mo</w:t>
      </w:r>
      <w:r>
        <w:t xml:space="preserve">del are grouped into </w:t>
      </w:r>
      <w:r w:rsidR="00D279CB">
        <w:t xml:space="preserve">element </w:t>
      </w:r>
      <w:r>
        <w:t xml:space="preserve">sets detailed in </w:t>
      </w:r>
      <w:r>
        <w:fldChar w:fldCharType="begin"/>
      </w:r>
      <w:r>
        <w:instrText xml:space="preserve"> REF _Ref66965055 \h </w:instrText>
      </w:r>
      <w:r>
        <w:fldChar w:fldCharType="separate"/>
      </w:r>
      <w:r w:rsidR="00182691">
        <w:t xml:space="preserve">Table </w:t>
      </w:r>
      <w:r w:rsidR="00182691">
        <w:rPr>
          <w:noProof/>
        </w:rPr>
        <w:t>11</w:t>
      </w:r>
      <w:r>
        <w:fldChar w:fldCharType="end"/>
      </w:r>
      <w:r>
        <w:t xml:space="preserve"> above.  Of these, only the Core Features are mandatory, subject to the further caveat that only those MPS</w:t>
      </w:r>
      <w:r w:rsidR="00D133F6">
        <w:t xml:space="preserve"> in</w:t>
      </w:r>
      <w:r>
        <w:t>formation</w:t>
      </w:r>
      <w:r w:rsidR="00D133F6">
        <w:t xml:space="preserve"> mo</w:t>
      </w:r>
      <w:r>
        <w:t xml:space="preserve">del elements exposed by supported capability sets of MPS services need to be implemented.  </w:t>
      </w:r>
      <w:r w:rsidR="002E783F">
        <w:t>O</w:t>
      </w:r>
      <w:r>
        <w:t>ptional element</w:t>
      </w:r>
      <w:r w:rsidR="002E783F">
        <w:t xml:space="preserve"> set</w:t>
      </w:r>
      <w:r>
        <w:t>s ar</w:t>
      </w:r>
      <w:r w:rsidR="00EF3878">
        <w:t>e shown with a grey background.</w:t>
      </w:r>
    </w:p>
    <w:p w14:paraId="19C8960F" w14:textId="14548EEF" w:rsidR="00766C14" w:rsidRDefault="00766C14" w:rsidP="00747FC9">
      <w:r>
        <w:t>At the interface level, a deployment must support all data structures that may appear within the messages of supported service operations.  However, the deployment is not required to generate any data structure from an element set it does not support.  If the deployment receives a message containing a data structure from an optional element set it does not support, it can either ignore it or reject the service operation with an UNSUPPORTED error.</w:t>
      </w:r>
    </w:p>
    <w:p w14:paraId="56A3B476" w14:textId="77777777" w:rsidR="00C65BDF" w:rsidRDefault="00C65BDF" w:rsidP="00747FC9">
      <w:r>
        <w:t xml:space="preserve">Note that </w:t>
      </w:r>
      <w:r w:rsidR="00E73DB2">
        <w:t>support for Resource Constraints is dependent on support for Resources, and that support for Geometric Constraints is dependent on support for Position &amp; Direction types.</w:t>
      </w:r>
    </w:p>
    <w:p w14:paraId="1C4FED71" w14:textId="50E6AACF" w:rsidR="00AE1127" w:rsidRDefault="00EF3878" w:rsidP="00AE1127">
      <w:r>
        <w:t>The optional element</w:t>
      </w:r>
      <w:r w:rsidR="0013400C">
        <w:t xml:space="preserve"> set</w:t>
      </w:r>
      <w:r>
        <w:t>s of the MPS</w:t>
      </w:r>
      <w:r w:rsidR="00D133F6">
        <w:t xml:space="preserve"> in</w:t>
      </w:r>
      <w:r>
        <w:t>formation</w:t>
      </w:r>
      <w:r w:rsidR="00D133F6">
        <w:t xml:space="preserve"> mo</w:t>
      </w:r>
      <w:r>
        <w:t>del are orthogonal to the capability sets of the MPS</w:t>
      </w:r>
      <w:r w:rsidR="00D133F6">
        <w:t xml:space="preserve"> se</w:t>
      </w:r>
      <w:r>
        <w:t>rvices.  For example, a Planning Request Service provider may support the submission of planning requests, but not the representation of Basic Constraints within those planning constraints.</w:t>
      </w:r>
    </w:p>
    <w:p w14:paraId="78252247" w14:textId="6D0E539B" w:rsidR="00987B34" w:rsidRDefault="00987B34" w:rsidP="00AE1127">
      <w:r>
        <w:t>The following table summari</w:t>
      </w:r>
      <w:r w:rsidR="00AA5966">
        <w:t>z</w:t>
      </w:r>
      <w:r>
        <w:t>es the optional capability sets and information model elements for all MPS</w:t>
      </w:r>
      <w:r w:rsidR="00D133F6">
        <w:t xml:space="preserve"> se</w:t>
      </w:r>
      <w:r>
        <w:t>rvices.  Optional capabilities and elements are shown with a grey background.  For each service capability set, applicability of information model element sets are shown as follows:</w:t>
      </w:r>
    </w:p>
    <w:p w14:paraId="43A0F4DB" w14:textId="77777777" w:rsidR="00987B34" w:rsidRDefault="00987B34" w:rsidP="00987B34">
      <w:pPr>
        <w:spacing w:before="120" w:line="0" w:lineRule="atLeast"/>
        <w:ind w:left="426" w:hanging="426"/>
      </w:pPr>
      <w:r>
        <w:sym w:font="Wingdings" w:char="F0FC"/>
      </w:r>
      <w:r>
        <w:tab/>
        <w:t>Required</w:t>
      </w:r>
    </w:p>
    <w:p w14:paraId="10DE412A" w14:textId="77777777" w:rsidR="00987B34" w:rsidRDefault="00987B34" w:rsidP="00987B34">
      <w:pPr>
        <w:spacing w:before="0"/>
        <w:ind w:left="426" w:hanging="426"/>
      </w:pPr>
      <w:r>
        <w:t>O</w:t>
      </w:r>
      <w:r>
        <w:tab/>
        <w:t>Optional</w:t>
      </w:r>
    </w:p>
    <w:p w14:paraId="3976A64D" w14:textId="77777777" w:rsidR="00987B34" w:rsidRDefault="00987B34" w:rsidP="00987B34">
      <w:pPr>
        <w:spacing w:before="0"/>
        <w:ind w:left="426" w:hanging="426"/>
      </w:pPr>
      <w:r>
        <w:t>-</w:t>
      </w:r>
      <w:r>
        <w:tab/>
        <w:t>Not Applicable</w:t>
      </w:r>
    </w:p>
    <w:p w14:paraId="32F46F31" w14:textId="1044AFC8" w:rsidR="00A67734" w:rsidRDefault="001D3E7D" w:rsidP="00786DAC">
      <w:r>
        <w:t xml:space="preserve">If a service capability set is supported, then the information model element sets indicated with a </w:t>
      </w:r>
      <w:r>
        <w:sym w:font="Wingdings" w:char="F0FC"/>
      </w:r>
      <w:r>
        <w:t xml:space="preserve"> must also be supported.  If the service capability set operations include messages that contain data structures from optional element sets, then this is shown with an O.  If the service operations </w:t>
      </w:r>
      <w:r w:rsidR="00CF673B">
        <w:t>do not contain data structures from optional element sets, then this is shown as not applicable.</w:t>
      </w:r>
    </w:p>
    <w:p w14:paraId="17D69ABD" w14:textId="35B6B15D" w:rsidR="00786DAC" w:rsidRDefault="00987B34" w:rsidP="00786DAC">
      <w:r>
        <w:t>An indication is also given of which service specific data structures are relevant to the operation</w:t>
      </w:r>
      <w:r w:rsidR="00A67734">
        <w:t>s of each service capability set</w:t>
      </w:r>
      <w:r>
        <w:t xml:space="preserve">.  Note this is shown at the level of the MPS </w:t>
      </w:r>
      <w:r w:rsidR="00A67734">
        <w:t>data items defined in §</w:t>
      </w:r>
      <w:r w:rsidR="00A67734">
        <w:fldChar w:fldCharType="begin"/>
      </w:r>
      <w:r w:rsidR="00A67734">
        <w:instrText xml:space="preserve"> REF _Ref60919968 \r \h </w:instrText>
      </w:r>
      <w:r w:rsidR="00A67734">
        <w:fldChar w:fldCharType="separate"/>
      </w:r>
      <w:r w:rsidR="00A67734">
        <w:t>3.2</w:t>
      </w:r>
      <w:r w:rsidR="00A67734">
        <w:fldChar w:fldCharType="end"/>
      </w:r>
      <w:r>
        <w:t>:  only the specific data structures used in the messages of the associated service operations are required.</w:t>
      </w:r>
    </w:p>
    <w:p w14:paraId="1EFAF212" w14:textId="7EDC8DDB" w:rsidR="00786DAC" w:rsidRDefault="00786DAC" w:rsidP="00786DAC">
      <w:pPr>
        <w:pStyle w:val="Caption"/>
        <w:pageBreakBefore/>
        <w:spacing w:before="0" w:line="0" w:lineRule="atLeast"/>
      </w:pPr>
      <w:bookmarkStart w:id="88" w:name="_Ref138256939"/>
      <w:bookmarkStart w:id="89" w:name="_Toc140093935"/>
      <w:r>
        <w:lastRenderedPageBreak/>
        <w:t xml:space="preserve">Table </w:t>
      </w:r>
      <w:r w:rsidR="00A23CA0">
        <w:fldChar w:fldCharType="begin"/>
      </w:r>
      <w:r w:rsidR="00A23CA0">
        <w:instrText xml:space="preserve"> SEQ Table \* ARABIC </w:instrText>
      </w:r>
      <w:r w:rsidR="00A23CA0">
        <w:fldChar w:fldCharType="separate"/>
      </w:r>
      <w:r w:rsidR="00182691">
        <w:rPr>
          <w:noProof/>
        </w:rPr>
        <w:t>12</w:t>
      </w:r>
      <w:r w:rsidR="00A23CA0">
        <w:rPr>
          <w:noProof/>
        </w:rPr>
        <w:fldChar w:fldCharType="end"/>
      </w:r>
      <w:bookmarkEnd w:id="88"/>
      <w:r>
        <w:t>: Optional Service Capabilities</w:t>
      </w:r>
      <w:bookmarkEnd w:id="89"/>
    </w:p>
    <w:p w14:paraId="1C2552DD" w14:textId="77777777" w:rsidR="00786DAC" w:rsidRPr="00786DAC" w:rsidRDefault="00786DAC" w:rsidP="00786DAC">
      <w:pPr>
        <w:keepNext/>
        <w:spacing w:before="0"/>
      </w:pPr>
    </w:p>
    <w:tbl>
      <w:tblPr>
        <w:tblStyle w:val="RBTable"/>
        <w:tblW w:w="9576" w:type="dxa"/>
        <w:tblLayout w:type="fixed"/>
        <w:tblLook w:val="04A0" w:firstRow="1" w:lastRow="0" w:firstColumn="1" w:lastColumn="0" w:noHBand="0" w:noVBand="1"/>
      </w:tblPr>
      <w:tblGrid>
        <w:gridCol w:w="959"/>
        <w:gridCol w:w="3118"/>
        <w:gridCol w:w="449"/>
        <w:gridCol w:w="449"/>
        <w:gridCol w:w="449"/>
        <w:gridCol w:w="449"/>
        <w:gridCol w:w="449"/>
        <w:gridCol w:w="449"/>
        <w:gridCol w:w="2805"/>
        <w:tblGridChange w:id="90">
          <w:tblGrid>
            <w:gridCol w:w="959"/>
            <w:gridCol w:w="3118"/>
            <w:gridCol w:w="449"/>
            <w:gridCol w:w="449"/>
            <w:gridCol w:w="449"/>
            <w:gridCol w:w="449"/>
            <w:gridCol w:w="449"/>
            <w:gridCol w:w="449"/>
            <w:gridCol w:w="2805"/>
          </w:tblGrid>
        </w:tblGridChange>
      </w:tblGrid>
      <w:tr w:rsidR="0064203C" w14:paraId="2A0AD363" w14:textId="77777777" w:rsidTr="00786D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77" w:type="dxa"/>
            <w:gridSpan w:val="2"/>
          </w:tcPr>
          <w:p w14:paraId="5EE8B636" w14:textId="77777777" w:rsidR="0064203C" w:rsidRDefault="0064203C" w:rsidP="00786DAC">
            <w:pPr>
              <w:pStyle w:val="TableCell"/>
            </w:pPr>
            <w:r>
              <w:t>Services</w:t>
            </w:r>
          </w:p>
        </w:tc>
        <w:tc>
          <w:tcPr>
            <w:tcW w:w="5499" w:type="dxa"/>
            <w:gridSpan w:val="7"/>
          </w:tcPr>
          <w:p w14:paraId="20A30BDD" w14:textId="77777777" w:rsidR="0064203C" w:rsidRDefault="0064203C" w:rsidP="00CB325A">
            <w:pPr>
              <w:pStyle w:val="TableCell"/>
              <w:cnfStyle w:val="100000000000" w:firstRow="1" w:lastRow="0" w:firstColumn="0" w:lastColumn="0" w:oddVBand="0" w:evenVBand="0" w:oddHBand="0" w:evenHBand="0" w:firstRowFirstColumn="0" w:firstRowLastColumn="0" w:lastRowFirstColumn="0" w:lastRowLastColumn="0"/>
            </w:pPr>
            <w:r>
              <w:t>Information Model</w:t>
            </w:r>
          </w:p>
        </w:tc>
      </w:tr>
      <w:tr w:rsidR="00786DAC" w14:paraId="1C5F9DED" w14:textId="77777777" w:rsidTr="007F519C">
        <w:trPr>
          <w:cnfStyle w:val="100000000000" w:firstRow="1" w:lastRow="0" w:firstColumn="0" w:lastColumn="0" w:oddVBand="0" w:evenVBand="0" w:oddHBand="0" w:evenHBand="0" w:firstRowFirstColumn="0" w:firstRowLastColumn="0" w:lastRowFirstColumn="0" w:lastRowLastColumn="0"/>
          <w:cantSplit/>
          <w:trHeight w:val="1492"/>
          <w:tblHeader/>
        </w:trPr>
        <w:tc>
          <w:tcPr>
            <w:cnfStyle w:val="001000000000" w:firstRow="0" w:lastRow="0" w:firstColumn="1" w:lastColumn="0" w:oddVBand="0" w:evenVBand="0" w:oddHBand="0" w:evenHBand="0" w:firstRowFirstColumn="0" w:firstRowLastColumn="0" w:lastRowFirstColumn="0" w:lastRowLastColumn="0"/>
            <w:tcW w:w="959" w:type="dxa"/>
            <w:vAlign w:val="bottom"/>
          </w:tcPr>
          <w:p w14:paraId="7C5C35FB" w14:textId="77777777" w:rsidR="00786DAC" w:rsidRDefault="00786DAC" w:rsidP="00CB325A">
            <w:pPr>
              <w:pStyle w:val="TableCell"/>
            </w:pPr>
            <w:r>
              <w:t>Service</w:t>
            </w:r>
          </w:p>
        </w:tc>
        <w:tc>
          <w:tcPr>
            <w:tcW w:w="3118" w:type="dxa"/>
            <w:vAlign w:val="bottom"/>
          </w:tcPr>
          <w:p w14:paraId="788FE726" w14:textId="77777777" w:rsidR="00786DAC" w:rsidRDefault="00786DAC" w:rsidP="00CB325A">
            <w:pPr>
              <w:pStyle w:val="TableCell"/>
              <w:cnfStyle w:val="100000000000" w:firstRow="1" w:lastRow="0" w:firstColumn="0" w:lastColumn="0" w:oddVBand="0" w:evenVBand="0" w:oddHBand="0" w:evenHBand="0" w:firstRowFirstColumn="0" w:firstRowLastColumn="0" w:lastRowFirstColumn="0" w:lastRowLastColumn="0"/>
            </w:pPr>
            <w:r>
              <w:t>Capability Set</w:t>
            </w:r>
          </w:p>
        </w:tc>
        <w:tc>
          <w:tcPr>
            <w:tcW w:w="449" w:type="dxa"/>
            <w:textDirection w:val="btLr"/>
            <w:vAlign w:val="center"/>
          </w:tcPr>
          <w:p w14:paraId="43A39E81" w14:textId="77777777" w:rsidR="00786DAC" w:rsidRPr="009913E4" w:rsidRDefault="00786DAC" w:rsidP="00A21F45">
            <w:pPr>
              <w:pStyle w:val="TableCell"/>
              <w:ind w:left="113" w:right="113"/>
              <w:cnfStyle w:val="100000000000" w:firstRow="1" w:lastRow="0" w:firstColumn="0" w:lastColumn="0" w:oddVBand="0" w:evenVBand="0" w:oddHBand="0" w:evenHBand="0" w:firstRowFirstColumn="0" w:firstRowLastColumn="0" w:lastRowFirstColumn="0" w:lastRowLastColumn="0"/>
              <w:rPr>
                <w:spacing w:val="-6"/>
                <w:sz w:val="18"/>
                <w:szCs w:val="20"/>
              </w:rPr>
            </w:pPr>
            <w:r w:rsidRPr="009913E4">
              <w:rPr>
                <w:spacing w:val="-6"/>
                <w:sz w:val="18"/>
                <w:szCs w:val="20"/>
              </w:rPr>
              <w:t>Core Features</w:t>
            </w:r>
          </w:p>
        </w:tc>
        <w:tc>
          <w:tcPr>
            <w:tcW w:w="449" w:type="dxa"/>
            <w:textDirection w:val="btLr"/>
            <w:vAlign w:val="center"/>
          </w:tcPr>
          <w:p w14:paraId="7704A4E2" w14:textId="77777777" w:rsidR="00786DAC" w:rsidRPr="009913E4" w:rsidRDefault="00786DAC" w:rsidP="00A21F45">
            <w:pPr>
              <w:pStyle w:val="TableCell"/>
              <w:ind w:left="113" w:right="113"/>
              <w:cnfStyle w:val="100000000000" w:firstRow="1" w:lastRow="0" w:firstColumn="0" w:lastColumn="0" w:oddVBand="0" w:evenVBand="0" w:oddHBand="0" w:evenHBand="0" w:firstRowFirstColumn="0" w:firstRowLastColumn="0" w:lastRowFirstColumn="0" w:lastRowLastColumn="0"/>
              <w:rPr>
                <w:spacing w:val="-6"/>
                <w:sz w:val="18"/>
                <w:szCs w:val="20"/>
              </w:rPr>
            </w:pPr>
            <w:r w:rsidRPr="009913E4">
              <w:rPr>
                <w:spacing w:val="-6"/>
                <w:sz w:val="18"/>
                <w:szCs w:val="20"/>
              </w:rPr>
              <w:t>Basic Constraints</w:t>
            </w:r>
          </w:p>
        </w:tc>
        <w:tc>
          <w:tcPr>
            <w:tcW w:w="449" w:type="dxa"/>
            <w:textDirection w:val="btLr"/>
            <w:vAlign w:val="center"/>
          </w:tcPr>
          <w:p w14:paraId="08367322" w14:textId="77777777" w:rsidR="00786DAC" w:rsidRPr="009913E4" w:rsidRDefault="00786DAC" w:rsidP="00A21F45">
            <w:pPr>
              <w:pStyle w:val="TableCell"/>
              <w:ind w:left="113" w:right="113"/>
              <w:cnfStyle w:val="100000000000" w:firstRow="1" w:lastRow="0" w:firstColumn="0" w:lastColumn="0" w:oddVBand="0" w:evenVBand="0" w:oddHBand="0" w:evenHBand="0" w:firstRowFirstColumn="0" w:firstRowLastColumn="0" w:lastRowFirstColumn="0" w:lastRowLastColumn="0"/>
              <w:rPr>
                <w:spacing w:val="-6"/>
                <w:sz w:val="18"/>
                <w:szCs w:val="20"/>
              </w:rPr>
            </w:pPr>
            <w:r w:rsidRPr="009913E4">
              <w:rPr>
                <w:spacing w:val="-6"/>
                <w:sz w:val="18"/>
                <w:szCs w:val="20"/>
              </w:rPr>
              <w:t>Plan Revisions</w:t>
            </w:r>
          </w:p>
        </w:tc>
        <w:tc>
          <w:tcPr>
            <w:tcW w:w="449" w:type="dxa"/>
            <w:textDirection w:val="btLr"/>
            <w:vAlign w:val="center"/>
          </w:tcPr>
          <w:p w14:paraId="2BEB8ABD" w14:textId="77777777" w:rsidR="00786DAC" w:rsidRPr="009913E4" w:rsidRDefault="00786DAC" w:rsidP="00A21F45">
            <w:pPr>
              <w:pStyle w:val="TableCell"/>
              <w:ind w:left="113" w:right="113"/>
              <w:cnfStyle w:val="100000000000" w:firstRow="1" w:lastRow="0" w:firstColumn="0" w:lastColumn="0" w:oddVBand="0" w:evenVBand="0" w:oddHBand="0" w:evenHBand="0" w:firstRowFirstColumn="0" w:firstRowLastColumn="0" w:lastRowFirstColumn="0" w:lastRowLastColumn="0"/>
              <w:rPr>
                <w:spacing w:val="-6"/>
                <w:sz w:val="18"/>
                <w:szCs w:val="20"/>
              </w:rPr>
            </w:pPr>
            <w:r w:rsidRPr="009913E4">
              <w:rPr>
                <w:spacing w:val="-6"/>
                <w:sz w:val="18"/>
                <w:szCs w:val="20"/>
              </w:rPr>
              <w:t>Resources</w:t>
            </w:r>
          </w:p>
        </w:tc>
        <w:tc>
          <w:tcPr>
            <w:tcW w:w="449" w:type="dxa"/>
            <w:textDirection w:val="btLr"/>
            <w:vAlign w:val="center"/>
          </w:tcPr>
          <w:p w14:paraId="06362EA9" w14:textId="77777777" w:rsidR="00786DAC" w:rsidRPr="009913E4" w:rsidRDefault="00786DAC" w:rsidP="00A21F45">
            <w:pPr>
              <w:pStyle w:val="TableCell"/>
              <w:ind w:left="113" w:right="113"/>
              <w:cnfStyle w:val="100000000000" w:firstRow="1" w:lastRow="0" w:firstColumn="0" w:lastColumn="0" w:oddVBand="0" w:evenVBand="0" w:oddHBand="0" w:evenHBand="0" w:firstRowFirstColumn="0" w:firstRowLastColumn="0" w:lastRowFirstColumn="0" w:lastRowLastColumn="0"/>
              <w:rPr>
                <w:spacing w:val="-8"/>
                <w:sz w:val="18"/>
                <w:szCs w:val="20"/>
              </w:rPr>
            </w:pPr>
            <w:r w:rsidRPr="009913E4">
              <w:rPr>
                <w:spacing w:val="-8"/>
                <w:sz w:val="16"/>
                <w:szCs w:val="18"/>
              </w:rPr>
              <w:t>Position &amp; Directio</w:t>
            </w:r>
            <w:r w:rsidRPr="009913E4">
              <w:rPr>
                <w:spacing w:val="-8"/>
                <w:sz w:val="18"/>
                <w:szCs w:val="20"/>
              </w:rPr>
              <w:t>n</w:t>
            </w:r>
          </w:p>
        </w:tc>
        <w:tc>
          <w:tcPr>
            <w:tcW w:w="449" w:type="dxa"/>
            <w:textDirection w:val="btLr"/>
            <w:vAlign w:val="center"/>
          </w:tcPr>
          <w:p w14:paraId="67A8AD22" w14:textId="77777777" w:rsidR="00786DAC" w:rsidRPr="009913E4" w:rsidRDefault="00786DAC" w:rsidP="00A21F45">
            <w:pPr>
              <w:pStyle w:val="TableCell"/>
              <w:ind w:left="113" w:right="113"/>
              <w:cnfStyle w:val="100000000000" w:firstRow="1" w:lastRow="0" w:firstColumn="0" w:lastColumn="0" w:oddVBand="0" w:evenVBand="0" w:oddHBand="0" w:evenHBand="0" w:firstRowFirstColumn="0" w:firstRowLastColumn="0" w:lastRowFirstColumn="0" w:lastRowLastColumn="0"/>
              <w:rPr>
                <w:spacing w:val="-6"/>
                <w:sz w:val="18"/>
                <w:szCs w:val="20"/>
              </w:rPr>
            </w:pPr>
            <w:r w:rsidRPr="009913E4">
              <w:rPr>
                <w:spacing w:val="-6"/>
                <w:sz w:val="18"/>
                <w:szCs w:val="20"/>
              </w:rPr>
              <w:t>Functions</w:t>
            </w:r>
          </w:p>
        </w:tc>
        <w:tc>
          <w:tcPr>
            <w:tcW w:w="2805" w:type="dxa"/>
            <w:vAlign w:val="bottom"/>
          </w:tcPr>
          <w:p w14:paraId="4D06E3D7" w14:textId="21BB8595" w:rsidR="00786DAC" w:rsidRPr="007F519C" w:rsidRDefault="003C4DF7" w:rsidP="00CB325A">
            <w:pPr>
              <w:pStyle w:val="TableCell"/>
              <w:cnfStyle w:val="100000000000" w:firstRow="1" w:lastRow="0" w:firstColumn="0" w:lastColumn="0" w:oddVBand="0" w:evenVBand="0" w:oddHBand="0" w:evenHBand="0" w:firstRowFirstColumn="0" w:firstRowLastColumn="0" w:lastRowFirstColumn="0" w:lastRowLastColumn="0"/>
              <w:rPr>
                <w:b w:val="0"/>
              </w:rPr>
            </w:pPr>
            <w:r>
              <w:t>MPS Data Items for which MO Objects or Service Data Structures are used in Service Operations</w:t>
            </w:r>
          </w:p>
        </w:tc>
      </w:tr>
      <w:tr w:rsidR="00786DAC" w14:paraId="7BE653E9" w14:textId="77777777" w:rsidTr="00786DAC">
        <w:tc>
          <w:tcPr>
            <w:cnfStyle w:val="001000000000" w:firstRow="0" w:lastRow="0" w:firstColumn="1" w:lastColumn="0" w:oddVBand="0" w:evenVBand="0" w:oddHBand="0" w:evenHBand="0" w:firstRowFirstColumn="0" w:firstRowLastColumn="0" w:lastRowFirstColumn="0" w:lastRowLastColumn="0"/>
            <w:tcW w:w="959" w:type="dxa"/>
            <w:vMerge w:val="restart"/>
          </w:tcPr>
          <w:p w14:paraId="1B3A5961" w14:textId="77777777" w:rsidR="00786DAC" w:rsidRDefault="00786DAC" w:rsidP="00CB325A">
            <w:pPr>
              <w:pStyle w:val="TableCell"/>
            </w:pPr>
            <w:r>
              <w:t>PRS</w:t>
            </w:r>
          </w:p>
        </w:tc>
        <w:tc>
          <w:tcPr>
            <w:tcW w:w="3118" w:type="dxa"/>
          </w:tcPr>
          <w:p w14:paraId="28838E45"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1: Submit Request / Status</w:t>
            </w:r>
          </w:p>
        </w:tc>
        <w:tc>
          <w:tcPr>
            <w:tcW w:w="449" w:type="dxa"/>
          </w:tcPr>
          <w:p w14:paraId="59F5B11A"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41980996"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00B4A2DA"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2CD83321"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7D2E39B9"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71697783"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2805" w:type="dxa"/>
          </w:tcPr>
          <w:p w14:paraId="761AC436" w14:textId="45F7A7C8" w:rsidR="00786DAC" w:rsidRDefault="003C4DF7" w:rsidP="00CB325A">
            <w:pPr>
              <w:pStyle w:val="TableCell"/>
              <w:cnfStyle w:val="000000000000" w:firstRow="0" w:lastRow="0" w:firstColumn="0" w:lastColumn="0" w:oddVBand="0" w:evenVBand="0" w:oddHBand="0" w:evenHBand="0" w:firstRowFirstColumn="0" w:firstRowLastColumn="0" w:lastRowFirstColumn="0" w:lastRowLastColumn="0"/>
            </w:pPr>
            <w:r>
              <w:t xml:space="preserve">Planning </w:t>
            </w:r>
            <w:r w:rsidR="00786DAC">
              <w:t>Request</w:t>
            </w:r>
          </w:p>
        </w:tc>
      </w:tr>
      <w:tr w:rsidR="00F55DFA" w14:paraId="30A2F8E9" w14:textId="77777777" w:rsidTr="00F55DFA">
        <w:tc>
          <w:tcPr>
            <w:cnfStyle w:val="001000000000" w:firstRow="0" w:lastRow="0" w:firstColumn="1" w:lastColumn="0" w:oddVBand="0" w:evenVBand="0" w:oddHBand="0" w:evenHBand="0" w:firstRowFirstColumn="0" w:firstRowLastColumn="0" w:lastRowFirstColumn="0" w:lastRowLastColumn="0"/>
            <w:tcW w:w="0" w:type="dxa"/>
            <w:vMerge/>
          </w:tcPr>
          <w:p w14:paraId="4E2DFB11" w14:textId="77777777" w:rsidR="00786DAC" w:rsidRDefault="00786DAC" w:rsidP="00CB325A">
            <w:pPr>
              <w:pStyle w:val="TableCell"/>
            </w:pPr>
          </w:p>
        </w:tc>
        <w:tc>
          <w:tcPr>
            <w:tcW w:w="0" w:type="dxa"/>
            <w:shd w:val="clear" w:color="auto" w:fill="D9D9D9" w:themeFill="background1" w:themeFillShade="D9"/>
          </w:tcPr>
          <w:p w14:paraId="5505AAE5"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2: Cancel Request</w:t>
            </w:r>
          </w:p>
        </w:tc>
        <w:tc>
          <w:tcPr>
            <w:tcW w:w="0" w:type="dxa"/>
            <w:shd w:val="clear" w:color="auto" w:fill="D9D9D9" w:themeFill="background1" w:themeFillShade="D9"/>
          </w:tcPr>
          <w:p w14:paraId="5579E65C"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0" w:type="dxa"/>
            <w:shd w:val="clear" w:color="auto" w:fill="D9D9D9" w:themeFill="background1" w:themeFillShade="D9"/>
          </w:tcPr>
          <w:p w14:paraId="40874917"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210BBFE3"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5ACD3AB5"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0E522A64"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013102BE"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tcPr>
          <w:p w14:paraId="5042E048" w14:textId="14A83606"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p>
        </w:tc>
      </w:tr>
      <w:tr w:rsidR="00F55DFA" w14:paraId="1620EC79" w14:textId="77777777" w:rsidTr="00F55DFA">
        <w:tc>
          <w:tcPr>
            <w:cnfStyle w:val="001000000000" w:firstRow="0" w:lastRow="0" w:firstColumn="1" w:lastColumn="0" w:oddVBand="0" w:evenVBand="0" w:oddHBand="0" w:evenHBand="0" w:firstRowFirstColumn="0" w:firstRowLastColumn="0" w:lastRowFirstColumn="0" w:lastRowLastColumn="0"/>
            <w:tcW w:w="0" w:type="dxa"/>
            <w:vMerge/>
          </w:tcPr>
          <w:p w14:paraId="7733BDE9" w14:textId="77777777" w:rsidR="00786DAC" w:rsidRDefault="00786DAC" w:rsidP="00CB325A">
            <w:pPr>
              <w:pStyle w:val="TableCell"/>
            </w:pPr>
          </w:p>
        </w:tc>
        <w:tc>
          <w:tcPr>
            <w:tcW w:w="0" w:type="dxa"/>
            <w:shd w:val="clear" w:color="auto" w:fill="D9D9D9" w:themeFill="background1" w:themeFillShade="D9"/>
          </w:tcPr>
          <w:p w14:paraId="1709877D"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3: Update Request</w:t>
            </w:r>
          </w:p>
        </w:tc>
        <w:tc>
          <w:tcPr>
            <w:tcW w:w="0" w:type="dxa"/>
            <w:shd w:val="clear" w:color="auto" w:fill="D9D9D9" w:themeFill="background1" w:themeFillShade="D9"/>
          </w:tcPr>
          <w:p w14:paraId="639F72FE"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0" w:type="dxa"/>
            <w:shd w:val="clear" w:color="auto" w:fill="D9D9D9" w:themeFill="background1" w:themeFillShade="D9"/>
          </w:tcPr>
          <w:p w14:paraId="770B5708"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shd w:val="clear" w:color="auto" w:fill="D9D9D9" w:themeFill="background1" w:themeFillShade="D9"/>
          </w:tcPr>
          <w:p w14:paraId="0916C92B"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4A302274"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shd w:val="clear" w:color="auto" w:fill="D9D9D9" w:themeFill="background1" w:themeFillShade="D9"/>
          </w:tcPr>
          <w:p w14:paraId="33A69FF2"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shd w:val="clear" w:color="auto" w:fill="D9D9D9" w:themeFill="background1" w:themeFillShade="D9"/>
          </w:tcPr>
          <w:p w14:paraId="1A52DEA8"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tcPr>
          <w:p w14:paraId="7834A167" w14:textId="069D7C19" w:rsidR="00786DAC" w:rsidRDefault="003C4DF7" w:rsidP="00CB325A">
            <w:pPr>
              <w:pStyle w:val="TableCell"/>
              <w:cnfStyle w:val="000000000000" w:firstRow="0" w:lastRow="0" w:firstColumn="0" w:lastColumn="0" w:oddVBand="0" w:evenVBand="0" w:oddHBand="0" w:evenHBand="0" w:firstRowFirstColumn="0" w:firstRowLastColumn="0" w:lastRowFirstColumn="0" w:lastRowLastColumn="0"/>
            </w:pPr>
            <w:r>
              <w:t xml:space="preserve">Planning </w:t>
            </w:r>
            <w:r w:rsidR="00786DAC">
              <w:t>Request</w:t>
            </w:r>
          </w:p>
        </w:tc>
      </w:tr>
      <w:tr w:rsidR="00F55DFA" w14:paraId="2DA21F42" w14:textId="77777777" w:rsidTr="00F55DFA">
        <w:tc>
          <w:tcPr>
            <w:cnfStyle w:val="001000000000" w:firstRow="0" w:lastRow="0" w:firstColumn="1" w:lastColumn="0" w:oddVBand="0" w:evenVBand="0" w:oddHBand="0" w:evenHBand="0" w:firstRowFirstColumn="0" w:firstRowLastColumn="0" w:lastRowFirstColumn="0" w:lastRowLastColumn="0"/>
            <w:tcW w:w="0" w:type="dxa"/>
            <w:vMerge/>
          </w:tcPr>
          <w:p w14:paraId="081CA1C5" w14:textId="77777777" w:rsidR="00786DAC" w:rsidRDefault="00786DAC" w:rsidP="00CB325A">
            <w:pPr>
              <w:pStyle w:val="TableCell"/>
            </w:pPr>
          </w:p>
        </w:tc>
        <w:tc>
          <w:tcPr>
            <w:tcW w:w="0" w:type="dxa"/>
            <w:shd w:val="clear" w:color="auto" w:fill="D9D9D9" w:themeFill="background1" w:themeFillShade="D9"/>
          </w:tcPr>
          <w:p w14:paraId="4D76C4CD"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4: Subscribe to Status</w:t>
            </w:r>
          </w:p>
        </w:tc>
        <w:tc>
          <w:tcPr>
            <w:tcW w:w="0" w:type="dxa"/>
            <w:shd w:val="clear" w:color="auto" w:fill="D9D9D9" w:themeFill="background1" w:themeFillShade="D9"/>
          </w:tcPr>
          <w:p w14:paraId="6068DC30"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0" w:type="dxa"/>
            <w:shd w:val="clear" w:color="auto" w:fill="D9D9D9" w:themeFill="background1" w:themeFillShade="D9"/>
          </w:tcPr>
          <w:p w14:paraId="31D416F9"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308219C3"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0A231660"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7F1E0DC1"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3F029DC0"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tcPr>
          <w:p w14:paraId="626A934F" w14:textId="5AE3ADE9" w:rsidR="00786DAC" w:rsidRDefault="003C4DF7" w:rsidP="00CB325A">
            <w:pPr>
              <w:pStyle w:val="TableCell"/>
              <w:cnfStyle w:val="000000000000" w:firstRow="0" w:lastRow="0" w:firstColumn="0" w:lastColumn="0" w:oddVBand="0" w:evenVBand="0" w:oddHBand="0" w:evenHBand="0" w:firstRowFirstColumn="0" w:firstRowLastColumn="0" w:lastRowFirstColumn="0" w:lastRowLastColumn="0"/>
            </w:pPr>
            <w:r>
              <w:t xml:space="preserve">Planning </w:t>
            </w:r>
            <w:r w:rsidR="00786DAC">
              <w:t>Request</w:t>
            </w:r>
          </w:p>
        </w:tc>
      </w:tr>
      <w:tr w:rsidR="00F55DFA" w14:paraId="51248039" w14:textId="77777777" w:rsidTr="00F55DFA">
        <w:tc>
          <w:tcPr>
            <w:cnfStyle w:val="001000000000" w:firstRow="0" w:lastRow="0" w:firstColumn="1" w:lastColumn="0" w:oddVBand="0" w:evenVBand="0" w:oddHBand="0" w:evenHBand="0" w:firstRowFirstColumn="0" w:firstRowLastColumn="0" w:lastRowFirstColumn="0" w:lastRowLastColumn="0"/>
            <w:tcW w:w="0" w:type="dxa"/>
            <w:vMerge/>
          </w:tcPr>
          <w:p w14:paraId="3F95ED7C" w14:textId="77777777" w:rsidR="00786DAC" w:rsidRDefault="00786DAC" w:rsidP="00CB325A">
            <w:pPr>
              <w:pStyle w:val="TableCell"/>
            </w:pPr>
          </w:p>
        </w:tc>
        <w:tc>
          <w:tcPr>
            <w:tcW w:w="0" w:type="dxa"/>
            <w:shd w:val="clear" w:color="auto" w:fill="D9D9D9" w:themeFill="background1" w:themeFillShade="D9"/>
          </w:tcPr>
          <w:p w14:paraId="75C484F6"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5: Retrieve Request</w:t>
            </w:r>
          </w:p>
        </w:tc>
        <w:tc>
          <w:tcPr>
            <w:tcW w:w="0" w:type="dxa"/>
            <w:shd w:val="clear" w:color="auto" w:fill="D9D9D9" w:themeFill="background1" w:themeFillShade="D9"/>
          </w:tcPr>
          <w:p w14:paraId="0F2DC62F"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0" w:type="dxa"/>
            <w:shd w:val="clear" w:color="auto" w:fill="D9D9D9" w:themeFill="background1" w:themeFillShade="D9"/>
          </w:tcPr>
          <w:p w14:paraId="6A18B371"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shd w:val="clear" w:color="auto" w:fill="D9D9D9" w:themeFill="background1" w:themeFillShade="D9"/>
          </w:tcPr>
          <w:p w14:paraId="50A8E2FF"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7A192E85"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shd w:val="clear" w:color="auto" w:fill="D9D9D9" w:themeFill="background1" w:themeFillShade="D9"/>
          </w:tcPr>
          <w:p w14:paraId="331A9502"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shd w:val="clear" w:color="auto" w:fill="D9D9D9" w:themeFill="background1" w:themeFillShade="D9"/>
          </w:tcPr>
          <w:p w14:paraId="1DD34EC3"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tcPr>
          <w:p w14:paraId="4E814AEF" w14:textId="215B716A" w:rsidR="00786DAC" w:rsidRDefault="005D6E80" w:rsidP="00CB325A">
            <w:pPr>
              <w:pStyle w:val="TableCell"/>
              <w:cnfStyle w:val="000000000000" w:firstRow="0" w:lastRow="0" w:firstColumn="0" w:lastColumn="0" w:oddVBand="0" w:evenVBand="0" w:oddHBand="0" w:evenHBand="0" w:firstRowFirstColumn="0" w:firstRowLastColumn="0" w:lastRowFirstColumn="0" w:lastRowLastColumn="0"/>
            </w:pPr>
            <w:r>
              <w:t>Planning Request</w:t>
            </w:r>
          </w:p>
        </w:tc>
      </w:tr>
      <w:tr w:rsidR="00786DAC" w14:paraId="455AC133" w14:textId="77777777" w:rsidTr="00786DAC">
        <w:tc>
          <w:tcPr>
            <w:cnfStyle w:val="001000000000" w:firstRow="0" w:lastRow="0" w:firstColumn="1" w:lastColumn="0" w:oddVBand="0" w:evenVBand="0" w:oddHBand="0" w:evenHBand="0" w:firstRowFirstColumn="0" w:firstRowLastColumn="0" w:lastRowFirstColumn="0" w:lastRowLastColumn="0"/>
            <w:tcW w:w="959" w:type="dxa"/>
            <w:vMerge w:val="restart"/>
          </w:tcPr>
          <w:p w14:paraId="0057FCE7" w14:textId="77777777" w:rsidR="00786DAC" w:rsidRDefault="00786DAC" w:rsidP="00CB325A">
            <w:pPr>
              <w:pStyle w:val="TableCell"/>
            </w:pPr>
            <w:r>
              <w:t>PDS</w:t>
            </w:r>
          </w:p>
        </w:tc>
        <w:tc>
          <w:tcPr>
            <w:tcW w:w="3118" w:type="dxa"/>
          </w:tcPr>
          <w:p w14:paraId="4A8DD680"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1: List &amp; Obtain Plans</w:t>
            </w:r>
          </w:p>
        </w:tc>
        <w:tc>
          <w:tcPr>
            <w:tcW w:w="449" w:type="dxa"/>
          </w:tcPr>
          <w:p w14:paraId="3E6AC943"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21B7F29F"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28E38B17"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3C5BB637"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256A330D"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76352FBE"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2805" w:type="dxa"/>
          </w:tcPr>
          <w:p w14:paraId="71758ACD"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Plan</w:t>
            </w:r>
          </w:p>
        </w:tc>
      </w:tr>
      <w:tr w:rsidR="00F55DFA" w14:paraId="797F3CFC" w14:textId="77777777" w:rsidTr="00F55DFA">
        <w:tc>
          <w:tcPr>
            <w:cnfStyle w:val="001000000000" w:firstRow="0" w:lastRow="0" w:firstColumn="1" w:lastColumn="0" w:oddVBand="0" w:evenVBand="0" w:oddHBand="0" w:evenHBand="0" w:firstRowFirstColumn="0" w:firstRowLastColumn="0" w:lastRowFirstColumn="0" w:lastRowLastColumn="0"/>
            <w:tcW w:w="0" w:type="dxa"/>
            <w:vMerge/>
          </w:tcPr>
          <w:p w14:paraId="45B29C91" w14:textId="77777777" w:rsidR="00786DAC" w:rsidRDefault="00786DAC" w:rsidP="00CB325A">
            <w:pPr>
              <w:pStyle w:val="TableCell"/>
            </w:pPr>
          </w:p>
        </w:tc>
        <w:tc>
          <w:tcPr>
            <w:tcW w:w="0" w:type="dxa"/>
            <w:shd w:val="clear" w:color="auto" w:fill="D9D9D9" w:themeFill="background1" w:themeFillShade="D9"/>
          </w:tcPr>
          <w:p w14:paraId="702D34C0"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2: Subscribe to Status</w:t>
            </w:r>
          </w:p>
        </w:tc>
        <w:tc>
          <w:tcPr>
            <w:tcW w:w="0" w:type="dxa"/>
            <w:shd w:val="clear" w:color="auto" w:fill="D9D9D9" w:themeFill="background1" w:themeFillShade="D9"/>
          </w:tcPr>
          <w:p w14:paraId="114D8DEF"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0" w:type="dxa"/>
            <w:shd w:val="clear" w:color="auto" w:fill="D9D9D9" w:themeFill="background1" w:themeFillShade="D9"/>
          </w:tcPr>
          <w:p w14:paraId="674AB7C1"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38784E37"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7A5D6B6B"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6CEEE719"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24249468"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tcPr>
          <w:p w14:paraId="2A5E2A08"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Plan</w:t>
            </w:r>
          </w:p>
        </w:tc>
      </w:tr>
      <w:tr w:rsidR="00F55DFA" w14:paraId="70DC7DCB" w14:textId="77777777" w:rsidTr="00F55DFA">
        <w:tc>
          <w:tcPr>
            <w:cnfStyle w:val="001000000000" w:firstRow="0" w:lastRow="0" w:firstColumn="1" w:lastColumn="0" w:oddVBand="0" w:evenVBand="0" w:oddHBand="0" w:evenHBand="0" w:firstRowFirstColumn="0" w:firstRowLastColumn="0" w:lastRowFirstColumn="0" w:lastRowLastColumn="0"/>
            <w:tcW w:w="0" w:type="dxa"/>
            <w:vMerge/>
          </w:tcPr>
          <w:p w14:paraId="215385B6" w14:textId="77777777" w:rsidR="00786DAC" w:rsidRDefault="00786DAC" w:rsidP="00CB325A">
            <w:pPr>
              <w:pStyle w:val="TableCell"/>
            </w:pPr>
          </w:p>
        </w:tc>
        <w:tc>
          <w:tcPr>
            <w:tcW w:w="0" w:type="dxa"/>
            <w:shd w:val="clear" w:color="auto" w:fill="D9D9D9" w:themeFill="background1" w:themeFillShade="D9"/>
          </w:tcPr>
          <w:p w14:paraId="1C3D5BD4"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3: Subscribe to Plans</w:t>
            </w:r>
          </w:p>
        </w:tc>
        <w:tc>
          <w:tcPr>
            <w:tcW w:w="0" w:type="dxa"/>
            <w:shd w:val="clear" w:color="auto" w:fill="D9D9D9" w:themeFill="background1" w:themeFillShade="D9"/>
          </w:tcPr>
          <w:p w14:paraId="78F89D24"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0" w:type="dxa"/>
            <w:shd w:val="clear" w:color="auto" w:fill="D9D9D9" w:themeFill="background1" w:themeFillShade="D9"/>
          </w:tcPr>
          <w:p w14:paraId="74B17911"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shd w:val="clear" w:color="auto" w:fill="D9D9D9" w:themeFill="background1" w:themeFillShade="D9"/>
          </w:tcPr>
          <w:p w14:paraId="577E7F47"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shd w:val="clear" w:color="auto" w:fill="D9D9D9" w:themeFill="background1" w:themeFillShade="D9"/>
          </w:tcPr>
          <w:p w14:paraId="2AE5BB9C"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shd w:val="clear" w:color="auto" w:fill="D9D9D9" w:themeFill="background1" w:themeFillShade="D9"/>
          </w:tcPr>
          <w:p w14:paraId="4A5B09F7"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shd w:val="clear" w:color="auto" w:fill="D9D9D9" w:themeFill="background1" w:themeFillShade="D9"/>
          </w:tcPr>
          <w:p w14:paraId="219A2EB6"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tcPr>
          <w:p w14:paraId="32FEB7C3" w14:textId="3E8E22D1" w:rsidR="00786DAC" w:rsidRDefault="00CF673B" w:rsidP="00CB325A">
            <w:pPr>
              <w:pStyle w:val="TableCell"/>
              <w:cnfStyle w:val="000000000000" w:firstRow="0" w:lastRow="0" w:firstColumn="0" w:lastColumn="0" w:oddVBand="0" w:evenVBand="0" w:oddHBand="0" w:evenHBand="0" w:firstRowFirstColumn="0" w:firstRowLastColumn="0" w:lastRowFirstColumn="0" w:lastRowLastColumn="0"/>
            </w:pPr>
            <w:r>
              <w:t>Plan</w:t>
            </w:r>
          </w:p>
        </w:tc>
      </w:tr>
      <w:tr w:rsidR="00F55DFA" w14:paraId="3D19A77F" w14:textId="77777777" w:rsidTr="00F55DFA">
        <w:tc>
          <w:tcPr>
            <w:cnfStyle w:val="001000000000" w:firstRow="0" w:lastRow="0" w:firstColumn="1" w:lastColumn="0" w:oddVBand="0" w:evenVBand="0" w:oddHBand="0" w:evenHBand="0" w:firstRowFirstColumn="0" w:firstRowLastColumn="0" w:lastRowFirstColumn="0" w:lastRowLastColumn="0"/>
            <w:tcW w:w="0" w:type="dxa"/>
            <w:vMerge/>
          </w:tcPr>
          <w:p w14:paraId="55D2B94D" w14:textId="77777777" w:rsidR="00786DAC" w:rsidRDefault="00786DAC" w:rsidP="00CB325A">
            <w:pPr>
              <w:pStyle w:val="TableCell"/>
            </w:pPr>
          </w:p>
        </w:tc>
        <w:tc>
          <w:tcPr>
            <w:tcW w:w="0" w:type="dxa"/>
            <w:shd w:val="clear" w:color="auto" w:fill="D9D9D9" w:themeFill="background1" w:themeFillShade="D9"/>
          </w:tcPr>
          <w:p w14:paraId="101B8FD3"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4: Query Plans</w:t>
            </w:r>
          </w:p>
        </w:tc>
        <w:tc>
          <w:tcPr>
            <w:tcW w:w="0" w:type="dxa"/>
            <w:shd w:val="clear" w:color="auto" w:fill="D9D9D9" w:themeFill="background1" w:themeFillShade="D9"/>
          </w:tcPr>
          <w:p w14:paraId="0C6944C2"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0" w:type="dxa"/>
            <w:shd w:val="clear" w:color="auto" w:fill="D9D9D9" w:themeFill="background1" w:themeFillShade="D9"/>
          </w:tcPr>
          <w:p w14:paraId="3D7F754F"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shd w:val="clear" w:color="auto" w:fill="D9D9D9" w:themeFill="background1" w:themeFillShade="D9"/>
          </w:tcPr>
          <w:p w14:paraId="5DC41F54"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shd w:val="clear" w:color="auto" w:fill="D9D9D9" w:themeFill="background1" w:themeFillShade="D9"/>
          </w:tcPr>
          <w:p w14:paraId="47F2CC3B"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shd w:val="clear" w:color="auto" w:fill="D9D9D9" w:themeFill="background1" w:themeFillShade="D9"/>
          </w:tcPr>
          <w:p w14:paraId="4891D0CB"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shd w:val="clear" w:color="auto" w:fill="D9D9D9" w:themeFill="background1" w:themeFillShade="D9"/>
          </w:tcPr>
          <w:p w14:paraId="1D03E207"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tcPr>
          <w:p w14:paraId="3902D7B2"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Plan</w:t>
            </w:r>
          </w:p>
        </w:tc>
      </w:tr>
      <w:tr w:rsidR="00F55DFA" w14:paraId="29597AFA" w14:textId="77777777" w:rsidTr="00F55DFA">
        <w:tc>
          <w:tcPr>
            <w:cnfStyle w:val="001000000000" w:firstRow="0" w:lastRow="0" w:firstColumn="1" w:lastColumn="0" w:oddVBand="0" w:evenVBand="0" w:oddHBand="0" w:evenHBand="0" w:firstRowFirstColumn="0" w:firstRowLastColumn="0" w:lastRowFirstColumn="0" w:lastRowLastColumn="0"/>
            <w:tcW w:w="0" w:type="dxa"/>
            <w:vMerge/>
          </w:tcPr>
          <w:p w14:paraId="1C3B9931" w14:textId="77777777" w:rsidR="00786DAC" w:rsidRDefault="00786DAC" w:rsidP="00CB325A">
            <w:pPr>
              <w:pStyle w:val="TableCell"/>
            </w:pPr>
          </w:p>
        </w:tc>
        <w:tc>
          <w:tcPr>
            <w:tcW w:w="0" w:type="dxa"/>
            <w:shd w:val="clear" w:color="auto" w:fill="D9D9D9" w:themeFill="background1" w:themeFillShade="D9"/>
          </w:tcPr>
          <w:p w14:paraId="3570AF6A"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5: Retrieve Partial Plan</w:t>
            </w:r>
          </w:p>
        </w:tc>
        <w:tc>
          <w:tcPr>
            <w:tcW w:w="0" w:type="dxa"/>
            <w:shd w:val="clear" w:color="auto" w:fill="D9D9D9" w:themeFill="background1" w:themeFillShade="D9"/>
          </w:tcPr>
          <w:p w14:paraId="3F063B57"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0" w:type="dxa"/>
            <w:shd w:val="clear" w:color="auto" w:fill="D9D9D9" w:themeFill="background1" w:themeFillShade="D9"/>
          </w:tcPr>
          <w:p w14:paraId="6D1F5D88"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shd w:val="clear" w:color="auto" w:fill="D9D9D9" w:themeFill="background1" w:themeFillShade="D9"/>
          </w:tcPr>
          <w:p w14:paraId="67541DF2"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shd w:val="clear" w:color="auto" w:fill="D9D9D9" w:themeFill="background1" w:themeFillShade="D9"/>
          </w:tcPr>
          <w:p w14:paraId="210DAA5A"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shd w:val="clear" w:color="auto" w:fill="D9D9D9" w:themeFill="background1" w:themeFillShade="D9"/>
          </w:tcPr>
          <w:p w14:paraId="244D0594"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shd w:val="clear" w:color="auto" w:fill="D9D9D9" w:themeFill="background1" w:themeFillShade="D9"/>
          </w:tcPr>
          <w:p w14:paraId="39DBD229"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tcPr>
          <w:p w14:paraId="411A4F1A"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Plan</w:t>
            </w:r>
          </w:p>
        </w:tc>
      </w:tr>
      <w:tr w:rsidR="00786DAC" w14:paraId="076ACA7F" w14:textId="77777777" w:rsidTr="00786DAC">
        <w:tc>
          <w:tcPr>
            <w:cnfStyle w:val="001000000000" w:firstRow="0" w:lastRow="0" w:firstColumn="1" w:lastColumn="0" w:oddVBand="0" w:evenVBand="0" w:oddHBand="0" w:evenHBand="0" w:firstRowFirstColumn="0" w:firstRowLastColumn="0" w:lastRowFirstColumn="0" w:lastRowLastColumn="0"/>
            <w:tcW w:w="959" w:type="dxa"/>
            <w:vMerge w:val="restart"/>
          </w:tcPr>
          <w:p w14:paraId="68CF9D30" w14:textId="77777777" w:rsidR="00786DAC" w:rsidRDefault="00786DAC" w:rsidP="00CB325A">
            <w:pPr>
              <w:pStyle w:val="TableCell"/>
            </w:pPr>
            <w:r>
              <w:t>PECS</w:t>
            </w:r>
          </w:p>
        </w:tc>
        <w:tc>
          <w:tcPr>
            <w:tcW w:w="3118" w:type="dxa"/>
          </w:tcPr>
          <w:p w14:paraId="7FCE2881"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1: Submit Plan / Status</w:t>
            </w:r>
          </w:p>
        </w:tc>
        <w:tc>
          <w:tcPr>
            <w:tcW w:w="449" w:type="dxa"/>
          </w:tcPr>
          <w:p w14:paraId="22F4D68D"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25D7921A"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5A0CAFBC"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33BE934B"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31256F7A"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04325CE3"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2805" w:type="dxa"/>
          </w:tcPr>
          <w:p w14:paraId="1B222178"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Plan</w:t>
            </w:r>
          </w:p>
        </w:tc>
      </w:tr>
      <w:tr w:rsidR="00F55DFA" w14:paraId="5E8FE8ED" w14:textId="77777777" w:rsidTr="00F55DFA">
        <w:tc>
          <w:tcPr>
            <w:cnfStyle w:val="001000000000" w:firstRow="0" w:lastRow="0" w:firstColumn="1" w:lastColumn="0" w:oddVBand="0" w:evenVBand="0" w:oddHBand="0" w:evenHBand="0" w:firstRowFirstColumn="0" w:firstRowLastColumn="0" w:lastRowFirstColumn="0" w:lastRowLastColumn="0"/>
            <w:tcW w:w="0" w:type="dxa"/>
            <w:vMerge/>
          </w:tcPr>
          <w:p w14:paraId="26E70BB5" w14:textId="77777777" w:rsidR="00786DAC" w:rsidRDefault="00786DAC" w:rsidP="00CB325A">
            <w:pPr>
              <w:pStyle w:val="TableCell"/>
            </w:pPr>
          </w:p>
        </w:tc>
        <w:tc>
          <w:tcPr>
            <w:tcW w:w="0" w:type="dxa"/>
            <w:shd w:val="clear" w:color="auto" w:fill="D9D9D9" w:themeFill="background1" w:themeFillShade="D9"/>
          </w:tcPr>
          <w:p w14:paraId="08B8E09F"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2: Plan Activation</w:t>
            </w:r>
          </w:p>
        </w:tc>
        <w:tc>
          <w:tcPr>
            <w:tcW w:w="0" w:type="dxa"/>
            <w:shd w:val="clear" w:color="auto" w:fill="D9D9D9" w:themeFill="background1" w:themeFillShade="D9"/>
          </w:tcPr>
          <w:p w14:paraId="378DDA47"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0" w:type="dxa"/>
            <w:shd w:val="clear" w:color="auto" w:fill="D9D9D9" w:themeFill="background1" w:themeFillShade="D9"/>
          </w:tcPr>
          <w:p w14:paraId="57FB9734"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69E495AE"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shd w:val="clear" w:color="auto" w:fill="D9D9D9" w:themeFill="background1" w:themeFillShade="D9"/>
          </w:tcPr>
          <w:p w14:paraId="014F34B8"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56A617A9"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3CE69DAA"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tcPr>
          <w:p w14:paraId="763B5DF1"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Plan</w:t>
            </w:r>
          </w:p>
        </w:tc>
      </w:tr>
      <w:tr w:rsidR="00F55DFA" w14:paraId="1661A211" w14:textId="77777777" w:rsidTr="00F55DFA">
        <w:tc>
          <w:tcPr>
            <w:cnfStyle w:val="001000000000" w:firstRow="0" w:lastRow="0" w:firstColumn="1" w:lastColumn="0" w:oddVBand="0" w:evenVBand="0" w:oddHBand="0" w:evenHBand="0" w:firstRowFirstColumn="0" w:firstRowLastColumn="0" w:lastRowFirstColumn="0" w:lastRowLastColumn="0"/>
            <w:tcW w:w="0" w:type="dxa"/>
            <w:vMerge/>
          </w:tcPr>
          <w:p w14:paraId="51E7A809" w14:textId="77777777" w:rsidR="00786DAC" w:rsidRDefault="00786DAC" w:rsidP="00CB325A">
            <w:pPr>
              <w:pStyle w:val="TableCell"/>
            </w:pPr>
          </w:p>
        </w:tc>
        <w:tc>
          <w:tcPr>
            <w:tcW w:w="0" w:type="dxa"/>
            <w:shd w:val="clear" w:color="auto" w:fill="D9D9D9" w:themeFill="background1" w:themeFillShade="D9"/>
          </w:tcPr>
          <w:p w14:paraId="3F26363D"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3: Subscribe to Status</w:t>
            </w:r>
          </w:p>
        </w:tc>
        <w:tc>
          <w:tcPr>
            <w:tcW w:w="0" w:type="dxa"/>
            <w:shd w:val="clear" w:color="auto" w:fill="D9D9D9" w:themeFill="background1" w:themeFillShade="D9"/>
          </w:tcPr>
          <w:p w14:paraId="37FB9B40"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0" w:type="dxa"/>
            <w:shd w:val="clear" w:color="auto" w:fill="D9D9D9" w:themeFill="background1" w:themeFillShade="D9"/>
          </w:tcPr>
          <w:p w14:paraId="4A7FBEF7"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21CDE5F8"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72FC2592"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4E3A4102"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2BDCC404"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tcPr>
          <w:p w14:paraId="4F58A292"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Plan</w:t>
            </w:r>
          </w:p>
        </w:tc>
      </w:tr>
      <w:tr w:rsidR="00F55DFA" w14:paraId="5AE01F34" w14:textId="77777777" w:rsidTr="00F55DFA">
        <w:tc>
          <w:tcPr>
            <w:cnfStyle w:val="001000000000" w:firstRow="0" w:lastRow="0" w:firstColumn="1" w:lastColumn="0" w:oddVBand="0" w:evenVBand="0" w:oddHBand="0" w:evenHBand="0" w:firstRowFirstColumn="0" w:firstRowLastColumn="0" w:lastRowFirstColumn="0" w:lastRowLastColumn="0"/>
            <w:tcW w:w="0" w:type="dxa"/>
            <w:vMerge/>
          </w:tcPr>
          <w:p w14:paraId="3A9336A6" w14:textId="77777777" w:rsidR="00786DAC" w:rsidRDefault="00786DAC" w:rsidP="00CB325A">
            <w:pPr>
              <w:pStyle w:val="TableCell"/>
            </w:pPr>
          </w:p>
        </w:tc>
        <w:tc>
          <w:tcPr>
            <w:tcW w:w="0" w:type="dxa"/>
            <w:shd w:val="clear" w:color="auto" w:fill="D9D9D9" w:themeFill="background1" w:themeFillShade="D9"/>
          </w:tcPr>
          <w:p w14:paraId="3CA45B4B"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4: Subscribe to Detail</w:t>
            </w:r>
          </w:p>
        </w:tc>
        <w:tc>
          <w:tcPr>
            <w:tcW w:w="0" w:type="dxa"/>
            <w:shd w:val="clear" w:color="auto" w:fill="D9D9D9" w:themeFill="background1" w:themeFillShade="D9"/>
          </w:tcPr>
          <w:p w14:paraId="084F0FAF"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0" w:type="dxa"/>
            <w:shd w:val="clear" w:color="auto" w:fill="D9D9D9" w:themeFill="background1" w:themeFillShade="D9"/>
          </w:tcPr>
          <w:p w14:paraId="5C197255"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574404D6"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677A7D67"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shd w:val="clear" w:color="auto" w:fill="D9D9D9" w:themeFill="background1" w:themeFillShade="D9"/>
          </w:tcPr>
          <w:p w14:paraId="6129B554"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shd w:val="clear" w:color="auto" w:fill="D9D9D9" w:themeFill="background1" w:themeFillShade="D9"/>
          </w:tcPr>
          <w:p w14:paraId="181E3A59"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tcPr>
          <w:p w14:paraId="5AB13236" w14:textId="6032D480" w:rsidR="00786DAC" w:rsidRPr="00F55DFA" w:rsidRDefault="00786DAC" w:rsidP="003C4DF7">
            <w:pPr>
              <w:pStyle w:val="TableCell"/>
              <w:cnfStyle w:val="000000000000" w:firstRow="0" w:lastRow="0" w:firstColumn="0" w:lastColumn="0" w:oddVBand="0" w:evenVBand="0" w:oddHBand="0" w:evenHBand="0" w:firstRowFirstColumn="0" w:firstRowLastColumn="0" w:lastRowFirstColumn="0" w:lastRowLastColumn="0"/>
              <w:rPr>
                <w:spacing w:val="-6"/>
              </w:rPr>
            </w:pPr>
            <w:r w:rsidRPr="00F55DFA">
              <w:rPr>
                <w:spacing w:val="-6"/>
              </w:rPr>
              <w:t>Plan</w:t>
            </w:r>
            <w:r w:rsidR="00247110" w:rsidRPr="00F55DFA">
              <w:rPr>
                <w:spacing w:val="-6"/>
              </w:rPr>
              <w:t>ning</w:t>
            </w:r>
            <w:r w:rsidRPr="00F55DFA">
              <w:rPr>
                <w:spacing w:val="-6"/>
              </w:rPr>
              <w:t xml:space="preserve"> Activity</w:t>
            </w:r>
            <w:r w:rsidR="00247110" w:rsidRPr="00F55DFA">
              <w:rPr>
                <w:spacing w:val="-6"/>
              </w:rPr>
              <w:t>/</w:t>
            </w:r>
            <w:r w:rsidRPr="00F55DFA">
              <w:rPr>
                <w:spacing w:val="-6"/>
              </w:rPr>
              <w:t>Event</w:t>
            </w:r>
            <w:r w:rsidR="00247110" w:rsidRPr="00F55DFA">
              <w:rPr>
                <w:spacing w:val="-6"/>
              </w:rPr>
              <w:t>/</w:t>
            </w:r>
            <w:r w:rsidRPr="00F55DFA">
              <w:rPr>
                <w:spacing w:val="-6"/>
              </w:rPr>
              <w:t>Resource</w:t>
            </w:r>
          </w:p>
        </w:tc>
      </w:tr>
      <w:tr w:rsidR="00F55DFA" w14:paraId="33ADC259" w14:textId="77777777" w:rsidTr="00F55DFA">
        <w:tc>
          <w:tcPr>
            <w:cnfStyle w:val="001000000000" w:firstRow="0" w:lastRow="0" w:firstColumn="1" w:lastColumn="0" w:oddVBand="0" w:evenVBand="0" w:oddHBand="0" w:evenHBand="0" w:firstRowFirstColumn="0" w:firstRowLastColumn="0" w:lastRowFirstColumn="0" w:lastRowLastColumn="0"/>
            <w:tcW w:w="0" w:type="dxa"/>
            <w:vMerge/>
          </w:tcPr>
          <w:p w14:paraId="6319E2B5" w14:textId="77777777" w:rsidR="00786DAC" w:rsidRDefault="00786DAC" w:rsidP="00CB325A">
            <w:pPr>
              <w:pStyle w:val="TableCell"/>
            </w:pPr>
          </w:p>
        </w:tc>
        <w:tc>
          <w:tcPr>
            <w:tcW w:w="0" w:type="dxa"/>
            <w:shd w:val="clear" w:color="auto" w:fill="D9D9D9" w:themeFill="background1" w:themeFillShade="D9"/>
          </w:tcPr>
          <w:p w14:paraId="731B2B44"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5: SubPlan Activation</w:t>
            </w:r>
          </w:p>
        </w:tc>
        <w:tc>
          <w:tcPr>
            <w:tcW w:w="0" w:type="dxa"/>
            <w:shd w:val="clear" w:color="auto" w:fill="D9D9D9" w:themeFill="background1" w:themeFillShade="D9"/>
          </w:tcPr>
          <w:p w14:paraId="7457D705"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0" w:type="dxa"/>
            <w:shd w:val="clear" w:color="auto" w:fill="D9D9D9" w:themeFill="background1" w:themeFillShade="D9"/>
          </w:tcPr>
          <w:p w14:paraId="68E0DCD1"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15841D76"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086B020D"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0C3A5975"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3586A1D7"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tcPr>
          <w:p w14:paraId="08FB81C3" w14:textId="190F296A" w:rsidR="00786DAC" w:rsidRDefault="00247110" w:rsidP="00CB325A">
            <w:pPr>
              <w:pStyle w:val="TableCell"/>
              <w:cnfStyle w:val="000000000000" w:firstRow="0" w:lastRow="0" w:firstColumn="0" w:lastColumn="0" w:oddVBand="0" w:evenVBand="0" w:oddHBand="0" w:evenHBand="0" w:firstRowFirstColumn="0" w:firstRowLastColumn="0" w:lastRowFirstColumn="0" w:lastRowLastColumn="0"/>
            </w:pPr>
            <w:r>
              <w:t>Plan (SubPlan)</w:t>
            </w:r>
          </w:p>
        </w:tc>
      </w:tr>
      <w:tr w:rsidR="00F55DFA" w14:paraId="34D47AD9" w14:textId="77777777" w:rsidTr="00F55DFA">
        <w:tc>
          <w:tcPr>
            <w:cnfStyle w:val="001000000000" w:firstRow="0" w:lastRow="0" w:firstColumn="1" w:lastColumn="0" w:oddVBand="0" w:evenVBand="0" w:oddHBand="0" w:evenHBand="0" w:firstRowFirstColumn="0" w:firstRowLastColumn="0" w:lastRowFirstColumn="0" w:lastRowLastColumn="0"/>
            <w:tcW w:w="0" w:type="dxa"/>
            <w:vMerge/>
          </w:tcPr>
          <w:p w14:paraId="2C05A620" w14:textId="77777777" w:rsidR="00786DAC" w:rsidRDefault="00786DAC" w:rsidP="00CB325A">
            <w:pPr>
              <w:pStyle w:val="TableCell"/>
            </w:pPr>
          </w:p>
        </w:tc>
        <w:tc>
          <w:tcPr>
            <w:tcW w:w="0" w:type="dxa"/>
            <w:shd w:val="clear" w:color="auto" w:fill="D9D9D9" w:themeFill="background1" w:themeFillShade="D9"/>
          </w:tcPr>
          <w:p w14:paraId="6FC2F2A3"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6: Subscribe to SubPlans</w:t>
            </w:r>
          </w:p>
        </w:tc>
        <w:tc>
          <w:tcPr>
            <w:tcW w:w="0" w:type="dxa"/>
            <w:shd w:val="clear" w:color="auto" w:fill="D9D9D9" w:themeFill="background1" w:themeFillShade="D9"/>
          </w:tcPr>
          <w:p w14:paraId="24E34F54"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0" w:type="dxa"/>
            <w:shd w:val="clear" w:color="auto" w:fill="D9D9D9" w:themeFill="background1" w:themeFillShade="D9"/>
          </w:tcPr>
          <w:p w14:paraId="3F670396"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6E016290"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462F1CAF"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186C2E7B"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093FF469"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tcPr>
          <w:p w14:paraId="75901DCF" w14:textId="75B48519" w:rsidR="00786DAC" w:rsidRDefault="00247110" w:rsidP="00CB325A">
            <w:pPr>
              <w:pStyle w:val="TableCell"/>
              <w:cnfStyle w:val="000000000000" w:firstRow="0" w:lastRow="0" w:firstColumn="0" w:lastColumn="0" w:oddVBand="0" w:evenVBand="0" w:oddHBand="0" w:evenHBand="0" w:firstRowFirstColumn="0" w:firstRowLastColumn="0" w:lastRowFirstColumn="0" w:lastRowLastColumn="0"/>
            </w:pPr>
            <w:r>
              <w:t>Plan (</w:t>
            </w:r>
            <w:r w:rsidR="00786DAC">
              <w:t>SubPlan</w:t>
            </w:r>
            <w:r>
              <w:t>)</w:t>
            </w:r>
          </w:p>
        </w:tc>
      </w:tr>
      <w:tr w:rsidR="00F55DFA" w14:paraId="4983526E" w14:textId="77777777" w:rsidTr="00F55DFA">
        <w:tc>
          <w:tcPr>
            <w:cnfStyle w:val="001000000000" w:firstRow="0" w:lastRow="0" w:firstColumn="1" w:lastColumn="0" w:oddVBand="0" w:evenVBand="0" w:oddHBand="0" w:evenHBand="0" w:firstRowFirstColumn="0" w:firstRowLastColumn="0" w:lastRowFirstColumn="0" w:lastRowLastColumn="0"/>
            <w:tcW w:w="0" w:type="dxa"/>
            <w:vMerge/>
          </w:tcPr>
          <w:p w14:paraId="567998FE" w14:textId="77777777" w:rsidR="00786DAC" w:rsidRDefault="00786DAC" w:rsidP="00CB325A">
            <w:pPr>
              <w:pStyle w:val="TableCell"/>
            </w:pPr>
          </w:p>
        </w:tc>
        <w:tc>
          <w:tcPr>
            <w:tcW w:w="0" w:type="dxa"/>
            <w:shd w:val="clear" w:color="auto" w:fill="D9D9D9" w:themeFill="background1" w:themeFillShade="D9"/>
          </w:tcPr>
          <w:p w14:paraId="11EF3107"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7: Activity Suspension</w:t>
            </w:r>
          </w:p>
        </w:tc>
        <w:tc>
          <w:tcPr>
            <w:tcW w:w="0" w:type="dxa"/>
            <w:shd w:val="clear" w:color="auto" w:fill="D9D9D9" w:themeFill="background1" w:themeFillShade="D9"/>
          </w:tcPr>
          <w:p w14:paraId="20388A79"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0" w:type="dxa"/>
            <w:shd w:val="clear" w:color="auto" w:fill="D9D9D9" w:themeFill="background1" w:themeFillShade="D9"/>
          </w:tcPr>
          <w:p w14:paraId="34250EE3"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0CB8E685"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2C703DCE"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68FFD83B"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3A174BD1"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tcPr>
          <w:p w14:paraId="2AC4587C" w14:textId="3D403711" w:rsidR="00786DAC" w:rsidRDefault="003C4DF7" w:rsidP="00CB325A">
            <w:pPr>
              <w:pStyle w:val="TableCell"/>
              <w:cnfStyle w:val="000000000000" w:firstRow="0" w:lastRow="0" w:firstColumn="0" w:lastColumn="0" w:oddVBand="0" w:evenVBand="0" w:oddHBand="0" w:evenHBand="0" w:firstRowFirstColumn="0" w:firstRowLastColumn="0" w:lastRowFirstColumn="0" w:lastRowLastColumn="0"/>
            </w:pPr>
            <w:r>
              <w:t xml:space="preserve">Planning </w:t>
            </w:r>
            <w:r w:rsidR="00786DAC">
              <w:t>Activity</w:t>
            </w:r>
          </w:p>
        </w:tc>
      </w:tr>
      <w:tr w:rsidR="00F55DFA" w14:paraId="4C380C44" w14:textId="77777777" w:rsidTr="00F55DFA">
        <w:tc>
          <w:tcPr>
            <w:cnfStyle w:val="001000000000" w:firstRow="0" w:lastRow="0" w:firstColumn="1" w:lastColumn="0" w:oddVBand="0" w:evenVBand="0" w:oddHBand="0" w:evenHBand="0" w:firstRowFirstColumn="0" w:firstRowLastColumn="0" w:lastRowFirstColumn="0" w:lastRowLastColumn="0"/>
            <w:tcW w:w="0" w:type="dxa"/>
            <w:vMerge/>
          </w:tcPr>
          <w:p w14:paraId="4DFE2771" w14:textId="77777777" w:rsidR="00786DAC" w:rsidRDefault="00786DAC" w:rsidP="00CB325A">
            <w:pPr>
              <w:pStyle w:val="TableCell"/>
            </w:pPr>
          </w:p>
        </w:tc>
        <w:tc>
          <w:tcPr>
            <w:tcW w:w="0" w:type="dxa"/>
            <w:shd w:val="clear" w:color="auto" w:fill="D9D9D9" w:themeFill="background1" w:themeFillShade="D9"/>
          </w:tcPr>
          <w:p w14:paraId="2A3BFFF4"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8: Activity Status</w:t>
            </w:r>
          </w:p>
        </w:tc>
        <w:tc>
          <w:tcPr>
            <w:tcW w:w="0" w:type="dxa"/>
            <w:shd w:val="clear" w:color="auto" w:fill="D9D9D9" w:themeFill="background1" w:themeFillShade="D9"/>
          </w:tcPr>
          <w:p w14:paraId="5AD70EAD"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0" w:type="dxa"/>
            <w:shd w:val="clear" w:color="auto" w:fill="D9D9D9" w:themeFill="background1" w:themeFillShade="D9"/>
          </w:tcPr>
          <w:p w14:paraId="075AF74A"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47CD8FB3"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340E9A3F"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2F404305"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4F57F261"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tcPr>
          <w:p w14:paraId="7BFA4BBA" w14:textId="4030A718" w:rsidR="00786DAC" w:rsidRDefault="003C4DF7" w:rsidP="00CB325A">
            <w:pPr>
              <w:pStyle w:val="TableCell"/>
              <w:cnfStyle w:val="000000000000" w:firstRow="0" w:lastRow="0" w:firstColumn="0" w:lastColumn="0" w:oddVBand="0" w:evenVBand="0" w:oddHBand="0" w:evenHBand="0" w:firstRowFirstColumn="0" w:firstRowLastColumn="0" w:lastRowFirstColumn="0" w:lastRowLastColumn="0"/>
            </w:pPr>
            <w:r>
              <w:t xml:space="preserve">Planning </w:t>
            </w:r>
            <w:r w:rsidR="00786DAC">
              <w:t>Activity</w:t>
            </w:r>
          </w:p>
        </w:tc>
      </w:tr>
      <w:tr w:rsidR="00F55DFA" w14:paraId="687B9BEF" w14:textId="77777777" w:rsidTr="00F55DFA">
        <w:tc>
          <w:tcPr>
            <w:cnfStyle w:val="001000000000" w:firstRow="0" w:lastRow="0" w:firstColumn="1" w:lastColumn="0" w:oddVBand="0" w:evenVBand="0" w:oddHBand="0" w:evenHBand="0" w:firstRowFirstColumn="0" w:firstRowLastColumn="0" w:lastRowFirstColumn="0" w:lastRowLastColumn="0"/>
            <w:tcW w:w="0" w:type="dxa"/>
            <w:vMerge w:val="restart"/>
          </w:tcPr>
          <w:p w14:paraId="1D3B638C" w14:textId="77777777" w:rsidR="00786DAC" w:rsidRDefault="00786DAC" w:rsidP="00CB325A">
            <w:pPr>
              <w:pStyle w:val="TableCell"/>
            </w:pPr>
            <w:r>
              <w:t>PIMS</w:t>
            </w:r>
          </w:p>
        </w:tc>
        <w:tc>
          <w:tcPr>
            <w:tcW w:w="0" w:type="dxa"/>
            <w:shd w:val="clear" w:color="auto" w:fill="D9D9D9" w:themeFill="background1" w:themeFillShade="D9"/>
          </w:tcPr>
          <w:p w14:paraId="0A66B958"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1: Request Definitions</w:t>
            </w:r>
          </w:p>
        </w:tc>
        <w:tc>
          <w:tcPr>
            <w:tcW w:w="0" w:type="dxa"/>
            <w:shd w:val="clear" w:color="auto" w:fill="D9D9D9" w:themeFill="background1" w:themeFillShade="D9"/>
          </w:tcPr>
          <w:p w14:paraId="21E12363"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0" w:type="dxa"/>
            <w:shd w:val="clear" w:color="auto" w:fill="D9D9D9" w:themeFill="background1" w:themeFillShade="D9"/>
          </w:tcPr>
          <w:p w14:paraId="55174C34"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shd w:val="clear" w:color="auto" w:fill="D9D9D9" w:themeFill="background1" w:themeFillShade="D9"/>
          </w:tcPr>
          <w:p w14:paraId="79D34C6A"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3A27836E"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shd w:val="clear" w:color="auto" w:fill="D9D9D9" w:themeFill="background1" w:themeFillShade="D9"/>
          </w:tcPr>
          <w:p w14:paraId="18E9F5CB"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shd w:val="clear" w:color="auto" w:fill="D9D9D9" w:themeFill="background1" w:themeFillShade="D9"/>
          </w:tcPr>
          <w:p w14:paraId="628736A0"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tcPr>
          <w:p w14:paraId="784775B5" w14:textId="0069F1B0" w:rsidR="00786DAC" w:rsidRDefault="00BF516E" w:rsidP="00CB325A">
            <w:pPr>
              <w:pStyle w:val="TableCell"/>
              <w:cnfStyle w:val="000000000000" w:firstRow="0" w:lastRow="0" w:firstColumn="0" w:lastColumn="0" w:oddVBand="0" w:evenVBand="0" w:oddHBand="0" w:evenHBand="0" w:firstRowFirstColumn="0" w:firstRowLastColumn="0" w:lastRowFirstColumn="0" w:lastRowLastColumn="0"/>
            </w:pPr>
            <w:r>
              <w:t>Planning Request</w:t>
            </w:r>
          </w:p>
        </w:tc>
      </w:tr>
      <w:tr w:rsidR="00F55DFA" w14:paraId="3D37E52D" w14:textId="77777777" w:rsidTr="00F55DFA">
        <w:tc>
          <w:tcPr>
            <w:cnfStyle w:val="001000000000" w:firstRow="0" w:lastRow="0" w:firstColumn="1" w:lastColumn="0" w:oddVBand="0" w:evenVBand="0" w:oddHBand="0" w:evenHBand="0" w:firstRowFirstColumn="0" w:firstRowLastColumn="0" w:lastRowFirstColumn="0" w:lastRowLastColumn="0"/>
            <w:tcW w:w="0" w:type="dxa"/>
            <w:vMerge/>
          </w:tcPr>
          <w:p w14:paraId="691A1157" w14:textId="77777777" w:rsidR="00786DAC" w:rsidRDefault="00786DAC" w:rsidP="00CB325A">
            <w:pPr>
              <w:pStyle w:val="TableCell"/>
            </w:pPr>
          </w:p>
        </w:tc>
        <w:tc>
          <w:tcPr>
            <w:tcW w:w="0" w:type="dxa"/>
            <w:shd w:val="clear" w:color="auto" w:fill="D9D9D9" w:themeFill="background1" w:themeFillShade="D9"/>
          </w:tcPr>
          <w:p w14:paraId="28181791"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2: Event Definitions</w:t>
            </w:r>
          </w:p>
        </w:tc>
        <w:tc>
          <w:tcPr>
            <w:tcW w:w="0" w:type="dxa"/>
            <w:shd w:val="clear" w:color="auto" w:fill="D9D9D9" w:themeFill="background1" w:themeFillShade="D9"/>
          </w:tcPr>
          <w:p w14:paraId="3F4CCACD"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0" w:type="dxa"/>
            <w:shd w:val="clear" w:color="auto" w:fill="D9D9D9" w:themeFill="background1" w:themeFillShade="D9"/>
          </w:tcPr>
          <w:p w14:paraId="000CEC00"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0AC66118"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778785D2"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2525C850"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3582729D"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tcPr>
          <w:p w14:paraId="6873CACC" w14:textId="5113869B" w:rsidR="00786DAC" w:rsidRDefault="00BF516E" w:rsidP="00CB325A">
            <w:pPr>
              <w:pStyle w:val="TableCell"/>
              <w:cnfStyle w:val="000000000000" w:firstRow="0" w:lastRow="0" w:firstColumn="0" w:lastColumn="0" w:oddVBand="0" w:evenVBand="0" w:oddHBand="0" w:evenHBand="0" w:firstRowFirstColumn="0" w:firstRowLastColumn="0" w:lastRowFirstColumn="0" w:lastRowLastColumn="0"/>
            </w:pPr>
            <w:r>
              <w:t>Planning Event</w:t>
            </w:r>
          </w:p>
        </w:tc>
      </w:tr>
      <w:tr w:rsidR="00F55DFA" w14:paraId="667A3468" w14:textId="77777777" w:rsidTr="00F55DFA">
        <w:tc>
          <w:tcPr>
            <w:cnfStyle w:val="001000000000" w:firstRow="0" w:lastRow="0" w:firstColumn="1" w:lastColumn="0" w:oddVBand="0" w:evenVBand="0" w:oddHBand="0" w:evenHBand="0" w:firstRowFirstColumn="0" w:firstRowLastColumn="0" w:lastRowFirstColumn="0" w:lastRowLastColumn="0"/>
            <w:tcW w:w="0" w:type="dxa"/>
            <w:vMerge/>
          </w:tcPr>
          <w:p w14:paraId="245FCCDC" w14:textId="77777777" w:rsidR="00786DAC" w:rsidRDefault="00786DAC" w:rsidP="00CB325A">
            <w:pPr>
              <w:pStyle w:val="TableCell"/>
            </w:pPr>
          </w:p>
        </w:tc>
        <w:tc>
          <w:tcPr>
            <w:tcW w:w="0" w:type="dxa"/>
            <w:shd w:val="clear" w:color="auto" w:fill="D9D9D9" w:themeFill="background1" w:themeFillShade="D9"/>
          </w:tcPr>
          <w:p w14:paraId="0A42E1C7"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3: Activity Definitions</w:t>
            </w:r>
          </w:p>
        </w:tc>
        <w:tc>
          <w:tcPr>
            <w:tcW w:w="0" w:type="dxa"/>
            <w:shd w:val="clear" w:color="auto" w:fill="D9D9D9" w:themeFill="background1" w:themeFillShade="D9"/>
          </w:tcPr>
          <w:p w14:paraId="42DC3834"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0" w:type="dxa"/>
            <w:shd w:val="clear" w:color="auto" w:fill="D9D9D9" w:themeFill="background1" w:themeFillShade="D9"/>
          </w:tcPr>
          <w:p w14:paraId="1565037A"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shd w:val="clear" w:color="auto" w:fill="D9D9D9" w:themeFill="background1" w:themeFillShade="D9"/>
          </w:tcPr>
          <w:p w14:paraId="5F4317F7"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2BFB44DC"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shd w:val="clear" w:color="auto" w:fill="D9D9D9" w:themeFill="background1" w:themeFillShade="D9"/>
          </w:tcPr>
          <w:p w14:paraId="618D7580"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shd w:val="clear" w:color="auto" w:fill="D9D9D9" w:themeFill="background1" w:themeFillShade="D9"/>
          </w:tcPr>
          <w:p w14:paraId="0AE19794"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tcPr>
          <w:p w14:paraId="0B80C7B5" w14:textId="5556C377" w:rsidR="00786DAC" w:rsidRDefault="00BF516E" w:rsidP="00CB325A">
            <w:pPr>
              <w:pStyle w:val="TableCell"/>
              <w:cnfStyle w:val="000000000000" w:firstRow="0" w:lastRow="0" w:firstColumn="0" w:lastColumn="0" w:oddVBand="0" w:evenVBand="0" w:oddHBand="0" w:evenHBand="0" w:firstRowFirstColumn="0" w:firstRowLastColumn="0" w:lastRowFirstColumn="0" w:lastRowLastColumn="0"/>
            </w:pPr>
            <w:r>
              <w:t>Planning Activity</w:t>
            </w:r>
          </w:p>
        </w:tc>
      </w:tr>
      <w:tr w:rsidR="00F55DFA" w14:paraId="02667708" w14:textId="77777777" w:rsidTr="00F55DFA">
        <w:tc>
          <w:tcPr>
            <w:cnfStyle w:val="001000000000" w:firstRow="0" w:lastRow="0" w:firstColumn="1" w:lastColumn="0" w:oddVBand="0" w:evenVBand="0" w:oddHBand="0" w:evenHBand="0" w:firstRowFirstColumn="0" w:firstRowLastColumn="0" w:lastRowFirstColumn="0" w:lastRowLastColumn="0"/>
            <w:tcW w:w="0" w:type="dxa"/>
            <w:vMerge/>
          </w:tcPr>
          <w:p w14:paraId="793968D2" w14:textId="77777777" w:rsidR="00786DAC" w:rsidRDefault="00786DAC" w:rsidP="00CB325A">
            <w:pPr>
              <w:pStyle w:val="TableCell"/>
            </w:pPr>
          </w:p>
        </w:tc>
        <w:tc>
          <w:tcPr>
            <w:tcW w:w="0" w:type="dxa"/>
            <w:shd w:val="clear" w:color="auto" w:fill="D9D9D9" w:themeFill="background1" w:themeFillShade="D9"/>
          </w:tcPr>
          <w:p w14:paraId="2A7747D6"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4: Resource Definitions</w:t>
            </w:r>
          </w:p>
        </w:tc>
        <w:tc>
          <w:tcPr>
            <w:tcW w:w="0" w:type="dxa"/>
            <w:shd w:val="clear" w:color="auto" w:fill="D9D9D9" w:themeFill="background1" w:themeFillShade="D9"/>
          </w:tcPr>
          <w:p w14:paraId="3D0BA6D9"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0" w:type="dxa"/>
            <w:shd w:val="clear" w:color="auto" w:fill="D9D9D9" w:themeFill="background1" w:themeFillShade="D9"/>
          </w:tcPr>
          <w:p w14:paraId="030C9EF7"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163B0BD3"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724169EE"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0" w:type="dxa"/>
            <w:shd w:val="clear" w:color="auto" w:fill="D9D9D9" w:themeFill="background1" w:themeFillShade="D9"/>
          </w:tcPr>
          <w:p w14:paraId="5289BCDB"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091EFEE5"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tcPr>
          <w:p w14:paraId="052548CC" w14:textId="735A6E73" w:rsidR="00786DAC" w:rsidRDefault="00BF516E" w:rsidP="00CB325A">
            <w:pPr>
              <w:pStyle w:val="TableCell"/>
              <w:cnfStyle w:val="000000000000" w:firstRow="0" w:lastRow="0" w:firstColumn="0" w:lastColumn="0" w:oddVBand="0" w:evenVBand="0" w:oddHBand="0" w:evenHBand="0" w:firstRowFirstColumn="0" w:firstRowLastColumn="0" w:lastRowFirstColumn="0" w:lastRowLastColumn="0"/>
            </w:pPr>
            <w:r>
              <w:t>Planning Resource</w:t>
            </w:r>
          </w:p>
        </w:tc>
      </w:tr>
      <w:tr w:rsidR="00F55DFA" w14:paraId="2CCDCD9A" w14:textId="77777777" w:rsidTr="00F55DFA">
        <w:tc>
          <w:tcPr>
            <w:cnfStyle w:val="001000000000" w:firstRow="0" w:lastRow="0" w:firstColumn="1" w:lastColumn="0" w:oddVBand="0" w:evenVBand="0" w:oddHBand="0" w:evenHBand="0" w:firstRowFirstColumn="0" w:firstRowLastColumn="0" w:lastRowFirstColumn="0" w:lastRowLastColumn="0"/>
            <w:tcW w:w="0" w:type="dxa"/>
            <w:vMerge/>
          </w:tcPr>
          <w:p w14:paraId="2FF114DF" w14:textId="77777777" w:rsidR="00786DAC" w:rsidRDefault="00786DAC" w:rsidP="00CB325A">
            <w:pPr>
              <w:pStyle w:val="TableCell"/>
            </w:pPr>
          </w:p>
        </w:tc>
        <w:tc>
          <w:tcPr>
            <w:tcW w:w="0" w:type="dxa"/>
            <w:shd w:val="clear" w:color="auto" w:fill="D9D9D9" w:themeFill="background1" w:themeFillShade="D9"/>
          </w:tcPr>
          <w:p w14:paraId="4EBA73DF"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5: MPSSystemConfig</w:t>
            </w:r>
          </w:p>
        </w:tc>
        <w:tc>
          <w:tcPr>
            <w:tcW w:w="0" w:type="dxa"/>
            <w:shd w:val="clear" w:color="auto" w:fill="D9D9D9" w:themeFill="background1" w:themeFillShade="D9"/>
          </w:tcPr>
          <w:p w14:paraId="61FC2014"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0" w:type="dxa"/>
            <w:tcBorders>
              <w:bottom w:val="single" w:sz="4" w:space="0" w:color="7E7E7E"/>
            </w:tcBorders>
            <w:shd w:val="clear" w:color="auto" w:fill="D9D9D9" w:themeFill="background1" w:themeFillShade="D9"/>
          </w:tcPr>
          <w:p w14:paraId="206798F4"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tcBorders>
              <w:bottom w:val="single" w:sz="4" w:space="0" w:color="7E7E7E"/>
            </w:tcBorders>
            <w:shd w:val="clear" w:color="auto" w:fill="D9D9D9" w:themeFill="background1" w:themeFillShade="D9"/>
          </w:tcPr>
          <w:p w14:paraId="41637B84"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tcBorders>
              <w:bottom w:val="single" w:sz="4" w:space="0" w:color="7E7E7E"/>
            </w:tcBorders>
            <w:shd w:val="clear" w:color="auto" w:fill="D9D9D9" w:themeFill="background1" w:themeFillShade="D9"/>
          </w:tcPr>
          <w:p w14:paraId="20865D9B"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tcBorders>
              <w:bottom w:val="single" w:sz="4" w:space="0" w:color="7E7E7E"/>
            </w:tcBorders>
            <w:shd w:val="clear" w:color="auto" w:fill="D9D9D9" w:themeFill="background1" w:themeFillShade="D9"/>
          </w:tcPr>
          <w:p w14:paraId="5DC1D74D"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tcBorders>
              <w:bottom w:val="single" w:sz="4" w:space="0" w:color="7E7E7E"/>
            </w:tcBorders>
            <w:shd w:val="clear" w:color="auto" w:fill="D9D9D9" w:themeFill="background1" w:themeFillShade="D9"/>
          </w:tcPr>
          <w:p w14:paraId="706D9690"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tcBorders>
              <w:bottom w:val="single" w:sz="4" w:space="0" w:color="7E7E7E"/>
            </w:tcBorders>
          </w:tcPr>
          <w:p w14:paraId="3735FA3D" w14:textId="01AD6203" w:rsidR="00786DAC" w:rsidRDefault="00BF516E" w:rsidP="00CB325A">
            <w:pPr>
              <w:pStyle w:val="TableCell"/>
              <w:cnfStyle w:val="000000000000" w:firstRow="0" w:lastRow="0" w:firstColumn="0" w:lastColumn="0" w:oddVBand="0" w:evenVBand="0" w:oddHBand="0" w:evenHBand="0" w:firstRowFirstColumn="0" w:firstRowLastColumn="0" w:lastRowFirstColumn="0" w:lastRowLastColumn="0"/>
            </w:pPr>
            <w:r>
              <w:t>MPSSystemConfig</w:t>
            </w:r>
          </w:p>
        </w:tc>
      </w:tr>
      <w:tr w:rsidR="00A23CA0" w14:paraId="6C689174" w14:textId="77777777" w:rsidTr="001D3E7D">
        <w:tc>
          <w:tcPr>
            <w:cnfStyle w:val="001000000000" w:firstRow="0" w:lastRow="0" w:firstColumn="1" w:lastColumn="0" w:oddVBand="0" w:evenVBand="0" w:oddHBand="0" w:evenHBand="0" w:firstRowFirstColumn="0" w:firstRowLastColumn="0" w:lastRowFirstColumn="0" w:lastRowLastColumn="0"/>
            <w:tcW w:w="0" w:type="dxa"/>
            <w:vMerge w:val="restart"/>
          </w:tcPr>
          <w:p w14:paraId="6E5565CF" w14:textId="77777777" w:rsidR="00786DAC" w:rsidRDefault="00786DAC" w:rsidP="00CB325A">
            <w:pPr>
              <w:pStyle w:val="TableCell"/>
            </w:pPr>
            <w:r>
              <w:t>PES</w:t>
            </w:r>
          </w:p>
        </w:tc>
        <w:tc>
          <w:tcPr>
            <w:tcW w:w="0" w:type="dxa"/>
          </w:tcPr>
          <w:p w14:paraId="5D2FA05F"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1: Update Plan Status</w:t>
            </w:r>
          </w:p>
        </w:tc>
        <w:tc>
          <w:tcPr>
            <w:tcW w:w="0" w:type="dxa"/>
          </w:tcPr>
          <w:p w14:paraId="07284531"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0" w:type="dxa"/>
            <w:shd w:val="clear" w:color="auto" w:fill="D9D9D9" w:themeFill="background1" w:themeFillShade="D9"/>
          </w:tcPr>
          <w:p w14:paraId="2EF312C3"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3E2391E4"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75A0A381"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2EAD773D"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4FC41DE0"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tcPr>
          <w:p w14:paraId="31BAF57D" w14:textId="23B52C3B" w:rsidR="00786DAC" w:rsidRDefault="005D6E80" w:rsidP="00CB325A">
            <w:pPr>
              <w:pStyle w:val="TableCell"/>
              <w:cnfStyle w:val="000000000000" w:firstRow="0" w:lastRow="0" w:firstColumn="0" w:lastColumn="0" w:oddVBand="0" w:evenVBand="0" w:oddHBand="0" w:evenHBand="0" w:firstRowFirstColumn="0" w:firstRowLastColumn="0" w:lastRowFirstColumn="0" w:lastRowLastColumn="0"/>
            </w:pPr>
            <w:r>
              <w:t>Plan</w:t>
            </w:r>
          </w:p>
        </w:tc>
      </w:tr>
      <w:tr w:rsidR="00786DAC" w14:paraId="090265DE" w14:textId="77777777" w:rsidTr="00786DAC">
        <w:tc>
          <w:tcPr>
            <w:cnfStyle w:val="001000000000" w:firstRow="0" w:lastRow="0" w:firstColumn="1" w:lastColumn="0" w:oddVBand="0" w:evenVBand="0" w:oddHBand="0" w:evenHBand="0" w:firstRowFirstColumn="0" w:firstRowLastColumn="0" w:lastRowFirstColumn="0" w:lastRowLastColumn="0"/>
            <w:tcW w:w="959" w:type="dxa"/>
            <w:vMerge/>
          </w:tcPr>
          <w:p w14:paraId="02A0EF34" w14:textId="77777777" w:rsidR="00786DAC" w:rsidRDefault="00786DAC" w:rsidP="00CB325A">
            <w:pPr>
              <w:pStyle w:val="TableCell"/>
            </w:pPr>
          </w:p>
        </w:tc>
        <w:tc>
          <w:tcPr>
            <w:tcW w:w="3118" w:type="dxa"/>
          </w:tcPr>
          <w:p w14:paraId="73054C45"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2: Insert/Delete Activity/Event</w:t>
            </w:r>
          </w:p>
        </w:tc>
        <w:tc>
          <w:tcPr>
            <w:tcW w:w="449" w:type="dxa"/>
          </w:tcPr>
          <w:p w14:paraId="2D4BDD9E"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449" w:type="dxa"/>
            <w:shd w:val="clear" w:color="auto" w:fill="D9D9D9" w:themeFill="background1" w:themeFillShade="D9"/>
          </w:tcPr>
          <w:p w14:paraId="5281CC31"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58834CD0"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449" w:type="dxa"/>
            <w:shd w:val="clear" w:color="auto" w:fill="D9D9D9" w:themeFill="background1" w:themeFillShade="D9"/>
          </w:tcPr>
          <w:p w14:paraId="4026BFAC"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299409D8"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449" w:type="dxa"/>
            <w:shd w:val="clear" w:color="auto" w:fill="D9D9D9" w:themeFill="background1" w:themeFillShade="D9"/>
          </w:tcPr>
          <w:p w14:paraId="2F4A6D93"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2805" w:type="dxa"/>
          </w:tcPr>
          <w:p w14:paraId="555A6C87" w14:textId="2962F5C3" w:rsidR="00786DAC" w:rsidRDefault="003C4DF7" w:rsidP="00CB325A">
            <w:pPr>
              <w:pStyle w:val="TableCell"/>
              <w:cnfStyle w:val="000000000000" w:firstRow="0" w:lastRow="0" w:firstColumn="0" w:lastColumn="0" w:oddVBand="0" w:evenVBand="0" w:oddHBand="0" w:evenHBand="0" w:firstRowFirstColumn="0" w:firstRowLastColumn="0" w:lastRowFirstColumn="0" w:lastRowLastColumn="0"/>
            </w:pPr>
            <w:r>
              <w:t xml:space="preserve">Planning </w:t>
            </w:r>
            <w:r w:rsidR="00786DAC">
              <w:t>Activity</w:t>
            </w:r>
            <w:r>
              <w:t>/Event</w:t>
            </w:r>
          </w:p>
        </w:tc>
      </w:tr>
      <w:tr w:rsidR="00F55DFA" w14:paraId="3902A774" w14:textId="77777777" w:rsidTr="00F55DFA">
        <w:tc>
          <w:tcPr>
            <w:cnfStyle w:val="001000000000" w:firstRow="0" w:lastRow="0" w:firstColumn="1" w:lastColumn="0" w:oddVBand="0" w:evenVBand="0" w:oddHBand="0" w:evenHBand="0" w:firstRowFirstColumn="0" w:firstRowLastColumn="0" w:lastRowFirstColumn="0" w:lastRowLastColumn="0"/>
            <w:tcW w:w="0" w:type="dxa"/>
            <w:vMerge/>
          </w:tcPr>
          <w:p w14:paraId="3C0A9B90" w14:textId="77777777" w:rsidR="00786DAC" w:rsidRDefault="00786DAC" w:rsidP="00CB325A">
            <w:pPr>
              <w:pStyle w:val="TableCell"/>
            </w:pPr>
          </w:p>
        </w:tc>
        <w:tc>
          <w:tcPr>
            <w:tcW w:w="0" w:type="dxa"/>
            <w:shd w:val="clear" w:color="auto" w:fill="D9D9D9" w:themeFill="background1" w:themeFillShade="D9"/>
          </w:tcPr>
          <w:p w14:paraId="7DFEB9B4"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3: Update Activity/Event</w:t>
            </w:r>
          </w:p>
        </w:tc>
        <w:tc>
          <w:tcPr>
            <w:tcW w:w="0" w:type="dxa"/>
            <w:shd w:val="clear" w:color="auto" w:fill="D9D9D9" w:themeFill="background1" w:themeFillShade="D9"/>
          </w:tcPr>
          <w:p w14:paraId="302718CA"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0" w:type="dxa"/>
            <w:shd w:val="clear" w:color="auto" w:fill="D9D9D9" w:themeFill="background1" w:themeFillShade="D9"/>
          </w:tcPr>
          <w:p w14:paraId="66EED486"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735BFC08"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2AE0B991"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0A3BB07E"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O</w:t>
            </w:r>
          </w:p>
        </w:tc>
        <w:tc>
          <w:tcPr>
            <w:tcW w:w="0" w:type="dxa"/>
            <w:shd w:val="clear" w:color="auto" w:fill="D9D9D9" w:themeFill="background1" w:themeFillShade="D9"/>
          </w:tcPr>
          <w:p w14:paraId="2EEE89D2"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tcPr>
          <w:p w14:paraId="102A1209" w14:textId="547B000C" w:rsidR="00786DAC" w:rsidRDefault="003C4DF7" w:rsidP="00CB325A">
            <w:pPr>
              <w:pStyle w:val="TableCell"/>
              <w:cnfStyle w:val="000000000000" w:firstRow="0" w:lastRow="0" w:firstColumn="0" w:lastColumn="0" w:oddVBand="0" w:evenVBand="0" w:oddHBand="0" w:evenHBand="0" w:firstRowFirstColumn="0" w:firstRowLastColumn="0" w:lastRowFirstColumn="0" w:lastRowLastColumn="0"/>
            </w:pPr>
            <w:r>
              <w:t xml:space="preserve">Planning </w:t>
            </w:r>
            <w:r w:rsidR="00786DAC">
              <w:t>Activity</w:t>
            </w:r>
            <w:r>
              <w:t>/</w:t>
            </w:r>
            <w:r w:rsidR="00786DAC">
              <w:t>Event</w:t>
            </w:r>
          </w:p>
        </w:tc>
      </w:tr>
      <w:tr w:rsidR="00F55DFA" w14:paraId="63ECF48B" w14:textId="77777777" w:rsidTr="00F55DFA">
        <w:tc>
          <w:tcPr>
            <w:cnfStyle w:val="001000000000" w:firstRow="0" w:lastRow="0" w:firstColumn="1" w:lastColumn="0" w:oddVBand="0" w:evenVBand="0" w:oddHBand="0" w:evenHBand="0" w:firstRowFirstColumn="0" w:firstRowLastColumn="0" w:lastRowFirstColumn="0" w:lastRowLastColumn="0"/>
            <w:tcW w:w="0" w:type="dxa"/>
            <w:vMerge/>
          </w:tcPr>
          <w:p w14:paraId="35DEF238" w14:textId="77777777" w:rsidR="00786DAC" w:rsidRDefault="00786DAC" w:rsidP="00CB325A">
            <w:pPr>
              <w:pStyle w:val="TableCell"/>
            </w:pPr>
          </w:p>
        </w:tc>
        <w:tc>
          <w:tcPr>
            <w:tcW w:w="0" w:type="dxa"/>
            <w:shd w:val="clear" w:color="auto" w:fill="D9D9D9" w:themeFill="background1" w:themeFillShade="D9"/>
          </w:tcPr>
          <w:p w14:paraId="44FF2975"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4: Update Resource</w:t>
            </w:r>
          </w:p>
        </w:tc>
        <w:tc>
          <w:tcPr>
            <w:tcW w:w="0" w:type="dxa"/>
            <w:shd w:val="clear" w:color="auto" w:fill="D9D9D9" w:themeFill="background1" w:themeFillShade="D9"/>
          </w:tcPr>
          <w:p w14:paraId="0BE6428D"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0" w:type="dxa"/>
            <w:shd w:val="clear" w:color="auto" w:fill="D9D9D9" w:themeFill="background1" w:themeFillShade="D9"/>
          </w:tcPr>
          <w:p w14:paraId="1B93D4EC"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115C0FF8"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13DD5358"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0" w:type="dxa"/>
            <w:shd w:val="clear" w:color="auto" w:fill="D9D9D9" w:themeFill="background1" w:themeFillShade="D9"/>
          </w:tcPr>
          <w:p w14:paraId="2CD31DED"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3A2FE776"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tcPr>
          <w:p w14:paraId="5ACF75F4" w14:textId="0DBDADC5" w:rsidR="00786DAC" w:rsidRDefault="005D6E80" w:rsidP="00CB325A">
            <w:pPr>
              <w:pStyle w:val="TableCell"/>
              <w:cnfStyle w:val="000000000000" w:firstRow="0" w:lastRow="0" w:firstColumn="0" w:lastColumn="0" w:oddVBand="0" w:evenVBand="0" w:oddHBand="0" w:evenHBand="0" w:firstRowFirstColumn="0" w:firstRowLastColumn="0" w:lastRowFirstColumn="0" w:lastRowLastColumn="0"/>
            </w:pPr>
            <w:r>
              <w:t>Planning Resource</w:t>
            </w:r>
          </w:p>
        </w:tc>
      </w:tr>
      <w:tr w:rsidR="00F55DFA" w14:paraId="7CB7732E" w14:textId="77777777" w:rsidTr="00F55DFA">
        <w:tc>
          <w:tcPr>
            <w:cnfStyle w:val="001000000000" w:firstRow="0" w:lastRow="0" w:firstColumn="1" w:lastColumn="0" w:oddVBand="0" w:evenVBand="0" w:oddHBand="0" w:evenHBand="0" w:firstRowFirstColumn="0" w:firstRowLastColumn="0" w:lastRowFirstColumn="0" w:lastRowLastColumn="0"/>
            <w:tcW w:w="0" w:type="dxa"/>
            <w:vMerge/>
          </w:tcPr>
          <w:p w14:paraId="146E6FB6" w14:textId="77777777" w:rsidR="00786DAC" w:rsidRDefault="00786DAC" w:rsidP="00CB325A">
            <w:pPr>
              <w:pStyle w:val="TableCell"/>
            </w:pPr>
          </w:p>
        </w:tc>
        <w:tc>
          <w:tcPr>
            <w:tcW w:w="0" w:type="dxa"/>
            <w:shd w:val="clear" w:color="auto" w:fill="D9D9D9" w:themeFill="background1" w:themeFillShade="D9"/>
          </w:tcPr>
          <w:p w14:paraId="6BC04C37" w14:textId="77777777" w:rsidR="00786DAC" w:rsidRDefault="00786DAC" w:rsidP="00CB325A">
            <w:pPr>
              <w:pStyle w:val="TableCell"/>
              <w:cnfStyle w:val="000000000000" w:firstRow="0" w:lastRow="0" w:firstColumn="0" w:lastColumn="0" w:oddVBand="0" w:evenVBand="0" w:oddHBand="0" w:evenHBand="0" w:firstRowFirstColumn="0" w:firstRowLastColumn="0" w:lastRowFirstColumn="0" w:lastRowLastColumn="0"/>
            </w:pPr>
            <w:r>
              <w:t>5: Update Resource Profile</w:t>
            </w:r>
          </w:p>
        </w:tc>
        <w:tc>
          <w:tcPr>
            <w:tcW w:w="0" w:type="dxa"/>
            <w:shd w:val="clear" w:color="auto" w:fill="D9D9D9" w:themeFill="background1" w:themeFillShade="D9"/>
          </w:tcPr>
          <w:p w14:paraId="4B38D589"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0" w:type="dxa"/>
            <w:shd w:val="clear" w:color="auto" w:fill="D9D9D9" w:themeFill="background1" w:themeFillShade="D9"/>
          </w:tcPr>
          <w:p w14:paraId="5E64D6D6"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5D92C96D"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634633D6"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0" w:type="dxa"/>
            <w:shd w:val="clear" w:color="auto" w:fill="D9D9D9" w:themeFill="background1" w:themeFillShade="D9"/>
          </w:tcPr>
          <w:p w14:paraId="173F7F66"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7A0719AF"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tcPr>
          <w:p w14:paraId="7D714029" w14:textId="6DFFF7FF" w:rsidR="00786DAC" w:rsidRDefault="0060119C" w:rsidP="00CB325A">
            <w:pPr>
              <w:pStyle w:val="TableCell"/>
              <w:cnfStyle w:val="000000000000" w:firstRow="0" w:lastRow="0" w:firstColumn="0" w:lastColumn="0" w:oddVBand="0" w:evenVBand="0" w:oddHBand="0" w:evenHBand="0" w:firstRowFirstColumn="0" w:firstRowLastColumn="0" w:lastRowFirstColumn="0" w:lastRowLastColumn="0"/>
            </w:pPr>
            <w:r>
              <w:t>Planning Resource</w:t>
            </w:r>
          </w:p>
        </w:tc>
      </w:tr>
      <w:tr w:rsidR="00F55DFA" w14:paraId="06C073B1" w14:textId="77777777" w:rsidTr="00F55DFA">
        <w:tc>
          <w:tcPr>
            <w:cnfStyle w:val="001000000000" w:firstRow="0" w:lastRow="0" w:firstColumn="1" w:lastColumn="0" w:oddVBand="0" w:evenVBand="0" w:oddHBand="0" w:evenHBand="0" w:firstRowFirstColumn="0" w:firstRowLastColumn="0" w:lastRowFirstColumn="0" w:lastRowLastColumn="0"/>
            <w:tcW w:w="0" w:type="dxa"/>
            <w:vMerge/>
          </w:tcPr>
          <w:p w14:paraId="24CAA984" w14:textId="77777777" w:rsidR="00786DAC" w:rsidRDefault="00786DAC" w:rsidP="00CB325A">
            <w:pPr>
              <w:pStyle w:val="TableCell"/>
            </w:pPr>
          </w:p>
        </w:tc>
        <w:tc>
          <w:tcPr>
            <w:tcW w:w="0" w:type="dxa"/>
            <w:shd w:val="clear" w:color="auto" w:fill="D9D9D9" w:themeFill="background1" w:themeFillShade="D9"/>
          </w:tcPr>
          <w:p w14:paraId="0DD605E5" w14:textId="77777777" w:rsidR="00786DAC" w:rsidRDefault="00786DAC" w:rsidP="0064203C">
            <w:pPr>
              <w:pStyle w:val="TableCell"/>
              <w:cnfStyle w:val="000000000000" w:firstRow="0" w:lastRow="0" w:firstColumn="0" w:lastColumn="0" w:oddVBand="0" w:evenVBand="0" w:oddHBand="0" w:evenHBand="0" w:firstRowFirstColumn="0" w:firstRowLastColumn="0" w:lastRowFirstColumn="0" w:lastRowLastColumn="0"/>
            </w:pPr>
            <w:r>
              <w:t>6: Apply Time Shift</w:t>
            </w:r>
          </w:p>
        </w:tc>
        <w:tc>
          <w:tcPr>
            <w:tcW w:w="0" w:type="dxa"/>
            <w:shd w:val="clear" w:color="auto" w:fill="D9D9D9" w:themeFill="background1" w:themeFillShade="D9"/>
          </w:tcPr>
          <w:p w14:paraId="66ACECF8"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sym w:font="Wingdings" w:char="F0FC"/>
            </w:r>
          </w:p>
        </w:tc>
        <w:tc>
          <w:tcPr>
            <w:tcW w:w="0" w:type="dxa"/>
            <w:shd w:val="clear" w:color="auto" w:fill="D9D9D9" w:themeFill="background1" w:themeFillShade="D9"/>
          </w:tcPr>
          <w:p w14:paraId="130BCA93"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46673322" w14:textId="77777777" w:rsidR="00786DAC" w:rsidRDefault="00786DAC" w:rsidP="00E73DB2">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00216F01"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1DAC3010"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shd w:val="clear" w:color="auto" w:fill="D9D9D9" w:themeFill="background1" w:themeFillShade="D9"/>
          </w:tcPr>
          <w:p w14:paraId="71BCA037" w14:textId="77777777" w:rsidR="00786DAC" w:rsidRDefault="00786DAC" w:rsidP="00CB325A">
            <w:pPr>
              <w:pStyle w:val="TableCell"/>
              <w:jc w:val="center"/>
              <w:cnfStyle w:val="000000000000" w:firstRow="0" w:lastRow="0" w:firstColumn="0" w:lastColumn="0" w:oddVBand="0" w:evenVBand="0" w:oddHBand="0" w:evenHBand="0" w:firstRowFirstColumn="0" w:firstRowLastColumn="0" w:lastRowFirstColumn="0" w:lastRowLastColumn="0"/>
            </w:pPr>
            <w:r>
              <w:t>-</w:t>
            </w:r>
          </w:p>
        </w:tc>
        <w:tc>
          <w:tcPr>
            <w:tcW w:w="0" w:type="dxa"/>
          </w:tcPr>
          <w:p w14:paraId="6C5B545D" w14:textId="0F486D32" w:rsidR="00786DAC" w:rsidRDefault="005D6E80" w:rsidP="00CB325A">
            <w:pPr>
              <w:pStyle w:val="TableCell"/>
              <w:cnfStyle w:val="000000000000" w:firstRow="0" w:lastRow="0" w:firstColumn="0" w:lastColumn="0" w:oddVBand="0" w:evenVBand="0" w:oddHBand="0" w:evenHBand="0" w:firstRowFirstColumn="0" w:firstRowLastColumn="0" w:lastRowFirstColumn="0" w:lastRowLastColumn="0"/>
            </w:pPr>
            <w:r>
              <w:t>Plan</w:t>
            </w:r>
          </w:p>
        </w:tc>
      </w:tr>
    </w:tbl>
    <w:p w14:paraId="2929509F" w14:textId="77777777" w:rsidR="00CD2C89" w:rsidRDefault="00CD2C89" w:rsidP="00AE1127">
      <w:pPr>
        <w:pStyle w:val="Heading1"/>
        <w:spacing w:before="240"/>
      </w:pPr>
      <w:bookmarkStart w:id="91" w:name="_Ref56507059"/>
      <w:bookmarkStart w:id="92" w:name="_Toc140093790"/>
      <w:bookmarkStart w:id="93" w:name="_Toc128466839"/>
      <w:r>
        <w:lastRenderedPageBreak/>
        <w:t>MPS Information Model</w:t>
      </w:r>
      <w:bookmarkEnd w:id="91"/>
      <w:bookmarkEnd w:id="92"/>
    </w:p>
    <w:p w14:paraId="3106BE0D" w14:textId="77777777" w:rsidR="00CD2C89" w:rsidRDefault="00CD2C89" w:rsidP="00CD2C89">
      <w:pPr>
        <w:pStyle w:val="Heading2"/>
      </w:pPr>
      <w:bookmarkStart w:id="94" w:name="_Toc140093791"/>
      <w:r>
        <w:t>General</w:t>
      </w:r>
      <w:bookmarkEnd w:id="94"/>
    </w:p>
    <w:p w14:paraId="6AB5CDD7" w14:textId="75B7C3E9" w:rsidR="00D243DD" w:rsidRDefault="00D243DD" w:rsidP="00D243DD">
      <w:r>
        <w:t>This chapter defines the</w:t>
      </w:r>
      <w:r w:rsidR="00D133F6">
        <w:t xml:space="preserve"> in</w:t>
      </w:r>
      <w:r>
        <w:t>formation</w:t>
      </w:r>
      <w:r w:rsidR="00D133F6">
        <w:t xml:space="preserve"> mo</w:t>
      </w:r>
      <w:r>
        <w:t>del applicable to the Mission Planning and Scheduling standard, introducing and defining major data elements in line with the terminology used throughout this document.</w:t>
      </w:r>
      <w:r w:rsidR="00FB63F7">
        <w:t xml:space="preserve">  An overview of the MPS</w:t>
      </w:r>
      <w:r w:rsidR="00D133F6">
        <w:t xml:space="preserve"> in</w:t>
      </w:r>
      <w:r w:rsidR="00FB63F7">
        <w:t xml:space="preserve">formation </w:t>
      </w:r>
      <w:r w:rsidR="00D133F6">
        <w:t>m</w:t>
      </w:r>
      <w:r w:rsidR="00FB63F7">
        <w:t xml:space="preserve">odel has been given in section </w:t>
      </w:r>
      <w:r w:rsidR="00FB63F7">
        <w:fldChar w:fldCharType="begin"/>
      </w:r>
      <w:r w:rsidR="00FB63F7">
        <w:instrText xml:space="preserve"> REF _Ref60921134 \r \h </w:instrText>
      </w:r>
      <w:r w:rsidR="00FB63F7">
        <w:fldChar w:fldCharType="separate"/>
      </w:r>
      <w:r w:rsidR="00182691">
        <w:t>2.4</w:t>
      </w:r>
      <w:r w:rsidR="00FB63F7">
        <w:fldChar w:fldCharType="end"/>
      </w:r>
      <w:r w:rsidR="00FB63F7">
        <w:t xml:space="preserve"> above.</w:t>
      </w:r>
    </w:p>
    <w:p w14:paraId="5BA69821" w14:textId="3C33B292" w:rsidR="00D243DD" w:rsidRDefault="00D243DD" w:rsidP="00D243DD">
      <w:r>
        <w:t xml:space="preserve">The MPS </w:t>
      </w:r>
      <w:r w:rsidR="00D133F6">
        <w:t>i</w:t>
      </w:r>
      <w:r>
        <w:t xml:space="preserve">nformation </w:t>
      </w:r>
      <w:r w:rsidR="00D133F6">
        <w:t>m</w:t>
      </w:r>
      <w:r>
        <w:t>odel has been defined in terms of the CCSDS Mission Operations [</w:t>
      </w:r>
      <w:r w:rsidRPr="00F205E6">
        <w:rPr>
          <w:rStyle w:val="Acronym"/>
        </w:rPr>
        <w:t>MO</w:t>
      </w:r>
      <w:r>
        <w:t>] framework, specifically the MO Message Abstraction Layer [</w:t>
      </w:r>
      <w:r w:rsidRPr="00F205E6">
        <w:rPr>
          <w:rStyle w:val="Acronym"/>
        </w:rPr>
        <w:t>MAL</w:t>
      </w:r>
      <w:r>
        <w:t>]</w:t>
      </w:r>
      <w:r w:rsidR="00FB63F7">
        <w:t xml:space="preserve"> and the associated set of MAL Attribute types</w:t>
      </w:r>
      <w:r>
        <w:t>.  This is to enable the specification of MO compliant data formats and services that reference elements of the information model.</w:t>
      </w:r>
    </w:p>
    <w:p w14:paraId="212720D4" w14:textId="37954BE3" w:rsidR="00D243DD" w:rsidRDefault="009A0F5A" w:rsidP="00D243DD">
      <w:r>
        <w:t>The</w:t>
      </w:r>
      <w:r w:rsidR="00D243DD">
        <w:t xml:space="preserve"> structure of MPS </w:t>
      </w:r>
      <w:r>
        <w:t xml:space="preserve">MO </w:t>
      </w:r>
      <w:r w:rsidR="00D133F6">
        <w:t>o</w:t>
      </w:r>
      <w:r w:rsidR="00D243DD">
        <w:t xml:space="preserve">bjects is fully defined within this document, together with their relationships, on the assumption that the following data types </w:t>
      </w:r>
      <w:r>
        <w:t>are</w:t>
      </w:r>
      <w:r w:rsidR="00D243DD">
        <w:t xml:space="preserve"> directly supported by the MAL:</w:t>
      </w:r>
    </w:p>
    <w:p w14:paraId="5EE82603" w14:textId="4351AD8B" w:rsidR="00D243DD" w:rsidRDefault="00D243DD" w:rsidP="00D133F6">
      <w:pPr>
        <w:numPr>
          <w:ilvl w:val="0"/>
          <w:numId w:val="21"/>
        </w:numPr>
        <w:spacing w:before="120" w:line="0" w:lineRule="atLeast"/>
      </w:pPr>
      <w:r>
        <w:t>Object</w:t>
      </w:r>
      <w:r w:rsidR="00D133F6">
        <w:t>Identity</w:t>
      </w:r>
    </w:p>
    <w:p w14:paraId="1D34E2ED" w14:textId="15380B1D" w:rsidR="0087376F" w:rsidRDefault="00D243DD">
      <w:pPr>
        <w:numPr>
          <w:ilvl w:val="0"/>
          <w:numId w:val="21"/>
        </w:numPr>
        <w:spacing w:before="0" w:line="0" w:lineRule="atLeast"/>
      </w:pPr>
      <w:r>
        <w:t>ObjectRef</w:t>
      </w:r>
    </w:p>
    <w:p w14:paraId="2D5E4E94" w14:textId="77777777" w:rsidR="00D243DD" w:rsidRDefault="00D243DD" w:rsidP="00D243DD">
      <w:r>
        <w:t>While the information model itself is not normative, the data formats and services derived from it and specified in this document are normative.</w:t>
      </w:r>
      <w:r w:rsidR="00FB63F7">
        <w:t xml:space="preserve">  It describes both the data actively exchanged by MPS Services and that required as common configuration data by service providers and users.</w:t>
      </w:r>
    </w:p>
    <w:p w14:paraId="15F95511" w14:textId="2C937EF6" w:rsidR="00D243DD" w:rsidRDefault="00D243DD" w:rsidP="00D243DD">
      <w:r>
        <w:t>The information model diagrams contained in this section are expressed in UML and are informative, while the associated tables that define MPS data structures are consistent with the MO framework and normative.  The diagrams and tables follow the conventions introduced in §</w:t>
      </w:r>
      <w:r w:rsidR="00FB63F7">
        <w:fldChar w:fldCharType="begin"/>
      </w:r>
      <w:r w:rsidR="00FB63F7">
        <w:instrText xml:space="preserve"> REF _Ref60920925 \r \h </w:instrText>
      </w:r>
      <w:r w:rsidR="00FB63F7">
        <w:fldChar w:fldCharType="separate"/>
      </w:r>
      <w:r w:rsidR="00182691">
        <w:t>1.7.1</w:t>
      </w:r>
      <w:r w:rsidR="00FB63F7">
        <w:fldChar w:fldCharType="end"/>
      </w:r>
      <w:r w:rsidR="00FB63F7">
        <w:t>.</w:t>
      </w:r>
    </w:p>
    <w:p w14:paraId="194123BA" w14:textId="40F764E3" w:rsidR="00FB63F7" w:rsidRDefault="00FB63F7" w:rsidP="00D243DD">
      <w:r>
        <w:t>As previously introduced in §</w:t>
      </w:r>
      <w:r>
        <w:fldChar w:fldCharType="begin"/>
      </w:r>
      <w:r>
        <w:instrText xml:space="preserve"> REF _Ref60921318 \r \h </w:instrText>
      </w:r>
      <w:r>
        <w:fldChar w:fldCharType="separate"/>
      </w:r>
      <w:r w:rsidR="00182691">
        <w:t>2.4</w:t>
      </w:r>
      <w:r>
        <w:fldChar w:fldCharType="end"/>
      </w:r>
      <w:r>
        <w:t xml:space="preserve">, some elements of the MPS </w:t>
      </w:r>
      <w:r w:rsidR="00D133F6">
        <w:t>i</w:t>
      </w:r>
      <w:r>
        <w:t xml:space="preserve">nformation </w:t>
      </w:r>
      <w:r w:rsidR="00D133F6">
        <w:t>m</w:t>
      </w:r>
      <w:r>
        <w:t xml:space="preserve">odel are optional.  This is the case </w:t>
      </w:r>
      <w:r w:rsidR="00545807">
        <w:t xml:space="preserve">for individual data elements </w:t>
      </w:r>
      <w:r>
        <w:t>where:</w:t>
      </w:r>
    </w:p>
    <w:p w14:paraId="73045309" w14:textId="77777777" w:rsidR="00FB63F7" w:rsidRDefault="00545807" w:rsidP="00353565">
      <w:pPr>
        <w:numPr>
          <w:ilvl w:val="0"/>
          <w:numId w:val="23"/>
        </w:numPr>
        <w:spacing w:before="120" w:line="0" w:lineRule="atLeast"/>
      </w:pPr>
      <w:r>
        <w:t>They may</w:t>
      </w:r>
      <w:r w:rsidR="00FB63F7">
        <w:t xml:space="preserve"> not </w:t>
      </w:r>
      <w:r>
        <w:t xml:space="preserve">be </w:t>
      </w:r>
      <w:r w:rsidR="00FB63F7">
        <w:t>required by the supported capability sets of supported services.</w:t>
      </w:r>
    </w:p>
    <w:p w14:paraId="07F27084" w14:textId="77777777" w:rsidR="00FB63F7" w:rsidRDefault="00545807" w:rsidP="00353565">
      <w:pPr>
        <w:numPr>
          <w:ilvl w:val="0"/>
          <w:numId w:val="23"/>
        </w:numPr>
        <w:spacing w:before="120" w:line="0" w:lineRule="atLeast"/>
      </w:pPr>
      <w:r>
        <w:t>They form an optional element of a required data structure.</w:t>
      </w:r>
    </w:p>
    <w:p w14:paraId="7AD32F52" w14:textId="77777777" w:rsidR="00FB63F7" w:rsidRDefault="00545807" w:rsidP="00545807">
      <w:pPr>
        <w:spacing w:before="120" w:line="0" w:lineRule="atLeast"/>
      </w:pPr>
      <w:r>
        <w:t>W</w:t>
      </w:r>
      <w:r w:rsidR="00FB63F7">
        <w:t>here this is the case</w:t>
      </w:r>
      <w:r>
        <w:t>,</w:t>
      </w:r>
      <w:r w:rsidR="00FB63F7">
        <w:t xml:space="preserve"> this is indicated in the description of each element in the body of this chapter.</w:t>
      </w:r>
    </w:p>
    <w:p w14:paraId="12CB65E9" w14:textId="77777777" w:rsidR="00D243DD" w:rsidRDefault="00D243DD" w:rsidP="00D243DD">
      <w:r>
        <w:t xml:space="preserve">The chapter is </w:t>
      </w:r>
      <w:r w:rsidR="007D26D9">
        <w:t>organized</w:t>
      </w:r>
      <w:r>
        <w:t xml:space="preserve"> into the following main sections:</w:t>
      </w:r>
    </w:p>
    <w:p w14:paraId="20115EB5" w14:textId="77777777" w:rsidR="00D243DD" w:rsidRDefault="00D243DD" w:rsidP="00353565">
      <w:pPr>
        <w:numPr>
          <w:ilvl w:val="0"/>
          <w:numId w:val="22"/>
        </w:numPr>
        <w:spacing w:before="120" w:line="0" w:lineRule="atLeast"/>
      </w:pPr>
      <w:r>
        <w:t>This Introduction</w:t>
      </w:r>
    </w:p>
    <w:p w14:paraId="556B0F08" w14:textId="77777777" w:rsidR="00D243DD" w:rsidRDefault="00D243DD" w:rsidP="00353565">
      <w:pPr>
        <w:numPr>
          <w:ilvl w:val="0"/>
          <w:numId w:val="22"/>
        </w:numPr>
        <w:spacing w:before="0" w:line="0" w:lineRule="atLeast"/>
      </w:pPr>
      <w:r>
        <w:t>MPS Data Items</w:t>
      </w:r>
    </w:p>
    <w:p w14:paraId="072C987A" w14:textId="77777777" w:rsidR="00D243DD" w:rsidRDefault="00D243DD" w:rsidP="00353565">
      <w:pPr>
        <w:numPr>
          <w:ilvl w:val="0"/>
          <w:numId w:val="22"/>
        </w:numPr>
        <w:spacing w:before="0" w:line="240" w:lineRule="auto"/>
      </w:pPr>
      <w:r>
        <w:t>MPS Data Types</w:t>
      </w:r>
    </w:p>
    <w:p w14:paraId="54E22961" w14:textId="77777777" w:rsidR="00D243DD" w:rsidRDefault="00D243DD" w:rsidP="00353565">
      <w:pPr>
        <w:numPr>
          <w:ilvl w:val="0"/>
          <w:numId w:val="22"/>
        </w:numPr>
        <w:spacing w:before="0" w:line="240" w:lineRule="auto"/>
      </w:pPr>
      <w:r>
        <w:t>MO Framework and Object Patterns</w:t>
      </w:r>
    </w:p>
    <w:p w14:paraId="035A5CC3" w14:textId="31899E81" w:rsidR="007D26D9" w:rsidRDefault="007D26D9" w:rsidP="007D26D9">
      <w:r>
        <w:t xml:space="preserve">The principle MPS </w:t>
      </w:r>
      <w:r w:rsidR="00D133F6">
        <w:t>D</w:t>
      </w:r>
      <w:r>
        <w:t xml:space="preserve">ata </w:t>
      </w:r>
      <w:r w:rsidR="00D133F6">
        <w:t>I</w:t>
      </w:r>
      <w:r>
        <w:t xml:space="preserve">tems </w:t>
      </w:r>
      <w:r w:rsidR="00507F4E">
        <w:t xml:space="preserve">defined </w:t>
      </w:r>
      <w:r>
        <w:t>are those</w:t>
      </w:r>
      <w:r w:rsidR="00912DB7">
        <w:t xml:space="preserve"> introduced in §</w:t>
      </w:r>
      <w:r w:rsidR="00912DB7">
        <w:fldChar w:fldCharType="begin"/>
      </w:r>
      <w:r w:rsidR="00912DB7">
        <w:instrText xml:space="preserve"> REF _Ref60922188 \r \h </w:instrText>
      </w:r>
      <w:r w:rsidR="00912DB7">
        <w:fldChar w:fldCharType="separate"/>
      </w:r>
      <w:r w:rsidR="00182691">
        <w:t>2.4</w:t>
      </w:r>
      <w:r w:rsidR="00912DB7">
        <w:fldChar w:fldCharType="end"/>
      </w:r>
      <w:r w:rsidR="00912DB7">
        <w:t xml:space="preserve"> that correspond to a set of MO </w:t>
      </w:r>
      <w:r w:rsidR="00D133F6">
        <w:t>o</w:t>
      </w:r>
      <w:r w:rsidR="00912DB7">
        <w:t xml:space="preserve">bjects that can be directly referenced in the context of the MPS </w:t>
      </w:r>
      <w:r w:rsidR="00D133F6">
        <w:t>s</w:t>
      </w:r>
      <w:r w:rsidR="00912DB7">
        <w:t>ervices:</w:t>
      </w:r>
    </w:p>
    <w:p w14:paraId="3CA5553E" w14:textId="77777777" w:rsidR="00912DB7" w:rsidRPr="00912DB7" w:rsidRDefault="00912DB7" w:rsidP="00353565">
      <w:pPr>
        <w:numPr>
          <w:ilvl w:val="0"/>
          <w:numId w:val="24"/>
        </w:numPr>
        <w:rPr>
          <w:rStyle w:val="Term"/>
        </w:rPr>
      </w:pPr>
      <w:r w:rsidRPr="00912DB7">
        <w:rPr>
          <w:rStyle w:val="Term"/>
        </w:rPr>
        <w:lastRenderedPageBreak/>
        <w:t>Planning Requests</w:t>
      </w:r>
    </w:p>
    <w:p w14:paraId="2DC41267" w14:textId="77777777" w:rsidR="00912DB7" w:rsidRPr="00912DB7" w:rsidRDefault="00912DB7" w:rsidP="00353565">
      <w:pPr>
        <w:numPr>
          <w:ilvl w:val="0"/>
          <w:numId w:val="24"/>
        </w:numPr>
        <w:spacing w:before="0"/>
        <w:rPr>
          <w:rStyle w:val="Term"/>
        </w:rPr>
      </w:pPr>
      <w:r w:rsidRPr="00912DB7">
        <w:rPr>
          <w:rStyle w:val="Term"/>
        </w:rPr>
        <w:t>Plans</w:t>
      </w:r>
    </w:p>
    <w:p w14:paraId="5602BBF4" w14:textId="77777777" w:rsidR="00912DB7" w:rsidRPr="00912DB7" w:rsidRDefault="00912DB7" w:rsidP="00353565">
      <w:pPr>
        <w:numPr>
          <w:ilvl w:val="0"/>
          <w:numId w:val="24"/>
        </w:numPr>
        <w:spacing w:before="0"/>
        <w:rPr>
          <w:rStyle w:val="Term"/>
        </w:rPr>
      </w:pPr>
      <w:r w:rsidRPr="00912DB7">
        <w:rPr>
          <w:rStyle w:val="Term"/>
        </w:rPr>
        <w:t>Planning Activities</w:t>
      </w:r>
    </w:p>
    <w:p w14:paraId="41F164DE" w14:textId="77777777" w:rsidR="00912DB7" w:rsidRPr="00912DB7" w:rsidRDefault="00912DB7" w:rsidP="00353565">
      <w:pPr>
        <w:numPr>
          <w:ilvl w:val="0"/>
          <w:numId w:val="24"/>
        </w:numPr>
        <w:spacing w:before="0"/>
        <w:rPr>
          <w:rStyle w:val="Term"/>
        </w:rPr>
      </w:pPr>
      <w:r w:rsidRPr="00912DB7">
        <w:rPr>
          <w:rStyle w:val="Term"/>
        </w:rPr>
        <w:t>Planning Events</w:t>
      </w:r>
    </w:p>
    <w:p w14:paraId="64B781B2" w14:textId="77777777" w:rsidR="00912DB7" w:rsidRDefault="00912DB7" w:rsidP="00353565">
      <w:pPr>
        <w:numPr>
          <w:ilvl w:val="0"/>
          <w:numId w:val="24"/>
        </w:numPr>
        <w:spacing w:before="0"/>
        <w:rPr>
          <w:rStyle w:val="Term"/>
        </w:rPr>
      </w:pPr>
      <w:r w:rsidRPr="00912DB7">
        <w:rPr>
          <w:rStyle w:val="Term"/>
        </w:rPr>
        <w:t>Planning Resources</w:t>
      </w:r>
      <w:r>
        <w:rPr>
          <w:rStyle w:val="Term"/>
        </w:rPr>
        <w:t xml:space="preserve"> </w:t>
      </w:r>
      <w:r>
        <w:t>[Optional]</w:t>
      </w:r>
    </w:p>
    <w:p w14:paraId="6EF77CD4" w14:textId="77777777" w:rsidR="00912DB7" w:rsidRDefault="00912DB7" w:rsidP="00353565">
      <w:pPr>
        <w:numPr>
          <w:ilvl w:val="0"/>
          <w:numId w:val="24"/>
        </w:numPr>
        <w:spacing w:before="0"/>
        <w:rPr>
          <w:rStyle w:val="Term"/>
        </w:rPr>
      </w:pPr>
      <w:r>
        <w:rPr>
          <w:rStyle w:val="Term"/>
        </w:rPr>
        <w:t>Planning Configuration Data</w:t>
      </w:r>
    </w:p>
    <w:p w14:paraId="277CB1D3" w14:textId="77777777" w:rsidR="00912DB7" w:rsidRPr="00912DB7" w:rsidRDefault="00912DB7" w:rsidP="00353565">
      <w:pPr>
        <w:numPr>
          <w:ilvl w:val="0"/>
          <w:numId w:val="24"/>
        </w:numPr>
        <w:spacing w:before="0"/>
      </w:pPr>
      <w:r w:rsidRPr="00912DB7">
        <w:t>Functions</w:t>
      </w:r>
      <w:r>
        <w:t xml:space="preserve"> [Optional]</w:t>
      </w:r>
    </w:p>
    <w:p w14:paraId="75BEB933" w14:textId="4957B201" w:rsidR="00D243DD" w:rsidRDefault="00912DB7" w:rsidP="00D243DD">
      <w:r>
        <w:t xml:space="preserve">MPS Data Types are supporting data structures used in the context of MPS Data Items and MPS </w:t>
      </w:r>
      <w:r w:rsidR="00D133F6">
        <w:t>s</w:t>
      </w:r>
      <w:r>
        <w:t>ervice messages:</w:t>
      </w:r>
    </w:p>
    <w:p w14:paraId="30D3D9A8" w14:textId="77777777" w:rsidR="00912DB7" w:rsidRDefault="00912DB7" w:rsidP="00353565">
      <w:pPr>
        <w:numPr>
          <w:ilvl w:val="0"/>
          <w:numId w:val="25"/>
        </w:numPr>
        <w:spacing w:before="120" w:line="0" w:lineRule="atLeast"/>
      </w:pPr>
      <w:r>
        <w:t>MPS Base Data Types</w:t>
      </w:r>
    </w:p>
    <w:p w14:paraId="4A51CCE2" w14:textId="77777777" w:rsidR="00912DB7" w:rsidRDefault="00912DB7" w:rsidP="00353565">
      <w:pPr>
        <w:numPr>
          <w:ilvl w:val="0"/>
          <w:numId w:val="25"/>
        </w:numPr>
        <w:spacing w:before="0" w:line="0" w:lineRule="atLeast"/>
      </w:pPr>
      <w:r>
        <w:t>MPS Position and Direction Types [Optional]</w:t>
      </w:r>
    </w:p>
    <w:p w14:paraId="3F2DE58D" w14:textId="77777777" w:rsidR="00912DB7" w:rsidRDefault="00912DB7" w:rsidP="00353565">
      <w:pPr>
        <w:numPr>
          <w:ilvl w:val="0"/>
          <w:numId w:val="25"/>
        </w:numPr>
        <w:spacing w:before="0" w:line="0" w:lineRule="atLeast"/>
      </w:pPr>
      <w:r>
        <w:t>Expressions</w:t>
      </w:r>
    </w:p>
    <w:p w14:paraId="5ECC17D4" w14:textId="77777777" w:rsidR="00912DB7" w:rsidRDefault="00912DB7" w:rsidP="00353565">
      <w:pPr>
        <w:numPr>
          <w:ilvl w:val="0"/>
          <w:numId w:val="25"/>
        </w:numPr>
        <w:spacing w:before="0" w:line="0" w:lineRule="atLeast"/>
      </w:pPr>
      <w:r>
        <w:t>Additional MPS Data Types</w:t>
      </w:r>
    </w:p>
    <w:p w14:paraId="56BB1667" w14:textId="77777777" w:rsidR="00912DB7" w:rsidRDefault="00912DB7" w:rsidP="00353565">
      <w:pPr>
        <w:numPr>
          <w:ilvl w:val="0"/>
          <w:numId w:val="25"/>
        </w:numPr>
        <w:spacing w:before="0" w:line="0" w:lineRule="atLeast"/>
      </w:pPr>
      <w:r>
        <w:t>Arguments</w:t>
      </w:r>
    </w:p>
    <w:p w14:paraId="625746F5" w14:textId="77777777" w:rsidR="00912DB7" w:rsidRDefault="00912DB7" w:rsidP="00353565">
      <w:pPr>
        <w:numPr>
          <w:ilvl w:val="0"/>
          <w:numId w:val="25"/>
        </w:numPr>
        <w:spacing w:before="0" w:line="0" w:lineRule="atLeast"/>
      </w:pPr>
      <w:r>
        <w:t>Constraints</w:t>
      </w:r>
    </w:p>
    <w:p w14:paraId="494A012A" w14:textId="77777777" w:rsidR="00912DB7" w:rsidRDefault="00912DB7" w:rsidP="00353565">
      <w:pPr>
        <w:numPr>
          <w:ilvl w:val="0"/>
          <w:numId w:val="25"/>
        </w:numPr>
        <w:spacing w:before="0" w:line="0" w:lineRule="atLeast"/>
      </w:pPr>
      <w:r>
        <w:t>Triggers</w:t>
      </w:r>
    </w:p>
    <w:p w14:paraId="371B9222" w14:textId="77777777" w:rsidR="00912DB7" w:rsidRPr="00D243DD" w:rsidRDefault="00912DB7" w:rsidP="00353565">
      <w:pPr>
        <w:numPr>
          <w:ilvl w:val="0"/>
          <w:numId w:val="25"/>
        </w:numPr>
        <w:spacing w:before="0" w:line="0" w:lineRule="atLeast"/>
      </w:pPr>
      <w:r>
        <w:t>Repetitions</w:t>
      </w:r>
    </w:p>
    <w:p w14:paraId="37C1EF14" w14:textId="19A53A00" w:rsidR="00507F4E" w:rsidRDefault="00507F4E" w:rsidP="00507F4E">
      <w:pPr>
        <w:rPr>
          <w:lang w:val="en-GB" w:eastAsia="en-GB"/>
        </w:rPr>
      </w:pPr>
      <w:r>
        <w:rPr>
          <w:lang w:val="en-GB" w:eastAsia="en-GB"/>
        </w:rPr>
        <w:t xml:space="preserve">Section </w:t>
      </w:r>
      <w:r w:rsidR="00D35C24">
        <w:rPr>
          <w:lang w:val="en-GB" w:eastAsia="en-GB"/>
        </w:rPr>
        <w:fldChar w:fldCharType="begin"/>
      </w:r>
      <w:r w:rsidR="00D35C24">
        <w:rPr>
          <w:lang w:val="en-GB" w:eastAsia="en-GB"/>
        </w:rPr>
        <w:instrText xml:space="preserve"> REF _Ref60925225 \r \h </w:instrText>
      </w:r>
      <w:r w:rsidR="00D35C24">
        <w:rPr>
          <w:lang w:val="en-GB" w:eastAsia="en-GB"/>
        </w:rPr>
      </w:r>
      <w:r w:rsidR="00D35C24">
        <w:rPr>
          <w:lang w:val="en-GB" w:eastAsia="en-GB"/>
        </w:rPr>
        <w:fldChar w:fldCharType="separate"/>
      </w:r>
      <w:r w:rsidR="00182691">
        <w:rPr>
          <w:lang w:val="en-GB" w:eastAsia="en-GB"/>
        </w:rPr>
        <w:t>3.4</w:t>
      </w:r>
      <w:r w:rsidR="00D35C24">
        <w:rPr>
          <w:lang w:val="en-GB" w:eastAsia="en-GB"/>
        </w:rPr>
        <w:fldChar w:fldCharType="end"/>
      </w:r>
      <w:r>
        <w:rPr>
          <w:lang w:val="en-GB" w:eastAsia="en-GB"/>
        </w:rPr>
        <w:t xml:space="preserve"> gives an overview of how the MO Framework is applicable to the MPS standard and introduces the concept of a generic MO </w:t>
      </w:r>
      <w:r w:rsidR="00D133F6">
        <w:rPr>
          <w:lang w:val="en-GB" w:eastAsia="en-GB"/>
        </w:rPr>
        <w:t>o</w:t>
      </w:r>
      <w:r>
        <w:rPr>
          <w:lang w:val="en-GB" w:eastAsia="en-GB"/>
        </w:rPr>
        <w:t xml:space="preserve">bject and a set of common MO </w:t>
      </w:r>
      <w:r w:rsidR="00D133F6">
        <w:rPr>
          <w:lang w:val="en-GB" w:eastAsia="en-GB"/>
        </w:rPr>
        <w:t>o</w:t>
      </w:r>
      <w:r>
        <w:rPr>
          <w:lang w:val="en-GB" w:eastAsia="en-GB"/>
        </w:rPr>
        <w:t xml:space="preserve">bject </w:t>
      </w:r>
      <w:r w:rsidR="00D133F6">
        <w:rPr>
          <w:lang w:val="en-GB" w:eastAsia="en-GB"/>
        </w:rPr>
        <w:t>p</w:t>
      </w:r>
      <w:r>
        <w:rPr>
          <w:lang w:val="en-GB" w:eastAsia="en-GB"/>
        </w:rPr>
        <w:t xml:space="preserve">atterns to which MPS </w:t>
      </w:r>
      <w:r w:rsidR="00D133F6">
        <w:rPr>
          <w:lang w:val="en-GB" w:eastAsia="en-GB"/>
        </w:rPr>
        <w:t>d</w:t>
      </w:r>
      <w:r>
        <w:rPr>
          <w:lang w:val="en-GB" w:eastAsia="en-GB"/>
        </w:rPr>
        <w:t xml:space="preserve">ata </w:t>
      </w:r>
      <w:r w:rsidR="00D133F6">
        <w:rPr>
          <w:lang w:val="en-GB" w:eastAsia="en-GB"/>
        </w:rPr>
        <w:t>i</w:t>
      </w:r>
      <w:r>
        <w:rPr>
          <w:lang w:val="en-GB" w:eastAsia="en-GB"/>
        </w:rPr>
        <w:t>tems conform.</w:t>
      </w:r>
      <w:r w:rsidR="007844B3">
        <w:rPr>
          <w:lang w:val="en-GB" w:eastAsia="en-GB"/>
        </w:rPr>
        <w:t xml:space="preserve">  Three such MO </w:t>
      </w:r>
      <w:r w:rsidR="00D133F6">
        <w:rPr>
          <w:lang w:val="en-GB" w:eastAsia="en-GB"/>
        </w:rPr>
        <w:t>o</w:t>
      </w:r>
      <w:r w:rsidR="007844B3">
        <w:rPr>
          <w:lang w:val="en-GB" w:eastAsia="en-GB"/>
        </w:rPr>
        <w:t xml:space="preserve">bject </w:t>
      </w:r>
      <w:r w:rsidR="00D133F6">
        <w:rPr>
          <w:lang w:val="en-GB" w:eastAsia="en-GB"/>
        </w:rPr>
        <w:t>p</w:t>
      </w:r>
      <w:r w:rsidR="007844B3">
        <w:rPr>
          <w:lang w:val="en-GB" w:eastAsia="en-GB"/>
        </w:rPr>
        <w:t>atterns are identified:</w:t>
      </w:r>
    </w:p>
    <w:p w14:paraId="25FDAC1B" w14:textId="77777777" w:rsidR="007844B3" w:rsidRDefault="007844B3" w:rsidP="00353565">
      <w:pPr>
        <w:numPr>
          <w:ilvl w:val="0"/>
          <w:numId w:val="26"/>
        </w:numPr>
        <w:rPr>
          <w:lang w:val="en-GB" w:eastAsia="en-GB"/>
        </w:rPr>
      </w:pPr>
      <w:r>
        <w:rPr>
          <w:lang w:val="en-GB" w:eastAsia="en-GB"/>
        </w:rPr>
        <w:t>MO Static Item:  a singleton object containing static definitions only.</w:t>
      </w:r>
    </w:p>
    <w:p w14:paraId="0FC0597C" w14:textId="77777777" w:rsidR="007844B3" w:rsidRDefault="007844B3" w:rsidP="00353565">
      <w:pPr>
        <w:numPr>
          <w:ilvl w:val="0"/>
          <w:numId w:val="26"/>
        </w:numPr>
        <w:spacing w:before="0"/>
        <w:rPr>
          <w:lang w:val="en-GB" w:eastAsia="en-GB"/>
        </w:rPr>
      </w:pPr>
      <w:r>
        <w:rPr>
          <w:lang w:val="en-GB" w:eastAsia="en-GB"/>
        </w:rPr>
        <w:t>MO State:  a singleton object containing both static definitions and dynamic state.</w:t>
      </w:r>
    </w:p>
    <w:p w14:paraId="61359D12" w14:textId="5A3CB945" w:rsidR="007844B3" w:rsidRDefault="007844B3" w:rsidP="00353565">
      <w:pPr>
        <w:numPr>
          <w:ilvl w:val="0"/>
          <w:numId w:val="26"/>
        </w:numPr>
        <w:spacing w:before="0"/>
        <w:rPr>
          <w:lang w:val="en-GB" w:eastAsia="en-GB"/>
        </w:rPr>
      </w:pPr>
      <w:r w:rsidRPr="008E7DF1">
        <w:t>MO</w:t>
      </w:r>
      <w:r w:rsidR="008E7DF1">
        <w:t> </w:t>
      </w:r>
      <w:r w:rsidRPr="008E7DF1">
        <w:t>Instance</w:t>
      </w:r>
      <w:r>
        <w:rPr>
          <w:lang w:val="en-GB" w:eastAsia="en-GB"/>
        </w:rPr>
        <w:t xml:space="preserve">: a </w:t>
      </w:r>
      <w:r w:rsidR="000469F8" w:rsidRPr="000469F8">
        <w:rPr>
          <w:rStyle w:val="Term"/>
        </w:rPr>
        <w:t>d</w:t>
      </w:r>
      <w:r w:rsidRPr="000469F8">
        <w:rPr>
          <w:rStyle w:val="Term"/>
        </w:rPr>
        <w:t>efinition</w:t>
      </w:r>
      <w:r>
        <w:rPr>
          <w:lang w:val="en-GB" w:eastAsia="en-GB"/>
        </w:rPr>
        <w:t xml:space="preserve"> object containing static definitions from which a set of dynamically </w:t>
      </w:r>
      <w:r w:rsidR="00A76B1A">
        <w:rPr>
          <w:lang w:val="en-GB" w:eastAsia="en-GB"/>
        </w:rPr>
        <w:t>instantiated</w:t>
      </w:r>
      <w:r>
        <w:rPr>
          <w:lang w:val="en-GB" w:eastAsia="en-GB"/>
        </w:rPr>
        <w:t xml:space="preserve"> objects </w:t>
      </w:r>
      <w:r w:rsidR="00A76B1A">
        <w:rPr>
          <w:lang w:val="en-GB" w:eastAsia="en-GB"/>
        </w:rPr>
        <w:t>may be</w:t>
      </w:r>
      <w:r>
        <w:rPr>
          <w:lang w:val="en-GB" w:eastAsia="en-GB"/>
        </w:rPr>
        <w:t xml:space="preserve"> derived.  The</w:t>
      </w:r>
      <w:r w:rsidR="00A76B1A">
        <w:rPr>
          <w:lang w:val="en-GB" w:eastAsia="en-GB"/>
        </w:rPr>
        <w:t xml:space="preserve"> associated</w:t>
      </w:r>
      <w:r w:rsidR="000469F8">
        <w:rPr>
          <w:lang w:val="en-GB" w:eastAsia="en-GB"/>
        </w:rPr>
        <w:t xml:space="preserve"> </w:t>
      </w:r>
      <w:r w:rsidR="000469F8" w:rsidRPr="000469F8">
        <w:rPr>
          <w:rStyle w:val="Term"/>
        </w:rPr>
        <w:t>instance</w:t>
      </w:r>
      <w:r>
        <w:rPr>
          <w:lang w:val="en-GB" w:eastAsia="en-GB"/>
        </w:rPr>
        <w:t xml:space="preserve"> object</w:t>
      </w:r>
      <w:r w:rsidR="00A76B1A">
        <w:rPr>
          <w:lang w:val="en-GB" w:eastAsia="en-GB"/>
        </w:rPr>
        <w:t xml:space="preserve">s contain </w:t>
      </w:r>
      <w:r>
        <w:rPr>
          <w:lang w:val="en-GB" w:eastAsia="en-GB"/>
        </w:rPr>
        <w:t>static infor</w:t>
      </w:r>
      <w:r w:rsidR="00A76B1A">
        <w:rPr>
          <w:lang w:val="en-GB" w:eastAsia="en-GB"/>
        </w:rPr>
        <w:t>mation specific to the instance and dynamic state.</w:t>
      </w:r>
    </w:p>
    <w:p w14:paraId="669C7B55" w14:textId="77777777" w:rsidR="008E7DF1" w:rsidRDefault="008E7DF1" w:rsidP="008E7DF1">
      <w:pPr>
        <w:spacing w:before="0"/>
        <w:rPr>
          <w:lang w:val="en-GB" w:eastAsia="en-GB"/>
        </w:rPr>
      </w:pPr>
    </w:p>
    <w:p w14:paraId="3BDAE8FA" w14:textId="5FB1DC98" w:rsidR="004C7D0A" w:rsidRDefault="004C7D0A" w:rsidP="00164BFC">
      <w:pPr>
        <w:pStyle w:val="Heading3"/>
        <w:pageBreakBefore/>
        <w:rPr>
          <w:lang w:val="en-GB" w:eastAsia="en-GB"/>
        </w:rPr>
      </w:pPr>
      <w:bookmarkStart w:id="95" w:name="_Ref76480531"/>
      <w:bookmarkStart w:id="96" w:name="_Toc140093792"/>
      <w:r>
        <w:rPr>
          <w:lang w:val="en-GB" w:eastAsia="en-GB"/>
        </w:rPr>
        <w:lastRenderedPageBreak/>
        <w:t>MO Object Numbers</w:t>
      </w:r>
      <w:bookmarkEnd w:id="95"/>
      <w:bookmarkEnd w:id="96"/>
    </w:p>
    <w:p w14:paraId="4568A20A" w14:textId="399ABFCC" w:rsidR="004C7D0A" w:rsidRDefault="004C7D0A" w:rsidP="004C7D0A">
      <w:r>
        <w:rPr>
          <w:lang w:val="en-GB" w:eastAsia="en-GB"/>
        </w:rPr>
        <w:t xml:space="preserve">The </w:t>
      </w:r>
      <w:r>
        <w:rPr>
          <w:rStyle w:val="Term"/>
        </w:rPr>
        <w:t xml:space="preserve">identity </w:t>
      </w:r>
      <w:r>
        <w:t xml:space="preserve">of MO objects requires the specification of the </w:t>
      </w:r>
      <w:r>
        <w:rPr>
          <w:rStyle w:val="Term"/>
        </w:rPr>
        <w:t xml:space="preserve">area </w:t>
      </w:r>
      <w:r>
        <w:t xml:space="preserve">and object type.  </w:t>
      </w:r>
      <w:r w:rsidR="009C3F1F">
        <w:t xml:space="preserve">In an efficient encoding this may be represented by a </w:t>
      </w:r>
      <w:r w:rsidR="00D94379">
        <w:t>number</w:t>
      </w:r>
      <w:r w:rsidR="00AA5966">
        <w:t>, which</w:t>
      </w:r>
      <w:r>
        <w:t xml:space="preserve"> is </w:t>
      </w:r>
      <w:r w:rsidR="00692058">
        <w:t>the same as</w:t>
      </w:r>
      <w:r w:rsidR="00D94379">
        <w:t xml:space="preserve"> the </w:t>
      </w:r>
      <w:r>
        <w:t xml:space="preserve"> Short Form Part </w:t>
      </w:r>
      <w:r w:rsidR="00F90F9D">
        <w:t xml:space="preserve">for the corresponding data structure </w:t>
      </w:r>
      <w:r>
        <w:t>(see §</w:t>
      </w:r>
      <w:r w:rsidR="00D94379">
        <w:fldChar w:fldCharType="begin"/>
      </w:r>
      <w:r w:rsidR="00D94379">
        <w:instrText xml:space="preserve"> REF _Ref103353411 \r \h </w:instrText>
      </w:r>
      <w:r w:rsidR="00D94379">
        <w:fldChar w:fldCharType="separate"/>
      </w:r>
      <w:r w:rsidR="00182691">
        <w:t>3.1.2</w:t>
      </w:r>
      <w:r w:rsidR="00D94379">
        <w:fldChar w:fldCharType="end"/>
      </w:r>
      <w:r>
        <w:t xml:space="preserve">) .  The following (normative) table specifies the number codes assigned </w:t>
      </w:r>
      <w:r w:rsidR="001508AC">
        <w:t xml:space="preserve">for efficient encoding of </w:t>
      </w:r>
      <w:r>
        <w:t>the defined MO object types:</w:t>
      </w:r>
    </w:p>
    <w:p w14:paraId="6966048C" w14:textId="0A85B52B" w:rsidR="00692058" w:rsidRDefault="00692058" w:rsidP="009B5047">
      <w:pPr>
        <w:pStyle w:val="Caption"/>
      </w:pPr>
      <w:bookmarkStart w:id="97" w:name="_Ref139880982"/>
      <w:bookmarkStart w:id="98" w:name="_Toc140093936"/>
      <w:r>
        <w:t xml:space="preserve">Table </w:t>
      </w:r>
      <w:r w:rsidR="00A23CA0">
        <w:fldChar w:fldCharType="begin"/>
      </w:r>
      <w:r w:rsidR="00A23CA0">
        <w:instrText xml:space="preserve"> SEQ Table \* ARABIC </w:instrText>
      </w:r>
      <w:r w:rsidR="00A23CA0">
        <w:fldChar w:fldCharType="separate"/>
      </w:r>
      <w:r w:rsidR="00182691">
        <w:rPr>
          <w:noProof/>
        </w:rPr>
        <w:t>13</w:t>
      </w:r>
      <w:r w:rsidR="00A23CA0">
        <w:rPr>
          <w:noProof/>
        </w:rPr>
        <w:fldChar w:fldCharType="end"/>
      </w:r>
      <w:bookmarkEnd w:id="97"/>
      <w:r>
        <w:t>: MO Object Numbers</w:t>
      </w:r>
      <w:bookmarkEnd w:id="98"/>
    </w:p>
    <w:p w14:paraId="4DF6D229" w14:textId="10E957CC" w:rsidR="00F726F7" w:rsidRDefault="00F726F7" w:rsidP="00F726F7">
      <w:pPr>
        <w:spacing w:before="0"/>
      </w:pPr>
    </w:p>
    <w:tbl>
      <w:tblPr>
        <w:tblStyle w:val="RBTable"/>
        <w:tblW w:w="0" w:type="auto"/>
        <w:tblLayout w:type="fixed"/>
        <w:tblLook w:val="04A0" w:firstRow="1" w:lastRow="0" w:firstColumn="1" w:lastColumn="0" w:noHBand="0" w:noVBand="1"/>
      </w:tblPr>
      <w:tblGrid>
        <w:gridCol w:w="1271"/>
        <w:gridCol w:w="1134"/>
        <w:gridCol w:w="5387"/>
        <w:gridCol w:w="1201"/>
      </w:tblGrid>
      <w:tr w:rsidR="00F726F7" w14:paraId="174D762F" w14:textId="77777777" w:rsidTr="00F726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1" w:type="dxa"/>
          </w:tcPr>
          <w:p w14:paraId="1AAAC1A7" w14:textId="55FF48F9" w:rsidR="00F726F7" w:rsidRDefault="00F726F7" w:rsidP="00F726F7">
            <w:pPr>
              <w:pStyle w:val="TableCell"/>
            </w:pPr>
            <w:r>
              <w:t>Area</w:t>
            </w:r>
          </w:p>
        </w:tc>
        <w:tc>
          <w:tcPr>
            <w:tcW w:w="1134" w:type="dxa"/>
          </w:tcPr>
          <w:p w14:paraId="23D3EE60" w14:textId="2002E720" w:rsidR="00F726F7" w:rsidRDefault="00F726F7" w:rsidP="00F726F7">
            <w:pPr>
              <w:pStyle w:val="TableCell"/>
              <w:cnfStyle w:val="100000000000" w:firstRow="1" w:lastRow="0" w:firstColumn="0" w:lastColumn="0" w:oddVBand="0" w:evenVBand="0" w:oddHBand="0" w:evenHBand="0" w:firstRowFirstColumn="0" w:firstRowLastColumn="0" w:lastRowFirstColumn="0" w:lastRowLastColumn="0"/>
            </w:pPr>
            <w:r>
              <w:t>Area #</w:t>
            </w:r>
          </w:p>
        </w:tc>
        <w:tc>
          <w:tcPr>
            <w:tcW w:w="5387" w:type="dxa"/>
          </w:tcPr>
          <w:p w14:paraId="146C9006" w14:textId="533A05F4" w:rsidR="00F726F7" w:rsidRDefault="00F726F7" w:rsidP="00F726F7">
            <w:pPr>
              <w:pStyle w:val="TableCell"/>
              <w:cnfStyle w:val="100000000000" w:firstRow="1" w:lastRow="0" w:firstColumn="0" w:lastColumn="0" w:oddVBand="0" w:evenVBand="0" w:oddHBand="0" w:evenHBand="0" w:firstRowFirstColumn="0" w:firstRowLastColumn="0" w:lastRowFirstColumn="0" w:lastRowLastColumn="0"/>
            </w:pPr>
            <w:r>
              <w:t>MO Object Type</w:t>
            </w:r>
          </w:p>
        </w:tc>
        <w:tc>
          <w:tcPr>
            <w:tcW w:w="1201" w:type="dxa"/>
          </w:tcPr>
          <w:p w14:paraId="23DE0408" w14:textId="7FF83FCD" w:rsidR="00F726F7" w:rsidRDefault="00F726F7" w:rsidP="00621DA2">
            <w:pPr>
              <w:pStyle w:val="TableCell"/>
              <w:jc w:val="center"/>
              <w:cnfStyle w:val="100000000000" w:firstRow="1" w:lastRow="0" w:firstColumn="0" w:lastColumn="0" w:oddVBand="0" w:evenVBand="0" w:oddHBand="0" w:evenHBand="0" w:firstRowFirstColumn="0" w:firstRowLastColumn="0" w:lastRowFirstColumn="0" w:lastRowLastColumn="0"/>
            </w:pPr>
            <w:r>
              <w:t>Type #</w:t>
            </w:r>
          </w:p>
        </w:tc>
      </w:tr>
      <w:tr w:rsidR="008526A3" w14:paraId="7B279004" w14:textId="77777777" w:rsidTr="00F726F7">
        <w:tc>
          <w:tcPr>
            <w:cnfStyle w:val="001000000000" w:firstRow="0" w:lastRow="0" w:firstColumn="1" w:lastColumn="0" w:oddVBand="0" w:evenVBand="0" w:oddHBand="0" w:evenHBand="0" w:firstRowFirstColumn="0" w:firstRowLastColumn="0" w:lastRowFirstColumn="0" w:lastRowLastColumn="0"/>
            <w:tcW w:w="1271" w:type="dxa"/>
            <w:vMerge w:val="restart"/>
          </w:tcPr>
          <w:p w14:paraId="11BBA34C" w14:textId="4AFAF3C1" w:rsidR="008526A3" w:rsidRDefault="008526A3" w:rsidP="00F726F7">
            <w:pPr>
              <w:pStyle w:val="TableCell"/>
            </w:pPr>
            <w:r>
              <w:t>MPS</w:t>
            </w:r>
          </w:p>
        </w:tc>
        <w:tc>
          <w:tcPr>
            <w:tcW w:w="1134" w:type="dxa"/>
            <w:vMerge w:val="restart"/>
          </w:tcPr>
          <w:p w14:paraId="66745341" w14:textId="6DEB6C70" w:rsidR="008526A3" w:rsidRDefault="00017DDD" w:rsidP="00F726F7">
            <w:pPr>
              <w:pStyle w:val="TableCell"/>
              <w:cnfStyle w:val="000000000000" w:firstRow="0" w:lastRow="0" w:firstColumn="0" w:lastColumn="0" w:oddVBand="0" w:evenVBand="0" w:oddHBand="0" w:evenHBand="0" w:firstRowFirstColumn="0" w:firstRowLastColumn="0" w:lastRowFirstColumn="0" w:lastRowLastColumn="0"/>
            </w:pPr>
            <w:r>
              <w:t>5</w:t>
            </w:r>
          </w:p>
        </w:tc>
        <w:tc>
          <w:tcPr>
            <w:tcW w:w="5387" w:type="dxa"/>
          </w:tcPr>
          <w:p w14:paraId="17AACABE" w14:textId="36E11A15" w:rsidR="008526A3" w:rsidRDefault="008526A3" w:rsidP="00F726F7">
            <w:pPr>
              <w:pStyle w:val="TableCell"/>
              <w:cnfStyle w:val="000000000000" w:firstRow="0" w:lastRow="0" w:firstColumn="0" w:lastColumn="0" w:oddVBand="0" w:evenVBand="0" w:oddHBand="0" w:evenHBand="0" w:firstRowFirstColumn="0" w:firstRowLastColumn="0" w:lastRowFirstColumn="0" w:lastRowLastColumn="0"/>
            </w:pPr>
            <w:r>
              <w:t>ActivityDefinition</w:t>
            </w:r>
          </w:p>
        </w:tc>
        <w:tc>
          <w:tcPr>
            <w:tcW w:w="1201" w:type="dxa"/>
          </w:tcPr>
          <w:p w14:paraId="0E30A49B" w14:textId="3AC61568" w:rsidR="008526A3" w:rsidRDefault="008526A3" w:rsidP="00621DA2">
            <w:pPr>
              <w:pStyle w:val="TableCell"/>
              <w:jc w:val="center"/>
              <w:cnfStyle w:val="000000000000" w:firstRow="0" w:lastRow="0" w:firstColumn="0" w:lastColumn="0" w:oddVBand="0" w:evenVBand="0" w:oddHBand="0" w:evenHBand="0" w:firstRowFirstColumn="0" w:firstRowLastColumn="0" w:lastRowFirstColumn="0" w:lastRowLastColumn="0"/>
            </w:pPr>
            <w:r>
              <w:t>10</w:t>
            </w:r>
            <w:r w:rsidR="008C58FC">
              <w:t>1</w:t>
            </w:r>
          </w:p>
        </w:tc>
      </w:tr>
      <w:tr w:rsidR="008526A3" w14:paraId="5FC26062" w14:textId="77777777" w:rsidTr="00F726F7">
        <w:tc>
          <w:tcPr>
            <w:cnfStyle w:val="001000000000" w:firstRow="0" w:lastRow="0" w:firstColumn="1" w:lastColumn="0" w:oddVBand="0" w:evenVBand="0" w:oddHBand="0" w:evenHBand="0" w:firstRowFirstColumn="0" w:firstRowLastColumn="0" w:lastRowFirstColumn="0" w:lastRowLastColumn="0"/>
            <w:tcW w:w="1271" w:type="dxa"/>
            <w:vMerge/>
          </w:tcPr>
          <w:p w14:paraId="37CCF51F" w14:textId="77777777" w:rsidR="008526A3" w:rsidRDefault="008526A3" w:rsidP="00F726F7">
            <w:pPr>
              <w:pStyle w:val="TableCell"/>
            </w:pPr>
          </w:p>
        </w:tc>
        <w:tc>
          <w:tcPr>
            <w:tcW w:w="1134" w:type="dxa"/>
            <w:vMerge/>
          </w:tcPr>
          <w:p w14:paraId="4CE46FEA" w14:textId="77777777" w:rsidR="008526A3" w:rsidRDefault="008526A3" w:rsidP="00F726F7">
            <w:pPr>
              <w:pStyle w:val="TableCell"/>
              <w:cnfStyle w:val="000000000000" w:firstRow="0" w:lastRow="0" w:firstColumn="0" w:lastColumn="0" w:oddVBand="0" w:evenVBand="0" w:oddHBand="0" w:evenHBand="0" w:firstRowFirstColumn="0" w:firstRowLastColumn="0" w:lastRowFirstColumn="0" w:lastRowLastColumn="0"/>
            </w:pPr>
          </w:p>
        </w:tc>
        <w:tc>
          <w:tcPr>
            <w:tcW w:w="5387" w:type="dxa"/>
          </w:tcPr>
          <w:p w14:paraId="72A6530C" w14:textId="0219200C" w:rsidR="008526A3" w:rsidRDefault="008526A3" w:rsidP="00F726F7">
            <w:pPr>
              <w:pStyle w:val="TableCell"/>
              <w:cnfStyle w:val="000000000000" w:firstRow="0" w:lastRow="0" w:firstColumn="0" w:lastColumn="0" w:oddVBand="0" w:evenVBand="0" w:oddHBand="0" w:evenHBand="0" w:firstRowFirstColumn="0" w:firstRowLastColumn="0" w:lastRowFirstColumn="0" w:lastRowLastColumn="0"/>
            </w:pPr>
            <w:r>
              <w:t>ActivityInstance</w:t>
            </w:r>
          </w:p>
        </w:tc>
        <w:tc>
          <w:tcPr>
            <w:tcW w:w="1201" w:type="dxa"/>
          </w:tcPr>
          <w:p w14:paraId="71CCFAE7" w14:textId="373ECB21" w:rsidR="008526A3" w:rsidRDefault="008526A3" w:rsidP="00621DA2">
            <w:pPr>
              <w:pStyle w:val="TableCell"/>
              <w:jc w:val="center"/>
              <w:cnfStyle w:val="000000000000" w:firstRow="0" w:lastRow="0" w:firstColumn="0" w:lastColumn="0" w:oddVBand="0" w:evenVBand="0" w:oddHBand="0" w:evenHBand="0" w:firstRowFirstColumn="0" w:firstRowLastColumn="0" w:lastRowFirstColumn="0" w:lastRowLastColumn="0"/>
            </w:pPr>
            <w:r>
              <w:t>1</w:t>
            </w:r>
            <w:r w:rsidR="00714253">
              <w:t>02</w:t>
            </w:r>
          </w:p>
        </w:tc>
      </w:tr>
      <w:tr w:rsidR="008526A3" w14:paraId="05847AB9" w14:textId="77777777" w:rsidTr="00F726F7">
        <w:tc>
          <w:tcPr>
            <w:cnfStyle w:val="001000000000" w:firstRow="0" w:lastRow="0" w:firstColumn="1" w:lastColumn="0" w:oddVBand="0" w:evenVBand="0" w:oddHBand="0" w:evenHBand="0" w:firstRowFirstColumn="0" w:firstRowLastColumn="0" w:lastRowFirstColumn="0" w:lastRowLastColumn="0"/>
            <w:tcW w:w="1271" w:type="dxa"/>
            <w:vMerge/>
          </w:tcPr>
          <w:p w14:paraId="3EF8822B" w14:textId="77777777" w:rsidR="008526A3" w:rsidRDefault="008526A3" w:rsidP="00F726F7">
            <w:pPr>
              <w:pStyle w:val="TableCell"/>
            </w:pPr>
          </w:p>
        </w:tc>
        <w:tc>
          <w:tcPr>
            <w:tcW w:w="1134" w:type="dxa"/>
            <w:vMerge/>
          </w:tcPr>
          <w:p w14:paraId="5EA67B0B" w14:textId="77777777" w:rsidR="008526A3" w:rsidRDefault="008526A3" w:rsidP="00F726F7">
            <w:pPr>
              <w:pStyle w:val="TableCell"/>
              <w:cnfStyle w:val="000000000000" w:firstRow="0" w:lastRow="0" w:firstColumn="0" w:lastColumn="0" w:oddVBand="0" w:evenVBand="0" w:oddHBand="0" w:evenHBand="0" w:firstRowFirstColumn="0" w:firstRowLastColumn="0" w:lastRowFirstColumn="0" w:lastRowLastColumn="0"/>
            </w:pPr>
          </w:p>
        </w:tc>
        <w:tc>
          <w:tcPr>
            <w:tcW w:w="5387" w:type="dxa"/>
          </w:tcPr>
          <w:p w14:paraId="33CB4384" w14:textId="382B8D4C" w:rsidR="008526A3" w:rsidRDefault="008526A3" w:rsidP="00F726F7">
            <w:pPr>
              <w:pStyle w:val="TableCell"/>
              <w:cnfStyle w:val="000000000000" w:firstRow="0" w:lastRow="0" w:firstColumn="0" w:lastColumn="0" w:oddVBand="0" w:evenVBand="0" w:oddHBand="0" w:evenHBand="0" w:firstRowFirstColumn="0" w:firstRowLastColumn="0" w:lastRowFirstColumn="0" w:lastRowLastColumn="0"/>
            </w:pPr>
            <w:r>
              <w:t>EventDefinition</w:t>
            </w:r>
          </w:p>
        </w:tc>
        <w:tc>
          <w:tcPr>
            <w:tcW w:w="1201" w:type="dxa"/>
          </w:tcPr>
          <w:p w14:paraId="17E9F5B9" w14:textId="5BB5BC50" w:rsidR="008526A3" w:rsidRDefault="008526A3" w:rsidP="00621DA2">
            <w:pPr>
              <w:pStyle w:val="TableCell"/>
              <w:jc w:val="center"/>
              <w:cnfStyle w:val="000000000000" w:firstRow="0" w:lastRow="0" w:firstColumn="0" w:lastColumn="0" w:oddVBand="0" w:evenVBand="0" w:oddHBand="0" w:evenHBand="0" w:firstRowFirstColumn="0" w:firstRowLastColumn="0" w:lastRowFirstColumn="0" w:lastRowLastColumn="0"/>
            </w:pPr>
            <w:r>
              <w:t>20</w:t>
            </w:r>
            <w:r w:rsidR="00714253">
              <w:t>1</w:t>
            </w:r>
          </w:p>
        </w:tc>
      </w:tr>
      <w:tr w:rsidR="008526A3" w14:paraId="6AF57DBC" w14:textId="77777777" w:rsidTr="00F726F7">
        <w:tc>
          <w:tcPr>
            <w:cnfStyle w:val="001000000000" w:firstRow="0" w:lastRow="0" w:firstColumn="1" w:lastColumn="0" w:oddVBand="0" w:evenVBand="0" w:oddHBand="0" w:evenHBand="0" w:firstRowFirstColumn="0" w:firstRowLastColumn="0" w:lastRowFirstColumn="0" w:lastRowLastColumn="0"/>
            <w:tcW w:w="1271" w:type="dxa"/>
            <w:vMerge/>
          </w:tcPr>
          <w:p w14:paraId="4664CDBE" w14:textId="77777777" w:rsidR="008526A3" w:rsidRDefault="008526A3" w:rsidP="00F726F7">
            <w:pPr>
              <w:pStyle w:val="TableCell"/>
            </w:pPr>
          </w:p>
        </w:tc>
        <w:tc>
          <w:tcPr>
            <w:tcW w:w="1134" w:type="dxa"/>
            <w:vMerge/>
          </w:tcPr>
          <w:p w14:paraId="2435D741" w14:textId="77777777" w:rsidR="008526A3" w:rsidRDefault="008526A3" w:rsidP="00F726F7">
            <w:pPr>
              <w:pStyle w:val="TableCell"/>
              <w:cnfStyle w:val="000000000000" w:firstRow="0" w:lastRow="0" w:firstColumn="0" w:lastColumn="0" w:oddVBand="0" w:evenVBand="0" w:oddHBand="0" w:evenHBand="0" w:firstRowFirstColumn="0" w:firstRowLastColumn="0" w:lastRowFirstColumn="0" w:lastRowLastColumn="0"/>
            </w:pPr>
          </w:p>
        </w:tc>
        <w:tc>
          <w:tcPr>
            <w:tcW w:w="5387" w:type="dxa"/>
          </w:tcPr>
          <w:p w14:paraId="408F9B4D" w14:textId="4BF5AF99" w:rsidR="008526A3" w:rsidRDefault="008526A3" w:rsidP="00F726F7">
            <w:pPr>
              <w:pStyle w:val="TableCell"/>
              <w:cnfStyle w:val="000000000000" w:firstRow="0" w:lastRow="0" w:firstColumn="0" w:lastColumn="0" w:oddVBand="0" w:evenVBand="0" w:oddHBand="0" w:evenHBand="0" w:firstRowFirstColumn="0" w:firstRowLastColumn="0" w:lastRowFirstColumn="0" w:lastRowLastColumn="0"/>
            </w:pPr>
            <w:r>
              <w:t>EventInstance</w:t>
            </w:r>
          </w:p>
        </w:tc>
        <w:tc>
          <w:tcPr>
            <w:tcW w:w="1201" w:type="dxa"/>
          </w:tcPr>
          <w:p w14:paraId="6045A5C6" w14:textId="7F037565" w:rsidR="008526A3" w:rsidRDefault="008526A3" w:rsidP="00621DA2">
            <w:pPr>
              <w:pStyle w:val="TableCell"/>
              <w:jc w:val="center"/>
              <w:cnfStyle w:val="000000000000" w:firstRow="0" w:lastRow="0" w:firstColumn="0" w:lastColumn="0" w:oddVBand="0" w:evenVBand="0" w:oddHBand="0" w:evenHBand="0" w:firstRowFirstColumn="0" w:firstRowLastColumn="0" w:lastRowFirstColumn="0" w:lastRowLastColumn="0"/>
            </w:pPr>
            <w:r>
              <w:t>2</w:t>
            </w:r>
            <w:r w:rsidR="00714253">
              <w:t>02</w:t>
            </w:r>
          </w:p>
        </w:tc>
      </w:tr>
      <w:tr w:rsidR="008526A3" w14:paraId="352C33E3" w14:textId="77777777" w:rsidTr="00F726F7">
        <w:tc>
          <w:tcPr>
            <w:cnfStyle w:val="001000000000" w:firstRow="0" w:lastRow="0" w:firstColumn="1" w:lastColumn="0" w:oddVBand="0" w:evenVBand="0" w:oddHBand="0" w:evenHBand="0" w:firstRowFirstColumn="0" w:firstRowLastColumn="0" w:lastRowFirstColumn="0" w:lastRowLastColumn="0"/>
            <w:tcW w:w="1271" w:type="dxa"/>
            <w:vMerge/>
          </w:tcPr>
          <w:p w14:paraId="66E58935" w14:textId="77777777" w:rsidR="008526A3" w:rsidRDefault="008526A3" w:rsidP="00F726F7">
            <w:pPr>
              <w:pStyle w:val="TableCell"/>
            </w:pPr>
          </w:p>
        </w:tc>
        <w:tc>
          <w:tcPr>
            <w:tcW w:w="1134" w:type="dxa"/>
            <w:vMerge/>
          </w:tcPr>
          <w:p w14:paraId="0ECDB676" w14:textId="77777777" w:rsidR="008526A3" w:rsidRDefault="008526A3" w:rsidP="00F726F7">
            <w:pPr>
              <w:pStyle w:val="TableCell"/>
              <w:cnfStyle w:val="000000000000" w:firstRow="0" w:lastRow="0" w:firstColumn="0" w:lastColumn="0" w:oddVBand="0" w:evenVBand="0" w:oddHBand="0" w:evenHBand="0" w:firstRowFirstColumn="0" w:firstRowLastColumn="0" w:lastRowFirstColumn="0" w:lastRowLastColumn="0"/>
            </w:pPr>
          </w:p>
        </w:tc>
        <w:tc>
          <w:tcPr>
            <w:tcW w:w="5387" w:type="dxa"/>
          </w:tcPr>
          <w:p w14:paraId="04DD782E" w14:textId="6BDB85EC" w:rsidR="008526A3" w:rsidRDefault="008526A3" w:rsidP="00F726F7">
            <w:pPr>
              <w:pStyle w:val="TableCell"/>
              <w:cnfStyle w:val="000000000000" w:firstRow="0" w:lastRow="0" w:firstColumn="0" w:lastColumn="0" w:oddVBand="0" w:evenVBand="0" w:oddHBand="0" w:evenHBand="0" w:firstRowFirstColumn="0" w:firstRowLastColumn="0" w:lastRowFirstColumn="0" w:lastRowLastColumn="0"/>
            </w:pPr>
            <w:r>
              <w:t>Resource</w:t>
            </w:r>
          </w:p>
        </w:tc>
        <w:tc>
          <w:tcPr>
            <w:tcW w:w="1201" w:type="dxa"/>
          </w:tcPr>
          <w:p w14:paraId="3F582FBD" w14:textId="41096C0D" w:rsidR="008526A3" w:rsidRDefault="008526A3" w:rsidP="00621DA2">
            <w:pPr>
              <w:pStyle w:val="TableCell"/>
              <w:jc w:val="center"/>
              <w:cnfStyle w:val="000000000000" w:firstRow="0" w:lastRow="0" w:firstColumn="0" w:lastColumn="0" w:oddVBand="0" w:evenVBand="0" w:oddHBand="0" w:evenHBand="0" w:firstRowFirstColumn="0" w:firstRowLastColumn="0" w:lastRowFirstColumn="0" w:lastRowLastColumn="0"/>
            </w:pPr>
            <w:r>
              <w:t>30</w:t>
            </w:r>
            <w:r w:rsidR="00714253">
              <w:t>1</w:t>
            </w:r>
          </w:p>
        </w:tc>
      </w:tr>
      <w:tr w:rsidR="00AC300D" w14:paraId="45970FCA" w14:textId="77777777" w:rsidTr="00F726F7">
        <w:tc>
          <w:tcPr>
            <w:cnfStyle w:val="001000000000" w:firstRow="0" w:lastRow="0" w:firstColumn="1" w:lastColumn="0" w:oddVBand="0" w:evenVBand="0" w:oddHBand="0" w:evenHBand="0" w:firstRowFirstColumn="0" w:firstRowLastColumn="0" w:lastRowFirstColumn="0" w:lastRowLastColumn="0"/>
            <w:tcW w:w="1271" w:type="dxa"/>
            <w:vMerge/>
          </w:tcPr>
          <w:p w14:paraId="7BCF5737" w14:textId="77777777" w:rsidR="00AC300D" w:rsidRDefault="00AC300D" w:rsidP="00F726F7">
            <w:pPr>
              <w:pStyle w:val="TableCell"/>
            </w:pPr>
          </w:p>
        </w:tc>
        <w:tc>
          <w:tcPr>
            <w:tcW w:w="1134" w:type="dxa"/>
            <w:vMerge/>
          </w:tcPr>
          <w:p w14:paraId="5C51CB52" w14:textId="77777777" w:rsidR="00AC300D" w:rsidRDefault="00AC300D" w:rsidP="00F726F7">
            <w:pPr>
              <w:pStyle w:val="TableCell"/>
              <w:cnfStyle w:val="000000000000" w:firstRow="0" w:lastRow="0" w:firstColumn="0" w:lastColumn="0" w:oddVBand="0" w:evenVBand="0" w:oddHBand="0" w:evenHBand="0" w:firstRowFirstColumn="0" w:firstRowLastColumn="0" w:lastRowFirstColumn="0" w:lastRowLastColumn="0"/>
            </w:pPr>
          </w:p>
        </w:tc>
        <w:tc>
          <w:tcPr>
            <w:tcW w:w="5387" w:type="dxa"/>
          </w:tcPr>
          <w:p w14:paraId="48F1E9D2" w14:textId="15FB0247" w:rsidR="00AC300D" w:rsidRDefault="00AC300D" w:rsidP="00F726F7">
            <w:pPr>
              <w:pStyle w:val="TableCell"/>
              <w:cnfStyle w:val="000000000000" w:firstRow="0" w:lastRow="0" w:firstColumn="0" w:lastColumn="0" w:oddVBand="0" w:evenVBand="0" w:oddHBand="0" w:evenHBand="0" w:firstRowFirstColumn="0" w:firstRowLastColumn="0" w:lastRowFirstColumn="0" w:lastRowLastColumn="0"/>
            </w:pPr>
            <w:r>
              <w:t>RequestDefinition</w:t>
            </w:r>
          </w:p>
        </w:tc>
        <w:tc>
          <w:tcPr>
            <w:tcW w:w="1201" w:type="dxa"/>
          </w:tcPr>
          <w:p w14:paraId="03A3FFC0" w14:textId="07F2F75E" w:rsidR="00AC300D" w:rsidRDefault="00AC300D" w:rsidP="00621DA2">
            <w:pPr>
              <w:pStyle w:val="TableCell"/>
              <w:jc w:val="center"/>
              <w:cnfStyle w:val="000000000000" w:firstRow="0" w:lastRow="0" w:firstColumn="0" w:lastColumn="0" w:oddVBand="0" w:evenVBand="0" w:oddHBand="0" w:evenHBand="0" w:firstRowFirstColumn="0" w:firstRowLastColumn="0" w:lastRowFirstColumn="0" w:lastRowLastColumn="0"/>
            </w:pPr>
            <w:r>
              <w:t>40</w:t>
            </w:r>
            <w:r w:rsidR="00714253">
              <w:t>1</w:t>
            </w:r>
          </w:p>
        </w:tc>
      </w:tr>
      <w:tr w:rsidR="00AC300D" w14:paraId="3A184C3B" w14:textId="77777777" w:rsidTr="00F726F7">
        <w:tc>
          <w:tcPr>
            <w:cnfStyle w:val="001000000000" w:firstRow="0" w:lastRow="0" w:firstColumn="1" w:lastColumn="0" w:oddVBand="0" w:evenVBand="0" w:oddHBand="0" w:evenHBand="0" w:firstRowFirstColumn="0" w:firstRowLastColumn="0" w:lastRowFirstColumn="0" w:lastRowLastColumn="0"/>
            <w:tcW w:w="1271" w:type="dxa"/>
            <w:vMerge/>
          </w:tcPr>
          <w:p w14:paraId="4F458436" w14:textId="77777777" w:rsidR="00AC300D" w:rsidRDefault="00AC300D" w:rsidP="00F726F7">
            <w:pPr>
              <w:pStyle w:val="TableCell"/>
            </w:pPr>
          </w:p>
        </w:tc>
        <w:tc>
          <w:tcPr>
            <w:tcW w:w="1134" w:type="dxa"/>
            <w:vMerge/>
          </w:tcPr>
          <w:p w14:paraId="38EDDE90" w14:textId="77777777" w:rsidR="00AC300D" w:rsidRDefault="00AC300D" w:rsidP="00F726F7">
            <w:pPr>
              <w:pStyle w:val="TableCell"/>
              <w:cnfStyle w:val="000000000000" w:firstRow="0" w:lastRow="0" w:firstColumn="0" w:lastColumn="0" w:oddVBand="0" w:evenVBand="0" w:oddHBand="0" w:evenHBand="0" w:firstRowFirstColumn="0" w:firstRowLastColumn="0" w:lastRowFirstColumn="0" w:lastRowLastColumn="0"/>
            </w:pPr>
          </w:p>
        </w:tc>
        <w:tc>
          <w:tcPr>
            <w:tcW w:w="5387" w:type="dxa"/>
          </w:tcPr>
          <w:p w14:paraId="18801714" w14:textId="7B12C9D6" w:rsidR="00AC300D" w:rsidRDefault="00AC300D" w:rsidP="00F726F7">
            <w:pPr>
              <w:pStyle w:val="TableCell"/>
              <w:cnfStyle w:val="000000000000" w:firstRow="0" w:lastRow="0" w:firstColumn="0" w:lastColumn="0" w:oddVBand="0" w:evenVBand="0" w:oddHBand="0" w:evenHBand="0" w:firstRowFirstColumn="0" w:firstRowLastColumn="0" w:lastRowFirstColumn="0" w:lastRowLastColumn="0"/>
            </w:pPr>
            <w:r>
              <w:t>RequestInstance</w:t>
            </w:r>
          </w:p>
        </w:tc>
        <w:tc>
          <w:tcPr>
            <w:tcW w:w="1201" w:type="dxa"/>
          </w:tcPr>
          <w:p w14:paraId="050208CD" w14:textId="42BB9DAD" w:rsidR="00AC300D" w:rsidRDefault="00AC300D" w:rsidP="00621DA2">
            <w:pPr>
              <w:pStyle w:val="TableCell"/>
              <w:jc w:val="center"/>
              <w:cnfStyle w:val="000000000000" w:firstRow="0" w:lastRow="0" w:firstColumn="0" w:lastColumn="0" w:oddVBand="0" w:evenVBand="0" w:oddHBand="0" w:evenHBand="0" w:firstRowFirstColumn="0" w:firstRowLastColumn="0" w:lastRowFirstColumn="0" w:lastRowLastColumn="0"/>
            </w:pPr>
            <w:r>
              <w:t>4</w:t>
            </w:r>
            <w:r w:rsidR="00714253">
              <w:t>02</w:t>
            </w:r>
          </w:p>
        </w:tc>
      </w:tr>
      <w:tr w:rsidR="00AC300D" w14:paraId="2490157B" w14:textId="77777777" w:rsidTr="00F726F7">
        <w:tc>
          <w:tcPr>
            <w:cnfStyle w:val="001000000000" w:firstRow="0" w:lastRow="0" w:firstColumn="1" w:lastColumn="0" w:oddVBand="0" w:evenVBand="0" w:oddHBand="0" w:evenHBand="0" w:firstRowFirstColumn="0" w:firstRowLastColumn="0" w:lastRowFirstColumn="0" w:lastRowLastColumn="0"/>
            <w:tcW w:w="1271" w:type="dxa"/>
            <w:vMerge/>
          </w:tcPr>
          <w:p w14:paraId="51315045" w14:textId="77777777" w:rsidR="00AC300D" w:rsidRDefault="00AC300D" w:rsidP="00F726F7">
            <w:pPr>
              <w:pStyle w:val="TableCell"/>
            </w:pPr>
          </w:p>
        </w:tc>
        <w:tc>
          <w:tcPr>
            <w:tcW w:w="1134" w:type="dxa"/>
            <w:vMerge/>
          </w:tcPr>
          <w:p w14:paraId="6BE142ED" w14:textId="77777777" w:rsidR="00AC300D" w:rsidRDefault="00AC300D" w:rsidP="00F726F7">
            <w:pPr>
              <w:pStyle w:val="TableCell"/>
              <w:cnfStyle w:val="000000000000" w:firstRow="0" w:lastRow="0" w:firstColumn="0" w:lastColumn="0" w:oddVBand="0" w:evenVBand="0" w:oddHBand="0" w:evenHBand="0" w:firstRowFirstColumn="0" w:firstRowLastColumn="0" w:lastRowFirstColumn="0" w:lastRowLastColumn="0"/>
            </w:pPr>
          </w:p>
        </w:tc>
        <w:tc>
          <w:tcPr>
            <w:tcW w:w="5387" w:type="dxa"/>
          </w:tcPr>
          <w:p w14:paraId="3BD17276" w14:textId="22D64CAE" w:rsidR="00AC300D" w:rsidRDefault="00AC300D" w:rsidP="00F726F7">
            <w:pPr>
              <w:pStyle w:val="TableCell"/>
              <w:cnfStyle w:val="000000000000" w:firstRow="0" w:lastRow="0" w:firstColumn="0" w:lastColumn="0" w:oddVBand="0" w:evenVBand="0" w:oddHBand="0" w:evenHBand="0" w:firstRowFirstColumn="0" w:firstRowLastColumn="0" w:lastRowFirstColumn="0" w:lastRowLastColumn="0"/>
            </w:pPr>
            <w:r>
              <w:t>Plan</w:t>
            </w:r>
          </w:p>
        </w:tc>
        <w:tc>
          <w:tcPr>
            <w:tcW w:w="1201" w:type="dxa"/>
          </w:tcPr>
          <w:p w14:paraId="6D20F627" w14:textId="5275BCE3" w:rsidR="00AC300D" w:rsidRDefault="00AC300D" w:rsidP="00621DA2">
            <w:pPr>
              <w:pStyle w:val="TableCell"/>
              <w:jc w:val="center"/>
              <w:cnfStyle w:val="000000000000" w:firstRow="0" w:lastRow="0" w:firstColumn="0" w:lastColumn="0" w:oddVBand="0" w:evenVBand="0" w:oddHBand="0" w:evenHBand="0" w:firstRowFirstColumn="0" w:firstRowLastColumn="0" w:lastRowFirstColumn="0" w:lastRowLastColumn="0"/>
            </w:pPr>
            <w:r>
              <w:t>50</w:t>
            </w:r>
            <w:r w:rsidR="00714253">
              <w:t>1</w:t>
            </w:r>
          </w:p>
        </w:tc>
      </w:tr>
      <w:tr w:rsidR="00AC300D" w14:paraId="0B015308" w14:textId="77777777" w:rsidTr="00F726F7">
        <w:tc>
          <w:tcPr>
            <w:cnfStyle w:val="001000000000" w:firstRow="0" w:lastRow="0" w:firstColumn="1" w:lastColumn="0" w:oddVBand="0" w:evenVBand="0" w:oddHBand="0" w:evenHBand="0" w:firstRowFirstColumn="0" w:firstRowLastColumn="0" w:lastRowFirstColumn="0" w:lastRowLastColumn="0"/>
            <w:tcW w:w="1271" w:type="dxa"/>
            <w:vMerge/>
          </w:tcPr>
          <w:p w14:paraId="4694C4F5" w14:textId="77777777" w:rsidR="00AC300D" w:rsidRDefault="00AC300D" w:rsidP="00F726F7">
            <w:pPr>
              <w:pStyle w:val="TableCell"/>
            </w:pPr>
          </w:p>
        </w:tc>
        <w:tc>
          <w:tcPr>
            <w:tcW w:w="1134" w:type="dxa"/>
            <w:vMerge/>
          </w:tcPr>
          <w:p w14:paraId="5454CA76" w14:textId="77777777" w:rsidR="00AC300D" w:rsidRDefault="00AC300D" w:rsidP="00F726F7">
            <w:pPr>
              <w:pStyle w:val="TableCell"/>
              <w:cnfStyle w:val="000000000000" w:firstRow="0" w:lastRow="0" w:firstColumn="0" w:lastColumn="0" w:oddVBand="0" w:evenVBand="0" w:oddHBand="0" w:evenHBand="0" w:firstRowFirstColumn="0" w:firstRowLastColumn="0" w:lastRowFirstColumn="0" w:lastRowLastColumn="0"/>
            </w:pPr>
          </w:p>
        </w:tc>
        <w:tc>
          <w:tcPr>
            <w:tcW w:w="5387" w:type="dxa"/>
          </w:tcPr>
          <w:p w14:paraId="53E7FA71" w14:textId="6469E07E" w:rsidR="00AC300D" w:rsidRDefault="00F02280" w:rsidP="00F726F7">
            <w:pPr>
              <w:pStyle w:val="TableCell"/>
              <w:cnfStyle w:val="000000000000" w:firstRow="0" w:lastRow="0" w:firstColumn="0" w:lastColumn="0" w:oddVBand="0" w:evenVBand="0" w:oddHBand="0" w:evenHBand="0" w:firstRowFirstColumn="0" w:firstRowLastColumn="0" w:lastRowFirstColumn="0" w:lastRowLastColumn="0"/>
            </w:pPr>
            <w:r>
              <w:t>PlanningUser</w:t>
            </w:r>
            <w:r w:rsidDel="00F02280">
              <w:t xml:space="preserve"> </w:t>
            </w:r>
          </w:p>
        </w:tc>
        <w:tc>
          <w:tcPr>
            <w:tcW w:w="1201" w:type="dxa"/>
          </w:tcPr>
          <w:p w14:paraId="057F9845" w14:textId="3FE165CF" w:rsidR="00AC300D" w:rsidRDefault="00AC300D" w:rsidP="00621DA2">
            <w:pPr>
              <w:pStyle w:val="TableCell"/>
              <w:jc w:val="center"/>
              <w:cnfStyle w:val="000000000000" w:firstRow="0" w:lastRow="0" w:firstColumn="0" w:lastColumn="0" w:oddVBand="0" w:evenVBand="0" w:oddHBand="0" w:evenHBand="0" w:firstRowFirstColumn="0" w:firstRowLastColumn="0" w:lastRowFirstColumn="0" w:lastRowLastColumn="0"/>
            </w:pPr>
            <w:r>
              <w:t>60</w:t>
            </w:r>
            <w:r w:rsidR="00714253">
              <w:t>1</w:t>
            </w:r>
          </w:p>
        </w:tc>
      </w:tr>
      <w:tr w:rsidR="00AC300D" w14:paraId="37C0231B" w14:textId="77777777" w:rsidTr="00F726F7">
        <w:tc>
          <w:tcPr>
            <w:cnfStyle w:val="001000000000" w:firstRow="0" w:lastRow="0" w:firstColumn="1" w:lastColumn="0" w:oddVBand="0" w:evenVBand="0" w:oddHBand="0" w:evenHBand="0" w:firstRowFirstColumn="0" w:firstRowLastColumn="0" w:lastRowFirstColumn="0" w:lastRowLastColumn="0"/>
            <w:tcW w:w="1271" w:type="dxa"/>
            <w:vMerge/>
          </w:tcPr>
          <w:p w14:paraId="4CDB03B7" w14:textId="77777777" w:rsidR="00AC300D" w:rsidRDefault="00AC300D" w:rsidP="00F726F7">
            <w:pPr>
              <w:pStyle w:val="TableCell"/>
            </w:pPr>
          </w:p>
        </w:tc>
        <w:tc>
          <w:tcPr>
            <w:tcW w:w="1134" w:type="dxa"/>
            <w:vMerge/>
          </w:tcPr>
          <w:p w14:paraId="092A6AF6" w14:textId="77777777" w:rsidR="00AC300D" w:rsidRDefault="00AC300D" w:rsidP="00F726F7">
            <w:pPr>
              <w:pStyle w:val="TableCell"/>
              <w:cnfStyle w:val="000000000000" w:firstRow="0" w:lastRow="0" w:firstColumn="0" w:lastColumn="0" w:oddVBand="0" w:evenVBand="0" w:oddHBand="0" w:evenHBand="0" w:firstRowFirstColumn="0" w:firstRowLastColumn="0" w:lastRowFirstColumn="0" w:lastRowLastColumn="0"/>
            </w:pPr>
          </w:p>
        </w:tc>
        <w:tc>
          <w:tcPr>
            <w:tcW w:w="5387" w:type="dxa"/>
          </w:tcPr>
          <w:p w14:paraId="3B560CED" w14:textId="4E38B8D5" w:rsidR="00AC300D" w:rsidRDefault="00F02280" w:rsidP="00F726F7">
            <w:pPr>
              <w:pStyle w:val="TableCell"/>
              <w:cnfStyle w:val="000000000000" w:firstRow="0" w:lastRow="0" w:firstColumn="0" w:lastColumn="0" w:oddVBand="0" w:evenVBand="0" w:oddHBand="0" w:evenHBand="0" w:firstRowFirstColumn="0" w:firstRowLastColumn="0" w:lastRowFirstColumn="0" w:lastRowLastColumn="0"/>
            </w:pPr>
            <w:r>
              <w:t>MPSSystemConfig</w:t>
            </w:r>
          </w:p>
        </w:tc>
        <w:tc>
          <w:tcPr>
            <w:tcW w:w="1201" w:type="dxa"/>
          </w:tcPr>
          <w:p w14:paraId="6F3AA45B" w14:textId="6F1388DA" w:rsidR="00AC300D" w:rsidRDefault="00AC300D" w:rsidP="00621DA2">
            <w:pPr>
              <w:pStyle w:val="TableCell"/>
              <w:jc w:val="center"/>
              <w:cnfStyle w:val="000000000000" w:firstRow="0" w:lastRow="0" w:firstColumn="0" w:lastColumn="0" w:oddVBand="0" w:evenVBand="0" w:oddHBand="0" w:evenHBand="0" w:firstRowFirstColumn="0" w:firstRowLastColumn="0" w:lastRowFirstColumn="0" w:lastRowLastColumn="0"/>
            </w:pPr>
            <w:r>
              <w:t>70</w:t>
            </w:r>
            <w:r w:rsidR="00714253">
              <w:t>1</w:t>
            </w:r>
          </w:p>
        </w:tc>
      </w:tr>
    </w:tbl>
    <w:p w14:paraId="60D7B020" w14:textId="042FE117" w:rsidR="00507F4E" w:rsidRDefault="00507F4E" w:rsidP="00507F4E">
      <w:pPr>
        <w:pStyle w:val="Heading3"/>
        <w:rPr>
          <w:lang w:val="en-GB" w:eastAsia="en-GB"/>
        </w:rPr>
      </w:pPr>
      <w:bookmarkStart w:id="99" w:name="_Ref103353411"/>
      <w:bookmarkStart w:id="100" w:name="_Toc140093793"/>
      <w:r>
        <w:rPr>
          <w:lang w:val="en-GB" w:eastAsia="en-GB"/>
        </w:rPr>
        <w:t>Short Form Parts</w:t>
      </w:r>
      <w:bookmarkEnd w:id="99"/>
      <w:bookmarkEnd w:id="100"/>
    </w:p>
    <w:p w14:paraId="4D8CADBE" w14:textId="02ED2AC7" w:rsidR="00507F4E" w:rsidRDefault="00507F4E" w:rsidP="00507F4E">
      <w:pPr>
        <w:rPr>
          <w:lang w:val="en-GB" w:eastAsia="en-GB"/>
        </w:rPr>
      </w:pPr>
      <w:r>
        <w:rPr>
          <w:lang w:val="en-GB" w:eastAsia="en-GB"/>
        </w:rPr>
        <w:t xml:space="preserve">As required by the MO MAL, each concrete MPS data type is defined with a numerical </w:t>
      </w:r>
      <w:r w:rsidR="001007FA">
        <w:rPr>
          <w:lang w:val="en-GB" w:eastAsia="en-GB"/>
        </w:rPr>
        <w:t>Short Form Part (</w:t>
      </w:r>
      <w:r w:rsidR="001007FA" w:rsidRPr="001007FA">
        <w:rPr>
          <w:rStyle w:val="Acronym"/>
        </w:rPr>
        <w:t>SFP</w:t>
      </w:r>
      <w:r w:rsidR="001007FA">
        <w:rPr>
          <w:lang w:val="en-GB" w:eastAsia="en-GB"/>
        </w:rPr>
        <w:t>)</w:t>
      </w:r>
      <w:r>
        <w:rPr>
          <w:lang w:val="en-GB" w:eastAsia="en-GB"/>
        </w:rPr>
        <w:t xml:space="preserve"> that is expected to be used by efficient encodings when required to hold type information.  </w:t>
      </w:r>
      <w:r w:rsidR="00A76B1A">
        <w:rPr>
          <w:lang w:val="en-GB" w:eastAsia="en-GB"/>
        </w:rPr>
        <w:t xml:space="preserve">Short </w:t>
      </w:r>
      <w:r w:rsidR="001007FA">
        <w:rPr>
          <w:lang w:val="en-GB" w:eastAsia="en-GB"/>
        </w:rPr>
        <w:t>Form Numbers (</w:t>
      </w:r>
      <w:r w:rsidR="001007FA" w:rsidRPr="001007FA">
        <w:rPr>
          <w:rStyle w:val="Acronym"/>
        </w:rPr>
        <w:t>SFN</w:t>
      </w:r>
      <w:r w:rsidR="001007FA">
        <w:rPr>
          <w:lang w:val="en-GB" w:eastAsia="en-GB"/>
        </w:rPr>
        <w:t>)</w:t>
      </w:r>
      <w:r w:rsidR="00A76B1A">
        <w:rPr>
          <w:lang w:val="en-GB" w:eastAsia="en-GB"/>
        </w:rPr>
        <w:t xml:space="preserve"> are scoped by Area [MPS], </w:t>
      </w:r>
      <w:r w:rsidR="008A16DF">
        <w:rPr>
          <w:lang w:val="en-GB" w:eastAsia="en-GB"/>
        </w:rPr>
        <w:t xml:space="preserve">and are formed by combining Area number (as a UShort), and the Short Form </w:t>
      </w:r>
      <w:r w:rsidR="001007FA">
        <w:rPr>
          <w:lang w:val="en-GB" w:eastAsia="en-GB"/>
        </w:rPr>
        <w:t>Part</w:t>
      </w:r>
      <w:r w:rsidR="008A16DF">
        <w:rPr>
          <w:lang w:val="en-GB" w:eastAsia="en-GB"/>
        </w:rPr>
        <w:t xml:space="preserve"> (</w:t>
      </w:r>
      <w:r w:rsidR="008A16DF" w:rsidRPr="008A16DF">
        <w:rPr>
          <w:rStyle w:val="Acronym"/>
        </w:rPr>
        <w:t>SF</w:t>
      </w:r>
      <w:r w:rsidR="001007FA">
        <w:rPr>
          <w:rStyle w:val="Acronym"/>
        </w:rPr>
        <w:t>P</w:t>
      </w:r>
      <w:r w:rsidR="008A16DF">
        <w:rPr>
          <w:lang w:val="en-GB" w:eastAsia="en-GB"/>
        </w:rPr>
        <w:t xml:space="preserve">) taken from the type definition (as an Integer).  </w:t>
      </w:r>
      <w:r w:rsidR="00317C8C">
        <w:rPr>
          <w:lang w:val="en-GB" w:eastAsia="en-GB"/>
        </w:rPr>
        <w:t>A</w:t>
      </w:r>
      <w:r w:rsidR="00A76B1A">
        <w:rPr>
          <w:lang w:val="en-GB" w:eastAsia="en-GB"/>
        </w:rPr>
        <w:t xml:space="preserve"> convention has been adopted for the numbers used to ensure that all data types associated with a given MPS data item are contiguous</w:t>
      </w:r>
      <w:r w:rsidR="00317C8C">
        <w:rPr>
          <w:lang w:val="en-GB" w:eastAsia="en-GB"/>
        </w:rPr>
        <w:t>, with scope for future extensions</w:t>
      </w:r>
      <w:r w:rsidR="00A76B1A">
        <w:rPr>
          <w:lang w:val="en-GB" w:eastAsia="en-GB"/>
        </w:rPr>
        <w:t>.</w:t>
      </w:r>
    </w:p>
    <w:p w14:paraId="6B75C6E1" w14:textId="7358AF7D" w:rsidR="00A76B1A" w:rsidRDefault="00A76B1A" w:rsidP="00507F4E">
      <w:pPr>
        <w:rPr>
          <w:lang w:val="en-GB" w:eastAsia="en-GB"/>
        </w:rPr>
      </w:pPr>
      <w:r>
        <w:rPr>
          <w:lang w:val="en-GB" w:eastAsia="en-GB"/>
        </w:rPr>
        <w:t>MPS Data Types defined in §</w:t>
      </w:r>
      <w:r w:rsidR="00D35C24">
        <w:rPr>
          <w:lang w:val="en-GB" w:eastAsia="en-GB"/>
        </w:rPr>
        <w:fldChar w:fldCharType="begin"/>
      </w:r>
      <w:r w:rsidR="00D35C24">
        <w:rPr>
          <w:lang w:val="en-GB" w:eastAsia="en-GB"/>
        </w:rPr>
        <w:instrText xml:space="preserve"> REF _Ref33099150 \r \h </w:instrText>
      </w:r>
      <w:r w:rsidR="00D35C24">
        <w:rPr>
          <w:lang w:val="en-GB" w:eastAsia="en-GB"/>
        </w:rPr>
      </w:r>
      <w:r w:rsidR="00D35C24">
        <w:rPr>
          <w:lang w:val="en-GB" w:eastAsia="en-GB"/>
        </w:rPr>
        <w:fldChar w:fldCharType="separate"/>
      </w:r>
      <w:r w:rsidR="00182691">
        <w:rPr>
          <w:lang w:val="en-GB" w:eastAsia="en-GB"/>
        </w:rPr>
        <w:t>3.3</w:t>
      </w:r>
      <w:r w:rsidR="00D35C24">
        <w:rPr>
          <w:lang w:val="en-GB" w:eastAsia="en-GB"/>
        </w:rPr>
        <w:fldChar w:fldCharType="end"/>
      </w:r>
      <w:r>
        <w:rPr>
          <w:lang w:val="en-GB" w:eastAsia="en-GB"/>
        </w:rPr>
        <w:t xml:space="preserve"> are allocated </w:t>
      </w:r>
      <w:r w:rsidR="008A16DF">
        <w:rPr>
          <w:lang w:val="en-GB" w:eastAsia="en-GB"/>
        </w:rPr>
        <w:t>SF</w:t>
      </w:r>
      <w:r w:rsidR="001007FA">
        <w:rPr>
          <w:lang w:val="en-GB" w:eastAsia="en-GB"/>
        </w:rPr>
        <w:t>P</w:t>
      </w:r>
      <w:r w:rsidR="008A16DF">
        <w:rPr>
          <w:lang w:val="en-GB" w:eastAsia="en-GB"/>
        </w:rPr>
        <w:t xml:space="preserve">s at </w:t>
      </w:r>
      <w:r>
        <w:rPr>
          <w:lang w:val="en-GB" w:eastAsia="en-GB"/>
        </w:rPr>
        <w:t>MPS Area level</w:t>
      </w:r>
      <w:r w:rsidR="009E77CA">
        <w:rPr>
          <w:lang w:val="en-GB" w:eastAsia="en-GB"/>
        </w:rPr>
        <w:t xml:space="preserve"> </w:t>
      </w:r>
      <w:r w:rsidR="008A16DF">
        <w:rPr>
          <w:lang w:val="en-GB" w:eastAsia="en-GB"/>
        </w:rPr>
        <w:t>(</w:t>
      </w:r>
      <w:r w:rsidR="00017DDD">
        <w:rPr>
          <w:lang w:val="en-GB" w:eastAsia="en-GB"/>
        </w:rPr>
        <w:t>5</w:t>
      </w:r>
      <w:r w:rsidR="008A16DF">
        <w:rPr>
          <w:lang w:val="en-GB" w:eastAsia="en-GB"/>
        </w:rPr>
        <w:t>-SF</w:t>
      </w:r>
      <w:r w:rsidR="001007FA">
        <w:rPr>
          <w:lang w:val="en-GB" w:eastAsia="en-GB"/>
        </w:rPr>
        <w:t>P</w:t>
      </w:r>
      <w:r w:rsidR="008A16DF">
        <w:rPr>
          <w:lang w:val="en-GB" w:eastAsia="en-GB"/>
        </w:rPr>
        <w:t>)</w:t>
      </w:r>
      <w:r w:rsidR="00317C8C">
        <w:rPr>
          <w:lang w:val="en-GB" w:eastAsia="en-GB"/>
        </w:rPr>
        <w:t xml:space="preserve"> within the range 1-100</w:t>
      </w:r>
      <w:r w:rsidR="008A16DF">
        <w:rPr>
          <w:lang w:val="en-GB" w:eastAsia="en-GB"/>
        </w:rPr>
        <w:t>.</w:t>
      </w:r>
      <w:r w:rsidR="00972749">
        <w:rPr>
          <w:lang w:val="en-GB" w:eastAsia="en-GB"/>
        </w:rPr>
        <w:t xml:space="preserve">  </w:t>
      </w:r>
      <w:r w:rsidR="00714253">
        <w:rPr>
          <w:lang w:val="en-GB" w:eastAsia="en-GB"/>
        </w:rPr>
        <w:t xml:space="preserve">Data structures associated with the </w:t>
      </w:r>
      <w:r>
        <w:rPr>
          <w:lang w:val="en-GB" w:eastAsia="en-GB"/>
        </w:rPr>
        <w:t>MPS Data Items defined in §</w:t>
      </w:r>
      <w:r w:rsidR="00D35C24">
        <w:rPr>
          <w:lang w:val="en-GB" w:eastAsia="en-GB"/>
        </w:rPr>
        <w:fldChar w:fldCharType="begin"/>
      </w:r>
      <w:r w:rsidR="00D35C24">
        <w:rPr>
          <w:lang w:val="en-GB" w:eastAsia="en-GB"/>
        </w:rPr>
        <w:instrText xml:space="preserve"> REF _Ref60919968 \r \h </w:instrText>
      </w:r>
      <w:r w:rsidR="00D35C24">
        <w:rPr>
          <w:lang w:val="en-GB" w:eastAsia="en-GB"/>
        </w:rPr>
      </w:r>
      <w:r w:rsidR="00D35C24">
        <w:rPr>
          <w:lang w:val="en-GB" w:eastAsia="en-GB"/>
        </w:rPr>
        <w:fldChar w:fldCharType="separate"/>
      </w:r>
      <w:r w:rsidR="00182691">
        <w:rPr>
          <w:lang w:val="en-GB" w:eastAsia="en-GB"/>
        </w:rPr>
        <w:t>3.2</w:t>
      </w:r>
      <w:r w:rsidR="00D35C24">
        <w:rPr>
          <w:lang w:val="en-GB" w:eastAsia="en-GB"/>
        </w:rPr>
        <w:fldChar w:fldCharType="end"/>
      </w:r>
      <w:r w:rsidR="00317C8C">
        <w:rPr>
          <w:lang w:val="en-GB" w:eastAsia="en-GB"/>
        </w:rPr>
        <w:t xml:space="preserve"> are allocated SFPs at MPS Area level </w:t>
      </w:r>
      <w:r w:rsidR="00714253">
        <w:rPr>
          <w:lang w:val="en-GB" w:eastAsia="en-GB"/>
        </w:rPr>
        <w:t xml:space="preserve">(5-SFP) </w:t>
      </w:r>
      <w:r w:rsidR="00317C8C">
        <w:rPr>
          <w:lang w:val="en-GB" w:eastAsia="en-GB"/>
        </w:rPr>
        <w:t xml:space="preserve">within </w:t>
      </w:r>
      <w:r>
        <w:rPr>
          <w:lang w:val="en-GB" w:eastAsia="en-GB"/>
        </w:rPr>
        <w:t xml:space="preserve">the following </w:t>
      </w:r>
      <w:r w:rsidR="00317C8C">
        <w:rPr>
          <w:lang w:val="en-GB" w:eastAsia="en-GB"/>
        </w:rPr>
        <w:t>range</w:t>
      </w:r>
      <w:r>
        <w:rPr>
          <w:lang w:val="en-GB" w:eastAsia="en-GB"/>
        </w:rPr>
        <w:t>:</w:t>
      </w:r>
    </w:p>
    <w:p w14:paraId="559465DC" w14:textId="37EDEA75" w:rsidR="00526EC8" w:rsidRPr="00A76B1A" w:rsidRDefault="00526EC8" w:rsidP="009B5047">
      <w:pPr>
        <w:numPr>
          <w:ilvl w:val="0"/>
          <w:numId w:val="27"/>
        </w:numPr>
        <w:spacing w:before="120"/>
      </w:pPr>
      <w:bookmarkStart w:id="101" w:name="_Ref54020540"/>
      <w:r w:rsidRPr="00A76B1A">
        <w:t>Planning Activities are defined with SF</w:t>
      </w:r>
      <w:r w:rsidR="001007FA">
        <w:t>P</w:t>
      </w:r>
      <w:r w:rsidR="00317C8C">
        <w:t>s in the range 101-200</w:t>
      </w:r>
    </w:p>
    <w:p w14:paraId="39148310" w14:textId="3F715573" w:rsidR="00526EC8" w:rsidRPr="00A76B1A" w:rsidRDefault="00526EC8" w:rsidP="00353565">
      <w:pPr>
        <w:numPr>
          <w:ilvl w:val="0"/>
          <w:numId w:val="27"/>
        </w:numPr>
        <w:spacing w:before="0"/>
      </w:pPr>
      <w:r w:rsidRPr="00A76B1A">
        <w:t xml:space="preserve">Planning Events are defined </w:t>
      </w:r>
      <w:r w:rsidR="00540AC5">
        <w:t>with SFPs in the range 201-300</w:t>
      </w:r>
    </w:p>
    <w:p w14:paraId="2C0603AD" w14:textId="73B5C678" w:rsidR="00317C8C" w:rsidRPr="00A76B1A" w:rsidRDefault="00317C8C" w:rsidP="00317C8C">
      <w:pPr>
        <w:numPr>
          <w:ilvl w:val="0"/>
          <w:numId w:val="27"/>
        </w:numPr>
        <w:spacing w:before="0"/>
      </w:pPr>
      <w:r w:rsidRPr="00A76B1A">
        <w:t>Planning Resources are defined with SF</w:t>
      </w:r>
      <w:r>
        <w:t>P</w:t>
      </w:r>
      <w:r w:rsidR="00540AC5">
        <w:t>s</w:t>
      </w:r>
      <w:r w:rsidRPr="00A76B1A">
        <w:t xml:space="preserve"> </w:t>
      </w:r>
      <w:r w:rsidR="00540AC5">
        <w:t>in the range</w:t>
      </w:r>
      <w:r w:rsidRPr="00A76B1A">
        <w:t xml:space="preserve"> 301</w:t>
      </w:r>
      <w:r w:rsidR="00540AC5">
        <w:t>-400</w:t>
      </w:r>
    </w:p>
    <w:p w14:paraId="48E6B573" w14:textId="5088AF9E" w:rsidR="00317C8C" w:rsidRPr="00A76B1A" w:rsidRDefault="00317C8C" w:rsidP="009B5047">
      <w:pPr>
        <w:numPr>
          <w:ilvl w:val="0"/>
          <w:numId w:val="27"/>
        </w:numPr>
        <w:spacing w:before="0" w:line="0" w:lineRule="atLeast"/>
      </w:pPr>
      <w:r w:rsidRPr="00A76B1A">
        <w:t xml:space="preserve">Planning Requests are defined </w:t>
      </w:r>
      <w:r w:rsidR="00540AC5">
        <w:t>with SFPs in the range 401-500</w:t>
      </w:r>
    </w:p>
    <w:p w14:paraId="55CBE587" w14:textId="1C8CBDEF" w:rsidR="00317C8C" w:rsidRDefault="00317C8C" w:rsidP="00317C8C">
      <w:pPr>
        <w:numPr>
          <w:ilvl w:val="0"/>
          <w:numId w:val="27"/>
        </w:numPr>
        <w:spacing w:before="0"/>
      </w:pPr>
      <w:r w:rsidRPr="00A76B1A">
        <w:t xml:space="preserve">Plans are defined </w:t>
      </w:r>
      <w:r w:rsidR="00540AC5">
        <w:t>with SFPs in the range 501-600</w:t>
      </w:r>
    </w:p>
    <w:p w14:paraId="17447AE6" w14:textId="21837F49" w:rsidR="00540AC5" w:rsidRPr="00A76B1A" w:rsidRDefault="00540AC5" w:rsidP="00317C8C">
      <w:pPr>
        <w:numPr>
          <w:ilvl w:val="0"/>
          <w:numId w:val="27"/>
        </w:numPr>
        <w:spacing w:before="0"/>
      </w:pPr>
      <w:r>
        <w:t xml:space="preserve">Planning Users are defined with </w:t>
      </w:r>
      <w:r w:rsidR="00714253">
        <w:t xml:space="preserve">the </w:t>
      </w:r>
      <w:r>
        <w:t>SFP</w:t>
      </w:r>
      <w:r w:rsidR="00714253">
        <w:t xml:space="preserve"> 601</w:t>
      </w:r>
    </w:p>
    <w:p w14:paraId="630FD68A" w14:textId="1157B6A2" w:rsidR="00526EC8" w:rsidRPr="00A76B1A" w:rsidRDefault="00E12329" w:rsidP="00353565">
      <w:pPr>
        <w:numPr>
          <w:ilvl w:val="0"/>
          <w:numId w:val="27"/>
        </w:numPr>
        <w:spacing w:before="0"/>
      </w:pPr>
      <w:r w:rsidRPr="00A76B1A">
        <w:t xml:space="preserve">MPS SysConfig is defined with </w:t>
      </w:r>
      <w:r w:rsidR="00540AC5">
        <w:t>the SFP 701</w:t>
      </w:r>
    </w:p>
    <w:p w14:paraId="71A66238" w14:textId="2D88A2C7" w:rsidR="00E12329" w:rsidRDefault="00E12329" w:rsidP="00353565">
      <w:pPr>
        <w:numPr>
          <w:ilvl w:val="0"/>
          <w:numId w:val="27"/>
        </w:numPr>
        <w:spacing w:before="0"/>
      </w:pPr>
      <w:r w:rsidRPr="00A76B1A">
        <w:t xml:space="preserve">Functions are defined </w:t>
      </w:r>
      <w:r w:rsidR="00540AC5">
        <w:t>with SFPs in the range 801-900</w:t>
      </w:r>
      <w:r w:rsidRPr="00A76B1A">
        <w:t xml:space="preserve"> </w:t>
      </w:r>
    </w:p>
    <w:p w14:paraId="6DD9745F" w14:textId="5E651B96" w:rsidR="00886B18" w:rsidRDefault="00886B18" w:rsidP="00886B18">
      <w:pPr>
        <w:pStyle w:val="Heading3"/>
      </w:pPr>
      <w:bookmarkStart w:id="102" w:name="_Ref125205281"/>
      <w:bookmarkStart w:id="103" w:name="_Toc140093794"/>
      <w:r>
        <w:lastRenderedPageBreak/>
        <w:t>Time Systems</w:t>
      </w:r>
      <w:bookmarkEnd w:id="102"/>
      <w:bookmarkEnd w:id="103"/>
    </w:p>
    <w:p w14:paraId="0B65FDDA" w14:textId="23B1FD94" w:rsidR="00886B18" w:rsidRDefault="00886B18" w:rsidP="00886B18">
      <w:r>
        <w:t xml:space="preserve">Time system references allow specification the time system used for time attributes within an MPS system.  This may be specified in the context of a </w:t>
      </w:r>
      <w:r>
        <w:rPr>
          <w:rStyle w:val="Term"/>
        </w:rPr>
        <w:t>planning request</w:t>
      </w:r>
      <w:r>
        <w:t xml:space="preserve">, a </w:t>
      </w:r>
      <w:r>
        <w:rPr>
          <w:rStyle w:val="Term"/>
        </w:rPr>
        <w:t xml:space="preserve">plan </w:t>
      </w:r>
      <w:r>
        <w:t>or as a system-wide default within the MPSSystemConfig object.</w:t>
      </w:r>
    </w:p>
    <w:p w14:paraId="62C8536F" w14:textId="77777777" w:rsidR="00886B18" w:rsidRDefault="00886B18" w:rsidP="00886B18">
      <w:r>
        <w:t>The set of allowed time system values is not defined by this standard, but specified in the SANA registry for time systems:</w:t>
      </w:r>
    </w:p>
    <w:p w14:paraId="3A35AEDA" w14:textId="425C3B95" w:rsidR="00886B18" w:rsidRDefault="00A23CA0" w:rsidP="00886B18">
      <w:pPr>
        <w:ind w:left="720"/>
      </w:pPr>
      <w:hyperlink r:id="rId22" w:history="1">
        <w:r w:rsidR="00886B18" w:rsidRPr="0082411B">
          <w:rPr>
            <w:rStyle w:val="Hyperlink"/>
          </w:rPr>
          <w:t>https://sanaregistry.org/r/time_systems/</w:t>
        </w:r>
      </w:hyperlink>
    </w:p>
    <w:p w14:paraId="7E3B2C90" w14:textId="4F93344A" w:rsidR="00886B18" w:rsidRDefault="00886B18" w:rsidP="00D44BC0">
      <w:r>
        <w:t>To allow for evolution, both of the set of time systems defined within this registry and through mission specific extension, time systems are not defined as an enumeration but represented as a MAL::String.</w:t>
      </w:r>
    </w:p>
    <w:p w14:paraId="16D0B0D1" w14:textId="004F6AF6" w:rsidR="000F0E6A" w:rsidRDefault="000F0E6A" w:rsidP="000F0E6A">
      <w:pPr>
        <w:pStyle w:val="Heading3"/>
      </w:pPr>
      <w:bookmarkStart w:id="104" w:name="_Toc140093795"/>
      <w:r>
        <w:t>Lists and Nullability</w:t>
      </w:r>
      <w:bookmarkEnd w:id="104"/>
    </w:p>
    <w:p w14:paraId="2D8418FE" w14:textId="116F091A" w:rsidR="000F0E6A" w:rsidRDefault="000F0E6A" w:rsidP="000F0E6A">
      <w:r>
        <w:t>Whether a field (attribute) of a data structure or service operation message can be null or not, is indicated in the “nullable” column of the corresponding definition table.</w:t>
      </w:r>
    </w:p>
    <w:p w14:paraId="34F83972" w14:textId="2A03A72F" w:rsidR="000F0E6A" w:rsidRDefault="000F0E6A" w:rsidP="000F0E6A">
      <w:r>
        <w:t>Where a nullable field (attribute) is a List, then this gives rise to two possible representations where there are no entries in the List:</w:t>
      </w:r>
    </w:p>
    <w:p w14:paraId="60891B82" w14:textId="4FF4EA53" w:rsidR="000F0E6A" w:rsidRDefault="000F0E6A" w:rsidP="00F55DFA">
      <w:pPr>
        <w:numPr>
          <w:ilvl w:val="0"/>
          <w:numId w:val="42"/>
        </w:numPr>
        <w:spacing w:before="120"/>
      </w:pPr>
      <w:r>
        <w:t>A Null List – there is no List in the encoded message</w:t>
      </w:r>
    </w:p>
    <w:p w14:paraId="69E3E532" w14:textId="6AF1A319" w:rsidR="000F0E6A" w:rsidRDefault="000F0E6A" w:rsidP="006D4ED0">
      <w:pPr>
        <w:numPr>
          <w:ilvl w:val="0"/>
          <w:numId w:val="42"/>
        </w:numPr>
        <w:spacing w:before="120"/>
      </w:pPr>
      <w:r>
        <w:t>An Empty List – there is a List with no entries in the encoded message</w:t>
      </w:r>
    </w:p>
    <w:p w14:paraId="7BEC0BA1" w14:textId="5BCDEF8E" w:rsidR="006D4ED0" w:rsidRDefault="006D4ED0">
      <w:r>
        <w:t>In most cases these are equivalent.  However, where the List represents an optional filter for a subscription or query operation, there may be a distinction in their interpretation.</w:t>
      </w:r>
      <w:r w:rsidR="00657ABD">
        <w:t xml:space="preserve">  A null list shall </w:t>
      </w:r>
      <w:r w:rsidR="006B1138">
        <w:t xml:space="preserve">always </w:t>
      </w:r>
      <w:r w:rsidR="00657ABD">
        <w:t xml:space="preserve">represent the absence </w:t>
      </w:r>
      <w:r w:rsidR="006B1138">
        <w:t>of a filter and implies that any value in the filtered field passes the filter.  The interpretation of an empty list is implementation dependent, but could be one of the following:</w:t>
      </w:r>
    </w:p>
    <w:p w14:paraId="1F288D95" w14:textId="77FC6304" w:rsidR="006B1138" w:rsidRDefault="006B1138" w:rsidP="006B1138">
      <w:pPr>
        <w:numPr>
          <w:ilvl w:val="0"/>
          <w:numId w:val="42"/>
        </w:numPr>
        <w:spacing w:before="120"/>
      </w:pPr>
      <w:r>
        <w:t>No filter (equivalent to a null list)</w:t>
      </w:r>
    </w:p>
    <w:p w14:paraId="1E232547" w14:textId="169CC538" w:rsidR="006B1138" w:rsidRDefault="006B1138" w:rsidP="006B1138">
      <w:pPr>
        <w:numPr>
          <w:ilvl w:val="0"/>
          <w:numId w:val="42"/>
        </w:numPr>
        <w:spacing w:before="120"/>
      </w:pPr>
      <w:r>
        <w:t>A filter for which there is no value that passes the filter, which would be of little use in practice.</w:t>
      </w:r>
    </w:p>
    <w:p w14:paraId="5834E274" w14:textId="548C4683" w:rsidR="006B1138" w:rsidRPr="000F0E6A" w:rsidRDefault="006B1138" w:rsidP="00F55DFA">
      <w:pPr>
        <w:numPr>
          <w:ilvl w:val="0"/>
          <w:numId w:val="42"/>
        </w:numPr>
        <w:spacing w:before="120"/>
      </w:pPr>
      <w:r>
        <w:t>A filter for which only a null or empty value passes the filter.  This may be of use for an attribute that is itself a list of values</w:t>
      </w:r>
      <w:r w:rsidR="00A046C5">
        <w:t xml:space="preserve">, </w:t>
      </w:r>
      <w:r>
        <w:t>for example the “tags” attribute of an ActivityInstance</w:t>
      </w:r>
      <w:r w:rsidR="00A046C5">
        <w:t>, where only those items that have no “tags” would pass the filter.</w:t>
      </w:r>
    </w:p>
    <w:p w14:paraId="1712E260" w14:textId="77777777" w:rsidR="00CD2C89" w:rsidRDefault="00CD2C89" w:rsidP="00D3249C">
      <w:pPr>
        <w:pStyle w:val="Heading2"/>
        <w:pageBreakBefore/>
        <w:ind w:left="578" w:hanging="578"/>
      </w:pPr>
      <w:bookmarkStart w:id="105" w:name="_Ref60919968"/>
      <w:bookmarkStart w:id="106" w:name="_Toc140093796"/>
      <w:r>
        <w:lastRenderedPageBreak/>
        <w:t>MPS Data Items</w:t>
      </w:r>
      <w:bookmarkEnd w:id="101"/>
      <w:bookmarkEnd w:id="105"/>
      <w:bookmarkEnd w:id="106"/>
    </w:p>
    <w:p w14:paraId="4A83433B" w14:textId="77777777" w:rsidR="00CD0103" w:rsidRPr="00CD0103" w:rsidRDefault="00CD0103" w:rsidP="00CD0103">
      <w:pPr>
        <w:pStyle w:val="Heading3"/>
      </w:pPr>
      <w:bookmarkStart w:id="107" w:name="_Toc140093797"/>
      <w:r>
        <w:t>General</w:t>
      </w:r>
      <w:bookmarkEnd w:id="107"/>
    </w:p>
    <w:p w14:paraId="28B71DC7" w14:textId="7D39EB19" w:rsidR="00D35C24" w:rsidRDefault="00D35C24" w:rsidP="00D35C24">
      <w:r>
        <w:t xml:space="preserve">MPS </w:t>
      </w:r>
      <w:r w:rsidR="000469F8">
        <w:t>d</w:t>
      </w:r>
      <w:r>
        <w:t xml:space="preserve">ata </w:t>
      </w:r>
      <w:r w:rsidR="000469F8">
        <w:t>i</w:t>
      </w:r>
      <w:r>
        <w:t xml:space="preserve">tems are the principal elements of the MPS </w:t>
      </w:r>
      <w:r w:rsidR="000469F8">
        <w:t>i</w:t>
      </w:r>
      <w:r>
        <w:t xml:space="preserve">nformation </w:t>
      </w:r>
      <w:r w:rsidR="000469F8">
        <w:t>m</w:t>
      </w:r>
      <w:r>
        <w:t xml:space="preserve">odel that are represented as MO </w:t>
      </w:r>
      <w:r w:rsidR="000469F8">
        <w:t>o</w:t>
      </w:r>
      <w:r>
        <w:t xml:space="preserve">bjects, following one of the MO </w:t>
      </w:r>
      <w:r w:rsidR="000469F8">
        <w:t>o</w:t>
      </w:r>
      <w:r>
        <w:t xml:space="preserve">bject </w:t>
      </w:r>
      <w:r w:rsidR="000469F8">
        <w:t>p</w:t>
      </w:r>
      <w:r>
        <w:t>atterns described in §</w:t>
      </w:r>
      <w:r w:rsidR="003A1437">
        <w:fldChar w:fldCharType="begin"/>
      </w:r>
      <w:r w:rsidR="003A1437">
        <w:instrText xml:space="preserve"> REF _Ref33098556 \r \h </w:instrText>
      </w:r>
      <w:r w:rsidR="003A1437">
        <w:fldChar w:fldCharType="separate"/>
      </w:r>
      <w:r w:rsidR="00182691">
        <w:t>3.4.3</w:t>
      </w:r>
      <w:r w:rsidR="003A1437">
        <w:fldChar w:fldCharType="end"/>
      </w:r>
      <w:r w:rsidR="003A1437">
        <w:t xml:space="preserve">.  </w:t>
      </w:r>
      <w:r>
        <w:t xml:space="preserve">These have been introduced </w:t>
      </w:r>
      <w:r w:rsidR="003A1437">
        <w:t>in §</w:t>
      </w:r>
      <w:r w:rsidR="003A1437">
        <w:fldChar w:fldCharType="begin"/>
      </w:r>
      <w:r w:rsidR="003A1437">
        <w:instrText xml:space="preserve"> REF _Ref60925348 \r \h </w:instrText>
      </w:r>
      <w:r w:rsidR="003A1437">
        <w:fldChar w:fldCharType="separate"/>
      </w:r>
      <w:r w:rsidR="00182691">
        <w:t>2.4</w:t>
      </w:r>
      <w:r w:rsidR="003A1437">
        <w:fldChar w:fldCharType="end"/>
      </w:r>
      <w:r>
        <w:t xml:space="preserve"> of this chapter and shown in </w:t>
      </w:r>
      <w:r>
        <w:fldChar w:fldCharType="begin"/>
      </w:r>
      <w:r>
        <w:instrText xml:space="preserve"> REF _Ref20837124 \h </w:instrText>
      </w:r>
      <w:r>
        <w:fldChar w:fldCharType="separate"/>
      </w:r>
      <w:r w:rsidR="00182691">
        <w:t xml:space="preserve">Figure </w:t>
      </w:r>
      <w:r w:rsidR="00182691">
        <w:rPr>
          <w:noProof/>
        </w:rPr>
        <w:t>7</w:t>
      </w:r>
      <w:r>
        <w:fldChar w:fldCharType="end"/>
      </w:r>
      <w:r>
        <w:t xml:space="preserve">.  The following </w:t>
      </w:r>
      <w:r w:rsidR="000469F8">
        <w:t>d</w:t>
      </w:r>
      <w:r>
        <w:t xml:space="preserve">ata </w:t>
      </w:r>
      <w:r w:rsidR="000469F8">
        <w:t>i</w:t>
      </w:r>
      <w:r>
        <w:t xml:space="preserve">tems are defined in the MPS </w:t>
      </w:r>
      <w:r w:rsidR="000469F8">
        <w:t>i</w:t>
      </w:r>
      <w:r>
        <w:t xml:space="preserve">nformation </w:t>
      </w:r>
      <w:r w:rsidR="000469F8">
        <w:t>m</w:t>
      </w:r>
      <w:r>
        <w:t>odel:</w:t>
      </w:r>
    </w:p>
    <w:p w14:paraId="13FE31FD" w14:textId="77777777" w:rsidR="00D35C24" w:rsidRPr="00BA7AFF" w:rsidRDefault="00D35C24" w:rsidP="00D35C24">
      <w:pPr>
        <w:rPr>
          <w:u w:val="single"/>
        </w:rPr>
      </w:pPr>
      <w:r w:rsidRPr="00BA7AFF">
        <w:rPr>
          <w:u w:val="single"/>
        </w:rPr>
        <w:t>MPS Core Objects</w:t>
      </w:r>
    </w:p>
    <w:p w14:paraId="19D07075" w14:textId="77777777" w:rsidR="00D35C24" w:rsidRPr="00BA7AFF" w:rsidRDefault="00D35C24" w:rsidP="00353565">
      <w:pPr>
        <w:numPr>
          <w:ilvl w:val="0"/>
          <w:numId w:val="48"/>
        </w:numPr>
        <w:spacing w:before="120" w:line="0" w:lineRule="atLeast"/>
        <w:rPr>
          <w:b/>
        </w:rPr>
      </w:pPr>
      <w:r w:rsidRPr="00BA7AFF">
        <w:rPr>
          <w:b/>
        </w:rPr>
        <w:t>Planning Activities</w:t>
      </w:r>
    </w:p>
    <w:p w14:paraId="6C76FF29" w14:textId="77777777" w:rsidR="00D35C24" w:rsidRPr="00BA7AFF" w:rsidRDefault="00D35C24" w:rsidP="00353565">
      <w:pPr>
        <w:numPr>
          <w:ilvl w:val="0"/>
          <w:numId w:val="48"/>
        </w:numPr>
        <w:spacing w:before="120" w:line="0" w:lineRule="atLeast"/>
        <w:rPr>
          <w:b/>
        </w:rPr>
      </w:pPr>
      <w:r w:rsidRPr="00BA7AFF">
        <w:rPr>
          <w:b/>
        </w:rPr>
        <w:t>Planning Events</w:t>
      </w:r>
    </w:p>
    <w:p w14:paraId="2C27ACC0" w14:textId="77777777" w:rsidR="00D35C24" w:rsidRDefault="00D35C24" w:rsidP="00353565">
      <w:pPr>
        <w:numPr>
          <w:ilvl w:val="0"/>
          <w:numId w:val="48"/>
        </w:numPr>
        <w:spacing w:before="120" w:line="0" w:lineRule="atLeast"/>
        <w:rPr>
          <w:b/>
        </w:rPr>
      </w:pPr>
      <w:r w:rsidRPr="00BA7AFF">
        <w:rPr>
          <w:b/>
        </w:rPr>
        <w:t>Planning Resources</w:t>
      </w:r>
      <w:r>
        <w:rPr>
          <w:b/>
        </w:rPr>
        <w:t xml:space="preserve"> </w:t>
      </w:r>
      <w:r w:rsidRPr="00EB1293">
        <w:t>[Optional]</w:t>
      </w:r>
    </w:p>
    <w:p w14:paraId="091B081D" w14:textId="77777777" w:rsidR="00D35C24" w:rsidRPr="00BA7AFF" w:rsidRDefault="00D35C24" w:rsidP="00D35C24">
      <w:pPr>
        <w:rPr>
          <w:u w:val="single"/>
        </w:rPr>
      </w:pPr>
      <w:r w:rsidRPr="00BA7AFF">
        <w:rPr>
          <w:u w:val="single"/>
        </w:rPr>
        <w:t>MPS Container Objects</w:t>
      </w:r>
    </w:p>
    <w:p w14:paraId="6D12E326" w14:textId="77777777" w:rsidR="00D35C24" w:rsidRDefault="00D35C24" w:rsidP="00353565">
      <w:pPr>
        <w:numPr>
          <w:ilvl w:val="0"/>
          <w:numId w:val="48"/>
        </w:numPr>
        <w:spacing w:before="120" w:line="0" w:lineRule="atLeast"/>
        <w:rPr>
          <w:b/>
        </w:rPr>
      </w:pPr>
      <w:r>
        <w:rPr>
          <w:b/>
        </w:rPr>
        <w:t>Planning Requests</w:t>
      </w:r>
    </w:p>
    <w:p w14:paraId="08A125DD" w14:textId="77777777" w:rsidR="00D35C24" w:rsidRDefault="00D35C24" w:rsidP="00353565">
      <w:pPr>
        <w:numPr>
          <w:ilvl w:val="0"/>
          <w:numId w:val="48"/>
        </w:numPr>
        <w:spacing w:before="120" w:line="0" w:lineRule="atLeast"/>
        <w:rPr>
          <w:b/>
        </w:rPr>
      </w:pPr>
      <w:r>
        <w:rPr>
          <w:b/>
        </w:rPr>
        <w:t>Plans</w:t>
      </w:r>
    </w:p>
    <w:p w14:paraId="293648E8" w14:textId="77777777" w:rsidR="00D35C24" w:rsidRDefault="00D35C24" w:rsidP="00353565">
      <w:pPr>
        <w:numPr>
          <w:ilvl w:val="0"/>
          <w:numId w:val="48"/>
        </w:numPr>
        <w:spacing w:before="120" w:line="0" w:lineRule="atLeast"/>
        <w:rPr>
          <w:b/>
        </w:rPr>
      </w:pPr>
      <w:r>
        <w:rPr>
          <w:b/>
        </w:rPr>
        <w:t>Planning Configuration Data</w:t>
      </w:r>
    </w:p>
    <w:p w14:paraId="2297B9E9" w14:textId="77777777" w:rsidR="00D35C24" w:rsidRPr="00BA7AFF" w:rsidRDefault="00D35C24" w:rsidP="00D35C24">
      <w:pPr>
        <w:rPr>
          <w:u w:val="single"/>
        </w:rPr>
      </w:pPr>
      <w:r w:rsidRPr="00BA7AFF">
        <w:rPr>
          <w:u w:val="single"/>
        </w:rPr>
        <w:t xml:space="preserve">MPS Ancillary </w:t>
      </w:r>
      <w:r>
        <w:rPr>
          <w:u w:val="single"/>
        </w:rPr>
        <w:t>Items</w:t>
      </w:r>
    </w:p>
    <w:p w14:paraId="31C3DA04" w14:textId="77777777" w:rsidR="00D35C24" w:rsidRDefault="00D35C24" w:rsidP="00353565">
      <w:pPr>
        <w:numPr>
          <w:ilvl w:val="0"/>
          <w:numId w:val="48"/>
        </w:numPr>
        <w:spacing w:before="120" w:line="0" w:lineRule="atLeast"/>
        <w:rPr>
          <w:b/>
        </w:rPr>
      </w:pPr>
      <w:r>
        <w:rPr>
          <w:b/>
        </w:rPr>
        <w:t xml:space="preserve">Functions </w:t>
      </w:r>
      <w:r w:rsidRPr="00EB1293">
        <w:t>[Optional]</w:t>
      </w:r>
    </w:p>
    <w:p w14:paraId="418F9209" w14:textId="77777777" w:rsidR="00D35C24" w:rsidRDefault="00D35C24" w:rsidP="00D35C24">
      <w:r>
        <w:t>Each of these is described in turn in the following subsections.</w:t>
      </w:r>
    </w:p>
    <w:p w14:paraId="3BE24128" w14:textId="74842443" w:rsidR="00D35C24" w:rsidRDefault="00D35C24" w:rsidP="00D35C24">
      <w:r>
        <w:t xml:space="preserve">The MPS Core Objects are those which are referenced in the context of </w:t>
      </w:r>
      <w:r w:rsidR="000469F8">
        <w:t>p</w:t>
      </w:r>
      <w:r>
        <w:t xml:space="preserve">lanning </w:t>
      </w:r>
      <w:r w:rsidR="000469F8">
        <w:t>r</w:t>
      </w:r>
      <w:r>
        <w:t xml:space="preserve">equests and </w:t>
      </w:r>
      <w:r w:rsidR="000469F8">
        <w:t>p</w:t>
      </w:r>
      <w:r>
        <w:t xml:space="preserve">lans, and for which there must be a set of definitions shared between communicating </w:t>
      </w:r>
      <w:r w:rsidR="000469F8">
        <w:t>m</w:t>
      </w:r>
      <w:r>
        <w:t xml:space="preserve">ission </w:t>
      </w:r>
      <w:r w:rsidR="000469F8">
        <w:t>p</w:t>
      </w:r>
      <w:r>
        <w:t xml:space="preserve">lanning functions for those </w:t>
      </w:r>
      <w:r w:rsidR="000469F8">
        <w:t>p</w:t>
      </w:r>
      <w:r>
        <w:t xml:space="preserve">lanning </w:t>
      </w:r>
      <w:r w:rsidR="000469F8">
        <w:t>r</w:t>
      </w:r>
      <w:r>
        <w:t xml:space="preserve">equests and </w:t>
      </w:r>
      <w:r w:rsidR="000469F8">
        <w:t>p</w:t>
      </w:r>
      <w:r>
        <w:t>lans to be interpreted.</w:t>
      </w:r>
    </w:p>
    <w:p w14:paraId="71EA65DB" w14:textId="038CBD08" w:rsidR="00D35C24" w:rsidRDefault="00D35C24" w:rsidP="00D35C24">
      <w:r>
        <w:t xml:space="preserve">The MPS Container Objects are those that contain a set of references to the Core Objects.  Planning </w:t>
      </w:r>
      <w:r w:rsidR="000469F8">
        <w:t>r</w:t>
      </w:r>
      <w:r>
        <w:t xml:space="preserve">equests and </w:t>
      </w:r>
      <w:r w:rsidR="000469F8">
        <w:t>p</w:t>
      </w:r>
      <w:r>
        <w:t xml:space="preserve">lans are dynamically created as part of the </w:t>
      </w:r>
      <w:r w:rsidR="000469F8">
        <w:t>p</w:t>
      </w:r>
      <w:r>
        <w:t xml:space="preserve">lanning process and exchanged between communicating </w:t>
      </w:r>
      <w:r w:rsidR="000469F8">
        <w:t>m</w:t>
      </w:r>
      <w:r>
        <w:t xml:space="preserve">ission </w:t>
      </w:r>
      <w:r w:rsidR="000469F8">
        <w:t>p</w:t>
      </w:r>
      <w:r>
        <w:t xml:space="preserve">lanning functions.  The Planning Configuration Data corresponds to the set of definitions shared between those functions to enable interpretation of the </w:t>
      </w:r>
      <w:r w:rsidR="000469F8">
        <w:t>p</w:t>
      </w:r>
      <w:r>
        <w:t xml:space="preserve">lanning </w:t>
      </w:r>
      <w:r w:rsidR="000469F8">
        <w:t>r</w:t>
      </w:r>
      <w:r>
        <w:t xml:space="preserve">equests and </w:t>
      </w:r>
      <w:r w:rsidR="000469F8">
        <w:t>p</w:t>
      </w:r>
      <w:r>
        <w:t>lans.</w:t>
      </w:r>
    </w:p>
    <w:p w14:paraId="485289F4" w14:textId="2F4685E1" w:rsidR="00D35C24" w:rsidRDefault="00D35C24" w:rsidP="00D35C24">
      <w:r>
        <w:t xml:space="preserve">Functions are an MPS </w:t>
      </w:r>
      <w:r w:rsidR="000469F8">
        <w:t>A</w:t>
      </w:r>
      <w:r>
        <w:t>ncillary Item that enable references to externally defined functions.</w:t>
      </w:r>
    </w:p>
    <w:p w14:paraId="2183382C" w14:textId="77777777" w:rsidR="00D35C24" w:rsidRDefault="00D35C24" w:rsidP="00D35C24">
      <w:pPr>
        <w:keepNext/>
      </w:pPr>
      <w:r>
        <w:rPr>
          <w:noProof/>
          <w:lang w:val="en-GB" w:eastAsia="en-GB"/>
        </w:rPr>
        <w:lastRenderedPageBreak/>
        <w:drawing>
          <wp:inline distT="0" distB="0" distL="0" distR="0" wp14:anchorId="7D865759" wp14:editId="25D1F5CF">
            <wp:extent cx="5724525" cy="3516323"/>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6026" cy="3517245"/>
                    </a:xfrm>
                    <a:prstGeom prst="rect">
                      <a:avLst/>
                    </a:prstGeom>
                    <a:noFill/>
                  </pic:spPr>
                </pic:pic>
              </a:graphicData>
            </a:graphic>
          </wp:inline>
        </w:drawing>
      </w:r>
    </w:p>
    <w:p w14:paraId="420EC45B" w14:textId="113CF8B7" w:rsidR="00D35C24" w:rsidRDefault="00D35C24" w:rsidP="00D35C24">
      <w:pPr>
        <w:pStyle w:val="Caption"/>
        <w:keepNext w:val="0"/>
      </w:pPr>
      <w:bookmarkStart w:id="108" w:name="_Ref33108569"/>
      <w:bookmarkStart w:id="109" w:name="_Toc140093351"/>
      <w:r>
        <w:t xml:space="preserve">Figure </w:t>
      </w:r>
      <w:r w:rsidR="00A23CA0">
        <w:fldChar w:fldCharType="begin"/>
      </w:r>
      <w:r w:rsidR="00A23CA0">
        <w:instrText xml:space="preserve"> SEQ Figure \* ARABIC </w:instrText>
      </w:r>
      <w:r w:rsidR="00A23CA0">
        <w:fldChar w:fldCharType="separate"/>
      </w:r>
      <w:r w:rsidR="00182691">
        <w:rPr>
          <w:noProof/>
        </w:rPr>
        <w:t>8</w:t>
      </w:r>
      <w:r w:rsidR="00A23CA0">
        <w:rPr>
          <w:noProof/>
        </w:rPr>
        <w:fldChar w:fldCharType="end"/>
      </w:r>
      <w:bookmarkEnd w:id="108"/>
      <w:r>
        <w:t>: MPS Data Items and their Constituent MO Objects</w:t>
      </w:r>
      <w:bookmarkEnd w:id="109"/>
    </w:p>
    <w:p w14:paraId="4B8F9EC4" w14:textId="1E5F558B" w:rsidR="00D35C24" w:rsidRDefault="00D35C24" w:rsidP="00D35C24">
      <w:r>
        <w:fldChar w:fldCharType="begin"/>
      </w:r>
      <w:r>
        <w:instrText xml:space="preserve"> REF _Ref33108569 \h </w:instrText>
      </w:r>
      <w:r>
        <w:fldChar w:fldCharType="separate"/>
      </w:r>
      <w:r w:rsidR="00182691">
        <w:t xml:space="preserve">Figure </w:t>
      </w:r>
      <w:r w:rsidR="00182691">
        <w:rPr>
          <w:noProof/>
        </w:rPr>
        <w:t>8</w:t>
      </w:r>
      <w:r>
        <w:fldChar w:fldCharType="end"/>
      </w:r>
      <w:r>
        <w:t xml:space="preserve"> shows how each of the MPS Data Items comprises multiple MO </w:t>
      </w:r>
      <w:r w:rsidR="000469F8">
        <w:t>o</w:t>
      </w:r>
      <w:r>
        <w:t xml:space="preserve">bjects following a 1, 2 or 3 element MO </w:t>
      </w:r>
      <w:r w:rsidR="000469F8">
        <w:t>o</w:t>
      </w:r>
      <w:r>
        <w:t xml:space="preserve">bject </w:t>
      </w:r>
      <w:r w:rsidR="000469F8">
        <w:t>p</w:t>
      </w:r>
      <w:r>
        <w:t>attern (see §</w:t>
      </w:r>
      <w:r>
        <w:fldChar w:fldCharType="begin"/>
      </w:r>
      <w:r>
        <w:instrText xml:space="preserve"> REF _Ref33109830 \r \h </w:instrText>
      </w:r>
      <w:r>
        <w:fldChar w:fldCharType="separate"/>
      </w:r>
      <w:r w:rsidR="00182691">
        <w:t>3.4.3</w:t>
      </w:r>
      <w:r>
        <w:fldChar w:fldCharType="end"/>
      </w:r>
      <w:r>
        <w:t xml:space="preserve"> for details).  MO </w:t>
      </w:r>
      <w:r w:rsidR="000469F8">
        <w:t>o</w:t>
      </w:r>
      <w:r>
        <w:t>bjects are shown with a bold purple border.</w:t>
      </w:r>
    </w:p>
    <w:p w14:paraId="5FCA9886" w14:textId="16633AF2" w:rsidR="00D35C24" w:rsidRPr="00804865" w:rsidRDefault="00D35C24" w:rsidP="00D35C24">
      <w:r>
        <w:t xml:space="preserve">Each MO </w:t>
      </w:r>
      <w:r w:rsidR="000469F8">
        <w:t>o</w:t>
      </w:r>
      <w:r>
        <w:t xml:space="preserve">bject has a unique </w:t>
      </w:r>
      <w:r w:rsidR="000469F8">
        <w:t>o</w:t>
      </w:r>
      <w:r>
        <w:t xml:space="preserve">bject </w:t>
      </w:r>
      <w:r w:rsidR="000469F8" w:rsidRPr="000469F8">
        <w:rPr>
          <w:rStyle w:val="Term"/>
        </w:rPr>
        <w:t>identity</w:t>
      </w:r>
      <w:r w:rsidR="000469F8">
        <w:t xml:space="preserve">, which includes an unchanging key (Identifier) and optionally a </w:t>
      </w:r>
      <w:r w:rsidR="000469F8" w:rsidRPr="000469F8">
        <w:rPr>
          <w:rStyle w:val="Term"/>
        </w:rPr>
        <w:t>version</w:t>
      </w:r>
      <w:r>
        <w:t xml:space="preserve">.  When a </w:t>
      </w:r>
      <w:r w:rsidR="000469F8">
        <w:rPr>
          <w:rStyle w:val="Term"/>
        </w:rPr>
        <w:t>d</w:t>
      </w:r>
      <w:r>
        <w:rPr>
          <w:rStyle w:val="Term"/>
        </w:rPr>
        <w:t xml:space="preserve">efinition </w:t>
      </w:r>
      <w:r>
        <w:t xml:space="preserve">object is updated, it retains the same </w:t>
      </w:r>
      <w:r w:rsidR="000469F8">
        <w:t>key, but its</w:t>
      </w:r>
      <w:r>
        <w:t xml:space="preserve"> </w:t>
      </w:r>
      <w:r w:rsidR="000469F8" w:rsidRPr="000469F8">
        <w:rPr>
          <w:rStyle w:val="Term"/>
        </w:rPr>
        <w:t>version</w:t>
      </w:r>
      <w:r w:rsidR="000469F8">
        <w:t xml:space="preserve"> is updated </w:t>
      </w:r>
      <w:r>
        <w:t xml:space="preserve">to uniquely identify a specific version of the definition.  Planning </w:t>
      </w:r>
      <w:r w:rsidR="000469F8">
        <w:t>r</w:t>
      </w:r>
      <w:r>
        <w:t xml:space="preserve">equest </w:t>
      </w:r>
      <w:r w:rsidR="000469F8">
        <w:t>i</w:t>
      </w:r>
      <w:r>
        <w:t xml:space="preserve">nstances and </w:t>
      </w:r>
      <w:r w:rsidR="000469F8">
        <w:t>p</w:t>
      </w:r>
      <w:r>
        <w:t xml:space="preserve">lans also have an associated </w:t>
      </w:r>
      <w:r w:rsidR="000469F8">
        <w:t>v</w:t>
      </w:r>
      <w:r>
        <w:t>ersion.</w:t>
      </w:r>
    </w:p>
    <w:p w14:paraId="7A4A25EB" w14:textId="58F2FF35" w:rsidR="00D35C24" w:rsidRDefault="00D35C24" w:rsidP="00D35C24">
      <w:r>
        <w:t xml:space="preserve">The </w:t>
      </w:r>
      <w:r w:rsidR="000469F8">
        <w:rPr>
          <w:rStyle w:val="Term"/>
        </w:rPr>
        <w:t>d</w:t>
      </w:r>
      <w:r w:rsidRPr="00947C51">
        <w:rPr>
          <w:rStyle w:val="Term"/>
        </w:rPr>
        <w:t>efinition</w:t>
      </w:r>
      <w:r>
        <w:t xml:space="preserve"> objects associated with </w:t>
      </w:r>
      <w:r w:rsidR="000469F8">
        <w:rPr>
          <w:rStyle w:val="Term"/>
        </w:rPr>
        <w:t>p</w:t>
      </w:r>
      <w:r w:rsidRPr="00947C51">
        <w:rPr>
          <w:rStyle w:val="Term"/>
        </w:rPr>
        <w:t xml:space="preserve">lanning </w:t>
      </w:r>
      <w:r w:rsidR="000469F8">
        <w:rPr>
          <w:rStyle w:val="Term"/>
        </w:rPr>
        <w:t>a</w:t>
      </w:r>
      <w:r w:rsidRPr="00947C51">
        <w:rPr>
          <w:rStyle w:val="Term"/>
        </w:rPr>
        <w:t>ctivities</w:t>
      </w:r>
      <w:r>
        <w:t xml:space="preserve">, </w:t>
      </w:r>
      <w:r w:rsidR="000469F8">
        <w:rPr>
          <w:rStyle w:val="Term"/>
        </w:rPr>
        <w:t>p</w:t>
      </w:r>
      <w:r w:rsidRPr="00947C51">
        <w:rPr>
          <w:rStyle w:val="Term"/>
        </w:rPr>
        <w:t xml:space="preserve">lanning </w:t>
      </w:r>
      <w:r w:rsidR="000469F8">
        <w:rPr>
          <w:rStyle w:val="Term"/>
        </w:rPr>
        <w:t>e</w:t>
      </w:r>
      <w:r w:rsidRPr="00947C51">
        <w:rPr>
          <w:rStyle w:val="Term"/>
        </w:rPr>
        <w:t>vents</w:t>
      </w:r>
      <w:r>
        <w:t xml:space="preserve">, </w:t>
      </w:r>
      <w:r w:rsidR="000469F8">
        <w:rPr>
          <w:rStyle w:val="Term"/>
        </w:rPr>
        <w:t>p</w:t>
      </w:r>
      <w:r w:rsidRPr="00947C51">
        <w:rPr>
          <w:rStyle w:val="Term"/>
        </w:rPr>
        <w:t xml:space="preserve">lanning </w:t>
      </w:r>
      <w:r w:rsidR="000469F8">
        <w:rPr>
          <w:rStyle w:val="Term"/>
        </w:rPr>
        <w:t>r</w:t>
      </w:r>
      <w:r w:rsidRPr="00947C51">
        <w:rPr>
          <w:rStyle w:val="Term"/>
        </w:rPr>
        <w:t>esources</w:t>
      </w:r>
      <w:r>
        <w:t xml:space="preserve"> and </w:t>
      </w:r>
      <w:r w:rsidR="000469F8">
        <w:rPr>
          <w:rStyle w:val="Term"/>
        </w:rPr>
        <w:t>p</w:t>
      </w:r>
      <w:r w:rsidRPr="0078645A">
        <w:rPr>
          <w:rStyle w:val="Term"/>
        </w:rPr>
        <w:t xml:space="preserve">lanning </w:t>
      </w:r>
      <w:r w:rsidR="000469F8">
        <w:rPr>
          <w:rStyle w:val="Term"/>
        </w:rPr>
        <w:t>r</w:t>
      </w:r>
      <w:r w:rsidRPr="0078645A">
        <w:rPr>
          <w:rStyle w:val="Term"/>
        </w:rPr>
        <w:t>equests</w:t>
      </w:r>
      <w:r>
        <w:t xml:space="preserve"> all form part of the </w:t>
      </w:r>
      <w:r w:rsidR="000469F8">
        <w:t>p</w:t>
      </w:r>
      <w:r>
        <w:t xml:space="preserve">lanning </w:t>
      </w:r>
      <w:r w:rsidR="000469F8">
        <w:t>c</w:t>
      </w:r>
      <w:r>
        <w:t xml:space="preserve">onfiguration </w:t>
      </w:r>
      <w:r w:rsidR="000469F8">
        <w:t>d</w:t>
      </w:r>
      <w:r>
        <w:t xml:space="preserve">ata that must be available to both communicating parties that exchange </w:t>
      </w:r>
      <w:r w:rsidR="000469F8">
        <w:rPr>
          <w:rStyle w:val="Term"/>
        </w:rPr>
        <w:t>p</w:t>
      </w:r>
      <w:r>
        <w:rPr>
          <w:rStyle w:val="Term"/>
        </w:rPr>
        <w:t xml:space="preserve">lanning </w:t>
      </w:r>
      <w:r w:rsidR="000469F8">
        <w:rPr>
          <w:rStyle w:val="Term"/>
        </w:rPr>
        <w:t>r</w:t>
      </w:r>
      <w:r>
        <w:rPr>
          <w:rStyle w:val="Term"/>
        </w:rPr>
        <w:t xml:space="preserve">equests </w:t>
      </w:r>
      <w:r>
        <w:t xml:space="preserve">and </w:t>
      </w:r>
      <w:r w:rsidR="000469F8">
        <w:rPr>
          <w:rStyle w:val="Term"/>
        </w:rPr>
        <w:t>p</w:t>
      </w:r>
      <w:r>
        <w:rPr>
          <w:rStyle w:val="Term"/>
        </w:rPr>
        <w:t>lans</w:t>
      </w:r>
      <w:r>
        <w:t xml:space="preserve">.  Planning </w:t>
      </w:r>
      <w:r w:rsidR="000469F8">
        <w:t>c</w:t>
      </w:r>
      <w:r>
        <w:t xml:space="preserve">onfiguration </w:t>
      </w:r>
      <w:r w:rsidR="000469F8">
        <w:t>d</w:t>
      </w:r>
      <w:r>
        <w:t xml:space="preserve">ata also includes a single MPS SystemConfig object that defines overall configuration parameters for the entire MPS system.  Definition objects comprise only static attributes.  The MPS services defined in this standard do not address the bulk transfer of MPS </w:t>
      </w:r>
      <w:r w:rsidR="000469F8">
        <w:t>c</w:t>
      </w:r>
      <w:r>
        <w:t xml:space="preserve">onfiguration </w:t>
      </w:r>
      <w:r w:rsidR="000469F8">
        <w:t>d</w:t>
      </w:r>
      <w:r>
        <w:t>ata between communicating parties, but individual definitions can be accessed using the Plan Information Management Service.</w:t>
      </w:r>
    </w:p>
    <w:p w14:paraId="099D8F07" w14:textId="75F4593C" w:rsidR="00D35C24" w:rsidRDefault="00D35C24" w:rsidP="00D35C24">
      <w:pPr>
        <w:rPr>
          <w:rStyle w:val="Term"/>
        </w:rPr>
      </w:pPr>
      <w:r>
        <w:t xml:space="preserve">The </w:t>
      </w:r>
      <w:r w:rsidR="000469F8">
        <w:rPr>
          <w:rStyle w:val="Term"/>
        </w:rPr>
        <w:t>i</w:t>
      </w:r>
      <w:r>
        <w:rPr>
          <w:rStyle w:val="Term"/>
        </w:rPr>
        <w:t xml:space="preserve">nstance </w:t>
      </w:r>
      <w:r>
        <w:t xml:space="preserve">objects associated with all MPS data items, are the </w:t>
      </w:r>
      <w:r w:rsidR="000469F8">
        <w:t>l</w:t>
      </w:r>
      <w:r>
        <w:t xml:space="preserve">ive </w:t>
      </w:r>
      <w:r w:rsidR="000469F8">
        <w:t>p</w:t>
      </w:r>
      <w:r>
        <w:t xml:space="preserve">lanning </w:t>
      </w:r>
      <w:r w:rsidR="000469F8">
        <w:t>d</w:t>
      </w:r>
      <w:r>
        <w:t xml:space="preserve">ata created by and exchanged between communicating parties during planning and plan execution.  Instance objects may comprise both static and dynamic attributes.  For </w:t>
      </w:r>
      <w:r w:rsidR="000469F8">
        <w:rPr>
          <w:rStyle w:val="Term"/>
        </w:rPr>
        <w:t>p</w:t>
      </w:r>
      <w:r>
        <w:rPr>
          <w:rStyle w:val="Term"/>
        </w:rPr>
        <w:t xml:space="preserve">lanning </w:t>
      </w:r>
      <w:r w:rsidR="000469F8">
        <w:rPr>
          <w:rStyle w:val="Term"/>
        </w:rPr>
        <w:t>r</w:t>
      </w:r>
      <w:r>
        <w:rPr>
          <w:rStyle w:val="Term"/>
        </w:rPr>
        <w:t xml:space="preserve">esources </w:t>
      </w:r>
      <w:r>
        <w:t xml:space="preserve">and MPS SystemConfig, the live instance has the same </w:t>
      </w:r>
      <w:r w:rsidR="000469F8">
        <w:t>o</w:t>
      </w:r>
      <w:r>
        <w:t xml:space="preserve">bject </w:t>
      </w:r>
      <w:r w:rsidR="000469F8" w:rsidRPr="000469F8">
        <w:rPr>
          <w:rStyle w:val="Term"/>
        </w:rPr>
        <w:t>identity</w:t>
      </w:r>
      <w:r>
        <w:t xml:space="preserve"> as the associated </w:t>
      </w:r>
      <w:r w:rsidR="000469F8">
        <w:rPr>
          <w:rStyle w:val="Term"/>
        </w:rPr>
        <w:t>d</w:t>
      </w:r>
      <w:r>
        <w:rPr>
          <w:rStyle w:val="Term"/>
        </w:rPr>
        <w:t xml:space="preserve">efinition, </w:t>
      </w:r>
      <w:r>
        <w:t xml:space="preserve">the only distinction being that the live instance may include dynamically updating attributes, such as the value of a </w:t>
      </w:r>
      <w:r w:rsidR="000469F8">
        <w:rPr>
          <w:rStyle w:val="Term"/>
        </w:rPr>
        <w:t>p</w:t>
      </w:r>
      <w:r>
        <w:rPr>
          <w:rStyle w:val="Term"/>
        </w:rPr>
        <w:t xml:space="preserve">lanning </w:t>
      </w:r>
      <w:r w:rsidR="000469F8">
        <w:rPr>
          <w:rStyle w:val="Term"/>
        </w:rPr>
        <w:t>r</w:t>
      </w:r>
      <w:r>
        <w:rPr>
          <w:rStyle w:val="Term"/>
        </w:rPr>
        <w:t>esource.</w:t>
      </w:r>
    </w:p>
    <w:p w14:paraId="777F4024" w14:textId="7BFE0459" w:rsidR="004352E8" w:rsidRPr="004352E8" w:rsidRDefault="00D35C24" w:rsidP="004352E8">
      <w:r>
        <w:lastRenderedPageBreak/>
        <w:t xml:space="preserve">Changes in state of the dynamic attributes of live planning data </w:t>
      </w:r>
      <w:r w:rsidR="000469F8">
        <w:rPr>
          <w:rStyle w:val="Term"/>
        </w:rPr>
        <w:t>i</w:t>
      </w:r>
      <w:r>
        <w:rPr>
          <w:rStyle w:val="Term"/>
        </w:rPr>
        <w:t xml:space="preserve">nstance </w:t>
      </w:r>
      <w:r>
        <w:t xml:space="preserve">objects may be notified through an </w:t>
      </w:r>
      <w:r w:rsidR="000469F8">
        <w:rPr>
          <w:rStyle w:val="Term"/>
        </w:rPr>
        <w:t>u</w:t>
      </w:r>
      <w:r>
        <w:rPr>
          <w:rStyle w:val="Term"/>
        </w:rPr>
        <w:t xml:space="preserve">pdate </w:t>
      </w:r>
      <w:r>
        <w:t xml:space="preserve">structure exchanged through MPS service messages and optionally stored in </w:t>
      </w:r>
      <w:r w:rsidR="000469F8">
        <w:t>p</w:t>
      </w:r>
      <w:r>
        <w:t xml:space="preserve">lanning </w:t>
      </w:r>
      <w:r w:rsidR="000469F8">
        <w:t>h</w:t>
      </w:r>
      <w:r>
        <w:t xml:space="preserve">istory.  These updates are not themselves MO objects, but reference the corresponding </w:t>
      </w:r>
      <w:r w:rsidR="000469F8">
        <w:t>i</w:t>
      </w:r>
      <w:r>
        <w:t>nstance and the timestamp of the update as well as the value of dynamic attributes.</w:t>
      </w:r>
    </w:p>
    <w:p w14:paraId="08FA2252" w14:textId="1308E449" w:rsidR="00D35C24" w:rsidRDefault="00D35C24" w:rsidP="00D35C24">
      <w:r w:rsidRPr="00947C51">
        <w:rPr>
          <w:rStyle w:val="Term"/>
        </w:rPr>
        <w:t xml:space="preserve">Planning </w:t>
      </w:r>
      <w:r w:rsidR="000469F8">
        <w:rPr>
          <w:rStyle w:val="Term"/>
        </w:rPr>
        <w:t>r</w:t>
      </w:r>
      <w:r w:rsidRPr="00947C51">
        <w:rPr>
          <w:rStyle w:val="Term"/>
        </w:rPr>
        <w:t>equests</w:t>
      </w:r>
      <w:r>
        <w:t xml:space="preserve"> may reference </w:t>
      </w:r>
      <w:r w:rsidR="000469F8">
        <w:rPr>
          <w:rStyle w:val="Term"/>
        </w:rPr>
        <w:t>p</w:t>
      </w:r>
      <w:r>
        <w:rPr>
          <w:rStyle w:val="Term"/>
        </w:rPr>
        <w:t xml:space="preserve">lanning </w:t>
      </w:r>
      <w:r w:rsidR="000469F8">
        <w:rPr>
          <w:rStyle w:val="Term"/>
        </w:rPr>
        <w:t>a</w:t>
      </w:r>
      <w:r>
        <w:rPr>
          <w:rStyle w:val="Term"/>
        </w:rPr>
        <w:t>ctivities</w:t>
      </w:r>
      <w:r>
        <w:t xml:space="preserve">, </w:t>
      </w:r>
      <w:r w:rsidR="000469F8">
        <w:rPr>
          <w:rStyle w:val="Term"/>
        </w:rPr>
        <w:t>p</w:t>
      </w:r>
      <w:r>
        <w:rPr>
          <w:rStyle w:val="Term"/>
        </w:rPr>
        <w:t xml:space="preserve">lanning </w:t>
      </w:r>
      <w:r w:rsidR="000469F8">
        <w:rPr>
          <w:rStyle w:val="Term"/>
        </w:rPr>
        <w:t>e</w:t>
      </w:r>
      <w:r>
        <w:rPr>
          <w:rStyle w:val="Term"/>
        </w:rPr>
        <w:t xml:space="preserve">vents </w:t>
      </w:r>
      <w:r>
        <w:t xml:space="preserve">and </w:t>
      </w:r>
      <w:r w:rsidR="000469F8">
        <w:rPr>
          <w:rStyle w:val="Term"/>
        </w:rPr>
        <w:t>p</w:t>
      </w:r>
      <w:r>
        <w:rPr>
          <w:rStyle w:val="Term"/>
        </w:rPr>
        <w:t xml:space="preserve">lanning </w:t>
      </w:r>
      <w:r w:rsidR="000469F8">
        <w:rPr>
          <w:rStyle w:val="Term"/>
        </w:rPr>
        <w:t>r</w:t>
      </w:r>
      <w:r>
        <w:rPr>
          <w:rStyle w:val="Term"/>
        </w:rPr>
        <w:t xml:space="preserve">esources </w:t>
      </w:r>
      <w:r>
        <w:t xml:space="preserve">but do not contain </w:t>
      </w:r>
      <w:r w:rsidR="000469F8">
        <w:t>i</w:t>
      </w:r>
      <w:r>
        <w:t xml:space="preserve">nstances of </w:t>
      </w:r>
      <w:r w:rsidR="000469F8">
        <w:t>p</w:t>
      </w:r>
      <w:r>
        <w:t xml:space="preserve">lanning </w:t>
      </w:r>
      <w:r w:rsidR="000469F8">
        <w:t>a</w:t>
      </w:r>
      <w:r>
        <w:t xml:space="preserve">ctivities or </w:t>
      </w:r>
      <w:r w:rsidR="000469F8">
        <w:t>p</w:t>
      </w:r>
      <w:r>
        <w:t xml:space="preserve">lanning </w:t>
      </w:r>
      <w:r w:rsidR="000469F8">
        <w:t>e</w:t>
      </w:r>
      <w:r>
        <w:t xml:space="preserve">vents.  Instead they specify the </w:t>
      </w:r>
      <w:r w:rsidR="000469F8">
        <w:rPr>
          <w:rStyle w:val="Term"/>
        </w:rPr>
        <w:t>a</w:t>
      </w:r>
      <w:r w:rsidRPr="001842B2">
        <w:rPr>
          <w:rStyle w:val="Term"/>
        </w:rPr>
        <w:t xml:space="preserve">ctivity </w:t>
      </w:r>
      <w:r w:rsidR="000469F8">
        <w:rPr>
          <w:rStyle w:val="Term"/>
        </w:rPr>
        <w:t>d</w:t>
      </w:r>
      <w:r w:rsidRPr="001842B2">
        <w:rPr>
          <w:rStyle w:val="Term"/>
        </w:rPr>
        <w:t>etails</w:t>
      </w:r>
      <w:r>
        <w:t xml:space="preserve"> for the requested </w:t>
      </w:r>
      <w:r w:rsidR="000469F8">
        <w:t>p</w:t>
      </w:r>
      <w:r>
        <w:t xml:space="preserve">lanning </w:t>
      </w:r>
      <w:r w:rsidR="000469F8">
        <w:t>a</w:t>
      </w:r>
      <w:r>
        <w:t>ctivities.</w:t>
      </w:r>
    </w:p>
    <w:p w14:paraId="7F035D41" w14:textId="4ACA09A3" w:rsidR="00D35C24" w:rsidRDefault="00D35C24" w:rsidP="00D35C24">
      <w:r>
        <w:rPr>
          <w:rStyle w:val="Term"/>
        </w:rPr>
        <w:t xml:space="preserve">Plans </w:t>
      </w:r>
      <w:r>
        <w:t xml:space="preserve">contain </w:t>
      </w:r>
      <w:r w:rsidR="000469F8">
        <w:t>i</w:t>
      </w:r>
      <w:r>
        <w:t>nstances of planned activities, and optionally of planning events.  They may also optionally contain planning resource profiles that express their planned evolution over time.</w:t>
      </w:r>
    </w:p>
    <w:p w14:paraId="3F1D9307" w14:textId="77777777" w:rsidR="00CD0103" w:rsidRDefault="00CD0103" w:rsidP="00D35C24">
      <w:r>
        <w:t>The following subsections contain the definition of each MPS Data Item and are structured as follows:</w:t>
      </w:r>
    </w:p>
    <w:p w14:paraId="6C9E5CAA" w14:textId="77777777" w:rsidR="00CD0103" w:rsidRDefault="00CD0103" w:rsidP="00353565">
      <w:pPr>
        <w:numPr>
          <w:ilvl w:val="0"/>
          <w:numId w:val="28"/>
        </w:numPr>
      </w:pPr>
      <w:r>
        <w:t>MO Objects defined for the Data Item</w:t>
      </w:r>
    </w:p>
    <w:p w14:paraId="1255DFE5" w14:textId="77777777" w:rsidR="00CD0103" w:rsidRDefault="00CD0103" w:rsidP="00353565">
      <w:pPr>
        <w:numPr>
          <w:ilvl w:val="0"/>
          <w:numId w:val="28"/>
        </w:numPr>
        <w:spacing w:before="0"/>
      </w:pPr>
      <w:r>
        <w:t>State Model for the Data Item (if relevant)</w:t>
      </w:r>
    </w:p>
    <w:p w14:paraId="037B0AAB" w14:textId="77777777" w:rsidR="00CD0103" w:rsidRDefault="00CD0103" w:rsidP="00353565">
      <w:pPr>
        <w:numPr>
          <w:ilvl w:val="0"/>
          <w:numId w:val="28"/>
        </w:numPr>
        <w:spacing w:before="0"/>
      </w:pPr>
      <w:r>
        <w:t>Subordinate Data Types defined for the Data Item (if relevant)</w:t>
      </w:r>
    </w:p>
    <w:p w14:paraId="25EDCEB0" w14:textId="7FA18CBB" w:rsidR="00886B18" w:rsidRDefault="00CD0103" w:rsidP="00886B18">
      <w:pPr>
        <w:numPr>
          <w:ilvl w:val="0"/>
          <w:numId w:val="28"/>
        </w:numPr>
        <w:spacing w:before="0"/>
      </w:pPr>
      <w:r>
        <w:t xml:space="preserve">Service-specific Data Types defined for the Data Item (these may be used in the context of MPS </w:t>
      </w:r>
      <w:r w:rsidR="000469F8">
        <w:t>s</w:t>
      </w:r>
      <w:r>
        <w:t>ervice messages).</w:t>
      </w:r>
    </w:p>
    <w:p w14:paraId="73A0F025" w14:textId="77777777" w:rsidR="00886B18" w:rsidRDefault="00886B18" w:rsidP="00D44BC0">
      <w:pPr>
        <w:spacing w:before="0"/>
      </w:pPr>
    </w:p>
    <w:p w14:paraId="37E7FD06" w14:textId="7571448B" w:rsidR="00AE358B" w:rsidRDefault="00886B18" w:rsidP="00D44BC0">
      <w:pPr>
        <w:pStyle w:val="Heading4"/>
      </w:pPr>
      <w:r>
        <w:t>Updates to Multiple Object Types</w:t>
      </w:r>
    </w:p>
    <w:p w14:paraId="5503E4CB" w14:textId="77777777" w:rsidR="00CA36EF" w:rsidRPr="00846010" w:rsidRDefault="00CA36EF" w:rsidP="00D44BC0">
      <w:pPr>
        <w:pStyle w:val="HeadingNoNumber"/>
        <w:rPr>
          <w:i/>
          <w:iCs/>
        </w:rPr>
      </w:pPr>
      <w:r>
        <w:rPr>
          <w:i/>
          <w:iCs/>
        </w:rPr>
        <w:t>PlanDetailUpdate</w:t>
      </w:r>
    </w:p>
    <w:p w14:paraId="59DD0FDB" w14:textId="77777777" w:rsidR="009846C7" w:rsidRDefault="009846C7" w:rsidP="009B5047">
      <w:r>
        <w:t xml:space="preserve">Specifically in the case of reporting the detailed execution status of a plan, </w:t>
      </w:r>
      <w:r w:rsidRPr="00C0523E">
        <w:rPr>
          <w:rStyle w:val="Term"/>
        </w:rPr>
        <w:t>updates</w:t>
      </w:r>
      <w:r>
        <w:rPr>
          <w:rStyle w:val="Term"/>
        </w:rPr>
        <w:t xml:space="preserve"> </w:t>
      </w:r>
      <w:r>
        <w:t xml:space="preserve">may be reported for multiple object types: </w:t>
      </w:r>
      <w:r>
        <w:rPr>
          <w:rStyle w:val="Term"/>
        </w:rPr>
        <w:t>planning activities</w:t>
      </w:r>
      <w:r>
        <w:t xml:space="preserve">, </w:t>
      </w:r>
      <w:r>
        <w:rPr>
          <w:rStyle w:val="Term"/>
        </w:rPr>
        <w:t>planning events</w:t>
      </w:r>
      <w:r>
        <w:t xml:space="preserve"> and </w:t>
      </w:r>
      <w:r>
        <w:rPr>
          <w:rStyle w:val="Term"/>
        </w:rPr>
        <w:t>planning resources</w:t>
      </w:r>
      <w:r>
        <w:t>. To support this an abstract type of PlanDetailUpdate is defined as follows.</w:t>
      </w:r>
    </w:p>
    <w:p w14:paraId="6F214606" w14:textId="77777777" w:rsidR="009846C7" w:rsidRDefault="009846C7" w:rsidP="009B5047">
      <w:pPr>
        <w:spacing w:before="0"/>
      </w:pPr>
    </w:p>
    <w:tbl>
      <w:tblPr>
        <w:tblStyle w:val="RBTable"/>
        <w:tblW w:w="9179" w:type="dxa"/>
        <w:tblLayout w:type="fixed"/>
        <w:tblLook w:val="0480" w:firstRow="0" w:lastRow="0" w:firstColumn="1" w:lastColumn="0" w:noHBand="0" w:noVBand="1"/>
        <w:tblCaption w:val="DSC PlanDetailUpdate E1 X"/>
      </w:tblPr>
      <w:tblGrid>
        <w:gridCol w:w="1667"/>
        <w:gridCol w:w="2976"/>
        <w:gridCol w:w="992"/>
        <w:gridCol w:w="1843"/>
        <w:gridCol w:w="709"/>
        <w:gridCol w:w="992"/>
      </w:tblGrid>
      <w:tr w:rsidR="009846C7" w14:paraId="2B8F03A7" w14:textId="77777777" w:rsidTr="00C760F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A884266" w14:textId="77777777" w:rsidR="009846C7" w:rsidRPr="00404E36" w:rsidRDefault="009846C7" w:rsidP="00C760F4">
            <w:pPr>
              <w:pStyle w:val="TableCell"/>
              <w:rPr>
                <w:color w:val="FFFFFF" w:themeColor="background1"/>
              </w:rPr>
            </w:pPr>
            <w:r w:rsidRPr="00404E36">
              <w:rPr>
                <w:color w:val="FFFFFF" w:themeColor="background1"/>
              </w:rPr>
              <w:t>Name</w:t>
            </w:r>
          </w:p>
        </w:tc>
        <w:tc>
          <w:tcPr>
            <w:tcW w:w="2976" w:type="dxa"/>
          </w:tcPr>
          <w:p w14:paraId="08682464" w14:textId="77777777" w:rsidR="009846C7" w:rsidRPr="00846010" w:rsidRDefault="009846C7" w:rsidP="00C760F4">
            <w:pPr>
              <w:pStyle w:val="TableCell"/>
              <w:cnfStyle w:val="000000000000" w:firstRow="0" w:lastRow="0" w:firstColumn="0" w:lastColumn="0" w:oddVBand="0" w:evenVBand="0" w:oddHBand="0" w:evenHBand="0" w:firstRowFirstColumn="0" w:firstRowLastColumn="0" w:lastRowFirstColumn="0" w:lastRowLastColumn="0"/>
              <w:rPr>
                <w:b/>
                <w:i/>
                <w:iCs/>
              </w:rPr>
            </w:pPr>
            <w:r>
              <w:rPr>
                <w:b/>
                <w:i/>
                <w:iCs/>
              </w:rPr>
              <w:t>PlanDetailUpdate</w:t>
            </w:r>
          </w:p>
        </w:tc>
        <w:tc>
          <w:tcPr>
            <w:tcW w:w="992" w:type="dxa"/>
            <w:shd w:val="clear" w:color="auto" w:fill="662382"/>
          </w:tcPr>
          <w:p w14:paraId="1E48C1EF" w14:textId="77777777" w:rsidR="009846C7" w:rsidRPr="00404E36" w:rsidRDefault="009846C7" w:rsidP="00C760F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844AABD" w14:textId="77777777" w:rsidR="009846C7" w:rsidRPr="00404E36" w:rsidRDefault="009846C7" w:rsidP="00C760F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2D57085A" w14:textId="77777777" w:rsidR="009846C7" w:rsidRPr="006A2A59" w:rsidRDefault="009846C7" w:rsidP="00C760F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EE8298D" w14:textId="77777777" w:rsidR="009846C7" w:rsidRPr="00121F50" w:rsidRDefault="009846C7" w:rsidP="00C760F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5505E9D6" w14:textId="77777777" w:rsidR="00CA36EF" w:rsidRDefault="00CA36EF" w:rsidP="00CA36EF">
      <w:r w:rsidRPr="004352E8">
        <w:rPr>
          <w:noProof/>
        </w:rPr>
        <w:drawing>
          <wp:inline distT="0" distB="0" distL="0" distR="0" wp14:anchorId="1F29E5D3" wp14:editId="2562884D">
            <wp:extent cx="5486400" cy="16478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b="8465"/>
                    <a:stretch/>
                  </pic:blipFill>
                  <pic:spPr bwMode="auto">
                    <a:xfrm>
                      <a:off x="0" y="0"/>
                      <a:ext cx="5486400" cy="1647825"/>
                    </a:xfrm>
                    <a:prstGeom prst="rect">
                      <a:avLst/>
                    </a:prstGeom>
                    <a:noFill/>
                    <a:ln>
                      <a:noFill/>
                    </a:ln>
                    <a:extLst>
                      <a:ext uri="{53640926-AAD7-44D8-BBD7-CCE9431645EC}">
                        <a14:shadowObscured xmlns:a14="http://schemas.microsoft.com/office/drawing/2010/main"/>
                      </a:ext>
                    </a:extLst>
                  </pic:spPr>
                </pic:pic>
              </a:graphicData>
            </a:graphic>
          </wp:inline>
        </w:drawing>
      </w:r>
    </w:p>
    <w:p w14:paraId="5EE8AC61" w14:textId="00BC7EAE" w:rsidR="00CA36EF" w:rsidRDefault="00CA36EF" w:rsidP="00CA36EF">
      <w:pPr>
        <w:pStyle w:val="Caption"/>
        <w:keepNext w:val="0"/>
      </w:pPr>
      <w:bookmarkStart w:id="110" w:name="_Toc140093352"/>
      <w:r>
        <w:t xml:space="preserve">Figure </w:t>
      </w:r>
      <w:r w:rsidR="00A23CA0">
        <w:fldChar w:fldCharType="begin"/>
      </w:r>
      <w:r w:rsidR="00A23CA0">
        <w:instrText xml:space="preserve"> SEQ Figure \* ARABIC </w:instrText>
      </w:r>
      <w:r w:rsidR="00A23CA0">
        <w:fldChar w:fldCharType="separate"/>
      </w:r>
      <w:r w:rsidR="00182691">
        <w:rPr>
          <w:noProof/>
        </w:rPr>
        <w:t>9</w:t>
      </w:r>
      <w:r w:rsidR="00A23CA0">
        <w:rPr>
          <w:noProof/>
        </w:rPr>
        <w:fldChar w:fldCharType="end"/>
      </w:r>
      <w:r>
        <w:t>: MPS Plan Detail Updates</w:t>
      </w:r>
      <w:bookmarkEnd w:id="110"/>
    </w:p>
    <w:p w14:paraId="395D983A" w14:textId="77777777" w:rsidR="009846C7" w:rsidRPr="001842B2" w:rsidRDefault="009846C7" w:rsidP="009B5047"/>
    <w:p w14:paraId="30AC5CC3" w14:textId="77777777" w:rsidR="00D35C24" w:rsidRDefault="00D35C24" w:rsidP="00D35C24">
      <w:pPr>
        <w:pStyle w:val="Heading3"/>
        <w:keepLines w:val="0"/>
        <w:pageBreakBefore/>
        <w:pBdr>
          <w:top w:val="single" w:sz="4" w:space="1" w:color="FFFFFF"/>
          <w:left w:val="single" w:sz="4" w:space="0" w:color="FFFFFF"/>
          <w:bottom w:val="single" w:sz="4" w:space="1" w:color="FFFFFF"/>
          <w:right w:val="single" w:sz="4" w:space="0" w:color="FFFFFF"/>
        </w:pBdr>
      </w:pPr>
      <w:bookmarkStart w:id="111" w:name="_Toc52218249"/>
      <w:bookmarkStart w:id="112" w:name="_Ref60926528"/>
      <w:bookmarkStart w:id="113" w:name="_Toc140093798"/>
      <w:bookmarkStart w:id="114" w:name="_Hlk74674025"/>
      <w:r>
        <w:lastRenderedPageBreak/>
        <w:t>Planning Activities</w:t>
      </w:r>
      <w:bookmarkEnd w:id="111"/>
      <w:bookmarkEnd w:id="112"/>
      <w:bookmarkEnd w:id="113"/>
    </w:p>
    <w:p w14:paraId="5F6F820D" w14:textId="77777777" w:rsidR="00D35C24" w:rsidRPr="00ED0663" w:rsidRDefault="00D35C24" w:rsidP="00183C67">
      <w:pPr>
        <w:pStyle w:val="Heading4"/>
      </w:pPr>
      <w:bookmarkStart w:id="115" w:name="_Ref62569131"/>
      <w:r>
        <w:t>Activity Objects</w:t>
      </w:r>
      <w:bookmarkEnd w:id="115"/>
    </w:p>
    <w:p w14:paraId="3DF9780A" w14:textId="74B49D99" w:rsidR="00CA36EF" w:rsidRDefault="007D2EB2" w:rsidP="00D44BC0">
      <w:bookmarkStart w:id="116" w:name="_Ref63773758"/>
      <w:r w:rsidRPr="007D2EB2">
        <w:rPr>
          <w:noProof/>
        </w:rPr>
        <w:drawing>
          <wp:inline distT="0" distB="0" distL="0" distR="0" wp14:anchorId="23E83A83" wp14:editId="17FA0B99">
            <wp:extent cx="5716905" cy="447230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6905" cy="4472305"/>
                    </a:xfrm>
                    <a:prstGeom prst="rect">
                      <a:avLst/>
                    </a:prstGeom>
                    <a:noFill/>
                    <a:ln>
                      <a:noFill/>
                    </a:ln>
                  </pic:spPr>
                </pic:pic>
              </a:graphicData>
            </a:graphic>
          </wp:inline>
        </w:drawing>
      </w:r>
    </w:p>
    <w:p w14:paraId="61181692" w14:textId="12AA12AA" w:rsidR="00D35C24" w:rsidRDefault="00D35C24" w:rsidP="00D35C24">
      <w:pPr>
        <w:pStyle w:val="Caption"/>
        <w:keepNext w:val="0"/>
      </w:pPr>
      <w:bookmarkStart w:id="117" w:name="_Toc140093353"/>
      <w:r>
        <w:t xml:space="preserve">Figure </w:t>
      </w:r>
      <w:r w:rsidR="00A23CA0">
        <w:fldChar w:fldCharType="begin"/>
      </w:r>
      <w:r w:rsidR="00A23CA0">
        <w:instrText xml:space="preserve"> SEQ Figure \* ARABIC </w:instrText>
      </w:r>
      <w:r w:rsidR="00A23CA0">
        <w:fldChar w:fldCharType="separate"/>
      </w:r>
      <w:r w:rsidR="00182691">
        <w:rPr>
          <w:noProof/>
        </w:rPr>
        <w:t>10</w:t>
      </w:r>
      <w:r w:rsidR="00A23CA0">
        <w:rPr>
          <w:noProof/>
        </w:rPr>
        <w:fldChar w:fldCharType="end"/>
      </w:r>
      <w:bookmarkEnd w:id="116"/>
      <w:r>
        <w:t>: Planning Activities</w:t>
      </w:r>
      <w:bookmarkEnd w:id="117"/>
    </w:p>
    <w:p w14:paraId="7426BE1F" w14:textId="47BB8826" w:rsidR="00D35C24" w:rsidRDefault="00D35C24" w:rsidP="00D35C24">
      <w:r w:rsidRPr="000357DF">
        <w:rPr>
          <w:rStyle w:val="Term"/>
        </w:rPr>
        <w:t>Planning</w:t>
      </w:r>
      <w:r w:rsidR="000469F8" w:rsidRPr="000357DF">
        <w:rPr>
          <w:rStyle w:val="Term"/>
        </w:rPr>
        <w:t xml:space="preserve"> ac</w:t>
      </w:r>
      <w:r w:rsidRPr="000357DF">
        <w:rPr>
          <w:rStyle w:val="Term"/>
        </w:rPr>
        <w:t>tivities</w:t>
      </w:r>
      <w:r>
        <w:t xml:space="preserve"> follow the MO</w:t>
      </w:r>
      <w:r w:rsidR="000469F8">
        <w:t xml:space="preserve"> In</w:t>
      </w:r>
      <w:r>
        <w:t>stance</w:t>
      </w:r>
      <w:r w:rsidR="000469F8">
        <w:t xml:space="preserve"> ob</w:t>
      </w:r>
      <w:r>
        <w:t xml:space="preserve">ject </w:t>
      </w:r>
      <w:r w:rsidR="000469F8">
        <w:t>p</w:t>
      </w:r>
      <w:r>
        <w:t xml:space="preserve">attern, comprising </w:t>
      </w:r>
      <w:r w:rsidR="000469F8">
        <w:rPr>
          <w:rStyle w:val="Term"/>
        </w:rPr>
        <w:t>d</w:t>
      </w:r>
      <w:r>
        <w:rPr>
          <w:rStyle w:val="Term"/>
        </w:rPr>
        <w:t xml:space="preserve">efinition </w:t>
      </w:r>
      <w:r>
        <w:t xml:space="preserve">and </w:t>
      </w:r>
      <w:r w:rsidR="000469F8">
        <w:rPr>
          <w:rStyle w:val="Term"/>
        </w:rPr>
        <w:t>i</w:t>
      </w:r>
      <w:r>
        <w:rPr>
          <w:rStyle w:val="Term"/>
        </w:rPr>
        <w:t xml:space="preserve">nstance </w:t>
      </w:r>
      <w:r>
        <w:t xml:space="preserve">classes of MO </w:t>
      </w:r>
      <w:r w:rsidR="000469F8">
        <w:t>o</w:t>
      </w:r>
      <w:r>
        <w:t>bject.</w:t>
      </w:r>
    </w:p>
    <w:p w14:paraId="0D58985C" w14:textId="7F3A5A8B" w:rsidR="00D35C24" w:rsidRPr="00C22F2F" w:rsidRDefault="00D35C24" w:rsidP="00D35C24">
      <w:r w:rsidRPr="00683902">
        <w:rPr>
          <w:rStyle w:val="Term"/>
        </w:rPr>
        <w:t>Activity</w:t>
      </w:r>
      <w:r w:rsidR="00C93DD5">
        <w:rPr>
          <w:rStyle w:val="Term"/>
        </w:rPr>
        <w:t xml:space="preserve"> </w:t>
      </w:r>
      <w:r w:rsidR="000469F8">
        <w:rPr>
          <w:rStyle w:val="Term"/>
        </w:rPr>
        <w:t>d</w:t>
      </w:r>
      <w:r w:rsidRPr="00683902">
        <w:rPr>
          <w:rStyle w:val="Term"/>
        </w:rPr>
        <w:t>efinitions</w:t>
      </w:r>
      <w:r w:rsidRPr="00683902">
        <w:t xml:space="preserve"> </w:t>
      </w:r>
      <w:r>
        <w:t xml:space="preserve">define the set of activities that may be planned and form part of the </w:t>
      </w:r>
      <w:r w:rsidR="000469F8">
        <w:t>p</w:t>
      </w:r>
      <w:r>
        <w:t xml:space="preserve">lanning </w:t>
      </w:r>
      <w:r w:rsidR="000469F8">
        <w:t>c</w:t>
      </w:r>
      <w:r>
        <w:t xml:space="preserve">onfiguration </w:t>
      </w:r>
      <w:r w:rsidR="000469F8">
        <w:t>d</w:t>
      </w:r>
      <w:r>
        <w:t xml:space="preserve">ata for a mission planning system.  The definition includes the specification of any </w:t>
      </w:r>
      <w:r>
        <w:rPr>
          <w:rStyle w:val="Term"/>
        </w:rPr>
        <w:t xml:space="preserve">arguments </w:t>
      </w:r>
      <w:r>
        <w:t xml:space="preserve">associated with the activity, as well as any </w:t>
      </w:r>
      <w:r>
        <w:rPr>
          <w:rStyle w:val="Term"/>
        </w:rPr>
        <w:t xml:space="preserve">constraints </w:t>
      </w:r>
      <w:r>
        <w:t>that apply to all occurrences of the activity.</w:t>
      </w:r>
    </w:p>
    <w:p w14:paraId="1AD9C6E2" w14:textId="43131AE8" w:rsidR="00D35C24" w:rsidRPr="00C22F2F" w:rsidRDefault="00D35C24" w:rsidP="00D35C24">
      <w:r w:rsidRPr="00C22F2F">
        <w:rPr>
          <w:rStyle w:val="Term"/>
        </w:rPr>
        <w:t>Activity</w:t>
      </w:r>
      <w:r w:rsidR="00C93DD5">
        <w:rPr>
          <w:rStyle w:val="Term"/>
        </w:rPr>
        <w:t xml:space="preserve"> </w:t>
      </w:r>
      <w:r w:rsidR="000469F8">
        <w:rPr>
          <w:rStyle w:val="Term"/>
        </w:rPr>
        <w:t>i</w:t>
      </w:r>
      <w:r w:rsidRPr="00C22F2F">
        <w:rPr>
          <w:rStyle w:val="Term"/>
        </w:rPr>
        <w:t>nstances</w:t>
      </w:r>
      <w:r w:rsidRPr="00C22F2F">
        <w:t xml:space="preserve"> </w:t>
      </w:r>
      <w:r>
        <w:t xml:space="preserve">are created to represent a specific occurrence of the activity within a </w:t>
      </w:r>
      <w:r w:rsidR="000469F8">
        <w:rPr>
          <w:rStyle w:val="Term"/>
        </w:rPr>
        <w:t>p</w:t>
      </w:r>
      <w:r w:rsidRPr="00C22F2F">
        <w:rPr>
          <w:rStyle w:val="Term"/>
        </w:rPr>
        <w:t>lan</w:t>
      </w:r>
      <w:r>
        <w:t xml:space="preserve"> and include dynamic attributes that represent the changing status of the activity instance over time, including the value of any arguments and the current status of the activity.  Plans contain activity instances to represent the current status of the activity within the plan.</w:t>
      </w:r>
    </w:p>
    <w:bookmarkEnd w:id="114"/>
    <w:p w14:paraId="2FAF8E31" w14:textId="421C1F75" w:rsidR="00D35C24" w:rsidRDefault="00D35C24" w:rsidP="00D35C24">
      <w:r>
        <w:lastRenderedPageBreak/>
        <w:t xml:space="preserve">Planning </w:t>
      </w:r>
      <w:r w:rsidR="000469F8">
        <w:t>a</w:t>
      </w:r>
      <w:r>
        <w:t xml:space="preserve">ctivities may be hierarchical, with parent activities containing multiple child activities.  The </w:t>
      </w:r>
      <w:r w:rsidR="000469F8">
        <w:rPr>
          <w:rStyle w:val="Term"/>
        </w:rPr>
        <w:t>a</w:t>
      </w:r>
      <w:r>
        <w:rPr>
          <w:rStyle w:val="Term"/>
        </w:rPr>
        <w:t>ctivity</w:t>
      </w:r>
      <w:r w:rsidR="00C93DD5">
        <w:rPr>
          <w:rStyle w:val="Term"/>
        </w:rPr>
        <w:t xml:space="preserve"> </w:t>
      </w:r>
      <w:r w:rsidR="000469F8">
        <w:rPr>
          <w:rStyle w:val="Term"/>
        </w:rPr>
        <w:t>d</w:t>
      </w:r>
      <w:r w:rsidRPr="00287C9B">
        <w:rPr>
          <w:rStyle w:val="Term"/>
        </w:rPr>
        <w:t>efinition</w:t>
      </w:r>
      <w:r>
        <w:t xml:space="preserve"> contains </w:t>
      </w:r>
      <w:r w:rsidR="000469F8">
        <w:rPr>
          <w:rStyle w:val="Term"/>
        </w:rPr>
        <w:t>a</w:t>
      </w:r>
      <w:r>
        <w:rPr>
          <w:rStyle w:val="Term"/>
        </w:rPr>
        <w:t>ctivity</w:t>
      </w:r>
      <w:r w:rsidR="00C93DD5">
        <w:rPr>
          <w:rStyle w:val="Term"/>
        </w:rPr>
        <w:t xml:space="preserve"> </w:t>
      </w:r>
      <w:r w:rsidR="000469F8">
        <w:rPr>
          <w:rStyle w:val="Term"/>
        </w:rPr>
        <w:t>d</w:t>
      </w:r>
      <w:r w:rsidRPr="00287C9B">
        <w:rPr>
          <w:rStyle w:val="Term"/>
        </w:rPr>
        <w:t>etails</w:t>
      </w:r>
      <w:r>
        <w:t xml:space="preserve"> (in an </w:t>
      </w:r>
      <w:r w:rsidR="000469F8">
        <w:t>a</w:t>
      </w:r>
      <w:r>
        <w:t xml:space="preserve">ctivityNode) to specify each child activity.  Each ActivityDetails points to the ActivityDefinition for the specified child activity.  The </w:t>
      </w:r>
      <w:r w:rsidR="000469F8">
        <w:rPr>
          <w:rStyle w:val="Term"/>
        </w:rPr>
        <w:t>a</w:t>
      </w:r>
      <w:r>
        <w:rPr>
          <w:rStyle w:val="Term"/>
        </w:rPr>
        <w:t>ctivity</w:t>
      </w:r>
      <w:r w:rsidR="00C93DD5">
        <w:rPr>
          <w:rStyle w:val="Term"/>
        </w:rPr>
        <w:t xml:space="preserve"> </w:t>
      </w:r>
      <w:r w:rsidR="000469F8">
        <w:rPr>
          <w:rStyle w:val="Term"/>
        </w:rPr>
        <w:t>i</w:t>
      </w:r>
      <w:r w:rsidRPr="00287C9B">
        <w:rPr>
          <w:rStyle w:val="Term"/>
        </w:rPr>
        <w:t>nstance</w:t>
      </w:r>
      <w:r>
        <w:t xml:space="preserve"> maintains a set of pointers to its child ActivityInstances.</w:t>
      </w:r>
    </w:p>
    <w:p w14:paraId="7CEEA937" w14:textId="4A45CA02" w:rsidR="00D35C24" w:rsidRDefault="00D35C24" w:rsidP="00D35C24">
      <w:r>
        <w:rPr>
          <w:rStyle w:val="Term"/>
        </w:rPr>
        <w:t>Activity</w:t>
      </w:r>
      <w:r w:rsidR="00C93DD5">
        <w:rPr>
          <w:rStyle w:val="Term"/>
        </w:rPr>
        <w:t xml:space="preserve"> </w:t>
      </w:r>
      <w:r w:rsidR="000469F8">
        <w:rPr>
          <w:rStyle w:val="Term"/>
        </w:rPr>
        <w:t>d</w:t>
      </w:r>
      <w:r>
        <w:rPr>
          <w:rStyle w:val="Term"/>
        </w:rPr>
        <w:t xml:space="preserve">etails </w:t>
      </w:r>
      <w:r>
        <w:t xml:space="preserve">hold the information required to create an </w:t>
      </w:r>
      <w:r w:rsidR="000469F8">
        <w:rPr>
          <w:rStyle w:val="Term"/>
        </w:rPr>
        <w:t>a</w:t>
      </w:r>
      <w:r>
        <w:rPr>
          <w:rStyle w:val="Term"/>
        </w:rPr>
        <w:t>ctivity</w:t>
      </w:r>
      <w:r w:rsidR="00C93DD5">
        <w:rPr>
          <w:rStyle w:val="Term"/>
        </w:rPr>
        <w:t xml:space="preserve"> </w:t>
      </w:r>
      <w:r w:rsidR="000469F8">
        <w:rPr>
          <w:rStyle w:val="Term"/>
        </w:rPr>
        <w:t>i</w:t>
      </w:r>
      <w:r>
        <w:rPr>
          <w:rStyle w:val="Term"/>
        </w:rPr>
        <w:t xml:space="preserve">nstance </w:t>
      </w:r>
      <w:r>
        <w:t xml:space="preserve">and may be contained within another object, such as a </w:t>
      </w:r>
      <w:r w:rsidR="000469F8">
        <w:rPr>
          <w:rStyle w:val="Term"/>
        </w:rPr>
        <w:t>p</w:t>
      </w:r>
      <w:r>
        <w:rPr>
          <w:rStyle w:val="Term"/>
        </w:rPr>
        <w:t xml:space="preserve">lanning </w:t>
      </w:r>
      <w:r w:rsidR="000469F8">
        <w:rPr>
          <w:rStyle w:val="Term"/>
        </w:rPr>
        <w:t>r</w:t>
      </w:r>
      <w:r>
        <w:rPr>
          <w:rStyle w:val="Term"/>
        </w:rPr>
        <w:t xml:space="preserve">equest </w:t>
      </w:r>
      <w:r>
        <w:t xml:space="preserve">or a parent </w:t>
      </w:r>
      <w:r w:rsidR="000469F8">
        <w:rPr>
          <w:rStyle w:val="Term"/>
        </w:rPr>
        <w:t>a</w:t>
      </w:r>
      <w:r>
        <w:rPr>
          <w:rStyle w:val="Term"/>
        </w:rPr>
        <w:t>ctivity</w:t>
      </w:r>
      <w:r w:rsidR="00C93DD5">
        <w:rPr>
          <w:rStyle w:val="Term"/>
        </w:rPr>
        <w:t xml:space="preserve"> </w:t>
      </w:r>
      <w:r w:rsidR="000469F8">
        <w:rPr>
          <w:rStyle w:val="Term"/>
        </w:rPr>
        <w:t>d</w:t>
      </w:r>
      <w:r>
        <w:rPr>
          <w:rStyle w:val="Term"/>
        </w:rPr>
        <w:t>efinition</w:t>
      </w:r>
      <w:r>
        <w:t>.  This is further defined in §</w:t>
      </w:r>
      <w:r w:rsidR="003A1437">
        <w:fldChar w:fldCharType="begin"/>
      </w:r>
      <w:r w:rsidR="003A1437">
        <w:instrText xml:space="preserve"> REF _Ref51765410 \r \h </w:instrText>
      </w:r>
      <w:r w:rsidR="003A1437">
        <w:fldChar w:fldCharType="separate"/>
      </w:r>
      <w:r w:rsidR="00182691">
        <w:t>3.2.2.3</w:t>
      </w:r>
      <w:r w:rsidR="003A1437">
        <w:fldChar w:fldCharType="end"/>
      </w:r>
      <w:r>
        <w:t xml:space="preserve"> below.</w:t>
      </w:r>
    </w:p>
    <w:p w14:paraId="6ADEA4C1" w14:textId="77777777" w:rsidR="00D35C24" w:rsidRDefault="00D35C24" w:rsidP="00D35C24">
      <w:pPr>
        <w:pStyle w:val="HeadingNoNumber"/>
      </w:pPr>
      <w:r>
        <w:t>ActivityDefinition</w:t>
      </w:r>
    </w:p>
    <w:p w14:paraId="7A637107" w14:textId="3C13E7A8" w:rsidR="00D35C24" w:rsidRDefault="00D35C24" w:rsidP="00D35C24">
      <w:r>
        <w:t xml:space="preserve">An ActivityDefinition is an MO </w:t>
      </w:r>
      <w:r w:rsidR="00374C1F">
        <w:t>o</w:t>
      </w:r>
      <w:r>
        <w:t xml:space="preserve">bject that contains static configuration data relating to multiple occurrences of a </w:t>
      </w:r>
      <w:r w:rsidR="00374C1F">
        <w:t>p</w:t>
      </w:r>
      <w:r>
        <w:t xml:space="preserve">lanning </w:t>
      </w:r>
      <w:r w:rsidR="00374C1F">
        <w:t>a</w:t>
      </w:r>
      <w:r>
        <w:t xml:space="preserve">ctivity.  Its </w:t>
      </w:r>
      <w:r w:rsidRPr="00A70BBF">
        <w:rPr>
          <w:rStyle w:val="Term"/>
        </w:rPr>
        <w:t>identity</w:t>
      </w:r>
      <w:r>
        <w:t xml:space="preserve"> is defined by a definitionID</w:t>
      </w:r>
      <w:r w:rsidR="00374C1F">
        <w:t>, which includes</w:t>
      </w:r>
      <w:r>
        <w:t xml:space="preserve"> </w:t>
      </w:r>
      <w:r w:rsidR="00A70BBF">
        <w:t xml:space="preserve">a constant </w:t>
      </w:r>
      <w:r w:rsidR="00A70BBF" w:rsidRPr="00A70BBF">
        <w:rPr>
          <w:rStyle w:val="Term"/>
        </w:rPr>
        <w:t>key</w:t>
      </w:r>
      <w:r w:rsidR="00A70BBF">
        <w:t xml:space="preserve"> and </w:t>
      </w:r>
      <w:r>
        <w:t xml:space="preserve">an evolving </w:t>
      </w:r>
      <w:r w:rsidRPr="00A70BBF">
        <w:rPr>
          <w:rStyle w:val="Term"/>
        </w:rPr>
        <w:t>version</w:t>
      </w:r>
      <w:r w:rsidR="00374C1F">
        <w:t xml:space="preserve"> that</w:t>
      </w:r>
      <w:r>
        <w:t xml:space="preserve"> is updated each time the definition is revised.  ActivityDefinitions form part of the </w:t>
      </w:r>
      <w:r w:rsidR="00374C1F">
        <w:t>p</w:t>
      </w:r>
      <w:r>
        <w:t xml:space="preserve">lanning </w:t>
      </w:r>
      <w:r w:rsidR="00374C1F">
        <w:t>c</w:t>
      </w:r>
      <w:r>
        <w:t xml:space="preserve">onfiguration </w:t>
      </w:r>
      <w:r w:rsidR="00374C1F">
        <w:t>d</w:t>
      </w:r>
      <w:r>
        <w:t>ata.</w:t>
      </w:r>
    </w:p>
    <w:p w14:paraId="53F40F8E" w14:textId="77777777" w:rsidR="00D35C24" w:rsidRPr="0003331E" w:rsidRDefault="00D35C24" w:rsidP="00D35C24">
      <w:pPr>
        <w:spacing w:before="0"/>
      </w:pPr>
    </w:p>
    <w:tbl>
      <w:tblPr>
        <w:tblStyle w:val="RBTable"/>
        <w:tblW w:w="9180" w:type="dxa"/>
        <w:tblLayout w:type="fixed"/>
        <w:tblLook w:val="0480" w:firstRow="0" w:lastRow="0" w:firstColumn="1" w:lastColumn="0" w:noHBand="0" w:noVBand="1"/>
        <w:tblCaption w:val="DSO ActivityDefinition E1"/>
      </w:tblPr>
      <w:tblGrid>
        <w:gridCol w:w="1668"/>
        <w:gridCol w:w="2976"/>
        <w:gridCol w:w="993"/>
        <w:gridCol w:w="1842"/>
        <w:gridCol w:w="709"/>
        <w:gridCol w:w="992"/>
      </w:tblGrid>
      <w:tr w:rsidR="00D35C24" w14:paraId="22291DB0" w14:textId="77777777" w:rsidTr="00C91940">
        <w:tc>
          <w:tcPr>
            <w:cnfStyle w:val="001000000000" w:firstRow="0" w:lastRow="0" w:firstColumn="1" w:lastColumn="0" w:oddVBand="0" w:evenVBand="0" w:oddHBand="0" w:evenHBand="0" w:firstRowFirstColumn="0" w:firstRowLastColumn="0" w:lastRowFirstColumn="0" w:lastRowLastColumn="0"/>
            <w:tcW w:w="1668" w:type="dxa"/>
            <w:shd w:val="clear" w:color="auto" w:fill="662382"/>
          </w:tcPr>
          <w:p w14:paraId="550597B9"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529A659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ActivityDefinition</w:t>
            </w:r>
          </w:p>
        </w:tc>
        <w:tc>
          <w:tcPr>
            <w:tcW w:w="993" w:type="dxa"/>
            <w:shd w:val="clear" w:color="auto" w:fill="662382"/>
          </w:tcPr>
          <w:p w14:paraId="0837C2A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2" w:type="dxa"/>
          </w:tcPr>
          <w:p w14:paraId="5E3312A6" w14:textId="580BCBFF" w:rsidR="00D35C24" w:rsidRPr="00404E36" w:rsidRDefault="009F134E" w:rsidP="00D35C24">
            <w:pPr>
              <w:pStyle w:val="TableCell"/>
              <w:cnfStyle w:val="000000000000" w:firstRow="0" w:lastRow="0" w:firstColumn="0" w:lastColumn="0" w:oddVBand="0" w:evenVBand="0" w:oddHBand="0" w:evenHBand="0" w:firstRowFirstColumn="0" w:firstRowLastColumn="0" w:lastRowFirstColumn="0" w:lastRowLastColumn="0"/>
              <w:rPr>
                <w:b/>
              </w:rPr>
            </w:pPr>
            <w:r>
              <w:t>MAL::</w:t>
            </w:r>
            <w:r w:rsidR="00B939AF">
              <w:t>Object</w:t>
            </w:r>
          </w:p>
        </w:tc>
        <w:tc>
          <w:tcPr>
            <w:tcW w:w="709" w:type="dxa"/>
            <w:shd w:val="clear" w:color="auto" w:fill="662382"/>
          </w:tcPr>
          <w:p w14:paraId="685F5AEB"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D2FE9CD"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101</w:t>
            </w:r>
          </w:p>
        </w:tc>
      </w:tr>
    </w:tbl>
    <w:p w14:paraId="1E64B5F7" w14:textId="77777777" w:rsidR="00D35C24" w:rsidRPr="00404E36" w:rsidRDefault="00D35C24" w:rsidP="00C91940">
      <w:pPr>
        <w:spacing w:before="0" w:line="240" w:lineRule="auto"/>
        <w:rPr>
          <w:sz w:val="2"/>
          <w:szCs w:val="2"/>
        </w:rPr>
      </w:pPr>
    </w:p>
    <w:tbl>
      <w:tblPr>
        <w:tblStyle w:val="RBTable"/>
        <w:tblW w:w="9179" w:type="dxa"/>
        <w:tblLayout w:type="fixed"/>
        <w:tblLook w:val="04A0" w:firstRow="1" w:lastRow="0" w:firstColumn="1" w:lastColumn="0" w:noHBand="0" w:noVBand="1"/>
      </w:tblPr>
      <w:tblGrid>
        <w:gridCol w:w="1668"/>
        <w:gridCol w:w="1984"/>
        <w:gridCol w:w="992"/>
        <w:gridCol w:w="4535"/>
      </w:tblGrid>
      <w:tr w:rsidR="00D35C24" w14:paraId="0DA1BA3D" w14:textId="77777777" w:rsidTr="00CD01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Pr>
          <w:p w14:paraId="18A59415" w14:textId="77777777" w:rsidR="00D35C24" w:rsidRDefault="00D35C24" w:rsidP="00D35C24">
            <w:pPr>
              <w:pStyle w:val="TableCell"/>
            </w:pPr>
            <w:r>
              <w:t>Attribute</w:t>
            </w:r>
          </w:p>
        </w:tc>
        <w:tc>
          <w:tcPr>
            <w:tcW w:w="1984" w:type="dxa"/>
          </w:tcPr>
          <w:p w14:paraId="232EAAD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05BEED0" w14:textId="77777777" w:rsidR="00D35C24" w:rsidRPr="00C91940" w:rsidRDefault="008274EF"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w:t>
            </w:r>
            <w:r w:rsidR="00D35C24" w:rsidRPr="00C91940">
              <w:t>ble</w:t>
            </w:r>
          </w:p>
        </w:tc>
        <w:tc>
          <w:tcPr>
            <w:tcW w:w="4535" w:type="dxa"/>
          </w:tcPr>
          <w:p w14:paraId="71E58810"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75676C7" w14:textId="77777777" w:rsidTr="00D44BC0">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tcPr>
          <w:p w14:paraId="10726358" w14:textId="318AAA35" w:rsidR="00D35C24" w:rsidRPr="00C761CA" w:rsidRDefault="00CA36EF" w:rsidP="00D35C24">
            <w:pPr>
              <w:pStyle w:val="TableCell"/>
              <w:rPr>
                <w:u w:val="single"/>
              </w:rPr>
            </w:pPr>
            <w:r>
              <w:rPr>
                <w:u w:val="single"/>
              </w:rPr>
              <w:t>identity</w:t>
            </w:r>
          </w:p>
        </w:tc>
        <w:tc>
          <w:tcPr>
            <w:tcW w:w="0" w:type="dxa"/>
            <w:shd w:val="clear" w:color="auto" w:fill="BFBFBF" w:themeFill="background1" w:themeFillShade="BF"/>
          </w:tcPr>
          <w:p w14:paraId="0F59EEC1" w14:textId="394B8F9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MAL::ObjectI</w:t>
            </w:r>
            <w:r w:rsidR="00EA169B">
              <w:t>dentity</w:t>
            </w:r>
          </w:p>
        </w:tc>
        <w:tc>
          <w:tcPr>
            <w:tcW w:w="0" w:type="dxa"/>
            <w:shd w:val="clear" w:color="auto" w:fill="BFBFBF" w:themeFill="background1" w:themeFillShade="BF"/>
          </w:tcPr>
          <w:p w14:paraId="0829160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0" w:type="dxa"/>
            <w:shd w:val="clear" w:color="auto" w:fill="BFBFBF" w:themeFill="background1" w:themeFillShade="BF"/>
          </w:tcPr>
          <w:p w14:paraId="2B3F52C1" w14:textId="49E0D829" w:rsidR="00D35C24" w:rsidRDefault="00374C1F" w:rsidP="00D35C24">
            <w:pPr>
              <w:pStyle w:val="TableCell"/>
              <w:cnfStyle w:val="000000000000" w:firstRow="0" w:lastRow="0" w:firstColumn="0" w:lastColumn="0" w:oddVBand="0" w:evenVBand="0" w:oddHBand="0" w:evenHBand="0" w:firstRowFirstColumn="0" w:firstRowLastColumn="0" w:lastRowFirstColumn="0" w:lastRowLastColumn="0"/>
            </w:pPr>
            <w:r>
              <w:t>Identity</w:t>
            </w:r>
            <w:r w:rsidR="00D35C24">
              <w:t xml:space="preserve"> of the ActivityDefinition</w:t>
            </w:r>
            <w:r w:rsidR="00A70BBF">
              <w:t>, including version</w:t>
            </w:r>
            <w:r w:rsidR="00D35C24">
              <w:t>.</w:t>
            </w:r>
          </w:p>
        </w:tc>
      </w:tr>
      <w:tr w:rsidR="00D35C24" w14:paraId="2E90700E" w14:textId="77777777" w:rsidTr="00CD0103">
        <w:tc>
          <w:tcPr>
            <w:cnfStyle w:val="001000000000" w:firstRow="0" w:lastRow="0" w:firstColumn="1" w:lastColumn="0" w:oddVBand="0" w:evenVBand="0" w:oddHBand="0" w:evenHBand="0" w:firstRowFirstColumn="0" w:firstRowLastColumn="0" w:lastRowFirstColumn="0" w:lastRowLastColumn="0"/>
            <w:tcW w:w="1668" w:type="dxa"/>
          </w:tcPr>
          <w:p w14:paraId="16C5232E" w14:textId="77777777" w:rsidR="00D35C24" w:rsidRPr="00C761CA" w:rsidRDefault="00D35C24" w:rsidP="00D35C24">
            <w:pPr>
              <w:pStyle w:val="TableCell"/>
              <w:rPr>
                <w:u w:val="single"/>
              </w:rPr>
            </w:pPr>
            <w:r w:rsidRPr="00C761CA">
              <w:rPr>
                <w:u w:val="single"/>
              </w:rPr>
              <w:t>description</w:t>
            </w:r>
          </w:p>
        </w:tc>
        <w:tc>
          <w:tcPr>
            <w:tcW w:w="1984" w:type="dxa"/>
          </w:tcPr>
          <w:p w14:paraId="23E3525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62DA70A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12188F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Description of the Activity.</w:t>
            </w:r>
          </w:p>
        </w:tc>
      </w:tr>
      <w:tr w:rsidR="00D35C24" w14:paraId="0B8C47A5" w14:textId="77777777" w:rsidTr="00CD0103">
        <w:tc>
          <w:tcPr>
            <w:cnfStyle w:val="001000000000" w:firstRow="0" w:lastRow="0" w:firstColumn="1" w:lastColumn="0" w:oddVBand="0" w:evenVBand="0" w:oddHBand="0" w:evenHBand="0" w:firstRowFirstColumn="0" w:firstRowLastColumn="0" w:lastRowFirstColumn="0" w:lastRowLastColumn="0"/>
            <w:tcW w:w="1668" w:type="dxa"/>
          </w:tcPr>
          <w:p w14:paraId="76279A88" w14:textId="77777777" w:rsidR="00D35C24" w:rsidRPr="00C761CA" w:rsidRDefault="00D35C24" w:rsidP="00D35C24">
            <w:pPr>
              <w:pStyle w:val="TableCell"/>
              <w:rPr>
                <w:u w:val="single"/>
              </w:rPr>
            </w:pPr>
            <w:r w:rsidRPr="00C761CA">
              <w:rPr>
                <w:u w:val="single"/>
              </w:rPr>
              <w:t>argDefs</w:t>
            </w:r>
          </w:p>
        </w:tc>
        <w:tc>
          <w:tcPr>
            <w:tcW w:w="1984" w:type="dxa"/>
          </w:tcPr>
          <w:p w14:paraId="68603E4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w:t>
            </w:r>
            <w:r w:rsidRPr="00B840AD">
              <w:t>ArgDef</w:t>
            </w:r>
            <w:r>
              <w:t>&gt;</w:t>
            </w:r>
          </w:p>
        </w:tc>
        <w:tc>
          <w:tcPr>
            <w:tcW w:w="992" w:type="dxa"/>
          </w:tcPr>
          <w:p w14:paraId="4F411E5A" w14:textId="608602D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0363B4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of Argument Definitions.</w:t>
            </w:r>
          </w:p>
        </w:tc>
      </w:tr>
      <w:tr w:rsidR="00D35C24" w14:paraId="451A7F13" w14:textId="77777777" w:rsidTr="00CD0103">
        <w:tc>
          <w:tcPr>
            <w:cnfStyle w:val="001000000000" w:firstRow="0" w:lastRow="0" w:firstColumn="1" w:lastColumn="0" w:oddVBand="0" w:evenVBand="0" w:oddHBand="0" w:evenHBand="0" w:firstRowFirstColumn="0" w:firstRowLastColumn="0" w:lastRowFirstColumn="0" w:lastRowLastColumn="0"/>
            <w:tcW w:w="1668" w:type="dxa"/>
          </w:tcPr>
          <w:p w14:paraId="1FA5314D" w14:textId="77777777" w:rsidR="00D35C24" w:rsidRPr="00C761CA" w:rsidRDefault="00D35C24" w:rsidP="00D35C24">
            <w:pPr>
              <w:pStyle w:val="TableCell"/>
              <w:rPr>
                <w:u w:val="single"/>
              </w:rPr>
            </w:pPr>
            <w:r w:rsidRPr="00C761CA">
              <w:rPr>
                <w:u w:val="single"/>
              </w:rPr>
              <w:t>constraints</w:t>
            </w:r>
          </w:p>
        </w:tc>
        <w:tc>
          <w:tcPr>
            <w:tcW w:w="1984" w:type="dxa"/>
          </w:tcPr>
          <w:p w14:paraId="1F611ED5" w14:textId="77777777" w:rsidR="00D35C24" w:rsidRPr="00B840A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B840AD">
              <w:t>ConstraintNode</w:t>
            </w:r>
          </w:p>
        </w:tc>
        <w:tc>
          <w:tcPr>
            <w:tcW w:w="992" w:type="dxa"/>
          </w:tcPr>
          <w:p w14:paraId="6BE88C4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35A2A6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 Constraints applicable to all instances of the Activity.</w:t>
            </w:r>
          </w:p>
        </w:tc>
      </w:tr>
      <w:tr w:rsidR="00D35C24" w14:paraId="44F8CABD" w14:textId="77777777" w:rsidTr="00CD0103">
        <w:tc>
          <w:tcPr>
            <w:cnfStyle w:val="001000000000" w:firstRow="0" w:lastRow="0" w:firstColumn="1" w:lastColumn="0" w:oddVBand="0" w:evenVBand="0" w:oddHBand="0" w:evenHBand="0" w:firstRowFirstColumn="0" w:firstRowLastColumn="0" w:lastRowFirstColumn="0" w:lastRowLastColumn="0"/>
            <w:tcW w:w="1668" w:type="dxa"/>
          </w:tcPr>
          <w:p w14:paraId="2489CFD3" w14:textId="4F650C47" w:rsidR="00D35C24" w:rsidRPr="00C761CA" w:rsidRDefault="00D35C24" w:rsidP="00D35C24">
            <w:pPr>
              <w:pStyle w:val="TableCell"/>
              <w:rPr>
                <w:u w:val="single"/>
              </w:rPr>
            </w:pPr>
            <w:r w:rsidRPr="00C761CA">
              <w:rPr>
                <w:u w:val="single"/>
              </w:rPr>
              <w:t>exec</w:t>
            </w:r>
            <w:r w:rsidR="00BB7986">
              <w:rPr>
                <w:u w:val="single"/>
              </w:rPr>
              <w:t>ution</w:t>
            </w:r>
            <w:r w:rsidRPr="00C761CA">
              <w:rPr>
                <w:u w:val="single"/>
              </w:rPr>
              <w:t>Def</w:t>
            </w:r>
            <w:r w:rsidR="00BB7986">
              <w:rPr>
                <w:u w:val="single"/>
              </w:rPr>
              <w:t>inition</w:t>
            </w:r>
          </w:p>
        </w:tc>
        <w:tc>
          <w:tcPr>
            <w:tcW w:w="1984" w:type="dxa"/>
          </w:tcPr>
          <w:p w14:paraId="55F695E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6FE1F7B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AE8184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definition of an executable body for the Activity (procedure, action sequence, etc.) [external to the MPS Information Model].</w:t>
            </w:r>
          </w:p>
        </w:tc>
      </w:tr>
      <w:tr w:rsidR="00D35C24" w14:paraId="5F90ABCC" w14:textId="77777777" w:rsidTr="00CD0103">
        <w:tc>
          <w:tcPr>
            <w:cnfStyle w:val="001000000000" w:firstRow="0" w:lastRow="0" w:firstColumn="1" w:lastColumn="0" w:oddVBand="0" w:evenVBand="0" w:oddHBand="0" w:evenHBand="0" w:firstRowFirstColumn="0" w:firstRowLastColumn="0" w:lastRowFirstColumn="0" w:lastRowLastColumn="0"/>
            <w:tcW w:w="1668" w:type="dxa"/>
          </w:tcPr>
          <w:p w14:paraId="1786982B" w14:textId="77777777" w:rsidR="00D35C24" w:rsidRPr="00C761CA" w:rsidRDefault="00D35C24" w:rsidP="00D35C24">
            <w:pPr>
              <w:pStyle w:val="TableCell"/>
              <w:rPr>
                <w:u w:val="single"/>
              </w:rPr>
            </w:pPr>
            <w:r w:rsidRPr="00C761CA">
              <w:rPr>
                <w:u w:val="single"/>
              </w:rPr>
              <w:t>durationSpec</w:t>
            </w:r>
          </w:p>
        </w:tc>
        <w:tc>
          <w:tcPr>
            <w:tcW w:w="1984" w:type="dxa"/>
          </w:tcPr>
          <w:p w14:paraId="2188657E" w14:textId="2FB08B5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567335">
              <w:t xml:space="preserve"> &lt;MAL::Duration&gt;</w:t>
            </w:r>
          </w:p>
        </w:tc>
        <w:tc>
          <w:tcPr>
            <w:tcW w:w="992" w:type="dxa"/>
          </w:tcPr>
          <w:p w14:paraId="08AA4B4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8166E4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Supports calculation of an estimated duration of an Activity Instance.</w:t>
            </w:r>
          </w:p>
        </w:tc>
      </w:tr>
      <w:tr w:rsidR="00D35C24" w14:paraId="20AFF282" w14:textId="77777777" w:rsidTr="00CD0103">
        <w:tc>
          <w:tcPr>
            <w:cnfStyle w:val="001000000000" w:firstRow="0" w:lastRow="0" w:firstColumn="1" w:lastColumn="0" w:oddVBand="0" w:evenVBand="0" w:oddHBand="0" w:evenHBand="0" w:firstRowFirstColumn="0" w:firstRowLastColumn="0" w:lastRowFirstColumn="0" w:lastRowLastColumn="0"/>
            <w:tcW w:w="1668" w:type="dxa"/>
          </w:tcPr>
          <w:p w14:paraId="4C1B986F" w14:textId="77777777" w:rsidR="00D35C24" w:rsidRPr="00C761CA" w:rsidRDefault="00D35C24" w:rsidP="00D35C24">
            <w:pPr>
              <w:pStyle w:val="TableCell"/>
              <w:rPr>
                <w:u w:val="single"/>
              </w:rPr>
            </w:pPr>
            <w:r w:rsidRPr="00C761CA">
              <w:rPr>
                <w:u w:val="single"/>
              </w:rPr>
              <w:t>children</w:t>
            </w:r>
          </w:p>
        </w:tc>
        <w:tc>
          <w:tcPr>
            <w:tcW w:w="1984" w:type="dxa"/>
          </w:tcPr>
          <w:p w14:paraId="59B3C6AB" w14:textId="77777777" w:rsidR="00D35C24" w:rsidRPr="00B840A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B840AD">
              <w:t>ActivityNode</w:t>
            </w:r>
          </w:p>
        </w:tc>
        <w:tc>
          <w:tcPr>
            <w:tcW w:w="992" w:type="dxa"/>
          </w:tcPr>
          <w:p w14:paraId="60D980F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3362ED9" w14:textId="77777777" w:rsidR="00D35C24" w:rsidRPr="00287C9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Set of </w:t>
            </w:r>
            <w:r>
              <w:rPr>
                <w:rStyle w:val="Term"/>
              </w:rPr>
              <w:t>Activity Details</w:t>
            </w:r>
            <w:r>
              <w:t xml:space="preserve"> specifying child activities, optionally with repetition.</w:t>
            </w:r>
          </w:p>
        </w:tc>
      </w:tr>
      <w:tr w:rsidR="00D35C24" w14:paraId="324E3AE7" w14:textId="77777777" w:rsidTr="00CD0103">
        <w:tc>
          <w:tcPr>
            <w:cnfStyle w:val="001000000000" w:firstRow="0" w:lastRow="0" w:firstColumn="1" w:lastColumn="0" w:oddVBand="0" w:evenVBand="0" w:oddHBand="0" w:evenHBand="0" w:firstRowFirstColumn="0" w:firstRowLastColumn="0" w:lastRowFirstColumn="0" w:lastRowLastColumn="0"/>
            <w:tcW w:w="1668" w:type="dxa"/>
          </w:tcPr>
          <w:p w14:paraId="18F71722" w14:textId="22DF865E" w:rsidR="00D35C24" w:rsidRPr="00C761CA" w:rsidRDefault="007645F0" w:rsidP="00D35C24">
            <w:pPr>
              <w:pStyle w:val="TableCell"/>
              <w:rPr>
                <w:u w:val="single"/>
              </w:rPr>
            </w:pPr>
            <w:r>
              <w:rPr>
                <w:u w:val="single"/>
              </w:rPr>
              <w:t>activity</w:t>
            </w:r>
            <w:r w:rsidR="00D35C24" w:rsidRPr="00C761CA">
              <w:rPr>
                <w:u w:val="single"/>
              </w:rPr>
              <w:t>Type</w:t>
            </w:r>
          </w:p>
        </w:tc>
        <w:tc>
          <w:tcPr>
            <w:tcW w:w="1984" w:type="dxa"/>
          </w:tcPr>
          <w:p w14:paraId="5A3F25C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4399268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566C2DB" w14:textId="7432893B"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Enables a planning system to customise </w:t>
            </w:r>
            <w:r w:rsidR="00364A01">
              <w:t>behavior for activities, such as their presentation in displays, based on the specified value.</w:t>
            </w:r>
          </w:p>
        </w:tc>
      </w:tr>
      <w:tr w:rsidR="00D35C24" w14:paraId="4F247E95" w14:textId="77777777" w:rsidTr="00CD0103">
        <w:tc>
          <w:tcPr>
            <w:cnfStyle w:val="001000000000" w:firstRow="0" w:lastRow="0" w:firstColumn="1" w:lastColumn="0" w:oddVBand="0" w:evenVBand="0" w:oddHBand="0" w:evenHBand="0" w:firstRowFirstColumn="0" w:firstRowLastColumn="0" w:lastRowFirstColumn="0" w:lastRowLastColumn="0"/>
            <w:tcW w:w="1668" w:type="dxa"/>
          </w:tcPr>
          <w:p w14:paraId="7E36869B" w14:textId="77777777" w:rsidR="00D35C24" w:rsidRPr="00C761CA" w:rsidRDefault="00D35C24" w:rsidP="00D35C24">
            <w:pPr>
              <w:pStyle w:val="TableCell"/>
              <w:rPr>
                <w:u w:val="single"/>
              </w:rPr>
            </w:pPr>
            <w:r w:rsidRPr="00C761CA">
              <w:rPr>
                <w:u w:val="single"/>
              </w:rPr>
              <w:t>defaultTags</w:t>
            </w:r>
          </w:p>
        </w:tc>
        <w:tc>
          <w:tcPr>
            <w:tcW w:w="1984" w:type="dxa"/>
          </w:tcPr>
          <w:p w14:paraId="0CD6EE9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&lt;MAL::String&gt;</w:t>
            </w:r>
          </w:p>
        </w:tc>
        <w:tc>
          <w:tcPr>
            <w:tcW w:w="992" w:type="dxa"/>
          </w:tcPr>
          <w:p w14:paraId="2C8B90CA" w14:textId="78F0EB3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13E53E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set of Tags that may be used to associate the Activity with others, grouping activities by operational responsibility (controller/group/system) or other criteria.</w:t>
            </w:r>
          </w:p>
        </w:tc>
      </w:tr>
    </w:tbl>
    <w:p w14:paraId="4618FB89" w14:textId="77777777" w:rsidR="00D35C24" w:rsidRDefault="00D35C24" w:rsidP="00D35C24">
      <w:pPr>
        <w:pStyle w:val="HeadingNoNumber"/>
      </w:pPr>
      <w:r>
        <w:t>ActivityInstance</w:t>
      </w:r>
    </w:p>
    <w:p w14:paraId="4776A12B" w14:textId="1D46C9F1" w:rsidR="00D35C24" w:rsidRDefault="00D35C24" w:rsidP="00D35C24">
      <w:r>
        <w:t xml:space="preserve">An ActivityInstance is an MO </w:t>
      </w:r>
      <w:r w:rsidR="00374C1F">
        <w:t>o</w:t>
      </w:r>
      <w:r>
        <w:t xml:space="preserve">bject that contains the identity of a specific occurrence of a </w:t>
      </w:r>
      <w:r w:rsidR="00374C1F">
        <w:t>p</w:t>
      </w:r>
      <w:r>
        <w:t xml:space="preserve">lanning </w:t>
      </w:r>
      <w:r w:rsidR="00374C1F">
        <w:t>a</w:t>
      </w:r>
      <w:r>
        <w:t>ctivity, together with both static and dynamic information associated with that occurrence.  It supports relationships to its definition, source, a related planning event and any child activities.</w:t>
      </w:r>
    </w:p>
    <w:p w14:paraId="2D11C5C4" w14:textId="4D9D252E" w:rsidR="00D35C24" w:rsidRDefault="00D35C24" w:rsidP="00D35C24">
      <w:r>
        <w:lastRenderedPageBreak/>
        <w:t>ActivityInstances may be contained within a Plan.</w:t>
      </w:r>
    </w:p>
    <w:p w14:paraId="20A8450E" w14:textId="0A69741F" w:rsidR="0073704D" w:rsidRDefault="0073704D" w:rsidP="00D35C24">
      <w:r>
        <w:t>Note: The start and end attributes specify the trigger conditions (including time) that specify when the ActivityInstance starts and</w:t>
      </w:r>
      <w:r w:rsidR="006D3D9D">
        <w:t>/or</w:t>
      </w:r>
      <w:r>
        <w:t xml:space="preserve"> ends in the context of a Plan.  The duration is an estimate of the time taken to execute the ActivityInstance</w:t>
      </w:r>
      <w:r w:rsidR="006D3D9D">
        <w:t xml:space="preserve"> rather than an offset</w:t>
      </w:r>
      <w:r>
        <w:t>, which may for example be used in the visualization of a Plan</w:t>
      </w:r>
      <w:r w:rsidR="006D3D9D">
        <w:t>.  Duration may be used in conjunction with a specified end trigger to determine the planned start time of an ActivityInstance.</w:t>
      </w:r>
    </w:p>
    <w:p w14:paraId="1DDCAD32"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O ActivityInstance E1"/>
      </w:tblPr>
      <w:tblGrid>
        <w:gridCol w:w="1667"/>
        <w:gridCol w:w="2976"/>
        <w:gridCol w:w="992"/>
        <w:gridCol w:w="1843"/>
        <w:gridCol w:w="709"/>
        <w:gridCol w:w="992"/>
      </w:tblGrid>
      <w:tr w:rsidR="00D35C24" w14:paraId="31DFE9B2"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35ED2B76" w14:textId="77777777" w:rsidR="00D35C24" w:rsidRPr="00404E36" w:rsidRDefault="00D35C24" w:rsidP="0008398C">
            <w:pPr>
              <w:pStyle w:val="TableCell"/>
              <w:rPr>
                <w:color w:val="FFFFFF" w:themeColor="background1"/>
              </w:rPr>
            </w:pPr>
            <w:r w:rsidRPr="00404E36">
              <w:rPr>
                <w:color w:val="FFFFFF" w:themeColor="background1"/>
              </w:rPr>
              <w:t>Name</w:t>
            </w:r>
          </w:p>
        </w:tc>
        <w:tc>
          <w:tcPr>
            <w:tcW w:w="2976" w:type="dxa"/>
          </w:tcPr>
          <w:p w14:paraId="66A90E9A"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ActivityInstance</w:t>
            </w:r>
          </w:p>
        </w:tc>
        <w:tc>
          <w:tcPr>
            <w:tcW w:w="992" w:type="dxa"/>
            <w:shd w:val="clear" w:color="auto" w:fill="662382"/>
          </w:tcPr>
          <w:p w14:paraId="7EA227B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DDBC99E" w14:textId="579DE641" w:rsidR="00D35C24" w:rsidRPr="00404E36" w:rsidRDefault="009F134E" w:rsidP="00D35C24">
            <w:pPr>
              <w:pStyle w:val="TableCell"/>
              <w:cnfStyle w:val="000000000000" w:firstRow="0" w:lastRow="0" w:firstColumn="0" w:lastColumn="0" w:oddVBand="0" w:evenVBand="0" w:oddHBand="0" w:evenHBand="0" w:firstRowFirstColumn="0" w:firstRowLastColumn="0" w:lastRowFirstColumn="0" w:lastRowLastColumn="0"/>
              <w:rPr>
                <w:b/>
              </w:rPr>
            </w:pPr>
            <w:r>
              <w:t>MAL::</w:t>
            </w:r>
            <w:r w:rsidR="00B939AF">
              <w:t>Object</w:t>
            </w:r>
          </w:p>
        </w:tc>
        <w:tc>
          <w:tcPr>
            <w:tcW w:w="709" w:type="dxa"/>
            <w:shd w:val="clear" w:color="auto" w:fill="662382"/>
          </w:tcPr>
          <w:p w14:paraId="63D2765B"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C137799"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102</w:t>
            </w:r>
          </w:p>
        </w:tc>
      </w:tr>
    </w:tbl>
    <w:p w14:paraId="76152595" w14:textId="77777777" w:rsidR="00D35C24" w:rsidRPr="00404E36" w:rsidRDefault="00D35C24" w:rsidP="009955A4">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3953A206" w14:textId="77777777" w:rsidTr="00CD01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44FAFC1" w14:textId="77777777" w:rsidR="00D35C24" w:rsidRDefault="00D35C24" w:rsidP="00D35C24">
            <w:pPr>
              <w:pStyle w:val="TableCell"/>
            </w:pPr>
            <w:r>
              <w:t>Attribute</w:t>
            </w:r>
          </w:p>
        </w:tc>
        <w:tc>
          <w:tcPr>
            <w:tcW w:w="1984" w:type="dxa"/>
          </w:tcPr>
          <w:p w14:paraId="201644E0"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115CFCFA" w14:textId="77777777" w:rsidR="00D35C24" w:rsidRPr="009955A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9955A4">
              <w:t>Nullable</w:t>
            </w:r>
          </w:p>
        </w:tc>
        <w:tc>
          <w:tcPr>
            <w:tcW w:w="4535" w:type="dxa"/>
          </w:tcPr>
          <w:p w14:paraId="3761ADC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EBA040F" w14:textId="77777777" w:rsidTr="00D44BC0">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tcPr>
          <w:p w14:paraId="587BA302" w14:textId="51C78868" w:rsidR="00D35C24" w:rsidRPr="00C761CA" w:rsidRDefault="00CA36EF" w:rsidP="00D35C24">
            <w:pPr>
              <w:pStyle w:val="TableCell"/>
              <w:rPr>
                <w:u w:val="single"/>
              </w:rPr>
            </w:pPr>
            <w:r>
              <w:rPr>
                <w:u w:val="single"/>
              </w:rPr>
              <w:t>identity</w:t>
            </w:r>
          </w:p>
        </w:tc>
        <w:tc>
          <w:tcPr>
            <w:tcW w:w="0" w:type="dxa"/>
            <w:shd w:val="clear" w:color="auto" w:fill="BFBFBF" w:themeFill="background1" w:themeFillShade="BF"/>
          </w:tcPr>
          <w:p w14:paraId="1A2973F9" w14:textId="4D884ACA" w:rsidR="00D35C24" w:rsidRPr="004820D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MAL::ObjectI</w:t>
            </w:r>
            <w:r w:rsidR="006F6380">
              <w:t>dentity</w:t>
            </w:r>
          </w:p>
        </w:tc>
        <w:tc>
          <w:tcPr>
            <w:tcW w:w="0" w:type="dxa"/>
            <w:shd w:val="clear" w:color="auto" w:fill="BFBFBF" w:themeFill="background1" w:themeFillShade="BF"/>
          </w:tcPr>
          <w:p w14:paraId="4352CEA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0" w:type="dxa"/>
            <w:shd w:val="clear" w:color="auto" w:fill="BFBFBF" w:themeFill="background1" w:themeFillShade="BF"/>
          </w:tcPr>
          <w:p w14:paraId="5ACFBE07" w14:textId="36CA2AF1" w:rsidR="00D35C24" w:rsidRDefault="00A70BBF" w:rsidP="00D35C24">
            <w:pPr>
              <w:pStyle w:val="TableCell"/>
              <w:cnfStyle w:val="000000000000" w:firstRow="0" w:lastRow="0" w:firstColumn="0" w:lastColumn="0" w:oddVBand="0" w:evenVBand="0" w:oddHBand="0" w:evenHBand="0" w:firstRowFirstColumn="0" w:firstRowLastColumn="0" w:lastRowFirstColumn="0" w:lastRowLastColumn="0"/>
            </w:pPr>
            <w:r>
              <w:t>Identity</w:t>
            </w:r>
            <w:r w:rsidR="00D35C24">
              <w:t xml:space="preserve"> of the ActivityInstance</w:t>
            </w:r>
          </w:p>
        </w:tc>
      </w:tr>
      <w:tr w:rsidR="00D35C24" w14:paraId="48CC4455"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713A9467" w14:textId="77777777" w:rsidR="00D35C24" w:rsidRPr="00C761CA" w:rsidRDefault="00D35C24" w:rsidP="00D35C24">
            <w:pPr>
              <w:pStyle w:val="TableCell"/>
              <w:rPr>
                <w:u w:val="single"/>
              </w:rPr>
            </w:pPr>
            <w:r w:rsidRPr="00C761CA">
              <w:rPr>
                <w:u w:val="single"/>
              </w:rPr>
              <w:t>definition</w:t>
            </w:r>
          </w:p>
        </w:tc>
        <w:tc>
          <w:tcPr>
            <w:tcW w:w="1984" w:type="dxa"/>
          </w:tcPr>
          <w:p w14:paraId="6F5C356A" w14:textId="2F8ED653" w:rsidR="00D35C24" w:rsidRPr="004820D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373871">
              <w:br/>
              <w:t>&lt;ActivityDefinition&gt;</w:t>
            </w:r>
          </w:p>
        </w:tc>
        <w:tc>
          <w:tcPr>
            <w:tcW w:w="992" w:type="dxa"/>
          </w:tcPr>
          <w:p w14:paraId="3F7A296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C93450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Reference to the ActivityDefinition </w:t>
            </w:r>
          </w:p>
        </w:tc>
      </w:tr>
      <w:tr w:rsidR="00D35C24" w14:paraId="04B93B85"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5F665774" w14:textId="77777777" w:rsidR="00D35C24" w:rsidRPr="00C761CA" w:rsidRDefault="00D35C24" w:rsidP="00D35C24">
            <w:pPr>
              <w:pStyle w:val="TableCell"/>
              <w:rPr>
                <w:u w:val="single"/>
              </w:rPr>
            </w:pPr>
            <w:r w:rsidRPr="00C761CA">
              <w:rPr>
                <w:u w:val="single"/>
              </w:rPr>
              <w:t>source</w:t>
            </w:r>
          </w:p>
        </w:tc>
        <w:tc>
          <w:tcPr>
            <w:tcW w:w="1984" w:type="dxa"/>
          </w:tcPr>
          <w:p w14:paraId="7435F087" w14:textId="750BBF1B" w:rsidR="00D35C24" w:rsidRPr="004820D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545960C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71AA6F1" w14:textId="2EB0AAA7" w:rsidR="00373871" w:rsidRDefault="00373871" w:rsidP="00D35C24">
            <w:pPr>
              <w:pStyle w:val="TableCell"/>
              <w:cnfStyle w:val="000000000000" w:firstRow="0" w:lastRow="0" w:firstColumn="0" w:lastColumn="0" w:oddVBand="0" w:evenVBand="0" w:oddHBand="0" w:evenHBand="0" w:firstRowFirstColumn="0" w:firstRowLastColumn="0" w:lastRowFirstColumn="0" w:lastRowLastColumn="0"/>
            </w:pPr>
            <w:r>
              <w:t>Object Type: RequestInstance | ActivityInstance</w:t>
            </w:r>
            <w:r w:rsidR="001A11A2">
              <w:t xml:space="preserve"> | PlanningUser</w:t>
            </w:r>
          </w:p>
          <w:p w14:paraId="03E1B3BE" w14:textId="40C0172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source of the ActivityInstance, which is either its parent ActivityInstance</w:t>
            </w:r>
            <w:r w:rsidR="001A11A2">
              <w:t xml:space="preserve">, </w:t>
            </w:r>
            <w:r>
              <w:t>a RequestInstance if it is a root Activity</w:t>
            </w:r>
            <w:r w:rsidR="001A11A2">
              <w:t>, or a PlanningUser if directly inserted</w:t>
            </w:r>
            <w:r>
              <w:t>.</w:t>
            </w:r>
          </w:p>
        </w:tc>
      </w:tr>
      <w:tr w:rsidR="00D35C24" w14:paraId="026099A6"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512D1955" w14:textId="77777777" w:rsidR="00D35C24" w:rsidRPr="00C761CA" w:rsidRDefault="00D35C24" w:rsidP="00D35C24">
            <w:pPr>
              <w:pStyle w:val="TableCell"/>
              <w:rPr>
                <w:u w:val="single"/>
              </w:rPr>
            </w:pPr>
            <w:r w:rsidRPr="00C761CA">
              <w:rPr>
                <w:u w:val="single"/>
              </w:rPr>
              <w:t>relatedEvent</w:t>
            </w:r>
          </w:p>
        </w:tc>
        <w:tc>
          <w:tcPr>
            <w:tcW w:w="1984" w:type="dxa"/>
          </w:tcPr>
          <w:p w14:paraId="4A31BEAD" w14:textId="35438B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373871">
              <w:br/>
              <w:t>&lt;EventInstance&gt;</w:t>
            </w:r>
          </w:p>
        </w:tc>
        <w:tc>
          <w:tcPr>
            <w:tcW w:w="992" w:type="dxa"/>
          </w:tcPr>
          <w:p w14:paraId="716CC2C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479DEA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reference to an EventInstance that is specifically associated with this instance of the Activity.  Typically the Activity is placed in response to the Event.</w:t>
            </w:r>
          </w:p>
        </w:tc>
      </w:tr>
      <w:tr w:rsidR="00D35C24" w14:paraId="64D0779B"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4EF32017" w14:textId="77777777" w:rsidR="00D35C24" w:rsidRPr="00C761CA" w:rsidRDefault="00D35C24" w:rsidP="00D35C24">
            <w:pPr>
              <w:pStyle w:val="TableCell"/>
              <w:rPr>
                <w:u w:val="single"/>
              </w:rPr>
            </w:pPr>
            <w:r w:rsidRPr="00C761CA">
              <w:rPr>
                <w:u w:val="single"/>
              </w:rPr>
              <w:t>children</w:t>
            </w:r>
          </w:p>
        </w:tc>
        <w:tc>
          <w:tcPr>
            <w:tcW w:w="1984" w:type="dxa"/>
          </w:tcPr>
          <w:p w14:paraId="6022E155" w14:textId="702ADC9B"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&lt;MAL::ObjectRef</w:t>
            </w:r>
            <w:r w:rsidR="00373871">
              <w:br/>
              <w:t>&lt;ActivityInstance&gt;</w:t>
            </w:r>
            <w:r>
              <w:t>&gt;</w:t>
            </w:r>
          </w:p>
        </w:tc>
        <w:tc>
          <w:tcPr>
            <w:tcW w:w="992" w:type="dxa"/>
          </w:tcPr>
          <w:p w14:paraId="352B5598" w14:textId="219AEC0D"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A7F6848" w14:textId="77777777" w:rsidR="00D35C24" w:rsidRPr="00C761CA"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References to any child ActivityInstances.</w:t>
            </w:r>
          </w:p>
        </w:tc>
      </w:tr>
      <w:tr w:rsidR="00D35C24" w14:paraId="3DDBB694"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2C897344" w14:textId="77777777" w:rsidR="00D35C24" w:rsidRPr="00C761CA" w:rsidRDefault="00D35C24" w:rsidP="00D35C24">
            <w:pPr>
              <w:pStyle w:val="TableCell"/>
              <w:rPr>
                <w:u w:val="single"/>
              </w:rPr>
            </w:pPr>
            <w:r w:rsidRPr="00C761CA">
              <w:rPr>
                <w:u w:val="single"/>
              </w:rPr>
              <w:t>comments</w:t>
            </w:r>
          </w:p>
        </w:tc>
        <w:tc>
          <w:tcPr>
            <w:tcW w:w="1984" w:type="dxa"/>
          </w:tcPr>
          <w:p w14:paraId="3017B825" w14:textId="77777777" w:rsidR="00D35C24" w:rsidRPr="00010B38"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010B38">
              <w:t>MAL::String</w:t>
            </w:r>
          </w:p>
        </w:tc>
        <w:tc>
          <w:tcPr>
            <w:tcW w:w="992" w:type="dxa"/>
          </w:tcPr>
          <w:p w14:paraId="19001F0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4B2791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Any notes associated with this instance of the Activity.</w:t>
            </w:r>
          </w:p>
        </w:tc>
      </w:tr>
      <w:tr w:rsidR="00D35C24" w14:paraId="31218761"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30F81C17" w14:textId="77777777" w:rsidR="00D35C24" w:rsidRPr="00C761CA" w:rsidRDefault="00D35C24" w:rsidP="00D35C24">
            <w:pPr>
              <w:pStyle w:val="TableCell"/>
              <w:rPr>
                <w:u w:val="single"/>
              </w:rPr>
            </w:pPr>
            <w:r w:rsidRPr="00C761CA">
              <w:rPr>
                <w:u w:val="single"/>
              </w:rPr>
              <w:t>constraints</w:t>
            </w:r>
          </w:p>
        </w:tc>
        <w:tc>
          <w:tcPr>
            <w:tcW w:w="1984" w:type="dxa"/>
          </w:tcPr>
          <w:p w14:paraId="395A6D68" w14:textId="77777777" w:rsidR="00D35C24" w:rsidRPr="004820D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4820D4">
              <w:t>ConstraintNode</w:t>
            </w:r>
          </w:p>
        </w:tc>
        <w:tc>
          <w:tcPr>
            <w:tcW w:w="992" w:type="dxa"/>
          </w:tcPr>
          <w:p w14:paraId="5D23FA7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84C45E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 Constraints applicable to this instance of the Activity.</w:t>
            </w:r>
          </w:p>
        </w:tc>
      </w:tr>
      <w:tr w:rsidR="00D35C24" w14:paraId="55081CC3"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6E536861" w14:textId="77777777" w:rsidR="00D35C24" w:rsidRDefault="00D35C24" w:rsidP="00D35C24">
            <w:pPr>
              <w:pStyle w:val="TableCell"/>
            </w:pPr>
            <w:r>
              <w:t>arguments</w:t>
            </w:r>
          </w:p>
        </w:tc>
        <w:tc>
          <w:tcPr>
            <w:tcW w:w="1984" w:type="dxa"/>
          </w:tcPr>
          <w:p w14:paraId="10D850C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w:t>
            </w:r>
            <w:r w:rsidRPr="004820D4">
              <w:t>Argument</w:t>
            </w:r>
            <w:r>
              <w:t>&gt;</w:t>
            </w:r>
          </w:p>
        </w:tc>
        <w:tc>
          <w:tcPr>
            <w:tcW w:w="992" w:type="dxa"/>
          </w:tcPr>
          <w:p w14:paraId="559F4F09" w14:textId="6F04CF30"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BA7F25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Argument values for each Argument defined in the Activity Definition.</w:t>
            </w:r>
          </w:p>
        </w:tc>
      </w:tr>
      <w:tr w:rsidR="00D35C24" w14:paraId="44F19A28"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3344510A" w14:textId="77777777" w:rsidR="00D35C24" w:rsidRDefault="00D35C24" w:rsidP="00D35C24">
            <w:pPr>
              <w:pStyle w:val="TableCell"/>
            </w:pPr>
            <w:r>
              <w:t>start</w:t>
            </w:r>
          </w:p>
        </w:tc>
        <w:tc>
          <w:tcPr>
            <w:tcW w:w="1984" w:type="dxa"/>
          </w:tcPr>
          <w:p w14:paraId="5EE5AB32" w14:textId="77777777" w:rsidR="00D35C24" w:rsidRPr="004820D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4820D4">
              <w:t>Trigger</w:t>
            </w:r>
          </w:p>
        </w:tc>
        <w:tc>
          <w:tcPr>
            <w:tcW w:w="992" w:type="dxa"/>
          </w:tcPr>
          <w:p w14:paraId="2BE590B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0ED26AE" w14:textId="77777777" w:rsidR="00D35C24" w:rsidRPr="00287C9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Optionally specifies the trigger that initiates the Activity: may be Time, Position or Event based.</w:t>
            </w:r>
          </w:p>
        </w:tc>
      </w:tr>
      <w:tr w:rsidR="00D35C24" w14:paraId="7EFCF01C"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03B3CC2C" w14:textId="77777777" w:rsidR="00D35C24" w:rsidRDefault="00D35C24" w:rsidP="00D35C24">
            <w:pPr>
              <w:pStyle w:val="TableCell"/>
            </w:pPr>
            <w:r>
              <w:t>end</w:t>
            </w:r>
          </w:p>
        </w:tc>
        <w:tc>
          <w:tcPr>
            <w:tcW w:w="1984" w:type="dxa"/>
          </w:tcPr>
          <w:p w14:paraId="23AC6D1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4820D4">
              <w:t>Trigger</w:t>
            </w:r>
          </w:p>
        </w:tc>
        <w:tc>
          <w:tcPr>
            <w:tcW w:w="992" w:type="dxa"/>
          </w:tcPr>
          <w:p w14:paraId="28E181D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E3EEC5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Optionally specifies the trigger that ends the Activity</w:t>
            </w:r>
          </w:p>
        </w:tc>
      </w:tr>
      <w:tr w:rsidR="00D35C24" w14:paraId="43F39FC9"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489458C8" w14:textId="77777777" w:rsidR="00D35C24" w:rsidRDefault="00D35C24" w:rsidP="00D35C24">
            <w:pPr>
              <w:pStyle w:val="TableCell"/>
            </w:pPr>
            <w:r>
              <w:t>duration</w:t>
            </w:r>
          </w:p>
        </w:tc>
        <w:tc>
          <w:tcPr>
            <w:tcW w:w="1984" w:type="dxa"/>
          </w:tcPr>
          <w:p w14:paraId="7E1EDF2C" w14:textId="77777777" w:rsidR="00D35C24" w:rsidRPr="004568A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w:t>
            </w:r>
            <w:r w:rsidRPr="004568A4">
              <w:t>Duration</w:t>
            </w:r>
          </w:p>
        </w:tc>
        <w:tc>
          <w:tcPr>
            <w:tcW w:w="992" w:type="dxa"/>
          </w:tcPr>
          <w:p w14:paraId="0164981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B2C779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duration of the Activity (estimated until execution, actual post execution).</w:t>
            </w:r>
          </w:p>
        </w:tc>
      </w:tr>
      <w:tr w:rsidR="00D35C24" w14:paraId="76D2D20B"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7445CA81" w14:textId="77777777" w:rsidR="00D35C24" w:rsidRDefault="00D35C24" w:rsidP="00D35C24">
            <w:pPr>
              <w:pStyle w:val="TableCell"/>
            </w:pPr>
            <w:r>
              <w:t>subPlan</w:t>
            </w:r>
          </w:p>
        </w:tc>
        <w:tc>
          <w:tcPr>
            <w:tcW w:w="1984" w:type="dxa"/>
          </w:tcPr>
          <w:p w14:paraId="3476AF5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4831C62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88C3B7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association of the Activity with a defined sub-plan.</w:t>
            </w:r>
          </w:p>
        </w:tc>
      </w:tr>
      <w:tr w:rsidR="00D35C24" w14:paraId="7DB2C8F0"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10D0F393" w14:textId="77777777" w:rsidR="00D35C24" w:rsidRDefault="00D35C24" w:rsidP="00D35C24">
            <w:pPr>
              <w:pStyle w:val="TableCell"/>
            </w:pPr>
            <w:r>
              <w:t>tags</w:t>
            </w:r>
          </w:p>
        </w:tc>
        <w:tc>
          <w:tcPr>
            <w:tcW w:w="1984" w:type="dxa"/>
          </w:tcPr>
          <w:p w14:paraId="3B1D0061" w14:textId="77777777" w:rsidR="00D35C24" w:rsidRPr="004568A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&lt;MAL::String&gt;</w:t>
            </w:r>
          </w:p>
        </w:tc>
        <w:tc>
          <w:tcPr>
            <w:tcW w:w="992" w:type="dxa"/>
          </w:tcPr>
          <w:p w14:paraId="62A468FF" w14:textId="057491A4"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85CDDB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 Tags that may be used to associate the Activity with others, grouping activities by operational responsibility (controller/group/system) or other criteria.</w:t>
            </w:r>
          </w:p>
        </w:tc>
      </w:tr>
      <w:tr w:rsidR="00D35C24" w14:paraId="1722272D"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4ED38B02" w14:textId="77777777" w:rsidR="00D35C24" w:rsidRDefault="00D35C24" w:rsidP="00D35C24">
            <w:pPr>
              <w:pStyle w:val="TableCell"/>
            </w:pPr>
            <w:r>
              <w:t>status</w:t>
            </w:r>
          </w:p>
        </w:tc>
        <w:tc>
          <w:tcPr>
            <w:tcW w:w="1984" w:type="dxa"/>
          </w:tcPr>
          <w:p w14:paraId="2488B44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CE4847">
              <w:t>ActivityStatus</w:t>
            </w:r>
            <w:r w:rsidR="00261981">
              <w:t>Enum</w:t>
            </w:r>
          </w:p>
        </w:tc>
        <w:tc>
          <w:tcPr>
            <w:tcW w:w="992" w:type="dxa"/>
          </w:tcPr>
          <w:p w14:paraId="2B77E40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172AB4B" w14:textId="6FA052AA"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Current Status of the Activity Instance (see Activity State Model in §</w:t>
            </w:r>
            <w:r>
              <w:fldChar w:fldCharType="begin"/>
            </w:r>
            <w:r>
              <w:instrText xml:space="preserve"> REF _Ref51756818 \r \h </w:instrText>
            </w:r>
            <w:r>
              <w:fldChar w:fldCharType="separate"/>
            </w:r>
            <w:r w:rsidR="00182691">
              <w:t>3.2.2.2</w:t>
            </w:r>
            <w:r>
              <w:fldChar w:fldCharType="end"/>
            </w:r>
            <w:r>
              <w:t>)</w:t>
            </w:r>
          </w:p>
        </w:tc>
      </w:tr>
      <w:tr w:rsidR="00D35C24" w14:paraId="79362CFD"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1445B567" w14:textId="510B584C" w:rsidR="00D35C24" w:rsidRDefault="00D35C24" w:rsidP="00D35C24">
            <w:pPr>
              <w:pStyle w:val="TableCell"/>
            </w:pPr>
            <w:r>
              <w:lastRenderedPageBreak/>
              <w:t>exec</w:t>
            </w:r>
            <w:r w:rsidR="00BB7986">
              <w:t>ution</w:t>
            </w:r>
            <w:r>
              <w:t>Inst</w:t>
            </w:r>
            <w:r w:rsidR="00BB7986">
              <w:t>ance</w:t>
            </w:r>
          </w:p>
        </w:tc>
        <w:tc>
          <w:tcPr>
            <w:tcW w:w="1984" w:type="dxa"/>
          </w:tcPr>
          <w:p w14:paraId="514CF1E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0FE921A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DBDE63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instance of an executable body for the Activity (procedure, action sequence, etc.) [external to the MPS Information Model].</w:t>
            </w:r>
          </w:p>
        </w:tc>
      </w:tr>
      <w:tr w:rsidR="00A9402C" w14:paraId="3463F0FD" w14:textId="77777777" w:rsidTr="00820623">
        <w:tc>
          <w:tcPr>
            <w:cnfStyle w:val="001000000000" w:firstRow="0" w:lastRow="0" w:firstColumn="1" w:lastColumn="0" w:oddVBand="0" w:evenVBand="0" w:oddHBand="0" w:evenHBand="0" w:firstRowFirstColumn="0" w:firstRowLastColumn="0" w:lastRowFirstColumn="0" w:lastRowLastColumn="0"/>
            <w:tcW w:w="1667" w:type="dxa"/>
          </w:tcPr>
          <w:p w14:paraId="48B51C20" w14:textId="77777777" w:rsidR="00A9402C" w:rsidRDefault="00A9402C" w:rsidP="00820623">
            <w:pPr>
              <w:pStyle w:val="TableCell"/>
            </w:pPr>
            <w:r>
              <w:t>returnData</w:t>
            </w:r>
          </w:p>
        </w:tc>
        <w:tc>
          <w:tcPr>
            <w:tcW w:w="1984" w:type="dxa"/>
          </w:tcPr>
          <w:p w14:paraId="6704CDCA" w14:textId="77777777" w:rsidR="00A9402C" w:rsidRDefault="00A9402C" w:rsidP="00820623">
            <w:pPr>
              <w:pStyle w:val="TableCell"/>
              <w:cnfStyle w:val="000000000000" w:firstRow="0" w:lastRow="0" w:firstColumn="0" w:lastColumn="0" w:oddVBand="0" w:evenVBand="0" w:oddHBand="0" w:evenHBand="0" w:firstRowFirstColumn="0" w:firstRowLastColumn="0" w:lastRowFirstColumn="0" w:lastRowLastColumn="0"/>
            </w:pPr>
            <w:r>
              <w:t>List&lt;MAL::NamedValue&gt;</w:t>
            </w:r>
          </w:p>
        </w:tc>
        <w:tc>
          <w:tcPr>
            <w:tcW w:w="992" w:type="dxa"/>
          </w:tcPr>
          <w:p w14:paraId="3E57BA3D" w14:textId="42FB1399" w:rsidR="00A9402C" w:rsidRDefault="00A9402C" w:rsidP="00820623">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69099AA" w14:textId="64FF6A12" w:rsidR="00A9402C" w:rsidRPr="00820623" w:rsidRDefault="00A9402C" w:rsidP="00820623">
            <w:pPr>
              <w:pStyle w:val="TableCell"/>
              <w:cnfStyle w:val="000000000000" w:firstRow="0" w:lastRow="0" w:firstColumn="0" w:lastColumn="0" w:oddVBand="0" w:evenVBand="0" w:oddHBand="0" w:evenHBand="0" w:firstRowFirstColumn="0" w:firstRowLastColumn="0" w:lastRowFirstColumn="0" w:lastRowLastColumn="0"/>
            </w:pPr>
            <w:r w:rsidRPr="00820623">
              <w:t xml:space="preserve">Optional </w:t>
            </w:r>
            <w:r>
              <w:t>return data from the planning process, provided as a list of ID-Value pairs.  This can be used to provide additional information required by the User to interpret the planned activity.</w:t>
            </w:r>
          </w:p>
        </w:tc>
      </w:tr>
      <w:tr w:rsidR="00D35C24" w14:paraId="0B9C7894"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2E68D1BC" w14:textId="6EC8CDE1" w:rsidR="00D35C24" w:rsidRDefault="00A9402C" w:rsidP="00D35C24">
            <w:pPr>
              <w:pStyle w:val="TableCell"/>
            </w:pPr>
            <w:r>
              <w:t>statusInfo</w:t>
            </w:r>
          </w:p>
        </w:tc>
        <w:tc>
          <w:tcPr>
            <w:tcW w:w="1984" w:type="dxa"/>
          </w:tcPr>
          <w:p w14:paraId="0642DB7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4DEA004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51894E8" w14:textId="67D9EF58" w:rsidR="00D35C24" w:rsidRDefault="003E7232" w:rsidP="00D35C24">
            <w:pPr>
              <w:pStyle w:val="TableCell"/>
              <w:cnfStyle w:val="000000000000" w:firstRow="0" w:lastRow="0" w:firstColumn="0" w:lastColumn="0" w:oddVBand="0" w:evenVBand="0" w:oddHBand="0" w:evenHBand="0" w:firstRowFirstColumn="0" w:firstRowLastColumn="0" w:lastRowFirstColumn="0" w:lastRowLastColumn="0"/>
            </w:pPr>
            <w:r>
              <w:t>StatusInfo</w:t>
            </w:r>
            <w:r w:rsidR="00D35C24">
              <w:t xml:space="preserve"> provides the reason for entering the Terminated State and is customisable</w:t>
            </w:r>
            <w:r w:rsidR="00A71335">
              <w:t xml:space="preserve">, but </w:t>
            </w:r>
            <w:r w:rsidR="00D27CC6">
              <w:t>if the following conditions exist then the specified text shall be used:</w:t>
            </w:r>
          </w:p>
          <w:p w14:paraId="3B15533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Completed (nominal)</w:t>
            </w:r>
          </w:p>
          <w:p w14:paraId="3C260AAC" w14:textId="261F641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 Expired (prior to Activation or during </w:t>
            </w:r>
            <w:r w:rsidR="00541CF2">
              <w:t>p</w:t>
            </w:r>
            <w:r>
              <w:t>lan Supension)</w:t>
            </w:r>
          </w:p>
          <w:p w14:paraId="1A7429F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Deleted</w:t>
            </w:r>
          </w:p>
          <w:p w14:paraId="757B05DA" w14:textId="14C85D5F" w:rsidR="00A71335" w:rsidRDefault="00D35C24" w:rsidP="00D27CC6">
            <w:pPr>
              <w:pStyle w:val="TableCell"/>
              <w:cnfStyle w:val="000000000000" w:firstRow="0" w:lastRow="0" w:firstColumn="0" w:lastColumn="0" w:oddVBand="0" w:evenVBand="0" w:oddHBand="0" w:evenHBand="0" w:firstRowFirstColumn="0" w:firstRowLastColumn="0" w:lastRowFirstColumn="0" w:lastRowLastColumn="0"/>
            </w:pPr>
            <w:r>
              <w:t xml:space="preserve">- Failed (see </w:t>
            </w:r>
            <w:r w:rsidR="00A26A4D">
              <w:t>ErrorCode</w:t>
            </w:r>
            <w:r>
              <w:t>/</w:t>
            </w:r>
            <w:r w:rsidR="00A26A4D">
              <w:t>ErrorInfo</w:t>
            </w:r>
            <w:r>
              <w:t>)</w:t>
            </w:r>
          </w:p>
        </w:tc>
      </w:tr>
      <w:tr w:rsidR="00D35C24" w14:paraId="0F8AB336"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0CCA8D53" w14:textId="65B2B2B1" w:rsidR="00D35C24" w:rsidRDefault="00A26A4D" w:rsidP="00D35C24">
            <w:pPr>
              <w:pStyle w:val="TableCell"/>
            </w:pPr>
            <w:r>
              <w:t>errorCode</w:t>
            </w:r>
          </w:p>
        </w:tc>
        <w:tc>
          <w:tcPr>
            <w:tcW w:w="1984" w:type="dxa"/>
          </w:tcPr>
          <w:p w14:paraId="519C6E8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MAL::Integer</w:t>
            </w:r>
          </w:p>
        </w:tc>
        <w:tc>
          <w:tcPr>
            <w:tcW w:w="992" w:type="dxa"/>
          </w:tcPr>
          <w:p w14:paraId="79495F4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ED80028" w14:textId="137E1E7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Error Code </w:t>
            </w:r>
            <w:r w:rsidR="000E246B">
              <w:t xml:space="preserve">optional </w:t>
            </w:r>
            <w:r>
              <w:t>in the case of a failure status for the planning activity</w:t>
            </w:r>
            <w:r w:rsidR="000E246B">
              <w:t xml:space="preserve"> (for example Terminated state with statusInfo Failed)</w:t>
            </w:r>
            <w:r>
              <w:t>.</w:t>
            </w:r>
            <w:r w:rsidR="000E246B">
              <w:t xml:space="preserve">  The codes are implementation specific.</w:t>
            </w:r>
          </w:p>
        </w:tc>
      </w:tr>
      <w:tr w:rsidR="00D35C24" w14:paraId="213C675D"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5709C654" w14:textId="6862D5B3" w:rsidR="00D35C24" w:rsidRDefault="00A26A4D" w:rsidP="00D35C24">
            <w:pPr>
              <w:pStyle w:val="TableCell"/>
            </w:pPr>
            <w:r>
              <w:t>errorInfo</w:t>
            </w:r>
          </w:p>
        </w:tc>
        <w:tc>
          <w:tcPr>
            <w:tcW w:w="1984" w:type="dxa"/>
          </w:tcPr>
          <w:p w14:paraId="2D0A68B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035F48E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97BE63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Supplementary Error Information</w:t>
            </w:r>
          </w:p>
        </w:tc>
      </w:tr>
    </w:tbl>
    <w:p w14:paraId="25560D10" w14:textId="77777777" w:rsidR="00D35C24" w:rsidRDefault="00D35C24" w:rsidP="00183C67">
      <w:pPr>
        <w:pStyle w:val="Heading4"/>
      </w:pPr>
      <w:bookmarkStart w:id="118" w:name="_Ref51756818"/>
      <w:r>
        <w:lastRenderedPageBreak/>
        <w:t>Activity State Model</w:t>
      </w:r>
      <w:bookmarkEnd w:id="118"/>
    </w:p>
    <w:p w14:paraId="713FF414" w14:textId="12D32BC1" w:rsidR="00D35C24" w:rsidRDefault="00475D9D" w:rsidP="00CD0103">
      <w:pPr>
        <w:keepNext/>
        <w:jc w:val="center"/>
      </w:pPr>
      <w:r w:rsidRPr="00475D9D">
        <w:rPr>
          <w:noProof/>
          <w:lang w:val="en-GB" w:eastAsia="en-GB"/>
        </w:rPr>
        <w:drawing>
          <wp:inline distT="0" distB="0" distL="0" distR="0" wp14:anchorId="76F21510" wp14:editId="02977341">
            <wp:extent cx="5824642" cy="52673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a:extLst>
                        <a:ext uri="{28A0092B-C50C-407E-A947-70E740481C1C}">
                          <a14:useLocalDpi xmlns:a14="http://schemas.microsoft.com/office/drawing/2010/main" val="0"/>
                        </a:ext>
                      </a:extLst>
                    </a:blip>
                    <a:srcRect l="14329" b="1524"/>
                    <a:stretch/>
                  </pic:blipFill>
                  <pic:spPr bwMode="auto">
                    <a:xfrm>
                      <a:off x="0" y="0"/>
                      <a:ext cx="5858048" cy="5297535"/>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83983B" w14:textId="1E20DEFE" w:rsidR="00D35C24" w:rsidRDefault="00D35C24" w:rsidP="00D35C24">
      <w:pPr>
        <w:pStyle w:val="Caption"/>
        <w:keepNext w:val="0"/>
      </w:pPr>
      <w:bookmarkStart w:id="119" w:name="_Toc140093354"/>
      <w:r>
        <w:t xml:space="preserve">Figure </w:t>
      </w:r>
      <w:r w:rsidR="00A23CA0">
        <w:fldChar w:fldCharType="begin"/>
      </w:r>
      <w:r w:rsidR="00A23CA0">
        <w:instrText xml:space="preserve"> SEQ Figure \* ARABIC </w:instrText>
      </w:r>
      <w:r w:rsidR="00A23CA0">
        <w:fldChar w:fldCharType="separate"/>
      </w:r>
      <w:r w:rsidR="00182691">
        <w:rPr>
          <w:noProof/>
        </w:rPr>
        <w:t>11</w:t>
      </w:r>
      <w:r w:rsidR="00A23CA0">
        <w:rPr>
          <w:noProof/>
        </w:rPr>
        <w:fldChar w:fldCharType="end"/>
      </w:r>
      <w:r>
        <w:t>: Activity State Model</w:t>
      </w:r>
      <w:bookmarkEnd w:id="119"/>
    </w:p>
    <w:p w14:paraId="607C6916" w14:textId="39047541" w:rsidR="00134290" w:rsidRPr="00134290" w:rsidRDefault="00134290" w:rsidP="00D44BC0">
      <w:r>
        <w:t>The blue dashed boundary frames indicate which of planning or plan execution functions is responsible for asserting these states.  State transitions that occur as a result of an MPS service operation are marked with an *, other transitions occur automatically as a result of planning or plan execution processes.</w:t>
      </w:r>
    </w:p>
    <w:p w14:paraId="05CEEBE0" w14:textId="5712A1B5" w:rsidR="00134290" w:rsidRDefault="00134290" w:rsidP="00D44BC0">
      <w:pPr>
        <w:pStyle w:val="HeadingNoNumber"/>
        <w:pageBreakBefore/>
      </w:pPr>
      <w:r>
        <w:lastRenderedPageBreak/>
        <w:t>ActivityStat</w:t>
      </w:r>
      <w:r w:rsidR="00F3014C">
        <w:t>us</w:t>
      </w:r>
      <w:r>
        <w:t>Enum</w:t>
      </w:r>
    </w:p>
    <w:p w14:paraId="7C73D7BC" w14:textId="6DBCF9FA" w:rsidR="00D35C24" w:rsidRDefault="00D35C24" w:rsidP="00D44BC0">
      <w:r>
        <w:t xml:space="preserve">The following states are defined for </w:t>
      </w:r>
      <w:r w:rsidRPr="004568A4">
        <w:rPr>
          <w:b/>
        </w:rPr>
        <w:t>ActivityStatus</w:t>
      </w:r>
      <w:r>
        <w:t>:</w:t>
      </w:r>
    </w:p>
    <w:p w14:paraId="371DA161" w14:textId="77777777" w:rsidR="00596F36" w:rsidRDefault="00596F36" w:rsidP="00596F36">
      <w:pPr>
        <w:spacing w:before="0"/>
      </w:pPr>
    </w:p>
    <w:tbl>
      <w:tblPr>
        <w:tblStyle w:val="RBTable"/>
        <w:tblW w:w="9185" w:type="dxa"/>
        <w:tblLayout w:type="fixed"/>
        <w:tblLook w:val="0480" w:firstRow="0" w:lastRow="0" w:firstColumn="1" w:lastColumn="0" w:noHBand="0" w:noVBand="1"/>
        <w:tblCaption w:val="DSE ActivityStatusEnum E1"/>
      </w:tblPr>
      <w:tblGrid>
        <w:gridCol w:w="1783"/>
        <w:gridCol w:w="5717"/>
        <w:gridCol w:w="701"/>
        <w:gridCol w:w="984"/>
      </w:tblGrid>
      <w:tr w:rsidR="00596F36" w14:paraId="50C3D01F" w14:textId="77777777" w:rsidTr="00287DFF">
        <w:tc>
          <w:tcPr>
            <w:cnfStyle w:val="001000000000" w:firstRow="0" w:lastRow="0" w:firstColumn="1" w:lastColumn="0" w:oddVBand="0" w:evenVBand="0" w:oddHBand="0" w:evenHBand="0" w:firstRowFirstColumn="0" w:firstRowLastColumn="0" w:lastRowFirstColumn="0" w:lastRowLastColumn="0"/>
            <w:tcW w:w="1809" w:type="dxa"/>
            <w:shd w:val="clear" w:color="auto" w:fill="662382"/>
          </w:tcPr>
          <w:p w14:paraId="4A70B1C7" w14:textId="77777777" w:rsidR="00596F36" w:rsidRPr="00404E36" w:rsidRDefault="00596F36" w:rsidP="00287DFF">
            <w:pPr>
              <w:pStyle w:val="TableCell"/>
              <w:rPr>
                <w:color w:val="FFFFFF" w:themeColor="background1"/>
              </w:rPr>
            </w:pPr>
            <w:r w:rsidRPr="00404E36">
              <w:rPr>
                <w:color w:val="FFFFFF" w:themeColor="background1"/>
              </w:rPr>
              <w:t>Name</w:t>
            </w:r>
          </w:p>
        </w:tc>
        <w:tc>
          <w:tcPr>
            <w:tcW w:w="5811" w:type="dxa"/>
          </w:tcPr>
          <w:p w14:paraId="6060EFD7" w14:textId="124A9999" w:rsidR="00596F36" w:rsidRPr="00404E36" w:rsidRDefault="00596F36" w:rsidP="00287DFF">
            <w:pPr>
              <w:pStyle w:val="TableCell"/>
              <w:cnfStyle w:val="000000000000" w:firstRow="0" w:lastRow="0" w:firstColumn="0" w:lastColumn="0" w:oddVBand="0" w:evenVBand="0" w:oddHBand="0" w:evenHBand="0" w:firstRowFirstColumn="0" w:firstRowLastColumn="0" w:lastRowFirstColumn="0" w:lastRowLastColumn="0"/>
              <w:rPr>
                <w:b/>
              </w:rPr>
            </w:pPr>
            <w:r>
              <w:rPr>
                <w:b/>
              </w:rPr>
              <w:t>ActivityStatusEnum</w:t>
            </w:r>
          </w:p>
        </w:tc>
        <w:tc>
          <w:tcPr>
            <w:tcW w:w="709" w:type="dxa"/>
            <w:shd w:val="clear" w:color="auto" w:fill="662382"/>
          </w:tcPr>
          <w:p w14:paraId="01DDEF10" w14:textId="77777777" w:rsidR="00596F36" w:rsidRPr="006A2A59" w:rsidRDefault="00596F36"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7" w:type="dxa"/>
          </w:tcPr>
          <w:p w14:paraId="3A28F821" w14:textId="77777777" w:rsidR="00596F36" w:rsidRPr="00121F50" w:rsidRDefault="00596F36" w:rsidP="00287DFF">
            <w:pPr>
              <w:pStyle w:val="TableCell"/>
              <w:jc w:val="right"/>
              <w:cnfStyle w:val="000000000000" w:firstRow="0" w:lastRow="0" w:firstColumn="0" w:lastColumn="0" w:oddVBand="0" w:evenVBand="0" w:oddHBand="0" w:evenHBand="0" w:firstRowFirstColumn="0" w:firstRowLastColumn="0" w:lastRowFirstColumn="0" w:lastRowLastColumn="0"/>
            </w:pPr>
            <w:r>
              <w:t>103</w:t>
            </w:r>
          </w:p>
        </w:tc>
      </w:tr>
    </w:tbl>
    <w:p w14:paraId="4111C30A" w14:textId="77777777" w:rsidR="00D35C24" w:rsidRPr="00001514" w:rsidRDefault="00D35C24" w:rsidP="008274EF">
      <w:pPr>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D35C24" w14:paraId="750A8BC9" w14:textId="77777777" w:rsidTr="002619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617420E3" w14:textId="77777777" w:rsidR="00D35C24" w:rsidRDefault="00D35C24" w:rsidP="00D35C24">
            <w:pPr>
              <w:pStyle w:val="TableCell"/>
            </w:pPr>
            <w:r>
              <w:t>Status</w:t>
            </w:r>
          </w:p>
        </w:tc>
        <w:tc>
          <w:tcPr>
            <w:tcW w:w="1134" w:type="dxa"/>
          </w:tcPr>
          <w:p w14:paraId="3F1E7E87"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0FE8E7A0"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2776838" w14:textId="77777777" w:rsidTr="00261981">
        <w:tc>
          <w:tcPr>
            <w:cnfStyle w:val="001000000000" w:firstRow="0" w:lastRow="0" w:firstColumn="1" w:lastColumn="0" w:oddVBand="0" w:evenVBand="0" w:oddHBand="0" w:evenHBand="0" w:firstRowFirstColumn="0" w:firstRowLastColumn="0" w:lastRowFirstColumn="0" w:lastRowLastColumn="0"/>
            <w:tcW w:w="1809" w:type="dxa"/>
          </w:tcPr>
          <w:p w14:paraId="30A193BC" w14:textId="77777777" w:rsidR="00D35C24" w:rsidRDefault="00261981" w:rsidP="00D35C24">
            <w:pPr>
              <w:pStyle w:val="TableCell"/>
            </w:pPr>
            <w:r>
              <w:t>PLANNED</w:t>
            </w:r>
          </w:p>
        </w:tc>
        <w:tc>
          <w:tcPr>
            <w:tcW w:w="1134" w:type="dxa"/>
          </w:tcPr>
          <w:p w14:paraId="41AD548F"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3191D3C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Activity Instance has been included in the Plan</w:t>
            </w:r>
          </w:p>
        </w:tc>
      </w:tr>
      <w:tr w:rsidR="00D35C24" w14:paraId="630ACDDF" w14:textId="77777777" w:rsidTr="00261981">
        <w:tc>
          <w:tcPr>
            <w:cnfStyle w:val="001000000000" w:firstRow="0" w:lastRow="0" w:firstColumn="1" w:lastColumn="0" w:oddVBand="0" w:evenVBand="0" w:oddHBand="0" w:evenHBand="0" w:firstRowFirstColumn="0" w:firstRowLastColumn="0" w:lastRowFirstColumn="0" w:lastRowLastColumn="0"/>
            <w:tcW w:w="1809" w:type="dxa"/>
          </w:tcPr>
          <w:p w14:paraId="79E5F2C6" w14:textId="77777777" w:rsidR="00D35C24" w:rsidRDefault="00261981" w:rsidP="00D35C24">
            <w:pPr>
              <w:pStyle w:val="TableCell"/>
            </w:pPr>
            <w:r>
              <w:t>ACTIVATED</w:t>
            </w:r>
          </w:p>
        </w:tc>
        <w:tc>
          <w:tcPr>
            <w:tcW w:w="1134" w:type="dxa"/>
          </w:tcPr>
          <w:p w14:paraId="059F8C3F"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54D3F92B" w14:textId="558FE55B"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The Plan including the Activity Instance has been Activated within the </w:t>
            </w:r>
            <w:r w:rsidR="00541CF2">
              <w:t>p</w:t>
            </w:r>
            <w:r>
              <w:t xml:space="preserve">lan </w:t>
            </w:r>
            <w:r w:rsidR="00541CF2">
              <w:t>e</w:t>
            </w:r>
            <w:r>
              <w:t>xecution function.</w:t>
            </w:r>
          </w:p>
        </w:tc>
      </w:tr>
      <w:tr w:rsidR="00D35C24" w14:paraId="4BC18015" w14:textId="77777777" w:rsidTr="00261981">
        <w:tc>
          <w:tcPr>
            <w:cnfStyle w:val="001000000000" w:firstRow="0" w:lastRow="0" w:firstColumn="1" w:lastColumn="0" w:oddVBand="0" w:evenVBand="0" w:oddHBand="0" w:evenHBand="0" w:firstRowFirstColumn="0" w:firstRowLastColumn="0" w:lastRowFirstColumn="0" w:lastRowLastColumn="0"/>
            <w:tcW w:w="1809" w:type="dxa"/>
          </w:tcPr>
          <w:p w14:paraId="3088C964" w14:textId="77777777" w:rsidR="00D35C24" w:rsidRDefault="00261981" w:rsidP="00D35C24">
            <w:pPr>
              <w:pStyle w:val="TableCell"/>
            </w:pPr>
            <w:r>
              <w:t>EXECUTING</w:t>
            </w:r>
          </w:p>
        </w:tc>
        <w:tc>
          <w:tcPr>
            <w:tcW w:w="1134" w:type="dxa"/>
          </w:tcPr>
          <w:p w14:paraId="0AA2D1F4"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3</w:t>
            </w:r>
          </w:p>
        </w:tc>
        <w:tc>
          <w:tcPr>
            <w:tcW w:w="6236" w:type="dxa"/>
          </w:tcPr>
          <w:p w14:paraId="235D423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Execution of the Activity Instance has been initiated</w:t>
            </w:r>
          </w:p>
        </w:tc>
      </w:tr>
      <w:tr w:rsidR="00D35C24" w14:paraId="062C0C73" w14:textId="77777777" w:rsidTr="00261981">
        <w:tc>
          <w:tcPr>
            <w:cnfStyle w:val="001000000000" w:firstRow="0" w:lastRow="0" w:firstColumn="1" w:lastColumn="0" w:oddVBand="0" w:evenVBand="0" w:oddHBand="0" w:evenHBand="0" w:firstRowFirstColumn="0" w:firstRowLastColumn="0" w:lastRowFirstColumn="0" w:lastRowLastColumn="0"/>
            <w:tcW w:w="1809" w:type="dxa"/>
          </w:tcPr>
          <w:p w14:paraId="595B9280" w14:textId="77777777" w:rsidR="00D35C24" w:rsidRDefault="00261981" w:rsidP="00D35C24">
            <w:pPr>
              <w:pStyle w:val="TableCell"/>
            </w:pPr>
            <w:r>
              <w:t>SUSPENDED</w:t>
            </w:r>
          </w:p>
        </w:tc>
        <w:tc>
          <w:tcPr>
            <w:tcW w:w="1134" w:type="dxa"/>
          </w:tcPr>
          <w:p w14:paraId="29100F6B"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4</w:t>
            </w:r>
          </w:p>
        </w:tc>
        <w:tc>
          <w:tcPr>
            <w:tcW w:w="6236" w:type="dxa"/>
          </w:tcPr>
          <w:p w14:paraId="682C4A5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Execution of the Activity Instance has been suspended</w:t>
            </w:r>
          </w:p>
        </w:tc>
      </w:tr>
      <w:tr w:rsidR="00D35C24" w14:paraId="58553CB7" w14:textId="77777777" w:rsidTr="00261981">
        <w:tc>
          <w:tcPr>
            <w:cnfStyle w:val="001000000000" w:firstRow="0" w:lastRow="0" w:firstColumn="1" w:lastColumn="0" w:oddVBand="0" w:evenVBand="0" w:oddHBand="0" w:evenHBand="0" w:firstRowFirstColumn="0" w:firstRowLastColumn="0" w:lastRowFirstColumn="0" w:lastRowLastColumn="0"/>
            <w:tcW w:w="1809" w:type="dxa"/>
          </w:tcPr>
          <w:p w14:paraId="62E65764" w14:textId="77777777" w:rsidR="00D35C24" w:rsidRDefault="00261981" w:rsidP="00D35C24">
            <w:pPr>
              <w:pStyle w:val="TableCell"/>
            </w:pPr>
            <w:r>
              <w:t>TERMINATED</w:t>
            </w:r>
          </w:p>
        </w:tc>
        <w:tc>
          <w:tcPr>
            <w:tcW w:w="1134" w:type="dxa"/>
          </w:tcPr>
          <w:p w14:paraId="39B37956"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5</w:t>
            </w:r>
          </w:p>
        </w:tc>
        <w:tc>
          <w:tcPr>
            <w:tcW w:w="6236" w:type="dxa"/>
          </w:tcPr>
          <w:p w14:paraId="3542A233" w14:textId="7B130F1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Execution of the Activity Instance has been terminated (further information is provided in </w:t>
            </w:r>
            <w:r w:rsidR="003E7232">
              <w:t>statusInfo</w:t>
            </w:r>
            <w:r>
              <w:t>)</w:t>
            </w:r>
          </w:p>
        </w:tc>
      </w:tr>
    </w:tbl>
    <w:p w14:paraId="03B7B307" w14:textId="4B01FFE9" w:rsidR="00D35C24" w:rsidRDefault="00D35C24" w:rsidP="00D35C24">
      <w:bookmarkStart w:id="120" w:name="_Ref526347044"/>
      <w:r>
        <w:t xml:space="preserve">When an ActivityInstance is created within the context of a Plan by the </w:t>
      </w:r>
      <w:r w:rsidR="00374C1F">
        <w:t>p</w:t>
      </w:r>
      <w:r>
        <w:t>lanning function, it has the initial status of Planned.</w:t>
      </w:r>
    </w:p>
    <w:p w14:paraId="395BCA9E" w14:textId="7781D6C8" w:rsidR="00D35C24" w:rsidRDefault="00D35C24" w:rsidP="00D35C24">
      <w:r>
        <w:t xml:space="preserve">Plans may be submitted to a </w:t>
      </w:r>
      <w:r w:rsidR="00374C1F">
        <w:t>p</w:t>
      </w:r>
      <w:r>
        <w:t xml:space="preserve">lan </w:t>
      </w:r>
      <w:r w:rsidR="00374C1F">
        <w:t>e</w:t>
      </w:r>
      <w:r>
        <w:t>xecution function, but before they will execute they must be activated.  Once a Plan has been activated, all contained Activit</w:t>
      </w:r>
      <w:r w:rsidR="00374C1F">
        <w:t>yInstances</w:t>
      </w:r>
      <w:r>
        <w:t xml:space="preserve"> will also become Activated.</w:t>
      </w:r>
    </w:p>
    <w:p w14:paraId="1178D649" w14:textId="33213E32" w:rsidR="00D35C24" w:rsidRDefault="00D35C24" w:rsidP="00D35C24">
      <w:r>
        <w:t>When an Activity</w:t>
      </w:r>
      <w:r w:rsidR="00374C1F">
        <w:t>Instance</w:t>
      </w:r>
      <w:r>
        <w:t xml:space="preserve"> reaches its execution time or other trigger and is initiated by the </w:t>
      </w:r>
      <w:r w:rsidR="00374C1F">
        <w:t>p</w:t>
      </w:r>
      <w:r>
        <w:t xml:space="preserve">lan </w:t>
      </w:r>
      <w:r w:rsidR="00374C1F">
        <w:t>e</w:t>
      </w:r>
      <w:r>
        <w:t>xecution function, then its status is changed to Executing.</w:t>
      </w:r>
    </w:p>
    <w:p w14:paraId="63C15B8D" w14:textId="0EE99F6B" w:rsidR="00D35C24" w:rsidRDefault="00D35C24" w:rsidP="00D35C24">
      <w:r>
        <w:t>During execution, an Activity</w:t>
      </w:r>
      <w:r w:rsidR="00374C1F">
        <w:t>Instance</w:t>
      </w:r>
      <w:r>
        <w:t xml:space="preserve"> may be Suspended.  If resumed, its status returns to Executing.</w:t>
      </w:r>
    </w:p>
    <w:p w14:paraId="0BE2106F" w14:textId="3B0AAFB2" w:rsidR="00D35C24" w:rsidRDefault="00D35C24" w:rsidP="00D35C24">
      <w:r>
        <w:t>The status of the Activity</w:t>
      </w:r>
      <w:r w:rsidR="00374C1F">
        <w:t>Instance</w:t>
      </w:r>
      <w:r>
        <w:t xml:space="preserve"> is set to Terminated once execution has ended, or it will no longer be executed.  </w:t>
      </w:r>
      <w:r w:rsidR="003E7232">
        <w:t>StatusInfo</w:t>
      </w:r>
      <w:r>
        <w:t xml:space="preserve"> provides the reason for termination and is customisable</w:t>
      </w:r>
      <w:r w:rsidR="00FC31A1">
        <w:t>.  If the following termination conditions exist, then the following statusInfo text shall be used:</w:t>
      </w:r>
    </w:p>
    <w:p w14:paraId="7A9D2E7D" w14:textId="77777777" w:rsidR="00D35C24" w:rsidRDefault="00D35C24" w:rsidP="00353565">
      <w:pPr>
        <w:numPr>
          <w:ilvl w:val="0"/>
          <w:numId w:val="42"/>
        </w:numPr>
        <w:spacing w:before="120" w:line="0" w:lineRule="atLeast"/>
      </w:pPr>
      <w:r>
        <w:t>Completed (nominal)</w:t>
      </w:r>
    </w:p>
    <w:p w14:paraId="7B0D6C24" w14:textId="77777777" w:rsidR="00D35C24" w:rsidRDefault="00D35C24" w:rsidP="00353565">
      <w:pPr>
        <w:numPr>
          <w:ilvl w:val="0"/>
          <w:numId w:val="42"/>
        </w:numPr>
        <w:spacing w:before="0" w:line="240" w:lineRule="auto"/>
      </w:pPr>
      <w:r>
        <w:t>Expired (the trigger condition passed before the Plan was activated or while the Activity was suspended)</w:t>
      </w:r>
    </w:p>
    <w:p w14:paraId="4CFA8F4C" w14:textId="77777777" w:rsidR="00D35C24" w:rsidRDefault="00D35C24" w:rsidP="00353565">
      <w:pPr>
        <w:numPr>
          <w:ilvl w:val="0"/>
          <w:numId w:val="42"/>
        </w:numPr>
        <w:spacing w:before="0" w:line="240" w:lineRule="auto"/>
      </w:pPr>
      <w:r>
        <w:t>Deleted</w:t>
      </w:r>
    </w:p>
    <w:p w14:paraId="435837F1" w14:textId="23FF322B" w:rsidR="00D35C24" w:rsidRDefault="00D35C24" w:rsidP="00353565">
      <w:pPr>
        <w:numPr>
          <w:ilvl w:val="0"/>
          <w:numId w:val="42"/>
        </w:numPr>
        <w:spacing w:before="0" w:line="240" w:lineRule="auto"/>
      </w:pPr>
      <w:r>
        <w:t xml:space="preserve">Failed (see </w:t>
      </w:r>
      <w:r w:rsidR="00A26A4D">
        <w:t>ErrorCode</w:t>
      </w:r>
      <w:r>
        <w:t>/</w:t>
      </w:r>
      <w:r w:rsidR="00A26A4D">
        <w:t>ErrorInfo</w:t>
      </w:r>
      <w:r>
        <w:t>)</w:t>
      </w:r>
    </w:p>
    <w:p w14:paraId="2A66F085" w14:textId="1BB12855" w:rsidR="00D35C24" w:rsidRDefault="00D35C24" w:rsidP="00D35C24">
      <w:bookmarkStart w:id="121" w:name="_Ref49959196"/>
      <w:r>
        <w:t>If an Activity</w:t>
      </w:r>
      <w:r w:rsidR="00374C1F">
        <w:t>Instance</w:t>
      </w:r>
      <w:r>
        <w:t xml:space="preserve"> that failed to execute is subsequently re-planned, its status may be returned to Planned.  It is implementation dependent whether a re-planned Activity re-uses the same </w:t>
      </w:r>
      <w:r w:rsidR="00374C1F">
        <w:t>object identity</w:t>
      </w:r>
      <w:r>
        <w:t xml:space="preserve"> or is assigned a new one.</w:t>
      </w:r>
    </w:p>
    <w:p w14:paraId="4A25DB3C" w14:textId="77777777" w:rsidR="00D35C24" w:rsidRDefault="00D35C24" w:rsidP="00183C67">
      <w:pPr>
        <w:pStyle w:val="Heading4"/>
      </w:pPr>
      <w:bookmarkStart w:id="122" w:name="_Ref51765410"/>
      <w:r>
        <w:lastRenderedPageBreak/>
        <w:t>Activity Details and Nodes</w:t>
      </w:r>
      <w:bookmarkEnd w:id="120"/>
      <w:bookmarkEnd w:id="121"/>
      <w:bookmarkEnd w:id="122"/>
    </w:p>
    <w:p w14:paraId="29585A20" w14:textId="10346D4C" w:rsidR="00D35C24" w:rsidRDefault="0010752B" w:rsidP="008E207D">
      <w:pPr>
        <w:spacing w:before="0"/>
      </w:pPr>
      <w:r w:rsidRPr="0010752B">
        <w:t xml:space="preserve"> </w:t>
      </w:r>
      <w:r w:rsidR="00346D28" w:rsidRPr="00346D28">
        <w:rPr>
          <w:noProof/>
        </w:rPr>
        <w:drawing>
          <wp:inline distT="0" distB="0" distL="0" distR="0" wp14:anchorId="00E57C9B" wp14:editId="6AD7522F">
            <wp:extent cx="5716905" cy="39008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6905" cy="3900805"/>
                    </a:xfrm>
                    <a:prstGeom prst="rect">
                      <a:avLst/>
                    </a:prstGeom>
                    <a:noFill/>
                    <a:ln>
                      <a:noFill/>
                    </a:ln>
                  </pic:spPr>
                </pic:pic>
              </a:graphicData>
            </a:graphic>
          </wp:inline>
        </w:drawing>
      </w:r>
    </w:p>
    <w:p w14:paraId="3D86427C" w14:textId="167D2DA5" w:rsidR="00D35C24" w:rsidRDefault="00D35C24" w:rsidP="00D35C24">
      <w:pPr>
        <w:pStyle w:val="Caption"/>
        <w:keepNext w:val="0"/>
      </w:pPr>
      <w:bookmarkStart w:id="123" w:name="_Toc140093355"/>
      <w:bookmarkStart w:id="124" w:name="_Ref526347180"/>
      <w:r>
        <w:t xml:space="preserve">Figure </w:t>
      </w:r>
      <w:r w:rsidR="00A23CA0">
        <w:fldChar w:fldCharType="begin"/>
      </w:r>
      <w:r w:rsidR="00A23CA0">
        <w:instrText xml:space="preserve"> SEQ Figure \* ARABIC </w:instrText>
      </w:r>
      <w:r w:rsidR="00A23CA0">
        <w:fldChar w:fldCharType="separate"/>
      </w:r>
      <w:r w:rsidR="00182691">
        <w:rPr>
          <w:noProof/>
        </w:rPr>
        <w:t>12</w:t>
      </w:r>
      <w:r w:rsidR="00A23CA0">
        <w:rPr>
          <w:noProof/>
        </w:rPr>
        <w:fldChar w:fldCharType="end"/>
      </w:r>
      <w:r>
        <w:t>: Activity Details and Nodes</w:t>
      </w:r>
      <w:bookmarkEnd w:id="123"/>
    </w:p>
    <w:p w14:paraId="62B1661D" w14:textId="2475FF74" w:rsidR="00D35C24" w:rsidRPr="00A67784" w:rsidRDefault="00D35C24" w:rsidP="00D35C24">
      <w:r w:rsidRPr="00C93DD5">
        <w:t xml:space="preserve">ActivityDetails </w:t>
      </w:r>
      <w:r>
        <w:t xml:space="preserve">is a structure that holds the information required to create an </w:t>
      </w:r>
      <w:r w:rsidR="00374C1F">
        <w:rPr>
          <w:rStyle w:val="Term"/>
        </w:rPr>
        <w:t>a</w:t>
      </w:r>
      <w:r w:rsidRPr="00C93DD5">
        <w:rPr>
          <w:rStyle w:val="Term"/>
        </w:rPr>
        <w:t>ctivity</w:t>
      </w:r>
      <w:r w:rsidR="00C93DD5" w:rsidRPr="00C93DD5">
        <w:rPr>
          <w:rStyle w:val="Term"/>
        </w:rPr>
        <w:t xml:space="preserve"> </w:t>
      </w:r>
      <w:r w:rsidR="00374C1F">
        <w:rPr>
          <w:rStyle w:val="Term"/>
        </w:rPr>
        <w:t>i</w:t>
      </w:r>
      <w:r w:rsidRPr="00C93DD5">
        <w:rPr>
          <w:rStyle w:val="Term"/>
        </w:rPr>
        <w:t>nstance</w:t>
      </w:r>
      <w:r>
        <w:rPr>
          <w:rStyle w:val="Term"/>
        </w:rPr>
        <w:t xml:space="preserve"> </w:t>
      </w:r>
      <w:r>
        <w:t xml:space="preserve">and may be contained within another object, such as a </w:t>
      </w:r>
      <w:r w:rsidR="00374C1F">
        <w:rPr>
          <w:rStyle w:val="Term"/>
        </w:rPr>
        <w:t>p</w:t>
      </w:r>
      <w:r w:rsidRPr="00C93DD5">
        <w:rPr>
          <w:rStyle w:val="Term"/>
        </w:rPr>
        <w:t xml:space="preserve">lanning </w:t>
      </w:r>
      <w:r w:rsidR="00374C1F">
        <w:rPr>
          <w:rStyle w:val="Term"/>
        </w:rPr>
        <w:t>r</w:t>
      </w:r>
      <w:r w:rsidRPr="00C93DD5">
        <w:rPr>
          <w:rStyle w:val="Term"/>
        </w:rPr>
        <w:t>equest</w:t>
      </w:r>
      <w:r>
        <w:rPr>
          <w:rStyle w:val="Term"/>
        </w:rPr>
        <w:t xml:space="preserve"> </w:t>
      </w:r>
      <w:r>
        <w:t xml:space="preserve">or a parent </w:t>
      </w:r>
      <w:r w:rsidR="00374C1F">
        <w:rPr>
          <w:rStyle w:val="Term"/>
        </w:rPr>
        <w:t>a</w:t>
      </w:r>
      <w:r w:rsidRPr="00C93DD5">
        <w:rPr>
          <w:rStyle w:val="Term"/>
        </w:rPr>
        <w:t>ctivity</w:t>
      </w:r>
      <w:r w:rsidR="00C93DD5" w:rsidRPr="00C93DD5">
        <w:rPr>
          <w:rStyle w:val="Term"/>
        </w:rPr>
        <w:t xml:space="preserve"> </w:t>
      </w:r>
      <w:r w:rsidR="00374C1F">
        <w:rPr>
          <w:rStyle w:val="Term"/>
        </w:rPr>
        <w:t>d</w:t>
      </w:r>
      <w:r w:rsidRPr="00C93DD5">
        <w:rPr>
          <w:rStyle w:val="Term"/>
        </w:rPr>
        <w:t>efinition</w:t>
      </w:r>
      <w:r>
        <w:t>.</w:t>
      </w:r>
    </w:p>
    <w:p w14:paraId="4AA742EC" w14:textId="59ECFFDB" w:rsidR="00D35C24" w:rsidRDefault="00D35C24" w:rsidP="00D35C24">
      <w:r>
        <w:t xml:space="preserve">There are </w:t>
      </w:r>
      <w:r w:rsidR="0010752B">
        <w:t xml:space="preserve">three </w:t>
      </w:r>
      <w:r>
        <w:t xml:space="preserve">concrete sub-classes of </w:t>
      </w:r>
      <w:r w:rsidRPr="00C93DD5">
        <w:t>ActivityDetails</w:t>
      </w:r>
      <w:r>
        <w:t>:</w:t>
      </w:r>
    </w:p>
    <w:p w14:paraId="0DBF3027" w14:textId="2BD203A1" w:rsidR="00D35C24" w:rsidRPr="00C93DD5" w:rsidRDefault="00D35C24" w:rsidP="00353565">
      <w:pPr>
        <w:numPr>
          <w:ilvl w:val="0"/>
          <w:numId w:val="34"/>
        </w:numPr>
        <w:tabs>
          <w:tab w:val="clear" w:pos="360"/>
          <w:tab w:val="num" w:pos="567"/>
        </w:tabs>
        <w:spacing w:before="120" w:line="0" w:lineRule="atLeast"/>
        <w:ind w:left="567" w:hanging="567"/>
      </w:pPr>
      <w:r>
        <w:rPr>
          <w:b/>
        </w:rPr>
        <w:t>Activity</w:t>
      </w:r>
      <w:r w:rsidRPr="00701176">
        <w:rPr>
          <w:b/>
        </w:rPr>
        <w:t>Node</w:t>
      </w:r>
      <w:r>
        <w:t xml:space="preserve">: that allows details for multiple activities to be specified, as well as for those activities to be instantiated repeatedly through an optionally contained </w:t>
      </w:r>
      <w:r w:rsidRPr="00B00895">
        <w:rPr>
          <w:rStyle w:val="Term"/>
        </w:rPr>
        <w:t>Repetition</w:t>
      </w:r>
      <w:r>
        <w:t xml:space="preserve"> </w:t>
      </w:r>
      <w:r w:rsidRPr="00C93DD5">
        <w:t>(see §</w:t>
      </w:r>
      <w:r w:rsidRPr="00C93DD5">
        <w:fldChar w:fldCharType="begin"/>
      </w:r>
      <w:r w:rsidRPr="00C93DD5">
        <w:instrText xml:space="preserve"> REF _Ref21969378 \r \h </w:instrText>
      </w:r>
      <w:r w:rsidRPr="00C93DD5">
        <w:fldChar w:fldCharType="separate"/>
      </w:r>
      <w:r w:rsidR="00182691">
        <w:t>3.3.8</w:t>
      </w:r>
      <w:r w:rsidRPr="00C93DD5">
        <w:fldChar w:fldCharType="end"/>
      </w:r>
      <w:r w:rsidRPr="00C93DD5">
        <w:t>) that specifies the number and separation of the repeat instances.</w:t>
      </w:r>
    </w:p>
    <w:p w14:paraId="7AA70887" w14:textId="74204FE5" w:rsidR="00D35C24" w:rsidRDefault="00D35C24" w:rsidP="00353565">
      <w:pPr>
        <w:numPr>
          <w:ilvl w:val="0"/>
          <w:numId w:val="34"/>
        </w:numPr>
        <w:tabs>
          <w:tab w:val="clear" w:pos="360"/>
          <w:tab w:val="num" w:pos="567"/>
        </w:tabs>
        <w:spacing w:before="120" w:line="0" w:lineRule="atLeast"/>
        <w:ind w:left="567" w:hanging="567"/>
      </w:pPr>
      <w:r>
        <w:rPr>
          <w:b/>
        </w:rPr>
        <w:t>SimpleActivity</w:t>
      </w:r>
      <w:r w:rsidRPr="00701176">
        <w:rPr>
          <w:b/>
        </w:rPr>
        <w:t>Details</w:t>
      </w:r>
      <w:r>
        <w:t>:</w:t>
      </w:r>
      <w:r w:rsidR="0010752B">
        <w:t xml:space="preserve">  </w:t>
      </w:r>
      <w:r>
        <w:t>that provides the details required to instantiate a single Activity</w:t>
      </w:r>
      <w:r w:rsidR="00374C1F">
        <w:t>Instance</w:t>
      </w:r>
      <w:r>
        <w:t>.</w:t>
      </w:r>
    </w:p>
    <w:p w14:paraId="77579DEE" w14:textId="37886749" w:rsidR="0010752B" w:rsidRDefault="0010752B" w:rsidP="00353565">
      <w:pPr>
        <w:numPr>
          <w:ilvl w:val="0"/>
          <w:numId w:val="34"/>
        </w:numPr>
        <w:tabs>
          <w:tab w:val="clear" w:pos="360"/>
          <w:tab w:val="num" w:pos="567"/>
        </w:tabs>
        <w:spacing w:before="120" w:line="0" w:lineRule="atLeast"/>
        <w:ind w:left="567" w:hanging="567"/>
      </w:pPr>
      <w:r>
        <w:rPr>
          <w:b/>
        </w:rPr>
        <w:t>InsertedActivityDetails</w:t>
      </w:r>
      <w:r w:rsidRPr="008E207D">
        <w:t>:</w:t>
      </w:r>
      <w:r>
        <w:t xml:space="preserve">  a version of SimpleActivityDetails that is used only in the context of the insertActivity operation of the Plan Edit Service</w:t>
      </w:r>
    </w:p>
    <w:p w14:paraId="74FF245E" w14:textId="77777777" w:rsidR="00D35C24" w:rsidRDefault="00D35C24" w:rsidP="00D35C24">
      <w:r>
        <w:t>As ActivityNodes can be nested, it is possible to specify complex repetitive sequences of activities.</w:t>
      </w:r>
    </w:p>
    <w:p w14:paraId="7B2317C4" w14:textId="77777777" w:rsidR="00D35C24" w:rsidRPr="0076264F" w:rsidRDefault="00D35C24" w:rsidP="00D35C24">
      <w:pPr>
        <w:pStyle w:val="HeadingNoNumber"/>
        <w:rPr>
          <w:i/>
        </w:rPr>
      </w:pPr>
      <w:r>
        <w:rPr>
          <w:i/>
        </w:rPr>
        <w:lastRenderedPageBreak/>
        <w:t>Activity</w:t>
      </w:r>
      <w:r w:rsidRPr="0076264F">
        <w:rPr>
          <w:i/>
        </w:rPr>
        <w:t>Details</w:t>
      </w:r>
    </w:p>
    <w:p w14:paraId="0C53B085" w14:textId="2DDC6503" w:rsidR="00D35C24" w:rsidRDefault="00D35C24" w:rsidP="00D35C24">
      <w:r>
        <w:t xml:space="preserve">Contains the information required to create one or more </w:t>
      </w:r>
      <w:r w:rsidRPr="00374C1F">
        <w:t>ActivityInstances</w:t>
      </w:r>
      <w:r>
        <w:t>, including the specification of argument values and constraints.</w:t>
      </w:r>
    </w:p>
    <w:p w14:paraId="7B1BF66F" w14:textId="6D37E256" w:rsidR="00E67DE9" w:rsidRDefault="00E67DE9" w:rsidP="00D35C24">
      <w:r>
        <w:t xml:space="preserve">Note that the activityRef and activityOffset attributes are only relevant in the case that a </w:t>
      </w:r>
      <w:r w:rsidR="00436843">
        <w:t>Repetition has been specified in a parent ActivityNode.  Temporal and sequential constraints associated with the ActivityInstance can be specified as constraints attached to a concrete SimpleActivityDetails</w:t>
      </w:r>
      <w:r w:rsidR="00754E95">
        <w:t xml:space="preserve"> structure</w:t>
      </w:r>
      <w:r w:rsidR="00436843">
        <w:t>.</w:t>
      </w:r>
    </w:p>
    <w:p w14:paraId="01A78A9A" w14:textId="77777777" w:rsidR="00D35C24" w:rsidRPr="0003331E" w:rsidRDefault="00D35C24" w:rsidP="00D35C24">
      <w:pPr>
        <w:spacing w:before="0"/>
      </w:pPr>
    </w:p>
    <w:tbl>
      <w:tblPr>
        <w:tblStyle w:val="RBTable"/>
        <w:tblW w:w="9180" w:type="dxa"/>
        <w:tblLayout w:type="fixed"/>
        <w:tblLook w:val="0480" w:firstRow="0" w:lastRow="0" w:firstColumn="1" w:lastColumn="0" w:noHBand="0" w:noVBand="1"/>
        <w:tblCaption w:val="DSC ActivityDetails E1"/>
      </w:tblPr>
      <w:tblGrid>
        <w:gridCol w:w="1667"/>
        <w:gridCol w:w="2976"/>
        <w:gridCol w:w="992"/>
        <w:gridCol w:w="1843"/>
        <w:gridCol w:w="710"/>
        <w:gridCol w:w="992"/>
      </w:tblGrid>
      <w:tr w:rsidR="00D35C24" w14:paraId="2D16EA7B"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37CF6D6"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C162EC2" w14:textId="77777777" w:rsidR="00D35C24" w:rsidRPr="00CE4847"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sidRPr="00CE4847">
              <w:rPr>
                <w:b/>
                <w:i/>
              </w:rPr>
              <w:t>ActivityDetails</w:t>
            </w:r>
          </w:p>
        </w:tc>
        <w:tc>
          <w:tcPr>
            <w:tcW w:w="992" w:type="dxa"/>
            <w:shd w:val="clear" w:color="auto" w:fill="662382"/>
          </w:tcPr>
          <w:p w14:paraId="3A0CA49A"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2137B1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10" w:type="dxa"/>
            <w:shd w:val="clear" w:color="auto" w:fill="662382"/>
          </w:tcPr>
          <w:p w14:paraId="1066F934"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973086C"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632E42F4" w14:textId="77777777" w:rsidR="00D35C24" w:rsidRPr="00404E36" w:rsidRDefault="00D35C24" w:rsidP="00C91940">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4C66319F" w14:textId="77777777" w:rsidTr="00CD01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0CB756B" w14:textId="77777777" w:rsidR="00D35C24" w:rsidRDefault="00D35C24" w:rsidP="00D35C24">
            <w:pPr>
              <w:pStyle w:val="TableCell"/>
            </w:pPr>
            <w:r>
              <w:t>Attribute</w:t>
            </w:r>
          </w:p>
        </w:tc>
        <w:tc>
          <w:tcPr>
            <w:tcW w:w="1984" w:type="dxa"/>
          </w:tcPr>
          <w:p w14:paraId="1864372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7A3BBBD"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3F662354"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669066F"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078A6E04" w14:textId="77777777" w:rsidR="00D35C24" w:rsidRDefault="00D35C24" w:rsidP="00D35C24">
            <w:pPr>
              <w:pStyle w:val="TableCell"/>
            </w:pPr>
            <w:r>
              <w:t>activityRef</w:t>
            </w:r>
          </w:p>
        </w:tc>
        <w:tc>
          <w:tcPr>
            <w:tcW w:w="1984" w:type="dxa"/>
          </w:tcPr>
          <w:p w14:paraId="64AB4D58" w14:textId="77777777" w:rsidR="00D35C24" w:rsidRDefault="00CD0103"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1AC30429" w14:textId="21E4877A" w:rsidR="00D35C24" w:rsidRDefault="0000262F"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6834E8B" w14:textId="441A7CC1"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how the ActivityInstance is placed with respect to any defined Repetition (0=Start; 1=End).  Default is Start.</w:t>
            </w:r>
          </w:p>
        </w:tc>
      </w:tr>
      <w:tr w:rsidR="00D35C24" w14:paraId="7DADDBE4"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7628A54A" w14:textId="77777777" w:rsidR="00D35C24" w:rsidRDefault="00D35C24" w:rsidP="00D35C24">
            <w:pPr>
              <w:pStyle w:val="TableCell"/>
            </w:pPr>
            <w:r>
              <w:t>activityOffset</w:t>
            </w:r>
          </w:p>
        </w:tc>
        <w:tc>
          <w:tcPr>
            <w:tcW w:w="1984" w:type="dxa"/>
          </w:tcPr>
          <w:p w14:paraId="105A0757" w14:textId="4651AFA3" w:rsidR="00D35C24" w:rsidRDefault="00CD0103"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567335">
              <w:t xml:space="preserve"> &lt;MAL::Duration&gt;</w:t>
            </w:r>
          </w:p>
        </w:tc>
        <w:tc>
          <w:tcPr>
            <w:tcW w:w="992" w:type="dxa"/>
          </w:tcPr>
          <w:p w14:paraId="68D84708" w14:textId="572E1495" w:rsidR="00D35C24" w:rsidRDefault="0000262F"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C29E11C" w14:textId="4730D3C0"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an offset in time for the ActivityInstance from any defined Repetition.  Default is no offset.</w:t>
            </w:r>
          </w:p>
        </w:tc>
      </w:tr>
      <w:tr w:rsidR="00D35C24" w14:paraId="0529BD9D"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11D9A92D" w14:textId="77777777" w:rsidR="00D35C24" w:rsidRDefault="00D35C24" w:rsidP="00D35C24">
            <w:pPr>
              <w:pStyle w:val="TableCell"/>
            </w:pPr>
            <w:r>
              <w:t>relatedEvent</w:t>
            </w:r>
          </w:p>
        </w:tc>
        <w:tc>
          <w:tcPr>
            <w:tcW w:w="1984" w:type="dxa"/>
          </w:tcPr>
          <w:p w14:paraId="6616A1F9" w14:textId="46CBCE71"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p>
          <w:p w14:paraId="663BD3D3" w14:textId="2E9D7068" w:rsidR="00567335" w:rsidRDefault="00567335" w:rsidP="00D35C24">
            <w:pPr>
              <w:pStyle w:val="TableCell"/>
              <w:cnfStyle w:val="000000000000" w:firstRow="0" w:lastRow="0" w:firstColumn="0" w:lastColumn="0" w:oddVBand="0" w:evenVBand="0" w:oddHBand="0" w:evenHBand="0" w:firstRowFirstColumn="0" w:firstRowLastColumn="0" w:lastRowFirstColumn="0" w:lastRowLastColumn="0"/>
            </w:pPr>
            <w:r>
              <w:t>&lt;MAL::ObjectRef&gt;</w:t>
            </w:r>
          </w:p>
        </w:tc>
        <w:tc>
          <w:tcPr>
            <w:tcW w:w="992" w:type="dxa"/>
          </w:tcPr>
          <w:p w14:paraId="203A338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7C3831D" w14:textId="08DEBBAF" w:rsidR="003A458C" w:rsidRDefault="003A458C" w:rsidP="003A458C">
            <w:pPr>
              <w:pStyle w:val="TableCell"/>
              <w:cnfStyle w:val="000000000000" w:firstRow="0" w:lastRow="0" w:firstColumn="0" w:lastColumn="0" w:oddVBand="0" w:evenVBand="0" w:oddHBand="0" w:evenHBand="0" w:firstRowFirstColumn="0" w:firstRowLastColumn="0" w:lastRowFirstColumn="0" w:lastRowLastColumn="0"/>
            </w:pPr>
            <w:r>
              <w:t>Object Type: EventInstance.</w:t>
            </w:r>
          </w:p>
          <w:p w14:paraId="73D673EA" w14:textId="50550661"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a related Event (or Event Group) for the ActivityInstance.  Argument specifications and constraints may reference arguments and attributes of the RelatedEvent.</w:t>
            </w:r>
          </w:p>
        </w:tc>
      </w:tr>
      <w:tr w:rsidR="00D35C24" w14:paraId="24C5FF36"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2D5BEF34" w14:textId="77777777" w:rsidR="00D35C24" w:rsidRDefault="00D35C24" w:rsidP="00D35C24">
            <w:pPr>
              <w:pStyle w:val="TableCell"/>
            </w:pPr>
            <w:r>
              <w:t>comments</w:t>
            </w:r>
          </w:p>
        </w:tc>
        <w:tc>
          <w:tcPr>
            <w:tcW w:w="1984" w:type="dxa"/>
          </w:tcPr>
          <w:p w14:paraId="3AF4561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4A976CA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E30E4CB" w14:textId="28A45C10"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Any notes associated with the ActivityDetails.</w:t>
            </w:r>
          </w:p>
        </w:tc>
      </w:tr>
    </w:tbl>
    <w:p w14:paraId="5ADC8EAF" w14:textId="77777777" w:rsidR="00D35C24" w:rsidRDefault="00D35C24" w:rsidP="00D35C24">
      <w:pPr>
        <w:pStyle w:val="HeadingNoNumber"/>
      </w:pPr>
      <w:r>
        <w:t>ActivityNode</w:t>
      </w:r>
    </w:p>
    <w:p w14:paraId="5A5AC822" w14:textId="2642F9A4" w:rsidR="00D35C24" w:rsidRDefault="00D35C24" w:rsidP="00D35C24">
      <w:r>
        <w:t xml:space="preserve">A concrete sub-type of </w:t>
      </w:r>
      <w:r w:rsidRPr="00C93DD5">
        <w:t>ActivityDetails</w:t>
      </w:r>
      <w:r>
        <w:t>, an ActivityNode i</w:t>
      </w:r>
      <w:r w:rsidRPr="00B2145E">
        <w:t>s</w:t>
      </w:r>
      <w:r>
        <w:t xml:space="preserve"> a container node for a set of ActivityDetails together with an optional Repetition specification.  An ActivityNode is used as the root node of any ActivityDetails specification within a </w:t>
      </w:r>
      <w:r w:rsidR="00374C1F">
        <w:rPr>
          <w:rStyle w:val="Term"/>
        </w:rPr>
        <w:t>p</w:t>
      </w:r>
      <w:r w:rsidRPr="00B2145E">
        <w:rPr>
          <w:rStyle w:val="Term"/>
        </w:rPr>
        <w:t xml:space="preserve">lanning </w:t>
      </w:r>
      <w:r w:rsidR="00374C1F">
        <w:rPr>
          <w:rStyle w:val="Term"/>
        </w:rPr>
        <w:t>r</w:t>
      </w:r>
      <w:r w:rsidRPr="00B2145E">
        <w:rPr>
          <w:rStyle w:val="Term"/>
        </w:rPr>
        <w:t>equest</w:t>
      </w:r>
      <w:r>
        <w:t xml:space="preserve"> or parent </w:t>
      </w:r>
      <w:r w:rsidR="00374C1F">
        <w:rPr>
          <w:rStyle w:val="Term"/>
        </w:rPr>
        <w:t>a</w:t>
      </w:r>
      <w:r>
        <w:rPr>
          <w:rStyle w:val="Term"/>
        </w:rPr>
        <w:t>ctivity</w:t>
      </w:r>
      <w:r w:rsidR="00C93DD5">
        <w:rPr>
          <w:rStyle w:val="Term"/>
        </w:rPr>
        <w:t xml:space="preserve"> </w:t>
      </w:r>
      <w:r w:rsidR="00374C1F">
        <w:rPr>
          <w:rStyle w:val="Term"/>
        </w:rPr>
        <w:t>d</w:t>
      </w:r>
      <w:r w:rsidRPr="00B2145E">
        <w:rPr>
          <w:rStyle w:val="Term"/>
        </w:rPr>
        <w:t>efinition</w:t>
      </w:r>
      <w:r>
        <w:t>.</w:t>
      </w:r>
    </w:p>
    <w:p w14:paraId="67BCA427"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ActivityNode E1"/>
      </w:tblPr>
      <w:tblGrid>
        <w:gridCol w:w="1667"/>
        <w:gridCol w:w="2976"/>
        <w:gridCol w:w="992"/>
        <w:gridCol w:w="1843"/>
        <w:gridCol w:w="709"/>
        <w:gridCol w:w="992"/>
      </w:tblGrid>
      <w:tr w:rsidR="00D35C24" w14:paraId="00A2C934"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AF26A46"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50E3CDC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ActivityNode</w:t>
            </w:r>
          </w:p>
        </w:tc>
        <w:tc>
          <w:tcPr>
            <w:tcW w:w="992" w:type="dxa"/>
            <w:shd w:val="clear" w:color="auto" w:fill="662382"/>
          </w:tcPr>
          <w:p w14:paraId="4E5B318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B87CBC8" w14:textId="77777777" w:rsidR="00D35C24" w:rsidRPr="00CE4847"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ActivityDetails</w:t>
            </w:r>
          </w:p>
        </w:tc>
        <w:tc>
          <w:tcPr>
            <w:tcW w:w="709" w:type="dxa"/>
            <w:shd w:val="clear" w:color="auto" w:fill="662382"/>
          </w:tcPr>
          <w:p w14:paraId="43A172ED"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3C2BB93"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104</w:t>
            </w:r>
          </w:p>
        </w:tc>
      </w:tr>
    </w:tbl>
    <w:p w14:paraId="000D785B" w14:textId="77777777" w:rsidR="00D35C24" w:rsidRPr="00404E36" w:rsidRDefault="00D35C24" w:rsidP="00C91940">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654FB93C" w14:textId="77777777" w:rsidTr="00CD01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FCEF1D6" w14:textId="77777777" w:rsidR="00D35C24" w:rsidRDefault="00D35C24" w:rsidP="00D35C24">
            <w:pPr>
              <w:pStyle w:val="TableCell"/>
            </w:pPr>
            <w:r>
              <w:t>Attribute</w:t>
            </w:r>
          </w:p>
        </w:tc>
        <w:tc>
          <w:tcPr>
            <w:tcW w:w="1984" w:type="dxa"/>
          </w:tcPr>
          <w:p w14:paraId="61205540"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07355F3"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53B5176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B6CABE9"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3E822570" w14:textId="1DD879FD" w:rsidR="00D35C24" w:rsidRDefault="003D3FB2" w:rsidP="00D35C24">
            <w:pPr>
              <w:pStyle w:val="TableCell"/>
            </w:pPr>
            <w:r>
              <w:t>repetition</w:t>
            </w:r>
          </w:p>
        </w:tc>
        <w:tc>
          <w:tcPr>
            <w:tcW w:w="1984" w:type="dxa"/>
          </w:tcPr>
          <w:p w14:paraId="21E3101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Repetition</w:t>
            </w:r>
          </w:p>
        </w:tc>
        <w:tc>
          <w:tcPr>
            <w:tcW w:w="992" w:type="dxa"/>
          </w:tcPr>
          <w:p w14:paraId="1EECB9A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A9B85E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Repetition specification.</w:t>
            </w:r>
          </w:p>
        </w:tc>
      </w:tr>
      <w:tr w:rsidR="00D35C24" w14:paraId="25D3585E"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530BDE16" w14:textId="14CC9AEE" w:rsidR="00D35C24" w:rsidRDefault="003D3FB2" w:rsidP="00D35C24">
            <w:pPr>
              <w:pStyle w:val="TableCell"/>
            </w:pPr>
            <w:r>
              <w:t>activities</w:t>
            </w:r>
          </w:p>
        </w:tc>
        <w:tc>
          <w:tcPr>
            <w:tcW w:w="1984" w:type="dxa"/>
          </w:tcPr>
          <w:p w14:paraId="0953E709" w14:textId="244478E0"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&lt;ActivityDetails&gt;</w:t>
            </w:r>
          </w:p>
        </w:tc>
        <w:tc>
          <w:tcPr>
            <w:tcW w:w="992" w:type="dxa"/>
          </w:tcPr>
          <w:p w14:paraId="72D2ED1A" w14:textId="1911D9A3" w:rsidR="00D35C24" w:rsidRDefault="001509C8"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0DEFE6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 ActivityDetails.</w:t>
            </w:r>
          </w:p>
        </w:tc>
      </w:tr>
    </w:tbl>
    <w:p w14:paraId="37F1CD8A" w14:textId="77777777" w:rsidR="00D35C24" w:rsidRDefault="00D35C24" w:rsidP="00DE1704">
      <w:pPr>
        <w:pStyle w:val="HeadingNoNumber"/>
      </w:pPr>
      <w:r>
        <w:t>SimpleActivityDetails</w:t>
      </w:r>
    </w:p>
    <w:p w14:paraId="5266F43C" w14:textId="4742CC15" w:rsidR="00D35C24" w:rsidRDefault="00D35C24" w:rsidP="00D35C24">
      <w:r>
        <w:t xml:space="preserve">A concrete sub-type of </w:t>
      </w:r>
      <w:r w:rsidRPr="00C93DD5">
        <w:t>ActivityDetails</w:t>
      </w:r>
      <w:r>
        <w:t xml:space="preserve">, a SimpleActivityDetails provides the information required to instantiate a single </w:t>
      </w:r>
      <w:r w:rsidRPr="00C93DD5">
        <w:t>ActivityInstance</w:t>
      </w:r>
      <w:r>
        <w:t>.</w:t>
      </w:r>
    </w:p>
    <w:p w14:paraId="52B4781D"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SimpleActivityDetails E1"/>
      </w:tblPr>
      <w:tblGrid>
        <w:gridCol w:w="1667"/>
        <w:gridCol w:w="2976"/>
        <w:gridCol w:w="992"/>
        <w:gridCol w:w="1843"/>
        <w:gridCol w:w="709"/>
        <w:gridCol w:w="992"/>
      </w:tblGrid>
      <w:tr w:rsidR="00D35C24" w14:paraId="06C68E22"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070D3F6" w14:textId="77777777" w:rsidR="00D35C24" w:rsidRPr="00404E36" w:rsidRDefault="00D35C24" w:rsidP="009B5047">
            <w:pPr>
              <w:pStyle w:val="TableCell"/>
              <w:keepNext/>
              <w:rPr>
                <w:color w:val="FFFFFF" w:themeColor="background1"/>
              </w:rPr>
            </w:pPr>
            <w:r w:rsidRPr="00404E36">
              <w:rPr>
                <w:color w:val="FFFFFF" w:themeColor="background1"/>
              </w:rPr>
              <w:lastRenderedPageBreak/>
              <w:t>Name</w:t>
            </w:r>
          </w:p>
        </w:tc>
        <w:tc>
          <w:tcPr>
            <w:tcW w:w="2976" w:type="dxa"/>
          </w:tcPr>
          <w:p w14:paraId="338085F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SimpleActivityDetails</w:t>
            </w:r>
          </w:p>
        </w:tc>
        <w:tc>
          <w:tcPr>
            <w:tcW w:w="992" w:type="dxa"/>
            <w:shd w:val="clear" w:color="auto" w:fill="662382"/>
          </w:tcPr>
          <w:p w14:paraId="64A14467"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9CA092C" w14:textId="77777777" w:rsidR="00D35C24" w:rsidRPr="00CE4847"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ActivityDetails</w:t>
            </w:r>
          </w:p>
        </w:tc>
        <w:tc>
          <w:tcPr>
            <w:tcW w:w="709" w:type="dxa"/>
            <w:shd w:val="clear" w:color="auto" w:fill="662382"/>
          </w:tcPr>
          <w:p w14:paraId="76CEAA15"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15FE44F"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105</w:t>
            </w:r>
          </w:p>
        </w:tc>
      </w:tr>
    </w:tbl>
    <w:p w14:paraId="0A476354" w14:textId="77777777" w:rsidR="00D35C24" w:rsidRPr="00404E36" w:rsidRDefault="00D35C24" w:rsidP="009B5047">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35A4DA4A" w14:textId="77777777" w:rsidTr="00CD01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FBA5119" w14:textId="77777777" w:rsidR="00D35C24" w:rsidRDefault="00D35C24" w:rsidP="00D35C24">
            <w:pPr>
              <w:pStyle w:val="TableCell"/>
            </w:pPr>
            <w:r>
              <w:t>Attribute</w:t>
            </w:r>
          </w:p>
        </w:tc>
        <w:tc>
          <w:tcPr>
            <w:tcW w:w="1984" w:type="dxa"/>
          </w:tcPr>
          <w:p w14:paraId="59C62624"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1B208E0"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460B2C0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2B947E9"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1057293E" w14:textId="13BB90CE" w:rsidR="00D35C24" w:rsidRPr="00D44BC0" w:rsidRDefault="00A26A4D" w:rsidP="00D35C24">
            <w:pPr>
              <w:pStyle w:val="TableCell"/>
              <w:rPr>
                <w:spacing w:val="-4"/>
              </w:rPr>
            </w:pPr>
            <w:r w:rsidRPr="00D44BC0">
              <w:rPr>
                <w:spacing w:val="-4"/>
              </w:rPr>
              <w:t>activityDefinition</w:t>
            </w:r>
          </w:p>
        </w:tc>
        <w:tc>
          <w:tcPr>
            <w:tcW w:w="1984" w:type="dxa"/>
          </w:tcPr>
          <w:p w14:paraId="7AD5F9A0" w14:textId="32B0F9F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373871">
              <w:br/>
              <w:t>&lt;ActivityDefinition&gt;</w:t>
            </w:r>
          </w:p>
        </w:tc>
        <w:tc>
          <w:tcPr>
            <w:tcW w:w="992" w:type="dxa"/>
          </w:tcPr>
          <w:p w14:paraId="7DD6619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46BB2D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ActivityDefinition.</w:t>
            </w:r>
          </w:p>
        </w:tc>
      </w:tr>
      <w:tr w:rsidR="00D35C24" w14:paraId="1713E147"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29089302" w14:textId="77777777" w:rsidR="00D35C24" w:rsidRDefault="00D35C24" w:rsidP="00D35C24">
            <w:pPr>
              <w:pStyle w:val="TableCell"/>
            </w:pPr>
            <w:r>
              <w:t>argSpecs</w:t>
            </w:r>
          </w:p>
        </w:tc>
        <w:tc>
          <w:tcPr>
            <w:tcW w:w="1984" w:type="dxa"/>
          </w:tcPr>
          <w:p w14:paraId="48FC73A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&lt;ArgSpec&gt;</w:t>
            </w:r>
          </w:p>
        </w:tc>
        <w:tc>
          <w:tcPr>
            <w:tcW w:w="992" w:type="dxa"/>
          </w:tcPr>
          <w:p w14:paraId="17ED3219" w14:textId="40F1256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1A7A28E" w14:textId="3F8B3CD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Set of </w:t>
            </w:r>
            <w:r w:rsidR="00374C1F">
              <w:t>a</w:t>
            </w:r>
            <w:r>
              <w:t xml:space="preserve">rgument </w:t>
            </w:r>
            <w:r w:rsidR="00374C1F">
              <w:t>s</w:t>
            </w:r>
            <w:r>
              <w:t xml:space="preserve">pecifications for each </w:t>
            </w:r>
            <w:r w:rsidR="00374C1F">
              <w:t>a</w:t>
            </w:r>
            <w:r>
              <w:t xml:space="preserve">rgument </w:t>
            </w:r>
            <w:r w:rsidR="00374C1F">
              <w:t>d</w:t>
            </w:r>
            <w:r>
              <w:t xml:space="preserve">efinition contained in the referenced </w:t>
            </w:r>
            <w:r w:rsidR="00374C1F">
              <w:t>a</w:t>
            </w:r>
            <w:r>
              <w:t xml:space="preserve">ctivity </w:t>
            </w:r>
            <w:r w:rsidR="00374C1F">
              <w:t>d</w:t>
            </w:r>
            <w:r>
              <w:t>efinition.  These supply a value for each argument, or an expression to enable the value to be derived.</w:t>
            </w:r>
          </w:p>
        </w:tc>
      </w:tr>
      <w:tr w:rsidR="00D35C24" w14:paraId="3691DAA3"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70B62367" w14:textId="77777777" w:rsidR="00D35C24" w:rsidRDefault="00D35C24" w:rsidP="00D35C24">
            <w:pPr>
              <w:pStyle w:val="TableCell"/>
            </w:pPr>
            <w:r>
              <w:t>constraints</w:t>
            </w:r>
          </w:p>
        </w:tc>
        <w:tc>
          <w:tcPr>
            <w:tcW w:w="1984" w:type="dxa"/>
          </w:tcPr>
          <w:p w14:paraId="16791E1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ConstraintNode</w:t>
            </w:r>
          </w:p>
        </w:tc>
        <w:tc>
          <w:tcPr>
            <w:tcW w:w="992" w:type="dxa"/>
          </w:tcPr>
          <w:p w14:paraId="3F85322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3E1C00E" w14:textId="5BA9122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 Constraints specific to the ActivityInstance to be created.</w:t>
            </w:r>
          </w:p>
        </w:tc>
      </w:tr>
      <w:tr w:rsidR="00D35C24" w14:paraId="16120233"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147D7B4E" w14:textId="77777777" w:rsidR="00D35C24" w:rsidRDefault="00D35C24" w:rsidP="00D35C24">
            <w:pPr>
              <w:pStyle w:val="TableCell"/>
            </w:pPr>
            <w:r>
              <w:t>subPlan</w:t>
            </w:r>
          </w:p>
        </w:tc>
        <w:tc>
          <w:tcPr>
            <w:tcW w:w="1984" w:type="dxa"/>
          </w:tcPr>
          <w:p w14:paraId="2CF01BE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126A579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4AEEEF6" w14:textId="7BDD765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association of the Activity</w:t>
            </w:r>
            <w:r w:rsidR="00374C1F">
              <w:t>Instance</w:t>
            </w:r>
            <w:r>
              <w:t xml:space="preserve"> with a defined sub-plan.</w:t>
            </w:r>
          </w:p>
        </w:tc>
      </w:tr>
      <w:tr w:rsidR="00D35C24" w14:paraId="7F1EB6C5" w14:textId="77777777" w:rsidTr="00CD0103">
        <w:tc>
          <w:tcPr>
            <w:cnfStyle w:val="001000000000" w:firstRow="0" w:lastRow="0" w:firstColumn="1" w:lastColumn="0" w:oddVBand="0" w:evenVBand="0" w:oddHBand="0" w:evenHBand="0" w:firstRowFirstColumn="0" w:firstRowLastColumn="0" w:lastRowFirstColumn="0" w:lastRowLastColumn="0"/>
            <w:tcW w:w="1667" w:type="dxa"/>
          </w:tcPr>
          <w:p w14:paraId="4BEB2629" w14:textId="77777777" w:rsidR="00D35C24" w:rsidRDefault="00D35C24" w:rsidP="00D35C24">
            <w:pPr>
              <w:pStyle w:val="TableCell"/>
            </w:pPr>
            <w:r>
              <w:t>tags</w:t>
            </w:r>
          </w:p>
        </w:tc>
        <w:tc>
          <w:tcPr>
            <w:tcW w:w="1984" w:type="dxa"/>
          </w:tcPr>
          <w:p w14:paraId="1723BF4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&lt;MAL::String&gt;</w:t>
            </w:r>
          </w:p>
        </w:tc>
        <w:tc>
          <w:tcPr>
            <w:tcW w:w="992" w:type="dxa"/>
          </w:tcPr>
          <w:p w14:paraId="516CB13F" w14:textId="025C089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1D8A42A" w14:textId="1DAEFAD1"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Set of </w:t>
            </w:r>
            <w:r w:rsidR="00374C1F">
              <w:t>t</w:t>
            </w:r>
            <w:r>
              <w:t>ags that may be used to associate the Activity with an identified sub</w:t>
            </w:r>
            <w:r w:rsidR="000222E7">
              <w:t>set of the Plan</w:t>
            </w:r>
            <w:r>
              <w:t>, grouping activities by operational responsibility (controller/group/system) or other criteria.</w:t>
            </w:r>
          </w:p>
        </w:tc>
      </w:tr>
    </w:tbl>
    <w:p w14:paraId="5856A9C3" w14:textId="77777777" w:rsidR="00D35C24" w:rsidRDefault="00D35C24" w:rsidP="00D35C24"/>
    <w:p w14:paraId="0FBB83F8" w14:textId="77777777" w:rsidR="00D35C24" w:rsidRDefault="00D35C24" w:rsidP="00DE1704">
      <w:pPr>
        <w:pStyle w:val="Heading4"/>
      </w:pPr>
      <w:r>
        <w:t>Activity Service Structures</w:t>
      </w:r>
    </w:p>
    <w:p w14:paraId="27C28AAD" w14:textId="5CD8DE71" w:rsidR="00D35C24" w:rsidRDefault="0010752B" w:rsidP="008E207D">
      <w:pPr>
        <w:spacing w:before="0"/>
      </w:pPr>
      <w:r w:rsidRPr="0010752B">
        <w:t xml:space="preserve"> </w:t>
      </w:r>
      <w:r w:rsidR="00346D28" w:rsidRPr="00346D28">
        <w:rPr>
          <w:noProof/>
        </w:rPr>
        <w:drawing>
          <wp:inline distT="0" distB="0" distL="0" distR="0" wp14:anchorId="7B6DE7BB" wp14:editId="70D164F4">
            <wp:extent cx="5716905" cy="35655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6905" cy="3565525"/>
                    </a:xfrm>
                    <a:prstGeom prst="rect">
                      <a:avLst/>
                    </a:prstGeom>
                    <a:noFill/>
                    <a:ln>
                      <a:noFill/>
                    </a:ln>
                  </pic:spPr>
                </pic:pic>
              </a:graphicData>
            </a:graphic>
          </wp:inline>
        </w:drawing>
      </w:r>
    </w:p>
    <w:p w14:paraId="6D4ED08F" w14:textId="0C0E2883" w:rsidR="00D35C24" w:rsidRDefault="00D35C24" w:rsidP="00D35C24">
      <w:pPr>
        <w:pStyle w:val="Caption"/>
        <w:keepNext w:val="0"/>
      </w:pPr>
      <w:bookmarkStart w:id="125" w:name="_Toc140093356"/>
      <w:r>
        <w:t xml:space="preserve">Figure </w:t>
      </w:r>
      <w:r w:rsidR="00A23CA0">
        <w:fldChar w:fldCharType="begin"/>
      </w:r>
      <w:r w:rsidR="00A23CA0">
        <w:instrText xml:space="preserve"> SEQ Figure \* ARABIC </w:instrText>
      </w:r>
      <w:r w:rsidR="00A23CA0">
        <w:fldChar w:fldCharType="separate"/>
      </w:r>
      <w:r w:rsidR="00182691">
        <w:rPr>
          <w:noProof/>
        </w:rPr>
        <w:t>13</w:t>
      </w:r>
      <w:r w:rsidR="00A23CA0">
        <w:rPr>
          <w:noProof/>
        </w:rPr>
        <w:fldChar w:fldCharType="end"/>
      </w:r>
      <w:r>
        <w:t>: Activity Service Structures</w:t>
      </w:r>
      <w:bookmarkEnd w:id="125"/>
    </w:p>
    <w:p w14:paraId="03A3E342" w14:textId="7D550250" w:rsidR="00D35C24" w:rsidRPr="006E129D" w:rsidRDefault="00D35C24" w:rsidP="00D35C24">
      <w:r>
        <w:t xml:space="preserve">This section defines data structures specific to </w:t>
      </w:r>
      <w:r w:rsidR="00374C1F">
        <w:t>p</w:t>
      </w:r>
      <w:r>
        <w:t xml:space="preserve">lanning </w:t>
      </w:r>
      <w:r w:rsidR="00374C1F">
        <w:t>a</w:t>
      </w:r>
      <w:r>
        <w:t>ctivities that are used in the context of MPS service operations and their associated messages.</w:t>
      </w:r>
    </w:p>
    <w:p w14:paraId="4151FE45" w14:textId="77777777" w:rsidR="00D35C24" w:rsidRDefault="00D35C24" w:rsidP="00D35C24">
      <w:pPr>
        <w:pStyle w:val="HeadingNoNumber"/>
      </w:pPr>
      <w:r>
        <w:lastRenderedPageBreak/>
        <w:t>ActivityUpdate</w:t>
      </w:r>
    </w:p>
    <w:p w14:paraId="019465C0" w14:textId="77777777" w:rsidR="00D35C24" w:rsidRPr="00C03235" w:rsidRDefault="00D35C24" w:rsidP="00D35C24">
      <w:r>
        <w:t xml:space="preserve">ActivityUpdate is a data structure that is used to report the dynamic status of an </w:t>
      </w:r>
      <w:r w:rsidRPr="00E94E1F">
        <w:t>ActivityInstance</w:t>
      </w:r>
      <w:r>
        <w:t xml:space="preserve"> in the context of the MPS Plan Execution Control service monitorPlanExecutionDetail and getActivityStatus operations.</w:t>
      </w:r>
    </w:p>
    <w:p w14:paraId="35103192" w14:textId="06DA8FF0" w:rsidR="00D35C24" w:rsidRDefault="00D35C24" w:rsidP="00D35C24">
      <w:r>
        <w:t xml:space="preserve">ActivityUpdates may be distributed to subscribing applications, including status displays, to inform them of the latest status of the activity.  This may be particularly relevant in conjunction with a </w:t>
      </w:r>
      <w:r w:rsidR="00374C1F">
        <w:t>p</w:t>
      </w:r>
      <w:r>
        <w:t xml:space="preserve">lan </w:t>
      </w:r>
      <w:r w:rsidR="00374C1F">
        <w:t>e</w:t>
      </w:r>
      <w:r>
        <w:t xml:space="preserve">xecution function.  ActivityUpdates may be stored in </w:t>
      </w:r>
      <w:r w:rsidR="00374C1F">
        <w:t>a</w:t>
      </w:r>
      <w:r>
        <w:t xml:space="preserve">ctivity </w:t>
      </w:r>
      <w:r w:rsidR="00374C1F">
        <w:t>h</w:t>
      </w:r>
      <w:r>
        <w:t>istory to provide a complete record of evolving status over time.</w:t>
      </w:r>
    </w:p>
    <w:p w14:paraId="494A7812"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ActivityUpdate E1"/>
      </w:tblPr>
      <w:tblGrid>
        <w:gridCol w:w="1667"/>
        <w:gridCol w:w="2976"/>
        <w:gridCol w:w="992"/>
        <w:gridCol w:w="1843"/>
        <w:gridCol w:w="709"/>
        <w:gridCol w:w="992"/>
      </w:tblGrid>
      <w:tr w:rsidR="00D35C24" w14:paraId="69B77432"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8ED1B33"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4B394ECA"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ActivityUpdate</w:t>
            </w:r>
          </w:p>
        </w:tc>
        <w:tc>
          <w:tcPr>
            <w:tcW w:w="992" w:type="dxa"/>
            <w:shd w:val="clear" w:color="auto" w:fill="662382"/>
          </w:tcPr>
          <w:p w14:paraId="70907E5C"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24C8D99" w14:textId="74BEBB23" w:rsidR="00D35C24" w:rsidRPr="009B5047" w:rsidRDefault="009846C7" w:rsidP="00D35C24">
            <w:pPr>
              <w:pStyle w:val="TableCell"/>
              <w:cnfStyle w:val="000000000000" w:firstRow="0" w:lastRow="0" w:firstColumn="0" w:lastColumn="0" w:oddVBand="0" w:evenVBand="0" w:oddHBand="0" w:evenHBand="0" w:firstRowFirstColumn="0" w:firstRowLastColumn="0" w:lastRowFirstColumn="0" w:lastRowLastColumn="0"/>
              <w:rPr>
                <w:b/>
                <w:i/>
                <w:iCs/>
              </w:rPr>
            </w:pPr>
            <w:r>
              <w:rPr>
                <w:i/>
                <w:iCs/>
              </w:rPr>
              <w:t>PlanDetailUpdate</w:t>
            </w:r>
          </w:p>
        </w:tc>
        <w:tc>
          <w:tcPr>
            <w:tcW w:w="709" w:type="dxa"/>
            <w:shd w:val="clear" w:color="auto" w:fill="662382"/>
          </w:tcPr>
          <w:p w14:paraId="7DE12249"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40ED4687"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106</w:t>
            </w:r>
          </w:p>
        </w:tc>
      </w:tr>
    </w:tbl>
    <w:p w14:paraId="3DF1831F" w14:textId="77777777" w:rsidR="00D35C24" w:rsidRPr="00404E36" w:rsidRDefault="00D35C24" w:rsidP="00C91940">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749D520A" w14:textId="77777777" w:rsidTr="009955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54017BF" w14:textId="77777777" w:rsidR="00D35C24" w:rsidRDefault="00D35C24" w:rsidP="00D35C24">
            <w:pPr>
              <w:pStyle w:val="TableCell"/>
            </w:pPr>
            <w:r>
              <w:t>Attribute</w:t>
            </w:r>
          </w:p>
        </w:tc>
        <w:tc>
          <w:tcPr>
            <w:tcW w:w="1984" w:type="dxa"/>
          </w:tcPr>
          <w:p w14:paraId="36DBF246"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EEA32E2"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69AEDE9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10FE192"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52614304" w14:textId="77777777" w:rsidR="00D35C24" w:rsidRDefault="00D35C24" w:rsidP="00D35C24">
            <w:pPr>
              <w:pStyle w:val="TableCell"/>
            </w:pPr>
            <w:r>
              <w:t>activityInstance</w:t>
            </w:r>
          </w:p>
        </w:tc>
        <w:tc>
          <w:tcPr>
            <w:tcW w:w="1984" w:type="dxa"/>
          </w:tcPr>
          <w:p w14:paraId="7854D42E" w14:textId="3484A65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373871">
              <w:br/>
              <w:t>&lt;ActivityInstance&gt;</w:t>
            </w:r>
          </w:p>
        </w:tc>
        <w:tc>
          <w:tcPr>
            <w:tcW w:w="992" w:type="dxa"/>
          </w:tcPr>
          <w:p w14:paraId="695CDFD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B045A7B" w14:textId="35E961D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ActivityInstance to which the status update relates.</w:t>
            </w:r>
          </w:p>
        </w:tc>
      </w:tr>
      <w:tr w:rsidR="00D35C24" w14:paraId="65D5D5C9"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394D836B" w14:textId="77777777" w:rsidR="00D35C24" w:rsidRDefault="00D35C24" w:rsidP="00D35C24">
            <w:pPr>
              <w:pStyle w:val="TableCell"/>
            </w:pPr>
            <w:r>
              <w:t>timestamp</w:t>
            </w:r>
          </w:p>
        </w:tc>
        <w:tc>
          <w:tcPr>
            <w:tcW w:w="1984" w:type="dxa"/>
          </w:tcPr>
          <w:p w14:paraId="6DB7707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MAL::Time</w:t>
            </w:r>
          </w:p>
        </w:tc>
        <w:tc>
          <w:tcPr>
            <w:tcW w:w="992" w:type="dxa"/>
          </w:tcPr>
          <w:p w14:paraId="31637CB3" w14:textId="51D186FE" w:rsidR="00D35C24" w:rsidRDefault="006D08DF"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0B39A4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 of status update.</w:t>
            </w:r>
          </w:p>
          <w:p w14:paraId="15332317" w14:textId="77777777" w:rsidR="006D08DF" w:rsidRDefault="006D08DF" w:rsidP="00D35C24">
            <w:pPr>
              <w:pStyle w:val="TableCell"/>
              <w:cnfStyle w:val="000000000000" w:firstRow="0" w:lastRow="0" w:firstColumn="0" w:lastColumn="0" w:oddVBand="0" w:evenVBand="0" w:oddHBand="0" w:evenHBand="0" w:firstRowFirstColumn="0" w:firstRowLastColumn="0" w:lastRowFirstColumn="0" w:lastRowLastColumn="0"/>
            </w:pPr>
            <w:r>
              <w:t>Only nullable in the context of an updateActivity operation:  the timestamp must be provided when reporting ActivityInstance status.</w:t>
            </w:r>
          </w:p>
        </w:tc>
      </w:tr>
      <w:tr w:rsidR="00D35C24" w14:paraId="4ABF40FE"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57777535" w14:textId="77777777" w:rsidR="00D35C24" w:rsidRDefault="00D35C24" w:rsidP="00D35C24">
            <w:pPr>
              <w:pStyle w:val="TableCell"/>
            </w:pPr>
            <w:r>
              <w:t>plan</w:t>
            </w:r>
          </w:p>
        </w:tc>
        <w:tc>
          <w:tcPr>
            <w:tcW w:w="1984" w:type="dxa"/>
          </w:tcPr>
          <w:p w14:paraId="1CD84F64" w14:textId="4B83FAC5" w:rsidR="00D35C24" w:rsidRPr="00010B38"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F7239F">
              <w:br/>
              <w:t>&lt;Plan&gt;</w:t>
            </w:r>
          </w:p>
        </w:tc>
        <w:tc>
          <w:tcPr>
            <w:tcW w:w="992" w:type="dxa"/>
          </w:tcPr>
          <w:p w14:paraId="316A80B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DD836E8" w14:textId="555C670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reference to the Plan containing the ActivityInstance to which this update pertains.</w:t>
            </w:r>
          </w:p>
        </w:tc>
      </w:tr>
      <w:tr w:rsidR="00D35C24" w14:paraId="1E965EA0"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262D1A87" w14:textId="77777777" w:rsidR="00D35C24" w:rsidRDefault="00D35C24" w:rsidP="00D35C24">
            <w:pPr>
              <w:pStyle w:val="TableCell"/>
            </w:pPr>
            <w:r>
              <w:t>arguments</w:t>
            </w:r>
          </w:p>
        </w:tc>
        <w:tc>
          <w:tcPr>
            <w:tcW w:w="1984" w:type="dxa"/>
          </w:tcPr>
          <w:p w14:paraId="2B5F871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w:t>
            </w:r>
            <w:r w:rsidRPr="004820D4">
              <w:t>Argument</w:t>
            </w:r>
            <w:r>
              <w:t>&gt;</w:t>
            </w:r>
          </w:p>
        </w:tc>
        <w:tc>
          <w:tcPr>
            <w:tcW w:w="992" w:type="dxa"/>
          </w:tcPr>
          <w:p w14:paraId="0ACEFD64" w14:textId="4D96576B"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1DB8BF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Argument values.</w:t>
            </w:r>
          </w:p>
        </w:tc>
      </w:tr>
      <w:tr w:rsidR="00D35C24" w14:paraId="5A95F9F3"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09B8E151" w14:textId="77777777" w:rsidR="00D35C24" w:rsidRDefault="00D35C24" w:rsidP="00D35C24">
            <w:pPr>
              <w:pStyle w:val="TableCell"/>
            </w:pPr>
            <w:r>
              <w:t>start</w:t>
            </w:r>
          </w:p>
        </w:tc>
        <w:tc>
          <w:tcPr>
            <w:tcW w:w="1984" w:type="dxa"/>
          </w:tcPr>
          <w:p w14:paraId="14A894F4" w14:textId="77777777" w:rsidR="00D35C24" w:rsidRPr="004820D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4820D4">
              <w:t>Trigger</w:t>
            </w:r>
          </w:p>
        </w:tc>
        <w:tc>
          <w:tcPr>
            <w:tcW w:w="992" w:type="dxa"/>
          </w:tcPr>
          <w:p w14:paraId="226714C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79502B6" w14:textId="36C7FA69" w:rsidR="00D35C24" w:rsidRPr="00287C9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Optionally specifies the trigger that initiates the Activity</w:t>
            </w:r>
            <w:r w:rsidR="00374C1F">
              <w:t>Instance</w:t>
            </w:r>
            <w:r>
              <w:t xml:space="preserve">: may be </w:t>
            </w:r>
            <w:r w:rsidR="00374C1F">
              <w:t>t</w:t>
            </w:r>
            <w:r>
              <w:t xml:space="preserve">ime, </w:t>
            </w:r>
            <w:r w:rsidR="00374C1F">
              <w:t>p</w:t>
            </w:r>
            <w:r>
              <w:t xml:space="preserve">osition or </w:t>
            </w:r>
            <w:r w:rsidR="00374C1F">
              <w:t>e</w:t>
            </w:r>
            <w:r>
              <w:t>vent based.</w:t>
            </w:r>
          </w:p>
        </w:tc>
      </w:tr>
      <w:tr w:rsidR="00D35C24" w14:paraId="624121BD"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46A2C674" w14:textId="77777777" w:rsidR="00D35C24" w:rsidRDefault="00D35C24" w:rsidP="00D35C24">
            <w:pPr>
              <w:pStyle w:val="TableCell"/>
            </w:pPr>
            <w:r>
              <w:t>end</w:t>
            </w:r>
          </w:p>
        </w:tc>
        <w:tc>
          <w:tcPr>
            <w:tcW w:w="1984" w:type="dxa"/>
          </w:tcPr>
          <w:p w14:paraId="6DA42E8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4820D4">
              <w:t>Trigger</w:t>
            </w:r>
          </w:p>
        </w:tc>
        <w:tc>
          <w:tcPr>
            <w:tcW w:w="992" w:type="dxa"/>
          </w:tcPr>
          <w:p w14:paraId="4E9AABF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EC40D5B" w14:textId="2D13E3BD"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Optionally specifies the trigger that ends the Activity</w:t>
            </w:r>
            <w:r w:rsidR="00374C1F">
              <w:t>Instance</w:t>
            </w:r>
          </w:p>
        </w:tc>
      </w:tr>
      <w:tr w:rsidR="00D35C24" w14:paraId="2C32550D"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77B84D03" w14:textId="77777777" w:rsidR="00D35C24" w:rsidRDefault="00D35C24" w:rsidP="00D35C24">
            <w:pPr>
              <w:pStyle w:val="TableCell"/>
            </w:pPr>
            <w:r>
              <w:t>duration</w:t>
            </w:r>
          </w:p>
        </w:tc>
        <w:tc>
          <w:tcPr>
            <w:tcW w:w="1984" w:type="dxa"/>
          </w:tcPr>
          <w:p w14:paraId="746F67DE" w14:textId="77777777" w:rsidR="00D35C24" w:rsidRPr="004568A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w:t>
            </w:r>
            <w:r w:rsidRPr="004568A4">
              <w:t>Duration</w:t>
            </w:r>
          </w:p>
        </w:tc>
        <w:tc>
          <w:tcPr>
            <w:tcW w:w="992" w:type="dxa"/>
          </w:tcPr>
          <w:p w14:paraId="70F0B28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CFE8B49" w14:textId="5385D2A0"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duration of the Activity</w:t>
            </w:r>
            <w:r w:rsidR="00374C1F">
              <w:t>Instance</w:t>
            </w:r>
            <w:r>
              <w:t xml:space="preserve"> (estimated until execution, actual post execution).</w:t>
            </w:r>
          </w:p>
        </w:tc>
      </w:tr>
      <w:tr w:rsidR="00D35C24" w14:paraId="0CA23496"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21F58BEC" w14:textId="77777777" w:rsidR="00D35C24" w:rsidRDefault="00D35C24" w:rsidP="00D35C24">
            <w:pPr>
              <w:pStyle w:val="TableCell"/>
            </w:pPr>
            <w:r>
              <w:t>subPlan</w:t>
            </w:r>
          </w:p>
        </w:tc>
        <w:tc>
          <w:tcPr>
            <w:tcW w:w="1984" w:type="dxa"/>
          </w:tcPr>
          <w:p w14:paraId="6405990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45CD6A0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469745E" w14:textId="22FCB190"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association of the Activity</w:t>
            </w:r>
            <w:r w:rsidR="00374C1F">
              <w:t>Instance</w:t>
            </w:r>
            <w:r>
              <w:t xml:space="preserve"> with a defined sub-plan.</w:t>
            </w:r>
          </w:p>
        </w:tc>
      </w:tr>
      <w:tr w:rsidR="00D35C24" w14:paraId="7C11A144"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45C80A7A" w14:textId="77777777" w:rsidR="00D35C24" w:rsidRDefault="00D35C24" w:rsidP="00D35C24">
            <w:pPr>
              <w:pStyle w:val="TableCell"/>
            </w:pPr>
            <w:r>
              <w:t>tags</w:t>
            </w:r>
          </w:p>
        </w:tc>
        <w:tc>
          <w:tcPr>
            <w:tcW w:w="1984" w:type="dxa"/>
          </w:tcPr>
          <w:p w14:paraId="2646B5B3" w14:textId="77777777" w:rsidR="00D35C24" w:rsidRPr="004568A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&lt;MAL::String&gt;</w:t>
            </w:r>
          </w:p>
        </w:tc>
        <w:tc>
          <w:tcPr>
            <w:tcW w:w="992" w:type="dxa"/>
          </w:tcPr>
          <w:p w14:paraId="01B56388" w14:textId="4D6DE374"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6B8012B" w14:textId="09D0997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Set of </w:t>
            </w:r>
            <w:r w:rsidR="00374C1F">
              <w:t>t</w:t>
            </w:r>
            <w:r>
              <w:t>ags that may be used to associate the Activity</w:t>
            </w:r>
            <w:r w:rsidR="00374C1F">
              <w:t>Instance</w:t>
            </w:r>
            <w:r>
              <w:t xml:space="preserve"> with an identified </w:t>
            </w:r>
            <w:r w:rsidR="002C4669">
              <w:t>subset of the Plan</w:t>
            </w:r>
            <w:r>
              <w:t>, grouping activities by operational responsibility (controller/group/system) or other criteria.</w:t>
            </w:r>
          </w:p>
        </w:tc>
      </w:tr>
      <w:tr w:rsidR="00D35C24" w14:paraId="777511C9"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4B64ABF5" w14:textId="77777777" w:rsidR="00D35C24" w:rsidRDefault="00D35C24" w:rsidP="00D35C24">
            <w:pPr>
              <w:pStyle w:val="TableCell"/>
            </w:pPr>
            <w:r>
              <w:t>status</w:t>
            </w:r>
          </w:p>
        </w:tc>
        <w:tc>
          <w:tcPr>
            <w:tcW w:w="1984" w:type="dxa"/>
          </w:tcPr>
          <w:p w14:paraId="7025B26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CE4847">
              <w:t>ActivityStatus</w:t>
            </w:r>
            <w:r w:rsidR="00261981">
              <w:t>Enum</w:t>
            </w:r>
          </w:p>
        </w:tc>
        <w:tc>
          <w:tcPr>
            <w:tcW w:w="992" w:type="dxa"/>
          </w:tcPr>
          <w:p w14:paraId="71397EB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5C025C0" w14:textId="3E0FBBA0"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Current </w:t>
            </w:r>
            <w:r w:rsidR="00374C1F">
              <w:t>s</w:t>
            </w:r>
            <w:r>
              <w:t>tatus of the ActivityInstance</w:t>
            </w:r>
          </w:p>
        </w:tc>
      </w:tr>
      <w:tr w:rsidR="00D35C24" w14:paraId="178A03B5"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61384075" w14:textId="6F039A2C" w:rsidR="00D35C24" w:rsidRDefault="00D35C24" w:rsidP="00D35C24">
            <w:pPr>
              <w:pStyle w:val="TableCell"/>
            </w:pPr>
            <w:r>
              <w:t>exec</w:t>
            </w:r>
            <w:r w:rsidR="0018432E">
              <w:t>ution</w:t>
            </w:r>
            <w:r>
              <w:t>Inst</w:t>
            </w:r>
            <w:r w:rsidR="0018432E">
              <w:t>ance</w:t>
            </w:r>
          </w:p>
        </w:tc>
        <w:tc>
          <w:tcPr>
            <w:tcW w:w="1984" w:type="dxa"/>
          </w:tcPr>
          <w:p w14:paraId="460DACD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15AC498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D8DE4AA" w14:textId="7C3F83EE"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instance of an executable body for the Activity</w:t>
            </w:r>
            <w:r w:rsidR="00374C1F">
              <w:t>Instance</w:t>
            </w:r>
            <w:r>
              <w:t xml:space="preserve"> (procedure, action sequence, etc.) [external to the MPS </w:t>
            </w:r>
            <w:r w:rsidR="00374C1F">
              <w:t>i</w:t>
            </w:r>
            <w:r>
              <w:t xml:space="preserve">nformation </w:t>
            </w:r>
            <w:r w:rsidR="00374C1F">
              <w:t>m</w:t>
            </w:r>
            <w:r>
              <w:t>odel].</w:t>
            </w:r>
          </w:p>
        </w:tc>
      </w:tr>
      <w:tr w:rsidR="003E7232" w14:paraId="3593736D"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1AA109FD" w14:textId="38149BFB" w:rsidR="003E7232" w:rsidRDefault="003E7232" w:rsidP="003E7232">
            <w:pPr>
              <w:pStyle w:val="TableCell"/>
            </w:pPr>
            <w:r>
              <w:t>returnData</w:t>
            </w:r>
          </w:p>
        </w:tc>
        <w:tc>
          <w:tcPr>
            <w:tcW w:w="1984" w:type="dxa"/>
          </w:tcPr>
          <w:p w14:paraId="2F08EFA6" w14:textId="09B0B145" w:rsidR="003E7232" w:rsidRDefault="003E7232" w:rsidP="003E7232">
            <w:pPr>
              <w:pStyle w:val="TableCell"/>
              <w:cnfStyle w:val="000000000000" w:firstRow="0" w:lastRow="0" w:firstColumn="0" w:lastColumn="0" w:oddVBand="0" w:evenVBand="0" w:oddHBand="0" w:evenHBand="0" w:firstRowFirstColumn="0" w:firstRowLastColumn="0" w:lastRowFirstColumn="0" w:lastRowLastColumn="0"/>
            </w:pPr>
            <w:r>
              <w:t>List&lt;MAL::NamedValue&gt;</w:t>
            </w:r>
          </w:p>
        </w:tc>
        <w:tc>
          <w:tcPr>
            <w:tcW w:w="992" w:type="dxa"/>
          </w:tcPr>
          <w:p w14:paraId="04DE8AC0" w14:textId="4AB050D2" w:rsidR="003E7232" w:rsidRDefault="003E7232" w:rsidP="003E7232">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87D9A40" w14:textId="7E1BE1DE" w:rsidR="003E7232" w:rsidRDefault="003E7232" w:rsidP="003E7232">
            <w:pPr>
              <w:pStyle w:val="TableCell"/>
              <w:cnfStyle w:val="000000000000" w:firstRow="0" w:lastRow="0" w:firstColumn="0" w:lastColumn="0" w:oddVBand="0" w:evenVBand="0" w:oddHBand="0" w:evenHBand="0" w:firstRowFirstColumn="0" w:firstRowLastColumn="0" w:lastRowFirstColumn="0" w:lastRowLastColumn="0"/>
            </w:pPr>
            <w:r w:rsidRPr="00820623">
              <w:t xml:space="preserve">Optional </w:t>
            </w:r>
            <w:r>
              <w:t>return data from the planning process, provided as a list of ID-Value pairs.  This can be used to provide additional information required by the User to interpret the planned activity.</w:t>
            </w:r>
          </w:p>
        </w:tc>
      </w:tr>
      <w:tr w:rsidR="00D27CC6" w14:paraId="060830F2"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24BD0834" w14:textId="229C5BAD" w:rsidR="00D27CC6" w:rsidRDefault="00D27CC6" w:rsidP="00D27CC6">
            <w:pPr>
              <w:pStyle w:val="TableCell"/>
            </w:pPr>
            <w:r>
              <w:t>statusInfo</w:t>
            </w:r>
          </w:p>
        </w:tc>
        <w:tc>
          <w:tcPr>
            <w:tcW w:w="1984" w:type="dxa"/>
          </w:tcPr>
          <w:p w14:paraId="02F07761" w14:textId="77777777" w:rsidR="00D27CC6" w:rsidRDefault="00D27CC6" w:rsidP="00D27CC6">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5E207876" w14:textId="77777777" w:rsidR="00D27CC6" w:rsidRDefault="00D27CC6" w:rsidP="00D27CC6">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C7658F7" w14:textId="77777777" w:rsidR="00D27CC6" w:rsidRDefault="00D27CC6" w:rsidP="00D27CC6">
            <w:pPr>
              <w:pStyle w:val="TableCell"/>
              <w:cnfStyle w:val="000000000000" w:firstRow="0" w:lastRow="0" w:firstColumn="0" w:lastColumn="0" w:oddVBand="0" w:evenVBand="0" w:oddHBand="0" w:evenHBand="0" w:firstRowFirstColumn="0" w:firstRowLastColumn="0" w:lastRowFirstColumn="0" w:lastRowLastColumn="0"/>
            </w:pPr>
            <w:r>
              <w:t xml:space="preserve">StatusInfo provides the reason for entering the Terminated State and is customisable, but if the </w:t>
            </w:r>
            <w:r>
              <w:lastRenderedPageBreak/>
              <w:t>following conditions exist then the specified text shall be used:</w:t>
            </w:r>
          </w:p>
          <w:p w14:paraId="333FC40A" w14:textId="77777777" w:rsidR="00D27CC6" w:rsidRDefault="00D27CC6" w:rsidP="00D27CC6">
            <w:pPr>
              <w:pStyle w:val="TableCell"/>
              <w:cnfStyle w:val="000000000000" w:firstRow="0" w:lastRow="0" w:firstColumn="0" w:lastColumn="0" w:oddVBand="0" w:evenVBand="0" w:oddHBand="0" w:evenHBand="0" w:firstRowFirstColumn="0" w:firstRowLastColumn="0" w:lastRowFirstColumn="0" w:lastRowLastColumn="0"/>
            </w:pPr>
            <w:r>
              <w:t>- Completed (nominal)</w:t>
            </w:r>
          </w:p>
          <w:p w14:paraId="305071F9" w14:textId="77777777" w:rsidR="00D27CC6" w:rsidRDefault="00D27CC6" w:rsidP="00D27CC6">
            <w:pPr>
              <w:pStyle w:val="TableCell"/>
              <w:cnfStyle w:val="000000000000" w:firstRow="0" w:lastRow="0" w:firstColumn="0" w:lastColumn="0" w:oddVBand="0" w:evenVBand="0" w:oddHBand="0" w:evenHBand="0" w:firstRowFirstColumn="0" w:firstRowLastColumn="0" w:lastRowFirstColumn="0" w:lastRowLastColumn="0"/>
            </w:pPr>
            <w:r>
              <w:t>- Expired (prior to Activation or during plan Supension)</w:t>
            </w:r>
          </w:p>
          <w:p w14:paraId="19313C18" w14:textId="77777777" w:rsidR="00D27CC6" w:rsidRDefault="00D27CC6" w:rsidP="00D27CC6">
            <w:pPr>
              <w:pStyle w:val="TableCell"/>
              <w:cnfStyle w:val="000000000000" w:firstRow="0" w:lastRow="0" w:firstColumn="0" w:lastColumn="0" w:oddVBand="0" w:evenVBand="0" w:oddHBand="0" w:evenHBand="0" w:firstRowFirstColumn="0" w:firstRowLastColumn="0" w:lastRowFirstColumn="0" w:lastRowLastColumn="0"/>
            </w:pPr>
            <w:r>
              <w:t>- Deleted</w:t>
            </w:r>
          </w:p>
          <w:p w14:paraId="7739F8BC" w14:textId="464C51B3" w:rsidR="00D27CC6" w:rsidRDefault="00D27CC6" w:rsidP="00D27CC6">
            <w:pPr>
              <w:pStyle w:val="TableCell"/>
              <w:cnfStyle w:val="000000000000" w:firstRow="0" w:lastRow="0" w:firstColumn="0" w:lastColumn="0" w:oddVBand="0" w:evenVBand="0" w:oddHBand="0" w:evenHBand="0" w:firstRowFirstColumn="0" w:firstRowLastColumn="0" w:lastRowFirstColumn="0" w:lastRowLastColumn="0"/>
            </w:pPr>
            <w:r>
              <w:t>- Failed (see ErrorCode/ErrorInfo)</w:t>
            </w:r>
          </w:p>
        </w:tc>
      </w:tr>
      <w:tr w:rsidR="003E7232" w14:paraId="54C34FF5"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034A7614" w14:textId="78E7276D" w:rsidR="003E7232" w:rsidRDefault="00A26A4D" w:rsidP="003E7232">
            <w:pPr>
              <w:pStyle w:val="TableCell"/>
            </w:pPr>
            <w:r>
              <w:lastRenderedPageBreak/>
              <w:t>errorCode</w:t>
            </w:r>
          </w:p>
        </w:tc>
        <w:tc>
          <w:tcPr>
            <w:tcW w:w="1984" w:type="dxa"/>
          </w:tcPr>
          <w:p w14:paraId="5AA09FA7" w14:textId="77777777" w:rsidR="003E7232" w:rsidRDefault="003E7232" w:rsidP="003E7232">
            <w:pPr>
              <w:pStyle w:val="TableCell"/>
              <w:cnfStyle w:val="000000000000" w:firstRow="0" w:lastRow="0" w:firstColumn="0" w:lastColumn="0" w:oddVBand="0" w:evenVBand="0" w:oddHBand="0" w:evenHBand="0" w:firstRowFirstColumn="0" w:firstRowLastColumn="0" w:lastRowFirstColumn="0" w:lastRowLastColumn="0"/>
            </w:pPr>
            <w:r>
              <w:t>MAL::Integer</w:t>
            </w:r>
          </w:p>
        </w:tc>
        <w:tc>
          <w:tcPr>
            <w:tcW w:w="992" w:type="dxa"/>
          </w:tcPr>
          <w:p w14:paraId="5F19A0F6" w14:textId="77777777" w:rsidR="003E7232" w:rsidRDefault="003E7232" w:rsidP="003E7232">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540DF4C" w14:textId="56E073E9" w:rsidR="003E7232" w:rsidRDefault="000E246B" w:rsidP="003E7232">
            <w:pPr>
              <w:pStyle w:val="TableCell"/>
              <w:cnfStyle w:val="000000000000" w:firstRow="0" w:lastRow="0" w:firstColumn="0" w:lastColumn="0" w:oddVBand="0" w:evenVBand="0" w:oddHBand="0" w:evenHBand="0" w:firstRowFirstColumn="0" w:firstRowLastColumn="0" w:lastRowFirstColumn="0" w:lastRowLastColumn="0"/>
            </w:pPr>
            <w:r>
              <w:t>Error Code optional in the case of a failure status for the planning activity (for example Terminated state with statusInfo Failed).  The codes are implementation specific.</w:t>
            </w:r>
          </w:p>
        </w:tc>
      </w:tr>
      <w:tr w:rsidR="003E7232" w14:paraId="528EDBD7"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63DF52D4" w14:textId="7BCBA076" w:rsidR="003E7232" w:rsidRDefault="00A26A4D" w:rsidP="003E7232">
            <w:pPr>
              <w:pStyle w:val="TableCell"/>
            </w:pPr>
            <w:r>
              <w:t>errorInfo</w:t>
            </w:r>
          </w:p>
        </w:tc>
        <w:tc>
          <w:tcPr>
            <w:tcW w:w="1984" w:type="dxa"/>
          </w:tcPr>
          <w:p w14:paraId="09796D47" w14:textId="77777777" w:rsidR="003E7232" w:rsidRDefault="003E7232" w:rsidP="003E7232">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1262039A" w14:textId="77777777" w:rsidR="003E7232" w:rsidRDefault="003E7232" w:rsidP="003E7232">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530F75F" w14:textId="72CC71E4" w:rsidR="003E7232" w:rsidRDefault="003E7232" w:rsidP="003E7232">
            <w:pPr>
              <w:pStyle w:val="TableCell"/>
              <w:cnfStyle w:val="000000000000" w:firstRow="0" w:lastRow="0" w:firstColumn="0" w:lastColumn="0" w:oddVBand="0" w:evenVBand="0" w:oddHBand="0" w:evenHBand="0" w:firstRowFirstColumn="0" w:firstRowLastColumn="0" w:lastRowFirstColumn="0" w:lastRowLastColumn="0"/>
            </w:pPr>
            <w:r>
              <w:t>Supplementary error information</w:t>
            </w:r>
          </w:p>
        </w:tc>
      </w:tr>
    </w:tbl>
    <w:bookmarkEnd w:id="124"/>
    <w:p w14:paraId="4D94A943" w14:textId="77777777" w:rsidR="00D35C24" w:rsidRDefault="00D35C24" w:rsidP="00D35C24">
      <w:pPr>
        <w:pStyle w:val="HeadingNoNumber"/>
      </w:pPr>
      <w:r>
        <w:t>InsertedActivityDetails</w:t>
      </w:r>
    </w:p>
    <w:p w14:paraId="5B2E473B" w14:textId="054B2444" w:rsidR="00D35C24" w:rsidRDefault="00D35C24" w:rsidP="00D35C24">
      <w:r>
        <w:t xml:space="preserve">A concrete sub-type of </w:t>
      </w:r>
      <w:r w:rsidRPr="00777CB9">
        <w:t xml:space="preserve">ActivityDetails </w:t>
      </w:r>
      <w:r>
        <w:t>(see §</w:t>
      </w:r>
      <w:r>
        <w:fldChar w:fldCharType="begin"/>
      </w:r>
      <w:r>
        <w:instrText xml:space="preserve"> REF _Ref51765410 \r \h </w:instrText>
      </w:r>
      <w:r>
        <w:fldChar w:fldCharType="separate"/>
      </w:r>
      <w:r w:rsidR="00182691">
        <w:t>3.2.2.3</w:t>
      </w:r>
      <w:r>
        <w:fldChar w:fldCharType="end"/>
      </w:r>
      <w:r>
        <w:t xml:space="preserve">) that </w:t>
      </w:r>
      <w:r w:rsidR="00965721">
        <w:t xml:space="preserve">is a variation of SimpleActivityDetails </w:t>
      </w:r>
      <w:r>
        <w:t>provid</w:t>
      </w:r>
      <w:r w:rsidR="00965721">
        <w:t>ing</w:t>
      </w:r>
      <w:r>
        <w:t xml:space="preserve"> additional details for a single </w:t>
      </w:r>
      <w:r w:rsidRPr="00C93DD5">
        <w:t>ActivityInstance</w:t>
      </w:r>
      <w:r>
        <w:t xml:space="preserve"> to be inserted into a Plan using the MPS Plan Edit service.</w:t>
      </w:r>
    </w:p>
    <w:p w14:paraId="196F7EBF" w14:textId="77777777" w:rsidR="00D35C24" w:rsidRPr="00A67784" w:rsidRDefault="00D35C24" w:rsidP="00D35C24">
      <w:pPr>
        <w:spacing w:before="0"/>
      </w:pPr>
    </w:p>
    <w:tbl>
      <w:tblPr>
        <w:tblStyle w:val="RBTable"/>
        <w:tblW w:w="9179" w:type="dxa"/>
        <w:tblLayout w:type="fixed"/>
        <w:tblLook w:val="0480" w:firstRow="0" w:lastRow="0" w:firstColumn="1" w:lastColumn="0" w:noHBand="0" w:noVBand="1"/>
        <w:tblCaption w:val="DSC InsertedActivityDetails E1"/>
      </w:tblPr>
      <w:tblGrid>
        <w:gridCol w:w="1667"/>
        <w:gridCol w:w="2976"/>
        <w:gridCol w:w="992"/>
        <w:gridCol w:w="1843"/>
        <w:gridCol w:w="709"/>
        <w:gridCol w:w="992"/>
      </w:tblGrid>
      <w:tr w:rsidR="00D35C24" w14:paraId="5D74439C"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55E36D5"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6A6A743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InsertedActivityDetails</w:t>
            </w:r>
          </w:p>
        </w:tc>
        <w:tc>
          <w:tcPr>
            <w:tcW w:w="992" w:type="dxa"/>
            <w:shd w:val="clear" w:color="auto" w:fill="662382"/>
          </w:tcPr>
          <w:p w14:paraId="10F9AFA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5D4B106" w14:textId="4D192433" w:rsidR="00D35C24" w:rsidRPr="0071560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715606">
              <w:t>ActivityDetails</w:t>
            </w:r>
          </w:p>
        </w:tc>
        <w:tc>
          <w:tcPr>
            <w:tcW w:w="709" w:type="dxa"/>
            <w:shd w:val="clear" w:color="auto" w:fill="662382"/>
          </w:tcPr>
          <w:p w14:paraId="5B9809B8"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2B9D02D"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107</w:t>
            </w:r>
          </w:p>
        </w:tc>
      </w:tr>
    </w:tbl>
    <w:p w14:paraId="50529BDA" w14:textId="77777777" w:rsidR="00D35C24" w:rsidRPr="00404E36" w:rsidRDefault="00D35C24" w:rsidP="00C91940">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0DD8B01E" w14:textId="77777777" w:rsidTr="009955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C31CE6B" w14:textId="77777777" w:rsidR="00D35C24" w:rsidRDefault="00D35C24" w:rsidP="00D35C24">
            <w:pPr>
              <w:pStyle w:val="TableCell"/>
            </w:pPr>
            <w:r>
              <w:t>Attribute</w:t>
            </w:r>
          </w:p>
        </w:tc>
        <w:tc>
          <w:tcPr>
            <w:tcW w:w="1984" w:type="dxa"/>
          </w:tcPr>
          <w:p w14:paraId="6DC898A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394A724"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38DCE8B8"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13FCDB9"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4CE91722" w14:textId="77777777" w:rsidR="00D35C24" w:rsidRDefault="00D35C24" w:rsidP="00D35C24">
            <w:pPr>
              <w:pStyle w:val="TableCell"/>
            </w:pPr>
            <w:r>
              <w:t>plan</w:t>
            </w:r>
          </w:p>
        </w:tc>
        <w:tc>
          <w:tcPr>
            <w:tcW w:w="1984" w:type="dxa"/>
          </w:tcPr>
          <w:p w14:paraId="252961F3" w14:textId="6ECA051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F7239F">
              <w:br/>
              <w:t>&lt;Plan&gt;</w:t>
            </w:r>
          </w:p>
        </w:tc>
        <w:tc>
          <w:tcPr>
            <w:tcW w:w="992" w:type="dxa"/>
          </w:tcPr>
          <w:p w14:paraId="3F9F5EA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FFEE90F" w14:textId="0EBD3660"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Plan into which the Activity</w:t>
            </w:r>
            <w:r w:rsidR="00374C1F">
              <w:t>Instance</w:t>
            </w:r>
            <w:r>
              <w:t xml:space="preserve"> is to be inserted.</w:t>
            </w:r>
          </w:p>
        </w:tc>
      </w:tr>
      <w:tr w:rsidR="00D35C24" w14:paraId="47B34E3D"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17C413EB" w14:textId="77777777" w:rsidR="00D35C24" w:rsidRDefault="00D35C24" w:rsidP="00D35C24">
            <w:pPr>
              <w:pStyle w:val="TableCell"/>
            </w:pPr>
            <w:r>
              <w:t>start</w:t>
            </w:r>
          </w:p>
        </w:tc>
        <w:tc>
          <w:tcPr>
            <w:tcW w:w="1984" w:type="dxa"/>
          </w:tcPr>
          <w:p w14:paraId="583CCC7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Trigger</w:t>
            </w:r>
          </w:p>
        </w:tc>
        <w:tc>
          <w:tcPr>
            <w:tcW w:w="992" w:type="dxa"/>
          </w:tcPr>
          <w:p w14:paraId="2F7C4CD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E9BBD20" w14:textId="3F62E0DB" w:rsidR="00D35C24" w:rsidRPr="00287C9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Optionally specifies the trigger that initiates the Activity</w:t>
            </w:r>
            <w:r w:rsidR="00374C1F">
              <w:t>Instance</w:t>
            </w:r>
            <w:r>
              <w:t xml:space="preserve">: may be </w:t>
            </w:r>
            <w:r w:rsidR="00374C1F">
              <w:t>t</w:t>
            </w:r>
            <w:r>
              <w:t xml:space="preserve">ime, </w:t>
            </w:r>
            <w:r w:rsidR="00374C1F">
              <w:t>p</w:t>
            </w:r>
            <w:r>
              <w:t xml:space="preserve">osition or </w:t>
            </w:r>
            <w:r w:rsidR="00374C1F">
              <w:t>e</w:t>
            </w:r>
            <w:r>
              <w:t>vent based.</w:t>
            </w:r>
          </w:p>
        </w:tc>
      </w:tr>
      <w:tr w:rsidR="00D35C24" w14:paraId="1EAA3475"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44CD5D4A" w14:textId="77777777" w:rsidR="00D35C24" w:rsidRDefault="00D35C24" w:rsidP="00D35C24">
            <w:pPr>
              <w:pStyle w:val="TableCell"/>
            </w:pPr>
            <w:r>
              <w:t>end</w:t>
            </w:r>
          </w:p>
        </w:tc>
        <w:tc>
          <w:tcPr>
            <w:tcW w:w="1984" w:type="dxa"/>
          </w:tcPr>
          <w:p w14:paraId="1580C5A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Trigger</w:t>
            </w:r>
          </w:p>
        </w:tc>
        <w:tc>
          <w:tcPr>
            <w:tcW w:w="992" w:type="dxa"/>
          </w:tcPr>
          <w:p w14:paraId="082ACB5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CC6B8BE" w14:textId="369E3E2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Optionally specifies the trigger that ends the Activity</w:t>
            </w:r>
            <w:r w:rsidR="00374C1F">
              <w:t>Instance</w:t>
            </w:r>
          </w:p>
        </w:tc>
      </w:tr>
      <w:tr w:rsidR="00965721" w14:paraId="260C45C7" w14:textId="77777777" w:rsidTr="007B46DA">
        <w:tc>
          <w:tcPr>
            <w:cnfStyle w:val="001000000000" w:firstRow="0" w:lastRow="0" w:firstColumn="1" w:lastColumn="0" w:oddVBand="0" w:evenVBand="0" w:oddHBand="0" w:evenHBand="0" w:firstRowFirstColumn="0" w:firstRowLastColumn="0" w:lastRowFirstColumn="0" w:lastRowLastColumn="0"/>
            <w:tcW w:w="1667" w:type="dxa"/>
          </w:tcPr>
          <w:p w14:paraId="4CFC88C4" w14:textId="4DD7C182" w:rsidR="00965721" w:rsidRPr="00D44BC0" w:rsidRDefault="00A26A4D" w:rsidP="007B46DA">
            <w:pPr>
              <w:pStyle w:val="TableCell"/>
              <w:rPr>
                <w:spacing w:val="-4"/>
              </w:rPr>
            </w:pPr>
            <w:r w:rsidRPr="00D44BC0">
              <w:rPr>
                <w:spacing w:val="-4"/>
              </w:rPr>
              <w:t>activityDefinition</w:t>
            </w:r>
          </w:p>
        </w:tc>
        <w:tc>
          <w:tcPr>
            <w:tcW w:w="1984" w:type="dxa"/>
          </w:tcPr>
          <w:p w14:paraId="0F179FEC" w14:textId="77777777" w:rsidR="00965721" w:rsidRDefault="00965721" w:rsidP="007B46DA">
            <w:pPr>
              <w:pStyle w:val="TableCell"/>
              <w:cnfStyle w:val="000000000000" w:firstRow="0" w:lastRow="0" w:firstColumn="0" w:lastColumn="0" w:oddVBand="0" w:evenVBand="0" w:oddHBand="0" w:evenHBand="0" w:firstRowFirstColumn="0" w:firstRowLastColumn="0" w:lastRowFirstColumn="0" w:lastRowLastColumn="0"/>
            </w:pPr>
            <w:r>
              <w:t>MAL::ObjectRef</w:t>
            </w:r>
            <w:r>
              <w:br/>
              <w:t>&lt;ActivityDefinition&gt;</w:t>
            </w:r>
          </w:p>
        </w:tc>
        <w:tc>
          <w:tcPr>
            <w:tcW w:w="992" w:type="dxa"/>
          </w:tcPr>
          <w:p w14:paraId="185ED69C" w14:textId="77777777" w:rsidR="00965721" w:rsidRDefault="00965721" w:rsidP="007B46DA">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95BE927" w14:textId="77777777" w:rsidR="00965721" w:rsidRDefault="00965721" w:rsidP="007B46DA">
            <w:pPr>
              <w:pStyle w:val="TableCell"/>
              <w:cnfStyle w:val="000000000000" w:firstRow="0" w:lastRow="0" w:firstColumn="0" w:lastColumn="0" w:oddVBand="0" w:evenVBand="0" w:oddHBand="0" w:evenHBand="0" w:firstRowFirstColumn="0" w:firstRowLastColumn="0" w:lastRowFirstColumn="0" w:lastRowLastColumn="0"/>
            </w:pPr>
            <w:r>
              <w:t>Reference to the ActivityDefinition.</w:t>
            </w:r>
          </w:p>
        </w:tc>
      </w:tr>
      <w:tr w:rsidR="00965721" w14:paraId="4029DD60" w14:textId="77777777" w:rsidTr="007B46DA">
        <w:tc>
          <w:tcPr>
            <w:cnfStyle w:val="001000000000" w:firstRow="0" w:lastRow="0" w:firstColumn="1" w:lastColumn="0" w:oddVBand="0" w:evenVBand="0" w:oddHBand="0" w:evenHBand="0" w:firstRowFirstColumn="0" w:firstRowLastColumn="0" w:lastRowFirstColumn="0" w:lastRowLastColumn="0"/>
            <w:tcW w:w="1667" w:type="dxa"/>
          </w:tcPr>
          <w:p w14:paraId="3FDD9725" w14:textId="77777777" w:rsidR="00965721" w:rsidRDefault="00965721" w:rsidP="007B46DA">
            <w:pPr>
              <w:pStyle w:val="TableCell"/>
            </w:pPr>
            <w:r>
              <w:t>argSpecs</w:t>
            </w:r>
          </w:p>
        </w:tc>
        <w:tc>
          <w:tcPr>
            <w:tcW w:w="1984" w:type="dxa"/>
          </w:tcPr>
          <w:p w14:paraId="32FC3498" w14:textId="77777777" w:rsidR="00965721" w:rsidRDefault="00965721" w:rsidP="007B46DA">
            <w:pPr>
              <w:pStyle w:val="TableCell"/>
              <w:cnfStyle w:val="000000000000" w:firstRow="0" w:lastRow="0" w:firstColumn="0" w:lastColumn="0" w:oddVBand="0" w:evenVBand="0" w:oddHBand="0" w:evenHBand="0" w:firstRowFirstColumn="0" w:firstRowLastColumn="0" w:lastRowFirstColumn="0" w:lastRowLastColumn="0"/>
            </w:pPr>
            <w:r>
              <w:t>List &lt;ArgSpec&gt;</w:t>
            </w:r>
          </w:p>
        </w:tc>
        <w:tc>
          <w:tcPr>
            <w:tcW w:w="992" w:type="dxa"/>
          </w:tcPr>
          <w:p w14:paraId="107A7002" w14:textId="24F9085F" w:rsidR="00965721" w:rsidRDefault="00965721" w:rsidP="007B46DA">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427A676" w14:textId="77777777" w:rsidR="00965721" w:rsidRDefault="00965721" w:rsidP="007B46DA">
            <w:pPr>
              <w:pStyle w:val="TableCell"/>
              <w:cnfStyle w:val="000000000000" w:firstRow="0" w:lastRow="0" w:firstColumn="0" w:lastColumn="0" w:oddVBand="0" w:evenVBand="0" w:oddHBand="0" w:evenHBand="0" w:firstRowFirstColumn="0" w:firstRowLastColumn="0" w:lastRowFirstColumn="0" w:lastRowLastColumn="0"/>
            </w:pPr>
            <w:r>
              <w:t>Set of argument specifications for each argument definition contained in the referenced activity definition.  These supply a value for each argument, or an expression to enable the value to be derived.</w:t>
            </w:r>
          </w:p>
        </w:tc>
      </w:tr>
      <w:tr w:rsidR="00965721" w14:paraId="0D57E93F" w14:textId="77777777" w:rsidTr="007B46DA">
        <w:tc>
          <w:tcPr>
            <w:cnfStyle w:val="001000000000" w:firstRow="0" w:lastRow="0" w:firstColumn="1" w:lastColumn="0" w:oddVBand="0" w:evenVBand="0" w:oddHBand="0" w:evenHBand="0" w:firstRowFirstColumn="0" w:firstRowLastColumn="0" w:lastRowFirstColumn="0" w:lastRowLastColumn="0"/>
            <w:tcW w:w="1667" w:type="dxa"/>
          </w:tcPr>
          <w:p w14:paraId="211E83EB" w14:textId="77777777" w:rsidR="00965721" w:rsidRDefault="00965721" w:rsidP="007B46DA">
            <w:pPr>
              <w:pStyle w:val="TableCell"/>
            </w:pPr>
            <w:r>
              <w:t>constraints</w:t>
            </w:r>
          </w:p>
        </w:tc>
        <w:tc>
          <w:tcPr>
            <w:tcW w:w="1984" w:type="dxa"/>
          </w:tcPr>
          <w:p w14:paraId="2AB79242" w14:textId="77777777" w:rsidR="00965721" w:rsidRDefault="00965721" w:rsidP="007B46DA">
            <w:pPr>
              <w:pStyle w:val="TableCell"/>
              <w:cnfStyle w:val="000000000000" w:firstRow="0" w:lastRow="0" w:firstColumn="0" w:lastColumn="0" w:oddVBand="0" w:evenVBand="0" w:oddHBand="0" w:evenHBand="0" w:firstRowFirstColumn="0" w:firstRowLastColumn="0" w:lastRowFirstColumn="0" w:lastRowLastColumn="0"/>
            </w:pPr>
            <w:r>
              <w:t>ConstraintNode</w:t>
            </w:r>
          </w:p>
        </w:tc>
        <w:tc>
          <w:tcPr>
            <w:tcW w:w="992" w:type="dxa"/>
          </w:tcPr>
          <w:p w14:paraId="5F72B72E" w14:textId="77777777" w:rsidR="00965721" w:rsidRDefault="00965721" w:rsidP="007B46DA">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EEA4B4F" w14:textId="77777777" w:rsidR="00965721" w:rsidRDefault="00965721" w:rsidP="007B46DA">
            <w:pPr>
              <w:pStyle w:val="TableCell"/>
              <w:cnfStyle w:val="000000000000" w:firstRow="0" w:lastRow="0" w:firstColumn="0" w:lastColumn="0" w:oddVBand="0" w:evenVBand="0" w:oddHBand="0" w:evenHBand="0" w:firstRowFirstColumn="0" w:firstRowLastColumn="0" w:lastRowFirstColumn="0" w:lastRowLastColumn="0"/>
            </w:pPr>
            <w:r>
              <w:t>Set of Constraints specific to the ActivityInstance to be created.</w:t>
            </w:r>
          </w:p>
        </w:tc>
      </w:tr>
      <w:tr w:rsidR="00965721" w14:paraId="65A6C7B4" w14:textId="77777777" w:rsidTr="007B46DA">
        <w:tc>
          <w:tcPr>
            <w:cnfStyle w:val="001000000000" w:firstRow="0" w:lastRow="0" w:firstColumn="1" w:lastColumn="0" w:oddVBand="0" w:evenVBand="0" w:oddHBand="0" w:evenHBand="0" w:firstRowFirstColumn="0" w:firstRowLastColumn="0" w:lastRowFirstColumn="0" w:lastRowLastColumn="0"/>
            <w:tcW w:w="1667" w:type="dxa"/>
          </w:tcPr>
          <w:p w14:paraId="009BDDAC" w14:textId="77777777" w:rsidR="00965721" w:rsidRDefault="00965721" w:rsidP="007B46DA">
            <w:pPr>
              <w:pStyle w:val="TableCell"/>
            </w:pPr>
            <w:r>
              <w:t>subPlan</w:t>
            </w:r>
          </w:p>
        </w:tc>
        <w:tc>
          <w:tcPr>
            <w:tcW w:w="1984" w:type="dxa"/>
          </w:tcPr>
          <w:p w14:paraId="7693C368" w14:textId="77777777" w:rsidR="00965721" w:rsidRDefault="00965721" w:rsidP="007B46DA">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1DBC6844" w14:textId="77777777" w:rsidR="00965721" w:rsidRDefault="00965721" w:rsidP="007B46DA">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FF8C4E7" w14:textId="77777777" w:rsidR="00965721" w:rsidRDefault="00965721" w:rsidP="007B46DA">
            <w:pPr>
              <w:pStyle w:val="TableCell"/>
              <w:cnfStyle w:val="000000000000" w:firstRow="0" w:lastRow="0" w:firstColumn="0" w:lastColumn="0" w:oddVBand="0" w:evenVBand="0" w:oddHBand="0" w:evenHBand="0" w:firstRowFirstColumn="0" w:firstRowLastColumn="0" w:lastRowFirstColumn="0" w:lastRowLastColumn="0"/>
            </w:pPr>
            <w:r>
              <w:t>Optional association of the ActivityInstance with a defined sub-plan.</w:t>
            </w:r>
          </w:p>
        </w:tc>
      </w:tr>
      <w:tr w:rsidR="00965721" w14:paraId="5BA6EBB5" w14:textId="77777777" w:rsidTr="007B46DA">
        <w:tc>
          <w:tcPr>
            <w:cnfStyle w:val="001000000000" w:firstRow="0" w:lastRow="0" w:firstColumn="1" w:lastColumn="0" w:oddVBand="0" w:evenVBand="0" w:oddHBand="0" w:evenHBand="0" w:firstRowFirstColumn="0" w:firstRowLastColumn="0" w:lastRowFirstColumn="0" w:lastRowLastColumn="0"/>
            <w:tcW w:w="1667" w:type="dxa"/>
          </w:tcPr>
          <w:p w14:paraId="4A4832E9" w14:textId="77777777" w:rsidR="00965721" w:rsidRDefault="00965721" w:rsidP="007B46DA">
            <w:pPr>
              <w:pStyle w:val="TableCell"/>
            </w:pPr>
            <w:r>
              <w:t>tags</w:t>
            </w:r>
          </w:p>
        </w:tc>
        <w:tc>
          <w:tcPr>
            <w:tcW w:w="1984" w:type="dxa"/>
          </w:tcPr>
          <w:p w14:paraId="4ED5EB69" w14:textId="77777777" w:rsidR="00965721" w:rsidRDefault="00965721" w:rsidP="007B46DA">
            <w:pPr>
              <w:pStyle w:val="TableCell"/>
              <w:cnfStyle w:val="000000000000" w:firstRow="0" w:lastRow="0" w:firstColumn="0" w:lastColumn="0" w:oddVBand="0" w:evenVBand="0" w:oddHBand="0" w:evenHBand="0" w:firstRowFirstColumn="0" w:firstRowLastColumn="0" w:lastRowFirstColumn="0" w:lastRowLastColumn="0"/>
            </w:pPr>
            <w:r>
              <w:t>List &lt;MAL::String&gt;</w:t>
            </w:r>
          </w:p>
        </w:tc>
        <w:tc>
          <w:tcPr>
            <w:tcW w:w="992" w:type="dxa"/>
          </w:tcPr>
          <w:p w14:paraId="7FB50204" w14:textId="71A34F14" w:rsidR="00965721" w:rsidRDefault="00965721" w:rsidP="007B46DA">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E1B62B7" w14:textId="28D14D8A" w:rsidR="00965721" w:rsidRDefault="00965721" w:rsidP="007B46DA">
            <w:pPr>
              <w:pStyle w:val="TableCell"/>
              <w:cnfStyle w:val="000000000000" w:firstRow="0" w:lastRow="0" w:firstColumn="0" w:lastColumn="0" w:oddVBand="0" w:evenVBand="0" w:oddHBand="0" w:evenHBand="0" w:firstRowFirstColumn="0" w:firstRowLastColumn="0" w:lastRowFirstColumn="0" w:lastRowLastColumn="0"/>
            </w:pPr>
            <w:r>
              <w:t xml:space="preserve">Set of tags that may be used to associate the Activity with a </w:t>
            </w:r>
            <w:r w:rsidR="002C4669">
              <w:t>subset of the Plan</w:t>
            </w:r>
            <w:r>
              <w:t>, grouping activities by operational responsibility (controller/group/system) or other criteria.</w:t>
            </w:r>
          </w:p>
        </w:tc>
      </w:tr>
    </w:tbl>
    <w:p w14:paraId="02AB217B" w14:textId="77777777" w:rsidR="00D35C24" w:rsidRDefault="00D35C24" w:rsidP="00D35C24">
      <w:pPr>
        <w:pStyle w:val="HeadingNoNumber"/>
      </w:pPr>
      <w:r>
        <w:lastRenderedPageBreak/>
        <w:t>ActivitySuspensionStatus</w:t>
      </w:r>
    </w:p>
    <w:p w14:paraId="7A302F44" w14:textId="77777777" w:rsidR="00D35C24" w:rsidRDefault="00D35C24" w:rsidP="00D35C24">
      <w:r>
        <w:t>A data structure that returns the status and supplementary suspension information for an ActivityInstance affected by an MPS Plan Execution Control service SuspendActivity or ResumeActivity operation.</w:t>
      </w:r>
    </w:p>
    <w:p w14:paraId="25923DC4" w14:textId="77777777" w:rsidR="00D35C24" w:rsidRPr="00715606" w:rsidRDefault="00D35C24" w:rsidP="00D35C24">
      <w:pPr>
        <w:spacing w:before="0"/>
      </w:pPr>
    </w:p>
    <w:tbl>
      <w:tblPr>
        <w:tblStyle w:val="RBTable"/>
        <w:tblW w:w="9179" w:type="dxa"/>
        <w:tblLayout w:type="fixed"/>
        <w:tblLook w:val="0480" w:firstRow="0" w:lastRow="0" w:firstColumn="1" w:lastColumn="0" w:noHBand="0" w:noVBand="1"/>
        <w:tblCaption w:val="DSC ActivitySuspensionStatus E1"/>
      </w:tblPr>
      <w:tblGrid>
        <w:gridCol w:w="1667"/>
        <w:gridCol w:w="2976"/>
        <w:gridCol w:w="992"/>
        <w:gridCol w:w="1843"/>
        <w:gridCol w:w="709"/>
        <w:gridCol w:w="992"/>
      </w:tblGrid>
      <w:tr w:rsidR="00D35C24" w14:paraId="4A0311E6"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6584E8F"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4CAB34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ActivitySuspensionStatus</w:t>
            </w:r>
          </w:p>
        </w:tc>
        <w:tc>
          <w:tcPr>
            <w:tcW w:w="992" w:type="dxa"/>
            <w:shd w:val="clear" w:color="auto" w:fill="662382"/>
          </w:tcPr>
          <w:p w14:paraId="5F4D1B1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C1508D7" w14:textId="77777777" w:rsidR="00D35C24" w:rsidRPr="004264F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3E00DE85"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426579EB"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108</w:t>
            </w:r>
          </w:p>
        </w:tc>
      </w:tr>
    </w:tbl>
    <w:p w14:paraId="72D2831D" w14:textId="77777777" w:rsidR="00D35C24" w:rsidRPr="00404E36" w:rsidRDefault="00D35C24" w:rsidP="00C91940">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2129EBD2" w14:textId="77777777" w:rsidTr="009955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0FCD238" w14:textId="77777777" w:rsidR="00D35C24" w:rsidRDefault="00D35C24" w:rsidP="00D35C24">
            <w:pPr>
              <w:pStyle w:val="TableCell"/>
            </w:pPr>
            <w:r>
              <w:t>Attribute</w:t>
            </w:r>
          </w:p>
        </w:tc>
        <w:tc>
          <w:tcPr>
            <w:tcW w:w="1984" w:type="dxa"/>
          </w:tcPr>
          <w:p w14:paraId="4E196A5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0123838"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16038C4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FEACE73"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60489135" w14:textId="77777777" w:rsidR="00D35C24" w:rsidRDefault="00D35C24" w:rsidP="00D35C24">
            <w:pPr>
              <w:pStyle w:val="TableCell"/>
            </w:pPr>
            <w:r>
              <w:t>activityInstance</w:t>
            </w:r>
          </w:p>
        </w:tc>
        <w:tc>
          <w:tcPr>
            <w:tcW w:w="1984" w:type="dxa"/>
          </w:tcPr>
          <w:p w14:paraId="5AF787C0" w14:textId="2C74BA8A"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F7239F">
              <w:br/>
              <w:t>&lt;ActivityInstance&gt;</w:t>
            </w:r>
          </w:p>
        </w:tc>
        <w:tc>
          <w:tcPr>
            <w:tcW w:w="992" w:type="dxa"/>
          </w:tcPr>
          <w:p w14:paraId="651FC75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F3002DF" w14:textId="6FC388ED"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an ActivityInstance.</w:t>
            </w:r>
          </w:p>
        </w:tc>
      </w:tr>
      <w:tr w:rsidR="00D35C24" w14:paraId="7D312743"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2DFED66A" w14:textId="77777777" w:rsidR="00D35C24" w:rsidRDefault="00D35C24" w:rsidP="00D35C24">
            <w:pPr>
              <w:pStyle w:val="TableCell"/>
            </w:pPr>
            <w:r>
              <w:t>plan</w:t>
            </w:r>
          </w:p>
        </w:tc>
        <w:tc>
          <w:tcPr>
            <w:tcW w:w="1984" w:type="dxa"/>
          </w:tcPr>
          <w:p w14:paraId="247462AC" w14:textId="7753000B"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F7239F">
              <w:br/>
              <w:t>&lt;Plan&gt;</w:t>
            </w:r>
          </w:p>
        </w:tc>
        <w:tc>
          <w:tcPr>
            <w:tcW w:w="992" w:type="dxa"/>
          </w:tcPr>
          <w:p w14:paraId="1FFA22E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A189C4D" w14:textId="3B68EABA"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reference to the Plan containing the ActivityInstance.</w:t>
            </w:r>
          </w:p>
        </w:tc>
      </w:tr>
      <w:tr w:rsidR="00D35C24" w14:paraId="6318768F"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61BC27C1" w14:textId="77777777" w:rsidR="00D35C24" w:rsidRDefault="00D35C24" w:rsidP="00D35C24">
            <w:pPr>
              <w:pStyle w:val="TableCell"/>
            </w:pPr>
            <w:r>
              <w:t>status</w:t>
            </w:r>
          </w:p>
        </w:tc>
        <w:tc>
          <w:tcPr>
            <w:tcW w:w="1984" w:type="dxa"/>
          </w:tcPr>
          <w:p w14:paraId="0A4DFF0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ActivityStatus</w:t>
            </w:r>
            <w:r w:rsidR="00261981">
              <w:t>Enum</w:t>
            </w:r>
          </w:p>
        </w:tc>
        <w:tc>
          <w:tcPr>
            <w:tcW w:w="992" w:type="dxa"/>
          </w:tcPr>
          <w:p w14:paraId="6D3DF9F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DACA3E5" w14:textId="4301BA8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Current Status of the ActivityInstance</w:t>
            </w:r>
          </w:p>
        </w:tc>
      </w:tr>
      <w:tr w:rsidR="00D35C24" w14:paraId="69E85217"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3C893B38" w14:textId="77777777" w:rsidR="00D35C24" w:rsidRDefault="00D35C24" w:rsidP="00D35C24">
            <w:pPr>
              <w:pStyle w:val="TableCell"/>
            </w:pPr>
            <w:r>
              <w:t>suspensionInfo</w:t>
            </w:r>
          </w:p>
        </w:tc>
        <w:tc>
          <w:tcPr>
            <w:tcW w:w="1984" w:type="dxa"/>
          </w:tcPr>
          <w:p w14:paraId="77B1A31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74C9A73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720629C" w14:textId="345CFE5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Supplementary information on the suspension/resumption status of the ActivityInstance.</w:t>
            </w:r>
          </w:p>
          <w:p w14:paraId="3073EA1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This may detail the point of suspension, which may be specific to the suspension mode; or a reason why resumption was not possible.</w:t>
            </w:r>
          </w:p>
        </w:tc>
      </w:tr>
    </w:tbl>
    <w:p w14:paraId="10A21F1D" w14:textId="77777777" w:rsidR="00D35C24" w:rsidRPr="00715606" w:rsidRDefault="00D35C24" w:rsidP="00D35C24"/>
    <w:p w14:paraId="36905E72" w14:textId="77777777" w:rsidR="00D35C24" w:rsidRDefault="00D35C24" w:rsidP="00D35C24">
      <w:pPr>
        <w:pStyle w:val="Heading3"/>
        <w:keepLines w:val="0"/>
        <w:pageBreakBefore/>
        <w:pBdr>
          <w:top w:val="single" w:sz="4" w:space="1" w:color="FFFFFF"/>
          <w:left w:val="single" w:sz="4" w:space="0" w:color="FFFFFF"/>
          <w:bottom w:val="single" w:sz="4" w:space="1" w:color="FFFFFF"/>
          <w:right w:val="single" w:sz="4" w:space="0" w:color="FFFFFF"/>
        </w:pBdr>
      </w:pPr>
      <w:bookmarkStart w:id="126" w:name="_Toc52218250"/>
      <w:bookmarkStart w:id="127" w:name="_Ref60926538"/>
      <w:bookmarkStart w:id="128" w:name="_Toc140093799"/>
      <w:r>
        <w:lastRenderedPageBreak/>
        <w:t>Planning Events</w:t>
      </w:r>
      <w:bookmarkEnd w:id="126"/>
      <w:bookmarkEnd w:id="127"/>
      <w:bookmarkEnd w:id="128"/>
    </w:p>
    <w:p w14:paraId="5B841D1F" w14:textId="77777777" w:rsidR="00D35C24" w:rsidRPr="008268D3" w:rsidRDefault="00D35C24" w:rsidP="00183C67">
      <w:pPr>
        <w:pStyle w:val="Heading4"/>
      </w:pPr>
      <w:bookmarkStart w:id="129" w:name="_Ref62569154"/>
      <w:r>
        <w:t>Event Objects</w:t>
      </w:r>
      <w:bookmarkEnd w:id="129"/>
    </w:p>
    <w:p w14:paraId="2CEB849E" w14:textId="00987609" w:rsidR="00790E9A" w:rsidRDefault="001A0C9A" w:rsidP="00D35C24">
      <w:r w:rsidRPr="001A0C9A">
        <w:t xml:space="preserve"> </w:t>
      </w:r>
      <w:r w:rsidR="007D2EB2" w:rsidRPr="007D2EB2">
        <w:rPr>
          <w:noProof/>
        </w:rPr>
        <w:drawing>
          <wp:inline distT="0" distB="0" distL="0" distR="0" wp14:anchorId="0ABDBCAB" wp14:editId="5456327F">
            <wp:extent cx="5716905" cy="42926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6905" cy="4292600"/>
                    </a:xfrm>
                    <a:prstGeom prst="rect">
                      <a:avLst/>
                    </a:prstGeom>
                    <a:noFill/>
                    <a:ln>
                      <a:noFill/>
                    </a:ln>
                  </pic:spPr>
                </pic:pic>
              </a:graphicData>
            </a:graphic>
          </wp:inline>
        </w:drawing>
      </w:r>
    </w:p>
    <w:p w14:paraId="0F9AA86F" w14:textId="793053DE" w:rsidR="00D35C24" w:rsidRDefault="00D35C24" w:rsidP="00D35C24">
      <w:pPr>
        <w:pStyle w:val="Caption"/>
        <w:keepNext w:val="0"/>
      </w:pPr>
      <w:bookmarkStart w:id="130" w:name="_Toc140093357"/>
      <w:r>
        <w:t xml:space="preserve">Figure </w:t>
      </w:r>
      <w:r w:rsidR="00A23CA0">
        <w:fldChar w:fldCharType="begin"/>
      </w:r>
      <w:r w:rsidR="00A23CA0">
        <w:instrText xml:space="preserve"> SEQ Figure \* ARABIC </w:instrText>
      </w:r>
      <w:r w:rsidR="00A23CA0">
        <w:fldChar w:fldCharType="separate"/>
      </w:r>
      <w:r w:rsidR="00182691">
        <w:rPr>
          <w:noProof/>
        </w:rPr>
        <w:t>14</w:t>
      </w:r>
      <w:r w:rsidR="00A23CA0">
        <w:rPr>
          <w:noProof/>
        </w:rPr>
        <w:fldChar w:fldCharType="end"/>
      </w:r>
      <w:r>
        <w:t>: Planning Events</w:t>
      </w:r>
      <w:bookmarkEnd w:id="130"/>
    </w:p>
    <w:p w14:paraId="3B3C5350" w14:textId="5BC93B18" w:rsidR="00D35C24" w:rsidRDefault="00D35C24" w:rsidP="00D35C24">
      <w:r w:rsidRPr="000357DF">
        <w:rPr>
          <w:rStyle w:val="Term"/>
        </w:rPr>
        <w:t>Planning</w:t>
      </w:r>
      <w:r w:rsidR="00010E41" w:rsidRPr="000357DF">
        <w:rPr>
          <w:rStyle w:val="Term"/>
        </w:rPr>
        <w:t xml:space="preserve"> </w:t>
      </w:r>
      <w:r w:rsidR="00010E41">
        <w:rPr>
          <w:rStyle w:val="Term"/>
        </w:rPr>
        <w:t>ev</w:t>
      </w:r>
      <w:r>
        <w:rPr>
          <w:rStyle w:val="Term"/>
        </w:rPr>
        <w:t>ents</w:t>
      </w:r>
      <w:r>
        <w:t xml:space="preserve"> follow the MO</w:t>
      </w:r>
      <w:r w:rsidR="00010E41">
        <w:t xml:space="preserve"> in</w:t>
      </w:r>
      <w:r>
        <w:t>stance</w:t>
      </w:r>
      <w:r w:rsidR="00010E41">
        <w:t xml:space="preserve"> ob</w:t>
      </w:r>
      <w:r>
        <w:t>ject</w:t>
      </w:r>
      <w:r w:rsidR="00010E41">
        <w:t xml:space="preserve"> pa</w:t>
      </w:r>
      <w:r>
        <w:t>ttern, comprising</w:t>
      </w:r>
      <w:r w:rsidR="00010E41">
        <w:rPr>
          <w:rStyle w:val="Term"/>
        </w:rPr>
        <w:t xml:space="preserve"> de</w:t>
      </w:r>
      <w:r>
        <w:rPr>
          <w:rStyle w:val="Term"/>
        </w:rPr>
        <w:t xml:space="preserve">finition </w:t>
      </w:r>
      <w:r>
        <w:t>and</w:t>
      </w:r>
      <w:r w:rsidR="00010E41">
        <w:t xml:space="preserve"> </w:t>
      </w:r>
      <w:r w:rsidR="00010E41">
        <w:rPr>
          <w:rStyle w:val="Term"/>
        </w:rPr>
        <w:t>in</w:t>
      </w:r>
      <w:r>
        <w:rPr>
          <w:rStyle w:val="Term"/>
        </w:rPr>
        <w:t xml:space="preserve">stance </w:t>
      </w:r>
      <w:r>
        <w:t>classes of MO</w:t>
      </w:r>
      <w:r w:rsidR="00010E41">
        <w:t xml:space="preserve"> ob</w:t>
      </w:r>
      <w:r>
        <w:t>ject.</w:t>
      </w:r>
    </w:p>
    <w:p w14:paraId="1454E541" w14:textId="3CE983AD" w:rsidR="00D35C24" w:rsidRPr="00C22F2F" w:rsidRDefault="00D35C24" w:rsidP="00D35C24">
      <w:r>
        <w:rPr>
          <w:rStyle w:val="Term"/>
        </w:rPr>
        <w:t>Event</w:t>
      </w:r>
      <w:r w:rsidR="00010E41">
        <w:rPr>
          <w:rStyle w:val="Term"/>
        </w:rPr>
        <w:t xml:space="preserve"> </w:t>
      </w:r>
      <w:r w:rsidR="00010E41" w:rsidRPr="00683902">
        <w:rPr>
          <w:rStyle w:val="Term"/>
        </w:rPr>
        <w:t>de</w:t>
      </w:r>
      <w:r w:rsidRPr="00683902">
        <w:rPr>
          <w:rStyle w:val="Term"/>
        </w:rPr>
        <w:t>finitions</w:t>
      </w:r>
      <w:r w:rsidRPr="00683902">
        <w:t xml:space="preserve"> </w:t>
      </w:r>
      <w:r>
        <w:t xml:space="preserve">define the set of planning events that may be referenced in </w:t>
      </w:r>
      <w:r w:rsidRPr="002D343D">
        <w:rPr>
          <w:rStyle w:val="Term"/>
        </w:rPr>
        <w:t>planning requests</w:t>
      </w:r>
      <w:r>
        <w:t xml:space="preserve"> and </w:t>
      </w:r>
      <w:r w:rsidRPr="002D343D">
        <w:rPr>
          <w:rStyle w:val="Term"/>
        </w:rPr>
        <w:t>plans</w:t>
      </w:r>
      <w:r>
        <w:t xml:space="preserve"> and form part of the</w:t>
      </w:r>
      <w:r w:rsidR="00010E41">
        <w:t xml:space="preserve"> pl</w:t>
      </w:r>
      <w:r>
        <w:t>anning</w:t>
      </w:r>
      <w:r w:rsidR="00010E41">
        <w:t xml:space="preserve"> co</w:t>
      </w:r>
      <w:r>
        <w:t>nfiguration</w:t>
      </w:r>
      <w:r w:rsidR="00010E41">
        <w:t xml:space="preserve"> da</w:t>
      </w:r>
      <w:r>
        <w:t xml:space="preserve">ta for a mission planning system.  The definition includes the specification of any </w:t>
      </w:r>
      <w:r>
        <w:rPr>
          <w:rStyle w:val="Term"/>
        </w:rPr>
        <w:t xml:space="preserve">arguments </w:t>
      </w:r>
      <w:r>
        <w:t>associated with the event.</w:t>
      </w:r>
    </w:p>
    <w:p w14:paraId="17EBA324" w14:textId="0AC160A5" w:rsidR="00D35C24" w:rsidRDefault="00D35C24" w:rsidP="00D35C24">
      <w:r>
        <w:rPr>
          <w:rStyle w:val="Term"/>
        </w:rPr>
        <w:t>Event</w:t>
      </w:r>
      <w:r w:rsidR="00010E41">
        <w:rPr>
          <w:rStyle w:val="Term"/>
        </w:rPr>
        <w:t xml:space="preserve"> </w:t>
      </w:r>
      <w:r w:rsidR="00010E41" w:rsidRPr="00C22F2F">
        <w:rPr>
          <w:rStyle w:val="Term"/>
        </w:rPr>
        <w:t>in</w:t>
      </w:r>
      <w:r w:rsidRPr="00C22F2F">
        <w:rPr>
          <w:rStyle w:val="Term"/>
        </w:rPr>
        <w:t>stances</w:t>
      </w:r>
      <w:r w:rsidRPr="00C22F2F">
        <w:t xml:space="preserve"> </w:t>
      </w:r>
      <w:r>
        <w:t>are created to represent a specific occurrence of the event within a</w:t>
      </w:r>
      <w:r w:rsidR="00010E41">
        <w:t xml:space="preserve"> </w:t>
      </w:r>
      <w:r w:rsidR="00010E41" w:rsidRPr="00C22F2F">
        <w:rPr>
          <w:rStyle w:val="Term"/>
        </w:rPr>
        <w:t>pl</w:t>
      </w:r>
      <w:r w:rsidRPr="00C22F2F">
        <w:rPr>
          <w:rStyle w:val="Term"/>
        </w:rPr>
        <w:t>an</w:t>
      </w:r>
      <w:r>
        <w:t xml:space="preserve"> and include dynamic attributes that represent the changing status of the event instance over time, including the value of any arguments and the current status of the event.  Plans include event instances to represent the current status of the event within the plan.</w:t>
      </w:r>
    </w:p>
    <w:p w14:paraId="45DE5C37" w14:textId="6440FB78" w:rsidR="00D35C24" w:rsidRDefault="00D35C24" w:rsidP="00D35C24">
      <w:r>
        <w:rPr>
          <w:rStyle w:val="Term"/>
        </w:rPr>
        <w:t>Planning</w:t>
      </w:r>
      <w:r w:rsidR="00010E41">
        <w:rPr>
          <w:rStyle w:val="Term"/>
        </w:rPr>
        <w:t xml:space="preserve"> ev</w:t>
      </w:r>
      <w:r>
        <w:rPr>
          <w:rStyle w:val="Term"/>
        </w:rPr>
        <w:t xml:space="preserve">ents </w:t>
      </w:r>
      <w:r>
        <w:t>may correspond to either a s</w:t>
      </w:r>
      <w:r w:rsidRPr="00F25B13">
        <w:t xml:space="preserve">ingle </w:t>
      </w:r>
      <w:r>
        <w:t>e</w:t>
      </w:r>
      <w:r w:rsidRPr="00F25B13">
        <w:t>vent</w:t>
      </w:r>
      <w:r>
        <w:t>, or an e</w:t>
      </w:r>
      <w:r w:rsidRPr="00F25B13">
        <w:t xml:space="preserve">vent </w:t>
      </w:r>
      <w:r>
        <w:t>g</w:t>
      </w:r>
      <w:r w:rsidRPr="00F25B13">
        <w:t>roup</w:t>
      </w:r>
      <w:r>
        <w:t xml:space="preserve">.  Event groups provide a means to reference a set of related events together.  An example might be Acquisition </w:t>
      </w:r>
      <w:r>
        <w:lastRenderedPageBreak/>
        <w:t>and Loss of Signal (</w:t>
      </w:r>
      <w:r w:rsidRPr="007D072D">
        <w:rPr>
          <w:rStyle w:val="Acronym"/>
        </w:rPr>
        <w:t>AOS</w:t>
      </w:r>
      <w:r>
        <w:t xml:space="preserve"> and </w:t>
      </w:r>
      <w:r w:rsidRPr="007D072D">
        <w:rPr>
          <w:rStyle w:val="Acronym"/>
        </w:rPr>
        <w:t>LOS</w:t>
      </w:r>
      <w:r>
        <w:t>) for the same contact period between a spacecraft and ground station.  There is no sub-typing of</w:t>
      </w:r>
      <w:r w:rsidR="00010E41">
        <w:t xml:space="preserve"> </w:t>
      </w:r>
      <w:r w:rsidR="00010E41">
        <w:rPr>
          <w:rStyle w:val="Term"/>
        </w:rPr>
        <w:t>ev</w:t>
      </w:r>
      <w:r>
        <w:rPr>
          <w:rStyle w:val="Term"/>
        </w:rPr>
        <w:t>ent</w:t>
      </w:r>
      <w:r w:rsidR="00010E41">
        <w:rPr>
          <w:rStyle w:val="Term"/>
        </w:rPr>
        <w:t xml:space="preserve"> </w:t>
      </w:r>
      <w:r w:rsidR="00010E41" w:rsidRPr="007D072D">
        <w:rPr>
          <w:rStyle w:val="Term"/>
        </w:rPr>
        <w:t>de</w:t>
      </w:r>
      <w:r w:rsidRPr="007D072D">
        <w:rPr>
          <w:rStyle w:val="Term"/>
        </w:rPr>
        <w:t>finitions</w:t>
      </w:r>
      <w:r>
        <w:rPr>
          <w:rStyle w:val="Term"/>
        </w:rPr>
        <w:t xml:space="preserve"> </w:t>
      </w:r>
      <w:r>
        <w:t>and</w:t>
      </w:r>
      <w:r w:rsidR="00010E41">
        <w:t xml:space="preserve"> </w:t>
      </w:r>
      <w:r w:rsidR="00010E41">
        <w:rPr>
          <w:rStyle w:val="Term"/>
        </w:rPr>
        <w:t>ev</w:t>
      </w:r>
      <w:r>
        <w:rPr>
          <w:rStyle w:val="Term"/>
        </w:rPr>
        <w:t>ent</w:t>
      </w:r>
      <w:r w:rsidR="00010E41">
        <w:rPr>
          <w:rStyle w:val="Term"/>
        </w:rPr>
        <w:t xml:space="preserve"> in</w:t>
      </w:r>
      <w:r>
        <w:rPr>
          <w:rStyle w:val="Term"/>
        </w:rPr>
        <w:t>stances</w:t>
      </w:r>
      <w:r>
        <w:t xml:space="preserve"> to differentiate single events and event groups; an event group is simply an event that has an associated set of child</w:t>
      </w:r>
      <w:r w:rsidR="00010E41">
        <w:t xml:space="preserve"> </w:t>
      </w:r>
      <w:r w:rsidR="00010E41">
        <w:rPr>
          <w:rStyle w:val="Term"/>
        </w:rPr>
        <w:t>ev</w:t>
      </w:r>
      <w:r>
        <w:rPr>
          <w:rStyle w:val="Term"/>
        </w:rPr>
        <w:t>ent</w:t>
      </w:r>
      <w:r w:rsidR="00010E41">
        <w:rPr>
          <w:rStyle w:val="Term"/>
        </w:rPr>
        <w:t xml:space="preserve"> de</w:t>
      </w:r>
      <w:r>
        <w:rPr>
          <w:rStyle w:val="Term"/>
        </w:rPr>
        <w:t>finitions</w:t>
      </w:r>
      <w:r>
        <w:t>.</w:t>
      </w:r>
    </w:p>
    <w:p w14:paraId="7E849666" w14:textId="77777777" w:rsidR="00D35C24" w:rsidRPr="00907BF4" w:rsidRDefault="00D35C24" w:rsidP="00D35C24">
      <w:pPr>
        <w:pStyle w:val="HeadingNoNumber"/>
      </w:pPr>
      <w:r>
        <w:t>Event</w:t>
      </w:r>
      <w:r w:rsidRPr="00907BF4">
        <w:t>Definition</w:t>
      </w:r>
    </w:p>
    <w:p w14:paraId="3F8AC0E3" w14:textId="0E38381F" w:rsidR="00D35C24" w:rsidRDefault="00D35C24" w:rsidP="00D35C24">
      <w:r>
        <w:t>An EventDefinition is an MO</w:t>
      </w:r>
      <w:r w:rsidR="00010E41">
        <w:t xml:space="preserve"> ob</w:t>
      </w:r>
      <w:r>
        <w:t>ject that contains static configuration data relating to multiple occurrences of a</w:t>
      </w:r>
      <w:r w:rsidR="00010E41">
        <w:t xml:space="preserve"> pl</w:t>
      </w:r>
      <w:r>
        <w:t>anning</w:t>
      </w:r>
      <w:r w:rsidR="00010E41">
        <w:t xml:space="preserve"> ev</w:t>
      </w:r>
      <w:r>
        <w:t xml:space="preserve">ent.  Its </w:t>
      </w:r>
      <w:r w:rsidRPr="00A70BBF">
        <w:rPr>
          <w:rStyle w:val="Term"/>
        </w:rPr>
        <w:t>identity</w:t>
      </w:r>
      <w:r>
        <w:t xml:space="preserve"> is defined by a definitionID</w:t>
      </w:r>
      <w:r w:rsidR="00A70BBF">
        <w:t xml:space="preserve">, which includes a constant </w:t>
      </w:r>
      <w:r w:rsidR="00A70BBF" w:rsidRPr="00A70BBF">
        <w:rPr>
          <w:rStyle w:val="Term"/>
        </w:rPr>
        <w:t>key</w:t>
      </w:r>
      <w:r>
        <w:t xml:space="preserve"> and an evolving </w:t>
      </w:r>
      <w:r w:rsidRPr="00A70BBF">
        <w:rPr>
          <w:rStyle w:val="Term"/>
        </w:rPr>
        <w:t>version</w:t>
      </w:r>
      <w:r>
        <w:t>, which is updated each time the definition is revised.  Event</w:t>
      </w:r>
      <w:r w:rsidR="00010E41">
        <w:t xml:space="preserve"> de</w:t>
      </w:r>
      <w:r>
        <w:t>finitions form part of the</w:t>
      </w:r>
      <w:r w:rsidR="00010E41">
        <w:t xml:space="preserve"> pl</w:t>
      </w:r>
      <w:r>
        <w:t>anning</w:t>
      </w:r>
      <w:r w:rsidR="00010E41">
        <w:t xml:space="preserve"> co</w:t>
      </w:r>
      <w:r>
        <w:t>nfiguration</w:t>
      </w:r>
      <w:r w:rsidR="00010E41">
        <w:t xml:space="preserve"> da</w:t>
      </w:r>
      <w:r>
        <w:t>ta.</w:t>
      </w:r>
    </w:p>
    <w:p w14:paraId="4916ABCA" w14:textId="19FC7B38" w:rsidR="00D35C24" w:rsidRDefault="00D35C24" w:rsidP="00D35C24">
      <w:r>
        <w:t>Events may be either</w:t>
      </w:r>
      <w:r w:rsidR="00010E41">
        <w:t xml:space="preserve"> Pr</w:t>
      </w:r>
      <w:r>
        <w:t>edicted or</w:t>
      </w:r>
      <w:r w:rsidR="00010E41">
        <w:t xml:space="preserve"> Po</w:t>
      </w:r>
      <w:r>
        <w:t>tential.  Events that are predictable either by time or position can have specific instances included in a</w:t>
      </w:r>
      <w:r w:rsidR="00541CF2">
        <w:t xml:space="preserve"> Plan </w:t>
      </w:r>
      <w:r>
        <w:t>.  Potential</w:t>
      </w:r>
      <w:r w:rsidR="00010E41">
        <w:t xml:space="preserve"> ev</w:t>
      </w:r>
      <w:r>
        <w:t>ents are those that may occur during the execution of a</w:t>
      </w:r>
      <w:r w:rsidR="00541CF2">
        <w:t xml:space="preserve"> Plan </w:t>
      </w:r>
      <w:r>
        <w:t>, but the specific time or position is not predicted.</w:t>
      </w:r>
    </w:p>
    <w:p w14:paraId="05C950BC"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O EventDefinition E1"/>
      </w:tblPr>
      <w:tblGrid>
        <w:gridCol w:w="1667"/>
        <w:gridCol w:w="2976"/>
        <w:gridCol w:w="992"/>
        <w:gridCol w:w="1843"/>
        <w:gridCol w:w="709"/>
        <w:gridCol w:w="992"/>
      </w:tblGrid>
      <w:tr w:rsidR="00D35C24" w14:paraId="174896F6"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72AE270"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633DA79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EventDefinition</w:t>
            </w:r>
          </w:p>
        </w:tc>
        <w:tc>
          <w:tcPr>
            <w:tcW w:w="992" w:type="dxa"/>
            <w:shd w:val="clear" w:color="auto" w:fill="662382"/>
          </w:tcPr>
          <w:p w14:paraId="4F545CCC"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278D65F" w14:textId="23BD8EBD" w:rsidR="00D35C24" w:rsidRPr="00404E36" w:rsidRDefault="009F134E" w:rsidP="00D35C24">
            <w:pPr>
              <w:pStyle w:val="TableCell"/>
              <w:cnfStyle w:val="000000000000" w:firstRow="0" w:lastRow="0" w:firstColumn="0" w:lastColumn="0" w:oddVBand="0" w:evenVBand="0" w:oddHBand="0" w:evenHBand="0" w:firstRowFirstColumn="0" w:firstRowLastColumn="0" w:lastRowFirstColumn="0" w:lastRowLastColumn="0"/>
              <w:rPr>
                <w:b/>
              </w:rPr>
            </w:pPr>
            <w:r>
              <w:t>MAL::</w:t>
            </w:r>
            <w:r w:rsidR="00B939AF">
              <w:t>Object</w:t>
            </w:r>
          </w:p>
        </w:tc>
        <w:tc>
          <w:tcPr>
            <w:tcW w:w="709" w:type="dxa"/>
            <w:shd w:val="clear" w:color="auto" w:fill="662382"/>
          </w:tcPr>
          <w:p w14:paraId="20C4F9AB"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3FAAD20A"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201</w:t>
            </w:r>
          </w:p>
        </w:tc>
      </w:tr>
    </w:tbl>
    <w:p w14:paraId="56D4203A" w14:textId="77777777" w:rsidR="00D35C24" w:rsidRPr="00404E36" w:rsidRDefault="00D35C24" w:rsidP="00C91940">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0610F546" w14:textId="77777777" w:rsidTr="009955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2E52824" w14:textId="77777777" w:rsidR="00D35C24" w:rsidRDefault="00D35C24" w:rsidP="00D35C24">
            <w:pPr>
              <w:pStyle w:val="TableCell"/>
            </w:pPr>
            <w:r>
              <w:t>Attribute</w:t>
            </w:r>
          </w:p>
        </w:tc>
        <w:tc>
          <w:tcPr>
            <w:tcW w:w="1984" w:type="dxa"/>
          </w:tcPr>
          <w:p w14:paraId="4C41A31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0D1AF4DD"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5E3082A6"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027FF2BB" w14:textId="77777777" w:rsidTr="00D44BC0">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tcPr>
          <w:p w14:paraId="539E1F2C" w14:textId="73F4F502" w:rsidR="00D35C24" w:rsidRPr="00C761CA" w:rsidRDefault="0037015F" w:rsidP="00D35C24">
            <w:pPr>
              <w:pStyle w:val="TableCell"/>
              <w:rPr>
                <w:u w:val="single"/>
              </w:rPr>
            </w:pPr>
            <w:r>
              <w:rPr>
                <w:u w:val="single"/>
              </w:rPr>
              <w:t>identity</w:t>
            </w:r>
          </w:p>
        </w:tc>
        <w:tc>
          <w:tcPr>
            <w:tcW w:w="0" w:type="dxa"/>
            <w:shd w:val="clear" w:color="auto" w:fill="BFBFBF" w:themeFill="background1" w:themeFillShade="BF"/>
          </w:tcPr>
          <w:p w14:paraId="741EC348" w14:textId="27A0235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w:t>
            </w:r>
            <w:r w:rsidR="00FF785F">
              <w:t>ObjectIdentity</w:t>
            </w:r>
          </w:p>
        </w:tc>
        <w:tc>
          <w:tcPr>
            <w:tcW w:w="0" w:type="dxa"/>
            <w:shd w:val="clear" w:color="auto" w:fill="BFBFBF" w:themeFill="background1" w:themeFillShade="BF"/>
          </w:tcPr>
          <w:p w14:paraId="5B369B5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0" w:type="dxa"/>
            <w:shd w:val="clear" w:color="auto" w:fill="BFBFBF" w:themeFill="background1" w:themeFillShade="BF"/>
          </w:tcPr>
          <w:p w14:paraId="58F32283" w14:textId="618DEF50" w:rsidR="00D35C24" w:rsidRDefault="00A70BBF" w:rsidP="00D35C24">
            <w:pPr>
              <w:pStyle w:val="TableCell"/>
              <w:cnfStyle w:val="000000000000" w:firstRow="0" w:lastRow="0" w:firstColumn="0" w:lastColumn="0" w:oddVBand="0" w:evenVBand="0" w:oddHBand="0" w:evenHBand="0" w:firstRowFirstColumn="0" w:firstRowLastColumn="0" w:lastRowFirstColumn="0" w:lastRowLastColumn="0"/>
            </w:pPr>
            <w:r>
              <w:t>Identity</w:t>
            </w:r>
            <w:r w:rsidR="00D35C24">
              <w:t xml:space="preserve"> of the EventDefinition</w:t>
            </w:r>
            <w:r>
              <w:t>, including version</w:t>
            </w:r>
            <w:r w:rsidR="00D35C24">
              <w:t>.</w:t>
            </w:r>
          </w:p>
        </w:tc>
      </w:tr>
      <w:tr w:rsidR="00D35C24" w14:paraId="3E5D482C"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4C631288" w14:textId="77777777" w:rsidR="00D35C24" w:rsidRPr="00C44829" w:rsidRDefault="00D35C24" w:rsidP="00D35C24">
            <w:pPr>
              <w:pStyle w:val="TableCell"/>
              <w:rPr>
                <w:u w:val="single"/>
              </w:rPr>
            </w:pPr>
            <w:r w:rsidRPr="00C44829">
              <w:rPr>
                <w:u w:val="single"/>
              </w:rPr>
              <w:t>description</w:t>
            </w:r>
          </w:p>
        </w:tc>
        <w:tc>
          <w:tcPr>
            <w:tcW w:w="1984" w:type="dxa"/>
          </w:tcPr>
          <w:p w14:paraId="0FCAC91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71906CF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CB106C3" w14:textId="6B9892A4"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Description of the</w:t>
            </w:r>
            <w:r w:rsidR="00010E41">
              <w:t xml:space="preserve"> ev</w:t>
            </w:r>
            <w:r>
              <w:t>ent.</w:t>
            </w:r>
          </w:p>
        </w:tc>
      </w:tr>
      <w:tr w:rsidR="00D35C24" w14:paraId="0166C0BD"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1BA697F4" w14:textId="17684158" w:rsidR="00D35C24" w:rsidRPr="00C44829" w:rsidRDefault="00364A01" w:rsidP="00D35C24">
            <w:pPr>
              <w:pStyle w:val="TableCell"/>
              <w:rPr>
                <w:u w:val="single"/>
              </w:rPr>
            </w:pPr>
            <w:r>
              <w:rPr>
                <w:u w:val="single"/>
              </w:rPr>
              <w:t>predictability</w:t>
            </w:r>
          </w:p>
        </w:tc>
        <w:tc>
          <w:tcPr>
            <w:tcW w:w="1984" w:type="dxa"/>
          </w:tcPr>
          <w:p w14:paraId="6120288E" w14:textId="265C8111" w:rsidR="00D35C24" w:rsidRDefault="00364A01" w:rsidP="00D35C24">
            <w:pPr>
              <w:pStyle w:val="TableCell"/>
              <w:cnfStyle w:val="000000000000" w:firstRow="0" w:lastRow="0" w:firstColumn="0" w:lastColumn="0" w:oddVBand="0" w:evenVBand="0" w:oddHBand="0" w:evenHBand="0" w:firstRowFirstColumn="0" w:firstRowLastColumn="0" w:lastRowFirstColumn="0" w:lastRowLastColumn="0"/>
            </w:pPr>
            <w:r>
              <w:t>PredictabilityEnum</w:t>
            </w:r>
          </w:p>
        </w:tc>
        <w:tc>
          <w:tcPr>
            <w:tcW w:w="992" w:type="dxa"/>
          </w:tcPr>
          <w:p w14:paraId="29C0C34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3103FA6" w14:textId="0831604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Enumeration: one of {Predicted, Potential} indicating </w:t>
            </w:r>
            <w:r w:rsidR="00364A01">
              <w:t xml:space="preserve">whether the </w:t>
            </w:r>
            <w:r w:rsidR="001A0C9A">
              <w:t>event occurrence is known in advance or can occur at any time</w:t>
            </w:r>
            <w:r>
              <w:t xml:space="preserve">.  </w:t>
            </w:r>
          </w:p>
        </w:tc>
      </w:tr>
      <w:tr w:rsidR="00D35C24" w14:paraId="76BC0A16"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5DFCC8AF" w14:textId="69466D09" w:rsidR="00D35C24" w:rsidRPr="00C44829" w:rsidRDefault="00364A01" w:rsidP="00D35C24">
            <w:pPr>
              <w:pStyle w:val="TableCell"/>
              <w:rPr>
                <w:u w:val="single"/>
              </w:rPr>
            </w:pPr>
            <w:r>
              <w:rPr>
                <w:u w:val="single"/>
              </w:rPr>
              <w:t>event</w:t>
            </w:r>
            <w:r w:rsidR="00D35C24" w:rsidRPr="00C44829">
              <w:rPr>
                <w:u w:val="single"/>
              </w:rPr>
              <w:t>Type</w:t>
            </w:r>
          </w:p>
        </w:tc>
        <w:tc>
          <w:tcPr>
            <w:tcW w:w="1984" w:type="dxa"/>
          </w:tcPr>
          <w:p w14:paraId="45ABB9F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680B111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B9BE565" w14:textId="0C0CA4AF" w:rsidR="00D35C24" w:rsidRDefault="00364A01" w:rsidP="00D35C24">
            <w:pPr>
              <w:pStyle w:val="TableCell"/>
              <w:cnfStyle w:val="000000000000" w:firstRow="0" w:lastRow="0" w:firstColumn="0" w:lastColumn="0" w:oddVBand="0" w:evenVBand="0" w:oddHBand="0" w:evenHBand="0" w:firstRowFirstColumn="0" w:firstRowLastColumn="0" w:lastRowFirstColumn="0" w:lastRowLastColumn="0"/>
            </w:pPr>
            <w:r>
              <w:t>Enables a planning system to customise behavior for events, such as their presentation in displays, based on the specified value.</w:t>
            </w:r>
          </w:p>
        </w:tc>
      </w:tr>
      <w:tr w:rsidR="00D35C24" w14:paraId="33CCAD71"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26DBE940" w14:textId="77777777" w:rsidR="00D35C24" w:rsidRPr="00C44829" w:rsidRDefault="00D35C24" w:rsidP="00D35C24">
            <w:pPr>
              <w:pStyle w:val="TableCell"/>
              <w:rPr>
                <w:u w:val="single"/>
              </w:rPr>
            </w:pPr>
            <w:r w:rsidRPr="00C44829">
              <w:rPr>
                <w:u w:val="single"/>
              </w:rPr>
              <w:t>argDefs</w:t>
            </w:r>
          </w:p>
        </w:tc>
        <w:tc>
          <w:tcPr>
            <w:tcW w:w="1984" w:type="dxa"/>
          </w:tcPr>
          <w:p w14:paraId="5D900E7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w:t>
            </w:r>
            <w:r w:rsidRPr="0076059C">
              <w:t>ArgDef</w:t>
            </w:r>
            <w:r>
              <w:t>&gt;</w:t>
            </w:r>
          </w:p>
        </w:tc>
        <w:tc>
          <w:tcPr>
            <w:tcW w:w="992" w:type="dxa"/>
          </w:tcPr>
          <w:p w14:paraId="7A870F37" w14:textId="759AEE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A5FAF16" w14:textId="35A3E0C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of</w:t>
            </w:r>
            <w:r w:rsidR="00010E41">
              <w:t xml:space="preserve"> ar</w:t>
            </w:r>
            <w:r>
              <w:t>gument</w:t>
            </w:r>
            <w:r w:rsidR="00010E41">
              <w:t xml:space="preserve"> de</w:t>
            </w:r>
            <w:r>
              <w:t>finitions.</w:t>
            </w:r>
          </w:p>
        </w:tc>
      </w:tr>
      <w:tr w:rsidR="00D35C24" w14:paraId="62ADC46A"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4E26A8B5" w14:textId="5C16901C" w:rsidR="00D35C24" w:rsidRPr="00C44829" w:rsidRDefault="00A26A4D" w:rsidP="00D35C24">
            <w:pPr>
              <w:pStyle w:val="TableCell"/>
              <w:rPr>
                <w:u w:val="single"/>
              </w:rPr>
            </w:pPr>
            <w:r>
              <w:rPr>
                <w:u w:val="single"/>
              </w:rPr>
              <w:t>eventDefinition</w:t>
            </w:r>
            <w:r w:rsidR="00D35C24" w:rsidRPr="00C44829">
              <w:rPr>
                <w:u w:val="single"/>
              </w:rPr>
              <w:t>s</w:t>
            </w:r>
          </w:p>
        </w:tc>
        <w:tc>
          <w:tcPr>
            <w:tcW w:w="1984" w:type="dxa"/>
          </w:tcPr>
          <w:p w14:paraId="3C230DBB" w14:textId="561EDE7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&lt;MAL::ObjectRef</w:t>
            </w:r>
            <w:r w:rsidR="00F7239F">
              <w:br/>
              <w:t>&lt;EventDefinition&gt;</w:t>
            </w:r>
            <w:r>
              <w:t>&gt;</w:t>
            </w:r>
          </w:p>
        </w:tc>
        <w:tc>
          <w:tcPr>
            <w:tcW w:w="992" w:type="dxa"/>
          </w:tcPr>
          <w:p w14:paraId="27D2A0F1" w14:textId="53BB400B"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6750781" w14:textId="1D7A57AB"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of child</w:t>
            </w:r>
            <w:r w:rsidR="00010E41">
              <w:t xml:space="preserve"> ev</w:t>
            </w:r>
            <w:r>
              <w:t>ent</w:t>
            </w:r>
            <w:r w:rsidR="00010E41">
              <w:t xml:space="preserve"> de</w:t>
            </w:r>
            <w:r>
              <w:t>finitions.  For a single</w:t>
            </w:r>
            <w:r w:rsidR="00010E41">
              <w:t xml:space="preserve"> ev</w:t>
            </w:r>
            <w:r>
              <w:t>ent, this list shall be empty; for a group</w:t>
            </w:r>
            <w:r w:rsidR="00010E41">
              <w:t xml:space="preserve"> ev</w:t>
            </w:r>
            <w:r>
              <w:t>ent, the list shall be populated.</w:t>
            </w:r>
          </w:p>
        </w:tc>
      </w:tr>
    </w:tbl>
    <w:p w14:paraId="3F550D92" w14:textId="77777777" w:rsidR="00D35C24" w:rsidRDefault="00D35C24" w:rsidP="00D35C24">
      <w:pPr>
        <w:pStyle w:val="HeadingNoNumber"/>
      </w:pPr>
      <w:r>
        <w:t>EventInstance</w:t>
      </w:r>
    </w:p>
    <w:p w14:paraId="3CF66591" w14:textId="0E42BDE2" w:rsidR="00D35C24" w:rsidRDefault="00D35C24" w:rsidP="00D35C24">
      <w:r>
        <w:t>An EventInstance is an MO</w:t>
      </w:r>
      <w:r w:rsidR="00010E41">
        <w:t xml:space="preserve"> ob</w:t>
      </w:r>
      <w:r>
        <w:t>ject that contains the identity of a specific occurrence of a</w:t>
      </w:r>
      <w:r w:rsidR="00010E41">
        <w:t xml:space="preserve"> pl</w:t>
      </w:r>
      <w:r>
        <w:t>anning</w:t>
      </w:r>
      <w:r w:rsidR="00010E41">
        <w:t xml:space="preserve"> ev</w:t>
      </w:r>
      <w:r>
        <w:t>ent, together with both static and dynamic information associated with that occurrence.  It supports relationships to its definition and source.</w:t>
      </w:r>
    </w:p>
    <w:p w14:paraId="53A3491C" w14:textId="77777777" w:rsidR="00D35C24" w:rsidRDefault="00D35C24" w:rsidP="00D35C24">
      <w:r>
        <w:t xml:space="preserve">The source of an EventInstance may be an external event, corresponding to a </w:t>
      </w:r>
      <w:r w:rsidRPr="003C285F">
        <w:rPr>
          <w:rStyle w:val="Acronym"/>
        </w:rPr>
        <w:t>NAV</w:t>
      </w:r>
      <w:r>
        <w:t xml:space="preserve"> Predicted Event or a CSS Contact Event.</w:t>
      </w:r>
    </w:p>
    <w:p w14:paraId="3A38A46B" w14:textId="68A36766" w:rsidR="00D35C24" w:rsidRDefault="00D35C24" w:rsidP="00D35C24">
      <w:r>
        <w:t>EventInstances may be contained within a</w:t>
      </w:r>
      <w:r w:rsidR="00541CF2">
        <w:t xml:space="preserve"> Plan</w:t>
      </w:r>
      <w:r>
        <w:t>.</w:t>
      </w:r>
    </w:p>
    <w:p w14:paraId="2A087045" w14:textId="77777777" w:rsidR="00D35C24" w:rsidRDefault="00D35C24" w:rsidP="00D35C24">
      <w:r>
        <w:t>EventInstances may be referenced as a related event by an ActivityInstance, so that the ActivityInstance can reference the timing and arguments of the related EventInstance.</w:t>
      </w:r>
    </w:p>
    <w:p w14:paraId="20C7C0EA"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O EventInstance E1"/>
      </w:tblPr>
      <w:tblGrid>
        <w:gridCol w:w="1667"/>
        <w:gridCol w:w="2976"/>
        <w:gridCol w:w="992"/>
        <w:gridCol w:w="1843"/>
        <w:gridCol w:w="709"/>
        <w:gridCol w:w="992"/>
      </w:tblGrid>
      <w:tr w:rsidR="00D35C24" w14:paraId="2197CA47"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A408D2D" w14:textId="77777777" w:rsidR="00D35C24" w:rsidRPr="00404E36" w:rsidRDefault="00D35C24" w:rsidP="003845CD">
            <w:pPr>
              <w:pStyle w:val="TableCell"/>
              <w:keepNext/>
              <w:rPr>
                <w:color w:val="FFFFFF" w:themeColor="background1"/>
              </w:rPr>
            </w:pPr>
            <w:r w:rsidRPr="00404E36">
              <w:rPr>
                <w:color w:val="FFFFFF" w:themeColor="background1"/>
              </w:rPr>
              <w:lastRenderedPageBreak/>
              <w:t>Name</w:t>
            </w:r>
          </w:p>
        </w:tc>
        <w:tc>
          <w:tcPr>
            <w:tcW w:w="2976" w:type="dxa"/>
          </w:tcPr>
          <w:p w14:paraId="0974CBB8" w14:textId="77777777" w:rsidR="00D35C24" w:rsidRPr="00404E36" w:rsidRDefault="00D35C24" w:rsidP="003845CD">
            <w:pPr>
              <w:pStyle w:val="TableCell"/>
              <w:keepNext/>
              <w:cnfStyle w:val="000000000000" w:firstRow="0" w:lastRow="0" w:firstColumn="0" w:lastColumn="0" w:oddVBand="0" w:evenVBand="0" w:oddHBand="0" w:evenHBand="0" w:firstRowFirstColumn="0" w:firstRowLastColumn="0" w:lastRowFirstColumn="0" w:lastRowLastColumn="0"/>
              <w:rPr>
                <w:b/>
              </w:rPr>
            </w:pPr>
            <w:r>
              <w:rPr>
                <w:b/>
              </w:rPr>
              <w:t>EventInstance</w:t>
            </w:r>
          </w:p>
        </w:tc>
        <w:tc>
          <w:tcPr>
            <w:tcW w:w="992" w:type="dxa"/>
            <w:shd w:val="clear" w:color="auto" w:fill="662382"/>
          </w:tcPr>
          <w:p w14:paraId="60B8198C" w14:textId="77777777" w:rsidR="00D35C24" w:rsidRPr="00404E36" w:rsidRDefault="00D35C24" w:rsidP="003845CD">
            <w:pPr>
              <w:pStyle w:val="TableCell"/>
              <w:keepNext/>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1B9098C" w14:textId="77777777" w:rsidR="00D35C24" w:rsidRPr="00404E36" w:rsidRDefault="00D35C24" w:rsidP="003845CD">
            <w:pPr>
              <w:pStyle w:val="TableCell"/>
              <w:keepNext/>
              <w:cnfStyle w:val="000000000000" w:firstRow="0" w:lastRow="0" w:firstColumn="0" w:lastColumn="0" w:oddVBand="0" w:evenVBand="0" w:oddHBand="0" w:evenHBand="0" w:firstRowFirstColumn="0" w:firstRowLastColumn="0" w:lastRowFirstColumn="0" w:lastRowLastColumn="0"/>
              <w:rPr>
                <w:b/>
              </w:rPr>
            </w:pPr>
            <w:r>
              <w:t>MAL::Object</w:t>
            </w:r>
          </w:p>
        </w:tc>
        <w:tc>
          <w:tcPr>
            <w:tcW w:w="709" w:type="dxa"/>
            <w:shd w:val="clear" w:color="auto" w:fill="662382"/>
          </w:tcPr>
          <w:p w14:paraId="02AFF2BD" w14:textId="77777777" w:rsidR="00D35C24" w:rsidRPr="006A2A59" w:rsidRDefault="00D35C24" w:rsidP="003845CD">
            <w:pPr>
              <w:pStyle w:val="TableCell"/>
              <w:keepNext/>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32FFFCF3" w14:textId="77777777" w:rsidR="00D35C24" w:rsidRPr="00121F50" w:rsidRDefault="00D35C24" w:rsidP="003845CD">
            <w:pPr>
              <w:pStyle w:val="TableCell"/>
              <w:keepNext/>
              <w:jc w:val="right"/>
              <w:cnfStyle w:val="000000000000" w:firstRow="0" w:lastRow="0" w:firstColumn="0" w:lastColumn="0" w:oddVBand="0" w:evenVBand="0" w:oddHBand="0" w:evenHBand="0" w:firstRowFirstColumn="0" w:firstRowLastColumn="0" w:lastRowFirstColumn="0" w:lastRowLastColumn="0"/>
            </w:pPr>
            <w:r>
              <w:t>202</w:t>
            </w:r>
          </w:p>
        </w:tc>
      </w:tr>
    </w:tbl>
    <w:p w14:paraId="5737C1A9" w14:textId="77777777" w:rsidR="00D35C24" w:rsidRPr="00404E36" w:rsidRDefault="00D35C24" w:rsidP="003845CD">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26A46B7B" w14:textId="77777777" w:rsidTr="009955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10D4F42" w14:textId="77777777" w:rsidR="00D35C24" w:rsidRDefault="00D35C24" w:rsidP="00D35C24">
            <w:pPr>
              <w:pStyle w:val="TableCell"/>
            </w:pPr>
            <w:r>
              <w:t>Attribute</w:t>
            </w:r>
          </w:p>
        </w:tc>
        <w:tc>
          <w:tcPr>
            <w:tcW w:w="1984" w:type="dxa"/>
          </w:tcPr>
          <w:p w14:paraId="46A648C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443D8A8"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69DB8C5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A2FFABB" w14:textId="77777777" w:rsidTr="00D44BC0">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tcPr>
          <w:p w14:paraId="0CBC2128" w14:textId="5FC29D1A" w:rsidR="00D35C24" w:rsidRPr="0090332D" w:rsidRDefault="0037015F" w:rsidP="00D35C24">
            <w:pPr>
              <w:pStyle w:val="TableCell"/>
              <w:rPr>
                <w:u w:val="single"/>
              </w:rPr>
            </w:pPr>
            <w:r>
              <w:rPr>
                <w:u w:val="single"/>
              </w:rPr>
              <w:t>identity</w:t>
            </w:r>
          </w:p>
        </w:tc>
        <w:tc>
          <w:tcPr>
            <w:tcW w:w="0" w:type="dxa"/>
            <w:shd w:val="clear" w:color="auto" w:fill="BFBFBF" w:themeFill="background1" w:themeFillShade="BF"/>
          </w:tcPr>
          <w:p w14:paraId="2850BC59" w14:textId="155E4112" w:rsidR="00D35C24" w:rsidRPr="00B2671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MAL::ObjectI</w:t>
            </w:r>
            <w:r w:rsidR="006F6380">
              <w:t>dentity</w:t>
            </w:r>
          </w:p>
        </w:tc>
        <w:tc>
          <w:tcPr>
            <w:tcW w:w="0" w:type="dxa"/>
            <w:shd w:val="clear" w:color="auto" w:fill="BFBFBF" w:themeFill="background1" w:themeFillShade="BF"/>
          </w:tcPr>
          <w:p w14:paraId="3C565A6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0" w:type="dxa"/>
            <w:shd w:val="clear" w:color="auto" w:fill="BFBFBF" w:themeFill="background1" w:themeFillShade="BF"/>
          </w:tcPr>
          <w:p w14:paraId="57D60FFB" w14:textId="43E3300D" w:rsidR="00D35C24" w:rsidRDefault="00A70BBF" w:rsidP="00D35C24">
            <w:pPr>
              <w:pStyle w:val="TableCell"/>
              <w:cnfStyle w:val="000000000000" w:firstRow="0" w:lastRow="0" w:firstColumn="0" w:lastColumn="0" w:oddVBand="0" w:evenVBand="0" w:oddHBand="0" w:evenHBand="0" w:firstRowFirstColumn="0" w:firstRowLastColumn="0" w:lastRowFirstColumn="0" w:lastRowLastColumn="0"/>
            </w:pPr>
            <w:r>
              <w:t>Identity</w:t>
            </w:r>
            <w:r w:rsidR="00D35C24">
              <w:t xml:space="preserve"> of the EventInstance</w:t>
            </w:r>
          </w:p>
        </w:tc>
      </w:tr>
      <w:tr w:rsidR="00D35C24" w14:paraId="62BC4CB2"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2DB2BD03" w14:textId="77777777" w:rsidR="00D35C24" w:rsidRPr="0090332D" w:rsidRDefault="00D35C24" w:rsidP="00D35C24">
            <w:pPr>
              <w:pStyle w:val="TableCell"/>
              <w:rPr>
                <w:u w:val="single"/>
              </w:rPr>
            </w:pPr>
            <w:r w:rsidRPr="0090332D">
              <w:rPr>
                <w:u w:val="single"/>
              </w:rPr>
              <w:t>definition</w:t>
            </w:r>
          </w:p>
        </w:tc>
        <w:tc>
          <w:tcPr>
            <w:tcW w:w="1984" w:type="dxa"/>
          </w:tcPr>
          <w:p w14:paraId="3D09F734" w14:textId="1D647F2D" w:rsidR="00D35C24" w:rsidRPr="00B2671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F7239F">
              <w:br/>
              <w:t>&lt;EventDefinition&gt;</w:t>
            </w:r>
          </w:p>
        </w:tc>
        <w:tc>
          <w:tcPr>
            <w:tcW w:w="992" w:type="dxa"/>
          </w:tcPr>
          <w:p w14:paraId="425D5AE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27662E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EventDefinition</w:t>
            </w:r>
          </w:p>
        </w:tc>
      </w:tr>
      <w:tr w:rsidR="00D35C24" w14:paraId="16FEEB90"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6CD72546" w14:textId="77777777" w:rsidR="00D35C24" w:rsidRPr="0090332D" w:rsidRDefault="00D35C24" w:rsidP="00D35C24">
            <w:pPr>
              <w:pStyle w:val="TableCell"/>
              <w:rPr>
                <w:u w:val="single"/>
              </w:rPr>
            </w:pPr>
            <w:r w:rsidRPr="0090332D">
              <w:rPr>
                <w:u w:val="single"/>
              </w:rPr>
              <w:t>source</w:t>
            </w:r>
            <w:r>
              <w:rPr>
                <w:u w:val="single"/>
              </w:rPr>
              <w:t>Event</w:t>
            </w:r>
          </w:p>
        </w:tc>
        <w:tc>
          <w:tcPr>
            <w:tcW w:w="1984" w:type="dxa"/>
          </w:tcPr>
          <w:p w14:paraId="14BDDBC1" w14:textId="77777777" w:rsidR="00D35C24" w:rsidRPr="00B2671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52A42F3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FB3277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an external source event (e.g. NAV predicted event, or CSS contact event)</w:t>
            </w:r>
          </w:p>
        </w:tc>
      </w:tr>
      <w:tr w:rsidR="00D35C24" w14:paraId="2566D78C"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4C9F9E3F" w14:textId="77777777" w:rsidR="00D35C24" w:rsidRPr="00122F48" w:rsidRDefault="00D35C24" w:rsidP="00D35C24">
            <w:pPr>
              <w:pStyle w:val="TableCell"/>
              <w:rPr>
                <w:u w:val="single"/>
              </w:rPr>
            </w:pPr>
            <w:r w:rsidRPr="00122F48">
              <w:rPr>
                <w:u w:val="single"/>
              </w:rPr>
              <w:t>events</w:t>
            </w:r>
          </w:p>
        </w:tc>
        <w:tc>
          <w:tcPr>
            <w:tcW w:w="1984" w:type="dxa"/>
          </w:tcPr>
          <w:p w14:paraId="2286B3CD" w14:textId="07FDF0F0" w:rsidR="00D35C24" w:rsidRPr="00B2671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&lt;MAL::ObjectRef</w:t>
            </w:r>
            <w:r w:rsidR="00F7239F">
              <w:br/>
              <w:t>&lt;EventInstance&gt;</w:t>
            </w:r>
            <w:r>
              <w:t>&gt;</w:t>
            </w:r>
          </w:p>
        </w:tc>
        <w:tc>
          <w:tcPr>
            <w:tcW w:w="992" w:type="dxa"/>
          </w:tcPr>
          <w:p w14:paraId="24AC7BF1" w14:textId="473698F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81B966F" w14:textId="0E9260C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of references to child EventInstances</w:t>
            </w:r>
            <w:r w:rsidR="00B761A9">
              <w:t xml:space="preserve">.  </w:t>
            </w:r>
            <w:r>
              <w:t>For a single</w:t>
            </w:r>
            <w:r w:rsidR="00010E41">
              <w:t xml:space="preserve"> ev</w:t>
            </w:r>
            <w:r>
              <w:t>ent, this list is empty; for a group</w:t>
            </w:r>
            <w:r w:rsidR="00010E41">
              <w:t xml:space="preserve"> ev</w:t>
            </w:r>
            <w:r>
              <w:t>ent, the list will be populated.</w:t>
            </w:r>
          </w:p>
        </w:tc>
      </w:tr>
      <w:tr w:rsidR="00D35C24" w14:paraId="15AE1101"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7567EAAD" w14:textId="77777777" w:rsidR="00D35C24" w:rsidRDefault="00D35C24" w:rsidP="00D35C24">
            <w:pPr>
              <w:pStyle w:val="TableCell"/>
            </w:pPr>
            <w:r>
              <w:t>eventTime</w:t>
            </w:r>
          </w:p>
        </w:tc>
        <w:tc>
          <w:tcPr>
            <w:tcW w:w="1984" w:type="dxa"/>
          </w:tcPr>
          <w:p w14:paraId="2EA2E05E" w14:textId="77777777" w:rsidR="00D35C24" w:rsidRPr="00B2671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B2671D">
              <w:t>MAL::FineTime</w:t>
            </w:r>
          </w:p>
        </w:tc>
        <w:tc>
          <w:tcPr>
            <w:tcW w:w="992" w:type="dxa"/>
          </w:tcPr>
          <w:p w14:paraId="398630D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C0BA461" w14:textId="1FA3579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Predicted or actual time of the</w:t>
            </w:r>
            <w:r w:rsidR="00010E41">
              <w:t xml:space="preserve"> ev</w:t>
            </w:r>
            <w:r>
              <w:t>ent.  EventTime is nullable: it can be predicted without an</w:t>
            </w:r>
            <w:r w:rsidR="00010E41">
              <w:t xml:space="preserve"> ev</w:t>
            </w:r>
            <w:r>
              <w:t>entTime (e.g. if</w:t>
            </w:r>
            <w:r w:rsidR="00010E41">
              <w:t xml:space="preserve"> po</w:t>
            </w:r>
            <w:r>
              <w:t>sition based)</w:t>
            </w:r>
          </w:p>
        </w:tc>
      </w:tr>
      <w:tr w:rsidR="00D35C24" w14:paraId="154BA785"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51CF1F44" w14:textId="77777777" w:rsidR="00D35C24" w:rsidRDefault="00D35C24" w:rsidP="00D35C24">
            <w:pPr>
              <w:pStyle w:val="TableCell"/>
            </w:pPr>
            <w:r>
              <w:t>arguments</w:t>
            </w:r>
          </w:p>
        </w:tc>
        <w:tc>
          <w:tcPr>
            <w:tcW w:w="1984" w:type="dxa"/>
          </w:tcPr>
          <w:p w14:paraId="11EF4D9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w:t>
            </w:r>
            <w:r w:rsidRPr="00122F48">
              <w:t>Argument</w:t>
            </w:r>
            <w:r>
              <w:t>&gt;</w:t>
            </w:r>
          </w:p>
        </w:tc>
        <w:tc>
          <w:tcPr>
            <w:tcW w:w="992" w:type="dxa"/>
          </w:tcPr>
          <w:p w14:paraId="24817F0A" w14:textId="15D6A00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6F377E7" w14:textId="52A4C22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Argument values for each</w:t>
            </w:r>
            <w:r w:rsidR="00010E41">
              <w:t xml:space="preserve"> ar</w:t>
            </w:r>
            <w:r>
              <w:t>gument defined in the EventDefinition.</w:t>
            </w:r>
          </w:p>
        </w:tc>
      </w:tr>
      <w:tr w:rsidR="00D35C24" w14:paraId="01AD7663"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1266618D" w14:textId="77777777" w:rsidR="00D35C24" w:rsidRDefault="00D35C24" w:rsidP="00D35C24">
            <w:pPr>
              <w:pStyle w:val="TableCell"/>
            </w:pPr>
            <w:r>
              <w:t>eventStatus</w:t>
            </w:r>
          </w:p>
        </w:tc>
        <w:tc>
          <w:tcPr>
            <w:tcW w:w="1984" w:type="dxa"/>
          </w:tcPr>
          <w:p w14:paraId="7CB9159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EventStatus</w:t>
            </w:r>
            <w:r w:rsidR="00261981">
              <w:t>Enum</w:t>
            </w:r>
          </w:p>
        </w:tc>
        <w:tc>
          <w:tcPr>
            <w:tcW w:w="992" w:type="dxa"/>
          </w:tcPr>
          <w:p w14:paraId="637E4AF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F0F1BE1" w14:textId="1B38115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Current</w:t>
            </w:r>
            <w:r w:rsidR="00010E41">
              <w:t xml:space="preserve"> st</w:t>
            </w:r>
            <w:r>
              <w:t>atus of the</w:t>
            </w:r>
            <w:r w:rsidR="00343495">
              <w:t xml:space="preserve"> ev</w:t>
            </w:r>
            <w:r>
              <w:t>ent</w:t>
            </w:r>
            <w:r w:rsidR="00343495">
              <w:t xml:space="preserve"> in</w:t>
            </w:r>
            <w:r>
              <w:t>stance (see</w:t>
            </w:r>
            <w:r w:rsidR="0039285B">
              <w:t xml:space="preserve"> ev</w:t>
            </w:r>
            <w:r>
              <w:t>ent</w:t>
            </w:r>
            <w:r w:rsidR="0039285B">
              <w:t xml:space="preserve"> st</w:t>
            </w:r>
            <w:r>
              <w:t>ate</w:t>
            </w:r>
            <w:r w:rsidR="0039285B">
              <w:t xml:space="preserve"> mo</w:t>
            </w:r>
            <w:r>
              <w:t>del in §</w:t>
            </w:r>
            <w:r w:rsidR="00DF2C81">
              <w:fldChar w:fldCharType="begin"/>
            </w:r>
            <w:r w:rsidR="00DF2C81">
              <w:instrText xml:space="preserve"> REF _Ref64044570 \r \h </w:instrText>
            </w:r>
            <w:r w:rsidR="00DF2C81">
              <w:fldChar w:fldCharType="separate"/>
            </w:r>
            <w:r w:rsidR="00182691">
              <w:t>3.2.3.2</w:t>
            </w:r>
            <w:r w:rsidR="00DF2C81">
              <w:fldChar w:fldCharType="end"/>
            </w:r>
            <w:r>
              <w:t>)</w:t>
            </w:r>
          </w:p>
        </w:tc>
      </w:tr>
      <w:tr w:rsidR="00D35C24" w14:paraId="31B39946" w14:textId="77777777" w:rsidTr="009955A4">
        <w:tc>
          <w:tcPr>
            <w:cnfStyle w:val="001000000000" w:firstRow="0" w:lastRow="0" w:firstColumn="1" w:lastColumn="0" w:oddVBand="0" w:evenVBand="0" w:oddHBand="0" w:evenHBand="0" w:firstRowFirstColumn="0" w:firstRowLastColumn="0" w:lastRowFirstColumn="0" w:lastRowLastColumn="0"/>
            <w:tcW w:w="1667" w:type="dxa"/>
          </w:tcPr>
          <w:p w14:paraId="76A359F3" w14:textId="4811E19C" w:rsidR="00D35C24" w:rsidRPr="00122F48" w:rsidRDefault="003E7232" w:rsidP="00D35C24">
            <w:pPr>
              <w:pStyle w:val="TableCell"/>
            </w:pPr>
            <w:r>
              <w:t>statusInfo</w:t>
            </w:r>
          </w:p>
        </w:tc>
        <w:tc>
          <w:tcPr>
            <w:tcW w:w="1984" w:type="dxa"/>
          </w:tcPr>
          <w:p w14:paraId="73BEC30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784BD45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01E7C8E" w14:textId="7DEC11A2" w:rsidR="00D35C24" w:rsidRDefault="003E7232" w:rsidP="00D35C24">
            <w:pPr>
              <w:pStyle w:val="TableCell"/>
              <w:cnfStyle w:val="000000000000" w:firstRow="0" w:lastRow="0" w:firstColumn="0" w:lastColumn="0" w:oddVBand="0" w:evenVBand="0" w:oddHBand="0" w:evenHBand="0" w:firstRowFirstColumn="0" w:firstRowLastColumn="0" w:lastRowFirstColumn="0" w:lastRowLastColumn="0"/>
            </w:pPr>
            <w:r>
              <w:t>StatusInfo</w:t>
            </w:r>
            <w:r w:rsidR="00D35C24">
              <w:t xml:space="preserve"> provides the reason for entering the</w:t>
            </w:r>
            <w:r w:rsidR="0039285B">
              <w:t xml:space="preserve"> te</w:t>
            </w:r>
            <w:r w:rsidR="00D35C24">
              <w:t>rminated</w:t>
            </w:r>
            <w:r w:rsidR="009F59AF">
              <w:t xml:space="preserve"> st</w:t>
            </w:r>
            <w:r w:rsidR="00D35C24">
              <w:t>ate and is customisable</w:t>
            </w:r>
            <w:r w:rsidR="00D27CC6">
              <w:t>, but if the following conditions exist then the specified text shall be used:</w:t>
            </w:r>
          </w:p>
          <w:p w14:paraId="7C9D10C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Occurred (Event has been triggered)</w:t>
            </w:r>
          </w:p>
          <w:p w14:paraId="309A71A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Did Not Occur (Event expired or did not occur within validity period)</w:t>
            </w:r>
          </w:p>
          <w:p w14:paraId="3007AE3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Deleted (Event was deleted)</w:t>
            </w:r>
          </w:p>
        </w:tc>
      </w:tr>
    </w:tbl>
    <w:p w14:paraId="520BE0BB" w14:textId="54D0C864" w:rsidR="00D35C24" w:rsidRDefault="001A0C9A" w:rsidP="00D35C24">
      <w:pPr>
        <w:pStyle w:val="HeadingNoNumber"/>
      </w:pPr>
      <w:bookmarkStart w:id="131" w:name="_Ref51774307"/>
      <w:r>
        <w:t>PredictabilityEnum</w:t>
      </w:r>
    </w:p>
    <w:p w14:paraId="13C21A2F" w14:textId="77777777" w:rsidR="00596F36" w:rsidRPr="00596F36" w:rsidRDefault="00596F36" w:rsidP="00596F36">
      <w:pPr>
        <w:spacing w:before="0"/>
        <w:rPr>
          <w:lang w:val="en-GB" w:eastAsia="en-GB"/>
        </w:rPr>
      </w:pPr>
    </w:p>
    <w:tbl>
      <w:tblPr>
        <w:tblStyle w:val="RBTable"/>
        <w:tblW w:w="9185" w:type="dxa"/>
        <w:tblLayout w:type="fixed"/>
        <w:tblLook w:val="0480" w:firstRow="0" w:lastRow="0" w:firstColumn="1" w:lastColumn="0" w:noHBand="0" w:noVBand="1"/>
        <w:tblCaption w:val="DSE PredictabilityEnum E1"/>
      </w:tblPr>
      <w:tblGrid>
        <w:gridCol w:w="1783"/>
        <w:gridCol w:w="5717"/>
        <w:gridCol w:w="701"/>
        <w:gridCol w:w="984"/>
      </w:tblGrid>
      <w:tr w:rsidR="00596F36" w14:paraId="36D9E92B" w14:textId="77777777" w:rsidTr="00287DFF">
        <w:tc>
          <w:tcPr>
            <w:cnfStyle w:val="001000000000" w:firstRow="0" w:lastRow="0" w:firstColumn="1" w:lastColumn="0" w:oddVBand="0" w:evenVBand="0" w:oddHBand="0" w:evenHBand="0" w:firstRowFirstColumn="0" w:firstRowLastColumn="0" w:lastRowFirstColumn="0" w:lastRowLastColumn="0"/>
            <w:tcW w:w="1809" w:type="dxa"/>
            <w:shd w:val="clear" w:color="auto" w:fill="662382"/>
          </w:tcPr>
          <w:p w14:paraId="4C1525BE" w14:textId="77777777" w:rsidR="00596F36" w:rsidRPr="00404E36" w:rsidRDefault="00596F36" w:rsidP="00287DFF">
            <w:pPr>
              <w:pStyle w:val="TableCell"/>
              <w:rPr>
                <w:color w:val="FFFFFF" w:themeColor="background1"/>
              </w:rPr>
            </w:pPr>
            <w:r w:rsidRPr="00404E36">
              <w:rPr>
                <w:color w:val="FFFFFF" w:themeColor="background1"/>
              </w:rPr>
              <w:t>Name</w:t>
            </w:r>
          </w:p>
        </w:tc>
        <w:tc>
          <w:tcPr>
            <w:tcW w:w="5811" w:type="dxa"/>
          </w:tcPr>
          <w:p w14:paraId="6255CA9B" w14:textId="68A497DE" w:rsidR="00596F36" w:rsidRPr="00404E36" w:rsidRDefault="001A0C9A" w:rsidP="00287DFF">
            <w:pPr>
              <w:pStyle w:val="TableCell"/>
              <w:cnfStyle w:val="000000000000" w:firstRow="0" w:lastRow="0" w:firstColumn="0" w:lastColumn="0" w:oddVBand="0" w:evenVBand="0" w:oddHBand="0" w:evenHBand="0" w:firstRowFirstColumn="0" w:firstRowLastColumn="0" w:lastRowFirstColumn="0" w:lastRowLastColumn="0"/>
              <w:rPr>
                <w:b/>
              </w:rPr>
            </w:pPr>
            <w:r>
              <w:rPr>
                <w:b/>
              </w:rPr>
              <w:t>PredictabilityEnum</w:t>
            </w:r>
          </w:p>
        </w:tc>
        <w:tc>
          <w:tcPr>
            <w:tcW w:w="709" w:type="dxa"/>
            <w:shd w:val="clear" w:color="auto" w:fill="662382"/>
          </w:tcPr>
          <w:p w14:paraId="104A7B52" w14:textId="77777777" w:rsidR="00596F36" w:rsidRPr="006A2A59" w:rsidRDefault="00596F36"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7" w:type="dxa"/>
          </w:tcPr>
          <w:p w14:paraId="1469B88E" w14:textId="59355032" w:rsidR="00596F36" w:rsidRPr="00121F50" w:rsidRDefault="00596F36" w:rsidP="00287DFF">
            <w:pPr>
              <w:pStyle w:val="TableCell"/>
              <w:jc w:val="right"/>
              <w:cnfStyle w:val="000000000000" w:firstRow="0" w:lastRow="0" w:firstColumn="0" w:lastColumn="0" w:oddVBand="0" w:evenVBand="0" w:oddHBand="0" w:evenHBand="0" w:firstRowFirstColumn="0" w:firstRowLastColumn="0" w:lastRowFirstColumn="0" w:lastRowLastColumn="0"/>
            </w:pPr>
            <w:r>
              <w:t>203</w:t>
            </w:r>
          </w:p>
        </w:tc>
      </w:tr>
    </w:tbl>
    <w:p w14:paraId="6DFF56F3" w14:textId="77777777" w:rsidR="00D35C24" w:rsidRPr="00D441A5" w:rsidRDefault="00D35C24" w:rsidP="009955A4">
      <w:pPr>
        <w:spacing w:before="0" w:line="240" w:lineRule="auto"/>
        <w:rPr>
          <w:sz w:val="2"/>
          <w:szCs w:val="2"/>
        </w:rPr>
      </w:pPr>
    </w:p>
    <w:tbl>
      <w:tblPr>
        <w:tblStyle w:val="RBTable"/>
        <w:tblW w:w="9179" w:type="dxa"/>
        <w:tblLayout w:type="fixed"/>
        <w:tblLook w:val="04A0" w:firstRow="1" w:lastRow="0" w:firstColumn="1" w:lastColumn="0" w:noHBand="0" w:noVBand="1"/>
      </w:tblPr>
      <w:tblGrid>
        <w:gridCol w:w="1809"/>
        <w:gridCol w:w="1134"/>
        <w:gridCol w:w="6236"/>
      </w:tblGrid>
      <w:tr w:rsidR="00D35C24" w14:paraId="67764FB2" w14:textId="77777777" w:rsidTr="003845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77B7A927" w14:textId="77777777" w:rsidR="00D35C24" w:rsidRDefault="00261981" w:rsidP="00D35C24">
            <w:pPr>
              <w:pStyle w:val="TableCell"/>
            </w:pPr>
            <w:r>
              <w:t>Enum</w:t>
            </w:r>
            <w:r w:rsidR="00D35C24">
              <w:t>eration</w:t>
            </w:r>
          </w:p>
        </w:tc>
        <w:tc>
          <w:tcPr>
            <w:tcW w:w="1134" w:type="dxa"/>
          </w:tcPr>
          <w:p w14:paraId="5BE12731"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67A95D89"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5724BB6" w14:textId="77777777" w:rsidTr="003845CD">
        <w:tc>
          <w:tcPr>
            <w:cnfStyle w:val="001000000000" w:firstRow="0" w:lastRow="0" w:firstColumn="1" w:lastColumn="0" w:oddVBand="0" w:evenVBand="0" w:oddHBand="0" w:evenHBand="0" w:firstRowFirstColumn="0" w:firstRowLastColumn="0" w:lastRowFirstColumn="0" w:lastRowLastColumn="0"/>
            <w:tcW w:w="1809" w:type="dxa"/>
          </w:tcPr>
          <w:p w14:paraId="40DC5454" w14:textId="77777777" w:rsidR="00D35C24" w:rsidRDefault="003845CD" w:rsidP="00D35C24">
            <w:pPr>
              <w:pStyle w:val="TableCell"/>
            </w:pPr>
            <w:r>
              <w:t>PREDICTED</w:t>
            </w:r>
          </w:p>
        </w:tc>
        <w:tc>
          <w:tcPr>
            <w:tcW w:w="1134" w:type="dxa"/>
          </w:tcPr>
          <w:p w14:paraId="5F9BED3C"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7BE90503" w14:textId="10A42E8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EC5565">
              <w:t>Events that are predictable either by time or position can have specific instances included in a</w:t>
            </w:r>
            <w:r w:rsidR="00541CF2">
              <w:t xml:space="preserve"> Plan </w:t>
            </w:r>
            <w:r w:rsidRPr="00EC5565">
              <w:t xml:space="preserve">.  </w:t>
            </w:r>
          </w:p>
        </w:tc>
      </w:tr>
      <w:tr w:rsidR="00D35C24" w14:paraId="09C9E69C" w14:textId="77777777" w:rsidTr="003845CD">
        <w:tc>
          <w:tcPr>
            <w:cnfStyle w:val="001000000000" w:firstRow="0" w:lastRow="0" w:firstColumn="1" w:lastColumn="0" w:oddVBand="0" w:evenVBand="0" w:oddHBand="0" w:evenHBand="0" w:firstRowFirstColumn="0" w:firstRowLastColumn="0" w:lastRowFirstColumn="0" w:lastRowLastColumn="0"/>
            <w:tcW w:w="1809" w:type="dxa"/>
          </w:tcPr>
          <w:p w14:paraId="7CCF5643" w14:textId="77777777" w:rsidR="00D35C24" w:rsidRDefault="003845CD" w:rsidP="00D35C24">
            <w:pPr>
              <w:pStyle w:val="TableCell"/>
            </w:pPr>
            <w:r>
              <w:t>POTENTIAL</w:t>
            </w:r>
          </w:p>
        </w:tc>
        <w:tc>
          <w:tcPr>
            <w:tcW w:w="1134" w:type="dxa"/>
          </w:tcPr>
          <w:p w14:paraId="392D3DAE"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17A40113" w14:textId="7DDFCE8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EC5565">
              <w:t>Potential</w:t>
            </w:r>
            <w:r w:rsidR="001C11E5" w:rsidRPr="00EC5565">
              <w:t xml:space="preserve"> ev</w:t>
            </w:r>
            <w:r w:rsidRPr="00EC5565">
              <w:t>ents are those that may occur during the execution of a</w:t>
            </w:r>
            <w:r w:rsidR="00541CF2">
              <w:t xml:space="preserve"> Plan </w:t>
            </w:r>
            <w:r w:rsidRPr="00EC5565">
              <w:t>, but the specific time or position is not predicted.</w:t>
            </w:r>
          </w:p>
        </w:tc>
      </w:tr>
    </w:tbl>
    <w:p w14:paraId="21A0A4B3" w14:textId="77777777" w:rsidR="00D35C24" w:rsidRPr="000953E8" w:rsidRDefault="00D35C24" w:rsidP="00D35C24"/>
    <w:p w14:paraId="2ADB1915" w14:textId="77777777" w:rsidR="00D35C24" w:rsidRDefault="00D35C24" w:rsidP="00183C67">
      <w:pPr>
        <w:pStyle w:val="Heading4"/>
      </w:pPr>
      <w:bookmarkStart w:id="132" w:name="_Ref64044570"/>
      <w:r>
        <w:lastRenderedPageBreak/>
        <w:t>Event State Model</w:t>
      </w:r>
      <w:bookmarkEnd w:id="131"/>
      <w:bookmarkEnd w:id="132"/>
    </w:p>
    <w:p w14:paraId="325DFAFE" w14:textId="6175B628" w:rsidR="00D35C24" w:rsidRDefault="00B21949" w:rsidP="00D35C24">
      <w:r w:rsidRPr="00B21949">
        <w:rPr>
          <w:noProof/>
        </w:rPr>
        <w:drawing>
          <wp:inline distT="0" distB="0" distL="0" distR="0" wp14:anchorId="469535E1" wp14:editId="068E45C2">
            <wp:extent cx="5716905" cy="56540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6905" cy="5654040"/>
                    </a:xfrm>
                    <a:prstGeom prst="rect">
                      <a:avLst/>
                    </a:prstGeom>
                    <a:noFill/>
                    <a:ln>
                      <a:noFill/>
                    </a:ln>
                  </pic:spPr>
                </pic:pic>
              </a:graphicData>
            </a:graphic>
          </wp:inline>
        </w:drawing>
      </w:r>
    </w:p>
    <w:p w14:paraId="5A72BD3C" w14:textId="17782B86" w:rsidR="00D35C24" w:rsidRDefault="00D35C24" w:rsidP="00D35C24">
      <w:pPr>
        <w:pStyle w:val="Caption"/>
        <w:keepNext w:val="0"/>
      </w:pPr>
      <w:bookmarkStart w:id="133" w:name="_Toc140093358"/>
      <w:r>
        <w:t xml:space="preserve">Figure </w:t>
      </w:r>
      <w:r w:rsidR="00A23CA0">
        <w:fldChar w:fldCharType="begin"/>
      </w:r>
      <w:r w:rsidR="00A23CA0">
        <w:instrText xml:space="preserve"> SEQ Figure \* ARABIC </w:instrText>
      </w:r>
      <w:r w:rsidR="00A23CA0">
        <w:fldChar w:fldCharType="separate"/>
      </w:r>
      <w:r w:rsidR="00182691">
        <w:rPr>
          <w:noProof/>
        </w:rPr>
        <w:t>15</w:t>
      </w:r>
      <w:r w:rsidR="00A23CA0">
        <w:rPr>
          <w:noProof/>
        </w:rPr>
        <w:fldChar w:fldCharType="end"/>
      </w:r>
      <w:r>
        <w:t>: Event State Model</w:t>
      </w:r>
      <w:bookmarkEnd w:id="133"/>
    </w:p>
    <w:p w14:paraId="03643698" w14:textId="0D62FCF0" w:rsidR="00134290" w:rsidRDefault="00134290" w:rsidP="00134290">
      <w:r>
        <w:t>The blue dashed boundary frames indicate which of planning or plan execution functions is responsible for asserting these states.  State transitions that occur as a result of an MPS service operation are marked with an *, other transitions occur automatically as a result of planning or plan execution processes.</w:t>
      </w:r>
    </w:p>
    <w:p w14:paraId="7ED29443" w14:textId="5D87C571" w:rsidR="00D35C24" w:rsidRPr="00122F48" w:rsidRDefault="00134290" w:rsidP="00D44BC0">
      <w:pPr>
        <w:pStyle w:val="HeadingNoNumber"/>
        <w:pageBreakBefore/>
      </w:pPr>
      <w:r>
        <w:lastRenderedPageBreak/>
        <w:t>EventStatusEnum</w:t>
      </w:r>
    </w:p>
    <w:p w14:paraId="6F8EDD00" w14:textId="7AD4A319" w:rsidR="00D35C24" w:rsidRDefault="00D35C24" w:rsidP="00D35C24">
      <w:r>
        <w:t xml:space="preserve">The following states are defined for </w:t>
      </w:r>
      <w:r>
        <w:rPr>
          <w:b/>
        </w:rPr>
        <w:t>Event</w:t>
      </w:r>
      <w:r w:rsidRPr="004568A4">
        <w:rPr>
          <w:b/>
        </w:rPr>
        <w:t>Status</w:t>
      </w:r>
      <w:r>
        <w:t>:</w:t>
      </w:r>
    </w:p>
    <w:p w14:paraId="4A81EDBE" w14:textId="77777777" w:rsidR="00596F36" w:rsidRDefault="00596F36" w:rsidP="00596F36">
      <w:pPr>
        <w:spacing w:before="0"/>
      </w:pPr>
    </w:p>
    <w:tbl>
      <w:tblPr>
        <w:tblStyle w:val="RBTable"/>
        <w:tblW w:w="9185" w:type="dxa"/>
        <w:tblLayout w:type="fixed"/>
        <w:tblLook w:val="0480" w:firstRow="0" w:lastRow="0" w:firstColumn="1" w:lastColumn="0" w:noHBand="0" w:noVBand="1"/>
        <w:tblCaption w:val="DSE EventStatusEnum E1"/>
      </w:tblPr>
      <w:tblGrid>
        <w:gridCol w:w="1783"/>
        <w:gridCol w:w="5717"/>
        <w:gridCol w:w="701"/>
        <w:gridCol w:w="984"/>
      </w:tblGrid>
      <w:tr w:rsidR="00596F36" w14:paraId="1003BF75" w14:textId="77777777" w:rsidTr="00287DFF">
        <w:tc>
          <w:tcPr>
            <w:cnfStyle w:val="001000000000" w:firstRow="0" w:lastRow="0" w:firstColumn="1" w:lastColumn="0" w:oddVBand="0" w:evenVBand="0" w:oddHBand="0" w:evenHBand="0" w:firstRowFirstColumn="0" w:firstRowLastColumn="0" w:lastRowFirstColumn="0" w:lastRowLastColumn="0"/>
            <w:tcW w:w="1809" w:type="dxa"/>
            <w:shd w:val="clear" w:color="auto" w:fill="662382"/>
          </w:tcPr>
          <w:p w14:paraId="6CCE105C" w14:textId="77777777" w:rsidR="00596F36" w:rsidRPr="00404E36" w:rsidRDefault="00596F36" w:rsidP="00287DFF">
            <w:pPr>
              <w:pStyle w:val="TableCell"/>
              <w:rPr>
                <w:color w:val="FFFFFF" w:themeColor="background1"/>
              </w:rPr>
            </w:pPr>
            <w:r w:rsidRPr="00404E36">
              <w:rPr>
                <w:color w:val="FFFFFF" w:themeColor="background1"/>
              </w:rPr>
              <w:t>Name</w:t>
            </w:r>
          </w:p>
        </w:tc>
        <w:tc>
          <w:tcPr>
            <w:tcW w:w="5811" w:type="dxa"/>
          </w:tcPr>
          <w:p w14:paraId="3856998D" w14:textId="7533A750" w:rsidR="00596F36" w:rsidRPr="00404E36" w:rsidRDefault="00596F36" w:rsidP="00287DFF">
            <w:pPr>
              <w:pStyle w:val="TableCell"/>
              <w:cnfStyle w:val="000000000000" w:firstRow="0" w:lastRow="0" w:firstColumn="0" w:lastColumn="0" w:oddVBand="0" w:evenVBand="0" w:oddHBand="0" w:evenHBand="0" w:firstRowFirstColumn="0" w:firstRowLastColumn="0" w:lastRowFirstColumn="0" w:lastRowLastColumn="0"/>
              <w:rPr>
                <w:b/>
              </w:rPr>
            </w:pPr>
            <w:r>
              <w:rPr>
                <w:b/>
              </w:rPr>
              <w:t>EventStatusEnum</w:t>
            </w:r>
          </w:p>
        </w:tc>
        <w:tc>
          <w:tcPr>
            <w:tcW w:w="709" w:type="dxa"/>
            <w:shd w:val="clear" w:color="auto" w:fill="662382"/>
          </w:tcPr>
          <w:p w14:paraId="6D4D8113" w14:textId="77777777" w:rsidR="00596F36" w:rsidRPr="006A2A59" w:rsidRDefault="00596F36"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7" w:type="dxa"/>
          </w:tcPr>
          <w:p w14:paraId="515DA159" w14:textId="6955AD3D" w:rsidR="00596F36" w:rsidRPr="00121F50" w:rsidRDefault="00596F36" w:rsidP="00287DFF">
            <w:pPr>
              <w:pStyle w:val="TableCell"/>
              <w:jc w:val="right"/>
              <w:cnfStyle w:val="000000000000" w:firstRow="0" w:lastRow="0" w:firstColumn="0" w:lastColumn="0" w:oddVBand="0" w:evenVBand="0" w:oddHBand="0" w:evenHBand="0" w:firstRowFirstColumn="0" w:firstRowLastColumn="0" w:lastRowFirstColumn="0" w:lastRowLastColumn="0"/>
            </w:pPr>
            <w:r>
              <w:t>204</w:t>
            </w:r>
          </w:p>
        </w:tc>
      </w:tr>
    </w:tbl>
    <w:p w14:paraId="1190F121" w14:textId="77777777" w:rsidR="00D35C24" w:rsidRPr="00D441A5" w:rsidRDefault="00D35C24" w:rsidP="002572C3">
      <w:pPr>
        <w:spacing w:before="0" w:line="240" w:lineRule="auto"/>
        <w:rPr>
          <w:sz w:val="2"/>
          <w:szCs w:val="2"/>
        </w:rPr>
      </w:pPr>
    </w:p>
    <w:tbl>
      <w:tblPr>
        <w:tblStyle w:val="RBTable"/>
        <w:tblW w:w="9179" w:type="dxa"/>
        <w:tblLayout w:type="fixed"/>
        <w:tblLook w:val="04A0" w:firstRow="1" w:lastRow="0" w:firstColumn="1" w:lastColumn="0" w:noHBand="0" w:noVBand="1"/>
      </w:tblPr>
      <w:tblGrid>
        <w:gridCol w:w="1809"/>
        <w:gridCol w:w="1134"/>
        <w:gridCol w:w="6236"/>
      </w:tblGrid>
      <w:tr w:rsidR="00D35C24" w14:paraId="1DF1FDF0" w14:textId="77777777" w:rsidTr="003845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007F4B0B" w14:textId="77777777" w:rsidR="00D35C24" w:rsidRDefault="00D35C24" w:rsidP="00D35C24">
            <w:pPr>
              <w:pStyle w:val="TableCell"/>
            </w:pPr>
            <w:r>
              <w:t>Status</w:t>
            </w:r>
          </w:p>
        </w:tc>
        <w:tc>
          <w:tcPr>
            <w:tcW w:w="1134" w:type="dxa"/>
          </w:tcPr>
          <w:p w14:paraId="2E6EA67C"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65F5B37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35293FC" w14:textId="779CD0AB" w:rsidTr="003845CD">
        <w:tc>
          <w:tcPr>
            <w:cnfStyle w:val="001000000000" w:firstRow="0" w:lastRow="0" w:firstColumn="1" w:lastColumn="0" w:oddVBand="0" w:evenVBand="0" w:oddHBand="0" w:evenHBand="0" w:firstRowFirstColumn="0" w:firstRowLastColumn="0" w:lastRowFirstColumn="0" w:lastRowLastColumn="0"/>
            <w:tcW w:w="1809" w:type="dxa"/>
          </w:tcPr>
          <w:p w14:paraId="67A78FFD" w14:textId="1634EA33" w:rsidR="00D35C24" w:rsidRDefault="003845CD" w:rsidP="00D35C24">
            <w:pPr>
              <w:pStyle w:val="TableCell"/>
            </w:pPr>
            <w:r>
              <w:t>GROUP</w:t>
            </w:r>
          </w:p>
        </w:tc>
        <w:tc>
          <w:tcPr>
            <w:tcW w:w="1134" w:type="dxa"/>
          </w:tcPr>
          <w:p w14:paraId="224BD8C5" w14:textId="0D13A6EF"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52C7BAB5" w14:textId="0DCC747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w:t>
            </w:r>
            <w:r w:rsidR="001C11E5">
              <w:t xml:space="preserve"> EventInstance</w:t>
            </w:r>
            <w:r>
              <w:t xml:space="preserve"> is a</w:t>
            </w:r>
            <w:r w:rsidR="001C11E5">
              <w:t xml:space="preserve"> gr</w:t>
            </w:r>
            <w:r>
              <w:t>oup</w:t>
            </w:r>
            <w:r w:rsidR="001C11E5">
              <w:t xml:space="preserve"> ev</w:t>
            </w:r>
            <w:r>
              <w:t>ent</w:t>
            </w:r>
          </w:p>
        </w:tc>
      </w:tr>
      <w:tr w:rsidR="00D35C24" w14:paraId="4240A71F" w14:textId="77777777" w:rsidTr="003845CD">
        <w:tc>
          <w:tcPr>
            <w:cnfStyle w:val="001000000000" w:firstRow="0" w:lastRow="0" w:firstColumn="1" w:lastColumn="0" w:oddVBand="0" w:evenVBand="0" w:oddHBand="0" w:evenHBand="0" w:firstRowFirstColumn="0" w:firstRowLastColumn="0" w:lastRowFirstColumn="0" w:lastRowLastColumn="0"/>
            <w:tcW w:w="1809" w:type="dxa"/>
          </w:tcPr>
          <w:p w14:paraId="22040969" w14:textId="77777777" w:rsidR="00D35C24" w:rsidRDefault="003845CD" w:rsidP="00D35C24">
            <w:pPr>
              <w:pStyle w:val="TableCell"/>
            </w:pPr>
            <w:r>
              <w:t>PLANNED</w:t>
            </w:r>
          </w:p>
        </w:tc>
        <w:tc>
          <w:tcPr>
            <w:tcW w:w="1134" w:type="dxa"/>
          </w:tcPr>
          <w:p w14:paraId="0FE9B2FA" w14:textId="5E23D65C"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1383CC48" w14:textId="1BF7AB8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w:t>
            </w:r>
            <w:r w:rsidR="001C11E5">
              <w:t xml:space="preserve"> EventInstance</w:t>
            </w:r>
            <w:r>
              <w:t xml:space="preserve"> has been included in the</w:t>
            </w:r>
            <w:r w:rsidR="00541CF2">
              <w:t xml:space="preserve"> Plan </w:t>
            </w:r>
          </w:p>
        </w:tc>
      </w:tr>
      <w:tr w:rsidR="00D35C24" w14:paraId="13395861" w14:textId="77777777" w:rsidTr="003845CD">
        <w:tc>
          <w:tcPr>
            <w:cnfStyle w:val="001000000000" w:firstRow="0" w:lastRow="0" w:firstColumn="1" w:lastColumn="0" w:oddVBand="0" w:evenVBand="0" w:oddHBand="0" w:evenHBand="0" w:firstRowFirstColumn="0" w:firstRowLastColumn="0" w:lastRowFirstColumn="0" w:lastRowLastColumn="0"/>
            <w:tcW w:w="1809" w:type="dxa"/>
          </w:tcPr>
          <w:p w14:paraId="4558163F" w14:textId="77777777" w:rsidR="00D35C24" w:rsidRDefault="003845CD" w:rsidP="00D35C24">
            <w:pPr>
              <w:pStyle w:val="TableCell"/>
            </w:pPr>
            <w:r>
              <w:t>ACTIVATED</w:t>
            </w:r>
          </w:p>
        </w:tc>
        <w:tc>
          <w:tcPr>
            <w:tcW w:w="1134" w:type="dxa"/>
          </w:tcPr>
          <w:p w14:paraId="5F5A3B63" w14:textId="1FE3696E"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3</w:t>
            </w:r>
          </w:p>
        </w:tc>
        <w:tc>
          <w:tcPr>
            <w:tcW w:w="6236" w:type="dxa"/>
          </w:tcPr>
          <w:p w14:paraId="23A53044" w14:textId="2878944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w:t>
            </w:r>
            <w:r w:rsidR="00541CF2">
              <w:t xml:space="preserve"> Plan </w:t>
            </w:r>
            <w:r>
              <w:t>including the EventInstance has been Activated within the</w:t>
            </w:r>
            <w:r w:rsidR="001C11E5">
              <w:t xml:space="preserve"> pl</w:t>
            </w:r>
            <w:r>
              <w:t>an</w:t>
            </w:r>
            <w:r w:rsidR="001C11E5">
              <w:t xml:space="preserve"> ex</w:t>
            </w:r>
            <w:r>
              <w:t>ecution function.</w:t>
            </w:r>
          </w:p>
        </w:tc>
      </w:tr>
      <w:tr w:rsidR="00D35C24" w14:paraId="42EFA6EB" w14:textId="77777777" w:rsidTr="003845CD">
        <w:tc>
          <w:tcPr>
            <w:cnfStyle w:val="001000000000" w:firstRow="0" w:lastRow="0" w:firstColumn="1" w:lastColumn="0" w:oddVBand="0" w:evenVBand="0" w:oddHBand="0" w:evenHBand="0" w:firstRowFirstColumn="0" w:firstRowLastColumn="0" w:lastRowFirstColumn="0" w:lastRowLastColumn="0"/>
            <w:tcW w:w="1809" w:type="dxa"/>
          </w:tcPr>
          <w:p w14:paraId="1A003325" w14:textId="77777777" w:rsidR="00D35C24" w:rsidRDefault="003845CD" w:rsidP="00D35C24">
            <w:pPr>
              <w:pStyle w:val="TableCell"/>
            </w:pPr>
            <w:r>
              <w:t>TERMINATED</w:t>
            </w:r>
          </w:p>
        </w:tc>
        <w:tc>
          <w:tcPr>
            <w:tcW w:w="1134" w:type="dxa"/>
          </w:tcPr>
          <w:p w14:paraId="14B6C4DF" w14:textId="72506AEA"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4</w:t>
            </w:r>
          </w:p>
        </w:tc>
        <w:tc>
          <w:tcPr>
            <w:tcW w:w="6236" w:type="dxa"/>
          </w:tcPr>
          <w:p w14:paraId="42AB5BDB" w14:textId="50A5BFFD"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The EventInstance has reached a terminal status (further information is provided in </w:t>
            </w:r>
            <w:r w:rsidR="003E7232">
              <w:t>statusInfo</w:t>
            </w:r>
            <w:r>
              <w:t>)</w:t>
            </w:r>
          </w:p>
        </w:tc>
      </w:tr>
    </w:tbl>
    <w:p w14:paraId="7141A962" w14:textId="55FE2F59" w:rsidR="00D35C24" w:rsidRDefault="00D35C24" w:rsidP="00D35C24">
      <w:r>
        <w:t>When an EventInstance is created within the context of a</w:t>
      </w:r>
      <w:r w:rsidR="00541CF2">
        <w:t xml:space="preserve"> Plan </w:t>
      </w:r>
      <w:r>
        <w:t>by the</w:t>
      </w:r>
      <w:r w:rsidR="00541CF2">
        <w:t xml:space="preserve"> pl</w:t>
      </w:r>
      <w:r>
        <w:t>anning function, it has the initial status of Planned if it is a single event, or Group if it is an event group.</w:t>
      </w:r>
    </w:p>
    <w:p w14:paraId="7F0C1AF2" w14:textId="7C3014D4" w:rsidR="00D35C24" w:rsidRDefault="00D35C24" w:rsidP="00D35C24">
      <w:r>
        <w:t>Plans may be submitted to a</w:t>
      </w:r>
      <w:r w:rsidR="00541CF2">
        <w:t xml:space="preserve"> pl</w:t>
      </w:r>
      <w:r>
        <w:t>an</w:t>
      </w:r>
      <w:r w:rsidR="00541CF2">
        <w:t xml:space="preserve"> ex</w:t>
      </w:r>
      <w:r>
        <w:t>ecution function, but before they will execute they must be activated.  Once a</w:t>
      </w:r>
      <w:r w:rsidR="00541CF2">
        <w:t xml:space="preserve"> Plan </w:t>
      </w:r>
      <w:r>
        <w:t>has been activated, all contained</w:t>
      </w:r>
      <w:r w:rsidR="00541CF2">
        <w:t xml:space="preserve"> ev</w:t>
      </w:r>
      <w:r>
        <w:t>ents that are single events will also become Activated.</w:t>
      </w:r>
    </w:p>
    <w:p w14:paraId="0E72A9FB" w14:textId="3789FBB9" w:rsidR="00D35C24" w:rsidRDefault="00D35C24" w:rsidP="00D35C24">
      <w:r>
        <w:t>The status of the</w:t>
      </w:r>
      <w:r w:rsidR="00541CF2">
        <w:t xml:space="preserve"> ev</w:t>
      </w:r>
      <w:r>
        <w:t xml:space="preserve">ent is set to Terminated once it has occurred, or it will no longer occur.  </w:t>
      </w:r>
      <w:r w:rsidR="003E7232">
        <w:t>StatusInfo</w:t>
      </w:r>
      <w:r>
        <w:t xml:space="preserve"> provides the reason for termination and is customisable</w:t>
      </w:r>
      <w:r w:rsidR="00FC31A1">
        <w:t>. If the following termination conditions exist, then the following statusInfo text shall be used:</w:t>
      </w:r>
    </w:p>
    <w:p w14:paraId="5FEFC398" w14:textId="77777777" w:rsidR="00D35C24" w:rsidRDefault="00D35C24" w:rsidP="00353565">
      <w:pPr>
        <w:numPr>
          <w:ilvl w:val="0"/>
          <w:numId w:val="53"/>
        </w:numPr>
        <w:spacing w:before="120" w:line="0" w:lineRule="atLeast"/>
      </w:pPr>
      <w:r>
        <w:t>Occurred (Event has been triggered)</w:t>
      </w:r>
    </w:p>
    <w:p w14:paraId="0C2F8E04" w14:textId="77777777" w:rsidR="00D35C24" w:rsidRDefault="00D35C24" w:rsidP="00353565">
      <w:pPr>
        <w:numPr>
          <w:ilvl w:val="0"/>
          <w:numId w:val="53"/>
        </w:numPr>
        <w:spacing w:before="0" w:line="0" w:lineRule="atLeast"/>
      </w:pPr>
      <w:r>
        <w:t>Did Not Occur (Event expired or did not occur within validity period)</w:t>
      </w:r>
    </w:p>
    <w:p w14:paraId="1767E33B" w14:textId="77777777" w:rsidR="00D35C24" w:rsidRDefault="00D35C24" w:rsidP="00353565">
      <w:pPr>
        <w:numPr>
          <w:ilvl w:val="0"/>
          <w:numId w:val="53"/>
        </w:numPr>
        <w:spacing w:before="0" w:line="0" w:lineRule="atLeast"/>
      </w:pPr>
      <w:r>
        <w:t>Deleted (Event was deleted)</w:t>
      </w:r>
    </w:p>
    <w:p w14:paraId="0785159F" w14:textId="77777777" w:rsidR="00D35C24" w:rsidRDefault="00D35C24" w:rsidP="00183C67">
      <w:pPr>
        <w:pStyle w:val="Heading4"/>
      </w:pPr>
      <w:r>
        <w:lastRenderedPageBreak/>
        <w:t>Event Service Structures</w:t>
      </w:r>
    </w:p>
    <w:p w14:paraId="179B174E" w14:textId="438ABF6D" w:rsidR="00D35C24" w:rsidRDefault="00B336AF" w:rsidP="00D35C24">
      <w:r w:rsidRPr="00B336AF">
        <w:rPr>
          <w:noProof/>
        </w:rPr>
        <w:drawing>
          <wp:inline distT="0" distB="0" distL="0" distR="0" wp14:anchorId="44E31830" wp14:editId="4489540A">
            <wp:extent cx="5716905" cy="32480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6905" cy="3248025"/>
                    </a:xfrm>
                    <a:prstGeom prst="rect">
                      <a:avLst/>
                    </a:prstGeom>
                    <a:noFill/>
                    <a:ln>
                      <a:noFill/>
                    </a:ln>
                  </pic:spPr>
                </pic:pic>
              </a:graphicData>
            </a:graphic>
          </wp:inline>
        </w:drawing>
      </w:r>
    </w:p>
    <w:p w14:paraId="33D9DB10" w14:textId="7FD7B2C5" w:rsidR="00D35C24" w:rsidRDefault="00D35C24" w:rsidP="00D35C24">
      <w:pPr>
        <w:pStyle w:val="Caption"/>
        <w:keepNext w:val="0"/>
      </w:pPr>
      <w:bookmarkStart w:id="134" w:name="_Toc140093359"/>
      <w:r>
        <w:t xml:space="preserve">Figure </w:t>
      </w:r>
      <w:r w:rsidR="00A23CA0">
        <w:fldChar w:fldCharType="begin"/>
      </w:r>
      <w:r w:rsidR="00A23CA0">
        <w:instrText xml:space="preserve"> SEQ Figure \* ARABIC </w:instrText>
      </w:r>
      <w:r w:rsidR="00A23CA0">
        <w:fldChar w:fldCharType="separate"/>
      </w:r>
      <w:r w:rsidR="00182691">
        <w:rPr>
          <w:noProof/>
        </w:rPr>
        <w:t>16</w:t>
      </w:r>
      <w:r w:rsidR="00A23CA0">
        <w:rPr>
          <w:noProof/>
        </w:rPr>
        <w:fldChar w:fldCharType="end"/>
      </w:r>
      <w:r>
        <w:t>: Event Service Structures</w:t>
      </w:r>
      <w:bookmarkEnd w:id="134"/>
    </w:p>
    <w:p w14:paraId="47B5B27A" w14:textId="1FABAB81" w:rsidR="00D35C24" w:rsidRPr="00E94E1F" w:rsidRDefault="00D35C24" w:rsidP="00D35C24">
      <w:r>
        <w:t>This section defines data structures specific to</w:t>
      </w:r>
      <w:r w:rsidR="00541CF2">
        <w:t xml:space="preserve"> pl</w:t>
      </w:r>
      <w:r>
        <w:t>anning</w:t>
      </w:r>
      <w:r w:rsidR="00541CF2">
        <w:t xml:space="preserve"> ev</w:t>
      </w:r>
      <w:r>
        <w:t>ents that are used in the context of MPS service operations and their associated messages.</w:t>
      </w:r>
    </w:p>
    <w:p w14:paraId="208CDEF8" w14:textId="77777777" w:rsidR="00D35C24" w:rsidRPr="00B2671D" w:rsidRDefault="00D35C24" w:rsidP="00D35C24">
      <w:pPr>
        <w:pStyle w:val="HeadingNoNumber"/>
      </w:pPr>
      <w:r>
        <w:t>Event</w:t>
      </w:r>
      <w:r w:rsidRPr="00B2671D">
        <w:t>Update</w:t>
      </w:r>
    </w:p>
    <w:p w14:paraId="5752921B" w14:textId="77777777" w:rsidR="00D35C24" w:rsidRDefault="00D35C24" w:rsidP="00D35C24">
      <w:r>
        <w:t>EventUpdate is a data structure that is used to report the dynamic status of an EventInstance in the context of the MPS Plan Execution Control service monitorPlanExecutionDetail operation.</w:t>
      </w:r>
    </w:p>
    <w:p w14:paraId="15BBF0A0" w14:textId="3CDE9390" w:rsidR="00D35C24" w:rsidRDefault="00D35C24" w:rsidP="00D35C24">
      <w:r>
        <w:t>EventUpdates may be distributed to subscribing applications, including status displays, to inform them of the latest status of the event.  This may be particularly relevant in conjunction with a</w:t>
      </w:r>
      <w:r w:rsidR="00541CF2">
        <w:t xml:space="preserve"> pl</w:t>
      </w:r>
      <w:r>
        <w:t>an</w:t>
      </w:r>
      <w:r w:rsidR="00541CF2">
        <w:t xml:space="preserve"> ex</w:t>
      </w:r>
      <w:r>
        <w:t>ecution function.  EventUpdates may be stored in</w:t>
      </w:r>
      <w:r w:rsidR="00541CF2">
        <w:t xml:space="preserve"> ev</w:t>
      </w:r>
      <w:r>
        <w:t>ent</w:t>
      </w:r>
      <w:r w:rsidR="00541CF2">
        <w:t xml:space="preserve"> hi</w:t>
      </w:r>
      <w:r>
        <w:t>story to provide a complete record of evolving status over time.</w:t>
      </w:r>
    </w:p>
    <w:p w14:paraId="660AE34B"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EventUpdate E1"/>
      </w:tblPr>
      <w:tblGrid>
        <w:gridCol w:w="1667"/>
        <w:gridCol w:w="2976"/>
        <w:gridCol w:w="992"/>
        <w:gridCol w:w="1843"/>
        <w:gridCol w:w="709"/>
        <w:gridCol w:w="992"/>
      </w:tblGrid>
      <w:tr w:rsidR="00D35C24" w14:paraId="52DE3732"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ABEA4CA"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0EC4AC7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EventUpdate</w:t>
            </w:r>
          </w:p>
        </w:tc>
        <w:tc>
          <w:tcPr>
            <w:tcW w:w="992" w:type="dxa"/>
            <w:shd w:val="clear" w:color="auto" w:fill="662382"/>
          </w:tcPr>
          <w:p w14:paraId="2A19AF05"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65C1F78" w14:textId="2FF85E2B" w:rsidR="00D35C24" w:rsidRPr="00404E36" w:rsidRDefault="009846C7" w:rsidP="00D35C24">
            <w:pPr>
              <w:pStyle w:val="TableCell"/>
              <w:cnfStyle w:val="000000000000" w:firstRow="0" w:lastRow="0" w:firstColumn="0" w:lastColumn="0" w:oddVBand="0" w:evenVBand="0" w:oddHBand="0" w:evenHBand="0" w:firstRowFirstColumn="0" w:firstRowLastColumn="0" w:lastRowFirstColumn="0" w:lastRowLastColumn="0"/>
              <w:rPr>
                <w:b/>
              </w:rPr>
            </w:pPr>
            <w:r>
              <w:rPr>
                <w:i/>
                <w:iCs/>
              </w:rPr>
              <w:t>PlanDetailUpdate</w:t>
            </w:r>
          </w:p>
        </w:tc>
        <w:tc>
          <w:tcPr>
            <w:tcW w:w="709" w:type="dxa"/>
            <w:shd w:val="clear" w:color="auto" w:fill="662382"/>
          </w:tcPr>
          <w:p w14:paraId="07301178"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A1AD806"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205</w:t>
            </w:r>
          </w:p>
        </w:tc>
      </w:tr>
    </w:tbl>
    <w:p w14:paraId="31F84AE9" w14:textId="77777777" w:rsidR="00D35C24" w:rsidRPr="00404E36" w:rsidRDefault="00D35C24" w:rsidP="00C91940">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1DBF4F0A" w14:textId="77777777" w:rsidTr="002572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D5EAD01" w14:textId="77777777" w:rsidR="00D35C24" w:rsidRDefault="00D35C24" w:rsidP="00D35C24">
            <w:pPr>
              <w:pStyle w:val="TableCell"/>
            </w:pPr>
            <w:r>
              <w:t>Attribute</w:t>
            </w:r>
          </w:p>
        </w:tc>
        <w:tc>
          <w:tcPr>
            <w:tcW w:w="1984" w:type="dxa"/>
          </w:tcPr>
          <w:p w14:paraId="541FC97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6280CCB8"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023A9DA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7CB9EAD4" w14:textId="77777777" w:rsidTr="002572C3">
        <w:tc>
          <w:tcPr>
            <w:cnfStyle w:val="001000000000" w:firstRow="0" w:lastRow="0" w:firstColumn="1" w:lastColumn="0" w:oddVBand="0" w:evenVBand="0" w:oddHBand="0" w:evenHBand="0" w:firstRowFirstColumn="0" w:firstRowLastColumn="0" w:lastRowFirstColumn="0" w:lastRowLastColumn="0"/>
            <w:tcW w:w="1667" w:type="dxa"/>
          </w:tcPr>
          <w:p w14:paraId="4F47E2AA" w14:textId="77777777" w:rsidR="00D35C24" w:rsidRDefault="00D35C24" w:rsidP="00D35C24">
            <w:pPr>
              <w:pStyle w:val="TableCell"/>
            </w:pPr>
            <w:r>
              <w:t>eventInstance</w:t>
            </w:r>
          </w:p>
        </w:tc>
        <w:tc>
          <w:tcPr>
            <w:tcW w:w="1984" w:type="dxa"/>
          </w:tcPr>
          <w:p w14:paraId="13CF6ECC" w14:textId="04A61C1E"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F7239F">
              <w:br/>
              <w:t>&lt;EventInstance&gt;</w:t>
            </w:r>
          </w:p>
        </w:tc>
        <w:tc>
          <w:tcPr>
            <w:tcW w:w="992" w:type="dxa"/>
          </w:tcPr>
          <w:p w14:paraId="17DA563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E292D41" w14:textId="4C16FE5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EventInstance to which the status update relates.</w:t>
            </w:r>
          </w:p>
        </w:tc>
      </w:tr>
      <w:tr w:rsidR="00D35C24" w14:paraId="1243769E" w14:textId="77777777" w:rsidTr="002572C3">
        <w:tc>
          <w:tcPr>
            <w:cnfStyle w:val="001000000000" w:firstRow="0" w:lastRow="0" w:firstColumn="1" w:lastColumn="0" w:oddVBand="0" w:evenVBand="0" w:oddHBand="0" w:evenHBand="0" w:firstRowFirstColumn="0" w:firstRowLastColumn="0" w:lastRowFirstColumn="0" w:lastRowLastColumn="0"/>
            <w:tcW w:w="1667" w:type="dxa"/>
          </w:tcPr>
          <w:p w14:paraId="0372CD84" w14:textId="77777777" w:rsidR="00D35C24" w:rsidRDefault="00D35C24" w:rsidP="00D35C24">
            <w:pPr>
              <w:pStyle w:val="TableCell"/>
            </w:pPr>
            <w:r>
              <w:t>timestamp</w:t>
            </w:r>
          </w:p>
        </w:tc>
        <w:tc>
          <w:tcPr>
            <w:tcW w:w="1984" w:type="dxa"/>
          </w:tcPr>
          <w:p w14:paraId="6642F63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MAL::Time</w:t>
            </w:r>
          </w:p>
        </w:tc>
        <w:tc>
          <w:tcPr>
            <w:tcW w:w="992" w:type="dxa"/>
          </w:tcPr>
          <w:p w14:paraId="31ECEE8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9879A9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 of status update.</w:t>
            </w:r>
          </w:p>
        </w:tc>
      </w:tr>
      <w:tr w:rsidR="00D35C24" w14:paraId="5156D8C0" w14:textId="77777777" w:rsidTr="002572C3">
        <w:tc>
          <w:tcPr>
            <w:cnfStyle w:val="001000000000" w:firstRow="0" w:lastRow="0" w:firstColumn="1" w:lastColumn="0" w:oddVBand="0" w:evenVBand="0" w:oddHBand="0" w:evenHBand="0" w:firstRowFirstColumn="0" w:firstRowLastColumn="0" w:lastRowFirstColumn="0" w:lastRowLastColumn="0"/>
            <w:tcW w:w="1667" w:type="dxa"/>
          </w:tcPr>
          <w:p w14:paraId="412A4F5C" w14:textId="77777777" w:rsidR="00D35C24" w:rsidRDefault="00D35C24" w:rsidP="00D35C24">
            <w:pPr>
              <w:pStyle w:val="TableCell"/>
            </w:pPr>
            <w:r>
              <w:t>eventTime</w:t>
            </w:r>
          </w:p>
        </w:tc>
        <w:tc>
          <w:tcPr>
            <w:tcW w:w="1984" w:type="dxa"/>
          </w:tcPr>
          <w:p w14:paraId="0F334C99" w14:textId="77777777" w:rsidR="00D35C24" w:rsidRPr="00B2671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B2671D">
              <w:t>MAL::FineTime</w:t>
            </w:r>
          </w:p>
        </w:tc>
        <w:tc>
          <w:tcPr>
            <w:tcW w:w="992" w:type="dxa"/>
          </w:tcPr>
          <w:p w14:paraId="3E0E4AB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5546295" w14:textId="4D8D004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Predicted or actual time of the</w:t>
            </w:r>
            <w:r w:rsidR="00541CF2">
              <w:t xml:space="preserve"> ev</w:t>
            </w:r>
            <w:r>
              <w:t>ent.  EventTime is nullable: it can be predicted without an EventTime (e.g. if</w:t>
            </w:r>
            <w:r w:rsidR="00541CF2">
              <w:t xml:space="preserve"> po</w:t>
            </w:r>
            <w:r>
              <w:t>sition based)</w:t>
            </w:r>
          </w:p>
        </w:tc>
      </w:tr>
      <w:tr w:rsidR="00D35C24" w14:paraId="2197C0A5" w14:textId="77777777" w:rsidTr="002572C3">
        <w:tc>
          <w:tcPr>
            <w:cnfStyle w:val="001000000000" w:firstRow="0" w:lastRow="0" w:firstColumn="1" w:lastColumn="0" w:oddVBand="0" w:evenVBand="0" w:oddHBand="0" w:evenHBand="0" w:firstRowFirstColumn="0" w:firstRowLastColumn="0" w:lastRowFirstColumn="0" w:lastRowLastColumn="0"/>
            <w:tcW w:w="1667" w:type="dxa"/>
          </w:tcPr>
          <w:p w14:paraId="0BC629CD" w14:textId="77777777" w:rsidR="00D35C24" w:rsidRDefault="00D35C24" w:rsidP="00D35C24">
            <w:pPr>
              <w:pStyle w:val="TableCell"/>
            </w:pPr>
            <w:r>
              <w:t>arguments</w:t>
            </w:r>
          </w:p>
        </w:tc>
        <w:tc>
          <w:tcPr>
            <w:tcW w:w="1984" w:type="dxa"/>
          </w:tcPr>
          <w:p w14:paraId="4C3E4E1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w:t>
            </w:r>
            <w:r w:rsidRPr="00001514">
              <w:t>Argument</w:t>
            </w:r>
            <w:r>
              <w:t>&gt;</w:t>
            </w:r>
          </w:p>
        </w:tc>
        <w:tc>
          <w:tcPr>
            <w:tcW w:w="992" w:type="dxa"/>
          </w:tcPr>
          <w:p w14:paraId="0D4710DE" w14:textId="2716A7CB"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A5ECAD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Argument values.</w:t>
            </w:r>
          </w:p>
        </w:tc>
      </w:tr>
      <w:tr w:rsidR="00D35C24" w14:paraId="767B47AA" w14:textId="77777777" w:rsidTr="002572C3">
        <w:tc>
          <w:tcPr>
            <w:cnfStyle w:val="001000000000" w:firstRow="0" w:lastRow="0" w:firstColumn="1" w:lastColumn="0" w:oddVBand="0" w:evenVBand="0" w:oddHBand="0" w:evenHBand="0" w:firstRowFirstColumn="0" w:firstRowLastColumn="0" w:lastRowFirstColumn="0" w:lastRowLastColumn="0"/>
            <w:tcW w:w="1667" w:type="dxa"/>
          </w:tcPr>
          <w:p w14:paraId="55C63236" w14:textId="77777777" w:rsidR="00D35C24" w:rsidRDefault="00D35C24" w:rsidP="00D35C24">
            <w:pPr>
              <w:pStyle w:val="TableCell"/>
            </w:pPr>
            <w:r>
              <w:lastRenderedPageBreak/>
              <w:t>eventStatus</w:t>
            </w:r>
          </w:p>
        </w:tc>
        <w:tc>
          <w:tcPr>
            <w:tcW w:w="1984" w:type="dxa"/>
          </w:tcPr>
          <w:p w14:paraId="2F812B4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EventStatus</w:t>
            </w:r>
            <w:r w:rsidR="00261981">
              <w:t>Enum</w:t>
            </w:r>
          </w:p>
        </w:tc>
        <w:tc>
          <w:tcPr>
            <w:tcW w:w="992" w:type="dxa"/>
          </w:tcPr>
          <w:p w14:paraId="0965ADE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CCCC3AB" w14:textId="3B5C1A24"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Current</w:t>
            </w:r>
            <w:r w:rsidR="00541CF2">
              <w:t xml:space="preserve"> st</w:t>
            </w:r>
            <w:r>
              <w:t>atus of the EventInstance.</w:t>
            </w:r>
          </w:p>
        </w:tc>
      </w:tr>
      <w:tr w:rsidR="00D35C24" w14:paraId="5EFEB37E" w14:textId="77777777" w:rsidTr="002572C3">
        <w:tc>
          <w:tcPr>
            <w:cnfStyle w:val="001000000000" w:firstRow="0" w:lastRow="0" w:firstColumn="1" w:lastColumn="0" w:oddVBand="0" w:evenVBand="0" w:oddHBand="0" w:evenHBand="0" w:firstRowFirstColumn="0" w:firstRowLastColumn="0" w:lastRowFirstColumn="0" w:lastRowLastColumn="0"/>
            <w:tcW w:w="1667" w:type="dxa"/>
          </w:tcPr>
          <w:p w14:paraId="72794F13" w14:textId="41CFC26B" w:rsidR="00D35C24" w:rsidRDefault="003E7232" w:rsidP="00D35C24">
            <w:pPr>
              <w:pStyle w:val="TableCell"/>
            </w:pPr>
            <w:r>
              <w:t>statusInfo</w:t>
            </w:r>
          </w:p>
        </w:tc>
        <w:tc>
          <w:tcPr>
            <w:tcW w:w="1984" w:type="dxa"/>
          </w:tcPr>
          <w:p w14:paraId="32DB71B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27A6E71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8FBC36E" w14:textId="0CB64AD5" w:rsidR="00D35C24" w:rsidRDefault="003E7232" w:rsidP="00D35C24">
            <w:pPr>
              <w:pStyle w:val="TableCell"/>
              <w:cnfStyle w:val="000000000000" w:firstRow="0" w:lastRow="0" w:firstColumn="0" w:lastColumn="0" w:oddVBand="0" w:evenVBand="0" w:oddHBand="0" w:evenHBand="0" w:firstRowFirstColumn="0" w:firstRowLastColumn="0" w:lastRowFirstColumn="0" w:lastRowLastColumn="0"/>
            </w:pPr>
            <w:r>
              <w:t>StatusInfo</w:t>
            </w:r>
            <w:r w:rsidR="00D35C24">
              <w:t xml:space="preserve"> provides the reason for entering the Terminated</w:t>
            </w:r>
            <w:r w:rsidR="00541CF2">
              <w:t xml:space="preserve"> st</w:t>
            </w:r>
            <w:r w:rsidR="00D35C24">
              <w:t>ate and is customisable</w:t>
            </w:r>
            <w:r w:rsidR="00D27CC6">
              <w:t>, but if the following conditions exist then the specified text shall be used:</w:t>
            </w:r>
            <w:r w:rsidR="00D35C24">
              <w:t>:</w:t>
            </w:r>
          </w:p>
          <w:p w14:paraId="7D8532A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Occurred (Event has been triggered)</w:t>
            </w:r>
          </w:p>
          <w:p w14:paraId="79F4BC0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Did Not Occur (Event expired or did not occur within validity period)</w:t>
            </w:r>
          </w:p>
          <w:p w14:paraId="3CDF564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Deleted (Event was deleted)</w:t>
            </w:r>
          </w:p>
        </w:tc>
      </w:tr>
    </w:tbl>
    <w:p w14:paraId="6C38DBB6" w14:textId="77777777" w:rsidR="00D35C24" w:rsidRDefault="00D35C24" w:rsidP="00D35C24">
      <w:pPr>
        <w:pStyle w:val="HeadingNoNumber"/>
      </w:pPr>
      <w:r>
        <w:t>InsertedEventDetails</w:t>
      </w:r>
    </w:p>
    <w:p w14:paraId="5C51C762" w14:textId="77777777" w:rsidR="00D35C24" w:rsidRDefault="00D35C24" w:rsidP="00D35C24">
      <w:r>
        <w:t>A data structure that provides the information required to create the EventInstance to be inserted into a Plan using the MPS Plan Edit service.</w:t>
      </w:r>
    </w:p>
    <w:p w14:paraId="485AD497" w14:textId="77777777" w:rsidR="00D35C24" w:rsidRPr="00A67784" w:rsidRDefault="00D35C24" w:rsidP="00D35C24">
      <w:pPr>
        <w:spacing w:before="0"/>
      </w:pPr>
    </w:p>
    <w:tbl>
      <w:tblPr>
        <w:tblStyle w:val="RBTable"/>
        <w:tblW w:w="9179" w:type="dxa"/>
        <w:tblLayout w:type="fixed"/>
        <w:tblLook w:val="0480" w:firstRow="0" w:lastRow="0" w:firstColumn="1" w:lastColumn="0" w:noHBand="0" w:noVBand="1"/>
        <w:tblCaption w:val="DSC InsertedEventDetails E1"/>
      </w:tblPr>
      <w:tblGrid>
        <w:gridCol w:w="1667"/>
        <w:gridCol w:w="2976"/>
        <w:gridCol w:w="992"/>
        <w:gridCol w:w="1843"/>
        <w:gridCol w:w="709"/>
        <w:gridCol w:w="992"/>
      </w:tblGrid>
      <w:tr w:rsidR="00D35C24" w14:paraId="3891D386"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F9A8476"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45D89A61"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InsertedEventDetails</w:t>
            </w:r>
          </w:p>
        </w:tc>
        <w:tc>
          <w:tcPr>
            <w:tcW w:w="992" w:type="dxa"/>
            <w:shd w:val="clear" w:color="auto" w:fill="662382"/>
          </w:tcPr>
          <w:p w14:paraId="21A74A37"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9D6E4B1" w14:textId="77777777" w:rsidR="00D35C24" w:rsidRPr="0071560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3410236F"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A2C1796"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206</w:t>
            </w:r>
          </w:p>
        </w:tc>
      </w:tr>
    </w:tbl>
    <w:p w14:paraId="4D6C8316" w14:textId="77777777" w:rsidR="00D35C24" w:rsidRPr="00404E36" w:rsidRDefault="00D35C24" w:rsidP="00C91940">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1BD781F8" w14:textId="77777777" w:rsidTr="002572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6EDC0CD" w14:textId="77777777" w:rsidR="00D35C24" w:rsidRDefault="00D35C24" w:rsidP="00D35C24">
            <w:pPr>
              <w:pStyle w:val="TableCell"/>
            </w:pPr>
            <w:r>
              <w:t>Attribute</w:t>
            </w:r>
          </w:p>
        </w:tc>
        <w:tc>
          <w:tcPr>
            <w:tcW w:w="1984" w:type="dxa"/>
          </w:tcPr>
          <w:p w14:paraId="7A0A623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B65FD50"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12B3EEA9"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1D4A192B" w14:textId="77777777" w:rsidTr="002572C3">
        <w:tc>
          <w:tcPr>
            <w:cnfStyle w:val="001000000000" w:firstRow="0" w:lastRow="0" w:firstColumn="1" w:lastColumn="0" w:oddVBand="0" w:evenVBand="0" w:oddHBand="0" w:evenHBand="0" w:firstRowFirstColumn="0" w:firstRowLastColumn="0" w:lastRowFirstColumn="0" w:lastRowLastColumn="0"/>
            <w:tcW w:w="1667" w:type="dxa"/>
          </w:tcPr>
          <w:p w14:paraId="35A1BFE4" w14:textId="77777777" w:rsidR="00D35C24" w:rsidRDefault="00D35C24" w:rsidP="00D35C24">
            <w:pPr>
              <w:pStyle w:val="TableCell"/>
            </w:pPr>
            <w:r>
              <w:t>plan</w:t>
            </w:r>
          </w:p>
        </w:tc>
        <w:tc>
          <w:tcPr>
            <w:tcW w:w="1984" w:type="dxa"/>
          </w:tcPr>
          <w:p w14:paraId="194B5B88" w14:textId="5B50960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F7239F">
              <w:br/>
              <w:t>&lt;Plan&gt;</w:t>
            </w:r>
          </w:p>
        </w:tc>
        <w:tc>
          <w:tcPr>
            <w:tcW w:w="992" w:type="dxa"/>
          </w:tcPr>
          <w:p w14:paraId="7B0331B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4982ED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Plan into which the Event is to be inserted.</w:t>
            </w:r>
          </w:p>
        </w:tc>
      </w:tr>
      <w:tr w:rsidR="00D35C24" w14:paraId="12FF16A1" w14:textId="77777777" w:rsidTr="002572C3">
        <w:tc>
          <w:tcPr>
            <w:cnfStyle w:val="001000000000" w:firstRow="0" w:lastRow="0" w:firstColumn="1" w:lastColumn="0" w:oddVBand="0" w:evenVBand="0" w:oddHBand="0" w:evenHBand="0" w:firstRowFirstColumn="0" w:firstRowLastColumn="0" w:lastRowFirstColumn="0" w:lastRowLastColumn="0"/>
            <w:tcW w:w="1667" w:type="dxa"/>
          </w:tcPr>
          <w:p w14:paraId="3EB45466" w14:textId="48618AAC" w:rsidR="00D35C24" w:rsidRDefault="00A26A4D" w:rsidP="00D35C24">
            <w:pPr>
              <w:pStyle w:val="TableCell"/>
            </w:pPr>
            <w:r>
              <w:t>eventDefinition</w:t>
            </w:r>
          </w:p>
        </w:tc>
        <w:tc>
          <w:tcPr>
            <w:tcW w:w="1984" w:type="dxa"/>
          </w:tcPr>
          <w:p w14:paraId="2716955D" w14:textId="3EABB57E"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F7239F">
              <w:br/>
              <w:t>&lt;EventDefinition&gt;</w:t>
            </w:r>
          </w:p>
        </w:tc>
        <w:tc>
          <w:tcPr>
            <w:tcW w:w="992" w:type="dxa"/>
          </w:tcPr>
          <w:p w14:paraId="286CCF2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152DD4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Reference to the EventDefinition </w:t>
            </w:r>
          </w:p>
        </w:tc>
      </w:tr>
      <w:tr w:rsidR="00D35C24" w14:paraId="290F947E" w14:textId="77777777" w:rsidTr="002572C3">
        <w:tc>
          <w:tcPr>
            <w:cnfStyle w:val="001000000000" w:firstRow="0" w:lastRow="0" w:firstColumn="1" w:lastColumn="0" w:oddVBand="0" w:evenVBand="0" w:oddHBand="0" w:evenHBand="0" w:firstRowFirstColumn="0" w:firstRowLastColumn="0" w:lastRowFirstColumn="0" w:lastRowLastColumn="0"/>
            <w:tcW w:w="1667" w:type="dxa"/>
          </w:tcPr>
          <w:p w14:paraId="5F13D675" w14:textId="77777777" w:rsidR="00D35C24" w:rsidRDefault="00D35C24" w:rsidP="00D35C24">
            <w:pPr>
              <w:pStyle w:val="TableCell"/>
            </w:pPr>
            <w:r>
              <w:t>eventTime</w:t>
            </w:r>
          </w:p>
        </w:tc>
        <w:tc>
          <w:tcPr>
            <w:tcW w:w="1984" w:type="dxa"/>
          </w:tcPr>
          <w:p w14:paraId="17173AA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MAL::FineTime</w:t>
            </w:r>
          </w:p>
        </w:tc>
        <w:tc>
          <w:tcPr>
            <w:tcW w:w="992" w:type="dxa"/>
          </w:tcPr>
          <w:p w14:paraId="7131943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6111998" w14:textId="1ACB47C0" w:rsidR="00D35C24" w:rsidRPr="00287C9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the predicted or actual time of the</w:t>
            </w:r>
            <w:r w:rsidR="00405997">
              <w:t xml:space="preserve"> ev</w:t>
            </w:r>
            <w:r>
              <w:t>ent.  For an inserted</w:t>
            </w:r>
            <w:r w:rsidR="00405997">
              <w:t xml:space="preserve"> ev</w:t>
            </w:r>
            <w:r>
              <w:t>ent this must be present.</w:t>
            </w:r>
          </w:p>
        </w:tc>
      </w:tr>
      <w:tr w:rsidR="00D35C24" w14:paraId="44D76ECE" w14:textId="77777777" w:rsidTr="002572C3">
        <w:tc>
          <w:tcPr>
            <w:cnfStyle w:val="001000000000" w:firstRow="0" w:lastRow="0" w:firstColumn="1" w:lastColumn="0" w:oddVBand="0" w:evenVBand="0" w:oddHBand="0" w:evenHBand="0" w:firstRowFirstColumn="0" w:firstRowLastColumn="0" w:lastRowFirstColumn="0" w:lastRowLastColumn="0"/>
            <w:tcW w:w="1667" w:type="dxa"/>
          </w:tcPr>
          <w:p w14:paraId="55C0690F" w14:textId="77777777" w:rsidR="00D35C24" w:rsidRDefault="00D35C24" w:rsidP="00D35C24">
            <w:pPr>
              <w:pStyle w:val="TableCell"/>
            </w:pPr>
            <w:r>
              <w:t>arguments</w:t>
            </w:r>
          </w:p>
        </w:tc>
        <w:tc>
          <w:tcPr>
            <w:tcW w:w="1984" w:type="dxa"/>
          </w:tcPr>
          <w:p w14:paraId="518B42A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&lt;Argument&gt;</w:t>
            </w:r>
          </w:p>
        </w:tc>
        <w:tc>
          <w:tcPr>
            <w:tcW w:w="992" w:type="dxa"/>
          </w:tcPr>
          <w:p w14:paraId="6688270D" w14:textId="493AEB3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04F14A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Argument values.</w:t>
            </w:r>
          </w:p>
        </w:tc>
      </w:tr>
    </w:tbl>
    <w:p w14:paraId="17C2BA84" w14:textId="77777777" w:rsidR="00D35C24" w:rsidRPr="007B7481" w:rsidRDefault="00D35C24" w:rsidP="00D35C24"/>
    <w:p w14:paraId="247A2017" w14:textId="77777777" w:rsidR="00D35C24" w:rsidRDefault="00D35C24" w:rsidP="00D35C24">
      <w:pPr>
        <w:pStyle w:val="Heading3"/>
        <w:keepLines w:val="0"/>
        <w:pageBreakBefore/>
        <w:pBdr>
          <w:top w:val="single" w:sz="4" w:space="1" w:color="FFFFFF"/>
          <w:left w:val="single" w:sz="4" w:space="0" w:color="FFFFFF"/>
          <w:bottom w:val="single" w:sz="4" w:space="1" w:color="FFFFFF"/>
          <w:right w:val="single" w:sz="4" w:space="0" w:color="FFFFFF"/>
        </w:pBdr>
      </w:pPr>
      <w:bookmarkStart w:id="135" w:name="_Toc52218251"/>
      <w:bookmarkStart w:id="136" w:name="_Ref60926551"/>
      <w:bookmarkStart w:id="137" w:name="_Ref68802859"/>
      <w:bookmarkStart w:id="138" w:name="_Ref94548360"/>
      <w:bookmarkStart w:id="139" w:name="_Toc140093800"/>
      <w:r>
        <w:lastRenderedPageBreak/>
        <w:t>Planning Resources [Optional]</w:t>
      </w:r>
      <w:bookmarkEnd w:id="135"/>
      <w:bookmarkEnd w:id="136"/>
      <w:bookmarkEnd w:id="137"/>
      <w:bookmarkEnd w:id="138"/>
      <w:bookmarkEnd w:id="139"/>
    </w:p>
    <w:p w14:paraId="7C2DC66D" w14:textId="1ACDE846" w:rsidR="00D35C24" w:rsidRPr="00D024B9" w:rsidRDefault="00D35C24" w:rsidP="00D35C24">
      <w:r>
        <w:t>Planning</w:t>
      </w:r>
      <w:r w:rsidR="00405997">
        <w:t xml:space="preserve"> re</w:t>
      </w:r>
      <w:r>
        <w:t>sources are an optional element of the MPS</w:t>
      </w:r>
      <w:r w:rsidR="00405997">
        <w:t xml:space="preserve"> in</w:t>
      </w:r>
      <w:r>
        <w:t>formation</w:t>
      </w:r>
      <w:r w:rsidR="00405997">
        <w:t xml:space="preserve"> mo</w:t>
      </w:r>
      <w:r>
        <w:t>del.  Support for</w:t>
      </w:r>
      <w:r w:rsidR="00405997">
        <w:t xml:space="preserve"> pl</w:t>
      </w:r>
      <w:r>
        <w:t>anning</w:t>
      </w:r>
      <w:r w:rsidR="00405997">
        <w:t xml:space="preserve"> re</w:t>
      </w:r>
      <w:r>
        <w:t>sources is not a requirement for compliance of an MPS system with the MPS service interfaces.</w:t>
      </w:r>
    </w:p>
    <w:p w14:paraId="03224D05" w14:textId="77777777" w:rsidR="00D35C24" w:rsidRPr="00D024B9" w:rsidRDefault="00D35C24" w:rsidP="00183C67">
      <w:pPr>
        <w:pStyle w:val="Heading4"/>
      </w:pPr>
      <w:bookmarkStart w:id="140" w:name="_Ref62569207"/>
      <w:r>
        <w:t>Resource Objects</w:t>
      </w:r>
      <w:bookmarkEnd w:id="140"/>
    </w:p>
    <w:p w14:paraId="55F17163" w14:textId="6111B249" w:rsidR="00D35C24" w:rsidRDefault="00A12691" w:rsidP="00846010">
      <w:pPr>
        <w:spacing w:before="0"/>
        <w:jc w:val="center"/>
      </w:pPr>
      <w:r w:rsidRPr="00A12691">
        <w:t xml:space="preserve"> </w:t>
      </w:r>
      <w:r w:rsidR="00CF5377" w:rsidRPr="00CF5377">
        <w:rPr>
          <w:noProof/>
        </w:rPr>
        <w:drawing>
          <wp:inline distT="0" distB="0" distL="0" distR="0" wp14:anchorId="5BE521D4" wp14:editId="0F61B4E3">
            <wp:extent cx="5675115" cy="64674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b="2295"/>
                    <a:stretch/>
                  </pic:blipFill>
                  <pic:spPr bwMode="auto">
                    <a:xfrm>
                      <a:off x="0" y="0"/>
                      <a:ext cx="5684913" cy="6478641"/>
                    </a:xfrm>
                    <a:prstGeom prst="rect">
                      <a:avLst/>
                    </a:prstGeom>
                    <a:noFill/>
                    <a:ln>
                      <a:noFill/>
                    </a:ln>
                    <a:extLst>
                      <a:ext uri="{53640926-AAD7-44D8-BBD7-CCE9431645EC}">
                        <a14:shadowObscured xmlns:a14="http://schemas.microsoft.com/office/drawing/2010/main"/>
                      </a:ext>
                    </a:extLst>
                  </pic:spPr>
                </pic:pic>
              </a:graphicData>
            </a:graphic>
          </wp:inline>
        </w:drawing>
      </w:r>
    </w:p>
    <w:p w14:paraId="2A97C221" w14:textId="215097E1" w:rsidR="00D35C24" w:rsidRDefault="00D35C24" w:rsidP="00D35C24">
      <w:pPr>
        <w:pStyle w:val="Caption"/>
        <w:keepNext w:val="0"/>
      </w:pPr>
      <w:bookmarkStart w:id="141" w:name="_Toc140093360"/>
      <w:r>
        <w:t xml:space="preserve">Figure </w:t>
      </w:r>
      <w:r w:rsidR="00A23CA0">
        <w:fldChar w:fldCharType="begin"/>
      </w:r>
      <w:r w:rsidR="00A23CA0">
        <w:instrText xml:space="preserve"> SEQ Figure \* ARABIC </w:instrText>
      </w:r>
      <w:r w:rsidR="00A23CA0">
        <w:fldChar w:fldCharType="separate"/>
      </w:r>
      <w:r w:rsidR="00182691">
        <w:rPr>
          <w:noProof/>
        </w:rPr>
        <w:t>17</w:t>
      </w:r>
      <w:r w:rsidR="00A23CA0">
        <w:rPr>
          <w:noProof/>
        </w:rPr>
        <w:fldChar w:fldCharType="end"/>
      </w:r>
      <w:r>
        <w:t>: Planning Resources</w:t>
      </w:r>
      <w:bookmarkEnd w:id="141"/>
    </w:p>
    <w:p w14:paraId="1AFF2A55" w14:textId="6F3EAEFC" w:rsidR="00D35C24" w:rsidRDefault="00D35C24" w:rsidP="00D35C24">
      <w:r w:rsidRPr="000357DF">
        <w:rPr>
          <w:rStyle w:val="Term"/>
        </w:rPr>
        <w:lastRenderedPageBreak/>
        <w:t>Planning</w:t>
      </w:r>
      <w:r w:rsidR="00405997" w:rsidRPr="000357DF">
        <w:rPr>
          <w:rStyle w:val="Term"/>
        </w:rPr>
        <w:t xml:space="preserve"> </w:t>
      </w:r>
      <w:r w:rsidR="00405997">
        <w:rPr>
          <w:rStyle w:val="Term"/>
        </w:rPr>
        <w:t>re</w:t>
      </w:r>
      <w:r>
        <w:rPr>
          <w:rStyle w:val="Term"/>
        </w:rPr>
        <w:t>sources</w:t>
      </w:r>
      <w:r>
        <w:t xml:space="preserve"> follow the MO State</w:t>
      </w:r>
      <w:r w:rsidR="00405997">
        <w:t xml:space="preserve"> ob</w:t>
      </w:r>
      <w:r>
        <w:t>ject</w:t>
      </w:r>
      <w:r w:rsidR="00405997">
        <w:t xml:space="preserve"> pa</w:t>
      </w:r>
      <w:r>
        <w:t>ttern, comprising a</w:t>
      </w:r>
      <w:r w:rsidRPr="00C93DD5">
        <w:t xml:space="preserve"> </w:t>
      </w:r>
      <w:r>
        <w:t>single class of MO</w:t>
      </w:r>
      <w:r w:rsidR="00405997">
        <w:t xml:space="preserve"> ob</w:t>
      </w:r>
      <w:r>
        <w:t>ject.  The resource definitions form part of the</w:t>
      </w:r>
      <w:r w:rsidR="00405997">
        <w:t xml:space="preserve"> pl</w:t>
      </w:r>
      <w:r>
        <w:t>anning</w:t>
      </w:r>
      <w:r w:rsidR="00405997">
        <w:t xml:space="preserve"> co</w:t>
      </w:r>
      <w:r>
        <w:t>nfiguration</w:t>
      </w:r>
      <w:r w:rsidR="00405997">
        <w:t xml:space="preserve"> da</w:t>
      </w:r>
      <w:r>
        <w:t>ta for a mission planning system, but the same object identity is used to reference the value of the resource in a mission planning system.</w:t>
      </w:r>
    </w:p>
    <w:p w14:paraId="50368C53" w14:textId="7EF1977F" w:rsidR="00443998" w:rsidRDefault="00C93DD5" w:rsidP="00D35C24">
      <w:r>
        <w:rPr>
          <w:rStyle w:val="Term"/>
        </w:rPr>
        <w:t>Planning</w:t>
      </w:r>
      <w:r w:rsidR="00405997">
        <w:rPr>
          <w:rStyle w:val="Term"/>
        </w:rPr>
        <w:t xml:space="preserve"> re</w:t>
      </w:r>
      <w:r w:rsidR="00D35C24">
        <w:rPr>
          <w:rStyle w:val="Term"/>
        </w:rPr>
        <w:t xml:space="preserve">sources </w:t>
      </w:r>
      <w:r w:rsidR="00D35C24">
        <w:t>can be of any MAL Attribute data type.  The value of the</w:t>
      </w:r>
      <w:r w:rsidR="00405997">
        <w:t xml:space="preserve"> re</w:t>
      </w:r>
      <w:r w:rsidR="00D35C24">
        <w:t>source does not inherently require sub-types, as all data types can be represented by an attribute of type MAL::Attribute.</w:t>
      </w:r>
    </w:p>
    <w:p w14:paraId="4F3C9579" w14:textId="77777777" w:rsidR="00773161" w:rsidRPr="0050212A" w:rsidRDefault="00773161" w:rsidP="00773161">
      <w:r>
        <w:t xml:space="preserve">It is a requirement that the </w:t>
      </w:r>
      <w:r>
        <w:rPr>
          <w:rStyle w:val="Term"/>
        </w:rPr>
        <w:t xml:space="preserve">key </w:t>
      </w:r>
      <w:r>
        <w:t xml:space="preserve">field of the </w:t>
      </w:r>
      <w:r>
        <w:rPr>
          <w:rStyle w:val="Term"/>
        </w:rPr>
        <w:t xml:space="preserve">identity </w:t>
      </w:r>
      <w:r>
        <w:t xml:space="preserve">of resources is unique across all </w:t>
      </w:r>
      <w:r w:rsidDel="004C00AC">
        <w:t>sub-</w:t>
      </w:r>
      <w:r>
        <w:t>data types of resource.</w:t>
      </w:r>
    </w:p>
    <w:p w14:paraId="206C0B96" w14:textId="3366D1AF" w:rsidR="002B518C" w:rsidRPr="00846010" w:rsidRDefault="00443998" w:rsidP="00D35C24">
      <w:r>
        <w:t>The</w:t>
      </w:r>
      <w:r w:rsidR="00D35C24">
        <w:t xml:space="preserve"> attributes required to support data validation are type-specific, </w:t>
      </w:r>
      <w:r w:rsidR="00790237">
        <w:t xml:space="preserve">and to support this an optional </w:t>
      </w:r>
      <w:r>
        <w:t xml:space="preserve">validationData field has the abstract </w:t>
      </w:r>
      <w:r w:rsidR="00A12691">
        <w:t xml:space="preserve">MPS data </w:t>
      </w:r>
      <w:r>
        <w:t xml:space="preserve">type </w:t>
      </w:r>
      <w:r w:rsidR="002B518C">
        <w:rPr>
          <w:i/>
          <w:iCs/>
        </w:rPr>
        <w:t>ValidationDetails</w:t>
      </w:r>
      <w:r w:rsidR="00A12691">
        <w:rPr>
          <w:i/>
          <w:iCs/>
        </w:rPr>
        <w:t xml:space="preserve">, </w:t>
      </w:r>
      <w:r w:rsidR="00A12691" w:rsidRPr="00846010">
        <w:t>which</w:t>
      </w:r>
      <w:r w:rsidR="00A12691">
        <w:rPr>
          <w:i/>
          <w:iCs/>
        </w:rPr>
        <w:t xml:space="preserve"> </w:t>
      </w:r>
      <w:r w:rsidR="002B518C">
        <w:t xml:space="preserve">is also used to support data validation of Arguments (see </w:t>
      </w:r>
      <w:r w:rsidR="002B518C">
        <w:fldChar w:fldCharType="begin"/>
      </w:r>
      <w:r w:rsidR="002B518C">
        <w:instrText xml:space="preserve"> REF _Ref85030952 \r \h </w:instrText>
      </w:r>
      <w:r w:rsidR="002B518C">
        <w:fldChar w:fldCharType="separate"/>
      </w:r>
      <w:r w:rsidR="00182691">
        <w:t>3.3.5</w:t>
      </w:r>
      <w:r w:rsidR="002B518C">
        <w:fldChar w:fldCharType="end"/>
      </w:r>
      <w:r w:rsidR="002B518C">
        <w:t>)</w:t>
      </w:r>
      <w:r w:rsidR="00773161">
        <w:t>.  Three concrete types are defined there to support:</w:t>
      </w:r>
    </w:p>
    <w:p w14:paraId="0F0C3E54" w14:textId="6A6808E9" w:rsidR="00D35C24" w:rsidRDefault="00D35C24" w:rsidP="00353565">
      <w:pPr>
        <w:numPr>
          <w:ilvl w:val="0"/>
          <w:numId w:val="49"/>
        </w:numPr>
        <w:spacing w:before="120" w:line="0" w:lineRule="atLeast"/>
      </w:pPr>
      <w:r>
        <w:t>Numeric</w:t>
      </w:r>
      <w:r w:rsidR="00443998">
        <w:t>Range</w:t>
      </w:r>
      <w:r>
        <w:t>:  applicable for any numeric data type where a min-max range is defined for the</w:t>
      </w:r>
      <w:r w:rsidR="00405997">
        <w:t xml:space="preserve"> re</w:t>
      </w:r>
      <w:r>
        <w:t>source (including</w:t>
      </w:r>
      <w:r w:rsidR="00405997">
        <w:t xml:space="preserve"> Du</w:t>
      </w:r>
      <w:r>
        <w:t>rations).</w:t>
      </w:r>
    </w:p>
    <w:p w14:paraId="63BFDC5A" w14:textId="342AB553" w:rsidR="00D35C24" w:rsidRDefault="00D35C24" w:rsidP="00353565">
      <w:pPr>
        <w:numPr>
          <w:ilvl w:val="0"/>
          <w:numId w:val="49"/>
        </w:numPr>
        <w:spacing w:before="120" w:line="0" w:lineRule="atLeast"/>
      </w:pPr>
      <w:r>
        <w:t>String</w:t>
      </w:r>
      <w:r w:rsidR="004C00AC">
        <w:t>Pattern</w:t>
      </w:r>
      <w:r>
        <w:t>:  applicable for</w:t>
      </w:r>
      <w:r w:rsidR="00405997">
        <w:t xml:space="preserve"> re</w:t>
      </w:r>
      <w:r>
        <w:t>sources of type String.</w:t>
      </w:r>
    </w:p>
    <w:p w14:paraId="52755F9B" w14:textId="657B1375" w:rsidR="00D35C24" w:rsidRDefault="00D35C24" w:rsidP="00353565">
      <w:pPr>
        <w:numPr>
          <w:ilvl w:val="0"/>
          <w:numId w:val="49"/>
        </w:numPr>
        <w:spacing w:before="120" w:line="0" w:lineRule="atLeast"/>
      </w:pPr>
      <w:r>
        <w:t>Status</w:t>
      </w:r>
      <w:r w:rsidR="004C00AC">
        <w:t>Values</w:t>
      </w:r>
      <w:r>
        <w:t>:  applicable for enumerated status</w:t>
      </w:r>
      <w:r w:rsidR="00405997">
        <w:t xml:space="preserve"> re</w:t>
      </w:r>
      <w:r>
        <w:t>sources (of type Integer, but with interpreted status text strings).</w:t>
      </w:r>
    </w:p>
    <w:p w14:paraId="61D1D04C" w14:textId="51B5644B" w:rsidR="00773161" w:rsidRDefault="00773161" w:rsidP="00773161">
      <w:pPr>
        <w:spacing w:before="120" w:line="0" w:lineRule="atLeast"/>
      </w:pPr>
      <w:r>
        <w:t>An additional concrete type is defined here, specifically to support the definition of Resources:</w:t>
      </w:r>
    </w:p>
    <w:p w14:paraId="4AE72B19" w14:textId="77777777" w:rsidR="00773161" w:rsidRDefault="00773161" w:rsidP="00773161">
      <w:pPr>
        <w:numPr>
          <w:ilvl w:val="0"/>
          <w:numId w:val="49"/>
        </w:numPr>
        <w:spacing w:before="120" w:line="0" w:lineRule="atLeast"/>
      </w:pPr>
      <w:r>
        <w:t>NumericProfile: applicable for any numeric data type where the min-max change varies over time.</w:t>
      </w:r>
    </w:p>
    <w:p w14:paraId="7BE1A142" w14:textId="748E0C99" w:rsidR="00D35C24" w:rsidRDefault="00D35C24" w:rsidP="00D35C24">
      <w:r>
        <w:t>The “x-axis” of a</w:t>
      </w:r>
      <w:r w:rsidR="00405997">
        <w:t xml:space="preserve"> re</w:t>
      </w:r>
      <w:r>
        <w:t>source is always</w:t>
      </w:r>
      <w:r w:rsidR="00405997">
        <w:t xml:space="preserve"> ti</w:t>
      </w:r>
      <w:r>
        <w:t>me:  in other words it records the evolution of the value of the</w:t>
      </w:r>
      <w:r w:rsidR="00405997">
        <w:t xml:space="preserve"> re</w:t>
      </w:r>
      <w:r>
        <w:t>source over time, and not other dimensions (such as position).</w:t>
      </w:r>
    </w:p>
    <w:p w14:paraId="19F46D05" w14:textId="77777777" w:rsidR="00D35C24" w:rsidRPr="007D072D" w:rsidRDefault="00D35C24" w:rsidP="00D35C24">
      <w:pPr>
        <w:pStyle w:val="HeadingNoNumber"/>
      </w:pPr>
      <w:r>
        <w:t>Resource</w:t>
      </w:r>
    </w:p>
    <w:p w14:paraId="51071F06" w14:textId="61887906" w:rsidR="00D35C24" w:rsidRDefault="00D35C24" w:rsidP="00D35C24">
      <w:r>
        <w:t>A</w:t>
      </w:r>
      <w:r w:rsidR="00405997">
        <w:t xml:space="preserve"> re</w:t>
      </w:r>
      <w:r>
        <w:t>source is an MO</w:t>
      </w:r>
      <w:r w:rsidR="00405997">
        <w:t xml:space="preserve"> ob</w:t>
      </w:r>
      <w:r>
        <w:t>ject that contains both the static attributes that define a</w:t>
      </w:r>
      <w:r w:rsidR="00405997">
        <w:t xml:space="preserve"> </w:t>
      </w:r>
      <w:r w:rsidR="00405997">
        <w:rPr>
          <w:rStyle w:val="Term"/>
        </w:rPr>
        <w:t>pl</w:t>
      </w:r>
      <w:r>
        <w:rPr>
          <w:rStyle w:val="Term"/>
        </w:rPr>
        <w:t>anning</w:t>
      </w:r>
      <w:r w:rsidR="00405997">
        <w:rPr>
          <w:rStyle w:val="Term"/>
        </w:rPr>
        <w:t xml:space="preserve"> re</w:t>
      </w:r>
      <w:r>
        <w:rPr>
          <w:rStyle w:val="Term"/>
        </w:rPr>
        <w:t>source</w:t>
      </w:r>
      <w:r>
        <w:t xml:space="preserve"> and a dynamic attribute that holds its current value.  Its </w:t>
      </w:r>
      <w:r w:rsidRPr="00A70BBF">
        <w:rPr>
          <w:rStyle w:val="Term"/>
        </w:rPr>
        <w:t>identity</w:t>
      </w:r>
      <w:r>
        <w:t xml:space="preserve"> is defined by a constant </w:t>
      </w:r>
      <w:r w:rsidR="00A70BBF" w:rsidRPr="00A70BBF">
        <w:rPr>
          <w:rStyle w:val="Term"/>
        </w:rPr>
        <w:t>key</w:t>
      </w:r>
      <w:r>
        <w:t xml:space="preserve"> and evolving </w:t>
      </w:r>
      <w:r w:rsidRPr="00A70BBF">
        <w:rPr>
          <w:rStyle w:val="Term"/>
        </w:rPr>
        <w:t>version</w:t>
      </w:r>
      <w:r>
        <w:t>, which is updated each time the definition is revised.  Resource definitions form part of the</w:t>
      </w:r>
      <w:r w:rsidR="00405997">
        <w:t xml:space="preserve"> pl</w:t>
      </w:r>
      <w:r>
        <w:t>anning</w:t>
      </w:r>
      <w:r w:rsidR="00405997">
        <w:t xml:space="preserve"> co</w:t>
      </w:r>
      <w:r>
        <w:t>nfiguration</w:t>
      </w:r>
      <w:r w:rsidR="00405997">
        <w:t xml:space="preserve"> da</w:t>
      </w:r>
      <w:r>
        <w:t>ta and in practice the value attribute may be omitted in this context, although it may also be used to provide an initial or default value.</w:t>
      </w:r>
    </w:p>
    <w:p w14:paraId="193E0A97" w14:textId="404134DF" w:rsidR="00D35C24" w:rsidRDefault="00D35C24" w:rsidP="00D35C24">
      <w:r>
        <w:t>As previously described, d</w:t>
      </w:r>
      <w:r w:rsidRPr="0070115A">
        <w:t>epending on the</w:t>
      </w:r>
      <w:r w:rsidR="00405997" w:rsidRPr="0070115A">
        <w:t xml:space="preserve"> re</w:t>
      </w:r>
      <w:r w:rsidRPr="0070115A">
        <w:t>source</w:t>
      </w:r>
      <w:r w:rsidR="00405997" w:rsidRPr="0070115A">
        <w:t xml:space="preserve"> da</w:t>
      </w:r>
      <w:r w:rsidRPr="0070115A">
        <w:t>ta</w:t>
      </w:r>
      <w:r w:rsidR="00405997">
        <w:t xml:space="preserve"> t</w:t>
      </w:r>
      <w:r w:rsidRPr="0070115A">
        <w:t>ype, the</w:t>
      </w:r>
      <w:r w:rsidR="00405997" w:rsidRPr="0070115A">
        <w:t xml:space="preserve"> re</w:t>
      </w:r>
      <w:r w:rsidRPr="0070115A">
        <w:t xml:space="preserve">source </w:t>
      </w:r>
      <w:r>
        <w:t>d</w:t>
      </w:r>
      <w:r w:rsidRPr="0070115A">
        <w:t>efinition may require additional type specific attributes to support data validation.  Sub</w:t>
      </w:r>
      <w:r w:rsidR="00405997">
        <w:t>-t</w:t>
      </w:r>
      <w:r w:rsidRPr="0070115A">
        <w:t xml:space="preserve">ypes are </w:t>
      </w:r>
      <w:r>
        <w:t>defined</w:t>
      </w:r>
      <w:r w:rsidRPr="0070115A">
        <w:t xml:space="preserve"> </w:t>
      </w:r>
      <w:r>
        <w:t xml:space="preserve">for Numeric, String and enumerated Status type </w:t>
      </w:r>
      <w:r w:rsidR="00405997">
        <w:t>r</w:t>
      </w:r>
      <w:r>
        <w:t>esources.  The base Resource MO</w:t>
      </w:r>
      <w:r w:rsidR="00405997">
        <w:t xml:space="preserve"> ob</w:t>
      </w:r>
      <w:r>
        <w:t>ject type can be used where no data validation is applicable.  The following attributes are applicable to the base type and all sub-types.</w:t>
      </w:r>
    </w:p>
    <w:p w14:paraId="7C28FB6C" w14:textId="77777777" w:rsidR="00D35C24" w:rsidRPr="00C93DD5" w:rsidRDefault="00D35C24" w:rsidP="00D35C24">
      <w:pPr>
        <w:spacing w:before="0"/>
      </w:pPr>
    </w:p>
    <w:tbl>
      <w:tblPr>
        <w:tblStyle w:val="RBTable"/>
        <w:tblW w:w="9179" w:type="dxa"/>
        <w:tblLayout w:type="fixed"/>
        <w:tblLook w:val="0480" w:firstRow="0" w:lastRow="0" w:firstColumn="1" w:lastColumn="0" w:noHBand="0" w:noVBand="1"/>
        <w:tblCaption w:val="DSO Resource E4"/>
      </w:tblPr>
      <w:tblGrid>
        <w:gridCol w:w="1667"/>
        <w:gridCol w:w="2976"/>
        <w:gridCol w:w="992"/>
        <w:gridCol w:w="1843"/>
        <w:gridCol w:w="709"/>
        <w:gridCol w:w="992"/>
      </w:tblGrid>
      <w:tr w:rsidR="00D35C24" w14:paraId="75C711F6"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B4263C2" w14:textId="77777777" w:rsidR="00D35C24" w:rsidRPr="00404E36" w:rsidRDefault="00D35C24" w:rsidP="00D44BC0">
            <w:pPr>
              <w:pStyle w:val="TableCell"/>
              <w:keepNext/>
              <w:rPr>
                <w:color w:val="FFFFFF" w:themeColor="background1"/>
              </w:rPr>
            </w:pPr>
            <w:r w:rsidRPr="00404E36">
              <w:rPr>
                <w:color w:val="FFFFFF" w:themeColor="background1"/>
              </w:rPr>
              <w:lastRenderedPageBreak/>
              <w:t>Name</w:t>
            </w:r>
          </w:p>
        </w:tc>
        <w:tc>
          <w:tcPr>
            <w:tcW w:w="2976" w:type="dxa"/>
          </w:tcPr>
          <w:p w14:paraId="4CF9D75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Resource</w:t>
            </w:r>
          </w:p>
        </w:tc>
        <w:tc>
          <w:tcPr>
            <w:tcW w:w="992" w:type="dxa"/>
            <w:shd w:val="clear" w:color="auto" w:fill="662382"/>
          </w:tcPr>
          <w:p w14:paraId="27C680C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0547A5F8" w14:textId="751B2B06" w:rsidR="00D35C24" w:rsidRPr="00404E36" w:rsidRDefault="009F134E" w:rsidP="00D35C24">
            <w:pPr>
              <w:pStyle w:val="TableCell"/>
              <w:cnfStyle w:val="000000000000" w:firstRow="0" w:lastRow="0" w:firstColumn="0" w:lastColumn="0" w:oddVBand="0" w:evenVBand="0" w:oddHBand="0" w:evenHBand="0" w:firstRowFirstColumn="0" w:firstRowLastColumn="0" w:lastRowFirstColumn="0" w:lastRowLastColumn="0"/>
              <w:rPr>
                <w:b/>
              </w:rPr>
            </w:pPr>
            <w:r>
              <w:t>MAL::</w:t>
            </w:r>
            <w:r w:rsidR="00B939AF">
              <w:t>Object</w:t>
            </w:r>
          </w:p>
        </w:tc>
        <w:tc>
          <w:tcPr>
            <w:tcW w:w="709" w:type="dxa"/>
            <w:shd w:val="clear" w:color="auto" w:fill="662382"/>
          </w:tcPr>
          <w:p w14:paraId="28B6D3BE"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08E5DFCB"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301</w:t>
            </w:r>
          </w:p>
        </w:tc>
      </w:tr>
    </w:tbl>
    <w:p w14:paraId="7108F271" w14:textId="77777777" w:rsidR="00D35C24" w:rsidRPr="00404E36" w:rsidRDefault="00D35C24" w:rsidP="00D44BC0">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4F4D5FC2" w14:textId="77777777" w:rsidTr="00C91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F49BE6D" w14:textId="77777777" w:rsidR="00D35C24" w:rsidRDefault="00D35C24" w:rsidP="00D35C24">
            <w:pPr>
              <w:pStyle w:val="TableCell"/>
            </w:pPr>
            <w:r>
              <w:t>Attribute</w:t>
            </w:r>
          </w:p>
        </w:tc>
        <w:tc>
          <w:tcPr>
            <w:tcW w:w="1984" w:type="dxa"/>
          </w:tcPr>
          <w:p w14:paraId="4B1B52A9"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23EE8FF"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727D630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267592E" w14:textId="77777777" w:rsidTr="00D44BC0">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tcPr>
          <w:p w14:paraId="665F6952" w14:textId="154DE271" w:rsidR="00D35C24" w:rsidRPr="001447A7" w:rsidRDefault="00921A00" w:rsidP="00D35C24">
            <w:pPr>
              <w:pStyle w:val="TableCell"/>
              <w:rPr>
                <w:u w:val="single"/>
              </w:rPr>
            </w:pPr>
            <w:r>
              <w:rPr>
                <w:u w:val="single"/>
              </w:rPr>
              <w:t>identity</w:t>
            </w:r>
          </w:p>
        </w:tc>
        <w:tc>
          <w:tcPr>
            <w:tcW w:w="0" w:type="dxa"/>
            <w:shd w:val="clear" w:color="auto" w:fill="BFBFBF" w:themeFill="background1" w:themeFillShade="BF"/>
          </w:tcPr>
          <w:p w14:paraId="75585271" w14:textId="220E040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w:t>
            </w:r>
            <w:r w:rsidR="00FF785F">
              <w:t>ObjectIdentity</w:t>
            </w:r>
          </w:p>
        </w:tc>
        <w:tc>
          <w:tcPr>
            <w:tcW w:w="0" w:type="dxa"/>
            <w:shd w:val="clear" w:color="auto" w:fill="BFBFBF" w:themeFill="background1" w:themeFillShade="BF"/>
          </w:tcPr>
          <w:p w14:paraId="585FA93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0" w:type="dxa"/>
            <w:shd w:val="clear" w:color="auto" w:fill="BFBFBF" w:themeFill="background1" w:themeFillShade="BF"/>
          </w:tcPr>
          <w:p w14:paraId="68EBA009" w14:textId="7CC52CCB" w:rsidR="00D35C24" w:rsidRPr="0050212A" w:rsidRDefault="00A70BBF" w:rsidP="00D35C24">
            <w:pPr>
              <w:pStyle w:val="TableCell"/>
              <w:cnfStyle w:val="000000000000" w:firstRow="0" w:lastRow="0" w:firstColumn="0" w:lastColumn="0" w:oddVBand="0" w:evenVBand="0" w:oddHBand="0" w:evenHBand="0" w:firstRowFirstColumn="0" w:firstRowLastColumn="0" w:lastRowFirstColumn="0" w:lastRowLastColumn="0"/>
            </w:pPr>
            <w:r>
              <w:t>Identity</w:t>
            </w:r>
            <w:r w:rsidR="00D35C24">
              <w:t xml:space="preserve"> of the Resource</w:t>
            </w:r>
            <w:r>
              <w:t>, including version of the Resource definition</w:t>
            </w:r>
            <w:r w:rsidR="00D35C24">
              <w:t>.</w:t>
            </w:r>
          </w:p>
        </w:tc>
      </w:tr>
      <w:tr w:rsidR="00D35C24" w14:paraId="4F0D88B5"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7A8DB27D" w14:textId="77777777" w:rsidR="00D35C24" w:rsidRPr="001447A7" w:rsidRDefault="00D35C24" w:rsidP="00D35C24">
            <w:pPr>
              <w:pStyle w:val="TableCell"/>
              <w:rPr>
                <w:u w:val="single"/>
              </w:rPr>
            </w:pPr>
            <w:r w:rsidRPr="001447A7">
              <w:rPr>
                <w:u w:val="single"/>
              </w:rPr>
              <w:t>description</w:t>
            </w:r>
          </w:p>
        </w:tc>
        <w:tc>
          <w:tcPr>
            <w:tcW w:w="1984" w:type="dxa"/>
          </w:tcPr>
          <w:p w14:paraId="2905597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4D465EB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FAD1BB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Description of the Resource.</w:t>
            </w:r>
          </w:p>
        </w:tc>
      </w:tr>
      <w:tr w:rsidR="00D35C24" w14:paraId="7F0765D5"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5542754C" w14:textId="77777777" w:rsidR="00D35C24" w:rsidRPr="001447A7" w:rsidRDefault="00D35C24" w:rsidP="00D35C24">
            <w:pPr>
              <w:pStyle w:val="TableCell"/>
              <w:rPr>
                <w:u w:val="single"/>
              </w:rPr>
            </w:pPr>
            <w:r w:rsidRPr="001447A7">
              <w:rPr>
                <w:u w:val="single"/>
              </w:rPr>
              <w:t>dataType</w:t>
            </w:r>
          </w:p>
        </w:tc>
        <w:tc>
          <w:tcPr>
            <w:tcW w:w="1984" w:type="dxa"/>
          </w:tcPr>
          <w:p w14:paraId="719AD3E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MAL::AttributeType</w:t>
            </w:r>
          </w:p>
        </w:tc>
        <w:tc>
          <w:tcPr>
            <w:tcW w:w="992" w:type="dxa"/>
          </w:tcPr>
          <w:p w14:paraId="5BBF2E7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06648E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the data type of the Resource, which must be a supported MAL Attribute type.</w:t>
            </w:r>
          </w:p>
        </w:tc>
      </w:tr>
      <w:tr w:rsidR="00D35C24" w14:paraId="4F1D9D21"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59DAAB1E" w14:textId="77777777" w:rsidR="00D35C24" w:rsidRPr="001447A7" w:rsidRDefault="00D35C24" w:rsidP="00D35C24">
            <w:pPr>
              <w:pStyle w:val="TableCell"/>
              <w:rPr>
                <w:u w:val="single"/>
              </w:rPr>
            </w:pPr>
            <w:r w:rsidRPr="001447A7">
              <w:rPr>
                <w:u w:val="single"/>
              </w:rPr>
              <w:t>units</w:t>
            </w:r>
          </w:p>
        </w:tc>
        <w:tc>
          <w:tcPr>
            <w:tcW w:w="1984" w:type="dxa"/>
          </w:tcPr>
          <w:p w14:paraId="34E378C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159D9D8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AB0E3B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Specifies the units the value of the Resource is expressed in.</w:t>
            </w:r>
          </w:p>
        </w:tc>
      </w:tr>
      <w:tr w:rsidR="004C00AC" w14:paraId="3EA6B678"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00988A41" w14:textId="03B66051" w:rsidR="004C00AC" w:rsidRPr="00D44BC0" w:rsidRDefault="004C00AC" w:rsidP="00D35C24">
            <w:pPr>
              <w:pStyle w:val="TableCell"/>
              <w:rPr>
                <w:u w:val="single"/>
              </w:rPr>
            </w:pPr>
            <w:r w:rsidRPr="00D44BC0">
              <w:rPr>
                <w:u w:val="single"/>
              </w:rPr>
              <w:t>validationData</w:t>
            </w:r>
          </w:p>
        </w:tc>
        <w:tc>
          <w:tcPr>
            <w:tcW w:w="1984" w:type="dxa"/>
          </w:tcPr>
          <w:p w14:paraId="76FC8A05" w14:textId="4A426AAF" w:rsidR="004C00AC" w:rsidRDefault="00773161" w:rsidP="00D35C24">
            <w:pPr>
              <w:pStyle w:val="TableCell"/>
              <w:cnfStyle w:val="000000000000" w:firstRow="0" w:lastRow="0" w:firstColumn="0" w:lastColumn="0" w:oddVBand="0" w:evenVBand="0" w:oddHBand="0" w:evenHBand="0" w:firstRowFirstColumn="0" w:firstRowLastColumn="0" w:lastRowFirstColumn="0" w:lastRowLastColumn="0"/>
            </w:pPr>
            <w:r>
              <w:t>ValidationDetails</w:t>
            </w:r>
          </w:p>
        </w:tc>
        <w:tc>
          <w:tcPr>
            <w:tcW w:w="992" w:type="dxa"/>
          </w:tcPr>
          <w:p w14:paraId="5147DAAD" w14:textId="4DD614F3" w:rsidR="004C00AC" w:rsidRDefault="004C00AC"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C9D03C7" w14:textId="5DE3F4B0" w:rsidR="004C00AC" w:rsidRDefault="004C00AC" w:rsidP="00D35C24">
            <w:pPr>
              <w:pStyle w:val="TableCell"/>
              <w:cnfStyle w:val="000000000000" w:firstRow="0" w:lastRow="0" w:firstColumn="0" w:lastColumn="0" w:oddVBand="0" w:evenVBand="0" w:oddHBand="0" w:evenHBand="0" w:firstRowFirstColumn="0" w:firstRowLastColumn="0" w:lastRowFirstColumn="0" w:lastRowLastColumn="0"/>
            </w:pPr>
            <w:r>
              <w:t xml:space="preserve">Optional.  </w:t>
            </w:r>
            <w:r w:rsidR="009A06B3">
              <w:t>Specifies the allowed range of values for the Resource</w:t>
            </w:r>
            <w:r w:rsidR="00FE0551">
              <w:t>, with concrete subtypes specific to the data type of the Resource.</w:t>
            </w:r>
          </w:p>
        </w:tc>
      </w:tr>
      <w:tr w:rsidR="00D35C24" w14:paraId="0E2C329F"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3E21E22A" w14:textId="77777777" w:rsidR="00D35C24" w:rsidRPr="001447A7" w:rsidRDefault="00D35C24" w:rsidP="00D35C24">
            <w:pPr>
              <w:pStyle w:val="TableCell"/>
            </w:pPr>
            <w:r w:rsidRPr="001447A7">
              <w:t>value</w:t>
            </w:r>
          </w:p>
        </w:tc>
        <w:tc>
          <w:tcPr>
            <w:tcW w:w="1984" w:type="dxa"/>
          </w:tcPr>
          <w:p w14:paraId="34EE43A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MAL::Attribute</w:t>
            </w:r>
          </w:p>
        </w:tc>
        <w:tc>
          <w:tcPr>
            <w:tcW w:w="992" w:type="dxa"/>
          </w:tcPr>
          <w:p w14:paraId="33A6CBD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0E7C7D6" w14:textId="3D171471"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Value of the resource</w:t>
            </w:r>
            <w:r w:rsidR="00B761A9">
              <w:t xml:space="preserve">.  </w:t>
            </w:r>
            <w:r>
              <w:t>MAL Attribute type must match the</w:t>
            </w:r>
            <w:r w:rsidR="00405997">
              <w:t xml:space="preserve"> da</w:t>
            </w:r>
            <w:r>
              <w:t>taType of the Resource definition.</w:t>
            </w:r>
          </w:p>
          <w:p w14:paraId="76EA1B74" w14:textId="552B752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value is only nullable in the context of a Resource</w:t>
            </w:r>
            <w:r w:rsidR="00405997">
              <w:t xml:space="preserve"> de</w:t>
            </w:r>
            <w:r>
              <w:t>finition (</w:t>
            </w:r>
            <w:r w:rsidR="00405997">
              <w:t>p</w:t>
            </w:r>
            <w:r>
              <w:t xml:space="preserve">lanning </w:t>
            </w:r>
            <w:r w:rsidR="00405997">
              <w:t>c</w:t>
            </w:r>
            <w:r>
              <w:t xml:space="preserve">onfiguration </w:t>
            </w:r>
            <w:r w:rsidR="00405997">
              <w:t>d</w:t>
            </w:r>
            <w:r>
              <w:t>ata).</w:t>
            </w:r>
          </w:p>
        </w:tc>
      </w:tr>
    </w:tbl>
    <w:p w14:paraId="509EAC71" w14:textId="67026D65" w:rsidR="00D35C24" w:rsidRPr="006D4F6D" w:rsidRDefault="00D35C24" w:rsidP="00D35C24">
      <w:pPr>
        <w:pStyle w:val="HeadingNoNumber"/>
      </w:pPr>
      <w:r>
        <w:t>Numeric</w:t>
      </w:r>
      <w:r w:rsidR="00773161">
        <w:t>Profile</w:t>
      </w:r>
    </w:p>
    <w:p w14:paraId="724A4B1B" w14:textId="7579ADCA" w:rsidR="00D35C24" w:rsidRDefault="001A79C8" w:rsidP="00D35C24">
      <w:r>
        <w:t>An additional concrete s</w:t>
      </w:r>
      <w:r w:rsidR="00D35C24">
        <w:t xml:space="preserve">ub-type of </w:t>
      </w:r>
      <w:r w:rsidR="00773161">
        <w:t xml:space="preserve">ValidationDetails </w:t>
      </w:r>
      <w:r w:rsidR="00D35C24">
        <w:t xml:space="preserve">applicable </w:t>
      </w:r>
      <w:r>
        <w:t>only to Resources</w:t>
      </w:r>
      <w:r w:rsidR="00D35C24">
        <w:t xml:space="preserve"> of any numeric type, including Duration, that provides additional attributes for the specification of numeric data validation.</w:t>
      </w:r>
    </w:p>
    <w:p w14:paraId="273045C5"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NumericProfile E4"/>
      </w:tblPr>
      <w:tblGrid>
        <w:gridCol w:w="1667"/>
        <w:gridCol w:w="2976"/>
        <w:gridCol w:w="992"/>
        <w:gridCol w:w="1843"/>
        <w:gridCol w:w="709"/>
        <w:gridCol w:w="992"/>
      </w:tblGrid>
      <w:tr w:rsidR="00D35C24" w14:paraId="5DDBE770"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01F14CE5"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11F94C1" w14:textId="77777777" w:rsidR="00D35C24" w:rsidRPr="000B64D1" w:rsidRDefault="00D35C24" w:rsidP="00D35C24">
            <w:pPr>
              <w:pStyle w:val="TableCell"/>
              <w:cnfStyle w:val="000000000000" w:firstRow="0" w:lastRow="0" w:firstColumn="0" w:lastColumn="0" w:oddVBand="0" w:evenVBand="0" w:oddHBand="0" w:evenHBand="0" w:firstRowFirstColumn="0" w:firstRowLastColumn="0" w:lastRowFirstColumn="0" w:lastRowLastColumn="0"/>
              <w:rPr>
                <w:b/>
                <w:spacing w:val="-12"/>
              </w:rPr>
            </w:pPr>
            <w:r>
              <w:rPr>
                <w:b/>
                <w:spacing w:val="-12"/>
              </w:rPr>
              <w:t>NumericResource</w:t>
            </w:r>
          </w:p>
        </w:tc>
        <w:tc>
          <w:tcPr>
            <w:tcW w:w="992" w:type="dxa"/>
            <w:shd w:val="clear" w:color="auto" w:fill="662382"/>
          </w:tcPr>
          <w:p w14:paraId="539A865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A214485" w14:textId="580D0376" w:rsidR="00D35C24" w:rsidRPr="00846010" w:rsidRDefault="00773161" w:rsidP="00D35C24">
            <w:pPr>
              <w:pStyle w:val="TableCell"/>
              <w:cnfStyle w:val="000000000000" w:firstRow="0" w:lastRow="0" w:firstColumn="0" w:lastColumn="0" w:oddVBand="0" w:evenVBand="0" w:oddHBand="0" w:evenHBand="0" w:firstRowFirstColumn="0" w:firstRowLastColumn="0" w:lastRowFirstColumn="0" w:lastRowLastColumn="0"/>
              <w:rPr>
                <w:b/>
                <w:i/>
                <w:iCs/>
              </w:rPr>
            </w:pPr>
            <w:r>
              <w:rPr>
                <w:i/>
                <w:iCs/>
              </w:rPr>
              <w:t>ValidationDetails</w:t>
            </w:r>
          </w:p>
        </w:tc>
        <w:tc>
          <w:tcPr>
            <w:tcW w:w="709" w:type="dxa"/>
            <w:shd w:val="clear" w:color="auto" w:fill="662382"/>
          </w:tcPr>
          <w:p w14:paraId="194E9F00"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8368010"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302</w:t>
            </w:r>
          </w:p>
        </w:tc>
      </w:tr>
    </w:tbl>
    <w:p w14:paraId="584A96D1" w14:textId="77777777" w:rsidR="00D35C24" w:rsidRPr="00404E36" w:rsidRDefault="00D35C24" w:rsidP="00C91940">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649A8762" w14:textId="77777777" w:rsidTr="00C91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088B5AE" w14:textId="77777777" w:rsidR="00D35C24" w:rsidRDefault="00D35C24" w:rsidP="00D35C24">
            <w:pPr>
              <w:pStyle w:val="TableCell"/>
            </w:pPr>
            <w:r>
              <w:t>Attribute</w:t>
            </w:r>
          </w:p>
        </w:tc>
        <w:tc>
          <w:tcPr>
            <w:tcW w:w="1984" w:type="dxa"/>
          </w:tcPr>
          <w:p w14:paraId="57AEA150"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616F5061"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066B7CA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D9598F8"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17489D96" w14:textId="77777777" w:rsidR="00D35C24" w:rsidRDefault="00D35C24" w:rsidP="00D35C24">
            <w:pPr>
              <w:pStyle w:val="TableCell"/>
            </w:pPr>
            <w:r>
              <w:t>minimum</w:t>
            </w:r>
          </w:p>
        </w:tc>
        <w:tc>
          <w:tcPr>
            <w:tcW w:w="1984" w:type="dxa"/>
          </w:tcPr>
          <w:p w14:paraId="57D234F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ResourceProfile</w:t>
            </w:r>
          </w:p>
        </w:tc>
        <w:tc>
          <w:tcPr>
            <w:tcW w:w="992" w:type="dxa"/>
          </w:tcPr>
          <w:p w14:paraId="3645FD4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611A28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Defines the permitted minimum value over time.</w:t>
            </w:r>
          </w:p>
        </w:tc>
      </w:tr>
      <w:tr w:rsidR="00D35C24" w14:paraId="1A0C59DB"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4F1A4034" w14:textId="77777777" w:rsidR="00D35C24" w:rsidRDefault="00D35C24" w:rsidP="00D35C24">
            <w:pPr>
              <w:pStyle w:val="TableCell"/>
            </w:pPr>
            <w:r>
              <w:t>maximum</w:t>
            </w:r>
          </w:p>
        </w:tc>
        <w:tc>
          <w:tcPr>
            <w:tcW w:w="1984" w:type="dxa"/>
          </w:tcPr>
          <w:p w14:paraId="3D1DEA2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ResourceProfile</w:t>
            </w:r>
          </w:p>
        </w:tc>
        <w:tc>
          <w:tcPr>
            <w:tcW w:w="992" w:type="dxa"/>
          </w:tcPr>
          <w:p w14:paraId="3FABA24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67DFAD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Defines the permitted maximum value over time.</w:t>
            </w:r>
          </w:p>
        </w:tc>
      </w:tr>
    </w:tbl>
    <w:p w14:paraId="54797E44" w14:textId="77777777" w:rsidR="00D35C24" w:rsidRDefault="00D35C24" w:rsidP="00183C67">
      <w:pPr>
        <w:pStyle w:val="Heading4"/>
      </w:pPr>
      <w:bookmarkStart w:id="142" w:name="_Ref526771385"/>
      <w:bookmarkStart w:id="143" w:name="_Ref33143058"/>
      <w:r>
        <w:lastRenderedPageBreak/>
        <w:t>Resource Profiles</w:t>
      </w:r>
      <w:bookmarkEnd w:id="142"/>
      <w:bookmarkEnd w:id="143"/>
    </w:p>
    <w:p w14:paraId="53EDDFAD" w14:textId="09FB8A1D" w:rsidR="00D35C24" w:rsidRDefault="004836D5" w:rsidP="00D35C24">
      <w:r w:rsidRPr="004836D5">
        <w:t xml:space="preserve"> </w:t>
      </w:r>
      <w:r w:rsidR="004F6AE7" w:rsidRPr="004F6AE7">
        <w:rPr>
          <w:noProof/>
        </w:rPr>
        <w:drawing>
          <wp:inline distT="0" distB="0" distL="0" distR="0" wp14:anchorId="25678EA5" wp14:editId="12D33D9F">
            <wp:extent cx="5716905" cy="40036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6905" cy="4003675"/>
                    </a:xfrm>
                    <a:prstGeom prst="rect">
                      <a:avLst/>
                    </a:prstGeom>
                    <a:noFill/>
                    <a:ln>
                      <a:noFill/>
                    </a:ln>
                  </pic:spPr>
                </pic:pic>
              </a:graphicData>
            </a:graphic>
          </wp:inline>
        </w:drawing>
      </w:r>
    </w:p>
    <w:p w14:paraId="67AADC0B" w14:textId="4AD33630" w:rsidR="00D35C24" w:rsidRDefault="00D35C24" w:rsidP="00D35C24">
      <w:pPr>
        <w:pStyle w:val="Caption"/>
        <w:keepNext w:val="0"/>
      </w:pPr>
      <w:bookmarkStart w:id="144" w:name="_Toc140093361"/>
      <w:r>
        <w:t xml:space="preserve">Figure </w:t>
      </w:r>
      <w:r w:rsidR="00A23CA0">
        <w:fldChar w:fldCharType="begin"/>
      </w:r>
      <w:r w:rsidR="00A23CA0">
        <w:instrText xml:space="preserve"> SEQ Figure \* ARABIC </w:instrText>
      </w:r>
      <w:r w:rsidR="00A23CA0">
        <w:fldChar w:fldCharType="separate"/>
      </w:r>
      <w:r w:rsidR="00182691">
        <w:rPr>
          <w:noProof/>
        </w:rPr>
        <w:t>18</w:t>
      </w:r>
      <w:r w:rsidR="00A23CA0">
        <w:rPr>
          <w:noProof/>
        </w:rPr>
        <w:fldChar w:fldCharType="end"/>
      </w:r>
      <w:r>
        <w:t>: Resource Profiles</w:t>
      </w:r>
      <w:bookmarkEnd w:id="144"/>
    </w:p>
    <w:p w14:paraId="20C876ED" w14:textId="132687F9" w:rsidR="00D35C24" w:rsidRDefault="00D35C24" w:rsidP="00D35C24">
      <w:r w:rsidRPr="00C93DD5">
        <w:rPr>
          <w:rStyle w:val="Term"/>
        </w:rPr>
        <w:t>Resource</w:t>
      </w:r>
      <w:r w:rsidR="00405997" w:rsidRPr="00C93DD5">
        <w:rPr>
          <w:rStyle w:val="Term"/>
        </w:rPr>
        <w:t xml:space="preserve"> pr</w:t>
      </w:r>
      <w:r w:rsidRPr="00C93DD5">
        <w:rPr>
          <w:rStyle w:val="Term"/>
        </w:rPr>
        <w:t>ofiles</w:t>
      </w:r>
      <w:r w:rsidRPr="000C69DE">
        <w:t xml:space="preserve"> provide the evolution of a value over time as a set of points.</w:t>
      </w:r>
    </w:p>
    <w:p w14:paraId="45872F46" w14:textId="6A34A72D" w:rsidR="00D35C24" w:rsidRPr="000C69DE" w:rsidRDefault="00D35C24" w:rsidP="00C93DD5">
      <w:r>
        <w:t>They are used in both</w:t>
      </w:r>
      <w:r w:rsidR="00405997">
        <w:t xml:space="preserve"> </w:t>
      </w:r>
      <w:r w:rsidR="00405997" w:rsidRPr="000C69DE">
        <w:rPr>
          <w:rStyle w:val="Term"/>
        </w:rPr>
        <w:t>re</w:t>
      </w:r>
      <w:r w:rsidRPr="000C69DE">
        <w:rPr>
          <w:rStyle w:val="Term"/>
        </w:rPr>
        <w:t>source</w:t>
      </w:r>
      <w:r w:rsidR="00405997" w:rsidRPr="000C69DE">
        <w:rPr>
          <w:rStyle w:val="Term"/>
        </w:rPr>
        <w:t xml:space="preserve"> </w:t>
      </w:r>
      <w:r w:rsidR="00405997">
        <w:rPr>
          <w:rStyle w:val="Term"/>
        </w:rPr>
        <w:t>d</w:t>
      </w:r>
      <w:r w:rsidR="00405997" w:rsidRPr="00C93DD5">
        <w:rPr>
          <w:rStyle w:val="Term"/>
        </w:rPr>
        <w:t>e</w:t>
      </w:r>
      <w:r w:rsidRPr="00C93DD5">
        <w:rPr>
          <w:rStyle w:val="Term"/>
        </w:rPr>
        <w:t>finitions</w:t>
      </w:r>
      <w:r>
        <w:rPr>
          <w:rStyle w:val="Term"/>
        </w:rPr>
        <w:t xml:space="preserve"> </w:t>
      </w:r>
      <w:r>
        <w:t>where they can represent time-variant minimum and maximum values for the Resource; and in</w:t>
      </w:r>
      <w:r w:rsidR="00405997">
        <w:t xml:space="preserve"> </w:t>
      </w:r>
      <w:r w:rsidR="00405997">
        <w:rPr>
          <w:rStyle w:val="Term"/>
        </w:rPr>
        <w:t>pl</w:t>
      </w:r>
      <w:r>
        <w:rPr>
          <w:rStyle w:val="Term"/>
        </w:rPr>
        <w:t xml:space="preserve">ans </w:t>
      </w:r>
      <w:r>
        <w:t>where they represent the predicted evolution of a Resource value over the duration of the Plan.</w:t>
      </w:r>
    </w:p>
    <w:p w14:paraId="6E2D6DB7" w14:textId="7D225164" w:rsidR="00D35C24" w:rsidRDefault="00D35C24" w:rsidP="00D35C24">
      <w:r w:rsidRPr="000C69DE">
        <w:t>The</w:t>
      </w:r>
      <w:r w:rsidR="00405997" w:rsidRPr="000C69DE">
        <w:t xml:space="preserve"> pr</w:t>
      </w:r>
      <w:r w:rsidRPr="000C69DE">
        <w:t xml:space="preserve">ofile comprises a series of </w:t>
      </w:r>
      <w:r w:rsidR="002E7BD3">
        <w:t>p</w:t>
      </w:r>
      <w:r w:rsidRPr="002E7BD3">
        <w:t xml:space="preserve">rofile </w:t>
      </w:r>
      <w:r w:rsidR="002E7BD3">
        <w:t>s</w:t>
      </w:r>
      <w:r w:rsidRPr="002E7BD3">
        <w:t>egments</w:t>
      </w:r>
      <w:r w:rsidRPr="000C69DE">
        <w:t xml:space="preserve">, each of which identifies the time range covered, the interpolation method to be used between points, whether the start and end time are included in the segment, and a set of </w:t>
      </w:r>
      <w:r w:rsidR="002E7BD3" w:rsidRPr="002E7BD3">
        <w:t>profile entries</w:t>
      </w:r>
      <w:r w:rsidRPr="000C69DE">
        <w:t>, each of which corresponds to a</w:t>
      </w:r>
      <w:r w:rsidR="00405997" w:rsidRPr="000C69DE">
        <w:t xml:space="preserve"> ti</w:t>
      </w:r>
      <w:r w:rsidRPr="000C69DE">
        <w:t>me-</w:t>
      </w:r>
      <w:r w:rsidR="00405997">
        <w:t>v</w:t>
      </w:r>
      <w:r w:rsidRPr="000C69DE">
        <w:t>alue pair.</w:t>
      </w:r>
    </w:p>
    <w:p w14:paraId="5FD6E4CA" w14:textId="7143F71D" w:rsidR="00D35C24" w:rsidRPr="000C69DE" w:rsidRDefault="00D35C24" w:rsidP="00D35C24">
      <w:r>
        <w:t>The values in the</w:t>
      </w:r>
      <w:r w:rsidR="00405997">
        <w:t xml:space="preserve"> pr</w:t>
      </w:r>
      <w:r>
        <w:t>ofile</w:t>
      </w:r>
      <w:r w:rsidR="00405997">
        <w:t xml:space="preserve"> en</w:t>
      </w:r>
      <w:r>
        <w:t>tries are represented as MAL Attributes, the data type of which must match the defined</w:t>
      </w:r>
      <w:r w:rsidR="00405997">
        <w:t xml:space="preserve"> da</w:t>
      </w:r>
      <w:r>
        <w:t>taType in the corresponding Resource definition.</w:t>
      </w:r>
    </w:p>
    <w:p w14:paraId="5213F505" w14:textId="64305A2B" w:rsidR="00D35C24" w:rsidRPr="000C69DE" w:rsidRDefault="00D35C24" w:rsidP="00D35C24">
      <w:r w:rsidRPr="000C69DE">
        <w:t>It is noted that</w:t>
      </w:r>
      <w:r w:rsidR="00405997" w:rsidRPr="000C69DE">
        <w:t xml:space="preserve"> in</w:t>
      </w:r>
      <w:r w:rsidRPr="000C69DE">
        <w:t>terpolation methods are only relevant for resources of Numeric type.</w:t>
      </w:r>
    </w:p>
    <w:p w14:paraId="62ABA046" w14:textId="5C801713" w:rsidR="00D35C24" w:rsidRPr="000C69DE" w:rsidRDefault="00D35C24" w:rsidP="00D35C24">
      <w:r w:rsidRPr="000C69DE">
        <w:t>Resource</w:t>
      </w:r>
      <w:r w:rsidR="00405997" w:rsidRPr="000C69DE">
        <w:t xml:space="preserve"> pr</w:t>
      </w:r>
      <w:r w:rsidRPr="000C69DE">
        <w:t>ofiles use absolute timestamps, but the derived</w:t>
      </w:r>
      <w:r w:rsidR="00405997" w:rsidRPr="000C69DE">
        <w:t xml:space="preserve"> </w:t>
      </w:r>
      <w:r w:rsidR="00405997" w:rsidRPr="002E7BD3">
        <w:t>re</w:t>
      </w:r>
      <w:r w:rsidRPr="002E7BD3">
        <w:t>lative</w:t>
      </w:r>
      <w:r w:rsidR="00405997" w:rsidRPr="002E7BD3">
        <w:t xml:space="preserve"> re</w:t>
      </w:r>
      <w:r w:rsidRPr="002E7BD3">
        <w:t>source</w:t>
      </w:r>
      <w:r w:rsidR="00405997" w:rsidRPr="002E7BD3">
        <w:t xml:space="preserve"> pr</w:t>
      </w:r>
      <w:r w:rsidRPr="002E7BD3">
        <w:t>ofile</w:t>
      </w:r>
      <w:r w:rsidRPr="000C69DE">
        <w:t xml:space="preserve"> uses relative timestamps of type Duration (indicating an offset from a reference time, such as the </w:t>
      </w:r>
      <w:r w:rsidRPr="000C69DE">
        <w:lastRenderedPageBreak/>
        <w:t>start time of an</w:t>
      </w:r>
      <w:r w:rsidR="00405997" w:rsidRPr="000C69DE">
        <w:t xml:space="preserve"> ac</w:t>
      </w:r>
      <w:r w:rsidRPr="000C69DE">
        <w:t>tivity).</w:t>
      </w:r>
      <w:r>
        <w:t xml:space="preserve">  Relative</w:t>
      </w:r>
      <w:r w:rsidR="00405997">
        <w:t xml:space="preserve"> re</w:t>
      </w:r>
      <w:r>
        <w:t>source</w:t>
      </w:r>
      <w:r w:rsidR="00405997">
        <w:t xml:space="preserve"> pr</w:t>
      </w:r>
      <w:r>
        <w:t>ofiles are used in the context of a</w:t>
      </w:r>
      <w:r w:rsidR="00405997">
        <w:t xml:space="preserve"> </w:t>
      </w:r>
      <w:r w:rsidR="00405997" w:rsidRPr="00C93DD5">
        <w:t>co</w:t>
      </w:r>
      <w:r w:rsidRPr="00C93DD5">
        <w:t>mplex</w:t>
      </w:r>
      <w:r w:rsidR="00405997" w:rsidRPr="00C93DD5">
        <w:t xml:space="preserve"> re</w:t>
      </w:r>
      <w:r w:rsidRPr="00C93DD5">
        <w:t>source</w:t>
      </w:r>
      <w:r w:rsidR="00405997" w:rsidRPr="00C93DD5">
        <w:t xml:space="preserve"> co</w:t>
      </w:r>
      <w:r w:rsidRPr="00C93DD5">
        <w:t>nstraint</w:t>
      </w:r>
      <w:r>
        <w:t>.</w:t>
      </w:r>
    </w:p>
    <w:p w14:paraId="6D308700" w14:textId="77777777" w:rsidR="00D35C24" w:rsidRDefault="00D35C24" w:rsidP="00D35C24">
      <w:pPr>
        <w:pStyle w:val="HeadingNoNumber"/>
      </w:pPr>
      <w:r>
        <w:t>ResourceProfile</w:t>
      </w:r>
    </w:p>
    <w:p w14:paraId="79B80894" w14:textId="1D8D8E0D" w:rsidR="00D35C24" w:rsidRPr="007D7C01" w:rsidRDefault="00D35C24" w:rsidP="00D35C24">
      <w:r>
        <w:t>A</w:t>
      </w:r>
      <w:r w:rsidR="00405997">
        <w:t xml:space="preserve"> Re</w:t>
      </w:r>
      <w:r>
        <w:t>source</w:t>
      </w:r>
      <w:r w:rsidR="00405997">
        <w:t>Pr</w:t>
      </w:r>
      <w:r>
        <w:t>ofile provides the evolution of a value for a single</w:t>
      </w:r>
      <w:r w:rsidR="00405997">
        <w:t xml:space="preserve"> </w:t>
      </w:r>
      <w:r w:rsidR="00405997">
        <w:rPr>
          <w:rStyle w:val="Term"/>
        </w:rPr>
        <w:t>pl</w:t>
      </w:r>
      <w:r>
        <w:rPr>
          <w:rStyle w:val="Term"/>
        </w:rPr>
        <w:t>anning</w:t>
      </w:r>
      <w:r w:rsidR="00405997">
        <w:rPr>
          <w:rStyle w:val="Term"/>
        </w:rPr>
        <w:t xml:space="preserve"> re</w:t>
      </w:r>
      <w:r>
        <w:rPr>
          <w:rStyle w:val="Term"/>
        </w:rPr>
        <w:t xml:space="preserve">source </w:t>
      </w:r>
      <w:r>
        <w:t xml:space="preserve">over time as a set of </w:t>
      </w:r>
      <w:r w:rsidRPr="002E7BD3">
        <w:t>ProfileSegments</w:t>
      </w:r>
      <w:r>
        <w:t>.</w:t>
      </w:r>
    </w:p>
    <w:p w14:paraId="242E0017"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ResourceProfile E4"/>
      </w:tblPr>
      <w:tblGrid>
        <w:gridCol w:w="1667"/>
        <w:gridCol w:w="2976"/>
        <w:gridCol w:w="992"/>
        <w:gridCol w:w="1843"/>
        <w:gridCol w:w="709"/>
        <w:gridCol w:w="992"/>
      </w:tblGrid>
      <w:tr w:rsidR="00D35C24" w14:paraId="1BB3055C"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3C6429B"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7F5FC64" w14:textId="77777777" w:rsidR="00D35C24" w:rsidRPr="00387730"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387730">
              <w:rPr>
                <w:b/>
              </w:rPr>
              <w:t>Resource</w:t>
            </w:r>
            <w:r>
              <w:rPr>
                <w:b/>
              </w:rPr>
              <w:t>Profile</w:t>
            </w:r>
          </w:p>
        </w:tc>
        <w:tc>
          <w:tcPr>
            <w:tcW w:w="992" w:type="dxa"/>
            <w:shd w:val="clear" w:color="auto" w:fill="662382"/>
          </w:tcPr>
          <w:p w14:paraId="72E0582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3A1AEA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0CB4F24A"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4BFC346" w14:textId="11EE2506" w:rsidR="00D35C24" w:rsidRPr="00121F50" w:rsidRDefault="00C2367E" w:rsidP="00D35C24">
            <w:pPr>
              <w:pStyle w:val="TableCell"/>
              <w:jc w:val="right"/>
              <w:cnfStyle w:val="000000000000" w:firstRow="0" w:lastRow="0" w:firstColumn="0" w:lastColumn="0" w:oddVBand="0" w:evenVBand="0" w:oddHBand="0" w:evenHBand="0" w:firstRowFirstColumn="0" w:firstRowLastColumn="0" w:lastRowFirstColumn="0" w:lastRowLastColumn="0"/>
            </w:pPr>
            <w:r>
              <w:t>303</w:t>
            </w:r>
          </w:p>
        </w:tc>
      </w:tr>
    </w:tbl>
    <w:p w14:paraId="3DE1655A" w14:textId="77777777" w:rsidR="00D35C24" w:rsidRPr="00404E36" w:rsidRDefault="00D35C24" w:rsidP="00C91940">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7981C8A6" w14:textId="77777777" w:rsidTr="00C91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AF9F9C0" w14:textId="77777777" w:rsidR="00D35C24" w:rsidRDefault="00D35C24" w:rsidP="00D35C24">
            <w:pPr>
              <w:pStyle w:val="TableCell"/>
            </w:pPr>
            <w:r>
              <w:t>Attribute</w:t>
            </w:r>
          </w:p>
        </w:tc>
        <w:tc>
          <w:tcPr>
            <w:tcW w:w="1984" w:type="dxa"/>
          </w:tcPr>
          <w:p w14:paraId="32EEFC3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154F8090"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2603C3F8"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D601FD3"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02FB740E" w14:textId="77777777" w:rsidR="00D35C24" w:rsidRDefault="00D35C24" w:rsidP="00D35C24">
            <w:pPr>
              <w:pStyle w:val="TableCell"/>
            </w:pPr>
            <w:r>
              <w:t>resource</w:t>
            </w:r>
          </w:p>
        </w:tc>
        <w:tc>
          <w:tcPr>
            <w:tcW w:w="1984" w:type="dxa"/>
          </w:tcPr>
          <w:p w14:paraId="039FF85C" w14:textId="3F5C7A6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AB0D6E">
              <w:t xml:space="preserve"> &lt;Resource&gt;</w:t>
            </w:r>
          </w:p>
        </w:tc>
        <w:tc>
          <w:tcPr>
            <w:tcW w:w="992" w:type="dxa"/>
          </w:tcPr>
          <w:p w14:paraId="2B07888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6C8FF81" w14:textId="44F3E045" w:rsidR="00CA702A" w:rsidRPr="00846010" w:rsidRDefault="00CA702A" w:rsidP="00D35C24">
            <w:pPr>
              <w:pStyle w:val="TableCell"/>
              <w:cnfStyle w:val="000000000000" w:firstRow="0" w:lastRow="0" w:firstColumn="0" w:lastColumn="0" w:oddVBand="0" w:evenVBand="0" w:oddHBand="0" w:evenHBand="0" w:firstRowFirstColumn="0" w:firstRowLastColumn="0" w:lastRowFirstColumn="0" w:lastRowLastColumn="0"/>
              <w:rPr>
                <w:i/>
                <w:iCs/>
              </w:rPr>
            </w:pPr>
            <w:r>
              <w:t xml:space="preserve">Object Type: </w:t>
            </w:r>
            <w:r>
              <w:rPr>
                <w:i/>
                <w:iCs/>
              </w:rPr>
              <w:t>Resource</w:t>
            </w:r>
          </w:p>
          <w:p w14:paraId="5B0DD98F" w14:textId="58D82324"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a Resource</w:t>
            </w:r>
          </w:p>
        </w:tc>
      </w:tr>
      <w:tr w:rsidR="00D35C24" w14:paraId="10A41E0B"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2BB1ADC8" w14:textId="77777777" w:rsidR="00D35C24" w:rsidRDefault="00D35C24" w:rsidP="00D35C24">
            <w:pPr>
              <w:pStyle w:val="TableCell"/>
            </w:pPr>
            <w:r>
              <w:t>profileSegments</w:t>
            </w:r>
          </w:p>
        </w:tc>
        <w:tc>
          <w:tcPr>
            <w:tcW w:w="1984" w:type="dxa"/>
          </w:tcPr>
          <w:p w14:paraId="5A649A1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&lt;ProfileSegment&gt;</w:t>
            </w:r>
          </w:p>
        </w:tc>
        <w:tc>
          <w:tcPr>
            <w:tcW w:w="992" w:type="dxa"/>
          </w:tcPr>
          <w:p w14:paraId="607916C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06CFFF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 Profile Segments</w:t>
            </w:r>
          </w:p>
        </w:tc>
      </w:tr>
    </w:tbl>
    <w:p w14:paraId="03213CC7" w14:textId="77777777" w:rsidR="00D35C24" w:rsidRDefault="00D35C24" w:rsidP="00D35C24">
      <w:pPr>
        <w:pStyle w:val="HeadingNoNumber"/>
      </w:pPr>
      <w:r>
        <w:t>ProfileSegment</w:t>
      </w:r>
    </w:p>
    <w:p w14:paraId="2D255B49" w14:textId="4635C8FB" w:rsidR="00D35C24" w:rsidRDefault="00D35C24" w:rsidP="00D35C24">
      <w:r>
        <w:t xml:space="preserve">A ProfileSegment defines the time range and interpolation method for a set of </w:t>
      </w:r>
      <w:r w:rsidRPr="002E7BD3">
        <w:t>ProfileEntries</w:t>
      </w:r>
      <w:r>
        <w:t>.</w:t>
      </w:r>
    </w:p>
    <w:p w14:paraId="0D2BD3D2"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ProfileSegment E4"/>
      </w:tblPr>
      <w:tblGrid>
        <w:gridCol w:w="1667"/>
        <w:gridCol w:w="2976"/>
        <w:gridCol w:w="992"/>
        <w:gridCol w:w="1843"/>
        <w:gridCol w:w="709"/>
        <w:gridCol w:w="992"/>
      </w:tblGrid>
      <w:tr w:rsidR="00D35C24" w14:paraId="47F6D910"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569D0AA"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776FE7F" w14:textId="77777777" w:rsidR="00D35C24" w:rsidRPr="00387730"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ProfileSegment</w:t>
            </w:r>
          </w:p>
        </w:tc>
        <w:tc>
          <w:tcPr>
            <w:tcW w:w="992" w:type="dxa"/>
            <w:shd w:val="clear" w:color="auto" w:fill="662382"/>
          </w:tcPr>
          <w:p w14:paraId="1B0E27D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091AB3C1"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606EAE61"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124B315" w14:textId="780F15C7" w:rsidR="00D35C24" w:rsidRPr="00121F50" w:rsidRDefault="00C2367E" w:rsidP="00D35C24">
            <w:pPr>
              <w:pStyle w:val="TableCell"/>
              <w:jc w:val="right"/>
              <w:cnfStyle w:val="000000000000" w:firstRow="0" w:lastRow="0" w:firstColumn="0" w:lastColumn="0" w:oddVBand="0" w:evenVBand="0" w:oddHBand="0" w:evenHBand="0" w:firstRowFirstColumn="0" w:firstRowLastColumn="0" w:lastRowFirstColumn="0" w:lastRowLastColumn="0"/>
            </w:pPr>
            <w:r>
              <w:t>304</w:t>
            </w:r>
          </w:p>
        </w:tc>
      </w:tr>
    </w:tbl>
    <w:p w14:paraId="63F209A3" w14:textId="77777777" w:rsidR="00D35C24" w:rsidRPr="00404E36" w:rsidRDefault="00D35C24" w:rsidP="00C91940">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096D4C5E" w14:textId="77777777" w:rsidTr="00C91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7688F59" w14:textId="77777777" w:rsidR="00D35C24" w:rsidRDefault="00D35C24" w:rsidP="00D35C24">
            <w:pPr>
              <w:pStyle w:val="TableCell"/>
            </w:pPr>
            <w:r>
              <w:t>Attribute</w:t>
            </w:r>
          </w:p>
        </w:tc>
        <w:tc>
          <w:tcPr>
            <w:tcW w:w="1984" w:type="dxa"/>
          </w:tcPr>
          <w:p w14:paraId="6150411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EDD0D0E"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614AB0C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A9C32B8"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411765D9" w14:textId="77777777" w:rsidR="00D35C24" w:rsidRDefault="00D35C24" w:rsidP="00D35C24">
            <w:pPr>
              <w:pStyle w:val="TableCell"/>
            </w:pPr>
            <w:r>
              <w:t>interpolation</w:t>
            </w:r>
          </w:p>
        </w:tc>
        <w:tc>
          <w:tcPr>
            <w:tcW w:w="1984" w:type="dxa"/>
          </w:tcPr>
          <w:p w14:paraId="39AB1C6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InterpolationType</w:t>
            </w:r>
            <w:r w:rsidR="00261981">
              <w:t>Enum</w:t>
            </w:r>
          </w:p>
        </w:tc>
        <w:tc>
          <w:tcPr>
            <w:tcW w:w="992" w:type="dxa"/>
          </w:tcPr>
          <w:p w14:paraId="746DB52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FCC2856" w14:textId="67BB1AF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Interpolation method to be applied for values lying between points defined in the</w:t>
            </w:r>
            <w:r w:rsidR="00EE5420">
              <w:t xml:space="preserve"> pr</w:t>
            </w:r>
            <w:r>
              <w:t>ofile</w:t>
            </w:r>
            <w:r w:rsidR="00EE5420">
              <w:t xml:space="preserve"> se</w:t>
            </w:r>
            <w:r>
              <w:t xml:space="preserve">gment. </w:t>
            </w:r>
          </w:p>
          <w:p w14:paraId="46342C8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Step.</w:t>
            </w:r>
          </w:p>
        </w:tc>
      </w:tr>
      <w:tr w:rsidR="00D35C24" w14:paraId="6C61A4A2"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35529F3A" w14:textId="77777777" w:rsidR="00D35C24" w:rsidRDefault="00D35C24" w:rsidP="00D35C24">
            <w:pPr>
              <w:pStyle w:val="TableCell"/>
            </w:pPr>
            <w:r>
              <w:t>start</w:t>
            </w:r>
          </w:p>
        </w:tc>
        <w:tc>
          <w:tcPr>
            <w:tcW w:w="1984" w:type="dxa"/>
          </w:tcPr>
          <w:p w14:paraId="3DB33A81" w14:textId="3354519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567335">
              <w:t xml:space="preserve"> &lt;MAL::Time&gt;</w:t>
            </w:r>
          </w:p>
        </w:tc>
        <w:tc>
          <w:tcPr>
            <w:tcW w:w="992" w:type="dxa"/>
          </w:tcPr>
          <w:p w14:paraId="1FD836D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4BB9C22" w14:textId="59AAC26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Start of time range covered by the</w:t>
            </w:r>
            <w:r w:rsidR="00EE5420">
              <w:t xml:space="preserve"> pr</w:t>
            </w:r>
            <w:r>
              <w:t>ofile</w:t>
            </w:r>
            <w:r w:rsidR="00EE5420">
              <w:t xml:space="preserve"> se</w:t>
            </w:r>
            <w:r>
              <w:t>gment.</w:t>
            </w:r>
          </w:p>
        </w:tc>
      </w:tr>
      <w:tr w:rsidR="00D35C24" w14:paraId="1AD64838"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78F5C459" w14:textId="77777777" w:rsidR="00D35C24" w:rsidRDefault="00D35C24" w:rsidP="00D35C24">
            <w:pPr>
              <w:pStyle w:val="TableCell"/>
            </w:pPr>
            <w:r>
              <w:t>end</w:t>
            </w:r>
          </w:p>
        </w:tc>
        <w:tc>
          <w:tcPr>
            <w:tcW w:w="1984" w:type="dxa"/>
          </w:tcPr>
          <w:p w14:paraId="077A80F3" w14:textId="44CC0D90"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567335">
              <w:t xml:space="preserve"> &lt;MAL::Time&gt;</w:t>
            </w:r>
          </w:p>
        </w:tc>
        <w:tc>
          <w:tcPr>
            <w:tcW w:w="992" w:type="dxa"/>
          </w:tcPr>
          <w:p w14:paraId="01B18C1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357654F" w14:textId="6D12FB9E"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End of time range covered by the</w:t>
            </w:r>
            <w:r w:rsidR="00EE5420">
              <w:t xml:space="preserve"> pr</w:t>
            </w:r>
            <w:r>
              <w:t>ofile</w:t>
            </w:r>
            <w:r w:rsidR="00EE5420">
              <w:t xml:space="preserve"> se</w:t>
            </w:r>
            <w:r>
              <w:t>gment</w:t>
            </w:r>
          </w:p>
        </w:tc>
      </w:tr>
      <w:tr w:rsidR="00D35C24" w14:paraId="6FF136CA"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299D3F85" w14:textId="77777777" w:rsidR="00D35C24" w:rsidRDefault="00D35C24" w:rsidP="00D35C24">
            <w:pPr>
              <w:pStyle w:val="TableCell"/>
            </w:pPr>
            <w:r>
              <w:t>startIncluded</w:t>
            </w:r>
          </w:p>
        </w:tc>
        <w:tc>
          <w:tcPr>
            <w:tcW w:w="1984" w:type="dxa"/>
          </w:tcPr>
          <w:p w14:paraId="109AAD7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18FE0B3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50049E4" w14:textId="63312E1E"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Indicates whether the</w:t>
            </w:r>
            <w:r w:rsidR="00EE5420">
              <w:t xml:space="preserve"> st</w:t>
            </w:r>
            <w:r>
              <w:t>art time is included in the</w:t>
            </w:r>
            <w:r w:rsidR="00EE5420">
              <w:t xml:space="preserve"> pr</w:t>
            </w:r>
            <w:r>
              <w:t>ofile</w:t>
            </w:r>
            <w:r w:rsidR="00EE5420">
              <w:t xml:space="preserve"> se</w:t>
            </w:r>
            <w:r>
              <w:t>gment.</w:t>
            </w:r>
          </w:p>
          <w:p w14:paraId="571F89A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True.</w:t>
            </w:r>
          </w:p>
        </w:tc>
      </w:tr>
      <w:tr w:rsidR="00D35C24" w14:paraId="7A2314CD"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13CFE323" w14:textId="77777777" w:rsidR="00D35C24" w:rsidRDefault="00D35C24" w:rsidP="00D35C24">
            <w:pPr>
              <w:pStyle w:val="TableCell"/>
            </w:pPr>
            <w:r>
              <w:t>endIncluded</w:t>
            </w:r>
          </w:p>
        </w:tc>
        <w:tc>
          <w:tcPr>
            <w:tcW w:w="1984" w:type="dxa"/>
          </w:tcPr>
          <w:p w14:paraId="2949840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045A602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A286635" w14:textId="1D9611D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Indicates whether the</w:t>
            </w:r>
            <w:r w:rsidR="00EE5420">
              <w:t xml:space="preserve"> en</w:t>
            </w:r>
            <w:r>
              <w:t>d time is included in the</w:t>
            </w:r>
            <w:r w:rsidR="00EE5420">
              <w:t xml:space="preserve"> pr</w:t>
            </w:r>
            <w:r>
              <w:t>ofile</w:t>
            </w:r>
            <w:r w:rsidR="00EE5420">
              <w:t xml:space="preserve"> se</w:t>
            </w:r>
            <w:r>
              <w:t>gment.  This allows the same</w:t>
            </w:r>
            <w:r w:rsidR="00EE5420">
              <w:t xml:space="preserve"> ti</w:t>
            </w:r>
            <w:r>
              <w:t>me to be used as the end of one segment and the start of another.</w:t>
            </w:r>
          </w:p>
          <w:p w14:paraId="1AE5BA26" w14:textId="70C328C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False.</w:t>
            </w:r>
          </w:p>
        </w:tc>
      </w:tr>
      <w:tr w:rsidR="00D35C24" w14:paraId="65A6BBCC"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2EE1E3E0" w14:textId="77777777" w:rsidR="00D35C24" w:rsidRDefault="00D35C24" w:rsidP="00D35C24">
            <w:pPr>
              <w:pStyle w:val="TableCell"/>
            </w:pPr>
            <w:r>
              <w:t>profileEntries</w:t>
            </w:r>
          </w:p>
        </w:tc>
        <w:tc>
          <w:tcPr>
            <w:tcW w:w="1984" w:type="dxa"/>
          </w:tcPr>
          <w:p w14:paraId="2AEFD55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&lt;ProfileEntry&gt;</w:t>
            </w:r>
          </w:p>
        </w:tc>
        <w:tc>
          <w:tcPr>
            <w:tcW w:w="992" w:type="dxa"/>
          </w:tcPr>
          <w:p w14:paraId="4DD7BFE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8E99FDC" w14:textId="762B28E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w:t>
            </w:r>
            <w:r w:rsidR="00EE5420">
              <w:t xml:space="preserve"> pr</w:t>
            </w:r>
            <w:r>
              <w:t>ofile</w:t>
            </w:r>
            <w:r w:rsidR="00EE5420">
              <w:t xml:space="preserve"> en</w:t>
            </w:r>
            <w:r>
              <w:t>tries (resource value points).</w:t>
            </w:r>
          </w:p>
        </w:tc>
      </w:tr>
    </w:tbl>
    <w:p w14:paraId="487F6B22" w14:textId="77777777" w:rsidR="00D35C24" w:rsidRDefault="00D35C24" w:rsidP="00D35C24">
      <w:pPr>
        <w:pStyle w:val="HeadingNoNumber"/>
      </w:pPr>
      <w:r>
        <w:lastRenderedPageBreak/>
        <w:t>InterpolationType</w:t>
      </w:r>
      <w:r w:rsidR="00261981">
        <w:t>Enum</w:t>
      </w:r>
    </w:p>
    <w:p w14:paraId="5B3DD203" w14:textId="77777777" w:rsidR="00D35C24" w:rsidRDefault="00D35C24" w:rsidP="00D35C24">
      <w:pPr>
        <w:keepNext/>
      </w:pPr>
      <w:r>
        <w:t>The following InterpolationTypes are defined:</w:t>
      </w:r>
    </w:p>
    <w:p w14:paraId="6DAEB50C" w14:textId="77777777" w:rsidR="00D35C24" w:rsidRDefault="00D35C24" w:rsidP="00D35C24">
      <w:pPr>
        <w:keepNext/>
        <w:spacing w:before="0"/>
      </w:pPr>
    </w:p>
    <w:tbl>
      <w:tblPr>
        <w:tblStyle w:val="RBTable"/>
        <w:tblW w:w="9185" w:type="dxa"/>
        <w:tblLayout w:type="fixed"/>
        <w:tblLook w:val="0480" w:firstRow="0" w:lastRow="0" w:firstColumn="1" w:lastColumn="0" w:noHBand="0" w:noVBand="1"/>
        <w:tblCaption w:val="DSE InterpolationTypeEnum E4"/>
      </w:tblPr>
      <w:tblGrid>
        <w:gridCol w:w="1783"/>
        <w:gridCol w:w="5717"/>
        <w:gridCol w:w="701"/>
        <w:gridCol w:w="984"/>
      </w:tblGrid>
      <w:tr w:rsidR="00596F36" w14:paraId="2E0A7084" w14:textId="77777777" w:rsidTr="00596F36">
        <w:tc>
          <w:tcPr>
            <w:cnfStyle w:val="001000000000" w:firstRow="0" w:lastRow="0" w:firstColumn="1" w:lastColumn="0" w:oddVBand="0" w:evenVBand="0" w:oddHBand="0" w:evenHBand="0" w:firstRowFirstColumn="0" w:firstRowLastColumn="0" w:lastRowFirstColumn="0" w:lastRowLastColumn="0"/>
            <w:tcW w:w="1783" w:type="dxa"/>
            <w:shd w:val="clear" w:color="auto" w:fill="662382"/>
          </w:tcPr>
          <w:p w14:paraId="6FCB7AE0" w14:textId="77777777" w:rsidR="00596F36" w:rsidRPr="00404E36" w:rsidRDefault="00596F36" w:rsidP="00D44BC0">
            <w:pPr>
              <w:pStyle w:val="TableCell"/>
              <w:keepNext/>
              <w:rPr>
                <w:color w:val="FFFFFF" w:themeColor="background1"/>
              </w:rPr>
            </w:pPr>
            <w:r w:rsidRPr="00404E36">
              <w:rPr>
                <w:color w:val="FFFFFF" w:themeColor="background1"/>
              </w:rPr>
              <w:t>Name</w:t>
            </w:r>
          </w:p>
        </w:tc>
        <w:tc>
          <w:tcPr>
            <w:tcW w:w="5717" w:type="dxa"/>
          </w:tcPr>
          <w:p w14:paraId="6C35C72D" w14:textId="5B31E23C" w:rsidR="00596F36" w:rsidRPr="00404E36" w:rsidRDefault="00596F36" w:rsidP="00287DFF">
            <w:pPr>
              <w:pStyle w:val="TableCell"/>
              <w:cnfStyle w:val="000000000000" w:firstRow="0" w:lastRow="0" w:firstColumn="0" w:lastColumn="0" w:oddVBand="0" w:evenVBand="0" w:oddHBand="0" w:evenHBand="0" w:firstRowFirstColumn="0" w:firstRowLastColumn="0" w:lastRowFirstColumn="0" w:lastRowLastColumn="0"/>
              <w:rPr>
                <w:b/>
              </w:rPr>
            </w:pPr>
            <w:r>
              <w:rPr>
                <w:b/>
              </w:rPr>
              <w:t>InterpolationTypeEnum</w:t>
            </w:r>
          </w:p>
        </w:tc>
        <w:tc>
          <w:tcPr>
            <w:tcW w:w="701" w:type="dxa"/>
            <w:shd w:val="clear" w:color="auto" w:fill="662382"/>
          </w:tcPr>
          <w:p w14:paraId="66270773" w14:textId="77777777" w:rsidR="00596F36" w:rsidRPr="006A2A59" w:rsidRDefault="00596F36"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84" w:type="dxa"/>
          </w:tcPr>
          <w:p w14:paraId="0255BB98" w14:textId="75C37D7F" w:rsidR="00596F36" w:rsidRPr="00121F50" w:rsidRDefault="00C2367E" w:rsidP="00287DFF">
            <w:pPr>
              <w:pStyle w:val="TableCell"/>
              <w:jc w:val="right"/>
              <w:cnfStyle w:val="000000000000" w:firstRow="0" w:lastRow="0" w:firstColumn="0" w:lastColumn="0" w:oddVBand="0" w:evenVBand="0" w:oddHBand="0" w:evenHBand="0" w:firstRowFirstColumn="0" w:firstRowLastColumn="0" w:lastRowFirstColumn="0" w:lastRowLastColumn="0"/>
            </w:pPr>
            <w:r>
              <w:t>305</w:t>
            </w:r>
          </w:p>
        </w:tc>
      </w:tr>
    </w:tbl>
    <w:p w14:paraId="2D738C05" w14:textId="77777777" w:rsidR="00D35C24" w:rsidRPr="00D441A5" w:rsidRDefault="00D35C24" w:rsidP="00D44BC0">
      <w:pPr>
        <w:keepNext/>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D35C24" w14:paraId="7EE59F4A" w14:textId="77777777" w:rsidTr="00B75A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44CF5AD5" w14:textId="77777777" w:rsidR="00D35C24" w:rsidRDefault="00D35C24" w:rsidP="00D35C24">
            <w:pPr>
              <w:pStyle w:val="TableCell"/>
              <w:keepNext/>
            </w:pPr>
            <w:r>
              <w:t>Enumeration</w:t>
            </w:r>
          </w:p>
        </w:tc>
        <w:tc>
          <w:tcPr>
            <w:tcW w:w="1134" w:type="dxa"/>
          </w:tcPr>
          <w:p w14:paraId="61DC6E00"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6074E0E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69E439C" w14:textId="77777777" w:rsidTr="00B75A7F">
        <w:tc>
          <w:tcPr>
            <w:cnfStyle w:val="001000000000" w:firstRow="0" w:lastRow="0" w:firstColumn="1" w:lastColumn="0" w:oddVBand="0" w:evenVBand="0" w:oddHBand="0" w:evenHBand="0" w:firstRowFirstColumn="0" w:firstRowLastColumn="0" w:lastRowFirstColumn="0" w:lastRowLastColumn="0"/>
            <w:tcW w:w="1809" w:type="dxa"/>
          </w:tcPr>
          <w:p w14:paraId="4A1CC6C1" w14:textId="77777777" w:rsidR="00D35C24" w:rsidRDefault="00B75A7F" w:rsidP="00D35C24">
            <w:pPr>
              <w:pStyle w:val="TableCell"/>
            </w:pPr>
            <w:r>
              <w:t>STEP</w:t>
            </w:r>
          </w:p>
        </w:tc>
        <w:tc>
          <w:tcPr>
            <w:tcW w:w="1134" w:type="dxa"/>
          </w:tcPr>
          <w:p w14:paraId="4D01B11B"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54F42E3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 interpolation:  resource values remain unchanged between defined points.</w:t>
            </w:r>
          </w:p>
        </w:tc>
      </w:tr>
      <w:tr w:rsidR="00D35C24" w14:paraId="3BE63513" w14:textId="77777777" w:rsidTr="00B75A7F">
        <w:tc>
          <w:tcPr>
            <w:cnfStyle w:val="001000000000" w:firstRow="0" w:lastRow="0" w:firstColumn="1" w:lastColumn="0" w:oddVBand="0" w:evenVBand="0" w:oddHBand="0" w:evenHBand="0" w:firstRowFirstColumn="0" w:firstRowLastColumn="0" w:lastRowFirstColumn="0" w:lastRowLastColumn="0"/>
            <w:tcW w:w="1809" w:type="dxa"/>
          </w:tcPr>
          <w:p w14:paraId="709477A8" w14:textId="77777777" w:rsidR="00D35C24" w:rsidRDefault="00B75A7F" w:rsidP="00D35C24">
            <w:pPr>
              <w:pStyle w:val="TableCell"/>
            </w:pPr>
            <w:r>
              <w:t>LINEAR</w:t>
            </w:r>
          </w:p>
        </w:tc>
        <w:tc>
          <w:tcPr>
            <w:tcW w:w="1134" w:type="dxa"/>
          </w:tcPr>
          <w:p w14:paraId="0ABF6CE2"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6CC0CF8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Linear interpolation: resource values follow a straight line between defined points.</w:t>
            </w:r>
          </w:p>
        </w:tc>
      </w:tr>
      <w:tr w:rsidR="00D35C24" w14:paraId="4BCDC296" w14:textId="77777777" w:rsidTr="00B75A7F">
        <w:tc>
          <w:tcPr>
            <w:cnfStyle w:val="001000000000" w:firstRow="0" w:lastRow="0" w:firstColumn="1" w:lastColumn="0" w:oddVBand="0" w:evenVBand="0" w:oddHBand="0" w:evenHBand="0" w:firstRowFirstColumn="0" w:firstRowLastColumn="0" w:lastRowFirstColumn="0" w:lastRowLastColumn="0"/>
            <w:tcW w:w="1809" w:type="dxa"/>
          </w:tcPr>
          <w:p w14:paraId="098EFB3D" w14:textId="77777777" w:rsidR="00D35C24" w:rsidRDefault="00B75A7F" w:rsidP="00D35C24">
            <w:pPr>
              <w:pStyle w:val="TableCell"/>
            </w:pPr>
            <w:r>
              <w:t>POLYNOMIAL</w:t>
            </w:r>
          </w:p>
        </w:tc>
        <w:tc>
          <w:tcPr>
            <w:tcW w:w="1134" w:type="dxa"/>
          </w:tcPr>
          <w:p w14:paraId="4D4904C3"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3</w:t>
            </w:r>
          </w:p>
        </w:tc>
        <w:tc>
          <w:tcPr>
            <w:tcW w:w="6236" w:type="dxa"/>
          </w:tcPr>
          <w:p w14:paraId="0548902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Polynomial interpolation:  resource values follow a curve fitting the defined points.</w:t>
            </w:r>
          </w:p>
        </w:tc>
      </w:tr>
    </w:tbl>
    <w:p w14:paraId="2FAEDFB7" w14:textId="77777777" w:rsidR="00D35C24" w:rsidRPr="00DC370D" w:rsidRDefault="00D35C24" w:rsidP="00D35C24">
      <w:pPr>
        <w:pStyle w:val="HeadingNoNumber"/>
      </w:pPr>
      <w:r>
        <w:t>Profile</w:t>
      </w:r>
      <w:r w:rsidRPr="00DC370D">
        <w:t>Entry</w:t>
      </w:r>
    </w:p>
    <w:p w14:paraId="62C9468C" w14:textId="77777777" w:rsidR="00D35C24" w:rsidRDefault="00D35C24" w:rsidP="00D35C24">
      <w:r>
        <w:t>Defines the value [or minimum/maximum value] of a resource at a particular point in time.</w:t>
      </w:r>
    </w:p>
    <w:p w14:paraId="5EA4453F" w14:textId="017DA7E1" w:rsidR="00D35C24" w:rsidRDefault="00D35C24" w:rsidP="00D35C24">
      <w:r>
        <w:t>The data type of the</w:t>
      </w:r>
      <w:r w:rsidR="00EE5420">
        <w:t xml:space="preserve"> va</w:t>
      </w:r>
      <w:r>
        <w:t>lue can be any valid MAL Attribute type, but must match the defined</w:t>
      </w:r>
      <w:r w:rsidR="00EE5420">
        <w:t xml:space="preserve"> da</w:t>
      </w:r>
      <w:r>
        <w:t>taType in the corresponding Resource definition.</w:t>
      </w:r>
    </w:p>
    <w:p w14:paraId="5F015A4D"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ProfileEntry E4"/>
      </w:tblPr>
      <w:tblGrid>
        <w:gridCol w:w="1667"/>
        <w:gridCol w:w="2976"/>
        <w:gridCol w:w="992"/>
        <w:gridCol w:w="1843"/>
        <w:gridCol w:w="709"/>
        <w:gridCol w:w="992"/>
      </w:tblGrid>
      <w:tr w:rsidR="00D35C24" w14:paraId="25315B1F"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1F222B3"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512A07FD" w14:textId="77777777" w:rsidR="00D35C24" w:rsidRPr="00387730"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ProfileEntry</w:t>
            </w:r>
          </w:p>
        </w:tc>
        <w:tc>
          <w:tcPr>
            <w:tcW w:w="992" w:type="dxa"/>
            <w:shd w:val="clear" w:color="auto" w:fill="662382"/>
          </w:tcPr>
          <w:p w14:paraId="54816261"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02A80B8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03CF80FB"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4A93DA7A" w14:textId="67B25FA7" w:rsidR="00D35C24" w:rsidRPr="00121F50" w:rsidRDefault="00C2367E" w:rsidP="00D35C24">
            <w:pPr>
              <w:pStyle w:val="TableCell"/>
              <w:jc w:val="right"/>
              <w:cnfStyle w:val="000000000000" w:firstRow="0" w:lastRow="0" w:firstColumn="0" w:lastColumn="0" w:oddVBand="0" w:evenVBand="0" w:oddHBand="0" w:evenHBand="0" w:firstRowFirstColumn="0" w:firstRowLastColumn="0" w:lastRowFirstColumn="0" w:lastRowLastColumn="0"/>
            </w:pPr>
            <w:r>
              <w:t>306</w:t>
            </w:r>
          </w:p>
        </w:tc>
      </w:tr>
    </w:tbl>
    <w:p w14:paraId="71817286" w14:textId="77777777" w:rsidR="00D35C24" w:rsidRPr="00404E36" w:rsidRDefault="00D35C24" w:rsidP="00C91940">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39EC0DE9" w14:textId="77777777" w:rsidTr="00C91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E137CB6" w14:textId="77777777" w:rsidR="00D35C24" w:rsidRDefault="00D35C24" w:rsidP="00D35C24">
            <w:pPr>
              <w:pStyle w:val="TableCell"/>
            </w:pPr>
            <w:r>
              <w:t>Attribute</w:t>
            </w:r>
          </w:p>
        </w:tc>
        <w:tc>
          <w:tcPr>
            <w:tcW w:w="1984" w:type="dxa"/>
          </w:tcPr>
          <w:p w14:paraId="1CA419A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E79C73B"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00DD03E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299F09DC"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2FDE7EAF" w14:textId="77777777" w:rsidR="00D35C24" w:rsidRDefault="00D35C24" w:rsidP="00D35C24">
            <w:pPr>
              <w:pStyle w:val="TableCell"/>
            </w:pPr>
            <w:r>
              <w:t>time</w:t>
            </w:r>
          </w:p>
        </w:tc>
        <w:tc>
          <w:tcPr>
            <w:tcW w:w="1984" w:type="dxa"/>
          </w:tcPr>
          <w:p w14:paraId="05AED91E" w14:textId="0A018D5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567335">
              <w:t xml:space="preserve"> &lt;MAL::Time&gt;</w:t>
            </w:r>
          </w:p>
        </w:tc>
        <w:tc>
          <w:tcPr>
            <w:tcW w:w="992" w:type="dxa"/>
          </w:tcPr>
          <w:p w14:paraId="1FCC09B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19CDB8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 of resource data point</w:t>
            </w:r>
          </w:p>
        </w:tc>
      </w:tr>
      <w:tr w:rsidR="00D35C24" w14:paraId="12D958E6"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554A16C3" w14:textId="77777777" w:rsidR="00D35C24" w:rsidRDefault="00D35C24" w:rsidP="00D35C24">
            <w:pPr>
              <w:pStyle w:val="TableCell"/>
            </w:pPr>
            <w:r>
              <w:t>value</w:t>
            </w:r>
          </w:p>
        </w:tc>
        <w:tc>
          <w:tcPr>
            <w:tcW w:w="1984" w:type="dxa"/>
          </w:tcPr>
          <w:p w14:paraId="1658088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MAL::Attribute</w:t>
            </w:r>
          </w:p>
        </w:tc>
        <w:tc>
          <w:tcPr>
            <w:tcW w:w="992" w:type="dxa"/>
          </w:tcPr>
          <w:p w14:paraId="4A4B62F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921056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Value of resource data point</w:t>
            </w:r>
          </w:p>
        </w:tc>
      </w:tr>
    </w:tbl>
    <w:p w14:paraId="37343B88" w14:textId="77777777" w:rsidR="00D35C24" w:rsidRDefault="00D35C24" w:rsidP="00D35C24">
      <w:pPr>
        <w:spacing w:before="0"/>
      </w:pPr>
    </w:p>
    <w:p w14:paraId="69DCB149" w14:textId="77777777" w:rsidR="00D35C24" w:rsidRDefault="00D35C24" w:rsidP="00D35C24">
      <w:pPr>
        <w:pStyle w:val="HeadingNoNumber"/>
      </w:pPr>
      <w:r>
        <w:t>RelativeResourceProfile</w:t>
      </w:r>
    </w:p>
    <w:p w14:paraId="528A3867" w14:textId="2D44AAD4" w:rsidR="00D35C24" w:rsidRPr="000C69DE" w:rsidRDefault="00D35C24" w:rsidP="00D35C24">
      <w:r>
        <w:t>A variation on ResourceProfile, t</w:t>
      </w:r>
      <w:r w:rsidRPr="00E70A19">
        <w:t>he</w:t>
      </w:r>
      <w:r>
        <w:rPr>
          <w:rStyle w:val="Term"/>
        </w:rPr>
        <w:t xml:space="preserve"> </w:t>
      </w:r>
      <w:r w:rsidRPr="002E7BD3">
        <w:t>RelativeResourceProfile</w:t>
      </w:r>
      <w:r w:rsidRPr="000C69DE">
        <w:t xml:space="preserve"> uses relative timestamps of type Duration (indicating an offset from a reference time, such as the start time of an Activity).</w:t>
      </w:r>
      <w:r>
        <w:t xml:space="preserve">  RelativeResourceProfiles are used in the context of a</w:t>
      </w:r>
      <w:r w:rsidR="00EE5420">
        <w:t xml:space="preserve"> </w:t>
      </w:r>
      <w:r w:rsidR="00EE5420" w:rsidRPr="00C93DD5">
        <w:t>co</w:t>
      </w:r>
      <w:r w:rsidRPr="00C93DD5">
        <w:t>mplex</w:t>
      </w:r>
      <w:r w:rsidR="00EE5420" w:rsidRPr="00C93DD5">
        <w:t xml:space="preserve"> re</w:t>
      </w:r>
      <w:r w:rsidRPr="00C93DD5">
        <w:t>source</w:t>
      </w:r>
      <w:r w:rsidR="00EE5420" w:rsidRPr="00C93DD5">
        <w:t xml:space="preserve"> co</w:t>
      </w:r>
      <w:r w:rsidRPr="00C93DD5">
        <w:t>nstraint.</w:t>
      </w:r>
    </w:p>
    <w:p w14:paraId="1BA29D10"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RelativeResourceProfile E4"/>
      </w:tblPr>
      <w:tblGrid>
        <w:gridCol w:w="1667"/>
        <w:gridCol w:w="2976"/>
        <w:gridCol w:w="992"/>
        <w:gridCol w:w="1843"/>
        <w:gridCol w:w="709"/>
        <w:gridCol w:w="992"/>
      </w:tblGrid>
      <w:tr w:rsidR="00D35C24" w14:paraId="159CF221"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87039E4"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469B9D2" w14:textId="77777777" w:rsidR="00D35C24" w:rsidRPr="00387730"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RelativeResourceProfile</w:t>
            </w:r>
          </w:p>
        </w:tc>
        <w:tc>
          <w:tcPr>
            <w:tcW w:w="992" w:type="dxa"/>
            <w:shd w:val="clear" w:color="auto" w:fill="662382"/>
          </w:tcPr>
          <w:p w14:paraId="370A668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50C66E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67D51458"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47A5F0A" w14:textId="410C86E0" w:rsidR="00D35C24" w:rsidRPr="00121F50" w:rsidRDefault="00C2367E" w:rsidP="00D35C24">
            <w:pPr>
              <w:pStyle w:val="TableCell"/>
              <w:jc w:val="right"/>
              <w:cnfStyle w:val="000000000000" w:firstRow="0" w:lastRow="0" w:firstColumn="0" w:lastColumn="0" w:oddVBand="0" w:evenVBand="0" w:oddHBand="0" w:evenHBand="0" w:firstRowFirstColumn="0" w:firstRowLastColumn="0" w:lastRowFirstColumn="0" w:lastRowLastColumn="0"/>
            </w:pPr>
            <w:r>
              <w:t>307</w:t>
            </w:r>
          </w:p>
        </w:tc>
      </w:tr>
    </w:tbl>
    <w:p w14:paraId="41019A41" w14:textId="77777777" w:rsidR="00D35C24" w:rsidRPr="00404E36" w:rsidRDefault="00D35C24" w:rsidP="00C91940">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12DA1677" w14:textId="77777777" w:rsidTr="00C91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5878747" w14:textId="77777777" w:rsidR="00D35C24" w:rsidRDefault="00D35C24" w:rsidP="00D35C24">
            <w:pPr>
              <w:pStyle w:val="TableCell"/>
            </w:pPr>
            <w:r>
              <w:t>Attribute</w:t>
            </w:r>
          </w:p>
        </w:tc>
        <w:tc>
          <w:tcPr>
            <w:tcW w:w="1984" w:type="dxa"/>
          </w:tcPr>
          <w:p w14:paraId="6B5D9C90"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014C1E34"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602F54E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0A444D11"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539C96AA" w14:textId="77777777" w:rsidR="00D35C24" w:rsidRDefault="00D35C24" w:rsidP="00D35C24">
            <w:pPr>
              <w:pStyle w:val="TableCell"/>
            </w:pPr>
            <w:r>
              <w:t>resource</w:t>
            </w:r>
          </w:p>
        </w:tc>
        <w:tc>
          <w:tcPr>
            <w:tcW w:w="1984" w:type="dxa"/>
          </w:tcPr>
          <w:p w14:paraId="394CE3E1" w14:textId="0E06CC8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AB0D6E">
              <w:t xml:space="preserve"> &lt;Resource&gt;</w:t>
            </w:r>
          </w:p>
        </w:tc>
        <w:tc>
          <w:tcPr>
            <w:tcW w:w="992" w:type="dxa"/>
          </w:tcPr>
          <w:p w14:paraId="55CF0CB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4D037DC" w14:textId="219DFBD7" w:rsidR="00CA702A" w:rsidRPr="00846010" w:rsidRDefault="00CA702A" w:rsidP="00D35C24">
            <w:pPr>
              <w:pStyle w:val="TableCell"/>
              <w:cnfStyle w:val="000000000000" w:firstRow="0" w:lastRow="0" w:firstColumn="0" w:lastColumn="0" w:oddVBand="0" w:evenVBand="0" w:oddHBand="0" w:evenHBand="0" w:firstRowFirstColumn="0" w:firstRowLastColumn="0" w:lastRowFirstColumn="0" w:lastRowLastColumn="0"/>
              <w:rPr>
                <w:i/>
                <w:iCs/>
              </w:rPr>
            </w:pPr>
            <w:r>
              <w:t xml:space="preserve">Object Type: </w:t>
            </w:r>
            <w:r>
              <w:rPr>
                <w:i/>
                <w:iCs/>
              </w:rPr>
              <w:t>Resource</w:t>
            </w:r>
          </w:p>
          <w:p w14:paraId="03270054" w14:textId="5AEF991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a Resource</w:t>
            </w:r>
          </w:p>
        </w:tc>
      </w:tr>
      <w:tr w:rsidR="00D35C24" w14:paraId="4EF65AB9"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794D41A4" w14:textId="77777777" w:rsidR="00D35C24" w:rsidRDefault="00D35C24" w:rsidP="00D35C24">
            <w:pPr>
              <w:pStyle w:val="TableCell"/>
            </w:pPr>
            <w:r>
              <w:t>profileSegments</w:t>
            </w:r>
          </w:p>
        </w:tc>
        <w:tc>
          <w:tcPr>
            <w:tcW w:w="1984" w:type="dxa"/>
          </w:tcPr>
          <w:p w14:paraId="23DC37D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&lt;RelativeProfileSegment&gt;</w:t>
            </w:r>
          </w:p>
        </w:tc>
        <w:tc>
          <w:tcPr>
            <w:tcW w:w="992" w:type="dxa"/>
          </w:tcPr>
          <w:p w14:paraId="5256123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B06624F" w14:textId="2B11D0F1"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 RelativeProfileSegments</w:t>
            </w:r>
          </w:p>
        </w:tc>
      </w:tr>
    </w:tbl>
    <w:p w14:paraId="5C0345DE" w14:textId="77777777" w:rsidR="00D35C24" w:rsidRDefault="00D35C24" w:rsidP="00D35C24">
      <w:pPr>
        <w:pStyle w:val="HeadingNoNumber"/>
      </w:pPr>
      <w:r>
        <w:lastRenderedPageBreak/>
        <w:t>RelativeProfileSegment</w:t>
      </w:r>
    </w:p>
    <w:p w14:paraId="049C4D9D" w14:textId="6BAABFAA" w:rsidR="00D35C24" w:rsidRPr="002E7BD3" w:rsidRDefault="00D35C24" w:rsidP="00D35C24">
      <w:r>
        <w:t xml:space="preserve">A RelativeResourceSegment defines the time range and interpolation method for a set of </w:t>
      </w:r>
      <w:r w:rsidRPr="002E7BD3">
        <w:t>RelativeProfileEntries.</w:t>
      </w:r>
    </w:p>
    <w:p w14:paraId="7B5A2C17"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RelativeProfileSegment E4"/>
      </w:tblPr>
      <w:tblGrid>
        <w:gridCol w:w="1667"/>
        <w:gridCol w:w="2976"/>
        <w:gridCol w:w="992"/>
        <w:gridCol w:w="1843"/>
        <w:gridCol w:w="709"/>
        <w:gridCol w:w="992"/>
      </w:tblGrid>
      <w:tr w:rsidR="00D35C24" w14:paraId="4C1237AC"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D5A6711"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030C2A1" w14:textId="77777777" w:rsidR="00D35C24" w:rsidRPr="00387730"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RelativeProfileSegment</w:t>
            </w:r>
          </w:p>
        </w:tc>
        <w:tc>
          <w:tcPr>
            <w:tcW w:w="992" w:type="dxa"/>
            <w:shd w:val="clear" w:color="auto" w:fill="662382"/>
          </w:tcPr>
          <w:p w14:paraId="09A770F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7A53201"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177C49C0"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626081F" w14:textId="189F06DC" w:rsidR="00D35C24" w:rsidRPr="00121F50" w:rsidRDefault="00C2367E" w:rsidP="00D35C24">
            <w:pPr>
              <w:pStyle w:val="TableCell"/>
              <w:jc w:val="right"/>
              <w:cnfStyle w:val="000000000000" w:firstRow="0" w:lastRow="0" w:firstColumn="0" w:lastColumn="0" w:oddVBand="0" w:evenVBand="0" w:oddHBand="0" w:evenHBand="0" w:firstRowFirstColumn="0" w:firstRowLastColumn="0" w:lastRowFirstColumn="0" w:lastRowLastColumn="0"/>
            </w:pPr>
            <w:r>
              <w:t>308</w:t>
            </w:r>
          </w:p>
        </w:tc>
      </w:tr>
    </w:tbl>
    <w:p w14:paraId="71EE93FA" w14:textId="77777777" w:rsidR="00D35C24" w:rsidRPr="00404E36" w:rsidRDefault="00D35C24" w:rsidP="00C91940">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7F971802" w14:textId="77777777" w:rsidTr="00C91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8AFDD7F" w14:textId="77777777" w:rsidR="00D35C24" w:rsidRDefault="00D35C24" w:rsidP="00D35C24">
            <w:pPr>
              <w:pStyle w:val="TableCell"/>
            </w:pPr>
            <w:r>
              <w:t>Attribute</w:t>
            </w:r>
          </w:p>
        </w:tc>
        <w:tc>
          <w:tcPr>
            <w:tcW w:w="1984" w:type="dxa"/>
          </w:tcPr>
          <w:p w14:paraId="3DD13EC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1F61685A"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76ED104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E4E759F"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62811436" w14:textId="77777777" w:rsidR="00D35C24" w:rsidRDefault="00D35C24" w:rsidP="00D35C24">
            <w:pPr>
              <w:pStyle w:val="TableCell"/>
            </w:pPr>
            <w:r>
              <w:t>interpolation</w:t>
            </w:r>
          </w:p>
        </w:tc>
        <w:tc>
          <w:tcPr>
            <w:tcW w:w="1984" w:type="dxa"/>
          </w:tcPr>
          <w:p w14:paraId="0CF155D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InterpolationType</w:t>
            </w:r>
            <w:r w:rsidR="00261981">
              <w:t>Enum</w:t>
            </w:r>
          </w:p>
        </w:tc>
        <w:tc>
          <w:tcPr>
            <w:tcW w:w="992" w:type="dxa"/>
          </w:tcPr>
          <w:p w14:paraId="2176634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5CC9781" w14:textId="04F8438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Interpolation method to be applied for values lying between points defined in the </w:t>
            </w:r>
            <w:r w:rsidR="00EE5420">
              <w:t>relative profile segment</w:t>
            </w:r>
            <w:r>
              <w:t xml:space="preserve">.  </w:t>
            </w:r>
          </w:p>
          <w:p w14:paraId="24DD067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Step.</w:t>
            </w:r>
          </w:p>
        </w:tc>
      </w:tr>
      <w:tr w:rsidR="00D35C24" w14:paraId="2B52F442"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330345E8" w14:textId="77777777" w:rsidR="00D35C24" w:rsidRDefault="00D35C24" w:rsidP="00D35C24">
            <w:pPr>
              <w:pStyle w:val="TableCell"/>
            </w:pPr>
            <w:r>
              <w:t>start</w:t>
            </w:r>
          </w:p>
        </w:tc>
        <w:tc>
          <w:tcPr>
            <w:tcW w:w="1984" w:type="dxa"/>
          </w:tcPr>
          <w:p w14:paraId="1F9D9366" w14:textId="78979A5E"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567335">
              <w:t xml:space="preserve"> &lt;MAL::Duration&gt;</w:t>
            </w:r>
          </w:p>
        </w:tc>
        <w:tc>
          <w:tcPr>
            <w:tcW w:w="992" w:type="dxa"/>
          </w:tcPr>
          <w:p w14:paraId="7B2C79C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448E3AA" w14:textId="36FBFAE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Relative</w:t>
            </w:r>
            <w:r w:rsidR="00EE5420">
              <w:t xml:space="preserve"> st</w:t>
            </w:r>
            <w:r>
              <w:t>art of time range covered by the</w:t>
            </w:r>
            <w:r w:rsidR="00EE5420">
              <w:t xml:space="preserve"> re</w:t>
            </w:r>
            <w:r>
              <w:t>lative</w:t>
            </w:r>
            <w:r w:rsidR="00EE5420">
              <w:t xml:space="preserve"> pr</w:t>
            </w:r>
            <w:r>
              <w:t>ofile</w:t>
            </w:r>
            <w:r w:rsidR="00EE5420">
              <w:t xml:space="preserve"> se</w:t>
            </w:r>
            <w:r>
              <w:t>gment.</w:t>
            </w:r>
          </w:p>
        </w:tc>
      </w:tr>
      <w:tr w:rsidR="00D35C24" w14:paraId="17820801"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2871596D" w14:textId="77777777" w:rsidR="00D35C24" w:rsidRDefault="00D35C24" w:rsidP="00D35C24">
            <w:pPr>
              <w:pStyle w:val="TableCell"/>
            </w:pPr>
            <w:r>
              <w:t>end</w:t>
            </w:r>
          </w:p>
        </w:tc>
        <w:tc>
          <w:tcPr>
            <w:tcW w:w="1984" w:type="dxa"/>
          </w:tcPr>
          <w:p w14:paraId="1F806F16" w14:textId="6B09F39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567335">
              <w:t xml:space="preserve"> &lt;MAL::Duration&gt;</w:t>
            </w:r>
          </w:p>
        </w:tc>
        <w:tc>
          <w:tcPr>
            <w:tcW w:w="992" w:type="dxa"/>
          </w:tcPr>
          <w:p w14:paraId="1D32533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EAF55F9" w14:textId="657A322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Relative</w:t>
            </w:r>
            <w:r w:rsidR="00EE5420">
              <w:t xml:space="preserve"> en</w:t>
            </w:r>
            <w:r>
              <w:t>d of time range covered by the</w:t>
            </w:r>
            <w:r w:rsidR="00EE5420">
              <w:t xml:space="preserve"> re</w:t>
            </w:r>
            <w:r>
              <w:t>lative</w:t>
            </w:r>
            <w:r w:rsidR="00EE5420">
              <w:t xml:space="preserve"> pr</w:t>
            </w:r>
            <w:r>
              <w:t>ofile</w:t>
            </w:r>
            <w:r w:rsidR="00EE5420">
              <w:t xml:space="preserve"> se</w:t>
            </w:r>
            <w:r>
              <w:t>gment</w:t>
            </w:r>
          </w:p>
        </w:tc>
      </w:tr>
      <w:tr w:rsidR="00D35C24" w14:paraId="6AEB2C12"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7279B9F8" w14:textId="77777777" w:rsidR="00D35C24" w:rsidRDefault="00D35C24" w:rsidP="00D35C24">
            <w:pPr>
              <w:pStyle w:val="TableCell"/>
            </w:pPr>
            <w:r>
              <w:t>startIncluded</w:t>
            </w:r>
          </w:p>
        </w:tc>
        <w:tc>
          <w:tcPr>
            <w:tcW w:w="1984" w:type="dxa"/>
          </w:tcPr>
          <w:p w14:paraId="42E0545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33110B3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FE8F762" w14:textId="77D2FA5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Indicates whether the</w:t>
            </w:r>
            <w:r w:rsidR="00EE5420">
              <w:t xml:space="preserve"> st</w:t>
            </w:r>
            <w:r>
              <w:t xml:space="preserve">art time is included in the </w:t>
            </w:r>
            <w:r w:rsidR="00EE5420">
              <w:t>relative p</w:t>
            </w:r>
            <w:r>
              <w:t xml:space="preserve">rofile </w:t>
            </w:r>
            <w:r w:rsidR="00EE5420">
              <w:t>s</w:t>
            </w:r>
            <w:r>
              <w:t>egment.</w:t>
            </w:r>
          </w:p>
          <w:p w14:paraId="1767246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True.</w:t>
            </w:r>
          </w:p>
        </w:tc>
      </w:tr>
      <w:tr w:rsidR="00D35C24" w14:paraId="7D73661A"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5B06AD64" w14:textId="77777777" w:rsidR="00D35C24" w:rsidRDefault="00D35C24" w:rsidP="00D35C24">
            <w:pPr>
              <w:pStyle w:val="TableCell"/>
            </w:pPr>
            <w:r>
              <w:t>endIncluded</w:t>
            </w:r>
          </w:p>
        </w:tc>
        <w:tc>
          <w:tcPr>
            <w:tcW w:w="1984" w:type="dxa"/>
          </w:tcPr>
          <w:p w14:paraId="2A36C31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11E773E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755DB8D" w14:textId="7328227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Indicates whether the</w:t>
            </w:r>
            <w:r w:rsidR="00EE5420">
              <w:t xml:space="preserve"> en</w:t>
            </w:r>
            <w:r>
              <w:t>d time is included in the</w:t>
            </w:r>
            <w:r w:rsidR="00EE5420">
              <w:t xml:space="preserve"> relative pr</w:t>
            </w:r>
            <w:r>
              <w:t>ofile</w:t>
            </w:r>
            <w:r w:rsidR="00EE5420">
              <w:t xml:space="preserve"> se</w:t>
            </w:r>
            <w:r>
              <w:t>gment.  This allows the same</w:t>
            </w:r>
            <w:r w:rsidR="00EE5420">
              <w:t xml:space="preserve"> ti</w:t>
            </w:r>
            <w:r>
              <w:t>me to be used as the end of one segment and the start of another.</w:t>
            </w:r>
          </w:p>
          <w:p w14:paraId="33D49560" w14:textId="73DAB9A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False.</w:t>
            </w:r>
          </w:p>
        </w:tc>
      </w:tr>
      <w:tr w:rsidR="00D35C24" w14:paraId="16B4015A"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4F20F8AB" w14:textId="77777777" w:rsidR="00D35C24" w:rsidRDefault="00D35C24" w:rsidP="00D35C24">
            <w:pPr>
              <w:pStyle w:val="TableCell"/>
            </w:pPr>
            <w:r>
              <w:t>profileEntries</w:t>
            </w:r>
          </w:p>
        </w:tc>
        <w:tc>
          <w:tcPr>
            <w:tcW w:w="1984" w:type="dxa"/>
          </w:tcPr>
          <w:p w14:paraId="3EF0907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&lt;RelativeProfileEntry&gt;</w:t>
            </w:r>
          </w:p>
        </w:tc>
        <w:tc>
          <w:tcPr>
            <w:tcW w:w="992" w:type="dxa"/>
          </w:tcPr>
          <w:p w14:paraId="2DE2DEA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3837F35" w14:textId="127705D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w:t>
            </w:r>
            <w:r w:rsidR="00EE5420">
              <w:t xml:space="preserve"> re</w:t>
            </w:r>
            <w:r>
              <w:t>lative</w:t>
            </w:r>
            <w:r w:rsidR="00EE5420">
              <w:t xml:space="preserve"> pr</w:t>
            </w:r>
            <w:r>
              <w:t>ofile</w:t>
            </w:r>
            <w:r w:rsidR="00EE5420">
              <w:t xml:space="preserve"> en</w:t>
            </w:r>
            <w:r>
              <w:t>tries (resource value points).</w:t>
            </w:r>
          </w:p>
        </w:tc>
      </w:tr>
    </w:tbl>
    <w:p w14:paraId="12A49F28" w14:textId="77777777" w:rsidR="00D35C24" w:rsidRPr="00F42033" w:rsidRDefault="00D35C24" w:rsidP="00D35C24">
      <w:pPr>
        <w:pStyle w:val="HeadingNoNumber"/>
      </w:pPr>
      <w:r>
        <w:t>RelativeProfile</w:t>
      </w:r>
      <w:r w:rsidRPr="00F42033">
        <w:t>Entry</w:t>
      </w:r>
    </w:p>
    <w:p w14:paraId="507A839E" w14:textId="77777777" w:rsidR="00D35C24" w:rsidRDefault="00D35C24" w:rsidP="00D35C24">
      <w:r>
        <w:t>Defines the value [or minimum/maximum value] of a resource at a relative point in time.</w:t>
      </w:r>
    </w:p>
    <w:p w14:paraId="0718262F" w14:textId="56F5FC22" w:rsidR="00D35C24" w:rsidRDefault="00D35C24" w:rsidP="00D35C24">
      <w:r>
        <w:t>Specific sub-types exist for each allowed data type for a Resource.  These replace the</w:t>
      </w:r>
      <w:r w:rsidR="00EE5420">
        <w:t xml:space="preserve"> va</w:t>
      </w:r>
      <w:r>
        <w:t>riant type</w:t>
      </w:r>
      <w:r w:rsidR="00EE5420">
        <w:t xml:space="preserve"> va</w:t>
      </w:r>
      <w:r>
        <w:t>lue attribute with one of concrete data type.</w:t>
      </w:r>
    </w:p>
    <w:p w14:paraId="447D8E20"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RelativeProfileSegment E4"/>
      </w:tblPr>
      <w:tblGrid>
        <w:gridCol w:w="1667"/>
        <w:gridCol w:w="2976"/>
        <w:gridCol w:w="992"/>
        <w:gridCol w:w="1843"/>
        <w:gridCol w:w="709"/>
        <w:gridCol w:w="992"/>
      </w:tblGrid>
      <w:tr w:rsidR="00D35C24" w14:paraId="2BF82174"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FC22C2E"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7725B048" w14:textId="77777777" w:rsidR="00D35C24" w:rsidRPr="00387730"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RelativeProfileEntry</w:t>
            </w:r>
          </w:p>
        </w:tc>
        <w:tc>
          <w:tcPr>
            <w:tcW w:w="992" w:type="dxa"/>
            <w:shd w:val="clear" w:color="auto" w:fill="662382"/>
          </w:tcPr>
          <w:p w14:paraId="7BE8B69C"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9B273A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3E0AFC85"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46865F05" w14:textId="27D6E457" w:rsidR="00D35C24" w:rsidRPr="00121F50" w:rsidRDefault="00C2367E" w:rsidP="00D35C24">
            <w:pPr>
              <w:pStyle w:val="TableCell"/>
              <w:jc w:val="right"/>
              <w:cnfStyle w:val="000000000000" w:firstRow="0" w:lastRow="0" w:firstColumn="0" w:lastColumn="0" w:oddVBand="0" w:evenVBand="0" w:oddHBand="0" w:evenHBand="0" w:firstRowFirstColumn="0" w:firstRowLastColumn="0" w:lastRowFirstColumn="0" w:lastRowLastColumn="0"/>
            </w:pPr>
            <w:r>
              <w:t>309</w:t>
            </w:r>
          </w:p>
        </w:tc>
      </w:tr>
    </w:tbl>
    <w:p w14:paraId="6928226D" w14:textId="77777777" w:rsidR="00D35C24" w:rsidRPr="00404E36" w:rsidRDefault="00D35C24" w:rsidP="00C91940">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16CE5E8A" w14:textId="77777777" w:rsidTr="00C91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3BD8DC8" w14:textId="77777777" w:rsidR="00D35C24" w:rsidRDefault="00D35C24" w:rsidP="00D35C24">
            <w:pPr>
              <w:pStyle w:val="TableCell"/>
            </w:pPr>
            <w:r>
              <w:t>Attribute</w:t>
            </w:r>
          </w:p>
        </w:tc>
        <w:tc>
          <w:tcPr>
            <w:tcW w:w="1984" w:type="dxa"/>
          </w:tcPr>
          <w:p w14:paraId="59F517D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AA12379"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02DA968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B657230"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060D9A46" w14:textId="77777777" w:rsidR="00D35C24" w:rsidRDefault="00D35C24" w:rsidP="00D35C24">
            <w:pPr>
              <w:pStyle w:val="TableCell"/>
            </w:pPr>
            <w:r>
              <w:t>time</w:t>
            </w:r>
          </w:p>
        </w:tc>
        <w:tc>
          <w:tcPr>
            <w:tcW w:w="1984" w:type="dxa"/>
          </w:tcPr>
          <w:p w14:paraId="52E41425" w14:textId="7DFA373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567335">
              <w:t xml:space="preserve"> &lt;MAL::Duration&gt;</w:t>
            </w:r>
          </w:p>
        </w:tc>
        <w:tc>
          <w:tcPr>
            <w:tcW w:w="992" w:type="dxa"/>
          </w:tcPr>
          <w:p w14:paraId="12E5A96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FA1C09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Relative time of resource data point</w:t>
            </w:r>
          </w:p>
        </w:tc>
      </w:tr>
      <w:tr w:rsidR="00D35C24" w14:paraId="0823A23D"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0DDA6A6A" w14:textId="77777777" w:rsidR="00D35C24" w:rsidRDefault="00D35C24" w:rsidP="00D35C24">
            <w:pPr>
              <w:pStyle w:val="TableCell"/>
            </w:pPr>
            <w:r>
              <w:t>value</w:t>
            </w:r>
          </w:p>
        </w:tc>
        <w:tc>
          <w:tcPr>
            <w:tcW w:w="1984" w:type="dxa"/>
          </w:tcPr>
          <w:p w14:paraId="0F31293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MAL::Attribute</w:t>
            </w:r>
          </w:p>
        </w:tc>
        <w:tc>
          <w:tcPr>
            <w:tcW w:w="992" w:type="dxa"/>
          </w:tcPr>
          <w:p w14:paraId="6C07127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65C909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Value of resource data point</w:t>
            </w:r>
          </w:p>
        </w:tc>
      </w:tr>
    </w:tbl>
    <w:p w14:paraId="5A13A62C" w14:textId="77777777" w:rsidR="00D35C24" w:rsidRDefault="00D35C24" w:rsidP="00D35C24"/>
    <w:p w14:paraId="3EDABFAD" w14:textId="77777777" w:rsidR="00D35C24" w:rsidRDefault="00D35C24" w:rsidP="00183C67">
      <w:pPr>
        <w:pStyle w:val="Heading4"/>
      </w:pPr>
      <w:r>
        <w:lastRenderedPageBreak/>
        <w:t>Resource Service Structures</w:t>
      </w:r>
    </w:p>
    <w:p w14:paraId="68F81395" w14:textId="3896E464" w:rsidR="00D35C24" w:rsidRDefault="00CD0EDC" w:rsidP="00D35C24">
      <w:pPr>
        <w:jc w:val="center"/>
      </w:pPr>
      <w:r w:rsidRPr="00CD0EDC">
        <w:rPr>
          <w:noProof/>
        </w:rPr>
        <w:drawing>
          <wp:inline distT="0" distB="0" distL="0" distR="0" wp14:anchorId="272A7A47" wp14:editId="06D52464">
            <wp:extent cx="2095500" cy="22669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4">
                      <a:extLst>
                        <a:ext uri="{28A0092B-C50C-407E-A947-70E740481C1C}">
                          <a14:useLocalDpi xmlns:a14="http://schemas.microsoft.com/office/drawing/2010/main" val="0"/>
                        </a:ext>
                      </a:extLst>
                    </a:blip>
                    <a:srcRect b="6299"/>
                    <a:stretch/>
                  </pic:blipFill>
                  <pic:spPr bwMode="auto">
                    <a:xfrm>
                      <a:off x="0" y="0"/>
                      <a:ext cx="2095500" cy="2266950"/>
                    </a:xfrm>
                    <a:prstGeom prst="rect">
                      <a:avLst/>
                    </a:prstGeom>
                    <a:noFill/>
                    <a:ln>
                      <a:noFill/>
                    </a:ln>
                    <a:extLst>
                      <a:ext uri="{53640926-AAD7-44D8-BBD7-CCE9431645EC}">
                        <a14:shadowObscured xmlns:a14="http://schemas.microsoft.com/office/drawing/2010/main"/>
                      </a:ext>
                    </a:extLst>
                  </pic:spPr>
                </pic:pic>
              </a:graphicData>
            </a:graphic>
          </wp:inline>
        </w:drawing>
      </w:r>
    </w:p>
    <w:p w14:paraId="10141CC4" w14:textId="3EFDAE8A" w:rsidR="00D35C24" w:rsidRDefault="00D35C24" w:rsidP="00D35C24">
      <w:pPr>
        <w:pStyle w:val="Caption"/>
        <w:keepNext w:val="0"/>
      </w:pPr>
      <w:bookmarkStart w:id="145" w:name="_Toc140093362"/>
      <w:r>
        <w:t xml:space="preserve">Figure </w:t>
      </w:r>
      <w:r w:rsidR="00A23CA0">
        <w:fldChar w:fldCharType="begin"/>
      </w:r>
      <w:r w:rsidR="00A23CA0">
        <w:instrText xml:space="preserve"> SEQ Figure \* ARABIC </w:instrText>
      </w:r>
      <w:r w:rsidR="00A23CA0">
        <w:fldChar w:fldCharType="separate"/>
      </w:r>
      <w:r w:rsidR="00182691">
        <w:rPr>
          <w:noProof/>
        </w:rPr>
        <w:t>19</w:t>
      </w:r>
      <w:r w:rsidR="00A23CA0">
        <w:rPr>
          <w:noProof/>
        </w:rPr>
        <w:fldChar w:fldCharType="end"/>
      </w:r>
      <w:r>
        <w:t>: Resource Service Structures</w:t>
      </w:r>
      <w:bookmarkEnd w:id="145"/>
    </w:p>
    <w:p w14:paraId="6EA03250" w14:textId="6411ACD8" w:rsidR="00D35C24" w:rsidRDefault="00D35C24" w:rsidP="00D35C24">
      <w:r>
        <w:t>This section defines data structures specific to</w:t>
      </w:r>
      <w:r w:rsidR="00EE5420">
        <w:t xml:space="preserve"> pl</w:t>
      </w:r>
      <w:r>
        <w:t>anning</w:t>
      </w:r>
      <w:r w:rsidR="00EE5420">
        <w:t xml:space="preserve"> re</w:t>
      </w:r>
      <w:r>
        <w:t>sources that are used in the context of MPS service operations and their associated messages.</w:t>
      </w:r>
    </w:p>
    <w:p w14:paraId="12B7203A" w14:textId="77777777" w:rsidR="00D35C24" w:rsidRPr="00222B09" w:rsidRDefault="00D35C24" w:rsidP="00D35C24">
      <w:pPr>
        <w:pStyle w:val="HeadingNoNumber"/>
      </w:pPr>
      <w:r>
        <w:t>Resource</w:t>
      </w:r>
      <w:r w:rsidRPr="00222B09">
        <w:t>Update</w:t>
      </w:r>
    </w:p>
    <w:p w14:paraId="165BF99C" w14:textId="77777777" w:rsidR="00D35C24" w:rsidRDefault="00D35C24" w:rsidP="00D35C24">
      <w:r>
        <w:t>ResourceUpdate is a data structure that is used to report the value of a Resource at a given point in time in the context of the MPS Plan Execution Control service monitorPlanExecutionDetail operation, or to supply an updated value for a Resource in the context of the MPS Plan Edit service.</w:t>
      </w:r>
    </w:p>
    <w:p w14:paraId="61839369" w14:textId="0324ABF2" w:rsidR="00D35C24" w:rsidRDefault="00D35C24" w:rsidP="00D35C24">
      <w:r>
        <w:t>Resource</w:t>
      </w:r>
      <w:r w:rsidR="00EE5420">
        <w:t xml:space="preserve"> up</w:t>
      </w:r>
      <w:r>
        <w:t>dates may be distributed to subscribing applications, including status displays, to inform them of the latest value of the Resource.  This may be particularly relevant in conjunction with a</w:t>
      </w:r>
      <w:r w:rsidR="00EE5420">
        <w:t xml:space="preserve"> pl</w:t>
      </w:r>
      <w:r>
        <w:t>an</w:t>
      </w:r>
      <w:r w:rsidR="00EE5420">
        <w:t xml:space="preserve"> ex</w:t>
      </w:r>
      <w:r>
        <w:t>ecution function.  Resource</w:t>
      </w:r>
      <w:r w:rsidR="00EE5420">
        <w:t xml:space="preserve"> up</w:t>
      </w:r>
      <w:r>
        <w:t>dates may be stored in</w:t>
      </w:r>
      <w:r w:rsidR="00EE5420">
        <w:t xml:space="preserve"> re</w:t>
      </w:r>
      <w:r>
        <w:t>source</w:t>
      </w:r>
      <w:r w:rsidR="00EE5420">
        <w:t xml:space="preserve"> hi</w:t>
      </w:r>
      <w:r>
        <w:t>story to provide a complete record of evolving value over time.</w:t>
      </w:r>
    </w:p>
    <w:p w14:paraId="0FBB16C3" w14:textId="022A5E54" w:rsidR="00D35C24" w:rsidRDefault="00D35C24" w:rsidP="00D35C24">
      <w:r>
        <w:t>Resource</w:t>
      </w:r>
      <w:r w:rsidR="00EE5420">
        <w:t xml:space="preserve"> up</w:t>
      </w:r>
      <w:r>
        <w:t xml:space="preserve">dates are also effectively contained within a Plan to describe the predicted evolution of Resources over the duration of that Plan.  However, in this context the ResourceProfile construct is used (see </w:t>
      </w:r>
      <w:r>
        <w:fldChar w:fldCharType="begin"/>
      </w:r>
      <w:r>
        <w:instrText xml:space="preserve"> REF _Ref33143058 \r \h </w:instrText>
      </w:r>
      <w:r>
        <w:fldChar w:fldCharType="separate"/>
      </w:r>
      <w:r w:rsidR="00182691">
        <w:t>3.2.4.2</w:t>
      </w:r>
      <w:r>
        <w:fldChar w:fldCharType="end"/>
      </w:r>
      <w:r>
        <w:t xml:space="preserve"> above).</w:t>
      </w:r>
    </w:p>
    <w:p w14:paraId="1764F4BC"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RelativeProfileSegment E4"/>
      </w:tblPr>
      <w:tblGrid>
        <w:gridCol w:w="1667"/>
        <w:gridCol w:w="2976"/>
        <w:gridCol w:w="992"/>
        <w:gridCol w:w="1843"/>
        <w:gridCol w:w="709"/>
        <w:gridCol w:w="992"/>
      </w:tblGrid>
      <w:tr w:rsidR="00D35C24" w14:paraId="4FDB594E"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70D8520"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7CB8D245" w14:textId="77777777" w:rsidR="00D35C24" w:rsidRPr="00387730"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ResourceUpdate</w:t>
            </w:r>
          </w:p>
        </w:tc>
        <w:tc>
          <w:tcPr>
            <w:tcW w:w="992" w:type="dxa"/>
            <w:shd w:val="clear" w:color="auto" w:fill="662382"/>
          </w:tcPr>
          <w:p w14:paraId="5967A35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7F32230" w14:textId="02EB79C7" w:rsidR="00D35C24" w:rsidRPr="00404E36" w:rsidRDefault="009846C7" w:rsidP="00D35C24">
            <w:pPr>
              <w:pStyle w:val="TableCell"/>
              <w:cnfStyle w:val="000000000000" w:firstRow="0" w:lastRow="0" w:firstColumn="0" w:lastColumn="0" w:oddVBand="0" w:evenVBand="0" w:oddHBand="0" w:evenHBand="0" w:firstRowFirstColumn="0" w:firstRowLastColumn="0" w:lastRowFirstColumn="0" w:lastRowLastColumn="0"/>
              <w:rPr>
                <w:b/>
              </w:rPr>
            </w:pPr>
            <w:r>
              <w:rPr>
                <w:i/>
                <w:iCs/>
              </w:rPr>
              <w:t>PlanDetailUpdate</w:t>
            </w:r>
          </w:p>
        </w:tc>
        <w:tc>
          <w:tcPr>
            <w:tcW w:w="709" w:type="dxa"/>
            <w:shd w:val="clear" w:color="auto" w:fill="662382"/>
          </w:tcPr>
          <w:p w14:paraId="457391DC"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DAF79AA" w14:textId="7A029CD7" w:rsidR="00D35C24" w:rsidRPr="00121F50" w:rsidRDefault="00C2367E" w:rsidP="00D35C24">
            <w:pPr>
              <w:pStyle w:val="TableCell"/>
              <w:jc w:val="right"/>
              <w:cnfStyle w:val="000000000000" w:firstRow="0" w:lastRow="0" w:firstColumn="0" w:lastColumn="0" w:oddVBand="0" w:evenVBand="0" w:oddHBand="0" w:evenHBand="0" w:firstRowFirstColumn="0" w:firstRowLastColumn="0" w:lastRowFirstColumn="0" w:lastRowLastColumn="0"/>
            </w:pPr>
            <w:r>
              <w:t>310</w:t>
            </w:r>
          </w:p>
        </w:tc>
      </w:tr>
    </w:tbl>
    <w:p w14:paraId="2CFDEA91" w14:textId="77777777" w:rsidR="00D35C24" w:rsidRPr="00404E36" w:rsidRDefault="00D35C24" w:rsidP="00C91940">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0E965772" w14:textId="77777777" w:rsidTr="00C91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41C7F5D" w14:textId="77777777" w:rsidR="00D35C24" w:rsidRDefault="00D35C24" w:rsidP="00D35C24">
            <w:pPr>
              <w:pStyle w:val="TableCell"/>
            </w:pPr>
            <w:r>
              <w:t>Attribute</w:t>
            </w:r>
          </w:p>
        </w:tc>
        <w:tc>
          <w:tcPr>
            <w:tcW w:w="1984" w:type="dxa"/>
          </w:tcPr>
          <w:p w14:paraId="744EDF95"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10E45E4E"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24027D8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FD06461"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38A57B1E" w14:textId="77777777" w:rsidR="00D35C24" w:rsidRDefault="00D35C24" w:rsidP="00D35C24">
            <w:pPr>
              <w:pStyle w:val="TableCell"/>
            </w:pPr>
            <w:r>
              <w:t>resource</w:t>
            </w:r>
          </w:p>
        </w:tc>
        <w:tc>
          <w:tcPr>
            <w:tcW w:w="1984" w:type="dxa"/>
          </w:tcPr>
          <w:p w14:paraId="3F710B69" w14:textId="5D7E657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AB0D6E">
              <w:t xml:space="preserve"> &lt;Resource&gt;</w:t>
            </w:r>
          </w:p>
        </w:tc>
        <w:tc>
          <w:tcPr>
            <w:tcW w:w="992" w:type="dxa"/>
          </w:tcPr>
          <w:p w14:paraId="6ECF88F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6E27BEB" w14:textId="4A8FA1B0" w:rsidR="00CA702A" w:rsidRPr="00846010" w:rsidRDefault="00CA702A" w:rsidP="00D35C24">
            <w:pPr>
              <w:pStyle w:val="TableCell"/>
              <w:cnfStyle w:val="000000000000" w:firstRow="0" w:lastRow="0" w:firstColumn="0" w:lastColumn="0" w:oddVBand="0" w:evenVBand="0" w:oddHBand="0" w:evenHBand="0" w:firstRowFirstColumn="0" w:firstRowLastColumn="0" w:lastRowFirstColumn="0" w:lastRowLastColumn="0"/>
              <w:rPr>
                <w:i/>
                <w:iCs/>
              </w:rPr>
            </w:pPr>
            <w:r>
              <w:t xml:space="preserve">Object Type: </w:t>
            </w:r>
            <w:r>
              <w:rPr>
                <w:i/>
                <w:iCs/>
              </w:rPr>
              <w:t>Resource</w:t>
            </w:r>
          </w:p>
          <w:p w14:paraId="2AC76DEA" w14:textId="44D33D4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Resource to which the value update relates.</w:t>
            </w:r>
          </w:p>
        </w:tc>
      </w:tr>
      <w:tr w:rsidR="00D35C24" w14:paraId="00F19C46"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38A7A3D2" w14:textId="77777777" w:rsidR="00D35C24" w:rsidRDefault="00D35C24" w:rsidP="00D35C24">
            <w:pPr>
              <w:pStyle w:val="TableCell"/>
            </w:pPr>
            <w:r>
              <w:t>timestamp</w:t>
            </w:r>
          </w:p>
        </w:tc>
        <w:tc>
          <w:tcPr>
            <w:tcW w:w="1984" w:type="dxa"/>
          </w:tcPr>
          <w:p w14:paraId="12448D2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MAL::Time</w:t>
            </w:r>
          </w:p>
        </w:tc>
        <w:tc>
          <w:tcPr>
            <w:tcW w:w="992" w:type="dxa"/>
          </w:tcPr>
          <w:p w14:paraId="6AE8C1A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E5AEAE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 of Resource value update.</w:t>
            </w:r>
          </w:p>
        </w:tc>
      </w:tr>
      <w:tr w:rsidR="00D35C24" w14:paraId="4506B6CF"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5004D783" w14:textId="77777777" w:rsidR="00D35C24" w:rsidRDefault="00D35C24" w:rsidP="00D35C24">
            <w:pPr>
              <w:pStyle w:val="TableCell"/>
            </w:pPr>
            <w:r>
              <w:t>value</w:t>
            </w:r>
          </w:p>
        </w:tc>
        <w:tc>
          <w:tcPr>
            <w:tcW w:w="1984" w:type="dxa"/>
          </w:tcPr>
          <w:p w14:paraId="64CC8B4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MAL::Attribute</w:t>
            </w:r>
          </w:p>
        </w:tc>
        <w:tc>
          <w:tcPr>
            <w:tcW w:w="992" w:type="dxa"/>
          </w:tcPr>
          <w:p w14:paraId="16078A5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A5409BF" w14:textId="7AD73AE4"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Value of the resource</w:t>
            </w:r>
            <w:r w:rsidR="00B761A9">
              <w:t xml:space="preserve">.  </w:t>
            </w:r>
            <w:r>
              <w:t>MAL Attribute type must match the</w:t>
            </w:r>
            <w:r w:rsidR="00EE5420">
              <w:t xml:space="preserve"> da</w:t>
            </w:r>
            <w:r>
              <w:t>taType of the</w:t>
            </w:r>
            <w:r w:rsidR="00EE5420">
              <w:t xml:space="preserve"> re</w:t>
            </w:r>
            <w:r>
              <w:t>source</w:t>
            </w:r>
            <w:r w:rsidR="00EE5420">
              <w:t xml:space="preserve"> de</w:t>
            </w:r>
            <w:r>
              <w:t>finition.</w:t>
            </w:r>
          </w:p>
        </w:tc>
      </w:tr>
    </w:tbl>
    <w:p w14:paraId="2D9FF58C" w14:textId="77777777" w:rsidR="00D35C24" w:rsidRDefault="00D35C24" w:rsidP="00D35C24">
      <w:pPr>
        <w:pStyle w:val="Heading3"/>
        <w:keepLines w:val="0"/>
        <w:pageBreakBefore/>
        <w:pBdr>
          <w:top w:val="single" w:sz="4" w:space="1" w:color="FFFFFF"/>
          <w:left w:val="single" w:sz="4" w:space="0" w:color="FFFFFF"/>
          <w:bottom w:val="single" w:sz="4" w:space="1" w:color="FFFFFF"/>
          <w:right w:val="single" w:sz="4" w:space="0" w:color="FFFFFF"/>
        </w:pBdr>
      </w:pPr>
      <w:bookmarkStart w:id="146" w:name="_Toc52218252"/>
      <w:bookmarkStart w:id="147" w:name="_Ref60926384"/>
      <w:bookmarkStart w:id="148" w:name="_Toc140093801"/>
      <w:r>
        <w:lastRenderedPageBreak/>
        <w:t>Planning Requests</w:t>
      </w:r>
      <w:bookmarkEnd w:id="146"/>
      <w:bookmarkEnd w:id="147"/>
      <w:bookmarkEnd w:id="148"/>
    </w:p>
    <w:p w14:paraId="6C9BC73C" w14:textId="77777777" w:rsidR="00D35C24" w:rsidRPr="00BB1298" w:rsidRDefault="00D35C24" w:rsidP="00183C67">
      <w:pPr>
        <w:pStyle w:val="Heading4"/>
      </w:pPr>
      <w:bookmarkStart w:id="149" w:name="_Ref62569099"/>
      <w:r>
        <w:t>Planning Request Objects</w:t>
      </w:r>
      <w:bookmarkEnd w:id="149"/>
    </w:p>
    <w:p w14:paraId="2F373EA9" w14:textId="63F36E16" w:rsidR="00D35C24" w:rsidRPr="004964BF" w:rsidRDefault="007D2EB2" w:rsidP="00D44BC0">
      <w:r w:rsidRPr="007D2EB2">
        <w:rPr>
          <w:noProof/>
        </w:rPr>
        <w:drawing>
          <wp:inline distT="0" distB="0" distL="0" distR="0" wp14:anchorId="6499848B" wp14:editId="3E35853F">
            <wp:extent cx="5716905" cy="413893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6905" cy="4138930"/>
                    </a:xfrm>
                    <a:prstGeom prst="rect">
                      <a:avLst/>
                    </a:prstGeom>
                    <a:noFill/>
                    <a:ln>
                      <a:noFill/>
                    </a:ln>
                  </pic:spPr>
                </pic:pic>
              </a:graphicData>
            </a:graphic>
          </wp:inline>
        </w:drawing>
      </w:r>
    </w:p>
    <w:p w14:paraId="756BA897" w14:textId="6CA4088E" w:rsidR="00D35C24" w:rsidRDefault="00D35C24" w:rsidP="00D35C24">
      <w:pPr>
        <w:pStyle w:val="Caption"/>
        <w:keepNext w:val="0"/>
      </w:pPr>
      <w:bookmarkStart w:id="150" w:name="_Ref62496951"/>
      <w:bookmarkStart w:id="151" w:name="_Toc140093363"/>
      <w:r>
        <w:t xml:space="preserve">Figure </w:t>
      </w:r>
      <w:r w:rsidR="00A23CA0">
        <w:fldChar w:fldCharType="begin"/>
      </w:r>
      <w:r w:rsidR="00A23CA0">
        <w:instrText xml:space="preserve"> SEQ Figure \* ARABIC </w:instrText>
      </w:r>
      <w:r w:rsidR="00A23CA0">
        <w:fldChar w:fldCharType="separate"/>
      </w:r>
      <w:r w:rsidR="00182691">
        <w:rPr>
          <w:noProof/>
        </w:rPr>
        <w:t>20</w:t>
      </w:r>
      <w:r w:rsidR="00A23CA0">
        <w:rPr>
          <w:noProof/>
        </w:rPr>
        <w:fldChar w:fldCharType="end"/>
      </w:r>
      <w:bookmarkEnd w:id="150"/>
      <w:r>
        <w:t>: Planning Requests</w:t>
      </w:r>
      <w:bookmarkEnd w:id="151"/>
    </w:p>
    <w:p w14:paraId="3E2FA8D5" w14:textId="38BA4CFA" w:rsidR="00D35C24" w:rsidRDefault="00D35C24" w:rsidP="00D35C24">
      <w:r w:rsidRPr="000357DF">
        <w:rPr>
          <w:rStyle w:val="Term"/>
        </w:rPr>
        <w:t>Planning</w:t>
      </w:r>
      <w:r w:rsidR="00EE5420" w:rsidRPr="000357DF">
        <w:rPr>
          <w:rStyle w:val="Term"/>
        </w:rPr>
        <w:t xml:space="preserve"> </w:t>
      </w:r>
      <w:r w:rsidR="00EE5420">
        <w:rPr>
          <w:rStyle w:val="Term"/>
        </w:rPr>
        <w:t>re</w:t>
      </w:r>
      <w:r>
        <w:rPr>
          <w:rStyle w:val="Term"/>
        </w:rPr>
        <w:t>quests</w:t>
      </w:r>
      <w:r>
        <w:t xml:space="preserve"> follow the MO</w:t>
      </w:r>
      <w:r w:rsidR="00EE5420">
        <w:t xml:space="preserve"> In</w:t>
      </w:r>
      <w:r>
        <w:t>stance</w:t>
      </w:r>
      <w:r w:rsidR="00EE5420">
        <w:t xml:space="preserve"> ob</w:t>
      </w:r>
      <w:r>
        <w:t>ject</w:t>
      </w:r>
      <w:r w:rsidR="00EE5420">
        <w:t xml:space="preserve"> pa</w:t>
      </w:r>
      <w:r>
        <w:t>ttern, comprising</w:t>
      </w:r>
      <w:r w:rsidR="00EE5420">
        <w:rPr>
          <w:rStyle w:val="Term"/>
        </w:rPr>
        <w:t xml:space="preserve"> de</w:t>
      </w:r>
      <w:r>
        <w:rPr>
          <w:rStyle w:val="Term"/>
        </w:rPr>
        <w:t xml:space="preserve">finition </w:t>
      </w:r>
      <w:r>
        <w:t>and</w:t>
      </w:r>
      <w:r w:rsidR="00EE5420">
        <w:t xml:space="preserve"> </w:t>
      </w:r>
      <w:r w:rsidR="00EE5420">
        <w:rPr>
          <w:rStyle w:val="Term"/>
        </w:rPr>
        <w:t>in</w:t>
      </w:r>
      <w:r>
        <w:rPr>
          <w:rStyle w:val="Term"/>
        </w:rPr>
        <w:t xml:space="preserve">stance </w:t>
      </w:r>
      <w:r>
        <w:t>classes of MO</w:t>
      </w:r>
      <w:r w:rsidR="00EE5420">
        <w:t xml:space="preserve"> ob</w:t>
      </w:r>
      <w:r>
        <w:t>ject, although in this case</w:t>
      </w:r>
      <w:r w:rsidR="00EE5420">
        <w:t xml:space="preserve"> pl</w:t>
      </w:r>
      <w:r>
        <w:t>anning</w:t>
      </w:r>
      <w:r w:rsidR="00EE5420">
        <w:t xml:space="preserve"> re</w:t>
      </w:r>
      <w:r>
        <w:t>quest instances can be created without reference to a</w:t>
      </w:r>
      <w:r w:rsidR="00EE5420">
        <w:t xml:space="preserve"> pl</w:t>
      </w:r>
      <w:r>
        <w:t>anning</w:t>
      </w:r>
      <w:r w:rsidR="00EE5420">
        <w:t xml:space="preserve"> re</w:t>
      </w:r>
      <w:r>
        <w:t>quest</w:t>
      </w:r>
      <w:r w:rsidR="00EE5420">
        <w:t xml:space="preserve"> de</w:t>
      </w:r>
      <w:r>
        <w:t>finition.</w:t>
      </w:r>
    </w:p>
    <w:p w14:paraId="456CD682" w14:textId="03ED08E3" w:rsidR="00D35C24" w:rsidRDefault="00D35C24" w:rsidP="00D35C24">
      <w:r>
        <w:rPr>
          <w:rStyle w:val="Term"/>
        </w:rPr>
        <w:t>Request</w:t>
      </w:r>
      <w:r w:rsidR="00EE5420">
        <w:rPr>
          <w:rStyle w:val="Term"/>
        </w:rPr>
        <w:t xml:space="preserve"> de</w:t>
      </w:r>
      <w:r>
        <w:rPr>
          <w:rStyle w:val="Term"/>
        </w:rPr>
        <w:t>finitions</w:t>
      </w:r>
      <w:r w:rsidRPr="00683902">
        <w:t xml:space="preserve"> </w:t>
      </w:r>
      <w:r>
        <w:t>provide a re-usable template for common</w:t>
      </w:r>
      <w:r w:rsidR="00EE5420">
        <w:t xml:space="preserve"> </w:t>
      </w:r>
      <w:r w:rsidR="00EE5420">
        <w:rPr>
          <w:rStyle w:val="Term"/>
        </w:rPr>
        <w:t>pl</w:t>
      </w:r>
      <w:r>
        <w:rPr>
          <w:rStyle w:val="Term"/>
        </w:rPr>
        <w:t>anning</w:t>
      </w:r>
      <w:r w:rsidR="00EE5420">
        <w:rPr>
          <w:rStyle w:val="Term"/>
        </w:rPr>
        <w:t xml:space="preserve"> re</w:t>
      </w:r>
      <w:r>
        <w:rPr>
          <w:rStyle w:val="Term"/>
        </w:rPr>
        <w:t>quests</w:t>
      </w:r>
      <w:r>
        <w:t xml:space="preserve"> from which specific</w:t>
      </w:r>
      <w:r w:rsidR="00EE5420">
        <w:t xml:space="preserve"> </w:t>
      </w:r>
      <w:r w:rsidR="00EE5420" w:rsidRPr="008D0B2B">
        <w:rPr>
          <w:rStyle w:val="Term"/>
        </w:rPr>
        <w:t>re</w:t>
      </w:r>
      <w:r w:rsidRPr="008D0B2B">
        <w:rPr>
          <w:rStyle w:val="Term"/>
        </w:rPr>
        <w:t>quest</w:t>
      </w:r>
      <w:r w:rsidR="00EE5420">
        <w:rPr>
          <w:rStyle w:val="Term"/>
        </w:rPr>
        <w:t xml:space="preserve"> in</w:t>
      </w:r>
      <w:r>
        <w:rPr>
          <w:rStyle w:val="Term"/>
        </w:rPr>
        <w:t>stances</w:t>
      </w:r>
      <w:r>
        <w:t xml:space="preserve"> can be created and form part of the</w:t>
      </w:r>
      <w:r w:rsidR="00EE5420">
        <w:t xml:space="preserve"> pl</w:t>
      </w:r>
      <w:r>
        <w:t>anning</w:t>
      </w:r>
      <w:r w:rsidR="00EE5420">
        <w:t xml:space="preserve"> co</w:t>
      </w:r>
      <w:r>
        <w:t>nfiguration</w:t>
      </w:r>
      <w:r w:rsidR="00EE5420">
        <w:t xml:space="preserve"> da</w:t>
      </w:r>
      <w:r>
        <w:t>ta for a mission planning system.  They include the details of a planning request that are generic to multiple invocations of the request, including the set of</w:t>
      </w:r>
      <w:r w:rsidR="00EE5420">
        <w:t xml:space="preserve"> </w:t>
      </w:r>
      <w:r w:rsidR="00EE5420">
        <w:rPr>
          <w:rStyle w:val="Term"/>
        </w:rPr>
        <w:t>pl</w:t>
      </w:r>
      <w:r>
        <w:rPr>
          <w:rStyle w:val="Term"/>
        </w:rPr>
        <w:t>anning</w:t>
      </w:r>
      <w:r w:rsidR="00EE5420">
        <w:rPr>
          <w:rStyle w:val="Term"/>
        </w:rPr>
        <w:t xml:space="preserve"> ac</w:t>
      </w:r>
      <w:r>
        <w:rPr>
          <w:rStyle w:val="Term"/>
        </w:rPr>
        <w:t>tivities</w:t>
      </w:r>
      <w:r>
        <w:t xml:space="preserve"> to be requested and any planning constraints specific to the request.  </w:t>
      </w:r>
      <w:r>
        <w:rPr>
          <w:rStyle w:val="Term"/>
        </w:rPr>
        <w:t xml:space="preserve">Arguments </w:t>
      </w:r>
      <w:r>
        <w:t>may be specified to parameterise the planning request and referred to within the requested planning activities or specified constraints.  They differ from</w:t>
      </w:r>
      <w:r w:rsidR="00EE5420">
        <w:t xml:space="preserve"> ac</w:t>
      </w:r>
      <w:r>
        <w:t>tivity and</w:t>
      </w:r>
      <w:r w:rsidR="00EE5420">
        <w:t xml:space="preserve"> ev</w:t>
      </w:r>
      <w:r>
        <w:t>ent definitions in two regards:</w:t>
      </w:r>
    </w:p>
    <w:p w14:paraId="7B6E1EFA" w14:textId="77777777" w:rsidR="00D35C24" w:rsidRDefault="00D35C24" w:rsidP="00353565">
      <w:pPr>
        <w:numPr>
          <w:ilvl w:val="0"/>
          <w:numId w:val="50"/>
        </w:numPr>
        <w:spacing w:before="120" w:line="0" w:lineRule="atLeast"/>
      </w:pPr>
      <w:r>
        <w:t>RequestInstances can be created without reference to any RequestDefinition.</w:t>
      </w:r>
    </w:p>
    <w:p w14:paraId="4AA75049" w14:textId="79F035E7" w:rsidR="00D35C24" w:rsidRDefault="00D35C24" w:rsidP="00353565">
      <w:pPr>
        <w:numPr>
          <w:ilvl w:val="0"/>
          <w:numId w:val="50"/>
        </w:numPr>
        <w:spacing w:before="120" w:line="0" w:lineRule="atLeast"/>
      </w:pPr>
      <w:r>
        <w:t>Any aspect of a RequestInstance created from a RequestDefinition can be modified, including the set of requested</w:t>
      </w:r>
      <w:r w:rsidR="00EE5420">
        <w:t xml:space="preserve"> pl</w:t>
      </w:r>
      <w:r>
        <w:t>anning</w:t>
      </w:r>
      <w:r w:rsidR="00EE5420">
        <w:t xml:space="preserve"> ac</w:t>
      </w:r>
      <w:r>
        <w:t xml:space="preserve">tivities and the constraints applicable.  Once </w:t>
      </w:r>
      <w:r>
        <w:lastRenderedPageBreak/>
        <w:t>created a RequestInstance is independent from any initial RequestDefinition, although a reference is retained.</w:t>
      </w:r>
    </w:p>
    <w:p w14:paraId="0FBFD6EA" w14:textId="19A6C1E5" w:rsidR="00D35C24" w:rsidRDefault="00D35C24" w:rsidP="00D35C24">
      <w:r>
        <w:rPr>
          <w:rStyle w:val="Term"/>
        </w:rPr>
        <w:t>Request</w:t>
      </w:r>
      <w:r w:rsidR="00EE5420">
        <w:rPr>
          <w:rStyle w:val="Term"/>
        </w:rPr>
        <w:t xml:space="preserve"> in</w:t>
      </w:r>
      <w:r>
        <w:rPr>
          <w:rStyle w:val="Term"/>
        </w:rPr>
        <w:t>stances</w:t>
      </w:r>
      <w:r>
        <w:t xml:space="preserve"> specify the details of a planning request, including the set of</w:t>
      </w:r>
      <w:r w:rsidR="00EE5420">
        <w:t xml:space="preserve"> </w:t>
      </w:r>
      <w:r w:rsidR="00EE5420">
        <w:rPr>
          <w:rStyle w:val="Term"/>
        </w:rPr>
        <w:t>pl</w:t>
      </w:r>
      <w:r>
        <w:rPr>
          <w:rStyle w:val="Term"/>
        </w:rPr>
        <w:t>anning</w:t>
      </w:r>
      <w:r w:rsidR="00EE5420">
        <w:rPr>
          <w:rStyle w:val="Term"/>
        </w:rPr>
        <w:t xml:space="preserve"> ac</w:t>
      </w:r>
      <w:r>
        <w:rPr>
          <w:rStyle w:val="Term"/>
        </w:rPr>
        <w:t>tivities</w:t>
      </w:r>
      <w:r>
        <w:t xml:space="preserve"> being requested and any planning constraints specific to the request.  </w:t>
      </w:r>
      <w:r>
        <w:rPr>
          <w:rStyle w:val="Term"/>
        </w:rPr>
        <w:t xml:space="preserve">Arguments </w:t>
      </w:r>
      <w:r>
        <w:t>may be specified to parameterise the planning request and referred to within the requested planning activities or specified constraints.</w:t>
      </w:r>
    </w:p>
    <w:p w14:paraId="4DA4930B" w14:textId="2BCD2CCC" w:rsidR="00D35C24" w:rsidRDefault="00D35C24" w:rsidP="00D35C24">
      <w:r>
        <w:t xml:space="preserve">The </w:t>
      </w:r>
      <w:r w:rsidR="00A70BBF" w:rsidRPr="00A70BBF">
        <w:rPr>
          <w:rStyle w:val="Term"/>
        </w:rPr>
        <w:t>identity</w:t>
      </w:r>
      <w:r>
        <w:t xml:space="preserve"> of the</w:t>
      </w:r>
      <w:r w:rsidR="00EE5420">
        <w:t xml:space="preserve"> </w:t>
      </w:r>
      <w:r w:rsidR="00EE5420">
        <w:rPr>
          <w:rStyle w:val="Term"/>
        </w:rPr>
        <w:t>re</w:t>
      </w:r>
      <w:r>
        <w:rPr>
          <w:rStyle w:val="Term"/>
        </w:rPr>
        <w:t>quest</w:t>
      </w:r>
      <w:r w:rsidR="00EE5420">
        <w:rPr>
          <w:rStyle w:val="Term"/>
        </w:rPr>
        <w:t xml:space="preserve"> in</w:t>
      </w:r>
      <w:r>
        <w:rPr>
          <w:rStyle w:val="Term"/>
        </w:rPr>
        <w:t xml:space="preserve">stance </w:t>
      </w:r>
      <w:r w:rsidR="00A70BBF">
        <w:t>is</w:t>
      </w:r>
      <w:r>
        <w:t xml:space="preserve"> assigned by the planning function and returned to the requester as part of the MPS Planning Request service SubmitRequest operation.  A user supplied reference may also be included in the body of the request.  Where a planning request is updated by the user and resubmitted to a planning function, a new </w:t>
      </w:r>
      <w:r w:rsidRPr="00A70BBF">
        <w:rPr>
          <w:rStyle w:val="Term"/>
        </w:rPr>
        <w:t>version</w:t>
      </w:r>
      <w:r>
        <w:t xml:space="preserve"> of the RequestInstance is created, but retains the same </w:t>
      </w:r>
      <w:r w:rsidR="00A70BBF" w:rsidRPr="00A70BBF">
        <w:rPr>
          <w:rStyle w:val="Term"/>
        </w:rPr>
        <w:t>key</w:t>
      </w:r>
      <w:r>
        <w:t>.</w:t>
      </w:r>
    </w:p>
    <w:p w14:paraId="3DA9E423" w14:textId="7E578A20" w:rsidR="00D35C24" w:rsidRDefault="00D35C24" w:rsidP="00D35C24">
      <w:r>
        <w:t>Planning requests may also reference or include an existing</w:t>
      </w:r>
      <w:r w:rsidR="00EE5420">
        <w:t xml:space="preserve"> </w:t>
      </w:r>
      <w:r w:rsidR="00EE5420">
        <w:rPr>
          <w:rStyle w:val="Term"/>
        </w:rPr>
        <w:t>pl</w:t>
      </w:r>
      <w:r>
        <w:rPr>
          <w:rStyle w:val="Term"/>
        </w:rPr>
        <w:t xml:space="preserve">an </w:t>
      </w:r>
      <w:r>
        <w:t>as the body of the request.  In this case the referenced Plan corresponds to the output of one planning process, but is being requested as the input to another.</w:t>
      </w:r>
    </w:p>
    <w:p w14:paraId="39A1F612" w14:textId="77777777" w:rsidR="00D35C24" w:rsidRDefault="00D35C24" w:rsidP="00D35C24">
      <w:pPr>
        <w:pStyle w:val="HeadingNoNumber"/>
      </w:pPr>
      <w:r>
        <w:t>RequestDefinition</w:t>
      </w:r>
    </w:p>
    <w:p w14:paraId="1569E4D6" w14:textId="5F9641FF" w:rsidR="00D35C24" w:rsidRPr="009B625E" w:rsidRDefault="00D35C24" w:rsidP="00D35C24">
      <w:r>
        <w:t>A RequestDefinition is an MO</w:t>
      </w:r>
      <w:r w:rsidR="00EE5420">
        <w:t xml:space="preserve"> ob</w:t>
      </w:r>
      <w:r>
        <w:t>ject that contains the specification of a re-usable planning request template.</w:t>
      </w:r>
    </w:p>
    <w:p w14:paraId="1A7CA67C"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O RelativeProfileSegment E1"/>
      </w:tblPr>
      <w:tblGrid>
        <w:gridCol w:w="1667"/>
        <w:gridCol w:w="2976"/>
        <w:gridCol w:w="992"/>
        <w:gridCol w:w="1843"/>
        <w:gridCol w:w="709"/>
        <w:gridCol w:w="992"/>
      </w:tblGrid>
      <w:tr w:rsidR="00D35C24" w14:paraId="734A7642"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3B0B9420"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463E687D"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RequestDefinition</w:t>
            </w:r>
          </w:p>
        </w:tc>
        <w:tc>
          <w:tcPr>
            <w:tcW w:w="992" w:type="dxa"/>
            <w:shd w:val="clear" w:color="auto" w:fill="662382"/>
          </w:tcPr>
          <w:p w14:paraId="633B6D95"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9E7D5BA" w14:textId="3CFCD1FE" w:rsidR="00D35C24" w:rsidRPr="00404E36" w:rsidRDefault="009F134E" w:rsidP="00D35C24">
            <w:pPr>
              <w:pStyle w:val="TableCell"/>
              <w:cnfStyle w:val="000000000000" w:firstRow="0" w:lastRow="0" w:firstColumn="0" w:lastColumn="0" w:oddVBand="0" w:evenVBand="0" w:oddHBand="0" w:evenHBand="0" w:firstRowFirstColumn="0" w:firstRowLastColumn="0" w:lastRowFirstColumn="0" w:lastRowLastColumn="0"/>
              <w:rPr>
                <w:b/>
              </w:rPr>
            </w:pPr>
            <w:r>
              <w:t>MAL::</w:t>
            </w:r>
            <w:r w:rsidR="00B939AF">
              <w:t>Object</w:t>
            </w:r>
          </w:p>
        </w:tc>
        <w:tc>
          <w:tcPr>
            <w:tcW w:w="709" w:type="dxa"/>
            <w:shd w:val="clear" w:color="auto" w:fill="662382"/>
          </w:tcPr>
          <w:p w14:paraId="4DFF304A"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1EC5A21" w14:textId="4A10C0EF" w:rsidR="00D35C24" w:rsidRPr="00121F50" w:rsidRDefault="00540AC5" w:rsidP="00D35C24">
            <w:pPr>
              <w:pStyle w:val="TableCell"/>
              <w:jc w:val="right"/>
              <w:cnfStyle w:val="000000000000" w:firstRow="0" w:lastRow="0" w:firstColumn="0" w:lastColumn="0" w:oddVBand="0" w:evenVBand="0" w:oddHBand="0" w:evenHBand="0" w:firstRowFirstColumn="0" w:firstRowLastColumn="0" w:lastRowFirstColumn="0" w:lastRowLastColumn="0"/>
            </w:pPr>
            <w:r>
              <w:t>401</w:t>
            </w:r>
          </w:p>
        </w:tc>
      </w:tr>
    </w:tbl>
    <w:p w14:paraId="0AA7ACC1" w14:textId="77777777" w:rsidR="00D35C24" w:rsidRPr="00404E36" w:rsidRDefault="00D35C24" w:rsidP="00C91940">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3AEA99B8" w14:textId="77777777" w:rsidTr="00C91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D9B1572" w14:textId="77777777" w:rsidR="00D35C24" w:rsidRDefault="00D35C24" w:rsidP="00D35C24">
            <w:pPr>
              <w:pStyle w:val="TableCell"/>
            </w:pPr>
            <w:r>
              <w:t>Attribute</w:t>
            </w:r>
          </w:p>
        </w:tc>
        <w:tc>
          <w:tcPr>
            <w:tcW w:w="1984" w:type="dxa"/>
          </w:tcPr>
          <w:p w14:paraId="21928C2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0E16C667"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1AC60CE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7E91F66B" w14:textId="77777777" w:rsidTr="00D44BC0">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tcPr>
          <w:p w14:paraId="5517F578" w14:textId="0CD32D38" w:rsidR="00D35C24" w:rsidRPr="00317F10" w:rsidRDefault="008766BD" w:rsidP="00D35C24">
            <w:pPr>
              <w:pStyle w:val="TableCell"/>
              <w:rPr>
                <w:u w:val="single"/>
              </w:rPr>
            </w:pPr>
            <w:r>
              <w:rPr>
                <w:u w:val="single"/>
              </w:rPr>
              <w:t>identity</w:t>
            </w:r>
          </w:p>
        </w:tc>
        <w:tc>
          <w:tcPr>
            <w:tcW w:w="0" w:type="dxa"/>
            <w:shd w:val="clear" w:color="auto" w:fill="BFBFBF" w:themeFill="background1" w:themeFillShade="BF"/>
          </w:tcPr>
          <w:p w14:paraId="1330DD54" w14:textId="165198F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w:t>
            </w:r>
            <w:r w:rsidR="00FF785F">
              <w:t>ObjectIdentity</w:t>
            </w:r>
          </w:p>
        </w:tc>
        <w:tc>
          <w:tcPr>
            <w:tcW w:w="0" w:type="dxa"/>
            <w:shd w:val="clear" w:color="auto" w:fill="BFBFBF" w:themeFill="background1" w:themeFillShade="BF"/>
          </w:tcPr>
          <w:p w14:paraId="54A7A61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0" w:type="dxa"/>
            <w:shd w:val="clear" w:color="auto" w:fill="BFBFBF" w:themeFill="background1" w:themeFillShade="BF"/>
          </w:tcPr>
          <w:p w14:paraId="3E9BEAF8" w14:textId="5C9D9508" w:rsidR="00D35C24" w:rsidRDefault="00A70BBF" w:rsidP="00D35C24">
            <w:pPr>
              <w:pStyle w:val="TableCell"/>
              <w:cnfStyle w:val="000000000000" w:firstRow="0" w:lastRow="0" w:firstColumn="0" w:lastColumn="0" w:oddVBand="0" w:evenVBand="0" w:oddHBand="0" w:evenHBand="0" w:firstRowFirstColumn="0" w:firstRowLastColumn="0" w:lastRowFirstColumn="0" w:lastRowLastColumn="0"/>
            </w:pPr>
            <w:r>
              <w:t>Identity</w:t>
            </w:r>
            <w:r w:rsidR="00D35C24">
              <w:t xml:space="preserve"> of the RequestDefinition</w:t>
            </w:r>
            <w:r>
              <w:t>, including version.</w:t>
            </w:r>
          </w:p>
        </w:tc>
      </w:tr>
      <w:tr w:rsidR="00D35C24" w14:paraId="205F54E8"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137917C4" w14:textId="77777777" w:rsidR="00D35C24" w:rsidRPr="00317F10" w:rsidRDefault="00D35C24" w:rsidP="00D35C24">
            <w:pPr>
              <w:pStyle w:val="TableCell"/>
              <w:rPr>
                <w:u w:val="single"/>
              </w:rPr>
            </w:pPr>
            <w:r w:rsidRPr="00317F10">
              <w:rPr>
                <w:u w:val="single"/>
              </w:rPr>
              <w:t>description</w:t>
            </w:r>
          </w:p>
        </w:tc>
        <w:tc>
          <w:tcPr>
            <w:tcW w:w="1984" w:type="dxa"/>
          </w:tcPr>
          <w:p w14:paraId="27917B5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1334A65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5DE689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Description of the re-usable RequestDefinition.</w:t>
            </w:r>
          </w:p>
        </w:tc>
      </w:tr>
      <w:tr w:rsidR="00D35C24" w14:paraId="0A97CDEF"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0448F8EA" w14:textId="77777777" w:rsidR="00D35C24" w:rsidRPr="00317F10" w:rsidRDefault="00D35C24" w:rsidP="00D35C24">
            <w:pPr>
              <w:pStyle w:val="TableCell"/>
              <w:rPr>
                <w:u w:val="single"/>
              </w:rPr>
            </w:pPr>
            <w:r w:rsidRPr="00317F10">
              <w:rPr>
                <w:u w:val="single"/>
              </w:rPr>
              <w:t>argDefs</w:t>
            </w:r>
          </w:p>
        </w:tc>
        <w:tc>
          <w:tcPr>
            <w:tcW w:w="1984" w:type="dxa"/>
          </w:tcPr>
          <w:p w14:paraId="7E81D80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&lt;ArgDef&gt;</w:t>
            </w:r>
          </w:p>
        </w:tc>
        <w:tc>
          <w:tcPr>
            <w:tcW w:w="992" w:type="dxa"/>
          </w:tcPr>
          <w:p w14:paraId="564ABA59" w14:textId="5EC94EE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BDBCEC3" w14:textId="5895C83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of</w:t>
            </w:r>
            <w:r w:rsidR="00EE5420">
              <w:t xml:space="preserve"> ar</w:t>
            </w:r>
            <w:r>
              <w:t>gument</w:t>
            </w:r>
            <w:r w:rsidR="00EE5420">
              <w:t xml:space="preserve"> de</w:t>
            </w:r>
            <w:r>
              <w:t>finitions.  Arguments may be referenced in ActivityDetails and constraints.</w:t>
            </w:r>
          </w:p>
        </w:tc>
      </w:tr>
      <w:tr w:rsidR="00D35C24" w14:paraId="1886D87E"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7CC3FB0C" w14:textId="77777777" w:rsidR="00D35C24" w:rsidRPr="00317F10" w:rsidRDefault="00D35C24" w:rsidP="00D35C24">
            <w:pPr>
              <w:pStyle w:val="TableCell"/>
              <w:rPr>
                <w:u w:val="single"/>
              </w:rPr>
            </w:pPr>
            <w:r w:rsidRPr="00317F10">
              <w:rPr>
                <w:u w:val="single"/>
              </w:rPr>
              <w:t>standingOrder</w:t>
            </w:r>
          </w:p>
        </w:tc>
        <w:tc>
          <w:tcPr>
            <w:tcW w:w="1984" w:type="dxa"/>
          </w:tcPr>
          <w:p w14:paraId="05830887" w14:textId="77777777" w:rsidR="00D35C24" w:rsidRPr="00B840A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0EEADE9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36AF00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 flag that indicates whether the planning request is for a repetitive standing order (unbounded other than by the validity period), or is a one-off request.  If it is a standing order, then the ActivityNode must include specification of the repetition criteria.  Note that a one-off request can still include repetition.</w:t>
            </w:r>
          </w:p>
        </w:tc>
      </w:tr>
      <w:tr w:rsidR="00D35C24" w14:paraId="4583C503"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082C2A1A" w14:textId="77777777" w:rsidR="00D35C24" w:rsidRPr="00317F10" w:rsidRDefault="00D35C24" w:rsidP="00D35C24">
            <w:pPr>
              <w:pStyle w:val="TableCell"/>
              <w:rPr>
                <w:u w:val="single"/>
              </w:rPr>
            </w:pPr>
            <w:r w:rsidRPr="00317F10">
              <w:rPr>
                <w:u w:val="single"/>
              </w:rPr>
              <w:t>constraints</w:t>
            </w:r>
          </w:p>
        </w:tc>
        <w:tc>
          <w:tcPr>
            <w:tcW w:w="1984" w:type="dxa"/>
          </w:tcPr>
          <w:p w14:paraId="2157D022" w14:textId="77777777" w:rsidR="00D35C24" w:rsidRPr="00B840A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B840AD">
              <w:t>ConstraintNode</w:t>
            </w:r>
          </w:p>
        </w:tc>
        <w:tc>
          <w:tcPr>
            <w:tcW w:w="992" w:type="dxa"/>
          </w:tcPr>
          <w:p w14:paraId="40D8740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AE81BEA" w14:textId="10AEEA6E" w:rsidR="00D35C24" w:rsidRPr="00FA6AF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 Constraints applicable to the whole planning request.  Note that constraints specific to a</w:t>
            </w:r>
            <w:r w:rsidR="00EE5420">
              <w:t xml:space="preserve"> </w:t>
            </w:r>
            <w:r w:rsidR="00EE5420">
              <w:rPr>
                <w:rStyle w:val="Term"/>
              </w:rPr>
              <w:t>pl</w:t>
            </w:r>
            <w:r>
              <w:rPr>
                <w:rStyle w:val="Term"/>
              </w:rPr>
              <w:t>anning</w:t>
            </w:r>
            <w:r w:rsidR="00EE5420">
              <w:rPr>
                <w:rStyle w:val="Term"/>
              </w:rPr>
              <w:t xml:space="preserve"> ac</w:t>
            </w:r>
            <w:r>
              <w:rPr>
                <w:rStyle w:val="Term"/>
              </w:rPr>
              <w:t xml:space="preserve">tivity </w:t>
            </w:r>
            <w:r>
              <w:t xml:space="preserve">can be specified within the </w:t>
            </w:r>
            <w:r w:rsidRPr="00C93DD5">
              <w:t xml:space="preserve">ActivityDetails </w:t>
            </w:r>
            <w:r>
              <w:t>for that activity within the ActivityNode.</w:t>
            </w:r>
          </w:p>
        </w:tc>
      </w:tr>
      <w:tr w:rsidR="00D35C24" w14:paraId="5F5A23BD"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6B29D83B" w14:textId="77777777" w:rsidR="00D35C24" w:rsidRPr="00317F10" w:rsidRDefault="00D35C24" w:rsidP="00D35C24">
            <w:pPr>
              <w:pStyle w:val="TableCell"/>
              <w:rPr>
                <w:u w:val="single"/>
              </w:rPr>
            </w:pPr>
            <w:r w:rsidRPr="00317F10">
              <w:rPr>
                <w:u w:val="single"/>
              </w:rPr>
              <w:t>activities</w:t>
            </w:r>
          </w:p>
        </w:tc>
        <w:tc>
          <w:tcPr>
            <w:tcW w:w="1984" w:type="dxa"/>
          </w:tcPr>
          <w:p w14:paraId="3F594EF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ActivityNode</w:t>
            </w:r>
          </w:p>
        </w:tc>
        <w:tc>
          <w:tcPr>
            <w:tcW w:w="992" w:type="dxa"/>
          </w:tcPr>
          <w:p w14:paraId="6037133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BE87195" w14:textId="7714791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w:t>
            </w:r>
            <w:r w:rsidR="00EE5420">
              <w:t xml:space="preserve"> </w:t>
            </w:r>
            <w:r w:rsidR="00EE5420">
              <w:rPr>
                <w:rStyle w:val="Term"/>
              </w:rPr>
              <w:t>ac</w:t>
            </w:r>
            <w:r>
              <w:rPr>
                <w:rStyle w:val="Term"/>
              </w:rPr>
              <w:t>tivity</w:t>
            </w:r>
            <w:r w:rsidR="00EE5420">
              <w:rPr>
                <w:rStyle w:val="Term"/>
              </w:rPr>
              <w:t xml:space="preserve"> de</w:t>
            </w:r>
            <w:r>
              <w:rPr>
                <w:rStyle w:val="Term"/>
              </w:rPr>
              <w:t>tails</w:t>
            </w:r>
            <w:r>
              <w:t xml:space="preserve"> specifying requested activities, optionally with repetition.</w:t>
            </w:r>
          </w:p>
        </w:tc>
      </w:tr>
    </w:tbl>
    <w:p w14:paraId="2019F5DC" w14:textId="77777777" w:rsidR="00D35C24" w:rsidRDefault="00D35C24" w:rsidP="00D35C24">
      <w:pPr>
        <w:pStyle w:val="HeadingNoNumber"/>
        <w:pageBreakBefore/>
      </w:pPr>
      <w:r>
        <w:lastRenderedPageBreak/>
        <w:t>RequestInstance</w:t>
      </w:r>
    </w:p>
    <w:p w14:paraId="1EF9B77D" w14:textId="6ECDD01B" w:rsidR="00D35C24" w:rsidRDefault="00D35C24" w:rsidP="00D35C24">
      <w:r>
        <w:t>A RequestInstance is an MO</w:t>
      </w:r>
      <w:r w:rsidR="00EE5420">
        <w:t xml:space="preserve"> ob</w:t>
      </w:r>
      <w:r>
        <w:t xml:space="preserve">ject that contains the specification of a planning request.  This may change over time if the request is updated by the user, each comprising a separate </w:t>
      </w:r>
      <w:r w:rsidRPr="00A70BBF">
        <w:rPr>
          <w:rStyle w:val="Term"/>
        </w:rPr>
        <w:t>version</w:t>
      </w:r>
      <w:r>
        <w:t xml:space="preserve"> of the request with </w:t>
      </w:r>
      <w:r w:rsidR="00A75D1D">
        <w:t>the same</w:t>
      </w:r>
      <w:r w:rsidR="00EE5420">
        <w:t xml:space="preserve"> ob</w:t>
      </w:r>
      <w:r>
        <w:t xml:space="preserve">ject </w:t>
      </w:r>
      <w:r w:rsidR="00A70BBF" w:rsidRPr="00A70BBF">
        <w:rPr>
          <w:rStyle w:val="Term"/>
        </w:rPr>
        <w:t>key</w:t>
      </w:r>
      <w:r>
        <w:t>.</w:t>
      </w:r>
    </w:p>
    <w:p w14:paraId="68B5945E" w14:textId="2ACE8870" w:rsidR="00DF5546" w:rsidRDefault="005C0F51" w:rsidP="00D35C24">
      <w:r>
        <w:t>In the context of a hierarchical or federated planning system, a RequestInstance can be used to submit a Plan  (§</w:t>
      </w:r>
      <w:r>
        <w:fldChar w:fldCharType="begin"/>
      </w:r>
      <w:r>
        <w:instrText xml:space="preserve"> REF _Ref85019844 \r \h </w:instrText>
      </w:r>
      <w:r>
        <w:fldChar w:fldCharType="separate"/>
      </w:r>
      <w:r w:rsidR="00182691">
        <w:t>3.2.6.1</w:t>
      </w:r>
      <w:r>
        <w:fldChar w:fldCharType="end"/>
      </w:r>
      <w:r>
        <w:t xml:space="preserve">) to a planning function, either embedding the Plan in the RequestInstance or passing it by reference.  If passed by reference, the </w:t>
      </w:r>
      <w:r w:rsidR="00823836">
        <w:t>P</w:t>
      </w:r>
      <w:r>
        <w:t>lan can be retrieved using the Plan Distribution Service (§</w:t>
      </w:r>
      <w:r>
        <w:fldChar w:fldCharType="begin"/>
      </w:r>
      <w:r>
        <w:instrText xml:space="preserve"> REF _Ref68800723 \r \h </w:instrText>
      </w:r>
      <w:r>
        <w:fldChar w:fldCharType="separate"/>
      </w:r>
      <w:r w:rsidR="00182691">
        <w:t>4.3</w:t>
      </w:r>
      <w:r>
        <w:fldChar w:fldCharType="end"/>
      </w:r>
      <w:r>
        <w:t>).</w:t>
      </w:r>
      <w:r w:rsidR="00605F0C">
        <w:t xml:space="preserve">  Patch plans are not permitted in this context.</w:t>
      </w:r>
    </w:p>
    <w:p w14:paraId="5172C70C" w14:textId="5F1B5B72" w:rsidR="002F1E71" w:rsidRDefault="002F1E71" w:rsidP="00D35C24">
      <w:r>
        <w:t>Note:  RequestInstances may be created from a RequestDefinition that has defined arguments (as ArgDefs) and will in this case have the associated Arg</w:t>
      </w:r>
      <w:r w:rsidR="00802956">
        <w:t>uments.  An ad-hoc RequestInstance is not anticipated to hold any Arguments.  The values that can be parameterized through the arguments of a re-usable RequestDefinition can be directly entered in a RequestInstance, and there would be no corresponding ArgDef associated with any Arguments supplied.</w:t>
      </w:r>
    </w:p>
    <w:p w14:paraId="6D010395"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O RequestInstance E1"/>
      </w:tblPr>
      <w:tblGrid>
        <w:gridCol w:w="1667"/>
        <w:gridCol w:w="2976"/>
        <w:gridCol w:w="992"/>
        <w:gridCol w:w="1843"/>
        <w:gridCol w:w="709"/>
        <w:gridCol w:w="992"/>
      </w:tblGrid>
      <w:tr w:rsidR="00D35C24" w14:paraId="3D89D5DB"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AF36EC7"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47EDA7AD"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RequestInstance</w:t>
            </w:r>
          </w:p>
        </w:tc>
        <w:tc>
          <w:tcPr>
            <w:tcW w:w="992" w:type="dxa"/>
            <w:shd w:val="clear" w:color="auto" w:fill="662382"/>
          </w:tcPr>
          <w:p w14:paraId="03467A75"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1D48F7A" w14:textId="7FC66B7C" w:rsidR="00D35C24" w:rsidRPr="00404E36" w:rsidRDefault="009F134E" w:rsidP="00D35C24">
            <w:pPr>
              <w:pStyle w:val="TableCell"/>
              <w:cnfStyle w:val="000000000000" w:firstRow="0" w:lastRow="0" w:firstColumn="0" w:lastColumn="0" w:oddVBand="0" w:evenVBand="0" w:oddHBand="0" w:evenHBand="0" w:firstRowFirstColumn="0" w:firstRowLastColumn="0" w:lastRowFirstColumn="0" w:lastRowLastColumn="0"/>
              <w:rPr>
                <w:b/>
              </w:rPr>
            </w:pPr>
            <w:r>
              <w:t>MAL::</w:t>
            </w:r>
            <w:r w:rsidR="00B939AF">
              <w:t>Object</w:t>
            </w:r>
          </w:p>
        </w:tc>
        <w:tc>
          <w:tcPr>
            <w:tcW w:w="709" w:type="dxa"/>
            <w:shd w:val="clear" w:color="auto" w:fill="662382"/>
          </w:tcPr>
          <w:p w14:paraId="12912546"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54FB2C3" w14:textId="13C977CA" w:rsidR="00D35C24" w:rsidRPr="00121F50" w:rsidRDefault="00540AC5" w:rsidP="00D35C24">
            <w:pPr>
              <w:pStyle w:val="TableCell"/>
              <w:jc w:val="right"/>
              <w:cnfStyle w:val="000000000000" w:firstRow="0" w:lastRow="0" w:firstColumn="0" w:lastColumn="0" w:oddVBand="0" w:evenVBand="0" w:oddHBand="0" w:evenHBand="0" w:firstRowFirstColumn="0" w:firstRowLastColumn="0" w:lastRowFirstColumn="0" w:lastRowLastColumn="0"/>
            </w:pPr>
            <w:r>
              <w:t>40</w:t>
            </w:r>
            <w:r w:rsidR="00D35C24">
              <w:t>2</w:t>
            </w:r>
          </w:p>
        </w:tc>
      </w:tr>
    </w:tbl>
    <w:p w14:paraId="6BDE056D" w14:textId="77777777" w:rsidR="00D35C24" w:rsidRPr="00404E36" w:rsidRDefault="00D35C24" w:rsidP="00C91940">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54825956" w14:textId="77777777" w:rsidTr="00C91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F8322C1" w14:textId="77777777" w:rsidR="00D35C24" w:rsidRDefault="00D35C24" w:rsidP="00D35C24">
            <w:pPr>
              <w:pStyle w:val="TableCell"/>
            </w:pPr>
            <w:r>
              <w:t>Attribute</w:t>
            </w:r>
          </w:p>
        </w:tc>
        <w:tc>
          <w:tcPr>
            <w:tcW w:w="1984" w:type="dxa"/>
          </w:tcPr>
          <w:p w14:paraId="24D91F34"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88EE69B"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5D31A48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01C0C2E7" w14:textId="77777777" w:rsidTr="00D44BC0">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tcPr>
          <w:p w14:paraId="27AA2736" w14:textId="1C7A6E0D" w:rsidR="00D35C24" w:rsidRPr="00E112A7" w:rsidRDefault="008766BD" w:rsidP="00D35C24">
            <w:pPr>
              <w:pStyle w:val="TableCell"/>
              <w:rPr>
                <w:u w:val="single"/>
              </w:rPr>
            </w:pPr>
            <w:r>
              <w:rPr>
                <w:u w:val="single"/>
              </w:rPr>
              <w:t>identity</w:t>
            </w:r>
          </w:p>
        </w:tc>
        <w:tc>
          <w:tcPr>
            <w:tcW w:w="0" w:type="dxa"/>
            <w:shd w:val="clear" w:color="auto" w:fill="BFBFBF" w:themeFill="background1" w:themeFillShade="BF"/>
          </w:tcPr>
          <w:p w14:paraId="45AF1CD5" w14:textId="74B3DAF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w:t>
            </w:r>
            <w:r w:rsidR="00FF785F">
              <w:t>ObjectIdentity</w:t>
            </w:r>
          </w:p>
        </w:tc>
        <w:tc>
          <w:tcPr>
            <w:tcW w:w="0" w:type="dxa"/>
            <w:shd w:val="clear" w:color="auto" w:fill="BFBFBF" w:themeFill="background1" w:themeFillShade="BF"/>
          </w:tcPr>
          <w:p w14:paraId="69F1E58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0" w:type="dxa"/>
            <w:shd w:val="clear" w:color="auto" w:fill="BFBFBF" w:themeFill="background1" w:themeFillShade="BF"/>
          </w:tcPr>
          <w:p w14:paraId="7FFF5730" w14:textId="334882BC" w:rsidR="00D35C24" w:rsidRDefault="00A70BBF" w:rsidP="00D35C24">
            <w:pPr>
              <w:pStyle w:val="TableCell"/>
              <w:cnfStyle w:val="000000000000" w:firstRow="0" w:lastRow="0" w:firstColumn="0" w:lastColumn="0" w:oddVBand="0" w:evenVBand="0" w:oddHBand="0" w:evenHBand="0" w:firstRowFirstColumn="0" w:firstRowLastColumn="0" w:lastRowFirstColumn="0" w:lastRowLastColumn="0"/>
            </w:pPr>
            <w:r>
              <w:t>Identity</w:t>
            </w:r>
            <w:r w:rsidR="00D35C24">
              <w:t xml:space="preserve"> of the RequestInstance</w:t>
            </w:r>
            <w:r>
              <w:t>, including version.</w:t>
            </w:r>
          </w:p>
        </w:tc>
      </w:tr>
      <w:tr w:rsidR="00D35C24" w14:paraId="0A155F7D"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180DF51F" w14:textId="77777777" w:rsidR="00D35C24" w:rsidRPr="00E112A7" w:rsidRDefault="00D35C24" w:rsidP="00D35C24">
            <w:pPr>
              <w:pStyle w:val="TableCell"/>
              <w:rPr>
                <w:u w:val="single"/>
              </w:rPr>
            </w:pPr>
            <w:r w:rsidRPr="00E112A7">
              <w:rPr>
                <w:u w:val="single"/>
              </w:rPr>
              <w:t>userReference</w:t>
            </w:r>
          </w:p>
        </w:tc>
        <w:tc>
          <w:tcPr>
            <w:tcW w:w="1984" w:type="dxa"/>
          </w:tcPr>
          <w:p w14:paraId="6A8169B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01C0BDC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A3DA5F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user supplied reference for the planning request.  This is distinct from the instancetID of the RequestInstance that is assigned by the planning function.</w:t>
            </w:r>
          </w:p>
        </w:tc>
      </w:tr>
      <w:tr w:rsidR="00F918E7" w14:paraId="378AF94A"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70FCE598" w14:textId="77777777" w:rsidR="00F918E7" w:rsidRPr="00E112A7" w:rsidRDefault="00F918E7" w:rsidP="00D35C24">
            <w:pPr>
              <w:pStyle w:val="TableCell"/>
              <w:rPr>
                <w:u w:val="single"/>
              </w:rPr>
            </w:pPr>
            <w:r>
              <w:rPr>
                <w:u w:val="single"/>
              </w:rPr>
              <w:t>creationDate</w:t>
            </w:r>
          </w:p>
        </w:tc>
        <w:tc>
          <w:tcPr>
            <w:tcW w:w="1984" w:type="dxa"/>
          </w:tcPr>
          <w:p w14:paraId="3100F859" w14:textId="77777777" w:rsidR="00F918E7" w:rsidRDefault="00F918E7" w:rsidP="00D35C24">
            <w:pPr>
              <w:pStyle w:val="TableCell"/>
              <w:cnfStyle w:val="000000000000" w:firstRow="0" w:lastRow="0" w:firstColumn="0" w:lastColumn="0" w:oddVBand="0" w:evenVBand="0" w:oddHBand="0" w:evenHBand="0" w:firstRowFirstColumn="0" w:firstRowLastColumn="0" w:lastRowFirstColumn="0" w:lastRowLastColumn="0"/>
            </w:pPr>
            <w:r>
              <w:t>MAL::Time</w:t>
            </w:r>
          </w:p>
        </w:tc>
        <w:tc>
          <w:tcPr>
            <w:tcW w:w="992" w:type="dxa"/>
          </w:tcPr>
          <w:p w14:paraId="0D443930" w14:textId="77777777" w:rsidR="00F918E7" w:rsidRDefault="00F918E7"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D52AB86" w14:textId="77777777" w:rsidR="00F918E7" w:rsidRDefault="00F918E7" w:rsidP="00D35C24">
            <w:pPr>
              <w:pStyle w:val="TableCell"/>
              <w:cnfStyle w:val="000000000000" w:firstRow="0" w:lastRow="0" w:firstColumn="0" w:lastColumn="0" w:oddVBand="0" w:evenVBand="0" w:oddHBand="0" w:evenHBand="0" w:firstRowFirstColumn="0" w:firstRowLastColumn="0" w:lastRowFirstColumn="0" w:lastRowLastColumn="0"/>
            </w:pPr>
            <w:r>
              <w:t>Creation date-time of the RequestInstance version.</w:t>
            </w:r>
          </w:p>
        </w:tc>
      </w:tr>
      <w:tr w:rsidR="00D35C24" w14:paraId="00965437"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698A5BE7" w14:textId="77777777" w:rsidR="00D35C24" w:rsidRPr="00E112A7" w:rsidRDefault="00D35C24" w:rsidP="00D35C24">
            <w:pPr>
              <w:pStyle w:val="TableCell"/>
              <w:rPr>
                <w:u w:val="single"/>
              </w:rPr>
            </w:pPr>
            <w:r w:rsidRPr="00E112A7">
              <w:rPr>
                <w:u w:val="single"/>
              </w:rPr>
              <w:t>definition</w:t>
            </w:r>
          </w:p>
        </w:tc>
        <w:tc>
          <w:tcPr>
            <w:tcW w:w="1984" w:type="dxa"/>
          </w:tcPr>
          <w:p w14:paraId="7BF4ACD1" w14:textId="532DBC2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CA702A">
              <w:br/>
              <w:t>&lt;RequestDefinition&gt;</w:t>
            </w:r>
          </w:p>
        </w:tc>
        <w:tc>
          <w:tcPr>
            <w:tcW w:w="992" w:type="dxa"/>
          </w:tcPr>
          <w:p w14:paraId="7496D07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8C7B5C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RequestDefinition from which the RequestInstance was created, if a planning request template was used.</w:t>
            </w:r>
          </w:p>
        </w:tc>
      </w:tr>
      <w:tr w:rsidR="00D35C24" w14:paraId="42197733"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2229742F" w14:textId="77777777" w:rsidR="00D35C24" w:rsidRPr="00E112A7" w:rsidRDefault="00D35C24" w:rsidP="00D35C24">
            <w:pPr>
              <w:pStyle w:val="TableCell"/>
              <w:rPr>
                <w:u w:val="single"/>
              </w:rPr>
            </w:pPr>
            <w:r w:rsidRPr="00E112A7">
              <w:rPr>
                <w:u w:val="single"/>
              </w:rPr>
              <w:t>planningPeriod</w:t>
            </w:r>
          </w:p>
        </w:tc>
        <w:tc>
          <w:tcPr>
            <w:tcW w:w="1984" w:type="dxa"/>
          </w:tcPr>
          <w:p w14:paraId="2B5AFD6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5CB72A1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9D6D79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which planning period the planning request applies to.  Planning period IDs are mission specific, but can be used to indicate mission phase; planning cycle; or “semester” in observatory missions.</w:t>
            </w:r>
          </w:p>
        </w:tc>
      </w:tr>
      <w:tr w:rsidR="00D35C24" w14:paraId="47B631A8"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65FEB3F8" w14:textId="513FB60C" w:rsidR="00D35C24" w:rsidRPr="00E112A7" w:rsidRDefault="00D35C24" w:rsidP="00D35C24">
            <w:pPr>
              <w:pStyle w:val="TableCell"/>
              <w:rPr>
                <w:u w:val="single"/>
              </w:rPr>
            </w:pPr>
            <w:r w:rsidRPr="00E112A7">
              <w:rPr>
                <w:u w:val="single"/>
              </w:rPr>
              <w:t>validityTime</w:t>
            </w:r>
            <w:r w:rsidR="0014133E">
              <w:rPr>
                <w:u w:val="single"/>
              </w:rPr>
              <w:t>s</w:t>
            </w:r>
          </w:p>
        </w:tc>
        <w:tc>
          <w:tcPr>
            <w:tcW w:w="1984" w:type="dxa"/>
          </w:tcPr>
          <w:p w14:paraId="774B262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&lt;TimeWindow&gt;</w:t>
            </w:r>
          </w:p>
        </w:tc>
        <w:tc>
          <w:tcPr>
            <w:tcW w:w="992" w:type="dxa"/>
          </w:tcPr>
          <w:p w14:paraId="1902B58E" w14:textId="4C681A2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7FBBBE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Validity period for the planning request, expressed as one or more time windows.  The planning request must be satisfied within this period.</w:t>
            </w:r>
          </w:p>
          <w:p w14:paraId="2F64C3B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Only one of validityTime or validityEvent should be present in a planning request.</w:t>
            </w:r>
          </w:p>
        </w:tc>
      </w:tr>
      <w:tr w:rsidR="00D35C24" w14:paraId="0ADFBEE5"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339BC782" w14:textId="1437DA15" w:rsidR="00D35C24" w:rsidRPr="00E112A7" w:rsidRDefault="00D35C24" w:rsidP="00D35C24">
            <w:pPr>
              <w:pStyle w:val="TableCell"/>
              <w:rPr>
                <w:u w:val="single"/>
              </w:rPr>
            </w:pPr>
            <w:r w:rsidRPr="00E112A7">
              <w:rPr>
                <w:u w:val="single"/>
              </w:rPr>
              <w:t>validityEvent</w:t>
            </w:r>
            <w:r w:rsidR="0014133E">
              <w:rPr>
                <w:u w:val="single"/>
              </w:rPr>
              <w:t>s</w:t>
            </w:r>
          </w:p>
        </w:tc>
        <w:tc>
          <w:tcPr>
            <w:tcW w:w="1984" w:type="dxa"/>
          </w:tcPr>
          <w:p w14:paraId="7A41990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&lt;EventWindow&gt;</w:t>
            </w:r>
          </w:p>
        </w:tc>
        <w:tc>
          <w:tcPr>
            <w:tcW w:w="992" w:type="dxa"/>
          </w:tcPr>
          <w:p w14:paraId="41984A01" w14:textId="5723D45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A5BE58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Validity period for the planning request, expressed as one or more event windows.  The planning request must be satisfied within this period.</w:t>
            </w:r>
          </w:p>
          <w:p w14:paraId="028030E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Only one of validityTime or validityEvent should be present in a planning request.</w:t>
            </w:r>
          </w:p>
        </w:tc>
      </w:tr>
      <w:tr w:rsidR="00D35C24" w14:paraId="27D35D69"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44AB0F8A" w14:textId="7A166C01" w:rsidR="00D35C24" w:rsidRPr="00E112A7" w:rsidRDefault="002F0F6A" w:rsidP="00D35C24">
            <w:pPr>
              <w:pStyle w:val="TableCell"/>
              <w:rPr>
                <w:u w:val="single"/>
              </w:rPr>
            </w:pPr>
            <w:r w:rsidRPr="00E112A7">
              <w:rPr>
                <w:u w:val="single"/>
              </w:rPr>
              <w:t>time</w:t>
            </w:r>
            <w:r>
              <w:rPr>
                <w:u w:val="single"/>
              </w:rPr>
              <w:t>System</w:t>
            </w:r>
          </w:p>
        </w:tc>
        <w:tc>
          <w:tcPr>
            <w:tcW w:w="1984" w:type="dxa"/>
          </w:tcPr>
          <w:p w14:paraId="71800261" w14:textId="17AE544F" w:rsidR="00D35C24" w:rsidRDefault="00B447D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56E82B5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3D28171" w14:textId="68D5367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the</w:t>
            </w:r>
            <w:r w:rsidR="002273AD">
              <w:t xml:space="preserve"> ti</w:t>
            </w:r>
            <w:r>
              <w:t xml:space="preserve">me </w:t>
            </w:r>
            <w:r w:rsidR="00C60589">
              <w:t>system</w:t>
            </w:r>
            <w:r>
              <w:t xml:space="preserve"> used for all</w:t>
            </w:r>
            <w:r w:rsidR="002273AD">
              <w:t xml:space="preserve"> ti</w:t>
            </w:r>
            <w:r>
              <w:t>me attributes within the planning request</w:t>
            </w:r>
            <w:r w:rsidR="00142996">
              <w:t xml:space="preserve"> (see</w:t>
            </w:r>
            <w:r w:rsidR="00886B18">
              <w:t xml:space="preserve"> </w:t>
            </w:r>
            <w:r w:rsidR="0064489C">
              <w:fldChar w:fldCharType="begin"/>
            </w:r>
            <w:r w:rsidR="0064489C">
              <w:instrText xml:space="preserve"> REF _Ref125205281 \r \h </w:instrText>
            </w:r>
            <w:r w:rsidR="0064489C">
              <w:fldChar w:fldCharType="separate"/>
            </w:r>
            <w:r w:rsidR="00182691">
              <w:t>3.1.3</w:t>
            </w:r>
            <w:r w:rsidR="0064489C">
              <w:fldChar w:fldCharType="end"/>
            </w:r>
            <w:r w:rsidR="00142996">
              <w:t>).</w:t>
            </w:r>
          </w:p>
          <w:p w14:paraId="5DBC9CAC" w14:textId="13721C1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If</w:t>
            </w:r>
            <w:r w:rsidR="002273AD">
              <w:t xml:space="preserve"> nu</w:t>
            </w:r>
            <w:r>
              <w:t xml:space="preserve">ll, </w:t>
            </w:r>
            <w:r w:rsidR="009C061F">
              <w:t xml:space="preserve">the </w:t>
            </w:r>
            <w:r>
              <w:t>default</w:t>
            </w:r>
            <w:r w:rsidR="002273AD">
              <w:t xml:space="preserve"> ti</w:t>
            </w:r>
            <w:r>
              <w:t>me</w:t>
            </w:r>
            <w:r w:rsidR="009C061F">
              <w:t xml:space="preserve"> system</w:t>
            </w:r>
            <w:r>
              <w:t xml:space="preserve"> is used</w:t>
            </w:r>
            <w:r w:rsidR="0064489C">
              <w:t xml:space="preserve"> (see </w:t>
            </w:r>
            <w:r w:rsidR="0064489C">
              <w:fldChar w:fldCharType="begin"/>
            </w:r>
            <w:r w:rsidR="0064489C">
              <w:instrText xml:space="preserve"> REF _Ref96948858 \r \h </w:instrText>
            </w:r>
            <w:r w:rsidR="0064489C">
              <w:fldChar w:fldCharType="separate"/>
            </w:r>
            <w:r w:rsidR="00182691">
              <w:t>3.2.8</w:t>
            </w:r>
            <w:r w:rsidR="0064489C">
              <w:fldChar w:fldCharType="end"/>
            </w:r>
            <w:r w:rsidR="0064489C">
              <w:t>)</w:t>
            </w:r>
            <w:r>
              <w:t>.</w:t>
            </w:r>
          </w:p>
        </w:tc>
      </w:tr>
      <w:tr w:rsidR="00D35C24" w14:paraId="44CA9267"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72B34056" w14:textId="77777777" w:rsidR="00D35C24" w:rsidRPr="00E112A7" w:rsidRDefault="00D35C24" w:rsidP="00D35C24">
            <w:pPr>
              <w:pStyle w:val="TableCell"/>
              <w:rPr>
                <w:u w:val="single"/>
              </w:rPr>
            </w:pPr>
            <w:r w:rsidRPr="00E112A7">
              <w:rPr>
                <w:u w:val="single"/>
              </w:rPr>
              <w:lastRenderedPageBreak/>
              <w:t>user</w:t>
            </w:r>
          </w:p>
        </w:tc>
        <w:tc>
          <w:tcPr>
            <w:tcW w:w="1984" w:type="dxa"/>
          </w:tcPr>
          <w:p w14:paraId="61B8101C" w14:textId="44B4565A"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CA702A">
              <w:br/>
              <w:t>&lt;</w:t>
            </w:r>
            <w:r w:rsidR="006763D5">
              <w:t>Planning</w:t>
            </w:r>
            <w:r w:rsidR="00CA702A">
              <w:t>User&gt;</w:t>
            </w:r>
          </w:p>
        </w:tc>
        <w:tc>
          <w:tcPr>
            <w:tcW w:w="992" w:type="dxa"/>
          </w:tcPr>
          <w:p w14:paraId="6D4EFF8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AADB37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User ID for the person or organisation raising the planning request.</w:t>
            </w:r>
          </w:p>
        </w:tc>
      </w:tr>
      <w:tr w:rsidR="00D35C24" w14:paraId="1ED35435"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2A5F5FC6" w14:textId="77777777" w:rsidR="00D35C24" w:rsidRPr="00E112A7" w:rsidRDefault="00D35C24" w:rsidP="00D35C24">
            <w:pPr>
              <w:pStyle w:val="TableCell"/>
              <w:rPr>
                <w:u w:val="single"/>
              </w:rPr>
            </w:pPr>
            <w:r w:rsidRPr="00E112A7">
              <w:rPr>
                <w:u w:val="single"/>
              </w:rPr>
              <w:t>description</w:t>
            </w:r>
          </w:p>
        </w:tc>
        <w:tc>
          <w:tcPr>
            <w:tcW w:w="1984" w:type="dxa"/>
          </w:tcPr>
          <w:p w14:paraId="27E9E70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5351B96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143BDC1" w14:textId="14F347F1"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Description of the</w:t>
            </w:r>
            <w:r w:rsidR="002273AD">
              <w:t xml:space="preserve"> re</w:t>
            </w:r>
            <w:r>
              <w:t>quest.</w:t>
            </w:r>
          </w:p>
        </w:tc>
      </w:tr>
      <w:tr w:rsidR="00D35C24" w14:paraId="4E15165B"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2C52267C" w14:textId="77777777" w:rsidR="00D35C24" w:rsidRPr="00E112A7" w:rsidRDefault="00D35C24" w:rsidP="00D35C24">
            <w:pPr>
              <w:pStyle w:val="TableCell"/>
              <w:rPr>
                <w:u w:val="single"/>
              </w:rPr>
            </w:pPr>
            <w:r w:rsidRPr="00E112A7">
              <w:rPr>
                <w:u w:val="single"/>
              </w:rPr>
              <w:t>arguments</w:t>
            </w:r>
          </w:p>
        </w:tc>
        <w:tc>
          <w:tcPr>
            <w:tcW w:w="1984" w:type="dxa"/>
          </w:tcPr>
          <w:p w14:paraId="669B2EF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&lt;Argument&gt;</w:t>
            </w:r>
          </w:p>
        </w:tc>
        <w:tc>
          <w:tcPr>
            <w:tcW w:w="992" w:type="dxa"/>
          </w:tcPr>
          <w:p w14:paraId="6A666A20" w14:textId="58EDBCD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602376C" w14:textId="427147E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of named</w:t>
            </w:r>
            <w:r w:rsidR="002273AD">
              <w:t xml:space="preserve"> ar</w:t>
            </w:r>
            <w:r>
              <w:t>gument values.  If created from a template planning request , this will include the arguments defined in the RequestDefinition.</w:t>
            </w:r>
          </w:p>
        </w:tc>
      </w:tr>
      <w:tr w:rsidR="00D35C24" w14:paraId="35D14B23"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1A077F19" w14:textId="77777777" w:rsidR="00D35C24" w:rsidRPr="00E112A7" w:rsidRDefault="00D35C24" w:rsidP="00D35C24">
            <w:pPr>
              <w:pStyle w:val="TableCell"/>
              <w:rPr>
                <w:u w:val="single"/>
              </w:rPr>
            </w:pPr>
            <w:r w:rsidRPr="00E112A7">
              <w:rPr>
                <w:u w:val="single"/>
              </w:rPr>
              <w:t>standingOrder</w:t>
            </w:r>
          </w:p>
        </w:tc>
        <w:tc>
          <w:tcPr>
            <w:tcW w:w="1984" w:type="dxa"/>
          </w:tcPr>
          <w:p w14:paraId="2CA393FC" w14:textId="77777777" w:rsidR="00D35C24" w:rsidRPr="00B840A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1A71035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C99DD7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 flag that indicates whether the planning request is for a repetitive standing order (unbounded other than by the validity period), or is a one-off request.  If it is a standing order, then the ActivityNode must include specification of the repetition criteria.  Note that a one-off request can still include repetition.</w:t>
            </w:r>
          </w:p>
        </w:tc>
      </w:tr>
      <w:tr w:rsidR="00D35C24" w14:paraId="5DD578F9"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393C46C5" w14:textId="77777777" w:rsidR="00D35C24" w:rsidRPr="00E112A7" w:rsidRDefault="00D35C24" w:rsidP="00D35C24">
            <w:pPr>
              <w:pStyle w:val="TableCell"/>
              <w:rPr>
                <w:u w:val="single"/>
              </w:rPr>
            </w:pPr>
            <w:r w:rsidRPr="00E112A7">
              <w:rPr>
                <w:u w:val="single"/>
              </w:rPr>
              <w:t>constraints</w:t>
            </w:r>
          </w:p>
        </w:tc>
        <w:tc>
          <w:tcPr>
            <w:tcW w:w="1984" w:type="dxa"/>
          </w:tcPr>
          <w:p w14:paraId="5873D13A" w14:textId="77777777" w:rsidR="00D35C24" w:rsidRPr="00B840A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B840AD">
              <w:t>ConstraintNode</w:t>
            </w:r>
          </w:p>
        </w:tc>
        <w:tc>
          <w:tcPr>
            <w:tcW w:w="992" w:type="dxa"/>
          </w:tcPr>
          <w:p w14:paraId="6E2E79D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805B3F5" w14:textId="2EF44BAC" w:rsidR="00D35C24" w:rsidRPr="00FA6AF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 Constraints applicable to the whole planning request.  Note that constraints specific to a</w:t>
            </w:r>
            <w:r w:rsidR="002273AD">
              <w:t xml:space="preserve"> </w:t>
            </w:r>
            <w:r w:rsidR="002273AD">
              <w:rPr>
                <w:rStyle w:val="Term"/>
              </w:rPr>
              <w:t>pl</w:t>
            </w:r>
            <w:r>
              <w:rPr>
                <w:rStyle w:val="Term"/>
              </w:rPr>
              <w:t>anning</w:t>
            </w:r>
            <w:r w:rsidR="002273AD">
              <w:rPr>
                <w:rStyle w:val="Term"/>
              </w:rPr>
              <w:t xml:space="preserve"> ac</w:t>
            </w:r>
            <w:r>
              <w:rPr>
                <w:rStyle w:val="Term"/>
              </w:rPr>
              <w:t xml:space="preserve">tivity </w:t>
            </w:r>
            <w:r>
              <w:t>can be specified within th</w:t>
            </w:r>
            <w:r w:rsidRPr="00C93DD5">
              <w:t>e ActivityDetails for that activity with</w:t>
            </w:r>
            <w:r>
              <w:t>in the ActivityNode.</w:t>
            </w:r>
          </w:p>
        </w:tc>
      </w:tr>
      <w:tr w:rsidR="00D35C24" w14:paraId="1FD87A86"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618EC06C" w14:textId="77777777" w:rsidR="00D35C24" w:rsidRPr="00E112A7" w:rsidRDefault="00D35C24" w:rsidP="00D35C24">
            <w:pPr>
              <w:pStyle w:val="TableCell"/>
              <w:rPr>
                <w:u w:val="single"/>
              </w:rPr>
            </w:pPr>
            <w:r w:rsidRPr="00E112A7">
              <w:rPr>
                <w:u w:val="single"/>
              </w:rPr>
              <w:t>activities</w:t>
            </w:r>
          </w:p>
        </w:tc>
        <w:tc>
          <w:tcPr>
            <w:tcW w:w="1984" w:type="dxa"/>
          </w:tcPr>
          <w:p w14:paraId="3C78D28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ActivityNode</w:t>
            </w:r>
          </w:p>
        </w:tc>
        <w:tc>
          <w:tcPr>
            <w:tcW w:w="992" w:type="dxa"/>
          </w:tcPr>
          <w:p w14:paraId="0230DF4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7F29204" w14:textId="37A32ADE"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w:t>
            </w:r>
            <w:r w:rsidR="002273AD">
              <w:t xml:space="preserve"> </w:t>
            </w:r>
            <w:r w:rsidR="002273AD">
              <w:rPr>
                <w:rStyle w:val="Term"/>
              </w:rPr>
              <w:t>ac</w:t>
            </w:r>
            <w:r>
              <w:rPr>
                <w:rStyle w:val="Term"/>
              </w:rPr>
              <w:t>tivity</w:t>
            </w:r>
            <w:r w:rsidR="002273AD">
              <w:rPr>
                <w:rStyle w:val="Term"/>
              </w:rPr>
              <w:t xml:space="preserve"> de</w:t>
            </w:r>
            <w:r>
              <w:rPr>
                <w:rStyle w:val="Term"/>
              </w:rPr>
              <w:t>tails</w:t>
            </w:r>
            <w:r>
              <w:t xml:space="preserve"> specifying requested activities, optionally with repetition.</w:t>
            </w:r>
          </w:p>
        </w:tc>
      </w:tr>
      <w:tr w:rsidR="00D35C24" w14:paraId="125DAB23"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4EE133B5" w14:textId="77777777" w:rsidR="00D35C24" w:rsidRPr="00E112A7" w:rsidRDefault="00D35C24" w:rsidP="00D35C24">
            <w:pPr>
              <w:pStyle w:val="TableCell"/>
              <w:rPr>
                <w:u w:val="single"/>
              </w:rPr>
            </w:pPr>
            <w:r w:rsidRPr="00E112A7">
              <w:rPr>
                <w:u w:val="single"/>
              </w:rPr>
              <w:t>inputPlanRef</w:t>
            </w:r>
          </w:p>
        </w:tc>
        <w:tc>
          <w:tcPr>
            <w:tcW w:w="1984" w:type="dxa"/>
          </w:tcPr>
          <w:p w14:paraId="3089761B" w14:textId="7A75E3DA"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CA702A">
              <w:br/>
              <w:t>&lt;Plan&gt;</w:t>
            </w:r>
          </w:p>
        </w:tc>
        <w:tc>
          <w:tcPr>
            <w:tcW w:w="992" w:type="dxa"/>
          </w:tcPr>
          <w:p w14:paraId="2484AB0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0A0D387" w14:textId="4E72895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an existing</w:t>
            </w:r>
            <w:r w:rsidR="002273AD">
              <w:t xml:space="preserve"> P</w:t>
            </w:r>
            <w:r w:rsidR="002273AD" w:rsidRPr="002273AD">
              <w:t>l</w:t>
            </w:r>
            <w:r w:rsidRPr="002273AD">
              <w:t>an</w:t>
            </w:r>
            <w:r>
              <w:t xml:space="preserve"> (output of one planning function) submitted as a planning request to another planning function in the context of a distributed or hierarchical planning system.</w:t>
            </w:r>
          </w:p>
          <w:p w14:paraId="04DFA22F" w14:textId="77777777" w:rsidR="00D35C24" w:rsidRPr="00FA6AF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Only one of inputPlanRef and inputPlan should be present within the planning request.</w:t>
            </w:r>
          </w:p>
        </w:tc>
      </w:tr>
      <w:tr w:rsidR="00D35C24" w14:paraId="5C44A452"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2E7B0AD3" w14:textId="77777777" w:rsidR="00D35C24" w:rsidRPr="00E112A7" w:rsidRDefault="00D35C24" w:rsidP="00D35C24">
            <w:pPr>
              <w:pStyle w:val="TableCell"/>
              <w:rPr>
                <w:u w:val="single"/>
              </w:rPr>
            </w:pPr>
            <w:r w:rsidRPr="00E112A7">
              <w:rPr>
                <w:u w:val="single"/>
              </w:rPr>
              <w:t>inputPlan</w:t>
            </w:r>
          </w:p>
        </w:tc>
        <w:tc>
          <w:tcPr>
            <w:tcW w:w="1984" w:type="dxa"/>
          </w:tcPr>
          <w:p w14:paraId="415B0177" w14:textId="77777777" w:rsidR="00D35C24" w:rsidRPr="00B840A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w:t>
            </w:r>
          </w:p>
        </w:tc>
        <w:tc>
          <w:tcPr>
            <w:tcW w:w="992" w:type="dxa"/>
          </w:tcPr>
          <w:p w14:paraId="5B5410A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30F3852" w14:textId="098D43E4"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An existing </w:t>
            </w:r>
            <w:r w:rsidRPr="00695B2B">
              <w:t>Plan</w:t>
            </w:r>
            <w:r>
              <w:rPr>
                <w:rStyle w:val="Term"/>
              </w:rPr>
              <w:t xml:space="preserve"> </w:t>
            </w:r>
            <w:r>
              <w:t xml:space="preserve"> (output of one planning function) submitted as a planning request to another planning function in the context of a distributed or hierarchical planning system.  The</w:t>
            </w:r>
            <w:r w:rsidR="00541CF2">
              <w:t xml:space="preserve"> Plan </w:t>
            </w:r>
            <w:r>
              <w:t>is embedded within the planning request.</w:t>
            </w:r>
          </w:p>
          <w:p w14:paraId="39F08C56" w14:textId="77777777" w:rsidR="00D35C24" w:rsidRPr="00287C9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Only one of inputPlanRef and inputPlan should be present within the planning request.</w:t>
            </w:r>
          </w:p>
        </w:tc>
      </w:tr>
      <w:tr w:rsidR="00D35C24" w14:paraId="767A4D69"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5060B8E7" w14:textId="77777777" w:rsidR="00D35C24" w:rsidRPr="00E112A7" w:rsidRDefault="00D35C24" w:rsidP="00D35C24">
            <w:pPr>
              <w:pStyle w:val="TableCell"/>
              <w:rPr>
                <w:u w:val="single"/>
              </w:rPr>
            </w:pPr>
            <w:r w:rsidRPr="00E112A7">
              <w:rPr>
                <w:u w:val="single"/>
              </w:rPr>
              <w:t>comments</w:t>
            </w:r>
          </w:p>
        </w:tc>
        <w:tc>
          <w:tcPr>
            <w:tcW w:w="1984" w:type="dxa"/>
          </w:tcPr>
          <w:p w14:paraId="29A24AF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52229F6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54AED3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Free text for any additional user comments about the request.</w:t>
            </w:r>
          </w:p>
        </w:tc>
      </w:tr>
      <w:tr w:rsidR="00D35C24" w14:paraId="34F53A51"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4CF8A277" w14:textId="77777777" w:rsidR="00D35C24" w:rsidRPr="00E112A7" w:rsidRDefault="00D35C24" w:rsidP="00D35C24">
            <w:pPr>
              <w:pStyle w:val="TableCell"/>
            </w:pPr>
            <w:r w:rsidRPr="00E112A7">
              <w:t>status</w:t>
            </w:r>
          </w:p>
        </w:tc>
        <w:tc>
          <w:tcPr>
            <w:tcW w:w="1984" w:type="dxa"/>
          </w:tcPr>
          <w:p w14:paraId="797D89A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RequestStatus</w:t>
            </w:r>
            <w:r w:rsidR="00261981">
              <w:t>Enum</w:t>
            </w:r>
          </w:p>
        </w:tc>
        <w:tc>
          <w:tcPr>
            <w:tcW w:w="992" w:type="dxa"/>
          </w:tcPr>
          <w:p w14:paraId="6017482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838C547" w14:textId="269C299A"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Current</w:t>
            </w:r>
            <w:r w:rsidR="00695B2B">
              <w:t xml:space="preserve"> st</w:t>
            </w:r>
            <w:r>
              <w:t>atus of the ActivityInstance (see</w:t>
            </w:r>
            <w:r w:rsidR="00695B2B">
              <w:t xml:space="preserve"> pl</w:t>
            </w:r>
            <w:r>
              <w:t>anning</w:t>
            </w:r>
            <w:r w:rsidR="00695B2B">
              <w:t xml:space="preserve"> re</w:t>
            </w:r>
            <w:r>
              <w:t>quest</w:t>
            </w:r>
            <w:r w:rsidR="00695B2B">
              <w:t xml:space="preserve"> st</w:t>
            </w:r>
            <w:r>
              <w:t>ate</w:t>
            </w:r>
            <w:r w:rsidR="00695B2B">
              <w:t xml:space="preserve"> mo</w:t>
            </w:r>
            <w:r>
              <w:t>del in §</w:t>
            </w:r>
            <w:r>
              <w:fldChar w:fldCharType="begin"/>
            </w:r>
            <w:r>
              <w:instrText xml:space="preserve"> REF _Ref51784986 \r \h </w:instrText>
            </w:r>
            <w:r>
              <w:fldChar w:fldCharType="separate"/>
            </w:r>
            <w:r w:rsidR="00182691">
              <w:t>3.2.5.2</w:t>
            </w:r>
            <w:r>
              <w:fldChar w:fldCharType="end"/>
            </w:r>
            <w:r>
              <w:t>)</w:t>
            </w:r>
          </w:p>
        </w:tc>
      </w:tr>
      <w:tr w:rsidR="00D35C24" w14:paraId="5D39862C"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3ECB0347" w14:textId="77777777" w:rsidR="00D35C24" w:rsidRPr="00E112A7" w:rsidRDefault="00D35C24" w:rsidP="00D35C24">
            <w:pPr>
              <w:pStyle w:val="TableCell"/>
            </w:pPr>
            <w:r>
              <w:t>outputPlanRef</w:t>
            </w:r>
          </w:p>
        </w:tc>
        <w:tc>
          <w:tcPr>
            <w:tcW w:w="1984" w:type="dxa"/>
          </w:tcPr>
          <w:p w14:paraId="0D498A12" w14:textId="1CD177E5" w:rsidR="00D35C24" w:rsidRDefault="00B52500" w:rsidP="00D35C24">
            <w:pPr>
              <w:pStyle w:val="TableCell"/>
              <w:cnfStyle w:val="000000000000" w:firstRow="0" w:lastRow="0" w:firstColumn="0" w:lastColumn="0" w:oddVBand="0" w:evenVBand="0" w:oddHBand="0" w:evenHBand="0" w:firstRowFirstColumn="0" w:firstRowLastColumn="0" w:lastRowFirstColumn="0" w:lastRowLastColumn="0"/>
            </w:pPr>
            <w:r>
              <w:t>List&lt;</w:t>
            </w:r>
            <w:r w:rsidR="00D35C24">
              <w:t>MAL::ObjectRef</w:t>
            </w:r>
            <w:r w:rsidR="00CA702A">
              <w:t>&lt;Plan&gt;</w:t>
            </w:r>
            <w:r>
              <w:t>&gt;</w:t>
            </w:r>
          </w:p>
        </w:tc>
        <w:tc>
          <w:tcPr>
            <w:tcW w:w="992" w:type="dxa"/>
          </w:tcPr>
          <w:p w14:paraId="59428EC2" w14:textId="701805E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96B877C" w14:textId="3700C82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Reference to the output </w:t>
            </w:r>
            <w:r w:rsidRPr="00695B2B">
              <w:t>Plan</w:t>
            </w:r>
            <w:r w:rsidR="00B52500" w:rsidRPr="0034603B">
              <w:t>(s)</w:t>
            </w:r>
            <w:r>
              <w:t xml:space="preserve"> that contains the activities resulting from the planning request.</w:t>
            </w:r>
            <w:r w:rsidR="00B52500">
              <w:t xml:space="preserve">  Where multiple alternate plans have been generated, these may be listed here.</w:t>
            </w:r>
          </w:p>
        </w:tc>
      </w:tr>
      <w:tr w:rsidR="001C58CF" w14:paraId="268675D8"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557EC10B" w14:textId="5D20013B" w:rsidR="001C58CF" w:rsidRDefault="001C58CF" w:rsidP="00D35C24">
            <w:pPr>
              <w:pStyle w:val="TableCell"/>
            </w:pPr>
            <w:r>
              <w:t>returnData</w:t>
            </w:r>
          </w:p>
        </w:tc>
        <w:tc>
          <w:tcPr>
            <w:tcW w:w="1984" w:type="dxa"/>
          </w:tcPr>
          <w:p w14:paraId="7AC09ABC" w14:textId="23EC089D" w:rsidR="001C58CF" w:rsidRDefault="001C58CF" w:rsidP="00D35C24">
            <w:pPr>
              <w:pStyle w:val="TableCell"/>
              <w:cnfStyle w:val="000000000000" w:firstRow="0" w:lastRow="0" w:firstColumn="0" w:lastColumn="0" w:oddVBand="0" w:evenVBand="0" w:oddHBand="0" w:evenHBand="0" w:firstRowFirstColumn="0" w:firstRowLastColumn="0" w:lastRowFirstColumn="0" w:lastRowLastColumn="0"/>
            </w:pPr>
            <w:r>
              <w:t>List&lt;MAL::NamedValue&gt;</w:t>
            </w:r>
          </w:p>
        </w:tc>
        <w:tc>
          <w:tcPr>
            <w:tcW w:w="992" w:type="dxa"/>
          </w:tcPr>
          <w:p w14:paraId="49FD1309" w14:textId="0E65F698" w:rsidR="001C58CF" w:rsidRDefault="001C58CF"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CD01A1D" w14:textId="4D1EEDD7" w:rsidR="001C58CF" w:rsidRPr="00D44BC0" w:rsidRDefault="003D4CE6" w:rsidP="00D35C24">
            <w:pPr>
              <w:pStyle w:val="TableCell"/>
              <w:cnfStyle w:val="000000000000" w:firstRow="0" w:lastRow="0" w:firstColumn="0" w:lastColumn="0" w:oddVBand="0" w:evenVBand="0" w:oddHBand="0" w:evenHBand="0" w:firstRowFirstColumn="0" w:firstRowLastColumn="0" w:lastRowFirstColumn="0" w:lastRowLastColumn="0"/>
            </w:pPr>
            <w:r w:rsidRPr="00D44BC0">
              <w:t xml:space="preserve">Optional </w:t>
            </w:r>
            <w:r>
              <w:t>return data from the planning process, provided as a list of ID-Value pairs.  This can be used to provide additional information required by the User to interpret the planned operations.</w:t>
            </w:r>
          </w:p>
        </w:tc>
      </w:tr>
      <w:tr w:rsidR="00D35C24" w14:paraId="19661DAB"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02DD35EE" w14:textId="340C717E" w:rsidR="00D35C24" w:rsidRDefault="001C58CF" w:rsidP="00D35C24">
            <w:pPr>
              <w:pStyle w:val="TableCell"/>
            </w:pPr>
            <w:r>
              <w:t>status</w:t>
            </w:r>
            <w:r w:rsidR="00D35C24">
              <w:t>Info</w:t>
            </w:r>
          </w:p>
        </w:tc>
        <w:tc>
          <w:tcPr>
            <w:tcW w:w="1984" w:type="dxa"/>
          </w:tcPr>
          <w:p w14:paraId="7B6AAD2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4682564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135359E" w14:textId="0E4621F6" w:rsidR="00D35C24" w:rsidRPr="00D44BC0" w:rsidRDefault="001C58CF" w:rsidP="00D35C24">
            <w:pPr>
              <w:pStyle w:val="TableCell"/>
              <w:cnfStyle w:val="000000000000" w:firstRow="0" w:lastRow="0" w:firstColumn="0" w:lastColumn="0" w:oddVBand="0" w:evenVBand="0" w:oddHBand="0" w:evenHBand="0" w:firstRowFirstColumn="0" w:firstRowLastColumn="0" w:lastRowFirstColumn="0" w:lastRowLastColumn="0"/>
            </w:pPr>
            <w:r w:rsidRPr="00D44BC0">
              <w:t>Status</w:t>
            </w:r>
            <w:r w:rsidR="00D35C24" w:rsidRPr="00D44BC0">
              <w:t>Info provides the reason for termination and is customisable</w:t>
            </w:r>
            <w:r w:rsidR="00D27CC6">
              <w:t>, but if the following conditions exist then the specified text shall be used:</w:t>
            </w:r>
          </w:p>
          <w:p w14:paraId="4156B4FB" w14:textId="77777777" w:rsidR="00D35C24" w:rsidRPr="00D44BC0"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D44BC0">
              <w:lastRenderedPageBreak/>
              <w:t>- Completed (all constituent activities completed successfully)</w:t>
            </w:r>
          </w:p>
          <w:p w14:paraId="3669DF12" w14:textId="77777777" w:rsidR="00D35C24" w:rsidRPr="00D44BC0"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D44BC0">
              <w:t>- Expired (constituent activities expired prior to execution)</w:t>
            </w:r>
          </w:p>
          <w:p w14:paraId="169F7FDF" w14:textId="77777777" w:rsidR="00D35C24" w:rsidRPr="00D44BC0"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D44BC0">
              <w:t>- Failed (constituent activities failed during execution)</w:t>
            </w:r>
          </w:p>
          <w:p w14:paraId="13C5370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D44BC0">
              <w:t>- Deleted (constituent activities were deleted)</w:t>
            </w:r>
          </w:p>
          <w:p w14:paraId="18CB9DE5" w14:textId="116335BE" w:rsidR="00D27CC6" w:rsidRDefault="00D27CC6" w:rsidP="00D27CC6">
            <w:pPr>
              <w:pStyle w:val="TableCell"/>
              <w:cnfStyle w:val="000000000000" w:firstRow="0" w:lastRow="0" w:firstColumn="0" w:lastColumn="0" w:oddVBand="0" w:evenVBand="0" w:oddHBand="0" w:evenHBand="0" w:firstRowFirstColumn="0" w:firstRowLastColumn="0" w:lastRowFirstColumn="0" w:lastRowLastColumn="0"/>
            </w:pPr>
            <w:r>
              <w:t>- Partially Complete</w:t>
            </w:r>
            <w:r w:rsidR="00E644D5">
              <w:t>d</w:t>
            </w:r>
          </w:p>
          <w:p w14:paraId="7FF948AD" w14:textId="4D155744" w:rsidR="00D27CC6" w:rsidRPr="00235C37" w:rsidRDefault="00D27CC6" w:rsidP="00E644D5">
            <w:pPr>
              <w:pStyle w:val="TableCell"/>
              <w:cnfStyle w:val="000000000000" w:firstRow="0" w:lastRow="0" w:firstColumn="0" w:lastColumn="0" w:oddVBand="0" w:evenVBand="0" w:oddHBand="0" w:evenHBand="0" w:firstRowFirstColumn="0" w:firstRowLastColumn="0" w:lastRowFirstColumn="0" w:lastRowLastColumn="0"/>
              <w:rPr>
                <w:rFonts w:ascii="Calibri" w:hAnsi="Calibri" w:cs="Calibri"/>
              </w:rPr>
            </w:pPr>
            <w:r>
              <w:t>It may also be used to provide the reason for rejection</w:t>
            </w:r>
            <w:r w:rsidR="00E644D5">
              <w:t>.</w:t>
            </w:r>
          </w:p>
        </w:tc>
      </w:tr>
      <w:tr w:rsidR="00D35C24" w14:paraId="63E78ECC"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7D8CF6AB" w14:textId="339196B0" w:rsidR="00D35C24" w:rsidRDefault="00A26A4D" w:rsidP="00D35C24">
            <w:pPr>
              <w:pStyle w:val="TableCell"/>
            </w:pPr>
            <w:r>
              <w:lastRenderedPageBreak/>
              <w:t>errorCode</w:t>
            </w:r>
          </w:p>
        </w:tc>
        <w:tc>
          <w:tcPr>
            <w:tcW w:w="1984" w:type="dxa"/>
          </w:tcPr>
          <w:p w14:paraId="23DFFE4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MAL::Integer</w:t>
            </w:r>
          </w:p>
        </w:tc>
        <w:tc>
          <w:tcPr>
            <w:tcW w:w="992" w:type="dxa"/>
          </w:tcPr>
          <w:p w14:paraId="6329A81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022D8E4" w14:textId="1D0AB8D3" w:rsidR="00D35C24" w:rsidRDefault="000E246B" w:rsidP="00D35C24">
            <w:pPr>
              <w:pStyle w:val="TableCell"/>
              <w:cnfStyle w:val="000000000000" w:firstRow="0" w:lastRow="0" w:firstColumn="0" w:lastColumn="0" w:oddVBand="0" w:evenVBand="0" w:oddHBand="0" w:evenHBand="0" w:firstRowFirstColumn="0" w:firstRowLastColumn="0" w:lastRowFirstColumn="0" w:lastRowLastColumn="0"/>
            </w:pPr>
            <w:r>
              <w:t>Error Code optional in the case of a failure status for the planning request (for example Terminated state with statusInfo Failed).  The codes are implementation specific.</w:t>
            </w:r>
          </w:p>
        </w:tc>
      </w:tr>
      <w:tr w:rsidR="00D35C24" w14:paraId="721D32AB"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455E1E7F" w14:textId="3F612974" w:rsidR="00D35C24" w:rsidRDefault="00A26A4D" w:rsidP="00D35C24">
            <w:pPr>
              <w:pStyle w:val="TableCell"/>
            </w:pPr>
            <w:r>
              <w:t>errorInfo</w:t>
            </w:r>
          </w:p>
        </w:tc>
        <w:tc>
          <w:tcPr>
            <w:tcW w:w="1984" w:type="dxa"/>
          </w:tcPr>
          <w:p w14:paraId="46C4C7A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062D140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A657A9B" w14:textId="418781B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Supplementary</w:t>
            </w:r>
            <w:r w:rsidR="00695B2B">
              <w:t xml:space="preserve"> er</w:t>
            </w:r>
            <w:r>
              <w:t>ror</w:t>
            </w:r>
            <w:r w:rsidR="00695B2B">
              <w:t xml:space="preserve"> in</w:t>
            </w:r>
            <w:r>
              <w:t>formation</w:t>
            </w:r>
          </w:p>
        </w:tc>
      </w:tr>
    </w:tbl>
    <w:p w14:paraId="652DCA52" w14:textId="77777777" w:rsidR="00D35C24" w:rsidRPr="00E85D57" w:rsidRDefault="00D35C24" w:rsidP="00D35C24"/>
    <w:p w14:paraId="28B7A3E7" w14:textId="77777777" w:rsidR="00D35C24" w:rsidRDefault="00D35C24" w:rsidP="00183C67">
      <w:pPr>
        <w:pStyle w:val="Heading4"/>
      </w:pPr>
      <w:bookmarkStart w:id="152" w:name="_Ref51784986"/>
      <w:r>
        <w:lastRenderedPageBreak/>
        <w:t>Planning Request State Model</w:t>
      </w:r>
      <w:bookmarkEnd w:id="152"/>
    </w:p>
    <w:p w14:paraId="28178EEA" w14:textId="0D8026D4" w:rsidR="00D35C24" w:rsidRDefault="003C4A94" w:rsidP="00D35C24">
      <w:r w:rsidRPr="003C4A94">
        <w:rPr>
          <w:noProof/>
        </w:rPr>
        <w:drawing>
          <wp:inline distT="0" distB="0" distL="0" distR="0" wp14:anchorId="520E74B6" wp14:editId="3BA9A270">
            <wp:extent cx="5716905" cy="56959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6905" cy="5695950"/>
                    </a:xfrm>
                    <a:prstGeom prst="rect">
                      <a:avLst/>
                    </a:prstGeom>
                    <a:noFill/>
                    <a:ln>
                      <a:noFill/>
                    </a:ln>
                  </pic:spPr>
                </pic:pic>
              </a:graphicData>
            </a:graphic>
          </wp:inline>
        </w:drawing>
      </w:r>
    </w:p>
    <w:p w14:paraId="2AD2711D" w14:textId="666DB424" w:rsidR="00D35C24" w:rsidRDefault="00D35C24" w:rsidP="00AB6EBD">
      <w:pPr>
        <w:pStyle w:val="Caption"/>
        <w:keepNext w:val="0"/>
        <w:spacing w:before="120" w:line="0" w:lineRule="atLeast"/>
      </w:pPr>
      <w:bookmarkStart w:id="153" w:name="_Toc140093364"/>
      <w:r>
        <w:t xml:space="preserve">Figure </w:t>
      </w:r>
      <w:r w:rsidR="00A23CA0">
        <w:fldChar w:fldCharType="begin"/>
      </w:r>
      <w:r w:rsidR="00A23CA0">
        <w:instrText xml:space="preserve"> SEQ Figure \* ARABIC </w:instrText>
      </w:r>
      <w:r w:rsidR="00A23CA0">
        <w:fldChar w:fldCharType="separate"/>
      </w:r>
      <w:r w:rsidR="00182691">
        <w:rPr>
          <w:noProof/>
        </w:rPr>
        <w:t>21</w:t>
      </w:r>
      <w:r w:rsidR="00A23CA0">
        <w:rPr>
          <w:noProof/>
        </w:rPr>
        <w:fldChar w:fldCharType="end"/>
      </w:r>
      <w:r>
        <w:t>: Planning Request State Model</w:t>
      </w:r>
      <w:bookmarkEnd w:id="153"/>
    </w:p>
    <w:p w14:paraId="0219583D" w14:textId="77777777" w:rsidR="00150085" w:rsidRPr="001D6C4F" w:rsidRDefault="00150085" w:rsidP="00150085">
      <w:r>
        <w:t>All states are asserted by the planning function.  The blue dashed boundary frame indicates those states and transitions which require status feedback from the plan execution function.</w:t>
      </w:r>
    </w:p>
    <w:p w14:paraId="5F94D47F" w14:textId="093C3E73" w:rsidR="00150085" w:rsidRDefault="00150085" w:rsidP="00D44BC0">
      <w:pPr>
        <w:pStyle w:val="HeadingNoNumber"/>
        <w:pageBreakBefore/>
      </w:pPr>
      <w:r>
        <w:lastRenderedPageBreak/>
        <w:t>RequestStatusEnum</w:t>
      </w:r>
    </w:p>
    <w:p w14:paraId="664A31A9" w14:textId="11E37F3C" w:rsidR="00D35C24" w:rsidRDefault="00D35C24" w:rsidP="00D35C24">
      <w:r>
        <w:t xml:space="preserve">The following states are defined for </w:t>
      </w:r>
      <w:r>
        <w:rPr>
          <w:b/>
        </w:rPr>
        <w:t>Request</w:t>
      </w:r>
      <w:r w:rsidRPr="004568A4">
        <w:rPr>
          <w:b/>
        </w:rPr>
        <w:t>Status</w:t>
      </w:r>
      <w:r>
        <w:t>:</w:t>
      </w:r>
    </w:p>
    <w:p w14:paraId="47600F37" w14:textId="77777777" w:rsidR="00D35C24" w:rsidRDefault="00D35C24" w:rsidP="00D35C24">
      <w:pPr>
        <w:spacing w:before="0"/>
      </w:pPr>
    </w:p>
    <w:tbl>
      <w:tblPr>
        <w:tblStyle w:val="RBTable"/>
        <w:tblW w:w="9185" w:type="dxa"/>
        <w:tblLayout w:type="fixed"/>
        <w:tblLook w:val="0480" w:firstRow="0" w:lastRow="0" w:firstColumn="1" w:lastColumn="0" w:noHBand="0" w:noVBand="1"/>
        <w:tblCaption w:val="DSE RequestStatusEnum E1"/>
      </w:tblPr>
      <w:tblGrid>
        <w:gridCol w:w="1783"/>
        <w:gridCol w:w="5717"/>
        <w:gridCol w:w="701"/>
        <w:gridCol w:w="984"/>
      </w:tblGrid>
      <w:tr w:rsidR="00596F36" w14:paraId="66B0C0EA" w14:textId="77777777" w:rsidTr="00596F36">
        <w:tc>
          <w:tcPr>
            <w:cnfStyle w:val="001000000000" w:firstRow="0" w:lastRow="0" w:firstColumn="1" w:lastColumn="0" w:oddVBand="0" w:evenVBand="0" w:oddHBand="0" w:evenHBand="0" w:firstRowFirstColumn="0" w:firstRowLastColumn="0" w:lastRowFirstColumn="0" w:lastRowLastColumn="0"/>
            <w:tcW w:w="1783" w:type="dxa"/>
            <w:shd w:val="clear" w:color="auto" w:fill="662382"/>
          </w:tcPr>
          <w:p w14:paraId="248BC329" w14:textId="77777777" w:rsidR="00596F36" w:rsidRPr="00404E36" w:rsidRDefault="00596F36" w:rsidP="00287DFF">
            <w:pPr>
              <w:pStyle w:val="TableCell"/>
              <w:rPr>
                <w:color w:val="FFFFFF" w:themeColor="background1"/>
              </w:rPr>
            </w:pPr>
            <w:r w:rsidRPr="00404E36">
              <w:rPr>
                <w:color w:val="FFFFFF" w:themeColor="background1"/>
              </w:rPr>
              <w:t>Name</w:t>
            </w:r>
          </w:p>
        </w:tc>
        <w:tc>
          <w:tcPr>
            <w:tcW w:w="5717" w:type="dxa"/>
          </w:tcPr>
          <w:p w14:paraId="20CAC148" w14:textId="58447DF8" w:rsidR="00596F36" w:rsidRPr="00404E36" w:rsidRDefault="00596F36" w:rsidP="00287DFF">
            <w:pPr>
              <w:pStyle w:val="TableCell"/>
              <w:cnfStyle w:val="000000000000" w:firstRow="0" w:lastRow="0" w:firstColumn="0" w:lastColumn="0" w:oddVBand="0" w:evenVBand="0" w:oddHBand="0" w:evenHBand="0" w:firstRowFirstColumn="0" w:firstRowLastColumn="0" w:lastRowFirstColumn="0" w:lastRowLastColumn="0"/>
              <w:rPr>
                <w:b/>
              </w:rPr>
            </w:pPr>
            <w:r>
              <w:rPr>
                <w:b/>
              </w:rPr>
              <w:t>RequestStatusEnum</w:t>
            </w:r>
          </w:p>
        </w:tc>
        <w:tc>
          <w:tcPr>
            <w:tcW w:w="701" w:type="dxa"/>
            <w:shd w:val="clear" w:color="auto" w:fill="662382"/>
          </w:tcPr>
          <w:p w14:paraId="1D65A247" w14:textId="77777777" w:rsidR="00596F36" w:rsidRPr="006A2A59" w:rsidRDefault="00596F36"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84" w:type="dxa"/>
          </w:tcPr>
          <w:p w14:paraId="5F0F3D55" w14:textId="2DCED304" w:rsidR="00596F36" w:rsidRPr="00121F50" w:rsidRDefault="00540AC5" w:rsidP="00287DFF">
            <w:pPr>
              <w:pStyle w:val="TableCell"/>
              <w:jc w:val="right"/>
              <w:cnfStyle w:val="000000000000" w:firstRow="0" w:lastRow="0" w:firstColumn="0" w:lastColumn="0" w:oddVBand="0" w:evenVBand="0" w:oddHBand="0" w:evenHBand="0" w:firstRowFirstColumn="0" w:firstRowLastColumn="0" w:lastRowFirstColumn="0" w:lastRowLastColumn="0"/>
            </w:pPr>
            <w:r>
              <w:t>40</w:t>
            </w:r>
            <w:r w:rsidR="00596F36">
              <w:t>3</w:t>
            </w:r>
          </w:p>
        </w:tc>
      </w:tr>
    </w:tbl>
    <w:p w14:paraId="262D5AE0" w14:textId="77777777" w:rsidR="00D35C24" w:rsidRPr="00D441A5" w:rsidRDefault="00D35C24" w:rsidP="00C91940">
      <w:pPr>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D35C24" w14:paraId="6EF87A60" w14:textId="77777777" w:rsidTr="00520B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3503FB6C" w14:textId="77777777" w:rsidR="00D35C24" w:rsidRDefault="00D35C24" w:rsidP="00D35C24">
            <w:pPr>
              <w:pStyle w:val="TableCell"/>
            </w:pPr>
            <w:r>
              <w:t>Status</w:t>
            </w:r>
          </w:p>
        </w:tc>
        <w:tc>
          <w:tcPr>
            <w:tcW w:w="1134" w:type="dxa"/>
          </w:tcPr>
          <w:p w14:paraId="74D132FA"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189D8B5F"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0FFB6A1F"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4D7B9DED" w14:textId="77777777" w:rsidR="00D35C24" w:rsidRDefault="00520B45" w:rsidP="00D35C24">
            <w:pPr>
              <w:pStyle w:val="TableCell"/>
            </w:pPr>
            <w:r>
              <w:t>REQUESTED</w:t>
            </w:r>
          </w:p>
        </w:tc>
        <w:tc>
          <w:tcPr>
            <w:tcW w:w="1134" w:type="dxa"/>
          </w:tcPr>
          <w:p w14:paraId="1A665A0D"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63996D1A" w14:textId="1B3B849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w:t>
            </w:r>
            <w:r w:rsidR="00695B2B">
              <w:t xml:space="preserve"> pl</w:t>
            </w:r>
            <w:r>
              <w:t>anning</w:t>
            </w:r>
            <w:r w:rsidR="00695B2B">
              <w:t xml:space="preserve"> re</w:t>
            </w:r>
            <w:r>
              <w:t>quest has been submitted to the</w:t>
            </w:r>
            <w:r w:rsidR="00695B2B">
              <w:t xml:space="preserve"> pl</w:t>
            </w:r>
            <w:r>
              <w:t>anning function</w:t>
            </w:r>
          </w:p>
        </w:tc>
      </w:tr>
      <w:tr w:rsidR="00D35C24" w14:paraId="7C34FB1D"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3B22DB6A" w14:textId="77777777" w:rsidR="00D35C24" w:rsidRDefault="00520B45" w:rsidP="00D35C24">
            <w:pPr>
              <w:pStyle w:val="TableCell"/>
            </w:pPr>
            <w:r>
              <w:t>ACCEPTED</w:t>
            </w:r>
          </w:p>
        </w:tc>
        <w:tc>
          <w:tcPr>
            <w:tcW w:w="1134" w:type="dxa"/>
          </w:tcPr>
          <w:p w14:paraId="4348352B"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442C8D49" w14:textId="1D9D8BF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w:t>
            </w:r>
            <w:r w:rsidR="00695B2B">
              <w:t xml:space="preserve"> pl</w:t>
            </w:r>
            <w:r>
              <w:t>anning</w:t>
            </w:r>
            <w:r w:rsidR="00695B2B">
              <w:t xml:space="preserve"> re</w:t>
            </w:r>
            <w:r>
              <w:t>quest has been accepted by the</w:t>
            </w:r>
            <w:r w:rsidR="00695B2B">
              <w:t xml:space="preserve"> pl</w:t>
            </w:r>
            <w:r>
              <w:t>anning function</w:t>
            </w:r>
          </w:p>
        </w:tc>
      </w:tr>
      <w:tr w:rsidR="00D35C24" w14:paraId="3C598638"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17928053" w14:textId="77777777" w:rsidR="00D35C24" w:rsidRDefault="00520B45" w:rsidP="00D35C24">
            <w:pPr>
              <w:pStyle w:val="TableCell"/>
            </w:pPr>
            <w:r>
              <w:t>REJECTED</w:t>
            </w:r>
          </w:p>
        </w:tc>
        <w:tc>
          <w:tcPr>
            <w:tcW w:w="1134" w:type="dxa"/>
          </w:tcPr>
          <w:p w14:paraId="6A519C22"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3</w:t>
            </w:r>
          </w:p>
        </w:tc>
        <w:tc>
          <w:tcPr>
            <w:tcW w:w="6236" w:type="dxa"/>
          </w:tcPr>
          <w:p w14:paraId="57DFB617" w14:textId="7502F5A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w:t>
            </w:r>
            <w:r w:rsidR="00695B2B">
              <w:t xml:space="preserve"> pl</w:t>
            </w:r>
            <w:r>
              <w:t>anning</w:t>
            </w:r>
            <w:r w:rsidR="00695B2B">
              <w:t xml:space="preserve"> re</w:t>
            </w:r>
            <w:r>
              <w:t>quest has been rejected by the</w:t>
            </w:r>
            <w:r w:rsidR="00695B2B">
              <w:t xml:space="preserve"> pl</w:t>
            </w:r>
            <w:r>
              <w:t>anning function</w:t>
            </w:r>
          </w:p>
        </w:tc>
      </w:tr>
      <w:tr w:rsidR="00D35C24" w14:paraId="1D48C386"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517EE178" w14:textId="77777777" w:rsidR="00D35C24" w:rsidRDefault="00520B45" w:rsidP="00D35C24">
            <w:pPr>
              <w:pStyle w:val="TableCell"/>
            </w:pPr>
            <w:r>
              <w:t>CANCELLED</w:t>
            </w:r>
          </w:p>
        </w:tc>
        <w:tc>
          <w:tcPr>
            <w:tcW w:w="1134" w:type="dxa"/>
          </w:tcPr>
          <w:p w14:paraId="0B9C8B3E"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4</w:t>
            </w:r>
          </w:p>
        </w:tc>
        <w:tc>
          <w:tcPr>
            <w:tcW w:w="6236" w:type="dxa"/>
          </w:tcPr>
          <w:p w14:paraId="0F968A6A" w14:textId="66C7C2DA"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w:t>
            </w:r>
            <w:r w:rsidR="00695B2B">
              <w:t xml:space="preserve"> pl</w:t>
            </w:r>
            <w:r>
              <w:t>anning</w:t>
            </w:r>
            <w:r w:rsidR="00695B2B">
              <w:t xml:space="preserve"> re</w:t>
            </w:r>
            <w:r>
              <w:t>quest has been cancelled by the</w:t>
            </w:r>
            <w:r w:rsidR="00695B2B">
              <w:t xml:space="preserve"> us</w:t>
            </w:r>
            <w:r>
              <w:t>er</w:t>
            </w:r>
          </w:p>
        </w:tc>
      </w:tr>
      <w:tr w:rsidR="00D35C24" w14:paraId="64FA7641"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0B81BC4E" w14:textId="77777777" w:rsidR="00D35C24" w:rsidRDefault="00520B45" w:rsidP="00D35C24">
            <w:pPr>
              <w:pStyle w:val="TableCell"/>
            </w:pPr>
            <w:r>
              <w:t>PLANNED</w:t>
            </w:r>
          </w:p>
        </w:tc>
        <w:tc>
          <w:tcPr>
            <w:tcW w:w="1134" w:type="dxa"/>
          </w:tcPr>
          <w:p w14:paraId="0B21C0E6"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5</w:t>
            </w:r>
          </w:p>
        </w:tc>
        <w:tc>
          <w:tcPr>
            <w:tcW w:w="6236" w:type="dxa"/>
          </w:tcPr>
          <w:p w14:paraId="28F1F2C0" w14:textId="520721BA"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w:t>
            </w:r>
            <w:r w:rsidR="00695B2B">
              <w:t xml:space="preserve"> pl</w:t>
            </w:r>
            <w:r>
              <w:t>anning</w:t>
            </w:r>
            <w:r w:rsidR="00695B2B">
              <w:t xml:space="preserve"> re</w:t>
            </w:r>
            <w:r>
              <w:t>quest has been incorporated into a Plan (see outputPlanRef)</w:t>
            </w:r>
          </w:p>
        </w:tc>
      </w:tr>
      <w:tr w:rsidR="00D35C24" w14:paraId="568436A5"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779798E4" w14:textId="085E44C6" w:rsidR="00D35C24" w:rsidRDefault="00F659D2" w:rsidP="00D35C24">
            <w:pPr>
              <w:pStyle w:val="TableCell"/>
            </w:pPr>
            <w:r>
              <w:t>PROCESSING</w:t>
            </w:r>
          </w:p>
        </w:tc>
        <w:tc>
          <w:tcPr>
            <w:tcW w:w="1134" w:type="dxa"/>
          </w:tcPr>
          <w:p w14:paraId="0DD157A5"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6</w:t>
            </w:r>
          </w:p>
        </w:tc>
        <w:tc>
          <w:tcPr>
            <w:tcW w:w="6236" w:type="dxa"/>
          </w:tcPr>
          <w:p w14:paraId="331C0F50" w14:textId="0136CA44"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corresponding Plan has been activated within</w:t>
            </w:r>
            <w:r w:rsidR="00695B2B">
              <w:t xml:space="preserve"> pl</w:t>
            </w:r>
            <w:r>
              <w:t>an</w:t>
            </w:r>
            <w:r w:rsidR="00695B2B">
              <w:t xml:space="preserve"> ex</w:t>
            </w:r>
            <w:r>
              <w:t>ecution</w:t>
            </w:r>
          </w:p>
        </w:tc>
      </w:tr>
      <w:tr w:rsidR="00D35C24" w14:paraId="2CF85F75"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293135D4" w14:textId="2381046C" w:rsidR="00D35C24" w:rsidRDefault="00F659D2" w:rsidP="00D35C24">
            <w:pPr>
              <w:pStyle w:val="TableCell"/>
            </w:pPr>
            <w:r>
              <w:t>PROCESSED</w:t>
            </w:r>
          </w:p>
        </w:tc>
        <w:tc>
          <w:tcPr>
            <w:tcW w:w="1134" w:type="dxa"/>
          </w:tcPr>
          <w:p w14:paraId="5FEAD058"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7</w:t>
            </w:r>
          </w:p>
        </w:tc>
        <w:tc>
          <w:tcPr>
            <w:tcW w:w="6236" w:type="dxa"/>
          </w:tcPr>
          <w:p w14:paraId="4E47A100" w14:textId="29F53414"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Execution of the </w:t>
            </w:r>
            <w:r w:rsidR="00F659D2">
              <w:t xml:space="preserve">all </w:t>
            </w:r>
            <w:r>
              <w:t>constituent</w:t>
            </w:r>
            <w:r w:rsidR="00695B2B">
              <w:t xml:space="preserve"> ac</w:t>
            </w:r>
            <w:r>
              <w:t>tivit</w:t>
            </w:r>
            <w:r w:rsidR="00F659D2">
              <w:t>ies</w:t>
            </w:r>
            <w:r>
              <w:t xml:space="preserve"> of the</w:t>
            </w:r>
            <w:r w:rsidR="00695B2B">
              <w:t xml:space="preserve"> pl</w:t>
            </w:r>
            <w:r>
              <w:t>anning</w:t>
            </w:r>
            <w:r w:rsidR="00695B2B">
              <w:t xml:space="preserve"> re</w:t>
            </w:r>
            <w:r>
              <w:t xml:space="preserve">quest </w:t>
            </w:r>
            <w:r w:rsidR="00F659D2">
              <w:t xml:space="preserve">have terminated.  Awaiting confirmation of the status of the planning request. </w:t>
            </w:r>
          </w:p>
        </w:tc>
      </w:tr>
      <w:tr w:rsidR="00D35C24" w14:paraId="2AA474A9"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4F72D8E7" w14:textId="77777777" w:rsidR="00D35C24" w:rsidRDefault="00520B45" w:rsidP="00D35C24">
            <w:pPr>
              <w:pStyle w:val="TableCell"/>
            </w:pPr>
            <w:r>
              <w:t>TERMINATED</w:t>
            </w:r>
          </w:p>
        </w:tc>
        <w:tc>
          <w:tcPr>
            <w:tcW w:w="1134" w:type="dxa"/>
          </w:tcPr>
          <w:p w14:paraId="03F8081D"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8</w:t>
            </w:r>
          </w:p>
        </w:tc>
        <w:tc>
          <w:tcPr>
            <w:tcW w:w="6236" w:type="dxa"/>
          </w:tcPr>
          <w:p w14:paraId="5D5BED1E" w14:textId="059911AC" w:rsidR="00D35C24" w:rsidRDefault="00F659D2" w:rsidP="00D35C24">
            <w:pPr>
              <w:pStyle w:val="TableCell"/>
              <w:cnfStyle w:val="000000000000" w:firstRow="0" w:lastRow="0" w:firstColumn="0" w:lastColumn="0" w:oddVBand="0" w:evenVBand="0" w:oddHBand="0" w:evenHBand="0" w:firstRowFirstColumn="0" w:firstRowLastColumn="0" w:lastRowFirstColumn="0" w:lastRowLastColumn="0"/>
            </w:pPr>
            <w:r>
              <w:t>The planning request has completed, either successfully or with a failure condition</w:t>
            </w:r>
            <w:r w:rsidR="00D35C24">
              <w:t xml:space="preserve"> (further information is provided in </w:t>
            </w:r>
            <w:r w:rsidR="003E7232">
              <w:t>statusInfo</w:t>
            </w:r>
            <w:r w:rsidR="00D35C24">
              <w:t>)</w:t>
            </w:r>
          </w:p>
        </w:tc>
      </w:tr>
    </w:tbl>
    <w:p w14:paraId="12A78502" w14:textId="6780FF6B" w:rsidR="00D35C24" w:rsidRDefault="00D35C24" w:rsidP="00D35C24">
      <w:r>
        <w:t>When a planning request is first received by a</w:t>
      </w:r>
      <w:r w:rsidR="00695B2B">
        <w:t xml:space="preserve"> pl</w:t>
      </w:r>
      <w:r>
        <w:t>anning function from a user (via an MPS Planning Request Service SubmitRequest operation) the RequestInstance is created with an initial state of Requested.  The</w:t>
      </w:r>
      <w:r w:rsidR="00695B2B">
        <w:t xml:space="preserve"> pl</w:t>
      </w:r>
      <w:r>
        <w:t>anning function may then accept or reject the request, setting its status to Accepted or Rejected accordingly.</w:t>
      </w:r>
    </w:p>
    <w:p w14:paraId="3FA65434" w14:textId="0377BDDB" w:rsidR="00D35C24" w:rsidRDefault="00D35C24" w:rsidP="00D35C24">
      <w:r>
        <w:t>Once the</w:t>
      </w:r>
      <w:r w:rsidR="00695B2B">
        <w:t xml:space="preserve"> pl</w:t>
      </w:r>
      <w:r>
        <w:t>anning function has included the planning activities associated with the request in a Plan, the RequestInstance status is set to Planned.</w:t>
      </w:r>
    </w:p>
    <w:p w14:paraId="6AF91B64" w14:textId="77777777" w:rsidR="00D35C24" w:rsidRDefault="00D35C24" w:rsidP="00D35C24">
      <w:r>
        <w:t>An UpdateRequest service operation may be used to modify a planning request in the Accepted, Rejected or Planned state, in which case the RequestInstance version is updated and its status reverts to Requested.</w:t>
      </w:r>
    </w:p>
    <w:p w14:paraId="719CB69F" w14:textId="4E14778E" w:rsidR="00D35C24" w:rsidRDefault="00D35C24" w:rsidP="00D35C24">
      <w:r>
        <w:t>A CancelRequest service operation may be used to cancel a planning request in the Accepted</w:t>
      </w:r>
      <w:r w:rsidR="00F659D2">
        <w:t>, Rejected</w:t>
      </w:r>
      <w:r>
        <w:t xml:space="preserve"> or Planned state, in which case the RequestInstance status is set to Cancelled.</w:t>
      </w:r>
    </w:p>
    <w:p w14:paraId="2416F629" w14:textId="74C927E0" w:rsidR="00D35C24" w:rsidRDefault="00D35C24" w:rsidP="00D35C24">
      <w:r>
        <w:t>Once a Plan containing the requested planning activities has been submitted to a</w:t>
      </w:r>
      <w:r w:rsidR="00695B2B">
        <w:t xml:space="preserve"> pl</w:t>
      </w:r>
      <w:r>
        <w:t>an</w:t>
      </w:r>
      <w:r w:rsidR="00695B2B">
        <w:t xml:space="preserve"> ex</w:t>
      </w:r>
      <w:r>
        <w:t>ecution function, further status updates are dependent on feedback received by the</w:t>
      </w:r>
      <w:r w:rsidR="00695B2B">
        <w:t xml:space="preserve"> pl</w:t>
      </w:r>
      <w:r>
        <w:t>anning function from</w:t>
      </w:r>
      <w:r w:rsidR="00695B2B">
        <w:t xml:space="preserve"> pl</w:t>
      </w:r>
      <w:r>
        <w:t>an</w:t>
      </w:r>
      <w:r w:rsidR="00695B2B">
        <w:t xml:space="preserve"> ex</w:t>
      </w:r>
      <w:r>
        <w:t>ecution.  It is implementation dependent at what point the RequestInstance status is updated, but the following execution stages are defined:</w:t>
      </w:r>
    </w:p>
    <w:p w14:paraId="1FEE5B3D" w14:textId="7A7EAF0C" w:rsidR="00D35C24" w:rsidRDefault="00F659D2" w:rsidP="00353565">
      <w:pPr>
        <w:numPr>
          <w:ilvl w:val="0"/>
          <w:numId w:val="54"/>
        </w:numPr>
        <w:spacing w:before="120" w:line="0" w:lineRule="atLeast"/>
      </w:pPr>
      <w:r>
        <w:t xml:space="preserve">Processing </w:t>
      </w:r>
      <w:r w:rsidR="00D35C24">
        <w:t>once the containing Plan has been activated</w:t>
      </w:r>
    </w:p>
    <w:p w14:paraId="2135E2AC" w14:textId="09A69B91" w:rsidR="00D35C24" w:rsidRDefault="00F659D2" w:rsidP="00AB6EBD">
      <w:pPr>
        <w:numPr>
          <w:ilvl w:val="0"/>
          <w:numId w:val="54"/>
        </w:numPr>
        <w:spacing w:before="0" w:line="0" w:lineRule="atLeast"/>
      </w:pPr>
      <w:r>
        <w:t>Processed</w:t>
      </w:r>
      <w:r w:rsidR="00D35C24">
        <w:t xml:space="preserve"> once all constituent Activit</w:t>
      </w:r>
      <w:r w:rsidR="00695B2B">
        <w:t>yInstances</w:t>
      </w:r>
      <w:r w:rsidR="00D35C24">
        <w:t xml:space="preserve"> have been terminated</w:t>
      </w:r>
    </w:p>
    <w:p w14:paraId="251D2800" w14:textId="3F804316" w:rsidR="003C4A94" w:rsidRDefault="00F659D2" w:rsidP="00D35C24">
      <w:r>
        <w:t xml:space="preserve">It is dependent on the implementation of the planning function, and its defined planning rules, what happens </w:t>
      </w:r>
      <w:r w:rsidR="003C4A94">
        <w:t>once</w:t>
      </w:r>
      <w:r>
        <w:t xml:space="preserve"> the Plan Execution function reports that all ActivityInstances have terminated</w:t>
      </w:r>
      <w:r w:rsidR="003C4A94">
        <w:t xml:space="preserve"> and the status is set to Processed</w:t>
      </w:r>
      <w:r>
        <w:t xml:space="preserve">.  </w:t>
      </w:r>
      <w:r w:rsidR="002B7393">
        <w:t xml:space="preserve">The Processed state allows further assessment of </w:t>
      </w:r>
      <w:r w:rsidR="002B7393">
        <w:lastRenderedPageBreak/>
        <w:t>whether the planning request has been satisfied, either automatically by the planning function or via user feedback.</w:t>
      </w:r>
    </w:p>
    <w:p w14:paraId="07A2D236" w14:textId="3C2DB86B" w:rsidR="00F659D2" w:rsidRDefault="002350EE" w:rsidP="00D35C24">
      <w:r>
        <w:t>The planning function may set the status of the RequestInstance directly to Terminated (in which case no further handling of the RequestInstance is possible.</w:t>
      </w:r>
    </w:p>
    <w:p w14:paraId="2B45A738" w14:textId="0E3281F2" w:rsidR="00D35C24" w:rsidRDefault="00D35C24" w:rsidP="00D35C24">
      <w:r>
        <w:t>A</w:t>
      </w:r>
      <w:r w:rsidR="002B7393">
        <w:t>lternatively, a</w:t>
      </w:r>
      <w:r>
        <w:t xml:space="preserve">n MPS system may support re-planning of failed </w:t>
      </w:r>
      <w:r w:rsidR="002350EE">
        <w:t xml:space="preserve">(or incomplete) </w:t>
      </w:r>
      <w:r>
        <w:t>activities without requiring a new</w:t>
      </w:r>
      <w:r w:rsidR="00695B2B">
        <w:t xml:space="preserve"> pl</w:t>
      </w:r>
      <w:r>
        <w:t>anning</w:t>
      </w:r>
      <w:r w:rsidR="00695B2B">
        <w:t xml:space="preserve"> re</w:t>
      </w:r>
      <w:r>
        <w:t xml:space="preserve">quest.  To support this, the transition of the RequestInstance from </w:t>
      </w:r>
      <w:r w:rsidR="002350EE">
        <w:t xml:space="preserve">Processed </w:t>
      </w:r>
      <w:r>
        <w:t xml:space="preserve">to </w:t>
      </w:r>
      <w:r w:rsidR="002350EE">
        <w:t xml:space="preserve">Accepted </w:t>
      </w:r>
      <w:r>
        <w:t>is permitted</w:t>
      </w:r>
      <w:r w:rsidR="002B7393">
        <w:t xml:space="preserve"> through one of the following mechanisms:</w:t>
      </w:r>
    </w:p>
    <w:p w14:paraId="7DAD8022" w14:textId="6EF8EE80" w:rsidR="002B7393" w:rsidRDefault="002B7393" w:rsidP="002B7393">
      <w:pPr>
        <w:numPr>
          <w:ilvl w:val="0"/>
          <w:numId w:val="127"/>
        </w:numPr>
        <w:spacing w:before="120"/>
      </w:pPr>
      <w:r>
        <w:t>Through the application of an automated planning rule by the planning function</w:t>
      </w:r>
    </w:p>
    <w:p w14:paraId="125D68C0" w14:textId="4502AFA9" w:rsidR="002B7393" w:rsidRDefault="002B7393" w:rsidP="002B7393">
      <w:pPr>
        <w:numPr>
          <w:ilvl w:val="0"/>
          <w:numId w:val="127"/>
        </w:numPr>
        <w:spacing w:before="0"/>
      </w:pPr>
      <w:r>
        <w:t>Through coordination with the User via a project-specific interface with the decision applied by the planning function</w:t>
      </w:r>
    </w:p>
    <w:p w14:paraId="1319BE70" w14:textId="621A5676" w:rsidR="002B7393" w:rsidRDefault="002B7393" w:rsidP="00D44BC0">
      <w:pPr>
        <w:numPr>
          <w:ilvl w:val="0"/>
          <w:numId w:val="127"/>
        </w:numPr>
        <w:spacing w:before="0"/>
      </w:pPr>
      <w:r>
        <w:t>Applied directly by the User through an Update operation</w:t>
      </w:r>
    </w:p>
    <w:p w14:paraId="2A2CD4CE" w14:textId="396049EE" w:rsidR="00D35C24" w:rsidRDefault="003E7232" w:rsidP="00D35C24">
      <w:r>
        <w:t>StatusInfo</w:t>
      </w:r>
      <w:r w:rsidR="00D35C24">
        <w:t xml:space="preserve"> provides more detailed information on reason for termination of the planning request and is customisable</w:t>
      </w:r>
      <w:r w:rsidR="00FC31A1">
        <w:t>.  If the following termination conditions exist, then the following statusInfo text shall be used:</w:t>
      </w:r>
    </w:p>
    <w:p w14:paraId="14ECA4ED" w14:textId="77777777" w:rsidR="00D35C24" w:rsidRDefault="00D35C24" w:rsidP="00353565">
      <w:pPr>
        <w:numPr>
          <w:ilvl w:val="0"/>
          <w:numId w:val="55"/>
        </w:numPr>
        <w:spacing w:before="120" w:line="0" w:lineRule="atLeast"/>
      </w:pPr>
      <w:r>
        <w:t>Completed (all constituent activities completed successfully)</w:t>
      </w:r>
    </w:p>
    <w:p w14:paraId="557FD384" w14:textId="77777777" w:rsidR="00D35C24" w:rsidRDefault="00D35C24" w:rsidP="00353565">
      <w:pPr>
        <w:numPr>
          <w:ilvl w:val="0"/>
          <w:numId w:val="55"/>
        </w:numPr>
        <w:spacing w:before="0" w:line="0" w:lineRule="atLeast"/>
      </w:pPr>
      <w:r>
        <w:t>Expired (constituent activities expired prior to execution)</w:t>
      </w:r>
    </w:p>
    <w:p w14:paraId="23E24A5E" w14:textId="77777777" w:rsidR="00D35C24" w:rsidRDefault="00D35C24" w:rsidP="00353565">
      <w:pPr>
        <w:numPr>
          <w:ilvl w:val="0"/>
          <w:numId w:val="55"/>
        </w:numPr>
        <w:spacing w:before="0" w:line="0" w:lineRule="atLeast"/>
      </w:pPr>
      <w:r>
        <w:t>Failed (constituent activities failed during execution)</w:t>
      </w:r>
    </w:p>
    <w:p w14:paraId="3B4BC2B4" w14:textId="36667763" w:rsidR="00D35C24" w:rsidRDefault="00D35C24" w:rsidP="00353565">
      <w:pPr>
        <w:numPr>
          <w:ilvl w:val="0"/>
          <w:numId w:val="55"/>
        </w:numPr>
        <w:spacing w:before="0" w:line="0" w:lineRule="atLeast"/>
      </w:pPr>
      <w:r>
        <w:t>Deleted (constituent activities were deleted)</w:t>
      </w:r>
    </w:p>
    <w:p w14:paraId="13FEDA3F" w14:textId="25DF7C18" w:rsidR="00FC31A1" w:rsidRDefault="00FC31A1" w:rsidP="00353565">
      <w:pPr>
        <w:numPr>
          <w:ilvl w:val="0"/>
          <w:numId w:val="55"/>
        </w:numPr>
        <w:spacing w:before="0" w:line="0" w:lineRule="atLeast"/>
      </w:pPr>
      <w:r>
        <w:t>Partially Complete</w:t>
      </w:r>
    </w:p>
    <w:p w14:paraId="4DEDF03F" w14:textId="74D18654" w:rsidR="002350EE" w:rsidRDefault="002350EE" w:rsidP="002350EE">
      <w:r>
        <w:t xml:space="preserve">Similarly </w:t>
      </w:r>
      <w:r w:rsidR="003A55AC">
        <w:t>statusInfo</w:t>
      </w:r>
      <w:r>
        <w:t xml:space="preserve"> may be used to report </w:t>
      </w:r>
      <w:r w:rsidR="003A55AC">
        <w:t>the reason for rejection of the planning request and is customizable, but includes:</w:t>
      </w:r>
    </w:p>
    <w:p w14:paraId="251B4C10" w14:textId="0FB63281" w:rsidR="003A55AC" w:rsidRDefault="003A55AC" w:rsidP="003A55AC">
      <w:pPr>
        <w:numPr>
          <w:ilvl w:val="0"/>
          <w:numId w:val="42"/>
        </w:numPr>
        <w:spacing w:before="120"/>
      </w:pPr>
      <w:r>
        <w:t>Budget (user has insufficient credit for requested operation)</w:t>
      </w:r>
    </w:p>
    <w:p w14:paraId="5BBC37CF" w14:textId="0C7A880E" w:rsidR="003A55AC" w:rsidRDefault="003A55AC" w:rsidP="003A55AC">
      <w:pPr>
        <w:numPr>
          <w:ilvl w:val="0"/>
          <w:numId w:val="42"/>
        </w:numPr>
        <w:spacing w:before="0"/>
      </w:pPr>
      <w:r>
        <w:t>Policy (request does not meet current policy requirements)</w:t>
      </w:r>
    </w:p>
    <w:p w14:paraId="53C2390E" w14:textId="0D7C7B06" w:rsidR="003A55AC" w:rsidRDefault="003A55AC" w:rsidP="003A55AC">
      <w:pPr>
        <w:numPr>
          <w:ilvl w:val="0"/>
          <w:numId w:val="42"/>
        </w:numPr>
        <w:spacing w:before="0"/>
      </w:pPr>
      <w:r>
        <w:t>Resource (insufficient resources available to satisfy specified constraints)</w:t>
      </w:r>
    </w:p>
    <w:p w14:paraId="734BD714" w14:textId="40A70E69" w:rsidR="003A55AC" w:rsidRDefault="003A55AC" w:rsidP="00D44BC0">
      <w:pPr>
        <w:numPr>
          <w:ilvl w:val="0"/>
          <w:numId w:val="42"/>
        </w:numPr>
        <w:spacing w:before="0"/>
      </w:pPr>
      <w:r>
        <w:t>Expired (accepted request could not be planned within specified time constraints)</w:t>
      </w:r>
    </w:p>
    <w:p w14:paraId="647942F6" w14:textId="77777777" w:rsidR="00D35C24" w:rsidRDefault="00D35C24" w:rsidP="00183C67">
      <w:pPr>
        <w:pStyle w:val="Heading4"/>
      </w:pPr>
      <w:bookmarkStart w:id="154" w:name="_Ref62569297"/>
      <w:r>
        <w:lastRenderedPageBreak/>
        <w:t>Planning Request Service Structures</w:t>
      </w:r>
      <w:bookmarkEnd w:id="154"/>
    </w:p>
    <w:p w14:paraId="1B0AD3D3" w14:textId="71DDF713" w:rsidR="00D35C24" w:rsidRDefault="00E91945" w:rsidP="00D35C24">
      <w:r w:rsidRPr="00E91945">
        <w:rPr>
          <w:noProof/>
        </w:rPr>
        <w:drawing>
          <wp:inline distT="0" distB="0" distL="0" distR="0" wp14:anchorId="184653C0" wp14:editId="162846F0">
            <wp:extent cx="5716905" cy="3421380"/>
            <wp:effectExtent l="0" t="0" r="0" b="0"/>
            <wp:docPr id="848250457" name="Picture 84825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6905" cy="3421380"/>
                    </a:xfrm>
                    <a:prstGeom prst="rect">
                      <a:avLst/>
                    </a:prstGeom>
                    <a:noFill/>
                    <a:ln>
                      <a:noFill/>
                    </a:ln>
                  </pic:spPr>
                </pic:pic>
              </a:graphicData>
            </a:graphic>
          </wp:inline>
        </w:drawing>
      </w:r>
    </w:p>
    <w:p w14:paraId="37BF9637" w14:textId="78E396E8" w:rsidR="00AB6EBD" w:rsidRDefault="00AB6EBD" w:rsidP="00AB6EBD">
      <w:pPr>
        <w:pStyle w:val="Caption"/>
        <w:keepNext w:val="0"/>
        <w:spacing w:before="120" w:line="0" w:lineRule="atLeast"/>
      </w:pPr>
      <w:bookmarkStart w:id="155" w:name="_Toc140093365"/>
      <w:r>
        <w:t xml:space="preserve">Figure </w:t>
      </w:r>
      <w:r w:rsidR="00A23CA0">
        <w:fldChar w:fldCharType="begin"/>
      </w:r>
      <w:r w:rsidR="00A23CA0">
        <w:instrText xml:space="preserve"> SEQ Figure \* ARABIC </w:instrText>
      </w:r>
      <w:r w:rsidR="00A23CA0">
        <w:fldChar w:fldCharType="separate"/>
      </w:r>
      <w:r w:rsidR="00182691">
        <w:rPr>
          <w:noProof/>
        </w:rPr>
        <w:t>22</w:t>
      </w:r>
      <w:r w:rsidR="00A23CA0">
        <w:rPr>
          <w:noProof/>
        </w:rPr>
        <w:fldChar w:fldCharType="end"/>
      </w:r>
      <w:r>
        <w:t>: Planning Request Service Structures</w:t>
      </w:r>
      <w:bookmarkEnd w:id="155"/>
    </w:p>
    <w:p w14:paraId="096D142E" w14:textId="77777777" w:rsidR="00D35C24" w:rsidRDefault="00D35C24" w:rsidP="00D35C24">
      <w:pPr>
        <w:pStyle w:val="HeadingNoNumber"/>
      </w:pPr>
      <w:r>
        <w:t>RequestStatusUpdate</w:t>
      </w:r>
    </w:p>
    <w:p w14:paraId="38ABE9F9" w14:textId="77777777" w:rsidR="00D35C24" w:rsidRDefault="00D35C24" w:rsidP="00D35C24">
      <w:r>
        <w:t>RequestStatusUpdate is a data structure that is used to report changes in status of the RequestInstance as it proceeds through both planning and plan execution functions.  Reporting is the responsibility of the planning function.</w:t>
      </w:r>
    </w:p>
    <w:p w14:paraId="363BD750" w14:textId="49BD35E9" w:rsidR="00D35C24" w:rsidRDefault="00D35C24" w:rsidP="00D35C24">
      <w:r>
        <w:t>Planning request status updates may be distributed to subscribing applications, including both Users and status displays, to inform them of the latest status of the planning request.  This may be particularly relevant in conjunction with a</w:t>
      </w:r>
      <w:r w:rsidR="00695B2B">
        <w:t xml:space="preserve"> pl</w:t>
      </w:r>
      <w:r>
        <w:t>an</w:t>
      </w:r>
      <w:r w:rsidR="00695B2B">
        <w:t xml:space="preserve"> ex</w:t>
      </w:r>
      <w:r>
        <w:t>ecution function.  Status updates may be stored in</w:t>
      </w:r>
      <w:r w:rsidR="00695B2B">
        <w:t xml:space="preserve"> pl</w:t>
      </w:r>
      <w:r>
        <w:t>anning</w:t>
      </w:r>
      <w:r w:rsidR="00695B2B">
        <w:t xml:space="preserve"> re</w:t>
      </w:r>
      <w:r>
        <w:t>quest</w:t>
      </w:r>
      <w:r w:rsidR="00695B2B">
        <w:t xml:space="preserve"> hi</w:t>
      </w:r>
      <w:r>
        <w:t>story to provide a complete record of evolving status over time.</w:t>
      </w:r>
    </w:p>
    <w:p w14:paraId="30BFFA72"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RequestStatusUpdate E1"/>
      </w:tblPr>
      <w:tblGrid>
        <w:gridCol w:w="1667"/>
        <w:gridCol w:w="2976"/>
        <w:gridCol w:w="992"/>
        <w:gridCol w:w="1843"/>
        <w:gridCol w:w="709"/>
        <w:gridCol w:w="992"/>
      </w:tblGrid>
      <w:tr w:rsidR="00D35C24" w14:paraId="69B239C1"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FF7ADD9"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6BD52DC7"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RequestStatusUpdate</w:t>
            </w:r>
          </w:p>
        </w:tc>
        <w:tc>
          <w:tcPr>
            <w:tcW w:w="992" w:type="dxa"/>
            <w:shd w:val="clear" w:color="auto" w:fill="662382"/>
          </w:tcPr>
          <w:p w14:paraId="6C4A243A"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35CA58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44461703"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4FED9D23" w14:textId="13A68D43" w:rsidR="00D35C24" w:rsidRPr="00121F50" w:rsidRDefault="00540AC5" w:rsidP="00D35C24">
            <w:pPr>
              <w:pStyle w:val="TableCell"/>
              <w:jc w:val="right"/>
              <w:cnfStyle w:val="000000000000" w:firstRow="0" w:lastRow="0" w:firstColumn="0" w:lastColumn="0" w:oddVBand="0" w:evenVBand="0" w:oddHBand="0" w:evenHBand="0" w:firstRowFirstColumn="0" w:firstRowLastColumn="0" w:lastRowFirstColumn="0" w:lastRowLastColumn="0"/>
            </w:pPr>
            <w:r>
              <w:t>40</w:t>
            </w:r>
            <w:r w:rsidR="00D35C24">
              <w:t>4</w:t>
            </w:r>
          </w:p>
        </w:tc>
      </w:tr>
    </w:tbl>
    <w:p w14:paraId="755E8C7C" w14:textId="77777777" w:rsidR="00D35C24" w:rsidRPr="00404E36" w:rsidRDefault="00D35C24" w:rsidP="00C91940">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1B702101" w14:textId="77777777" w:rsidTr="00C91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740560D" w14:textId="77777777" w:rsidR="00D35C24" w:rsidRDefault="00D35C24" w:rsidP="00D35C24">
            <w:pPr>
              <w:pStyle w:val="TableCell"/>
            </w:pPr>
            <w:r>
              <w:t>Attribute</w:t>
            </w:r>
          </w:p>
        </w:tc>
        <w:tc>
          <w:tcPr>
            <w:tcW w:w="1984" w:type="dxa"/>
          </w:tcPr>
          <w:p w14:paraId="0A3204DF"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BF191D0"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3D73B83F"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70E8B059"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37AEEE38" w14:textId="77777777" w:rsidR="00D35C24" w:rsidRDefault="00D35C24" w:rsidP="00D35C24">
            <w:pPr>
              <w:pStyle w:val="TableCell"/>
            </w:pPr>
            <w:r>
              <w:t>requestInstance</w:t>
            </w:r>
          </w:p>
        </w:tc>
        <w:tc>
          <w:tcPr>
            <w:tcW w:w="1984" w:type="dxa"/>
          </w:tcPr>
          <w:p w14:paraId="4CF59F6D" w14:textId="6B5C7B9A"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C65CAB">
              <w:br/>
            </w:r>
            <w:r w:rsidR="00656248">
              <w:t>&lt;RequestInstance&gt;</w:t>
            </w:r>
          </w:p>
        </w:tc>
        <w:tc>
          <w:tcPr>
            <w:tcW w:w="992" w:type="dxa"/>
          </w:tcPr>
          <w:p w14:paraId="05F2049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0A62510" w14:textId="64680E5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w:t>
            </w:r>
            <w:r w:rsidR="00695B2B">
              <w:t xml:space="preserve"> pl</w:t>
            </w:r>
            <w:r>
              <w:t>anning</w:t>
            </w:r>
            <w:r w:rsidR="00695B2B">
              <w:t xml:space="preserve"> re</w:t>
            </w:r>
            <w:r>
              <w:t>quest</w:t>
            </w:r>
            <w:r w:rsidR="00695B2B">
              <w:t xml:space="preserve"> in</w:t>
            </w:r>
            <w:r>
              <w:t>stance to which the status update relates.</w:t>
            </w:r>
          </w:p>
        </w:tc>
      </w:tr>
      <w:tr w:rsidR="00D35C24" w14:paraId="2403B864"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29C248DC" w14:textId="77777777" w:rsidR="00D35C24" w:rsidRDefault="00D35C24" w:rsidP="00D35C24">
            <w:pPr>
              <w:pStyle w:val="TableCell"/>
            </w:pPr>
            <w:r>
              <w:t>timestamp</w:t>
            </w:r>
          </w:p>
        </w:tc>
        <w:tc>
          <w:tcPr>
            <w:tcW w:w="1984" w:type="dxa"/>
          </w:tcPr>
          <w:p w14:paraId="1D71E39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MAL::Time</w:t>
            </w:r>
          </w:p>
        </w:tc>
        <w:tc>
          <w:tcPr>
            <w:tcW w:w="992" w:type="dxa"/>
          </w:tcPr>
          <w:p w14:paraId="3534A5C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FC92E5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 of status update.</w:t>
            </w:r>
          </w:p>
        </w:tc>
      </w:tr>
      <w:tr w:rsidR="00D35C24" w14:paraId="63D6ABE7"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3DC5A6AD" w14:textId="77777777" w:rsidR="00D35C24" w:rsidRDefault="00D35C24" w:rsidP="00D35C24">
            <w:pPr>
              <w:pStyle w:val="TableCell"/>
            </w:pPr>
            <w:r>
              <w:t>status</w:t>
            </w:r>
          </w:p>
        </w:tc>
        <w:tc>
          <w:tcPr>
            <w:tcW w:w="1984" w:type="dxa"/>
          </w:tcPr>
          <w:p w14:paraId="6298063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RequestStatus</w:t>
            </w:r>
            <w:r w:rsidR="00261981">
              <w:t>Enum</w:t>
            </w:r>
          </w:p>
        </w:tc>
        <w:tc>
          <w:tcPr>
            <w:tcW w:w="992" w:type="dxa"/>
          </w:tcPr>
          <w:p w14:paraId="7D33AE9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2BCE62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Current status of the planning request.</w:t>
            </w:r>
          </w:p>
        </w:tc>
      </w:tr>
      <w:tr w:rsidR="00D35C24" w14:paraId="644B0821"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3D8DA42B" w14:textId="77777777" w:rsidR="00D35C24" w:rsidRDefault="00D35C24" w:rsidP="00D35C24">
            <w:pPr>
              <w:pStyle w:val="TableCell"/>
            </w:pPr>
            <w:r>
              <w:t>outputPlanRef</w:t>
            </w:r>
          </w:p>
        </w:tc>
        <w:tc>
          <w:tcPr>
            <w:tcW w:w="1984" w:type="dxa"/>
          </w:tcPr>
          <w:p w14:paraId="7DDFEAFF" w14:textId="0167933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656248">
              <w:br/>
              <w:t>&lt;Plan&gt;</w:t>
            </w:r>
          </w:p>
        </w:tc>
        <w:tc>
          <w:tcPr>
            <w:tcW w:w="992" w:type="dxa"/>
          </w:tcPr>
          <w:p w14:paraId="12472FA0" w14:textId="7D88150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FFAD1A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Reference to the Plan that contains the planned activities resulting from the planning request.  Note that this is only available once the planning request has been processed and successfully planned.  The </w:t>
            </w:r>
            <w:r>
              <w:lastRenderedPageBreak/>
              <w:t>outputPlanRef may be updated following iterative planning cycles or re-planning.</w:t>
            </w:r>
          </w:p>
        </w:tc>
      </w:tr>
      <w:tr w:rsidR="003E7232" w14:paraId="1B89F20E" w14:textId="77777777" w:rsidTr="00820623">
        <w:tc>
          <w:tcPr>
            <w:cnfStyle w:val="001000000000" w:firstRow="0" w:lastRow="0" w:firstColumn="1" w:lastColumn="0" w:oddVBand="0" w:evenVBand="0" w:oddHBand="0" w:evenHBand="0" w:firstRowFirstColumn="0" w:firstRowLastColumn="0" w:lastRowFirstColumn="0" w:lastRowLastColumn="0"/>
            <w:tcW w:w="1667" w:type="dxa"/>
          </w:tcPr>
          <w:p w14:paraId="39418F35" w14:textId="77777777" w:rsidR="003E7232" w:rsidRDefault="003E7232" w:rsidP="00820623">
            <w:pPr>
              <w:pStyle w:val="TableCell"/>
            </w:pPr>
            <w:r>
              <w:lastRenderedPageBreak/>
              <w:t>returnData</w:t>
            </w:r>
          </w:p>
        </w:tc>
        <w:tc>
          <w:tcPr>
            <w:tcW w:w="1984" w:type="dxa"/>
          </w:tcPr>
          <w:p w14:paraId="231FB82D" w14:textId="77777777" w:rsidR="003E7232" w:rsidRDefault="003E7232" w:rsidP="00820623">
            <w:pPr>
              <w:pStyle w:val="TableCell"/>
              <w:cnfStyle w:val="000000000000" w:firstRow="0" w:lastRow="0" w:firstColumn="0" w:lastColumn="0" w:oddVBand="0" w:evenVBand="0" w:oddHBand="0" w:evenHBand="0" w:firstRowFirstColumn="0" w:firstRowLastColumn="0" w:lastRowFirstColumn="0" w:lastRowLastColumn="0"/>
            </w:pPr>
            <w:r>
              <w:t>List&lt;MAL::NamedValue&gt;</w:t>
            </w:r>
          </w:p>
        </w:tc>
        <w:tc>
          <w:tcPr>
            <w:tcW w:w="992" w:type="dxa"/>
          </w:tcPr>
          <w:p w14:paraId="12E95A9C" w14:textId="5D315BF4" w:rsidR="003E7232" w:rsidRDefault="003E7232" w:rsidP="00820623">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D45D85C" w14:textId="77777777" w:rsidR="003E7232" w:rsidRPr="00820623" w:rsidRDefault="003E7232" w:rsidP="00820623">
            <w:pPr>
              <w:pStyle w:val="TableCell"/>
              <w:cnfStyle w:val="000000000000" w:firstRow="0" w:lastRow="0" w:firstColumn="0" w:lastColumn="0" w:oddVBand="0" w:evenVBand="0" w:oddHBand="0" w:evenHBand="0" w:firstRowFirstColumn="0" w:firstRowLastColumn="0" w:lastRowFirstColumn="0" w:lastRowLastColumn="0"/>
            </w:pPr>
            <w:r w:rsidRPr="00820623">
              <w:t xml:space="preserve">Optional </w:t>
            </w:r>
            <w:r>
              <w:t>return data from the planning process, provided as a list of ID-Value pairs.  This can be used to provide additional information required by the User to interpret the planned operations.</w:t>
            </w:r>
          </w:p>
        </w:tc>
      </w:tr>
      <w:tr w:rsidR="00D27CC6" w14:paraId="0A79BD68"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2D83C6DC" w14:textId="7ACA0841" w:rsidR="00D27CC6" w:rsidRDefault="00D27CC6" w:rsidP="00D27CC6">
            <w:pPr>
              <w:pStyle w:val="TableCell"/>
            </w:pPr>
            <w:r>
              <w:t>statusInfo</w:t>
            </w:r>
          </w:p>
        </w:tc>
        <w:tc>
          <w:tcPr>
            <w:tcW w:w="1984" w:type="dxa"/>
          </w:tcPr>
          <w:p w14:paraId="3370BCD7" w14:textId="77777777" w:rsidR="00D27CC6" w:rsidRDefault="00D27CC6" w:rsidP="00D27CC6">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0709528F" w14:textId="77777777" w:rsidR="00D27CC6" w:rsidRDefault="00D27CC6" w:rsidP="00D27CC6">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C2D84D3" w14:textId="77777777" w:rsidR="00D27CC6" w:rsidRPr="00820623" w:rsidRDefault="00D27CC6" w:rsidP="00D27CC6">
            <w:pPr>
              <w:pStyle w:val="TableCell"/>
              <w:cnfStyle w:val="000000000000" w:firstRow="0" w:lastRow="0" w:firstColumn="0" w:lastColumn="0" w:oddVBand="0" w:evenVBand="0" w:oddHBand="0" w:evenHBand="0" w:firstRowFirstColumn="0" w:firstRowLastColumn="0" w:lastRowFirstColumn="0" w:lastRowLastColumn="0"/>
            </w:pPr>
            <w:r w:rsidRPr="00820623">
              <w:t>StatusInfo provides the reason for termination and is customisable</w:t>
            </w:r>
            <w:r>
              <w:t>, but if the following conditions exist then the specified text shall be used:</w:t>
            </w:r>
          </w:p>
          <w:p w14:paraId="494D3C9D" w14:textId="77777777" w:rsidR="00D27CC6" w:rsidRPr="00820623" w:rsidRDefault="00D27CC6" w:rsidP="00D27CC6">
            <w:pPr>
              <w:pStyle w:val="TableCell"/>
              <w:cnfStyle w:val="000000000000" w:firstRow="0" w:lastRow="0" w:firstColumn="0" w:lastColumn="0" w:oddVBand="0" w:evenVBand="0" w:oddHBand="0" w:evenHBand="0" w:firstRowFirstColumn="0" w:firstRowLastColumn="0" w:lastRowFirstColumn="0" w:lastRowLastColumn="0"/>
            </w:pPr>
            <w:r w:rsidRPr="00820623">
              <w:t>- Completed (all constituent activities completed successfully)</w:t>
            </w:r>
          </w:p>
          <w:p w14:paraId="331B2216" w14:textId="77777777" w:rsidR="00D27CC6" w:rsidRPr="00820623" w:rsidRDefault="00D27CC6" w:rsidP="00D27CC6">
            <w:pPr>
              <w:pStyle w:val="TableCell"/>
              <w:cnfStyle w:val="000000000000" w:firstRow="0" w:lastRow="0" w:firstColumn="0" w:lastColumn="0" w:oddVBand="0" w:evenVBand="0" w:oddHBand="0" w:evenHBand="0" w:firstRowFirstColumn="0" w:firstRowLastColumn="0" w:lastRowFirstColumn="0" w:lastRowLastColumn="0"/>
            </w:pPr>
            <w:r w:rsidRPr="00820623">
              <w:t>- Expired (constituent activities expired prior to execution)</w:t>
            </w:r>
          </w:p>
          <w:p w14:paraId="32F771AC" w14:textId="77777777" w:rsidR="00D27CC6" w:rsidRPr="00820623" w:rsidRDefault="00D27CC6" w:rsidP="00D27CC6">
            <w:pPr>
              <w:pStyle w:val="TableCell"/>
              <w:cnfStyle w:val="000000000000" w:firstRow="0" w:lastRow="0" w:firstColumn="0" w:lastColumn="0" w:oddVBand="0" w:evenVBand="0" w:oddHBand="0" w:evenHBand="0" w:firstRowFirstColumn="0" w:firstRowLastColumn="0" w:lastRowFirstColumn="0" w:lastRowLastColumn="0"/>
            </w:pPr>
            <w:r w:rsidRPr="00820623">
              <w:t>- Failed (constituent activities failed during execution)</w:t>
            </w:r>
          </w:p>
          <w:p w14:paraId="59D0987E" w14:textId="77777777" w:rsidR="00D27CC6" w:rsidRDefault="00D27CC6" w:rsidP="00D27CC6">
            <w:pPr>
              <w:pStyle w:val="TableCell"/>
              <w:cnfStyle w:val="000000000000" w:firstRow="0" w:lastRow="0" w:firstColumn="0" w:lastColumn="0" w:oddVBand="0" w:evenVBand="0" w:oddHBand="0" w:evenHBand="0" w:firstRowFirstColumn="0" w:firstRowLastColumn="0" w:lastRowFirstColumn="0" w:lastRowLastColumn="0"/>
            </w:pPr>
            <w:r w:rsidRPr="00820623">
              <w:t>- Deleted (constituent activities were deleted)</w:t>
            </w:r>
          </w:p>
          <w:p w14:paraId="3276FEC7" w14:textId="2C0B07F3" w:rsidR="00D27CC6" w:rsidRDefault="00D27CC6" w:rsidP="00D27CC6">
            <w:pPr>
              <w:pStyle w:val="TableCell"/>
              <w:cnfStyle w:val="000000000000" w:firstRow="0" w:lastRow="0" w:firstColumn="0" w:lastColumn="0" w:oddVBand="0" w:evenVBand="0" w:oddHBand="0" w:evenHBand="0" w:firstRowFirstColumn="0" w:firstRowLastColumn="0" w:lastRowFirstColumn="0" w:lastRowLastColumn="0"/>
            </w:pPr>
            <w:r>
              <w:t>- PartiallyComplete</w:t>
            </w:r>
            <w:r w:rsidR="006F3590">
              <w:t>d</w:t>
            </w:r>
          </w:p>
          <w:p w14:paraId="11C9EC45" w14:textId="052CDCD1" w:rsidR="00D27CC6" w:rsidRDefault="00D27CC6" w:rsidP="006F3590">
            <w:pPr>
              <w:pStyle w:val="TableCell"/>
              <w:cnfStyle w:val="000000000000" w:firstRow="0" w:lastRow="0" w:firstColumn="0" w:lastColumn="0" w:oddVBand="0" w:evenVBand="0" w:oddHBand="0" w:evenHBand="0" w:firstRowFirstColumn="0" w:firstRowLastColumn="0" w:lastRowFirstColumn="0" w:lastRowLastColumn="0"/>
            </w:pPr>
            <w:r>
              <w:t>It may also be used to provide the reason for rejection</w:t>
            </w:r>
            <w:r w:rsidR="006F3590">
              <w:t>.</w:t>
            </w:r>
          </w:p>
        </w:tc>
      </w:tr>
      <w:tr w:rsidR="00D27CC6" w14:paraId="28EB5EFF"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7B63E3F1" w14:textId="251FE198" w:rsidR="00D27CC6" w:rsidRDefault="00D27CC6" w:rsidP="00D27CC6">
            <w:pPr>
              <w:pStyle w:val="TableCell"/>
            </w:pPr>
            <w:r>
              <w:t>errorCode</w:t>
            </w:r>
          </w:p>
        </w:tc>
        <w:tc>
          <w:tcPr>
            <w:tcW w:w="1984" w:type="dxa"/>
          </w:tcPr>
          <w:p w14:paraId="422C985A" w14:textId="77777777" w:rsidR="00D27CC6" w:rsidRDefault="00D27CC6" w:rsidP="00D27CC6">
            <w:pPr>
              <w:pStyle w:val="TableCell"/>
              <w:cnfStyle w:val="000000000000" w:firstRow="0" w:lastRow="0" w:firstColumn="0" w:lastColumn="0" w:oddVBand="0" w:evenVBand="0" w:oddHBand="0" w:evenHBand="0" w:firstRowFirstColumn="0" w:firstRowLastColumn="0" w:lastRowFirstColumn="0" w:lastRowLastColumn="0"/>
            </w:pPr>
            <w:r>
              <w:t>MAL::Integer</w:t>
            </w:r>
          </w:p>
        </w:tc>
        <w:tc>
          <w:tcPr>
            <w:tcW w:w="992" w:type="dxa"/>
          </w:tcPr>
          <w:p w14:paraId="43DD7BA7" w14:textId="77777777" w:rsidR="00D27CC6" w:rsidRDefault="00D27CC6" w:rsidP="00D27CC6">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2DD9009" w14:textId="531E4960" w:rsidR="00D27CC6" w:rsidRDefault="000E246B" w:rsidP="00D27CC6">
            <w:pPr>
              <w:pStyle w:val="TableCell"/>
              <w:cnfStyle w:val="000000000000" w:firstRow="0" w:lastRow="0" w:firstColumn="0" w:lastColumn="0" w:oddVBand="0" w:evenVBand="0" w:oddHBand="0" w:evenHBand="0" w:firstRowFirstColumn="0" w:firstRowLastColumn="0" w:lastRowFirstColumn="0" w:lastRowLastColumn="0"/>
            </w:pPr>
            <w:r>
              <w:t>Error Code optional in the case of a failure status for the planning request (for example Terminated state with statusInfo Failed).  The codes are implementation specific.</w:t>
            </w:r>
          </w:p>
        </w:tc>
      </w:tr>
      <w:tr w:rsidR="00D27CC6" w14:paraId="1C2AED06"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68A8192D" w14:textId="18644FD5" w:rsidR="00D27CC6" w:rsidRDefault="00D27CC6" w:rsidP="00D27CC6">
            <w:pPr>
              <w:pStyle w:val="TableCell"/>
            </w:pPr>
            <w:r>
              <w:t>errorInfo</w:t>
            </w:r>
          </w:p>
        </w:tc>
        <w:tc>
          <w:tcPr>
            <w:tcW w:w="1984" w:type="dxa"/>
          </w:tcPr>
          <w:p w14:paraId="13DACA90" w14:textId="77777777" w:rsidR="00D27CC6" w:rsidRDefault="00D27CC6" w:rsidP="00D27CC6">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4B99A96A" w14:textId="77777777" w:rsidR="00D27CC6" w:rsidRDefault="00D27CC6" w:rsidP="00D27CC6">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1051CB3" w14:textId="095C452C" w:rsidR="00D27CC6" w:rsidRDefault="00D27CC6" w:rsidP="00D27CC6">
            <w:pPr>
              <w:pStyle w:val="TableCell"/>
              <w:cnfStyle w:val="000000000000" w:firstRow="0" w:lastRow="0" w:firstColumn="0" w:lastColumn="0" w:oddVBand="0" w:evenVBand="0" w:oddHBand="0" w:evenHBand="0" w:firstRowFirstColumn="0" w:firstRowLastColumn="0" w:lastRowFirstColumn="0" w:lastRowLastColumn="0"/>
            </w:pPr>
            <w:r>
              <w:t>Supplementary error information.</w:t>
            </w:r>
          </w:p>
        </w:tc>
      </w:tr>
    </w:tbl>
    <w:p w14:paraId="35D3CB88" w14:textId="77777777" w:rsidR="00D35C24" w:rsidRDefault="00D35C24" w:rsidP="00D35C24">
      <w:pPr>
        <w:pStyle w:val="HeadingNoNumber"/>
      </w:pPr>
      <w:r>
        <w:t>PlanningRequestDetails</w:t>
      </w:r>
    </w:p>
    <w:p w14:paraId="1933FDC5" w14:textId="45B5DE18" w:rsidR="00D35C24" w:rsidRDefault="00D35C24" w:rsidP="00D35C24">
      <w:r>
        <w:t>PlanningRequestDetails is a data structure used in the context of the MPS Planning Request service SubmitRequest and UpdateRequest operations, where the RequestInstance MO object cannot be used as the full identity of the resulting RequestInstance (</w:t>
      </w:r>
      <w:r w:rsidR="00BF301E">
        <w:t>key and version</w:t>
      </w:r>
      <w:r>
        <w:t>) is not yet known.</w:t>
      </w:r>
    </w:p>
    <w:p w14:paraId="7A9B2E7A" w14:textId="77777777" w:rsidR="00D35C24" w:rsidRDefault="00D35C24" w:rsidP="00D35C24">
      <w:r>
        <w:t>Its structure is equivalent to that of RequestInstance, but omitting the identity attributes and dynamic attributes used to report its status.</w:t>
      </w:r>
    </w:p>
    <w:p w14:paraId="2E52FC34"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PlanningRequestDetails E1"/>
      </w:tblPr>
      <w:tblGrid>
        <w:gridCol w:w="1667"/>
        <w:gridCol w:w="2976"/>
        <w:gridCol w:w="992"/>
        <w:gridCol w:w="1843"/>
        <w:gridCol w:w="709"/>
        <w:gridCol w:w="992"/>
      </w:tblGrid>
      <w:tr w:rsidR="00D35C24" w14:paraId="656477EE"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0A2105C"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45A7F7A"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PlanningRequestDetails</w:t>
            </w:r>
          </w:p>
        </w:tc>
        <w:tc>
          <w:tcPr>
            <w:tcW w:w="992" w:type="dxa"/>
            <w:shd w:val="clear" w:color="auto" w:fill="662382"/>
          </w:tcPr>
          <w:p w14:paraId="3ED92DE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CC3EFA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73CDE4F5"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3CD57E8B" w14:textId="5ADB84BC" w:rsidR="00D35C24" w:rsidRPr="00121F50" w:rsidRDefault="00540AC5" w:rsidP="00D35C24">
            <w:pPr>
              <w:pStyle w:val="TableCell"/>
              <w:jc w:val="right"/>
              <w:cnfStyle w:val="000000000000" w:firstRow="0" w:lastRow="0" w:firstColumn="0" w:lastColumn="0" w:oddVBand="0" w:evenVBand="0" w:oddHBand="0" w:evenHBand="0" w:firstRowFirstColumn="0" w:firstRowLastColumn="0" w:lastRowFirstColumn="0" w:lastRowLastColumn="0"/>
            </w:pPr>
            <w:r>
              <w:t>40</w:t>
            </w:r>
            <w:r w:rsidR="00D35C24">
              <w:t>5</w:t>
            </w:r>
          </w:p>
        </w:tc>
      </w:tr>
    </w:tbl>
    <w:p w14:paraId="5A59D2B5" w14:textId="77777777" w:rsidR="00D35C24" w:rsidRPr="00404E36" w:rsidRDefault="00D35C24" w:rsidP="00C91940">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3DBA4C0F" w14:textId="77777777" w:rsidTr="00C91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2F53D26" w14:textId="77777777" w:rsidR="00D35C24" w:rsidRDefault="00D35C24" w:rsidP="00D35C24">
            <w:pPr>
              <w:pStyle w:val="TableCell"/>
            </w:pPr>
            <w:r>
              <w:t>Attribute</w:t>
            </w:r>
          </w:p>
        </w:tc>
        <w:tc>
          <w:tcPr>
            <w:tcW w:w="1984" w:type="dxa"/>
          </w:tcPr>
          <w:p w14:paraId="5537BB0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60E449F"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7C6B5C2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C54BC60"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2F04AED9" w14:textId="77777777" w:rsidR="00D35C24" w:rsidRPr="00E305C2" w:rsidRDefault="00D35C24" w:rsidP="00D35C24">
            <w:pPr>
              <w:pStyle w:val="TableCell"/>
            </w:pPr>
            <w:r w:rsidRPr="00E305C2">
              <w:t>userReference</w:t>
            </w:r>
          </w:p>
        </w:tc>
        <w:tc>
          <w:tcPr>
            <w:tcW w:w="1984" w:type="dxa"/>
          </w:tcPr>
          <w:p w14:paraId="61B474A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62ECF36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741A49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User supplied reference for the planning request.  This is distinct from the instancetID of the RequestInstance that is assigned by the planning function.</w:t>
            </w:r>
          </w:p>
        </w:tc>
      </w:tr>
      <w:tr w:rsidR="00D35C24" w14:paraId="1EE61900"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09CBA890" w14:textId="77777777" w:rsidR="00D35C24" w:rsidRPr="00E305C2" w:rsidRDefault="00D35C24" w:rsidP="00D35C24">
            <w:pPr>
              <w:pStyle w:val="TableCell"/>
            </w:pPr>
            <w:r w:rsidRPr="00E305C2">
              <w:t>definition</w:t>
            </w:r>
          </w:p>
        </w:tc>
        <w:tc>
          <w:tcPr>
            <w:tcW w:w="1984" w:type="dxa"/>
          </w:tcPr>
          <w:p w14:paraId="650E4F30" w14:textId="3B85CEE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656248">
              <w:br/>
              <w:t>&lt;RequestDefinition&gt;</w:t>
            </w:r>
          </w:p>
        </w:tc>
        <w:tc>
          <w:tcPr>
            <w:tcW w:w="992" w:type="dxa"/>
          </w:tcPr>
          <w:p w14:paraId="7100CB1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67C055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RequestDefinition from which the RequestInstance was created, if a planning request template was used.</w:t>
            </w:r>
          </w:p>
        </w:tc>
      </w:tr>
      <w:tr w:rsidR="00D35C24" w14:paraId="365CE0E1"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7C59DD87" w14:textId="77777777" w:rsidR="00D35C24" w:rsidRPr="00E305C2" w:rsidRDefault="00D35C24" w:rsidP="00D35C24">
            <w:pPr>
              <w:pStyle w:val="TableCell"/>
            </w:pPr>
            <w:r w:rsidRPr="00E305C2">
              <w:lastRenderedPageBreak/>
              <w:t>planningPeriod</w:t>
            </w:r>
          </w:p>
        </w:tc>
        <w:tc>
          <w:tcPr>
            <w:tcW w:w="1984" w:type="dxa"/>
          </w:tcPr>
          <w:p w14:paraId="1E947DA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41A5420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BE25ED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which planning period the planning request applies to.  Planning period IDs are mission specific, but can be used to indicate mission phase; planning cycle; or “semester” in observatory missions.</w:t>
            </w:r>
          </w:p>
        </w:tc>
      </w:tr>
      <w:tr w:rsidR="00D35C24" w14:paraId="3D522E4E"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242BE6F1" w14:textId="3DB60470" w:rsidR="00D35C24" w:rsidRPr="00E305C2" w:rsidRDefault="00D35C24" w:rsidP="00D35C24">
            <w:pPr>
              <w:pStyle w:val="TableCell"/>
            </w:pPr>
            <w:r w:rsidRPr="00E305C2">
              <w:t>validityTime</w:t>
            </w:r>
            <w:r w:rsidR="0014133E">
              <w:t>s</w:t>
            </w:r>
          </w:p>
        </w:tc>
        <w:tc>
          <w:tcPr>
            <w:tcW w:w="1984" w:type="dxa"/>
          </w:tcPr>
          <w:p w14:paraId="43475EC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&lt;TimeWindow&gt;</w:t>
            </w:r>
          </w:p>
        </w:tc>
        <w:tc>
          <w:tcPr>
            <w:tcW w:w="992" w:type="dxa"/>
          </w:tcPr>
          <w:p w14:paraId="240CC19B" w14:textId="1F7C188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86C16B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Validity period for the planning request, expressed as one or more time windows.  The planning request must be satisfied within this period.</w:t>
            </w:r>
          </w:p>
          <w:p w14:paraId="05AF9E2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Only one of validityTime or validityEvent should be present in a planning request.</w:t>
            </w:r>
          </w:p>
        </w:tc>
      </w:tr>
      <w:tr w:rsidR="00D35C24" w14:paraId="2BAADEB1"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14C749C5" w14:textId="0AD507FE" w:rsidR="00D35C24" w:rsidRPr="00E305C2" w:rsidRDefault="00D35C24" w:rsidP="00D35C24">
            <w:pPr>
              <w:pStyle w:val="TableCell"/>
            </w:pPr>
            <w:r w:rsidRPr="00E305C2">
              <w:t>validityEvent</w:t>
            </w:r>
            <w:r w:rsidR="0014133E">
              <w:t>s</w:t>
            </w:r>
          </w:p>
        </w:tc>
        <w:tc>
          <w:tcPr>
            <w:tcW w:w="1984" w:type="dxa"/>
          </w:tcPr>
          <w:p w14:paraId="3C65BF7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&lt;EventWindow&gt;</w:t>
            </w:r>
          </w:p>
        </w:tc>
        <w:tc>
          <w:tcPr>
            <w:tcW w:w="992" w:type="dxa"/>
          </w:tcPr>
          <w:p w14:paraId="266F1B36" w14:textId="4DD9CC5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F73BE7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Validity period for the planning request, expressed as one or more event windows.  The planning request must be satisfied within this period.</w:t>
            </w:r>
          </w:p>
          <w:p w14:paraId="665D7DA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Only one of validityTime or validityEvent should be present in a planning request.</w:t>
            </w:r>
          </w:p>
        </w:tc>
      </w:tr>
      <w:tr w:rsidR="00D35C24" w14:paraId="521A498A"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552DF069" w14:textId="5B5751EE" w:rsidR="00D35C24" w:rsidRPr="00E305C2" w:rsidRDefault="00D35C24" w:rsidP="00D35C24">
            <w:pPr>
              <w:pStyle w:val="TableCell"/>
            </w:pPr>
            <w:r w:rsidRPr="00E305C2">
              <w:t>time</w:t>
            </w:r>
            <w:r w:rsidR="000C25CD">
              <w:t>System</w:t>
            </w:r>
          </w:p>
        </w:tc>
        <w:tc>
          <w:tcPr>
            <w:tcW w:w="1984" w:type="dxa"/>
          </w:tcPr>
          <w:p w14:paraId="5E6CCA41" w14:textId="4C7DEAB7" w:rsidR="00D35C24" w:rsidRDefault="000C25CD"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0E97FED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8189F7F" w14:textId="6B6DF2E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the</w:t>
            </w:r>
            <w:r w:rsidR="00695B2B">
              <w:t xml:space="preserve"> ti</w:t>
            </w:r>
            <w:r>
              <w:t xml:space="preserve">me </w:t>
            </w:r>
            <w:r w:rsidR="000C25CD">
              <w:t xml:space="preserve">system </w:t>
            </w:r>
            <w:r>
              <w:t>used for all</w:t>
            </w:r>
            <w:r w:rsidR="00695B2B">
              <w:t xml:space="preserve"> ti</w:t>
            </w:r>
            <w:r>
              <w:t>me attributes within the planning request</w:t>
            </w:r>
            <w:r w:rsidR="0064489C">
              <w:t xml:space="preserve"> (see </w:t>
            </w:r>
            <w:r w:rsidR="0064489C">
              <w:fldChar w:fldCharType="begin"/>
            </w:r>
            <w:r w:rsidR="0064489C">
              <w:instrText xml:space="preserve"> REF _Ref125205281 \r \h </w:instrText>
            </w:r>
            <w:r w:rsidR="0064489C">
              <w:fldChar w:fldCharType="separate"/>
            </w:r>
            <w:r w:rsidR="00182691">
              <w:t>3.1.3</w:t>
            </w:r>
            <w:r w:rsidR="0064489C">
              <w:fldChar w:fldCharType="end"/>
            </w:r>
            <w:r w:rsidR="0064489C">
              <w:t>)</w:t>
            </w:r>
            <w:r>
              <w:t>.</w:t>
            </w:r>
          </w:p>
          <w:p w14:paraId="63ABD514" w14:textId="1582F5AE"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If</w:t>
            </w:r>
            <w:r w:rsidR="00695B2B">
              <w:t xml:space="preserve"> nu</w:t>
            </w:r>
            <w:r>
              <w:t xml:space="preserve">ll, </w:t>
            </w:r>
            <w:r w:rsidR="009C061F">
              <w:t xml:space="preserve">the </w:t>
            </w:r>
            <w:r>
              <w:t>default</w:t>
            </w:r>
            <w:r w:rsidR="00695B2B">
              <w:t xml:space="preserve"> ti</w:t>
            </w:r>
            <w:r>
              <w:t>me</w:t>
            </w:r>
            <w:r w:rsidR="00695B2B">
              <w:t xml:space="preserve"> </w:t>
            </w:r>
            <w:r w:rsidR="000C25CD">
              <w:t xml:space="preserve">system </w:t>
            </w:r>
            <w:r>
              <w:t>for is used</w:t>
            </w:r>
            <w:r w:rsidR="0064489C">
              <w:t xml:space="preserve"> (see </w:t>
            </w:r>
            <w:r w:rsidR="0064489C">
              <w:fldChar w:fldCharType="begin"/>
            </w:r>
            <w:r w:rsidR="0064489C">
              <w:instrText xml:space="preserve"> REF _Ref96948858 \r \h </w:instrText>
            </w:r>
            <w:r w:rsidR="0064489C">
              <w:fldChar w:fldCharType="separate"/>
            </w:r>
            <w:r w:rsidR="00182691">
              <w:t>3.2.8</w:t>
            </w:r>
            <w:r w:rsidR="0064489C">
              <w:fldChar w:fldCharType="end"/>
            </w:r>
            <w:r w:rsidR="0064489C">
              <w:t>)</w:t>
            </w:r>
            <w:r>
              <w:t>.</w:t>
            </w:r>
          </w:p>
        </w:tc>
      </w:tr>
      <w:tr w:rsidR="00D35C24" w14:paraId="3DF36ABA"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558414D7" w14:textId="77777777" w:rsidR="00D35C24" w:rsidRPr="00E305C2" w:rsidRDefault="00D35C24" w:rsidP="00D35C24">
            <w:pPr>
              <w:pStyle w:val="TableCell"/>
            </w:pPr>
            <w:r w:rsidRPr="00E305C2">
              <w:t>user</w:t>
            </w:r>
          </w:p>
        </w:tc>
        <w:tc>
          <w:tcPr>
            <w:tcW w:w="1984" w:type="dxa"/>
          </w:tcPr>
          <w:p w14:paraId="4720508D" w14:textId="7582C6E1"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656248">
              <w:br/>
              <w:t>&lt;</w:t>
            </w:r>
            <w:r w:rsidR="006763D5">
              <w:t>Planning</w:t>
            </w:r>
            <w:r w:rsidR="00656248">
              <w:t>User&gt;</w:t>
            </w:r>
          </w:p>
        </w:tc>
        <w:tc>
          <w:tcPr>
            <w:tcW w:w="992" w:type="dxa"/>
          </w:tcPr>
          <w:p w14:paraId="3DBEFFE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36BE9C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User ID for the person or organisation raising the planning request.</w:t>
            </w:r>
          </w:p>
        </w:tc>
      </w:tr>
      <w:tr w:rsidR="00D35C24" w14:paraId="46E9400C"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3E5244B3" w14:textId="77777777" w:rsidR="00D35C24" w:rsidRPr="00E305C2" w:rsidRDefault="00D35C24" w:rsidP="00D35C24">
            <w:pPr>
              <w:pStyle w:val="TableCell"/>
            </w:pPr>
            <w:r w:rsidRPr="00E305C2">
              <w:t>description</w:t>
            </w:r>
          </w:p>
        </w:tc>
        <w:tc>
          <w:tcPr>
            <w:tcW w:w="1984" w:type="dxa"/>
          </w:tcPr>
          <w:p w14:paraId="75226CC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44B401C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8B445DE" w14:textId="55ACD5E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Description of the</w:t>
            </w:r>
            <w:r w:rsidR="00695B2B">
              <w:t xml:space="preserve"> re</w:t>
            </w:r>
            <w:r>
              <w:t>quest.</w:t>
            </w:r>
          </w:p>
        </w:tc>
      </w:tr>
      <w:tr w:rsidR="00D35C24" w14:paraId="22E74DD6"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7D4AE37F" w14:textId="77777777" w:rsidR="00D35C24" w:rsidRPr="00E305C2" w:rsidRDefault="00D35C24" w:rsidP="00D35C24">
            <w:pPr>
              <w:pStyle w:val="TableCell"/>
            </w:pPr>
            <w:r w:rsidRPr="00E305C2">
              <w:t>arguments</w:t>
            </w:r>
          </w:p>
        </w:tc>
        <w:tc>
          <w:tcPr>
            <w:tcW w:w="1984" w:type="dxa"/>
          </w:tcPr>
          <w:p w14:paraId="3D0688D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&lt;Argument&gt;</w:t>
            </w:r>
          </w:p>
        </w:tc>
        <w:tc>
          <w:tcPr>
            <w:tcW w:w="992" w:type="dxa"/>
          </w:tcPr>
          <w:p w14:paraId="3EBD0E01" w14:textId="28C0F1D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5CF0B09" w14:textId="35C8AA6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of named</w:t>
            </w:r>
            <w:r w:rsidR="00695B2B">
              <w:t xml:space="preserve"> ar</w:t>
            </w:r>
            <w:r>
              <w:t>gument values.  If created from a template planning request , this will include the arguments defined in the RequestDefinition.</w:t>
            </w:r>
          </w:p>
        </w:tc>
      </w:tr>
      <w:tr w:rsidR="00D35C24" w14:paraId="4BA773D4"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1EA1BE12" w14:textId="77777777" w:rsidR="00D35C24" w:rsidRPr="00E305C2" w:rsidRDefault="00D35C24" w:rsidP="00D35C24">
            <w:pPr>
              <w:pStyle w:val="TableCell"/>
            </w:pPr>
            <w:r w:rsidRPr="00E305C2">
              <w:t>standingOrder</w:t>
            </w:r>
          </w:p>
        </w:tc>
        <w:tc>
          <w:tcPr>
            <w:tcW w:w="1984" w:type="dxa"/>
          </w:tcPr>
          <w:p w14:paraId="3E057C46" w14:textId="77777777" w:rsidR="00D35C24" w:rsidRPr="00B840A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737D6B0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D81124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 flag that indicates whether the planning request is for a repetitive standing order (unbounded other than by the validity period), or is a one-off request.  If it is a standing order, then the ActivityNode must include specification of the repetition criteria.  Note that a one-off request can still include repetition.</w:t>
            </w:r>
          </w:p>
        </w:tc>
      </w:tr>
      <w:tr w:rsidR="00D35C24" w14:paraId="31CFACA5"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721368C6" w14:textId="77777777" w:rsidR="00D35C24" w:rsidRPr="00E305C2" w:rsidRDefault="00D35C24" w:rsidP="00D35C24">
            <w:pPr>
              <w:pStyle w:val="TableCell"/>
            </w:pPr>
            <w:r w:rsidRPr="00E305C2">
              <w:t>constraints</w:t>
            </w:r>
          </w:p>
        </w:tc>
        <w:tc>
          <w:tcPr>
            <w:tcW w:w="1984" w:type="dxa"/>
          </w:tcPr>
          <w:p w14:paraId="6DA76F2F" w14:textId="77777777" w:rsidR="00D35C24" w:rsidRPr="00B840A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B840AD">
              <w:t>ConstraintNode</w:t>
            </w:r>
          </w:p>
        </w:tc>
        <w:tc>
          <w:tcPr>
            <w:tcW w:w="992" w:type="dxa"/>
          </w:tcPr>
          <w:p w14:paraId="4B6156A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04568BA" w14:textId="396C49F9" w:rsidR="00D35C24" w:rsidRPr="00FA6AF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 Constraints applicable to the whole planning request.  Note that constraints specific to a</w:t>
            </w:r>
            <w:r w:rsidR="00695B2B">
              <w:t xml:space="preserve"> </w:t>
            </w:r>
            <w:r w:rsidR="00695B2B">
              <w:rPr>
                <w:rStyle w:val="Term"/>
              </w:rPr>
              <w:t>pl</w:t>
            </w:r>
            <w:r>
              <w:rPr>
                <w:rStyle w:val="Term"/>
              </w:rPr>
              <w:t>anning</w:t>
            </w:r>
            <w:r w:rsidR="00695B2B">
              <w:rPr>
                <w:rStyle w:val="Term"/>
              </w:rPr>
              <w:t xml:space="preserve"> ac</w:t>
            </w:r>
            <w:r>
              <w:rPr>
                <w:rStyle w:val="Term"/>
              </w:rPr>
              <w:t xml:space="preserve">tivity </w:t>
            </w:r>
            <w:r>
              <w:t xml:space="preserve">can be specified within </w:t>
            </w:r>
            <w:r w:rsidRPr="00C93DD5">
              <w:t>the ActivityDetails for that activity within the Activity</w:t>
            </w:r>
            <w:r>
              <w:t>Node.</w:t>
            </w:r>
          </w:p>
        </w:tc>
      </w:tr>
      <w:tr w:rsidR="00D35C24" w14:paraId="2A5AAC3B"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071F0033" w14:textId="77777777" w:rsidR="00D35C24" w:rsidRPr="00E305C2" w:rsidRDefault="00D35C24" w:rsidP="00D35C24">
            <w:pPr>
              <w:pStyle w:val="TableCell"/>
            </w:pPr>
            <w:r w:rsidRPr="00E305C2">
              <w:t>activities</w:t>
            </w:r>
          </w:p>
        </w:tc>
        <w:tc>
          <w:tcPr>
            <w:tcW w:w="1984" w:type="dxa"/>
          </w:tcPr>
          <w:p w14:paraId="4B57583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ActivityNode</w:t>
            </w:r>
          </w:p>
        </w:tc>
        <w:tc>
          <w:tcPr>
            <w:tcW w:w="992" w:type="dxa"/>
          </w:tcPr>
          <w:p w14:paraId="70E08FA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1F3A054" w14:textId="73C3444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w:t>
            </w:r>
            <w:r w:rsidR="00695B2B">
              <w:t xml:space="preserve"> </w:t>
            </w:r>
            <w:r w:rsidR="00695B2B">
              <w:rPr>
                <w:rStyle w:val="Term"/>
              </w:rPr>
              <w:t>ac</w:t>
            </w:r>
            <w:r>
              <w:rPr>
                <w:rStyle w:val="Term"/>
              </w:rPr>
              <w:t>tivity</w:t>
            </w:r>
            <w:r w:rsidR="00695B2B">
              <w:rPr>
                <w:rStyle w:val="Term"/>
              </w:rPr>
              <w:t xml:space="preserve"> de</w:t>
            </w:r>
            <w:r>
              <w:rPr>
                <w:rStyle w:val="Term"/>
              </w:rPr>
              <w:t>tails</w:t>
            </w:r>
            <w:r>
              <w:t xml:space="preserve"> specifying requested activities, optionally with repetition.</w:t>
            </w:r>
          </w:p>
        </w:tc>
      </w:tr>
      <w:tr w:rsidR="00D35C24" w14:paraId="10622DE8"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738E14B1" w14:textId="77777777" w:rsidR="00D35C24" w:rsidRPr="00E305C2" w:rsidRDefault="00D35C24" w:rsidP="00D35C24">
            <w:pPr>
              <w:pStyle w:val="TableCell"/>
            </w:pPr>
            <w:r w:rsidRPr="00E305C2">
              <w:t>inputPlanRef</w:t>
            </w:r>
          </w:p>
        </w:tc>
        <w:tc>
          <w:tcPr>
            <w:tcW w:w="1984" w:type="dxa"/>
          </w:tcPr>
          <w:p w14:paraId="2CBCD286" w14:textId="65E68B9B"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656248">
              <w:br/>
              <w:t>&lt;Plan&gt;</w:t>
            </w:r>
          </w:p>
        </w:tc>
        <w:tc>
          <w:tcPr>
            <w:tcW w:w="992" w:type="dxa"/>
          </w:tcPr>
          <w:p w14:paraId="62E51AD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A43CB34" w14:textId="6FE0211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Reference to an existing </w:t>
            </w:r>
            <w:r w:rsidRPr="00695B2B">
              <w:t>Plan</w:t>
            </w:r>
            <w:r>
              <w:t xml:space="preserve"> (output of one planning function) submitted as a planning request to another planning function in the context of a distributed or hierarchical planning system.</w:t>
            </w:r>
          </w:p>
          <w:p w14:paraId="65D75198" w14:textId="77777777" w:rsidR="00D35C24" w:rsidRPr="00FA6AF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Only one of inputPlanRef and inputPlan should be present within the planning request.</w:t>
            </w:r>
          </w:p>
        </w:tc>
      </w:tr>
      <w:tr w:rsidR="00D35C24" w14:paraId="7657033E"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2187D029" w14:textId="77777777" w:rsidR="00D35C24" w:rsidRPr="00E305C2" w:rsidRDefault="00D35C24" w:rsidP="00D35C24">
            <w:pPr>
              <w:pStyle w:val="TableCell"/>
            </w:pPr>
            <w:r w:rsidRPr="00E305C2">
              <w:t>inputPlan</w:t>
            </w:r>
          </w:p>
        </w:tc>
        <w:tc>
          <w:tcPr>
            <w:tcW w:w="1984" w:type="dxa"/>
          </w:tcPr>
          <w:p w14:paraId="7249752E" w14:textId="77777777" w:rsidR="00D35C24" w:rsidRPr="00B840A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w:t>
            </w:r>
          </w:p>
        </w:tc>
        <w:tc>
          <w:tcPr>
            <w:tcW w:w="992" w:type="dxa"/>
          </w:tcPr>
          <w:p w14:paraId="0721601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66F5DD8" w14:textId="4232CA7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An existing </w:t>
            </w:r>
            <w:r w:rsidRPr="00695B2B">
              <w:t>Plan</w:t>
            </w:r>
            <w:r>
              <w:rPr>
                <w:rStyle w:val="Term"/>
              </w:rPr>
              <w:t xml:space="preserve"> </w:t>
            </w:r>
            <w:r>
              <w:t xml:space="preserve"> (output of one planning function) submitted as a planning request to another planning function in the context of a distributed or hierarchical planning system.  The</w:t>
            </w:r>
            <w:r w:rsidR="00541CF2">
              <w:t xml:space="preserve"> Plan </w:t>
            </w:r>
            <w:r>
              <w:t>is embedded within the planning request.</w:t>
            </w:r>
          </w:p>
          <w:p w14:paraId="196FF001" w14:textId="77777777" w:rsidR="00D35C24" w:rsidRPr="00287C9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lastRenderedPageBreak/>
              <w:t>Only one of inputPlanRef and inputPlan should be present within the planning request.</w:t>
            </w:r>
          </w:p>
        </w:tc>
      </w:tr>
      <w:tr w:rsidR="00D35C24" w14:paraId="45300DFC"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03245A29" w14:textId="77777777" w:rsidR="00D35C24" w:rsidRPr="00E305C2" w:rsidRDefault="00D35C24" w:rsidP="00D35C24">
            <w:pPr>
              <w:pStyle w:val="TableCell"/>
            </w:pPr>
            <w:r w:rsidRPr="00E305C2">
              <w:lastRenderedPageBreak/>
              <w:t>comments</w:t>
            </w:r>
          </w:p>
        </w:tc>
        <w:tc>
          <w:tcPr>
            <w:tcW w:w="1984" w:type="dxa"/>
          </w:tcPr>
          <w:p w14:paraId="24A39B7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338F92B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5FBBA8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Free text for any additional user comments about the request.</w:t>
            </w:r>
          </w:p>
        </w:tc>
      </w:tr>
    </w:tbl>
    <w:p w14:paraId="5F954BD2" w14:textId="77777777" w:rsidR="00D35C24" w:rsidRDefault="00D35C24" w:rsidP="00D35C24">
      <w:pPr>
        <w:pStyle w:val="HeadingNoNumber"/>
      </w:pPr>
      <w:r>
        <w:t>PlanningRequestResponse</w:t>
      </w:r>
    </w:p>
    <w:p w14:paraId="7D8A97DE" w14:textId="77777777" w:rsidR="00D35C24" w:rsidRDefault="00D35C24" w:rsidP="00D35C24">
      <w:r>
        <w:t>PlanningRequestResponse is a data structure</w:t>
      </w:r>
      <w:r w:rsidRPr="005C2BE3">
        <w:t xml:space="preserve"> </w:t>
      </w:r>
      <w:r>
        <w:t>used in the context of the MPS Planning Request service SubmitRequest and UpdateRequest operations, in response to the submitted PlanningRequestDetails defined above.  It contains a reference to the created RequestInstance and the supplied userReference to allow the user to correlate the two.</w:t>
      </w:r>
    </w:p>
    <w:p w14:paraId="48F12505" w14:textId="77777777" w:rsidR="00D35C24" w:rsidRPr="005C2BE3" w:rsidRDefault="00D35C24" w:rsidP="00D35C24">
      <w:pPr>
        <w:spacing w:before="0"/>
      </w:pPr>
    </w:p>
    <w:tbl>
      <w:tblPr>
        <w:tblStyle w:val="RBTable"/>
        <w:tblW w:w="9179" w:type="dxa"/>
        <w:tblLayout w:type="fixed"/>
        <w:tblLook w:val="0480" w:firstRow="0" w:lastRow="0" w:firstColumn="1" w:lastColumn="0" w:noHBand="0" w:noVBand="1"/>
        <w:tblCaption w:val="DSC PlanningRequestResponse E1"/>
      </w:tblPr>
      <w:tblGrid>
        <w:gridCol w:w="1667"/>
        <w:gridCol w:w="2976"/>
        <w:gridCol w:w="992"/>
        <w:gridCol w:w="1843"/>
        <w:gridCol w:w="709"/>
        <w:gridCol w:w="992"/>
      </w:tblGrid>
      <w:tr w:rsidR="00D35C24" w14:paraId="52D97422"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62616F1"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5E4B0B7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PlanningRequestResponse</w:t>
            </w:r>
          </w:p>
        </w:tc>
        <w:tc>
          <w:tcPr>
            <w:tcW w:w="992" w:type="dxa"/>
            <w:shd w:val="clear" w:color="auto" w:fill="662382"/>
          </w:tcPr>
          <w:p w14:paraId="0004C8DA"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29A1222"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7BB6925E"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61A1D0E" w14:textId="2C557AA0" w:rsidR="00D35C24" w:rsidRPr="00121F50" w:rsidRDefault="00540AC5" w:rsidP="00D35C24">
            <w:pPr>
              <w:pStyle w:val="TableCell"/>
              <w:jc w:val="right"/>
              <w:cnfStyle w:val="000000000000" w:firstRow="0" w:lastRow="0" w:firstColumn="0" w:lastColumn="0" w:oddVBand="0" w:evenVBand="0" w:oddHBand="0" w:evenHBand="0" w:firstRowFirstColumn="0" w:firstRowLastColumn="0" w:lastRowFirstColumn="0" w:lastRowLastColumn="0"/>
            </w:pPr>
            <w:r>
              <w:t>40</w:t>
            </w:r>
            <w:r w:rsidR="00D35C24">
              <w:t>6</w:t>
            </w:r>
          </w:p>
        </w:tc>
      </w:tr>
    </w:tbl>
    <w:p w14:paraId="7B491237" w14:textId="77777777" w:rsidR="00D35C24" w:rsidRPr="00404E36" w:rsidRDefault="00D35C24" w:rsidP="00C91940">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38BFF288" w14:textId="77777777" w:rsidTr="00C91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D4CCE54" w14:textId="77777777" w:rsidR="00D35C24" w:rsidRDefault="00D35C24" w:rsidP="00D35C24">
            <w:pPr>
              <w:pStyle w:val="TableCell"/>
            </w:pPr>
            <w:r>
              <w:t>Attribute</w:t>
            </w:r>
          </w:p>
        </w:tc>
        <w:tc>
          <w:tcPr>
            <w:tcW w:w="1984" w:type="dxa"/>
          </w:tcPr>
          <w:p w14:paraId="46943A3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F8A37AE"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3486F709"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7C816067"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36C81237" w14:textId="77777777" w:rsidR="00D35C24" w:rsidRPr="00E305C2" w:rsidRDefault="00D35C24" w:rsidP="00D35C24">
            <w:pPr>
              <w:pStyle w:val="TableCell"/>
            </w:pPr>
            <w:r>
              <w:t>instance</w:t>
            </w:r>
          </w:p>
        </w:tc>
        <w:tc>
          <w:tcPr>
            <w:tcW w:w="1984" w:type="dxa"/>
          </w:tcPr>
          <w:p w14:paraId="346F9469" w14:textId="115BD1F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656248">
              <w:br/>
              <w:t>&lt;RequestInstance&gt;</w:t>
            </w:r>
          </w:p>
        </w:tc>
        <w:tc>
          <w:tcPr>
            <w:tcW w:w="992" w:type="dxa"/>
          </w:tcPr>
          <w:p w14:paraId="379D3E1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6649A5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RequestInstance created in response to a SubmitRequest operation, or the updated version of the RequestInstance following an UpdateRequest operation.</w:t>
            </w:r>
          </w:p>
        </w:tc>
      </w:tr>
      <w:tr w:rsidR="00D35C24" w14:paraId="3FD60BAF"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0A5C5219" w14:textId="77777777" w:rsidR="00D35C24" w:rsidRPr="00E305C2" w:rsidRDefault="00D35C24" w:rsidP="00D35C24">
            <w:pPr>
              <w:pStyle w:val="TableCell"/>
            </w:pPr>
            <w:r w:rsidRPr="00E305C2">
              <w:t>userReference</w:t>
            </w:r>
          </w:p>
        </w:tc>
        <w:tc>
          <w:tcPr>
            <w:tcW w:w="1984" w:type="dxa"/>
          </w:tcPr>
          <w:p w14:paraId="12C6342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58CC1A1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9125866" w14:textId="4FCEE84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User supplied reference for the planning request.  This is distinct from the instanceID of the RequestInstance that is assigned by the planning function.</w:t>
            </w:r>
          </w:p>
        </w:tc>
      </w:tr>
    </w:tbl>
    <w:p w14:paraId="118B0F1F" w14:textId="77777777" w:rsidR="00D35C24" w:rsidRDefault="00D35C24" w:rsidP="00D35C24">
      <w:pPr>
        <w:pStyle w:val="HeadingNoNumber"/>
      </w:pPr>
      <w:r>
        <w:t>RequestSummaryStatus</w:t>
      </w:r>
    </w:p>
    <w:p w14:paraId="1ECFC3DF" w14:textId="77777777" w:rsidR="00D35C24" w:rsidRDefault="00D35C24" w:rsidP="00D35C24">
      <w:r>
        <w:t>RequestSummaryStatus is a data structure used in the context of the MPS Planning Request service getRequestSummaries operation, where a list of these structures is returned.  It contains header fields of the planning request and its status, but not the request content (arguments, activities and constraints).</w:t>
      </w:r>
    </w:p>
    <w:p w14:paraId="239A10EA"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RequestSummaryStatus E1"/>
      </w:tblPr>
      <w:tblGrid>
        <w:gridCol w:w="1667"/>
        <w:gridCol w:w="2976"/>
        <w:gridCol w:w="992"/>
        <w:gridCol w:w="1843"/>
        <w:gridCol w:w="709"/>
        <w:gridCol w:w="992"/>
      </w:tblGrid>
      <w:tr w:rsidR="00D35C24" w14:paraId="5C3C1D97" w14:textId="77777777" w:rsidTr="00C9194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8879EBF"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5E1F901"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RequestSummaryStatus</w:t>
            </w:r>
          </w:p>
        </w:tc>
        <w:tc>
          <w:tcPr>
            <w:tcW w:w="992" w:type="dxa"/>
            <w:shd w:val="clear" w:color="auto" w:fill="662382"/>
          </w:tcPr>
          <w:p w14:paraId="391A5941"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2DEEDCD"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7D55AD7B"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AED49FC" w14:textId="7430804C" w:rsidR="00D35C24" w:rsidRPr="00121F50" w:rsidRDefault="00540AC5" w:rsidP="00D35C24">
            <w:pPr>
              <w:pStyle w:val="TableCell"/>
              <w:jc w:val="right"/>
              <w:cnfStyle w:val="000000000000" w:firstRow="0" w:lastRow="0" w:firstColumn="0" w:lastColumn="0" w:oddVBand="0" w:evenVBand="0" w:oddHBand="0" w:evenHBand="0" w:firstRowFirstColumn="0" w:firstRowLastColumn="0" w:lastRowFirstColumn="0" w:lastRowLastColumn="0"/>
            </w:pPr>
            <w:r>
              <w:t>40</w:t>
            </w:r>
            <w:r w:rsidR="00D35C24">
              <w:t>7</w:t>
            </w:r>
          </w:p>
        </w:tc>
      </w:tr>
    </w:tbl>
    <w:p w14:paraId="094809EB" w14:textId="77777777" w:rsidR="00D35C24" w:rsidRPr="00404E36" w:rsidRDefault="00D35C24" w:rsidP="00C91940">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05E1CA08" w14:textId="77777777" w:rsidTr="00C919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BB12A9A" w14:textId="77777777" w:rsidR="00D35C24" w:rsidRDefault="00D35C24" w:rsidP="00D35C24">
            <w:pPr>
              <w:pStyle w:val="TableCell"/>
            </w:pPr>
            <w:r>
              <w:t>Attribute</w:t>
            </w:r>
          </w:p>
        </w:tc>
        <w:tc>
          <w:tcPr>
            <w:tcW w:w="1984" w:type="dxa"/>
          </w:tcPr>
          <w:p w14:paraId="46BC328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CEC5EE8" w14:textId="77777777" w:rsidR="00D35C24" w:rsidRPr="00C9194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5301C4A5"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2C04A05B"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42105173" w14:textId="77777777" w:rsidR="00D35C24" w:rsidRPr="00E305C2" w:rsidRDefault="00D35C24" w:rsidP="00D35C24">
            <w:pPr>
              <w:pStyle w:val="TableCell"/>
            </w:pPr>
            <w:r>
              <w:t>requestInstance</w:t>
            </w:r>
          </w:p>
        </w:tc>
        <w:tc>
          <w:tcPr>
            <w:tcW w:w="1984" w:type="dxa"/>
          </w:tcPr>
          <w:p w14:paraId="071179A1" w14:textId="58463850"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656248">
              <w:br/>
              <w:t>&lt;RequestInstance&gt;</w:t>
            </w:r>
          </w:p>
        </w:tc>
        <w:tc>
          <w:tcPr>
            <w:tcW w:w="992" w:type="dxa"/>
          </w:tcPr>
          <w:p w14:paraId="4473C89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8E31E0D" w14:textId="7B02C69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RequestInstance (</w:t>
            </w:r>
            <w:r w:rsidR="00A70BBF">
              <w:t>key</w:t>
            </w:r>
            <w:r>
              <w:t xml:space="preserve"> and </w:t>
            </w:r>
            <w:r w:rsidR="00A70BBF">
              <w:t>v</w:t>
            </w:r>
            <w:r>
              <w:t>ersion).</w:t>
            </w:r>
          </w:p>
        </w:tc>
      </w:tr>
      <w:tr w:rsidR="00D35C24" w14:paraId="45A5820D"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48888F69" w14:textId="77777777" w:rsidR="00D35C24" w:rsidRPr="003F7FCD" w:rsidRDefault="00D35C24" w:rsidP="00D35C24">
            <w:pPr>
              <w:pStyle w:val="TableCell"/>
            </w:pPr>
            <w:r w:rsidRPr="003F7FCD">
              <w:t>userReference</w:t>
            </w:r>
          </w:p>
        </w:tc>
        <w:tc>
          <w:tcPr>
            <w:tcW w:w="1984" w:type="dxa"/>
          </w:tcPr>
          <w:p w14:paraId="39F28C8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2905172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355979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user supplied reference for the planning request.  This is distinct from the instancetID of the RequestInstance that is assigned by the planning function.</w:t>
            </w:r>
          </w:p>
        </w:tc>
      </w:tr>
      <w:tr w:rsidR="00F918E7" w14:paraId="0E1830D7" w14:textId="77777777" w:rsidTr="00B52500">
        <w:tc>
          <w:tcPr>
            <w:cnfStyle w:val="001000000000" w:firstRow="0" w:lastRow="0" w:firstColumn="1" w:lastColumn="0" w:oddVBand="0" w:evenVBand="0" w:oddHBand="0" w:evenHBand="0" w:firstRowFirstColumn="0" w:firstRowLastColumn="0" w:lastRowFirstColumn="0" w:lastRowLastColumn="0"/>
            <w:tcW w:w="1667" w:type="dxa"/>
          </w:tcPr>
          <w:p w14:paraId="797B12C6" w14:textId="77777777" w:rsidR="00F918E7" w:rsidRPr="003F7FCD" w:rsidRDefault="00F918E7" w:rsidP="00B52500">
            <w:pPr>
              <w:pStyle w:val="TableCell"/>
            </w:pPr>
            <w:r w:rsidRPr="003F7FCD">
              <w:t>creationDate</w:t>
            </w:r>
          </w:p>
        </w:tc>
        <w:tc>
          <w:tcPr>
            <w:tcW w:w="1984" w:type="dxa"/>
          </w:tcPr>
          <w:p w14:paraId="018C1EE9" w14:textId="77777777" w:rsidR="00F918E7" w:rsidRDefault="00F918E7" w:rsidP="00B52500">
            <w:pPr>
              <w:pStyle w:val="TableCell"/>
              <w:cnfStyle w:val="000000000000" w:firstRow="0" w:lastRow="0" w:firstColumn="0" w:lastColumn="0" w:oddVBand="0" w:evenVBand="0" w:oddHBand="0" w:evenHBand="0" w:firstRowFirstColumn="0" w:firstRowLastColumn="0" w:lastRowFirstColumn="0" w:lastRowLastColumn="0"/>
            </w:pPr>
            <w:r>
              <w:t>MAL::Time</w:t>
            </w:r>
          </w:p>
        </w:tc>
        <w:tc>
          <w:tcPr>
            <w:tcW w:w="992" w:type="dxa"/>
          </w:tcPr>
          <w:p w14:paraId="778A7030" w14:textId="77777777" w:rsidR="00F918E7" w:rsidRDefault="00F918E7" w:rsidP="00B52500">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4FECD57" w14:textId="77777777" w:rsidR="00F918E7" w:rsidRDefault="00F918E7" w:rsidP="00B52500">
            <w:pPr>
              <w:pStyle w:val="TableCell"/>
              <w:cnfStyle w:val="000000000000" w:firstRow="0" w:lastRow="0" w:firstColumn="0" w:lastColumn="0" w:oddVBand="0" w:evenVBand="0" w:oddHBand="0" w:evenHBand="0" w:firstRowFirstColumn="0" w:firstRowLastColumn="0" w:lastRowFirstColumn="0" w:lastRowLastColumn="0"/>
            </w:pPr>
            <w:r>
              <w:t>Creation date-time of the RequestInstance version.</w:t>
            </w:r>
          </w:p>
        </w:tc>
      </w:tr>
      <w:tr w:rsidR="00D35C24" w14:paraId="7CCD26FE"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51165E5A" w14:textId="77777777" w:rsidR="00D35C24" w:rsidRPr="003F7FCD" w:rsidRDefault="00D35C24" w:rsidP="00D35C24">
            <w:pPr>
              <w:pStyle w:val="TableCell"/>
            </w:pPr>
            <w:r w:rsidRPr="003F7FCD">
              <w:t>definition</w:t>
            </w:r>
          </w:p>
        </w:tc>
        <w:tc>
          <w:tcPr>
            <w:tcW w:w="1984" w:type="dxa"/>
          </w:tcPr>
          <w:p w14:paraId="622E9004" w14:textId="724E778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656248">
              <w:br/>
              <w:t>&lt;RequestDefinition&gt;</w:t>
            </w:r>
          </w:p>
        </w:tc>
        <w:tc>
          <w:tcPr>
            <w:tcW w:w="992" w:type="dxa"/>
          </w:tcPr>
          <w:p w14:paraId="2F57C3D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500050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RequestDefinition from which the RequestInstance was created, if a planning request template was used.</w:t>
            </w:r>
          </w:p>
        </w:tc>
      </w:tr>
      <w:tr w:rsidR="00D35C24" w14:paraId="0AA1623A"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655DD57B" w14:textId="77777777" w:rsidR="00D35C24" w:rsidRPr="003F7FCD" w:rsidRDefault="00D35C24" w:rsidP="00D35C24">
            <w:pPr>
              <w:pStyle w:val="TableCell"/>
            </w:pPr>
            <w:r w:rsidRPr="003F7FCD">
              <w:lastRenderedPageBreak/>
              <w:t>planningPeriod</w:t>
            </w:r>
          </w:p>
        </w:tc>
        <w:tc>
          <w:tcPr>
            <w:tcW w:w="1984" w:type="dxa"/>
          </w:tcPr>
          <w:p w14:paraId="5BD3CF9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67CF89A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FE0B58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which planning period the planning request applies to.  Planning period IDs are mission specific, but can be used to indicate mission phase; planning cycle; or “semester” in observatory missions.</w:t>
            </w:r>
          </w:p>
        </w:tc>
      </w:tr>
      <w:tr w:rsidR="00D35C24" w14:paraId="23240D06"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6C41FE8B" w14:textId="77777777" w:rsidR="00D35C24" w:rsidRPr="003F7FCD" w:rsidRDefault="00D35C24" w:rsidP="00D35C24">
            <w:pPr>
              <w:pStyle w:val="TableCell"/>
            </w:pPr>
            <w:r w:rsidRPr="003F7FCD">
              <w:t>validityTime</w:t>
            </w:r>
          </w:p>
        </w:tc>
        <w:tc>
          <w:tcPr>
            <w:tcW w:w="1984" w:type="dxa"/>
          </w:tcPr>
          <w:p w14:paraId="3ACF128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&lt;TimeWindow&gt;</w:t>
            </w:r>
          </w:p>
        </w:tc>
        <w:tc>
          <w:tcPr>
            <w:tcW w:w="992" w:type="dxa"/>
          </w:tcPr>
          <w:p w14:paraId="3506C4F2" w14:textId="1A52329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FBE541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Validity period for the planning request, expressed as one or more time windows.  The planning request must be satisfied within this period.</w:t>
            </w:r>
          </w:p>
          <w:p w14:paraId="23AC46C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Only one of validityTime or validityEvent should be present in a planning request.</w:t>
            </w:r>
          </w:p>
        </w:tc>
      </w:tr>
      <w:tr w:rsidR="00D35C24" w14:paraId="780FDA88"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391452A8" w14:textId="77777777" w:rsidR="00D35C24" w:rsidRPr="003F7FCD" w:rsidRDefault="00D35C24" w:rsidP="00D35C24">
            <w:pPr>
              <w:pStyle w:val="TableCell"/>
            </w:pPr>
            <w:r w:rsidRPr="003F7FCD">
              <w:t>validityEvent</w:t>
            </w:r>
          </w:p>
        </w:tc>
        <w:tc>
          <w:tcPr>
            <w:tcW w:w="1984" w:type="dxa"/>
          </w:tcPr>
          <w:p w14:paraId="5BB3C8B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&lt;EventWindow&gt;</w:t>
            </w:r>
          </w:p>
        </w:tc>
        <w:tc>
          <w:tcPr>
            <w:tcW w:w="992" w:type="dxa"/>
          </w:tcPr>
          <w:p w14:paraId="1B277AC8" w14:textId="376FDAB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49E18E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Validity period for the planning request, expressed as one or more event windows.  The planning request must be satisfied within this period.</w:t>
            </w:r>
          </w:p>
          <w:p w14:paraId="502D61D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Only one of validityTime or validityEvent should be present in a planning request.</w:t>
            </w:r>
          </w:p>
        </w:tc>
      </w:tr>
      <w:tr w:rsidR="00D35C24" w14:paraId="3F7AF9F2"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133F9AA8" w14:textId="77777777" w:rsidR="00D35C24" w:rsidRPr="003F7FCD" w:rsidRDefault="00D35C24" w:rsidP="00D35C24">
            <w:pPr>
              <w:pStyle w:val="TableCell"/>
            </w:pPr>
            <w:r w:rsidRPr="003F7FCD">
              <w:t>user</w:t>
            </w:r>
          </w:p>
        </w:tc>
        <w:tc>
          <w:tcPr>
            <w:tcW w:w="1984" w:type="dxa"/>
          </w:tcPr>
          <w:p w14:paraId="0A1CCD44" w14:textId="73E34D5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656248">
              <w:br/>
              <w:t>&lt;</w:t>
            </w:r>
            <w:r w:rsidR="006763D5">
              <w:t>Planning</w:t>
            </w:r>
            <w:r w:rsidR="00656248">
              <w:t>User&gt;</w:t>
            </w:r>
          </w:p>
        </w:tc>
        <w:tc>
          <w:tcPr>
            <w:tcW w:w="992" w:type="dxa"/>
          </w:tcPr>
          <w:p w14:paraId="0DFB5FF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F9CDA9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User ID for the person or organisation raising the planning request.</w:t>
            </w:r>
          </w:p>
        </w:tc>
      </w:tr>
      <w:tr w:rsidR="00D35C24" w14:paraId="496284DA"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6BD39526" w14:textId="77777777" w:rsidR="00D35C24" w:rsidRPr="003F7FCD" w:rsidRDefault="00D35C24" w:rsidP="00D35C24">
            <w:pPr>
              <w:pStyle w:val="TableCell"/>
            </w:pPr>
            <w:r w:rsidRPr="003F7FCD">
              <w:t>description</w:t>
            </w:r>
          </w:p>
        </w:tc>
        <w:tc>
          <w:tcPr>
            <w:tcW w:w="1984" w:type="dxa"/>
          </w:tcPr>
          <w:p w14:paraId="2F0DC3A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3E17800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698A79A" w14:textId="4941677D"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Description of the</w:t>
            </w:r>
            <w:r w:rsidR="00695B2B">
              <w:t xml:space="preserve"> re</w:t>
            </w:r>
            <w:r>
              <w:t>quest.</w:t>
            </w:r>
          </w:p>
        </w:tc>
      </w:tr>
      <w:tr w:rsidR="00D35C24" w14:paraId="5D337DF9"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638F8B17" w14:textId="77777777" w:rsidR="00D35C24" w:rsidRPr="003F7FCD" w:rsidRDefault="00D35C24" w:rsidP="00D35C24">
            <w:pPr>
              <w:pStyle w:val="TableCell"/>
            </w:pPr>
            <w:r w:rsidRPr="003F7FCD">
              <w:t>standingOrder</w:t>
            </w:r>
          </w:p>
        </w:tc>
        <w:tc>
          <w:tcPr>
            <w:tcW w:w="1984" w:type="dxa"/>
          </w:tcPr>
          <w:p w14:paraId="14D7E0C7" w14:textId="77777777" w:rsidR="00D35C24" w:rsidRPr="00B840A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38D6E99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7CC21A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 flag that indicates whether the planning request is for a repetitive standing order (unbounded other than by the validity period), or is a one-off request.  If it is a standing order, then the ActivityNode must include specification of the repetition criteria.  Note that a one-off request can still include repetition.</w:t>
            </w:r>
          </w:p>
        </w:tc>
      </w:tr>
      <w:tr w:rsidR="00D35C24" w14:paraId="381844A5"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1B749ACB" w14:textId="77777777" w:rsidR="00D35C24" w:rsidRPr="003F7FCD" w:rsidRDefault="00D35C24" w:rsidP="00D35C24">
            <w:pPr>
              <w:pStyle w:val="TableCell"/>
            </w:pPr>
            <w:r w:rsidRPr="003F7FCD">
              <w:t>comments</w:t>
            </w:r>
          </w:p>
        </w:tc>
        <w:tc>
          <w:tcPr>
            <w:tcW w:w="1984" w:type="dxa"/>
          </w:tcPr>
          <w:p w14:paraId="63630F5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6A50AC9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3FAD05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Free text for any additional user comments about the request.</w:t>
            </w:r>
          </w:p>
        </w:tc>
      </w:tr>
      <w:tr w:rsidR="00D35C24" w14:paraId="089F4054"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160E4503" w14:textId="77777777" w:rsidR="00D35C24" w:rsidRPr="00E112A7" w:rsidRDefault="00D35C24" w:rsidP="00D35C24">
            <w:pPr>
              <w:pStyle w:val="TableCell"/>
            </w:pPr>
            <w:r w:rsidRPr="00E112A7">
              <w:t>status</w:t>
            </w:r>
          </w:p>
        </w:tc>
        <w:tc>
          <w:tcPr>
            <w:tcW w:w="1984" w:type="dxa"/>
          </w:tcPr>
          <w:p w14:paraId="3C7A3A1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RequestStatus</w:t>
            </w:r>
            <w:r w:rsidR="00261981">
              <w:t>Enum</w:t>
            </w:r>
          </w:p>
        </w:tc>
        <w:tc>
          <w:tcPr>
            <w:tcW w:w="992" w:type="dxa"/>
          </w:tcPr>
          <w:p w14:paraId="381442F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C594B00" w14:textId="168585E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Current</w:t>
            </w:r>
            <w:r w:rsidR="00695B2B">
              <w:t xml:space="preserve"> st</w:t>
            </w:r>
            <w:r>
              <w:t>atus of the ActivityInstance (see</w:t>
            </w:r>
            <w:r w:rsidR="00695B2B">
              <w:t xml:space="preserve"> pl</w:t>
            </w:r>
            <w:r>
              <w:t>anning</w:t>
            </w:r>
            <w:r w:rsidR="00695B2B">
              <w:t xml:space="preserve"> re</w:t>
            </w:r>
            <w:r>
              <w:t>quest</w:t>
            </w:r>
            <w:r w:rsidR="00695B2B">
              <w:t xml:space="preserve"> st</w:t>
            </w:r>
            <w:r>
              <w:t>ate</w:t>
            </w:r>
            <w:r w:rsidR="00695B2B">
              <w:t xml:space="preserve"> mo</w:t>
            </w:r>
            <w:r>
              <w:t>del in §</w:t>
            </w:r>
            <w:r>
              <w:fldChar w:fldCharType="begin"/>
            </w:r>
            <w:r>
              <w:instrText xml:space="preserve"> REF _Ref51784986 \r \h </w:instrText>
            </w:r>
            <w:r>
              <w:fldChar w:fldCharType="separate"/>
            </w:r>
            <w:r w:rsidR="00182691">
              <w:t>3.2.5.2</w:t>
            </w:r>
            <w:r>
              <w:fldChar w:fldCharType="end"/>
            </w:r>
            <w:r>
              <w:t>)</w:t>
            </w:r>
          </w:p>
        </w:tc>
      </w:tr>
      <w:tr w:rsidR="00D35C24" w14:paraId="3FCB427B"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60739DC5" w14:textId="77777777" w:rsidR="00D35C24" w:rsidRPr="00E112A7" w:rsidRDefault="00D35C24" w:rsidP="00D35C24">
            <w:pPr>
              <w:pStyle w:val="TableCell"/>
            </w:pPr>
            <w:r>
              <w:t>outputPlanRef</w:t>
            </w:r>
          </w:p>
        </w:tc>
        <w:tc>
          <w:tcPr>
            <w:tcW w:w="1984" w:type="dxa"/>
          </w:tcPr>
          <w:p w14:paraId="4E7884CD" w14:textId="200F4C66" w:rsidR="00D35C24" w:rsidRDefault="00827BCF" w:rsidP="00D35C24">
            <w:pPr>
              <w:pStyle w:val="TableCell"/>
              <w:cnfStyle w:val="000000000000" w:firstRow="0" w:lastRow="0" w:firstColumn="0" w:lastColumn="0" w:oddVBand="0" w:evenVBand="0" w:oddHBand="0" w:evenHBand="0" w:firstRowFirstColumn="0" w:firstRowLastColumn="0" w:lastRowFirstColumn="0" w:lastRowLastColumn="0"/>
            </w:pPr>
            <w:r>
              <w:t>List &lt;</w:t>
            </w:r>
            <w:r w:rsidR="00D35C24">
              <w:t>MAL::ObjectRef</w:t>
            </w:r>
            <w:r w:rsidR="00656248">
              <w:br/>
              <w:t>&lt;Plan&gt;</w:t>
            </w:r>
            <w:r>
              <w:t>&gt;</w:t>
            </w:r>
          </w:p>
        </w:tc>
        <w:tc>
          <w:tcPr>
            <w:tcW w:w="992" w:type="dxa"/>
          </w:tcPr>
          <w:p w14:paraId="008B9E7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74A1318" w14:textId="55FEABC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w:t>
            </w:r>
            <w:r w:rsidR="00827BCF">
              <w:t>s</w:t>
            </w:r>
            <w:r>
              <w:t xml:space="preserve"> to output </w:t>
            </w:r>
            <w:r w:rsidRPr="00695B2B">
              <w:t>Plan</w:t>
            </w:r>
            <w:r w:rsidR="00827BCF">
              <w:t>s</w:t>
            </w:r>
            <w:r>
              <w:t xml:space="preserve"> that contains the activities resul</w:t>
            </w:r>
            <w:r w:rsidR="00224175">
              <w:t>ting from the planning request.</w:t>
            </w:r>
          </w:p>
        </w:tc>
      </w:tr>
      <w:tr w:rsidR="00D35C24" w14:paraId="4DB3CBE4" w14:textId="77777777" w:rsidTr="00C91940">
        <w:tc>
          <w:tcPr>
            <w:cnfStyle w:val="001000000000" w:firstRow="0" w:lastRow="0" w:firstColumn="1" w:lastColumn="0" w:oddVBand="0" w:evenVBand="0" w:oddHBand="0" w:evenHBand="0" w:firstRowFirstColumn="0" w:firstRowLastColumn="0" w:lastRowFirstColumn="0" w:lastRowLastColumn="0"/>
            <w:tcW w:w="1667" w:type="dxa"/>
          </w:tcPr>
          <w:p w14:paraId="73C247F4" w14:textId="1891B805" w:rsidR="00D35C24" w:rsidRDefault="003E7232" w:rsidP="00D35C24">
            <w:pPr>
              <w:pStyle w:val="TableCell"/>
            </w:pPr>
            <w:r>
              <w:t>statusInfo</w:t>
            </w:r>
          </w:p>
        </w:tc>
        <w:tc>
          <w:tcPr>
            <w:tcW w:w="1984" w:type="dxa"/>
          </w:tcPr>
          <w:p w14:paraId="7F4F46E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1F61433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15CBA0B" w14:textId="294D5DE0" w:rsidR="00D35C24" w:rsidRPr="00224175" w:rsidRDefault="003E7232" w:rsidP="00D35C24">
            <w:pPr>
              <w:pStyle w:val="TableCell"/>
              <w:cnfStyle w:val="000000000000" w:firstRow="0" w:lastRow="0" w:firstColumn="0" w:lastColumn="0" w:oddVBand="0" w:evenVBand="0" w:oddHBand="0" w:evenHBand="0" w:firstRowFirstColumn="0" w:firstRowLastColumn="0" w:lastRowFirstColumn="0" w:lastRowLastColumn="0"/>
            </w:pPr>
            <w:r>
              <w:t>StatusInfo</w:t>
            </w:r>
            <w:r w:rsidR="00D35C24" w:rsidRPr="00224175">
              <w:t xml:space="preserve"> provides the reason for termination and is customisable, but includes:</w:t>
            </w:r>
          </w:p>
          <w:p w14:paraId="0D5A3E1F" w14:textId="77777777" w:rsidR="00D35C24" w:rsidRPr="00224175"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224175">
              <w:t>- Completed (all constituent activities completed successfully)</w:t>
            </w:r>
          </w:p>
          <w:p w14:paraId="5A0DE422" w14:textId="77777777" w:rsidR="00D35C24" w:rsidRPr="00224175"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224175">
              <w:t>- Expired (constituent activities expired prior to execution)</w:t>
            </w:r>
          </w:p>
          <w:p w14:paraId="61F5C105" w14:textId="77777777" w:rsidR="00D35C24" w:rsidRPr="00224175"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224175">
              <w:t>- Failed (constituent activities failed during execution)</w:t>
            </w:r>
          </w:p>
          <w:p w14:paraId="5098510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224175">
              <w:t>- Deleted (constituent activities were deleted)</w:t>
            </w:r>
          </w:p>
          <w:p w14:paraId="00A1DB6C" w14:textId="77777777" w:rsidR="00E644D5" w:rsidRDefault="00E644D5" w:rsidP="00E644D5">
            <w:pPr>
              <w:pStyle w:val="TableCell"/>
              <w:cnfStyle w:val="000000000000" w:firstRow="0" w:lastRow="0" w:firstColumn="0" w:lastColumn="0" w:oddVBand="0" w:evenVBand="0" w:oddHBand="0" w:evenHBand="0" w:firstRowFirstColumn="0" w:firstRowLastColumn="0" w:lastRowFirstColumn="0" w:lastRowLastColumn="0"/>
            </w:pPr>
            <w:r>
              <w:t>- PartiallyCompleted</w:t>
            </w:r>
          </w:p>
          <w:p w14:paraId="2BFAC066" w14:textId="5C6B7455" w:rsidR="00E644D5" w:rsidRPr="00235C37" w:rsidRDefault="00E644D5" w:rsidP="00E644D5">
            <w:pPr>
              <w:pStyle w:val="TableCell"/>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t>It may also be used to provide the reason for rejection.</w:t>
            </w:r>
          </w:p>
        </w:tc>
      </w:tr>
    </w:tbl>
    <w:p w14:paraId="05A1C492" w14:textId="77777777" w:rsidR="00D35C24" w:rsidRDefault="00D35C24" w:rsidP="00D35C24">
      <w:pPr>
        <w:pStyle w:val="HeadingNoNumber"/>
      </w:pPr>
      <w:bookmarkStart w:id="156" w:name="_Toc52218253"/>
      <w:r>
        <w:lastRenderedPageBreak/>
        <w:t>RequestFilter</w:t>
      </w:r>
    </w:p>
    <w:p w14:paraId="09FB26A0" w14:textId="7CB07C09" w:rsidR="003F7FCD" w:rsidRDefault="00D35C24" w:rsidP="00D35C24">
      <w:r>
        <w:t>RequestFilter is a data structure used in the context of MPS Planning Request Service operations to specify a filtered set of</w:t>
      </w:r>
      <w:r w:rsidR="00695B2B">
        <w:t xml:space="preserve"> pl</w:t>
      </w:r>
      <w:r>
        <w:t>anning</w:t>
      </w:r>
      <w:r w:rsidR="00695B2B">
        <w:t xml:space="preserve"> re</w:t>
      </w:r>
      <w:r>
        <w:t>quests.</w:t>
      </w:r>
      <w:r w:rsidR="002E4D6B">
        <w:t xml:space="preserve">  All filter criteria specified are applied (logical AND, not OR).</w:t>
      </w:r>
    </w:p>
    <w:p w14:paraId="19935F2E" w14:textId="6C3C2742" w:rsidR="009E494C" w:rsidRDefault="009E494C" w:rsidP="00D35C24">
      <w:r>
        <w:t>Note: all attributes are nullable and it is valid to specify a RequestFilter with no filter criteria – this corresponds to an open filter in which all available planning requests are returned.</w:t>
      </w:r>
    </w:p>
    <w:p w14:paraId="2E2E63D3" w14:textId="77777777" w:rsidR="00D35C24" w:rsidRPr="000953E8" w:rsidRDefault="00D35C24" w:rsidP="00D35C24">
      <w:pPr>
        <w:spacing w:before="0"/>
      </w:pPr>
    </w:p>
    <w:tbl>
      <w:tblPr>
        <w:tblStyle w:val="RBTable"/>
        <w:tblW w:w="9180" w:type="dxa"/>
        <w:tblLayout w:type="fixed"/>
        <w:tblLook w:val="0480" w:firstRow="0" w:lastRow="0" w:firstColumn="1" w:lastColumn="0" w:noHBand="0" w:noVBand="1"/>
        <w:tblCaption w:val="DSC RequestFilter E1"/>
      </w:tblPr>
      <w:tblGrid>
        <w:gridCol w:w="1667"/>
        <w:gridCol w:w="2976"/>
        <w:gridCol w:w="993"/>
        <w:gridCol w:w="1843"/>
        <w:gridCol w:w="709"/>
        <w:gridCol w:w="992"/>
      </w:tblGrid>
      <w:tr w:rsidR="00D35C24" w:rsidRPr="00C91940" w14:paraId="6AC79D5B" w14:textId="77777777" w:rsidTr="003F7FCD">
        <w:tc>
          <w:tcPr>
            <w:cnfStyle w:val="001000000000" w:firstRow="0" w:lastRow="0" w:firstColumn="1" w:lastColumn="0" w:oddVBand="0" w:evenVBand="0" w:oddHBand="0" w:evenHBand="0" w:firstRowFirstColumn="0" w:firstRowLastColumn="0" w:lastRowFirstColumn="0" w:lastRowLastColumn="0"/>
            <w:tcW w:w="1667" w:type="dxa"/>
            <w:shd w:val="clear" w:color="auto" w:fill="662382" w:themeFill="text2"/>
          </w:tcPr>
          <w:p w14:paraId="44B86860" w14:textId="77777777" w:rsidR="00D35C24" w:rsidRPr="00C91940" w:rsidRDefault="00D35C24" w:rsidP="00C91940">
            <w:pPr>
              <w:pStyle w:val="TableCell"/>
              <w:rPr>
                <w:rFonts w:cs="Times New Roman"/>
              </w:rPr>
            </w:pPr>
            <w:r w:rsidRPr="00C91940">
              <w:rPr>
                <w:rFonts w:cs="Times New Roman"/>
                <w:color w:val="FFFFFF" w:themeColor="background1"/>
              </w:rPr>
              <w:t>Name</w:t>
            </w:r>
          </w:p>
        </w:tc>
        <w:tc>
          <w:tcPr>
            <w:tcW w:w="2976" w:type="dxa"/>
          </w:tcPr>
          <w:p w14:paraId="7188F2BB" w14:textId="77777777" w:rsidR="00D35C24" w:rsidRPr="00C91940" w:rsidRDefault="00D35C24"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b/>
              </w:rPr>
            </w:pPr>
            <w:r w:rsidRPr="00C91940">
              <w:rPr>
                <w:rFonts w:cs="Times New Roman"/>
                <w:b/>
              </w:rPr>
              <w:t>RequestFilter</w:t>
            </w:r>
          </w:p>
        </w:tc>
        <w:tc>
          <w:tcPr>
            <w:tcW w:w="993" w:type="dxa"/>
            <w:shd w:val="clear" w:color="auto" w:fill="662382" w:themeFill="text2"/>
          </w:tcPr>
          <w:p w14:paraId="2DD4D131" w14:textId="77777777" w:rsidR="00D35C24" w:rsidRPr="00C91940" w:rsidRDefault="00D35C24"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b/>
              </w:rPr>
            </w:pPr>
            <w:r w:rsidRPr="00C91940">
              <w:rPr>
                <w:rFonts w:cs="Times New Roman"/>
                <w:b/>
                <w:color w:val="FFFFFF" w:themeColor="background1"/>
              </w:rPr>
              <w:t>Extends</w:t>
            </w:r>
          </w:p>
        </w:tc>
        <w:tc>
          <w:tcPr>
            <w:tcW w:w="1843" w:type="dxa"/>
          </w:tcPr>
          <w:p w14:paraId="586A15F2" w14:textId="77777777" w:rsidR="00D35C24" w:rsidRPr="00C91940" w:rsidRDefault="00D35C24"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rPr>
            </w:pPr>
            <w:r w:rsidRPr="00C91940">
              <w:rPr>
                <w:rFonts w:cs="Times New Roman"/>
              </w:rPr>
              <w:t>MAL::Composite</w:t>
            </w:r>
          </w:p>
        </w:tc>
        <w:tc>
          <w:tcPr>
            <w:tcW w:w="709" w:type="dxa"/>
            <w:shd w:val="clear" w:color="auto" w:fill="662382" w:themeFill="text2"/>
          </w:tcPr>
          <w:p w14:paraId="78D8DA40" w14:textId="77777777" w:rsidR="00D35C24" w:rsidRPr="00C91940" w:rsidRDefault="00D35C24"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b/>
              </w:rPr>
            </w:pPr>
            <w:r w:rsidRPr="00C91940">
              <w:rPr>
                <w:rFonts w:cs="Times New Roman"/>
                <w:b/>
                <w:color w:val="FFFFFF" w:themeColor="background1"/>
              </w:rPr>
              <w:t>SFP</w:t>
            </w:r>
          </w:p>
        </w:tc>
        <w:tc>
          <w:tcPr>
            <w:tcW w:w="992" w:type="dxa"/>
          </w:tcPr>
          <w:p w14:paraId="3239B453" w14:textId="2391B4B7" w:rsidR="00D35C24" w:rsidRPr="00C91940" w:rsidRDefault="00540AC5" w:rsidP="00C91940">
            <w:pPr>
              <w:pStyle w:val="TableCell"/>
              <w:jc w:val="right"/>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40</w:t>
            </w:r>
            <w:r w:rsidR="00D35C24" w:rsidRPr="00C91940">
              <w:rPr>
                <w:rFonts w:cs="Times New Roman"/>
              </w:rPr>
              <w:t>8</w:t>
            </w:r>
          </w:p>
        </w:tc>
      </w:tr>
    </w:tbl>
    <w:p w14:paraId="06EC97A9" w14:textId="77777777" w:rsidR="00D35C24" w:rsidRPr="00C91940" w:rsidRDefault="00D35C24" w:rsidP="00C91940">
      <w:pPr>
        <w:pStyle w:val="TableCell"/>
        <w:spacing w:before="0" w:after="0"/>
        <w:rPr>
          <w:rFonts w:cs="Times New Roman"/>
          <w:sz w:val="2"/>
          <w:szCs w:val="2"/>
        </w:rPr>
      </w:pPr>
    </w:p>
    <w:tbl>
      <w:tblPr>
        <w:tblStyle w:val="RBTable"/>
        <w:tblW w:w="9178" w:type="dxa"/>
        <w:tblLayout w:type="fixed"/>
        <w:tblLook w:val="06A0" w:firstRow="1" w:lastRow="0" w:firstColumn="1" w:lastColumn="0" w:noHBand="1" w:noVBand="1"/>
      </w:tblPr>
      <w:tblGrid>
        <w:gridCol w:w="1667"/>
        <w:gridCol w:w="1984"/>
        <w:gridCol w:w="992"/>
        <w:gridCol w:w="4535"/>
      </w:tblGrid>
      <w:tr w:rsidR="00D35C24" w:rsidRPr="00C91940" w14:paraId="67A8C3C2" w14:textId="77777777" w:rsidTr="003F7F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tcPr>
          <w:p w14:paraId="3D82DB94" w14:textId="77777777" w:rsidR="00D35C24" w:rsidRPr="00C91940" w:rsidRDefault="00D35C24" w:rsidP="00C91940">
            <w:pPr>
              <w:pStyle w:val="TableCell"/>
              <w:rPr>
                <w:rFonts w:cs="Times New Roman"/>
              </w:rPr>
            </w:pPr>
            <w:r w:rsidRPr="00C91940">
              <w:rPr>
                <w:rFonts w:cs="Times New Roman"/>
              </w:rPr>
              <w:t>Attribute</w:t>
            </w:r>
          </w:p>
        </w:tc>
        <w:tc>
          <w:tcPr>
            <w:tcW w:w="1984" w:type="dxa"/>
          </w:tcPr>
          <w:p w14:paraId="602E848C" w14:textId="77777777" w:rsidR="00D35C24" w:rsidRPr="00C91940" w:rsidRDefault="00D35C24" w:rsidP="00C91940">
            <w:pPr>
              <w:pStyle w:val="TableCell"/>
              <w:cnfStyle w:val="100000000000" w:firstRow="1" w:lastRow="0" w:firstColumn="0" w:lastColumn="0" w:oddVBand="0" w:evenVBand="0" w:oddHBand="0" w:evenHBand="0" w:firstRowFirstColumn="0" w:firstRowLastColumn="0" w:lastRowFirstColumn="0" w:lastRowLastColumn="0"/>
              <w:rPr>
                <w:rFonts w:cs="Times New Roman"/>
              </w:rPr>
            </w:pPr>
            <w:r w:rsidRPr="00C91940">
              <w:rPr>
                <w:rFonts w:cs="Times New Roman"/>
              </w:rPr>
              <w:t>Type</w:t>
            </w:r>
          </w:p>
        </w:tc>
        <w:tc>
          <w:tcPr>
            <w:tcW w:w="992" w:type="dxa"/>
          </w:tcPr>
          <w:p w14:paraId="739FC925" w14:textId="77777777" w:rsidR="00D35C24" w:rsidRPr="00C91940" w:rsidRDefault="00D35C24" w:rsidP="00C91940">
            <w:pPr>
              <w:pStyle w:val="TableCell"/>
              <w:cnfStyle w:val="100000000000" w:firstRow="1" w:lastRow="0" w:firstColumn="0" w:lastColumn="0" w:oddVBand="0" w:evenVBand="0" w:oddHBand="0" w:evenHBand="0" w:firstRowFirstColumn="0" w:firstRowLastColumn="0" w:lastRowFirstColumn="0" w:lastRowLastColumn="0"/>
              <w:rPr>
                <w:rFonts w:cs="Times New Roman"/>
              </w:rPr>
            </w:pPr>
            <w:r w:rsidRPr="00C91940">
              <w:rPr>
                <w:rFonts w:cs="Times New Roman"/>
              </w:rPr>
              <w:t>Nullable</w:t>
            </w:r>
          </w:p>
        </w:tc>
        <w:tc>
          <w:tcPr>
            <w:tcW w:w="4535" w:type="dxa"/>
          </w:tcPr>
          <w:p w14:paraId="53F48BEC" w14:textId="77777777" w:rsidR="00D35C24" w:rsidRPr="00C91940" w:rsidRDefault="00D35C24" w:rsidP="00C91940">
            <w:pPr>
              <w:pStyle w:val="TableCell"/>
              <w:cnfStyle w:val="100000000000" w:firstRow="1" w:lastRow="0" w:firstColumn="0" w:lastColumn="0" w:oddVBand="0" w:evenVBand="0" w:oddHBand="0" w:evenHBand="0" w:firstRowFirstColumn="0" w:firstRowLastColumn="0" w:lastRowFirstColumn="0" w:lastRowLastColumn="0"/>
              <w:rPr>
                <w:rFonts w:cs="Times New Roman"/>
              </w:rPr>
            </w:pPr>
            <w:r w:rsidRPr="00C91940">
              <w:rPr>
                <w:rFonts w:cs="Times New Roman"/>
              </w:rPr>
              <w:t>Description</w:t>
            </w:r>
          </w:p>
        </w:tc>
      </w:tr>
      <w:tr w:rsidR="00D35C24" w:rsidRPr="00C91940" w14:paraId="6BD8EEA0" w14:textId="77777777" w:rsidTr="003F7FCD">
        <w:tc>
          <w:tcPr>
            <w:cnfStyle w:val="001000000000" w:firstRow="0" w:lastRow="0" w:firstColumn="1" w:lastColumn="0" w:oddVBand="0" w:evenVBand="0" w:oddHBand="0" w:evenHBand="0" w:firstRowFirstColumn="0" w:firstRowLastColumn="0" w:lastRowFirstColumn="0" w:lastRowLastColumn="0"/>
            <w:tcW w:w="1667" w:type="dxa"/>
          </w:tcPr>
          <w:p w14:paraId="506AE050" w14:textId="77777777" w:rsidR="00D35C24" w:rsidRPr="00C91940" w:rsidRDefault="00D35C24" w:rsidP="00C91940">
            <w:pPr>
              <w:pStyle w:val="TableCell"/>
              <w:rPr>
                <w:rFonts w:cs="Times New Roman"/>
                <w:szCs w:val="20"/>
              </w:rPr>
            </w:pPr>
            <w:r w:rsidRPr="00C91940">
              <w:rPr>
                <w:rFonts w:cs="Times New Roman"/>
                <w:szCs w:val="20"/>
              </w:rPr>
              <w:t>domain</w:t>
            </w:r>
          </w:p>
        </w:tc>
        <w:tc>
          <w:tcPr>
            <w:tcW w:w="1984" w:type="dxa"/>
          </w:tcPr>
          <w:p w14:paraId="2F2C3A0D" w14:textId="2DBD1417" w:rsidR="00D35C24" w:rsidRPr="00C91940" w:rsidRDefault="00E91945"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List&lt;</w:t>
            </w:r>
            <w:r w:rsidR="00D35C24" w:rsidRPr="00C91940">
              <w:rPr>
                <w:rFonts w:cs="Times New Roman"/>
                <w:szCs w:val="20"/>
              </w:rPr>
              <w:t>MAL::Identifier</w:t>
            </w:r>
            <w:r>
              <w:rPr>
                <w:rFonts w:cs="Times New Roman"/>
                <w:szCs w:val="20"/>
              </w:rPr>
              <w:t>&gt;</w:t>
            </w:r>
          </w:p>
        </w:tc>
        <w:tc>
          <w:tcPr>
            <w:tcW w:w="992" w:type="dxa"/>
          </w:tcPr>
          <w:p w14:paraId="4EBBC828" w14:textId="2440E6C5" w:rsidR="00D35C24" w:rsidRPr="00C91940" w:rsidRDefault="00D35C24"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C91940">
              <w:rPr>
                <w:rFonts w:cs="Times New Roman"/>
                <w:szCs w:val="20"/>
              </w:rPr>
              <w:t>Yes</w:t>
            </w:r>
          </w:p>
        </w:tc>
        <w:tc>
          <w:tcPr>
            <w:tcW w:w="4535" w:type="dxa"/>
          </w:tcPr>
          <w:p w14:paraId="14FA92A8" w14:textId="5B895B1B" w:rsidR="00D35C24" w:rsidRPr="00C91940" w:rsidRDefault="00D35C24"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C91940">
              <w:rPr>
                <w:rFonts w:cs="Times New Roman"/>
                <w:szCs w:val="20"/>
              </w:rPr>
              <w:t>Domain of the RequestInstance</w:t>
            </w:r>
            <w:r w:rsidR="00E91945">
              <w:rPr>
                <w:rFonts w:cs="Times New Roman"/>
                <w:szCs w:val="20"/>
              </w:rPr>
              <w:t>.  An ordered list representing a domain hierarchy, “*” can be used to represent a wildcard at that level.</w:t>
            </w:r>
          </w:p>
        </w:tc>
      </w:tr>
      <w:tr w:rsidR="00D35C24" w:rsidRPr="00C91940" w14:paraId="674BA14D" w14:textId="77777777" w:rsidTr="003F7FCD">
        <w:tc>
          <w:tcPr>
            <w:cnfStyle w:val="001000000000" w:firstRow="0" w:lastRow="0" w:firstColumn="1" w:lastColumn="0" w:oddVBand="0" w:evenVBand="0" w:oddHBand="0" w:evenHBand="0" w:firstRowFirstColumn="0" w:firstRowLastColumn="0" w:lastRowFirstColumn="0" w:lastRowLastColumn="0"/>
            <w:tcW w:w="1667" w:type="dxa"/>
          </w:tcPr>
          <w:p w14:paraId="7C4767C8" w14:textId="77777777" w:rsidR="00D35C24" w:rsidRPr="00C91940" w:rsidRDefault="00D35C24" w:rsidP="00C91940">
            <w:pPr>
              <w:pStyle w:val="TableCell"/>
              <w:rPr>
                <w:rFonts w:cs="Times New Roman"/>
                <w:szCs w:val="20"/>
              </w:rPr>
            </w:pPr>
            <w:r w:rsidRPr="00C91940">
              <w:rPr>
                <w:rFonts w:cs="Times New Roman"/>
                <w:szCs w:val="20"/>
              </w:rPr>
              <w:t>instanceID</w:t>
            </w:r>
          </w:p>
        </w:tc>
        <w:tc>
          <w:tcPr>
            <w:tcW w:w="1984" w:type="dxa"/>
          </w:tcPr>
          <w:p w14:paraId="5A656701" w14:textId="6E14C830" w:rsidR="00D35C24" w:rsidRPr="00C91940" w:rsidRDefault="00D35C24"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C91940">
              <w:rPr>
                <w:rFonts w:cs="Times New Roman"/>
                <w:szCs w:val="20"/>
              </w:rPr>
              <w:t>MAL::ObjectRef</w:t>
            </w:r>
            <w:r w:rsidR="00656248">
              <w:rPr>
                <w:rFonts w:cs="Times New Roman"/>
                <w:szCs w:val="20"/>
              </w:rPr>
              <w:br/>
              <w:t>&lt;RequestInstance&gt;</w:t>
            </w:r>
          </w:p>
        </w:tc>
        <w:tc>
          <w:tcPr>
            <w:tcW w:w="992" w:type="dxa"/>
          </w:tcPr>
          <w:p w14:paraId="7F2D7B3C" w14:textId="77777777" w:rsidR="00D35C24" w:rsidRPr="00C91940" w:rsidRDefault="00D35C24"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C91940">
              <w:rPr>
                <w:rFonts w:cs="Times New Roman"/>
                <w:szCs w:val="20"/>
              </w:rPr>
              <w:t>Yes</w:t>
            </w:r>
          </w:p>
        </w:tc>
        <w:tc>
          <w:tcPr>
            <w:tcW w:w="4535" w:type="dxa"/>
          </w:tcPr>
          <w:p w14:paraId="0EDD9FE4" w14:textId="75CCB466" w:rsidR="00D35C24" w:rsidRPr="00C91940" w:rsidRDefault="003F7FCD"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Identity (key and version)</w:t>
            </w:r>
            <w:r w:rsidR="00D35C24" w:rsidRPr="00C91940">
              <w:rPr>
                <w:rFonts w:cs="Times New Roman"/>
                <w:szCs w:val="20"/>
              </w:rPr>
              <w:t xml:space="preserve"> of the RequestInstance</w:t>
            </w:r>
          </w:p>
        </w:tc>
      </w:tr>
      <w:tr w:rsidR="002E4D6B" w:rsidRPr="00C91940" w14:paraId="79D99236" w14:textId="77777777" w:rsidTr="003F7FCD">
        <w:tc>
          <w:tcPr>
            <w:cnfStyle w:val="001000000000" w:firstRow="0" w:lastRow="0" w:firstColumn="1" w:lastColumn="0" w:oddVBand="0" w:evenVBand="0" w:oddHBand="0" w:evenHBand="0" w:firstRowFirstColumn="0" w:firstRowLastColumn="0" w:lastRowFirstColumn="0" w:lastRowLastColumn="0"/>
            <w:tcW w:w="1667" w:type="dxa"/>
          </w:tcPr>
          <w:p w14:paraId="5B77FF02" w14:textId="77777777" w:rsidR="002E4D6B" w:rsidRPr="002E4D6B" w:rsidRDefault="002E4D6B" w:rsidP="00C91940">
            <w:pPr>
              <w:pStyle w:val="TableCell"/>
              <w:rPr>
                <w:rFonts w:cs="Times New Roman"/>
                <w:szCs w:val="20"/>
              </w:rPr>
            </w:pPr>
            <w:r w:rsidRPr="002E4D6B">
              <w:rPr>
                <w:rFonts w:cs="Times New Roman"/>
                <w:szCs w:val="20"/>
              </w:rPr>
              <w:t>creationDate</w:t>
            </w:r>
          </w:p>
        </w:tc>
        <w:tc>
          <w:tcPr>
            <w:tcW w:w="1984" w:type="dxa"/>
          </w:tcPr>
          <w:p w14:paraId="257EC91E" w14:textId="77777777" w:rsidR="002E4D6B" w:rsidRPr="002E4D6B"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2E4D6B">
              <w:rPr>
                <w:rFonts w:cs="Times New Roman"/>
                <w:szCs w:val="20"/>
              </w:rPr>
              <w:t>MAL::Time</w:t>
            </w:r>
          </w:p>
        </w:tc>
        <w:tc>
          <w:tcPr>
            <w:tcW w:w="992" w:type="dxa"/>
          </w:tcPr>
          <w:p w14:paraId="0BF65221" w14:textId="6E349FE7" w:rsidR="002E4D6B" w:rsidRPr="002E4D6B" w:rsidRDefault="006D08DF"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Yes</w:t>
            </w:r>
          </w:p>
        </w:tc>
        <w:tc>
          <w:tcPr>
            <w:tcW w:w="4535" w:type="dxa"/>
          </w:tcPr>
          <w:p w14:paraId="03B96162" w14:textId="77777777" w:rsidR="002E4D6B" w:rsidRPr="002E4D6B"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2E4D6B">
              <w:rPr>
                <w:rFonts w:cs="Times New Roman"/>
                <w:szCs w:val="20"/>
              </w:rPr>
              <w:t>Creation date-time of the RequestInstance version.</w:t>
            </w:r>
          </w:p>
        </w:tc>
      </w:tr>
      <w:tr w:rsidR="002E4D6B" w:rsidRPr="00C91940" w14:paraId="1061CE09" w14:textId="77777777" w:rsidTr="003F7FCD">
        <w:tc>
          <w:tcPr>
            <w:cnfStyle w:val="001000000000" w:firstRow="0" w:lastRow="0" w:firstColumn="1" w:lastColumn="0" w:oddVBand="0" w:evenVBand="0" w:oddHBand="0" w:evenHBand="0" w:firstRowFirstColumn="0" w:firstRowLastColumn="0" w:lastRowFirstColumn="0" w:lastRowLastColumn="0"/>
            <w:tcW w:w="1667" w:type="dxa"/>
          </w:tcPr>
          <w:p w14:paraId="2ACB28DD" w14:textId="77777777" w:rsidR="002E4D6B" w:rsidRPr="00C91940" w:rsidRDefault="002E4D6B" w:rsidP="00C91940">
            <w:pPr>
              <w:pStyle w:val="TableCell"/>
              <w:rPr>
                <w:rFonts w:cs="Times New Roman"/>
                <w:szCs w:val="20"/>
              </w:rPr>
            </w:pPr>
            <w:r w:rsidRPr="00C91940">
              <w:rPr>
                <w:rFonts w:cs="Times New Roman"/>
                <w:szCs w:val="20"/>
              </w:rPr>
              <w:t>definitionID</w:t>
            </w:r>
          </w:p>
        </w:tc>
        <w:tc>
          <w:tcPr>
            <w:tcW w:w="1984" w:type="dxa"/>
          </w:tcPr>
          <w:p w14:paraId="4EEB7AE1" w14:textId="19EAA865"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C91940">
              <w:rPr>
                <w:rFonts w:cs="Times New Roman"/>
                <w:szCs w:val="20"/>
              </w:rPr>
              <w:t>MAL::ObjectRef</w:t>
            </w:r>
            <w:r w:rsidR="00656248">
              <w:rPr>
                <w:rFonts w:cs="Times New Roman"/>
                <w:szCs w:val="20"/>
              </w:rPr>
              <w:br/>
              <w:t>&lt;RequestDefinition&gt;</w:t>
            </w:r>
          </w:p>
        </w:tc>
        <w:tc>
          <w:tcPr>
            <w:tcW w:w="992" w:type="dxa"/>
          </w:tcPr>
          <w:p w14:paraId="3AD5E65A"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C91940">
              <w:rPr>
                <w:rFonts w:cs="Times New Roman"/>
                <w:szCs w:val="20"/>
              </w:rPr>
              <w:t>Yes</w:t>
            </w:r>
          </w:p>
        </w:tc>
        <w:tc>
          <w:tcPr>
            <w:tcW w:w="4535" w:type="dxa"/>
          </w:tcPr>
          <w:p w14:paraId="3AF2D1A7" w14:textId="6051DE59" w:rsidR="002E4D6B" w:rsidRPr="00C91940" w:rsidRDefault="003F7FCD"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Identity (key and version)</w:t>
            </w:r>
            <w:r w:rsidR="002E4D6B" w:rsidRPr="00C91940">
              <w:rPr>
                <w:rFonts w:cs="Times New Roman"/>
                <w:szCs w:val="20"/>
              </w:rPr>
              <w:t xml:space="preserve"> of the </w:t>
            </w:r>
            <w:r>
              <w:rPr>
                <w:rFonts w:cs="Times New Roman"/>
                <w:szCs w:val="20"/>
              </w:rPr>
              <w:t xml:space="preserve">RequestDefinition from which the </w:t>
            </w:r>
            <w:r w:rsidR="002E4D6B" w:rsidRPr="00C91940">
              <w:rPr>
                <w:rFonts w:cs="Times New Roman"/>
                <w:szCs w:val="20"/>
              </w:rPr>
              <w:t>Request</w:t>
            </w:r>
            <w:r>
              <w:rPr>
                <w:rFonts w:cs="Times New Roman"/>
                <w:szCs w:val="20"/>
              </w:rPr>
              <w:t>Instance</w:t>
            </w:r>
            <w:r w:rsidR="002E4D6B" w:rsidRPr="00C91940">
              <w:rPr>
                <w:rFonts w:cs="Times New Roman"/>
                <w:szCs w:val="20"/>
              </w:rPr>
              <w:t xml:space="preserve"> was created</w:t>
            </w:r>
            <w:r>
              <w:rPr>
                <w:rFonts w:cs="Times New Roman"/>
                <w:szCs w:val="20"/>
              </w:rPr>
              <w:t>.</w:t>
            </w:r>
          </w:p>
        </w:tc>
      </w:tr>
      <w:tr w:rsidR="002E4D6B" w:rsidRPr="00C91940" w14:paraId="05FA82B5" w14:textId="77777777" w:rsidTr="003F7FCD">
        <w:tc>
          <w:tcPr>
            <w:cnfStyle w:val="001000000000" w:firstRow="0" w:lastRow="0" w:firstColumn="1" w:lastColumn="0" w:oddVBand="0" w:evenVBand="0" w:oddHBand="0" w:evenHBand="0" w:firstRowFirstColumn="0" w:firstRowLastColumn="0" w:lastRowFirstColumn="0" w:lastRowLastColumn="0"/>
            <w:tcW w:w="1667" w:type="dxa"/>
          </w:tcPr>
          <w:p w14:paraId="1329E4FF" w14:textId="77777777" w:rsidR="002E4D6B" w:rsidRPr="00C91940" w:rsidRDefault="002E4D6B" w:rsidP="00C91940">
            <w:pPr>
              <w:pStyle w:val="TableCell"/>
              <w:rPr>
                <w:rFonts w:cs="Times New Roman"/>
                <w:szCs w:val="20"/>
              </w:rPr>
            </w:pPr>
            <w:r w:rsidRPr="00C91940">
              <w:rPr>
                <w:rFonts w:cs="Times New Roman"/>
                <w:szCs w:val="20"/>
              </w:rPr>
              <w:t>userID</w:t>
            </w:r>
          </w:p>
        </w:tc>
        <w:tc>
          <w:tcPr>
            <w:tcW w:w="1984" w:type="dxa"/>
          </w:tcPr>
          <w:p w14:paraId="4942C72E" w14:textId="6223CE54"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C91940">
              <w:rPr>
                <w:rFonts w:cs="Times New Roman"/>
                <w:szCs w:val="20"/>
              </w:rPr>
              <w:t>MAL::ObjectRef</w:t>
            </w:r>
            <w:r w:rsidR="00656248">
              <w:rPr>
                <w:rFonts w:cs="Times New Roman"/>
                <w:szCs w:val="20"/>
              </w:rPr>
              <w:br/>
              <w:t>&lt;</w:t>
            </w:r>
            <w:r w:rsidR="006763D5">
              <w:rPr>
                <w:rFonts w:cs="Times New Roman"/>
                <w:szCs w:val="20"/>
              </w:rPr>
              <w:t>Planning</w:t>
            </w:r>
            <w:r w:rsidR="00656248">
              <w:rPr>
                <w:rFonts w:cs="Times New Roman"/>
                <w:szCs w:val="20"/>
              </w:rPr>
              <w:t>User&gt;</w:t>
            </w:r>
          </w:p>
        </w:tc>
        <w:tc>
          <w:tcPr>
            <w:tcW w:w="992" w:type="dxa"/>
          </w:tcPr>
          <w:p w14:paraId="21E00090"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C91940">
              <w:rPr>
                <w:rFonts w:cs="Times New Roman"/>
                <w:szCs w:val="20"/>
              </w:rPr>
              <w:t>Yes</w:t>
            </w:r>
          </w:p>
        </w:tc>
        <w:tc>
          <w:tcPr>
            <w:tcW w:w="4535" w:type="dxa"/>
          </w:tcPr>
          <w:p w14:paraId="2982476A"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C91940">
              <w:rPr>
                <w:rFonts w:cs="Times New Roman"/>
                <w:szCs w:val="20"/>
              </w:rPr>
              <w:t>userID of the User who initiated the RequestInstance</w:t>
            </w:r>
          </w:p>
        </w:tc>
      </w:tr>
      <w:tr w:rsidR="002E4D6B" w:rsidRPr="00C91940" w14:paraId="5EB0DF97" w14:textId="77777777" w:rsidTr="003F7FCD">
        <w:tc>
          <w:tcPr>
            <w:cnfStyle w:val="001000000000" w:firstRow="0" w:lastRow="0" w:firstColumn="1" w:lastColumn="0" w:oddVBand="0" w:evenVBand="0" w:oddHBand="0" w:evenHBand="0" w:firstRowFirstColumn="0" w:firstRowLastColumn="0" w:lastRowFirstColumn="0" w:lastRowLastColumn="0"/>
            <w:tcW w:w="1667" w:type="dxa"/>
          </w:tcPr>
          <w:p w14:paraId="7674FB05" w14:textId="77777777" w:rsidR="002E4D6B" w:rsidRPr="00C91940" w:rsidRDefault="002E4D6B" w:rsidP="00C91940">
            <w:pPr>
              <w:pStyle w:val="TableCell"/>
              <w:rPr>
                <w:rFonts w:cs="Times New Roman"/>
                <w:szCs w:val="20"/>
              </w:rPr>
            </w:pPr>
            <w:r w:rsidRPr="00C91940">
              <w:rPr>
                <w:rFonts w:cs="Times New Roman"/>
                <w:szCs w:val="20"/>
              </w:rPr>
              <w:t>userReference</w:t>
            </w:r>
          </w:p>
        </w:tc>
        <w:tc>
          <w:tcPr>
            <w:tcW w:w="1984" w:type="dxa"/>
          </w:tcPr>
          <w:p w14:paraId="00CEE189"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C91940">
              <w:rPr>
                <w:rFonts w:cs="Times New Roman"/>
                <w:szCs w:val="20"/>
              </w:rPr>
              <w:t>MAL::Identifier</w:t>
            </w:r>
          </w:p>
        </w:tc>
        <w:tc>
          <w:tcPr>
            <w:tcW w:w="992" w:type="dxa"/>
          </w:tcPr>
          <w:p w14:paraId="1BAEFBD8"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C91940">
              <w:rPr>
                <w:rFonts w:cs="Times New Roman"/>
                <w:szCs w:val="20"/>
              </w:rPr>
              <w:t>Yes</w:t>
            </w:r>
          </w:p>
        </w:tc>
        <w:tc>
          <w:tcPr>
            <w:tcW w:w="4535" w:type="dxa"/>
          </w:tcPr>
          <w:p w14:paraId="2300545B"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C91940">
              <w:rPr>
                <w:rFonts w:cs="Times New Roman"/>
                <w:szCs w:val="20"/>
              </w:rPr>
              <w:t>Reference supplied by User when submitting the RequestInstance.</w:t>
            </w:r>
          </w:p>
        </w:tc>
      </w:tr>
      <w:tr w:rsidR="002E4D6B" w:rsidRPr="00C91940" w14:paraId="0F015DEC" w14:textId="77777777" w:rsidTr="003F7FCD">
        <w:tc>
          <w:tcPr>
            <w:cnfStyle w:val="001000000000" w:firstRow="0" w:lastRow="0" w:firstColumn="1" w:lastColumn="0" w:oddVBand="0" w:evenVBand="0" w:oddHBand="0" w:evenHBand="0" w:firstRowFirstColumn="0" w:firstRowLastColumn="0" w:lastRowFirstColumn="0" w:lastRowLastColumn="0"/>
            <w:tcW w:w="1667" w:type="dxa"/>
          </w:tcPr>
          <w:p w14:paraId="427E92B6" w14:textId="77777777" w:rsidR="002E4D6B" w:rsidRPr="00C91940" w:rsidRDefault="002E4D6B" w:rsidP="00C91940">
            <w:pPr>
              <w:pStyle w:val="TableCell"/>
              <w:rPr>
                <w:rFonts w:cs="Times New Roman"/>
                <w:szCs w:val="20"/>
              </w:rPr>
            </w:pPr>
            <w:r w:rsidRPr="00C91940">
              <w:rPr>
                <w:rFonts w:cs="Times New Roman"/>
                <w:szCs w:val="20"/>
              </w:rPr>
              <w:t>status</w:t>
            </w:r>
          </w:p>
        </w:tc>
        <w:tc>
          <w:tcPr>
            <w:tcW w:w="1984" w:type="dxa"/>
          </w:tcPr>
          <w:p w14:paraId="0CCF3307"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C91940">
              <w:rPr>
                <w:rFonts w:cs="Times New Roman"/>
                <w:szCs w:val="20"/>
              </w:rPr>
              <w:t>RequestStatus</w:t>
            </w:r>
            <w:r>
              <w:rPr>
                <w:rFonts w:cs="Times New Roman"/>
                <w:szCs w:val="20"/>
              </w:rPr>
              <w:t>Enum</w:t>
            </w:r>
          </w:p>
        </w:tc>
        <w:tc>
          <w:tcPr>
            <w:tcW w:w="992" w:type="dxa"/>
          </w:tcPr>
          <w:p w14:paraId="03E53E08"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C91940">
              <w:rPr>
                <w:rFonts w:cs="Times New Roman"/>
                <w:szCs w:val="20"/>
              </w:rPr>
              <w:t>Yes</w:t>
            </w:r>
          </w:p>
        </w:tc>
        <w:tc>
          <w:tcPr>
            <w:tcW w:w="4535" w:type="dxa"/>
          </w:tcPr>
          <w:p w14:paraId="0C896C03"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C91940">
              <w:rPr>
                <w:rFonts w:cs="Times New Roman"/>
                <w:szCs w:val="20"/>
              </w:rPr>
              <w:t>Current status (enum) of the RequestInstance</w:t>
            </w:r>
          </w:p>
        </w:tc>
      </w:tr>
      <w:tr w:rsidR="002E4D6B" w:rsidRPr="00C91940" w14:paraId="0CD07D1F" w14:textId="77777777" w:rsidTr="003F7FCD">
        <w:tc>
          <w:tcPr>
            <w:cnfStyle w:val="001000000000" w:firstRow="0" w:lastRow="0" w:firstColumn="1" w:lastColumn="0" w:oddVBand="0" w:evenVBand="0" w:oddHBand="0" w:evenHBand="0" w:firstRowFirstColumn="0" w:firstRowLastColumn="0" w:lastRowFirstColumn="0" w:lastRowLastColumn="0"/>
            <w:tcW w:w="1667" w:type="dxa"/>
          </w:tcPr>
          <w:p w14:paraId="427CEE5E" w14:textId="77777777" w:rsidR="002E4D6B" w:rsidRPr="00C91940" w:rsidRDefault="002E4D6B" w:rsidP="00C91940">
            <w:pPr>
              <w:pStyle w:val="TableCell"/>
              <w:rPr>
                <w:rFonts w:cs="Times New Roman"/>
                <w:szCs w:val="20"/>
              </w:rPr>
            </w:pPr>
            <w:r w:rsidRPr="00C91940">
              <w:rPr>
                <w:rFonts w:cs="Times New Roman"/>
                <w:szCs w:val="20"/>
              </w:rPr>
              <w:t>outputPlanRef</w:t>
            </w:r>
          </w:p>
        </w:tc>
        <w:tc>
          <w:tcPr>
            <w:tcW w:w="1984" w:type="dxa"/>
          </w:tcPr>
          <w:p w14:paraId="4DD15880" w14:textId="402264E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C91940">
              <w:rPr>
                <w:rFonts w:cs="Times New Roman"/>
                <w:szCs w:val="20"/>
              </w:rPr>
              <w:t>MAL::ObjectRef</w:t>
            </w:r>
            <w:r w:rsidR="00656248">
              <w:rPr>
                <w:rFonts w:cs="Times New Roman"/>
                <w:szCs w:val="20"/>
              </w:rPr>
              <w:br/>
              <w:t>&lt;Plan&gt;</w:t>
            </w:r>
          </w:p>
        </w:tc>
        <w:tc>
          <w:tcPr>
            <w:tcW w:w="992" w:type="dxa"/>
          </w:tcPr>
          <w:p w14:paraId="733D03DC"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C91940">
              <w:rPr>
                <w:rFonts w:cs="Times New Roman"/>
                <w:szCs w:val="20"/>
              </w:rPr>
              <w:t>Yes</w:t>
            </w:r>
          </w:p>
        </w:tc>
        <w:tc>
          <w:tcPr>
            <w:tcW w:w="4535" w:type="dxa"/>
          </w:tcPr>
          <w:p w14:paraId="06C9F534" w14:textId="77777777" w:rsidR="002E4D6B" w:rsidRPr="00C91940" w:rsidRDefault="002E4D6B" w:rsidP="00C91940">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C91940">
              <w:rPr>
                <w:rFonts w:cs="Times New Roman"/>
                <w:szCs w:val="20"/>
              </w:rPr>
              <w:t>Reference to the output Plan generated in response to the RequestInstance</w:t>
            </w:r>
          </w:p>
        </w:tc>
      </w:tr>
    </w:tbl>
    <w:p w14:paraId="355CCEB3" w14:textId="77777777" w:rsidR="00D35C24" w:rsidRDefault="00D35C24" w:rsidP="00D35C24"/>
    <w:p w14:paraId="44728AF5" w14:textId="77777777" w:rsidR="00D35C24" w:rsidRDefault="00D35C24" w:rsidP="00183C67">
      <w:pPr>
        <w:pStyle w:val="Heading3"/>
      </w:pPr>
      <w:bookmarkStart w:id="157" w:name="_Ref60926405"/>
      <w:bookmarkStart w:id="158" w:name="_Toc140093802"/>
      <w:r>
        <w:lastRenderedPageBreak/>
        <w:t>Plans</w:t>
      </w:r>
      <w:bookmarkEnd w:id="156"/>
      <w:bookmarkEnd w:id="157"/>
      <w:bookmarkEnd w:id="158"/>
    </w:p>
    <w:p w14:paraId="7949C25A" w14:textId="77777777" w:rsidR="00D35C24" w:rsidRPr="00183C67" w:rsidRDefault="00D35C24" w:rsidP="00183C67">
      <w:pPr>
        <w:pStyle w:val="Heading4"/>
      </w:pPr>
      <w:bookmarkStart w:id="159" w:name="_Ref85019844"/>
      <w:r w:rsidRPr="00183C67">
        <w:t>Plan Object</w:t>
      </w:r>
      <w:bookmarkEnd w:id="159"/>
    </w:p>
    <w:p w14:paraId="1DB1DF5F" w14:textId="18172DD9" w:rsidR="00015FA3" w:rsidRDefault="00856C9D" w:rsidP="00D35C24">
      <w:pPr>
        <w:pStyle w:val="Caption"/>
        <w:keepNext w:val="0"/>
      </w:pPr>
      <w:r w:rsidRPr="00856C9D">
        <w:rPr>
          <w:noProof/>
        </w:rPr>
        <w:drawing>
          <wp:inline distT="0" distB="0" distL="0" distR="0" wp14:anchorId="427F633E" wp14:editId="4FA88B68">
            <wp:extent cx="4752975" cy="29337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2975" cy="2933700"/>
                    </a:xfrm>
                    <a:prstGeom prst="rect">
                      <a:avLst/>
                    </a:prstGeom>
                    <a:noFill/>
                    <a:ln>
                      <a:noFill/>
                    </a:ln>
                  </pic:spPr>
                </pic:pic>
              </a:graphicData>
            </a:graphic>
          </wp:inline>
        </w:drawing>
      </w:r>
    </w:p>
    <w:p w14:paraId="4BD30FE9" w14:textId="22E241AE" w:rsidR="00D35C24" w:rsidRDefault="00D35C24" w:rsidP="00D35C24">
      <w:pPr>
        <w:pStyle w:val="Caption"/>
        <w:keepNext w:val="0"/>
      </w:pPr>
      <w:bookmarkStart w:id="160" w:name="_Ref63554659"/>
      <w:bookmarkStart w:id="161" w:name="_Toc140093366"/>
      <w:r>
        <w:t xml:space="preserve">Figure </w:t>
      </w:r>
      <w:r w:rsidR="00A23CA0">
        <w:fldChar w:fldCharType="begin"/>
      </w:r>
      <w:r w:rsidR="00A23CA0">
        <w:instrText xml:space="preserve"> SEQ Figure \* ARABIC </w:instrText>
      </w:r>
      <w:r w:rsidR="00A23CA0">
        <w:fldChar w:fldCharType="separate"/>
      </w:r>
      <w:r w:rsidR="00182691">
        <w:rPr>
          <w:noProof/>
        </w:rPr>
        <w:t>23</w:t>
      </w:r>
      <w:r w:rsidR="00A23CA0">
        <w:rPr>
          <w:noProof/>
        </w:rPr>
        <w:fldChar w:fldCharType="end"/>
      </w:r>
      <w:bookmarkEnd w:id="160"/>
      <w:r>
        <w:t>: Plans</w:t>
      </w:r>
      <w:bookmarkEnd w:id="161"/>
    </w:p>
    <w:p w14:paraId="7B1633A9" w14:textId="6B8DE028" w:rsidR="00D35C24" w:rsidRDefault="00D35C24" w:rsidP="00D35C24">
      <w:r>
        <w:rPr>
          <w:rStyle w:val="Term"/>
        </w:rPr>
        <w:t>Plans</w:t>
      </w:r>
      <w:r>
        <w:t xml:space="preserve"> follow the MO</w:t>
      </w:r>
      <w:r w:rsidR="00E8086A">
        <w:t xml:space="preserve"> st</w:t>
      </w:r>
      <w:r>
        <w:t>ate</w:t>
      </w:r>
      <w:r w:rsidR="00E8086A">
        <w:t xml:space="preserve"> ob</w:t>
      </w:r>
      <w:r>
        <w:t>ject</w:t>
      </w:r>
      <w:r w:rsidR="00E8086A">
        <w:t xml:space="preserve"> pa</w:t>
      </w:r>
      <w:r>
        <w:t>ttern, comprising a single class of MO</w:t>
      </w:r>
      <w:r w:rsidR="00E8086A">
        <w:t xml:space="preserve"> ob</w:t>
      </w:r>
      <w:r>
        <w:t>ject.  Plans are dynamically created and do not form part of the</w:t>
      </w:r>
      <w:r w:rsidR="00E8086A">
        <w:t xml:space="preserve"> pl</w:t>
      </w:r>
      <w:r>
        <w:t>anning</w:t>
      </w:r>
      <w:r w:rsidR="00E8086A">
        <w:t xml:space="preserve"> co</w:t>
      </w:r>
      <w:r>
        <w:t>nfiguration</w:t>
      </w:r>
      <w:r w:rsidR="00E8086A">
        <w:t xml:space="preserve"> da</w:t>
      </w:r>
      <w:r>
        <w:t>ta.  They specify the details of a generated</w:t>
      </w:r>
      <w:r w:rsidR="00541CF2">
        <w:t xml:space="preserve"> Plan </w:t>
      </w:r>
      <w:r>
        <w:t xml:space="preserve"> that is the output of a</w:t>
      </w:r>
      <w:r w:rsidR="00E8086A">
        <w:t xml:space="preserve"> pl</w:t>
      </w:r>
      <w:r>
        <w:t>anning function.  Plans are versioned: the same planID can be used for successive iterations of a Plan, each differentiated by the version of the Plan.</w:t>
      </w:r>
    </w:p>
    <w:p w14:paraId="1DC8C851" w14:textId="33FF1618" w:rsidR="00D35C24" w:rsidRDefault="00D35C24" w:rsidP="00D35C24">
      <w:r>
        <w:t xml:space="preserve">The major part of a Plan is a static data structure that effectively comprises general header information followed by four sections, as shown in </w:t>
      </w:r>
      <w:r>
        <w:fldChar w:fldCharType="begin"/>
      </w:r>
      <w:r>
        <w:instrText xml:space="preserve"> REF _Ref33111997 \h </w:instrText>
      </w:r>
      <w:r>
        <w:fldChar w:fldCharType="separate"/>
      </w:r>
      <w:r w:rsidR="00182691">
        <w:t xml:space="preserve">Figure </w:t>
      </w:r>
      <w:r w:rsidR="00182691">
        <w:rPr>
          <w:noProof/>
        </w:rPr>
        <w:t>24</w:t>
      </w:r>
      <w:r>
        <w:fldChar w:fldCharType="end"/>
      </w:r>
      <w:r>
        <w:t xml:space="preserve"> below:</w:t>
      </w:r>
    </w:p>
    <w:p w14:paraId="3AB990E3" w14:textId="77777777" w:rsidR="00D35C24" w:rsidRDefault="00D35C24" w:rsidP="00353565">
      <w:pPr>
        <w:numPr>
          <w:ilvl w:val="0"/>
          <w:numId w:val="51"/>
        </w:numPr>
        <w:spacing w:before="120" w:line="0" w:lineRule="atLeast"/>
      </w:pPr>
      <w:r>
        <w:t>Plan Information</w:t>
      </w:r>
    </w:p>
    <w:p w14:paraId="7BF8168C" w14:textId="77777777" w:rsidR="00D35C24" w:rsidRDefault="00D35C24" w:rsidP="00353565">
      <w:pPr>
        <w:numPr>
          <w:ilvl w:val="0"/>
          <w:numId w:val="51"/>
        </w:numPr>
        <w:spacing w:before="0" w:line="240" w:lineRule="auto"/>
      </w:pPr>
      <w:r>
        <w:t>Planned Items (contains planned activities and events)</w:t>
      </w:r>
    </w:p>
    <w:p w14:paraId="77860100" w14:textId="629F52CF" w:rsidR="00D35C24" w:rsidRDefault="00D35C24" w:rsidP="00353565">
      <w:pPr>
        <w:numPr>
          <w:ilvl w:val="0"/>
          <w:numId w:val="51"/>
        </w:numPr>
        <w:spacing w:before="0" w:line="240" w:lineRule="auto"/>
      </w:pPr>
      <w:r>
        <w:t xml:space="preserve">Plan Revisions (details changes from a </w:t>
      </w:r>
      <w:r w:rsidR="00B46A74">
        <w:t xml:space="preserve">predecessor or </w:t>
      </w:r>
      <w:r w:rsidR="00B46A74" w:rsidRPr="00EA31B0">
        <w:rPr>
          <w:rStyle w:val="Term"/>
        </w:rPr>
        <w:t>precursor p</w:t>
      </w:r>
      <w:r w:rsidR="00541CF2" w:rsidRPr="00EA31B0">
        <w:rPr>
          <w:rStyle w:val="Term"/>
        </w:rPr>
        <w:t>lan</w:t>
      </w:r>
      <w:r w:rsidR="00541CF2">
        <w:t xml:space="preserve"> </w:t>
      </w:r>
      <w:r>
        <w:t>)</w:t>
      </w:r>
    </w:p>
    <w:p w14:paraId="6AE15ED9" w14:textId="77777777" w:rsidR="00D35C24" w:rsidRDefault="00D35C24" w:rsidP="00353565">
      <w:pPr>
        <w:numPr>
          <w:ilvl w:val="0"/>
          <w:numId w:val="51"/>
        </w:numPr>
        <w:spacing w:before="0" w:line="240" w:lineRule="auto"/>
      </w:pPr>
      <w:r>
        <w:t>Plan Resources (contains planning resource profiles)</w:t>
      </w:r>
    </w:p>
    <w:p w14:paraId="6300A2CA" w14:textId="674F2DBD" w:rsidR="00D35C24" w:rsidRDefault="00D35C24" w:rsidP="00D35C24">
      <w:r>
        <w:t xml:space="preserve">Each of these sections is represented by its own data structure, defined in the following subsections.  Both PlanRevisions and PlanResources are optional elements of the Plan.  It is also optional whether </w:t>
      </w:r>
      <w:r>
        <w:rPr>
          <w:rStyle w:val="Term"/>
        </w:rPr>
        <w:t xml:space="preserve">planning events </w:t>
      </w:r>
      <w:r>
        <w:t>are included within the PlannedItems section.</w:t>
      </w:r>
    </w:p>
    <w:p w14:paraId="2A72183E" w14:textId="725CA4EC" w:rsidR="00D35C24" w:rsidRDefault="00D35C24" w:rsidP="00D35C24">
      <w:r>
        <w:t>The evolving status of a</w:t>
      </w:r>
      <w:r w:rsidR="00E8086A">
        <w:t xml:space="preserve"> pl</w:t>
      </w:r>
      <w:r>
        <w:t>an is represented by a set of dynamic attributes that can be updated during the lifetime of a version of a</w:t>
      </w:r>
      <w:r w:rsidR="00E8086A">
        <w:t xml:space="preserve"> pl</w:t>
      </w:r>
      <w:r>
        <w:t>an.</w:t>
      </w:r>
    </w:p>
    <w:p w14:paraId="7618DBD6" w14:textId="37F5E7B0" w:rsidR="00D35C24" w:rsidRDefault="00D35C24" w:rsidP="00D35C24">
      <w:r>
        <w:t>Plans can represent a</w:t>
      </w:r>
      <w:r w:rsidR="00E8086A">
        <w:t xml:space="preserve"> </w:t>
      </w:r>
      <w:r w:rsidR="00E8086A" w:rsidRPr="0003779E">
        <w:rPr>
          <w:rStyle w:val="Term"/>
        </w:rPr>
        <w:t>fu</w:t>
      </w:r>
      <w:r w:rsidRPr="0003779E">
        <w:rPr>
          <w:rStyle w:val="Term"/>
        </w:rPr>
        <w:t>ll</w:t>
      </w:r>
      <w:r w:rsidR="00E8086A" w:rsidRPr="0003779E">
        <w:rPr>
          <w:rStyle w:val="Term"/>
        </w:rPr>
        <w:t xml:space="preserve"> pl</w:t>
      </w:r>
      <w:r w:rsidRPr="0003779E">
        <w:rPr>
          <w:rStyle w:val="Term"/>
        </w:rPr>
        <w:t>an</w:t>
      </w:r>
      <w:r>
        <w:t xml:space="preserve"> (contains all elements of the</w:t>
      </w:r>
      <w:r w:rsidR="00541CF2">
        <w:t xml:space="preserve"> Plan </w:t>
      </w:r>
      <w:r>
        <w:t>) or a</w:t>
      </w:r>
      <w:r w:rsidR="00E8086A">
        <w:t xml:space="preserve"> </w:t>
      </w:r>
      <w:r w:rsidR="00E8086A" w:rsidRPr="0003779E">
        <w:rPr>
          <w:rStyle w:val="Term"/>
        </w:rPr>
        <w:t>pa</w:t>
      </w:r>
      <w:r w:rsidRPr="0003779E">
        <w:rPr>
          <w:rStyle w:val="Term"/>
        </w:rPr>
        <w:t>tch</w:t>
      </w:r>
      <w:r w:rsidR="00E8086A" w:rsidRPr="0003779E">
        <w:rPr>
          <w:rStyle w:val="Term"/>
        </w:rPr>
        <w:t xml:space="preserve"> pl</w:t>
      </w:r>
      <w:r w:rsidRPr="0003779E">
        <w:rPr>
          <w:rStyle w:val="Term"/>
        </w:rPr>
        <w:t>an</w:t>
      </w:r>
      <w:r>
        <w:t xml:space="preserve"> (</w:t>
      </w:r>
      <w:r w:rsidR="00912D3A">
        <w:t xml:space="preserve">only </w:t>
      </w:r>
      <w:r>
        <w:t>contains the delta from a predecessor</w:t>
      </w:r>
      <w:r w:rsidR="00912D3A">
        <w:t xml:space="preserve"> or </w:t>
      </w:r>
      <w:r w:rsidR="00912D3A" w:rsidRPr="00EA31B0">
        <w:rPr>
          <w:rStyle w:val="Term"/>
        </w:rPr>
        <w:t>precursor</w:t>
      </w:r>
      <w:r w:rsidR="00541CF2" w:rsidRPr="00EA31B0">
        <w:rPr>
          <w:rStyle w:val="Term"/>
        </w:rPr>
        <w:t xml:space="preserve"> </w:t>
      </w:r>
      <w:r w:rsidR="00C760F4" w:rsidRPr="00EA31B0">
        <w:rPr>
          <w:rStyle w:val="Term"/>
        </w:rPr>
        <w:t>p</w:t>
      </w:r>
      <w:r w:rsidR="00541CF2" w:rsidRPr="00EA31B0">
        <w:rPr>
          <w:rStyle w:val="Term"/>
        </w:rPr>
        <w:t>lan</w:t>
      </w:r>
      <w:r>
        <w:t>).</w:t>
      </w:r>
    </w:p>
    <w:p w14:paraId="32B68E5D" w14:textId="746A9770" w:rsidR="00D35C24" w:rsidRDefault="00D35C24" w:rsidP="00D35C24">
      <w:r>
        <w:lastRenderedPageBreak/>
        <w:t>A</w:t>
      </w:r>
      <w:r w:rsidR="00E8086A">
        <w:t xml:space="preserve"> </w:t>
      </w:r>
      <w:r w:rsidR="00E8086A" w:rsidRPr="0003779E">
        <w:rPr>
          <w:rStyle w:val="Term"/>
        </w:rPr>
        <w:t>fu</w:t>
      </w:r>
      <w:r w:rsidRPr="0003779E">
        <w:rPr>
          <w:rStyle w:val="Term"/>
        </w:rPr>
        <w:t>ll</w:t>
      </w:r>
      <w:r w:rsidR="00E8086A" w:rsidRPr="0003779E">
        <w:rPr>
          <w:rStyle w:val="Term"/>
        </w:rPr>
        <w:t xml:space="preserve"> pl</w:t>
      </w:r>
      <w:r w:rsidRPr="0003779E">
        <w:rPr>
          <w:rStyle w:val="Term"/>
        </w:rPr>
        <w:t>an</w:t>
      </w:r>
      <w:r>
        <w:t xml:space="preserve"> may have a </w:t>
      </w:r>
      <w:r w:rsidR="00912D3A" w:rsidRPr="00EA31B0">
        <w:rPr>
          <w:rStyle w:val="Term"/>
        </w:rPr>
        <w:t xml:space="preserve">precursor </w:t>
      </w:r>
      <w:r w:rsidR="00C760F4" w:rsidRPr="00EA31B0">
        <w:rPr>
          <w:rStyle w:val="Term"/>
        </w:rPr>
        <w:t>plan</w:t>
      </w:r>
      <w:r w:rsidR="00C760F4">
        <w:t xml:space="preserve"> </w:t>
      </w:r>
      <w:r>
        <w:t xml:space="preserve">with which it overlaps and specifies changes in the PlanRevisions.  If there is no </w:t>
      </w:r>
      <w:r w:rsidR="00912D3A">
        <w:t>precursor</w:t>
      </w:r>
      <w:r>
        <w:t>, then it is a self-standing</w:t>
      </w:r>
      <w:r w:rsidR="00541CF2">
        <w:t xml:space="preserve"> Plan</w:t>
      </w:r>
      <w:r>
        <w:t>.  The specification of PlanRevisions in a</w:t>
      </w:r>
      <w:r w:rsidR="00E8086A">
        <w:t xml:space="preserve"> fu</w:t>
      </w:r>
      <w:r>
        <w:t>ll</w:t>
      </w:r>
      <w:r w:rsidR="00E8086A">
        <w:t xml:space="preserve"> pl</w:t>
      </w:r>
      <w:r>
        <w:t>an allows a plan execution function to merge the successor</w:t>
      </w:r>
      <w:r w:rsidR="00541CF2">
        <w:t xml:space="preserve"> Plan </w:t>
      </w:r>
      <w:r>
        <w:t xml:space="preserve">into an already loaded </w:t>
      </w:r>
      <w:r w:rsidR="00912D3A">
        <w:t xml:space="preserve">precursor </w:t>
      </w:r>
      <w:r w:rsidR="00541CF2">
        <w:t xml:space="preserve">Plan </w:t>
      </w:r>
      <w:r>
        <w:t>by applying only the changes identified.  Alternatively the already loaded</w:t>
      </w:r>
      <w:r w:rsidR="00541CF2">
        <w:t xml:space="preserve"> Plan </w:t>
      </w:r>
      <w:r>
        <w:t xml:space="preserve"> can be discarded and the entire</w:t>
      </w:r>
      <w:r w:rsidR="00541CF2">
        <w:t xml:space="preserve"> Plan</w:t>
      </w:r>
      <w:r>
        <w:t xml:space="preserve"> loaded from the</w:t>
      </w:r>
      <w:r w:rsidR="00E8086A">
        <w:t xml:space="preserve"> fu</w:t>
      </w:r>
      <w:r>
        <w:t>ll</w:t>
      </w:r>
      <w:r w:rsidR="00E8086A">
        <w:t xml:space="preserve"> pl</w:t>
      </w:r>
      <w:r>
        <w:t>an.</w:t>
      </w:r>
    </w:p>
    <w:p w14:paraId="208055BC" w14:textId="11664C94" w:rsidR="00D35C24" w:rsidRDefault="00D35C24" w:rsidP="00D35C24">
      <w:r>
        <w:t>A</w:t>
      </w:r>
      <w:r w:rsidR="00E8086A">
        <w:t xml:space="preserve"> </w:t>
      </w:r>
      <w:r w:rsidR="00E8086A" w:rsidRPr="0003779E">
        <w:rPr>
          <w:rStyle w:val="Term"/>
        </w:rPr>
        <w:t>pa</w:t>
      </w:r>
      <w:r w:rsidRPr="0003779E">
        <w:rPr>
          <w:rStyle w:val="Term"/>
        </w:rPr>
        <w:t>tch</w:t>
      </w:r>
      <w:r w:rsidR="00E8086A" w:rsidRPr="0003779E">
        <w:rPr>
          <w:rStyle w:val="Term"/>
        </w:rPr>
        <w:t xml:space="preserve"> pl</w:t>
      </w:r>
      <w:r w:rsidRPr="0003779E">
        <w:rPr>
          <w:rStyle w:val="Term"/>
        </w:rPr>
        <w:t>an</w:t>
      </w:r>
      <w:r>
        <w:t xml:space="preserve"> must have a </w:t>
      </w:r>
      <w:r w:rsidR="00912D3A" w:rsidRPr="00EA31B0">
        <w:rPr>
          <w:rStyle w:val="Term"/>
        </w:rPr>
        <w:t xml:space="preserve">precursor </w:t>
      </w:r>
      <w:r w:rsidR="0003779E" w:rsidRPr="00EA31B0">
        <w:rPr>
          <w:rStyle w:val="Term"/>
        </w:rPr>
        <w:t>pl</w:t>
      </w:r>
      <w:r w:rsidRPr="00EA31B0">
        <w:rPr>
          <w:rStyle w:val="Term"/>
        </w:rPr>
        <w:t>an</w:t>
      </w:r>
      <w:r>
        <w:t xml:space="preserve"> to which it is the delta.  It contains only the differences between the </w:t>
      </w:r>
      <w:r w:rsidR="00912D3A">
        <w:t xml:space="preserve">precursor </w:t>
      </w:r>
      <w:r w:rsidR="0003779E">
        <w:t>pl</w:t>
      </w:r>
      <w:r>
        <w:t xml:space="preserve">an and a </w:t>
      </w:r>
      <w:r w:rsidRPr="00EA31B0">
        <w:rPr>
          <w:rStyle w:val="Term"/>
        </w:rPr>
        <w:t>target</w:t>
      </w:r>
      <w:r w:rsidR="0003779E" w:rsidRPr="00EA31B0">
        <w:rPr>
          <w:rStyle w:val="Term"/>
        </w:rPr>
        <w:t xml:space="preserve"> pl</w:t>
      </w:r>
      <w:r w:rsidRPr="00EA31B0">
        <w:rPr>
          <w:rStyle w:val="Term"/>
        </w:rPr>
        <w:t>an</w:t>
      </w:r>
      <w:r>
        <w:t xml:space="preserve">.  </w:t>
      </w:r>
      <w:r w:rsidR="000C7533">
        <w:t>Patch</w:t>
      </w:r>
      <w:r w:rsidR="0003779E">
        <w:t xml:space="preserve"> pl</w:t>
      </w:r>
      <w:r>
        <w:t>an</w:t>
      </w:r>
      <w:r w:rsidR="000C7533">
        <w:t>s</w:t>
      </w:r>
      <w:r>
        <w:t xml:space="preserve"> </w:t>
      </w:r>
      <w:r w:rsidR="00CC33FB">
        <w:t>cannot be</w:t>
      </w:r>
      <w:r w:rsidR="000C7533">
        <w:t xml:space="preserve"> </w:t>
      </w:r>
      <w:r>
        <w:t>used in the context of a</w:t>
      </w:r>
      <w:r w:rsidR="0003779E">
        <w:t xml:space="preserve"> </w:t>
      </w:r>
      <w:r w:rsidR="0003779E" w:rsidRPr="006A5A30">
        <w:rPr>
          <w:rStyle w:val="Term"/>
        </w:rPr>
        <w:t>pl</w:t>
      </w:r>
      <w:r w:rsidRPr="006A5A30">
        <w:rPr>
          <w:rStyle w:val="Term"/>
        </w:rPr>
        <w:t>anning</w:t>
      </w:r>
      <w:r w:rsidR="0003779E" w:rsidRPr="006A5A30">
        <w:rPr>
          <w:rStyle w:val="Term"/>
        </w:rPr>
        <w:t xml:space="preserve"> re</w:t>
      </w:r>
      <w:r w:rsidRPr="006A5A30">
        <w:rPr>
          <w:rStyle w:val="Term"/>
        </w:rPr>
        <w:t>quest</w:t>
      </w:r>
      <w:r>
        <w:t>.  If the</w:t>
      </w:r>
      <w:r w:rsidR="0003779E">
        <w:t xml:space="preserve"> pa</w:t>
      </w:r>
      <w:r>
        <w:t>tch</w:t>
      </w:r>
      <w:r w:rsidR="0003779E">
        <w:t xml:space="preserve"> pl</w:t>
      </w:r>
      <w:r>
        <w:t>an is a distributed output of a planning function, it must also have the reference to the target Plan.  It is only possible for a plan execution function to merge a</w:t>
      </w:r>
      <w:r w:rsidR="0003779E">
        <w:t xml:space="preserve"> pa</w:t>
      </w:r>
      <w:r>
        <w:t>tch</w:t>
      </w:r>
      <w:r w:rsidR="0003779E">
        <w:t xml:space="preserve"> pl</w:t>
      </w:r>
      <w:r>
        <w:t xml:space="preserve">an into an already loaded </w:t>
      </w:r>
      <w:r w:rsidR="007A3746">
        <w:t xml:space="preserve">precursor </w:t>
      </w:r>
      <w:r w:rsidR="00541CF2">
        <w:t xml:space="preserve">Plan </w:t>
      </w:r>
      <w:r>
        <w:t>by applying the changes identified – it does not include the full specification of the</w:t>
      </w:r>
      <w:r w:rsidR="00541CF2">
        <w:t xml:space="preserve"> Plan </w:t>
      </w:r>
      <w:r>
        <w:t>to be loaded from scratch.</w:t>
      </w:r>
    </w:p>
    <w:p w14:paraId="7881142C" w14:textId="2A756FE7" w:rsidR="00912D3A" w:rsidRDefault="00193E05" w:rsidP="00D35C24">
      <w:r>
        <w:t xml:space="preserve">Each plan has its own unique planID (specified as a MAL::ObjectIdentity) which is assigned by the planning function that generates it.  If it has a predecessor or </w:t>
      </w:r>
      <w:r w:rsidRPr="00EA31B0">
        <w:rPr>
          <w:rStyle w:val="Term"/>
        </w:rPr>
        <w:t>precursor plan</w:t>
      </w:r>
      <w:r>
        <w:t>, then this is referenced in the precursorPlan field of the Plan as a MAL::ObjectRef</w:t>
      </w:r>
      <w:r w:rsidR="00C760F4">
        <w:t>.</w:t>
      </w:r>
    </w:p>
    <w:p w14:paraId="5137B91A" w14:textId="1C9494D9" w:rsidR="00B46A74" w:rsidRDefault="00C760F4" w:rsidP="00D35C24">
      <w:r>
        <w:t xml:space="preserve">In the specific case of a </w:t>
      </w:r>
      <w:r w:rsidRPr="00EA31B0">
        <w:rPr>
          <w:rStyle w:val="Term"/>
        </w:rPr>
        <w:t>patch plan</w:t>
      </w:r>
      <w:r>
        <w:t>, the planning function first generate</w:t>
      </w:r>
      <w:r w:rsidR="007A3746">
        <w:t>s</w:t>
      </w:r>
      <w:r>
        <w:t xml:space="preserve"> the required new </w:t>
      </w:r>
      <w:r w:rsidRPr="00EA31B0">
        <w:rPr>
          <w:rStyle w:val="Term"/>
        </w:rPr>
        <w:t>full plan</w:t>
      </w:r>
      <w:r>
        <w:t xml:space="preserve"> </w:t>
      </w:r>
      <w:r w:rsidR="007A3746">
        <w:t xml:space="preserve">(the </w:t>
      </w:r>
      <w:r w:rsidR="007A3746" w:rsidRPr="007A3746">
        <w:rPr>
          <w:rStyle w:val="Term"/>
        </w:rPr>
        <w:t>target plan</w:t>
      </w:r>
      <w:r w:rsidR="007A3746">
        <w:t xml:space="preserve">) </w:t>
      </w:r>
      <w:r w:rsidRPr="007A3746">
        <w:t>as</w:t>
      </w:r>
      <w:r>
        <w:t xml:space="preserve"> an evolution from a </w:t>
      </w:r>
      <w:r w:rsidR="007A3746">
        <w:t xml:space="preserve">specified </w:t>
      </w:r>
      <w:r w:rsidR="007A3746">
        <w:rPr>
          <w:rStyle w:val="Term"/>
        </w:rPr>
        <w:t>precursor plan</w:t>
      </w:r>
      <w:r w:rsidR="007A3746">
        <w:t xml:space="preserve">. </w:t>
      </w:r>
      <w:r>
        <w:rPr>
          <w:i/>
          <w:iCs/>
        </w:rPr>
        <w:t xml:space="preserve"> </w:t>
      </w:r>
      <w:r w:rsidR="007A3746">
        <w:t>The patch plan is then generated as the delta between the precursor and target plans</w:t>
      </w:r>
      <w:r w:rsidR="00B46A74">
        <w:t xml:space="preserve"> and is assigned its own planID, distinct from both precursor and target plans</w:t>
      </w:r>
      <w:r w:rsidR="007A3746">
        <w:t>.  The precursorPlan field of the patch plan</w:t>
      </w:r>
      <w:r w:rsidR="00B46A74">
        <w:t xml:space="preserve"> contains a reference to the precursor plan, while the targetPlan field of the patch plan contains a reference to the target plan.</w:t>
      </w:r>
    </w:p>
    <w:p w14:paraId="03E174F4" w14:textId="0B1EFC76" w:rsidR="00B46A74" w:rsidRDefault="00B46A74" w:rsidP="00D35C24">
      <w:r>
        <w:t>When a plan execution function applies a patch plan to an already loaded precursor plan, the target plan is reconstituted and the identity of the resultant plan is that of the target plan, not the patch plan.</w:t>
      </w:r>
    </w:p>
    <w:p w14:paraId="7665DFDD" w14:textId="0DE735FC" w:rsidR="00D35C24" w:rsidRDefault="002F0F6A" w:rsidP="00D44BC0">
      <w:pPr>
        <w:keepNext/>
      </w:pPr>
      <w:r w:rsidRPr="002F0F6A">
        <w:rPr>
          <w:noProof/>
        </w:rPr>
        <w:lastRenderedPageBreak/>
        <w:drawing>
          <wp:inline distT="0" distB="0" distL="0" distR="0" wp14:anchorId="1A480929" wp14:editId="3D0A63CC">
            <wp:extent cx="5716905" cy="3225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6905" cy="3225800"/>
                    </a:xfrm>
                    <a:prstGeom prst="rect">
                      <a:avLst/>
                    </a:prstGeom>
                    <a:noFill/>
                    <a:ln>
                      <a:noFill/>
                    </a:ln>
                  </pic:spPr>
                </pic:pic>
              </a:graphicData>
            </a:graphic>
          </wp:inline>
        </w:drawing>
      </w:r>
    </w:p>
    <w:p w14:paraId="3D4A27EF" w14:textId="3709D362" w:rsidR="00D35C24" w:rsidRDefault="00D35C24" w:rsidP="00D35C24">
      <w:pPr>
        <w:pStyle w:val="Caption"/>
        <w:keepNext w:val="0"/>
      </w:pPr>
      <w:bookmarkStart w:id="162" w:name="_Ref33111997"/>
      <w:bookmarkStart w:id="163" w:name="_Toc140093367"/>
      <w:r>
        <w:t xml:space="preserve">Figure </w:t>
      </w:r>
      <w:r w:rsidR="00A23CA0">
        <w:fldChar w:fldCharType="begin"/>
      </w:r>
      <w:r w:rsidR="00A23CA0">
        <w:instrText xml:space="preserve"> SEQ Figure \* ARABIC </w:instrText>
      </w:r>
      <w:r w:rsidR="00A23CA0">
        <w:fldChar w:fldCharType="separate"/>
      </w:r>
      <w:r w:rsidR="00182691">
        <w:rPr>
          <w:noProof/>
        </w:rPr>
        <w:t>24</w:t>
      </w:r>
      <w:r w:rsidR="00A23CA0">
        <w:rPr>
          <w:noProof/>
        </w:rPr>
        <w:fldChar w:fldCharType="end"/>
      </w:r>
      <w:bookmarkEnd w:id="162"/>
      <w:r>
        <w:t>: Plan Details</w:t>
      </w:r>
      <w:bookmarkEnd w:id="163"/>
    </w:p>
    <w:p w14:paraId="60EABF09" w14:textId="392807C8" w:rsidR="00D35C24" w:rsidRDefault="00D35C24" w:rsidP="00D35C24">
      <w:r>
        <w:t>The component parts are the same for</w:t>
      </w:r>
      <w:r w:rsidR="0003779E">
        <w:t xml:space="preserve"> fu</w:t>
      </w:r>
      <w:r>
        <w:t>ll and</w:t>
      </w:r>
      <w:r w:rsidR="0003779E">
        <w:t xml:space="preserve"> pa</w:t>
      </w:r>
      <w:r>
        <w:t>tch</w:t>
      </w:r>
      <w:r w:rsidR="0003779E">
        <w:t xml:space="preserve"> pl</w:t>
      </w:r>
      <w:r>
        <w:t>ans.</w:t>
      </w:r>
    </w:p>
    <w:p w14:paraId="28AF937D" w14:textId="64E3E658" w:rsidR="00D35C24" w:rsidRDefault="00D35C24" w:rsidP="00D35C24">
      <w:r>
        <w:t>For a</w:t>
      </w:r>
      <w:r w:rsidR="0003779E">
        <w:t xml:space="preserve"> pa</w:t>
      </w:r>
      <w:r>
        <w:t>tch</w:t>
      </w:r>
      <w:r w:rsidR="0003779E">
        <w:t xml:space="preserve"> pl</w:t>
      </w:r>
      <w:r>
        <w:t>an, only PlannedItems that are new or modified with respect to the</w:t>
      </w:r>
      <w:r w:rsidR="00C00D4D">
        <w:t xml:space="preserve"> </w:t>
      </w:r>
      <w:r w:rsidR="00B46A74">
        <w:t xml:space="preserve">precursor </w:t>
      </w:r>
      <w:r>
        <w:t>Plan are included.  Unchanged items should not be present, while a</w:t>
      </w:r>
      <w:r w:rsidR="00C00D4D">
        <w:t xml:space="preserve"> fu</w:t>
      </w:r>
      <w:r>
        <w:t>ll</w:t>
      </w:r>
      <w:r w:rsidR="00C00D4D">
        <w:t xml:space="preserve"> pl</w:t>
      </w:r>
      <w:r>
        <w:t>an will include any unchanged items.</w:t>
      </w:r>
    </w:p>
    <w:p w14:paraId="72B9E65E" w14:textId="66D96226" w:rsidR="00D35C24" w:rsidRDefault="00D35C24" w:rsidP="00D35C24">
      <w:r>
        <w:t>A</w:t>
      </w:r>
      <w:r w:rsidR="00C00D4D">
        <w:t xml:space="preserve"> pa</w:t>
      </w:r>
      <w:r>
        <w:t>tch</w:t>
      </w:r>
      <w:r w:rsidR="00C00D4D">
        <w:t xml:space="preserve"> pl</w:t>
      </w:r>
      <w:r>
        <w:t>an must have a PlanRevision, and only one PlanRevision can be present - relative to the</w:t>
      </w:r>
      <w:r w:rsidR="00C00D4D">
        <w:t xml:space="preserve"> </w:t>
      </w:r>
      <w:r w:rsidR="00B46A74">
        <w:t xml:space="preserve">precursor </w:t>
      </w:r>
      <w:r>
        <w:t>Plan.  Updated ResourceProfiles may also be included.  This is unlikely to be relevant for a</w:t>
      </w:r>
      <w:r w:rsidR="00C00D4D">
        <w:t xml:space="preserve"> pa</w:t>
      </w:r>
      <w:r>
        <w:t>tch</w:t>
      </w:r>
      <w:r w:rsidR="00C00D4D">
        <w:t xml:space="preserve"> pl</w:t>
      </w:r>
      <w:r>
        <w:t>an that is a request.</w:t>
      </w:r>
    </w:p>
    <w:p w14:paraId="60C79AAF" w14:textId="3C97330E" w:rsidR="00D35C24" w:rsidRDefault="00D35C24" w:rsidP="00D35C24">
      <w:r>
        <w:t xml:space="preserve">Several plans may share the same </w:t>
      </w:r>
      <w:r w:rsidR="00B46A74">
        <w:t>precursor</w:t>
      </w:r>
      <w:r>
        <w:t>, representing alternative options</w:t>
      </w:r>
      <w:r w:rsidR="00B761A9">
        <w:t xml:space="preserve">.  </w:t>
      </w:r>
      <w:r>
        <w:t>Plans may be released as Operational or Alternate plans.  An Operational plan is the default to be applied, while Alternate plans may be provided to allow for a last-minute operational choice or to handle predicted contingency situations.  Whether a Plan is Operational or Alternate can be modified after it has been generated and this status is therefore a dynamic attribute.</w:t>
      </w:r>
    </w:p>
    <w:p w14:paraId="64861333" w14:textId="77777777" w:rsidR="00D35C24" w:rsidRDefault="00D35C24" w:rsidP="00D35C24">
      <w:pPr>
        <w:pStyle w:val="HeadingNoNumber"/>
      </w:pPr>
      <w:r>
        <w:t>Plan</w:t>
      </w:r>
    </w:p>
    <w:p w14:paraId="069B6D63" w14:textId="49F7F11B" w:rsidR="00D35C24" w:rsidRDefault="00D35C24" w:rsidP="00D35C24">
      <w:r>
        <w:t>A Plan is an MO</w:t>
      </w:r>
      <w:r w:rsidR="00C00D4D">
        <w:t xml:space="preserve"> ob</w:t>
      </w:r>
      <w:r>
        <w:t>ject that contains both the static attributes that define a version of a</w:t>
      </w:r>
      <w:r w:rsidR="00C00D4D">
        <w:t xml:space="preserve"> </w:t>
      </w:r>
      <w:r w:rsidR="00C00D4D">
        <w:rPr>
          <w:rStyle w:val="Term"/>
        </w:rPr>
        <w:t>pl</w:t>
      </w:r>
      <w:r>
        <w:rPr>
          <w:rStyle w:val="Term"/>
        </w:rPr>
        <w:t>an</w:t>
      </w:r>
      <w:r>
        <w:t xml:space="preserve"> and dynamic attributes that hold its current state.  Its </w:t>
      </w:r>
      <w:r w:rsidRPr="003F7FCD">
        <w:rPr>
          <w:rStyle w:val="Term"/>
        </w:rPr>
        <w:t>identity</w:t>
      </w:r>
      <w:r>
        <w:t xml:space="preserve"> is defined by a constant </w:t>
      </w:r>
      <w:r w:rsidR="00BF301E" w:rsidRPr="003F7FCD">
        <w:rPr>
          <w:rStyle w:val="Term"/>
        </w:rPr>
        <w:t>key</w:t>
      </w:r>
      <w:r w:rsidR="00BF301E">
        <w:t xml:space="preserve"> </w:t>
      </w:r>
      <w:r>
        <w:t xml:space="preserve">and an evolving </w:t>
      </w:r>
      <w:r w:rsidRPr="003F7FCD">
        <w:rPr>
          <w:rStyle w:val="Term"/>
        </w:rPr>
        <w:t>version</w:t>
      </w:r>
      <w:r>
        <w:t>, which is updated each time the</w:t>
      </w:r>
      <w:r w:rsidR="00541CF2">
        <w:t xml:space="preserve"> Plan </w:t>
      </w:r>
      <w:r>
        <w:t xml:space="preserve"> is revised.</w:t>
      </w:r>
    </w:p>
    <w:p w14:paraId="13C02AFC"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O Plan E1"/>
      </w:tblPr>
      <w:tblGrid>
        <w:gridCol w:w="1667"/>
        <w:gridCol w:w="2976"/>
        <w:gridCol w:w="992"/>
        <w:gridCol w:w="1843"/>
        <w:gridCol w:w="709"/>
        <w:gridCol w:w="992"/>
      </w:tblGrid>
      <w:tr w:rsidR="00D35C24" w14:paraId="70154ACC" w14:textId="77777777" w:rsidTr="00015FA3">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E3DCBFB" w14:textId="77777777" w:rsidR="00D35C24" w:rsidRPr="00404E36" w:rsidRDefault="00D35C24" w:rsidP="00D44BC0">
            <w:pPr>
              <w:pStyle w:val="TableCell"/>
              <w:keepNext/>
              <w:rPr>
                <w:color w:val="FFFFFF" w:themeColor="background1"/>
              </w:rPr>
            </w:pPr>
            <w:r w:rsidRPr="00404E36">
              <w:rPr>
                <w:color w:val="FFFFFF" w:themeColor="background1"/>
              </w:rPr>
              <w:lastRenderedPageBreak/>
              <w:t>Name</w:t>
            </w:r>
          </w:p>
        </w:tc>
        <w:tc>
          <w:tcPr>
            <w:tcW w:w="2976" w:type="dxa"/>
          </w:tcPr>
          <w:p w14:paraId="33C72C22"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Plan</w:t>
            </w:r>
          </w:p>
        </w:tc>
        <w:tc>
          <w:tcPr>
            <w:tcW w:w="992" w:type="dxa"/>
            <w:shd w:val="clear" w:color="auto" w:fill="662382"/>
          </w:tcPr>
          <w:p w14:paraId="7AF4E6E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04BCC05" w14:textId="043EC2AF" w:rsidR="00D35C24" w:rsidRPr="00404E36" w:rsidRDefault="009F134E" w:rsidP="00D35C24">
            <w:pPr>
              <w:pStyle w:val="TableCell"/>
              <w:cnfStyle w:val="000000000000" w:firstRow="0" w:lastRow="0" w:firstColumn="0" w:lastColumn="0" w:oddVBand="0" w:evenVBand="0" w:oddHBand="0" w:evenHBand="0" w:firstRowFirstColumn="0" w:firstRowLastColumn="0" w:lastRowFirstColumn="0" w:lastRowLastColumn="0"/>
              <w:rPr>
                <w:b/>
              </w:rPr>
            </w:pPr>
            <w:r>
              <w:t>MAL::</w:t>
            </w:r>
            <w:r w:rsidR="00B939AF">
              <w:t>Object</w:t>
            </w:r>
          </w:p>
        </w:tc>
        <w:tc>
          <w:tcPr>
            <w:tcW w:w="709" w:type="dxa"/>
            <w:shd w:val="clear" w:color="auto" w:fill="662382"/>
          </w:tcPr>
          <w:p w14:paraId="16DE9F08"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587A6C2" w14:textId="21B3ACF0" w:rsidR="00D35C24" w:rsidRPr="00121F50" w:rsidRDefault="00540AC5" w:rsidP="00D35C24">
            <w:pPr>
              <w:pStyle w:val="TableCell"/>
              <w:jc w:val="right"/>
              <w:cnfStyle w:val="000000000000" w:firstRow="0" w:lastRow="0" w:firstColumn="0" w:lastColumn="0" w:oddVBand="0" w:evenVBand="0" w:oddHBand="0" w:evenHBand="0" w:firstRowFirstColumn="0" w:firstRowLastColumn="0" w:lastRowFirstColumn="0" w:lastRowLastColumn="0"/>
            </w:pPr>
            <w:r>
              <w:t>50</w:t>
            </w:r>
            <w:r w:rsidR="00D35C24">
              <w:t>1</w:t>
            </w:r>
          </w:p>
        </w:tc>
      </w:tr>
    </w:tbl>
    <w:p w14:paraId="7BE36AB8" w14:textId="77777777" w:rsidR="00D35C24" w:rsidRPr="00404E36" w:rsidRDefault="00D35C24" w:rsidP="009B5047">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4D85169D" w14:textId="77777777" w:rsidTr="00015F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E82035D" w14:textId="77777777" w:rsidR="00D35C24" w:rsidRDefault="00D35C24" w:rsidP="00D35C24">
            <w:pPr>
              <w:pStyle w:val="TableCell"/>
            </w:pPr>
            <w:r>
              <w:t>Attribute</w:t>
            </w:r>
          </w:p>
        </w:tc>
        <w:tc>
          <w:tcPr>
            <w:tcW w:w="1984" w:type="dxa"/>
          </w:tcPr>
          <w:p w14:paraId="3CC7DDA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A8E30F8" w14:textId="77777777" w:rsidR="00D35C24" w:rsidRPr="00015FA3"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15FA3">
              <w:t>Nullable</w:t>
            </w:r>
          </w:p>
        </w:tc>
        <w:tc>
          <w:tcPr>
            <w:tcW w:w="4535" w:type="dxa"/>
          </w:tcPr>
          <w:p w14:paraId="1BF97EE0"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76622122" w14:textId="77777777" w:rsidTr="00D44BC0">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tcPr>
          <w:p w14:paraId="05C16A91" w14:textId="7A0EBF70" w:rsidR="00D35C24" w:rsidRPr="00CB285F" w:rsidRDefault="00212E69" w:rsidP="00D35C24">
            <w:pPr>
              <w:pStyle w:val="TableCell"/>
              <w:rPr>
                <w:u w:val="single"/>
              </w:rPr>
            </w:pPr>
            <w:r>
              <w:rPr>
                <w:u w:val="single"/>
              </w:rPr>
              <w:t>identity</w:t>
            </w:r>
          </w:p>
        </w:tc>
        <w:tc>
          <w:tcPr>
            <w:tcW w:w="0" w:type="dxa"/>
            <w:shd w:val="clear" w:color="auto" w:fill="BFBFBF" w:themeFill="background1" w:themeFillShade="BF"/>
          </w:tcPr>
          <w:p w14:paraId="6821F4DF" w14:textId="6DCC78A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w:t>
            </w:r>
            <w:r w:rsidR="00FF785F">
              <w:t>ObjectIdentity</w:t>
            </w:r>
          </w:p>
        </w:tc>
        <w:tc>
          <w:tcPr>
            <w:tcW w:w="0" w:type="dxa"/>
            <w:shd w:val="clear" w:color="auto" w:fill="BFBFBF" w:themeFill="background1" w:themeFillShade="BF"/>
          </w:tcPr>
          <w:p w14:paraId="79BBF1B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0" w:type="dxa"/>
            <w:shd w:val="clear" w:color="auto" w:fill="BFBFBF" w:themeFill="background1" w:themeFillShade="BF"/>
          </w:tcPr>
          <w:p w14:paraId="3A33F59B" w14:textId="5CE97DF4" w:rsidR="00D35C24" w:rsidRDefault="003F7FCD" w:rsidP="00D35C24">
            <w:pPr>
              <w:pStyle w:val="TableCell"/>
              <w:cnfStyle w:val="000000000000" w:firstRow="0" w:lastRow="0" w:firstColumn="0" w:lastColumn="0" w:oddVBand="0" w:evenVBand="0" w:oddHBand="0" w:evenHBand="0" w:firstRowFirstColumn="0" w:firstRowLastColumn="0" w:lastRowFirstColumn="0" w:lastRowLastColumn="0"/>
            </w:pPr>
            <w:r>
              <w:t>Identity</w:t>
            </w:r>
            <w:r w:rsidR="00D35C24">
              <w:t xml:space="preserve"> of the Plan</w:t>
            </w:r>
            <w:r>
              <w:t>, including version.</w:t>
            </w:r>
          </w:p>
        </w:tc>
      </w:tr>
      <w:tr w:rsidR="00D35C24" w14:paraId="3DEE9D97"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5ACC2972" w14:textId="77777777" w:rsidR="00D35C24" w:rsidRPr="00CB285F" w:rsidRDefault="00D35C24" w:rsidP="00D35C24">
            <w:pPr>
              <w:pStyle w:val="TableCell"/>
              <w:rPr>
                <w:u w:val="single"/>
              </w:rPr>
            </w:pPr>
            <w:r w:rsidRPr="00CB285F">
              <w:rPr>
                <w:u w:val="single"/>
              </w:rPr>
              <w:t>isPatchPlan</w:t>
            </w:r>
          </w:p>
        </w:tc>
        <w:tc>
          <w:tcPr>
            <w:tcW w:w="1984" w:type="dxa"/>
          </w:tcPr>
          <w:p w14:paraId="655EE7B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04ECF1A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0FFBC7C" w14:textId="22D3230D"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Flag indicating if the</w:t>
            </w:r>
            <w:r w:rsidR="00541CF2">
              <w:t xml:space="preserve"> Plan</w:t>
            </w:r>
            <w:r>
              <w:t xml:space="preserve"> is a</w:t>
            </w:r>
            <w:r w:rsidR="00C00D4D">
              <w:t xml:space="preserve"> pa</w:t>
            </w:r>
            <w:r>
              <w:t>tch</w:t>
            </w:r>
            <w:r w:rsidR="00C00D4D">
              <w:t xml:space="preserve"> pl</w:t>
            </w:r>
            <w:r>
              <w:t xml:space="preserve">an that only contains details of the changes from the </w:t>
            </w:r>
            <w:r w:rsidR="00B46A74">
              <w:t xml:space="preserve">precursor </w:t>
            </w:r>
            <w:r>
              <w:t>Plan.  A</w:t>
            </w:r>
            <w:r w:rsidR="00C00D4D">
              <w:t xml:space="preserve"> pa</w:t>
            </w:r>
            <w:r>
              <w:t>tch</w:t>
            </w:r>
            <w:r w:rsidR="00C00D4D">
              <w:t xml:space="preserve"> pl</w:t>
            </w:r>
            <w:r>
              <w:t xml:space="preserve">an must have a </w:t>
            </w:r>
            <w:r w:rsidR="00B46A74">
              <w:t>precursor</w:t>
            </w:r>
            <w:r>
              <w:t xml:space="preserve">.  It must also include a single PlanRevision relative to the </w:t>
            </w:r>
            <w:r w:rsidR="00B46A74">
              <w:t xml:space="preserve">precursor </w:t>
            </w:r>
            <w:r>
              <w:t>Plan.</w:t>
            </w:r>
          </w:p>
        </w:tc>
      </w:tr>
      <w:tr w:rsidR="00D35C24" w14:paraId="19B77CBE"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06207AB5" w14:textId="77777777" w:rsidR="00D35C24" w:rsidRPr="00CB285F" w:rsidRDefault="00D35C24" w:rsidP="00D35C24">
            <w:pPr>
              <w:pStyle w:val="TableCell"/>
              <w:rPr>
                <w:u w:val="single"/>
              </w:rPr>
            </w:pPr>
            <w:r w:rsidRPr="00CB285F">
              <w:rPr>
                <w:u w:val="single"/>
              </w:rPr>
              <w:t>precursor</w:t>
            </w:r>
            <w:r>
              <w:rPr>
                <w:u w:val="single"/>
              </w:rPr>
              <w:t>Plan</w:t>
            </w:r>
          </w:p>
        </w:tc>
        <w:tc>
          <w:tcPr>
            <w:tcW w:w="1984" w:type="dxa"/>
          </w:tcPr>
          <w:p w14:paraId="271024DB" w14:textId="425085BB"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656248">
              <w:br/>
              <w:t>&lt;Plan&gt;</w:t>
            </w:r>
          </w:p>
        </w:tc>
        <w:tc>
          <w:tcPr>
            <w:tcW w:w="992" w:type="dxa"/>
          </w:tcPr>
          <w:p w14:paraId="3162BAC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6E38D04" w14:textId="18F46AD7" w:rsidR="00870B73" w:rsidRDefault="00870B73" w:rsidP="00D35C24">
            <w:pPr>
              <w:pStyle w:val="TableCell"/>
              <w:cnfStyle w:val="000000000000" w:firstRow="0" w:lastRow="0" w:firstColumn="0" w:lastColumn="0" w:oddVBand="0" w:evenVBand="0" w:oddHBand="0" w:evenHBand="0" w:firstRowFirstColumn="0" w:firstRowLastColumn="0" w:lastRowFirstColumn="0" w:lastRowLastColumn="0"/>
            </w:pPr>
            <w:r>
              <w:t xml:space="preserve">Reference to a </w:t>
            </w:r>
            <w:r w:rsidR="00151962">
              <w:t xml:space="preserve">precursor (or </w:t>
            </w:r>
            <w:r>
              <w:t>predecessor</w:t>
            </w:r>
            <w:r w:rsidR="00151962">
              <w:t>)</w:t>
            </w:r>
            <w:r>
              <w:t xml:space="preserve"> Plan from which the changes are detailed in the Plan.  This may be used if there is an iterative re-planning cycle in which successive plans overlap, or where a previous Plan has been updated through re-planning.  If there is no </w:t>
            </w:r>
            <w:r w:rsidR="00151962">
              <w:t>precursor</w:t>
            </w:r>
            <w:r>
              <w:t>, then the Plan must be a self-standing full plan.</w:t>
            </w:r>
          </w:p>
          <w:p w14:paraId="33A345BF" w14:textId="0F95C304" w:rsidR="00D35C24" w:rsidRDefault="00870B73" w:rsidP="00D35C24">
            <w:pPr>
              <w:pStyle w:val="TableCell"/>
              <w:cnfStyle w:val="000000000000" w:firstRow="0" w:lastRow="0" w:firstColumn="0" w:lastColumn="0" w:oddVBand="0" w:evenVBand="0" w:oddHBand="0" w:evenHBand="0" w:firstRowFirstColumn="0" w:firstRowLastColumn="0" w:lastRowFirstColumn="0" w:lastRowLastColumn="0"/>
            </w:pPr>
            <w:r>
              <w:t xml:space="preserve">If the Plan is a Patch Plan, then </w:t>
            </w:r>
            <w:r w:rsidR="00151962">
              <w:t>a</w:t>
            </w:r>
            <w:r>
              <w:t xml:space="preserve"> precursor plan must be specified.</w:t>
            </w:r>
          </w:p>
        </w:tc>
      </w:tr>
      <w:tr w:rsidR="00D35C24" w14:paraId="3B4E798B"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2F393C06" w14:textId="77777777" w:rsidR="00D35C24" w:rsidRPr="00CB285F" w:rsidRDefault="00D35C24" w:rsidP="00D35C24">
            <w:pPr>
              <w:pStyle w:val="TableCell"/>
              <w:rPr>
                <w:u w:val="single"/>
              </w:rPr>
            </w:pPr>
            <w:r w:rsidRPr="00CB285F">
              <w:rPr>
                <w:u w:val="single"/>
              </w:rPr>
              <w:t>target</w:t>
            </w:r>
            <w:r>
              <w:rPr>
                <w:u w:val="single"/>
              </w:rPr>
              <w:t>Plan</w:t>
            </w:r>
          </w:p>
        </w:tc>
        <w:tc>
          <w:tcPr>
            <w:tcW w:w="1984" w:type="dxa"/>
          </w:tcPr>
          <w:p w14:paraId="48C06B0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p w14:paraId="41C07218" w14:textId="77B433FF" w:rsidR="00656248" w:rsidRDefault="00656248" w:rsidP="00D35C24">
            <w:pPr>
              <w:pStyle w:val="TableCell"/>
              <w:cnfStyle w:val="000000000000" w:firstRow="0" w:lastRow="0" w:firstColumn="0" w:lastColumn="0" w:oddVBand="0" w:evenVBand="0" w:oddHBand="0" w:evenHBand="0" w:firstRowFirstColumn="0" w:firstRowLastColumn="0" w:lastRowFirstColumn="0" w:lastRowLastColumn="0"/>
            </w:pPr>
            <w:r>
              <w:t>&lt;Plan&gt;</w:t>
            </w:r>
          </w:p>
        </w:tc>
        <w:tc>
          <w:tcPr>
            <w:tcW w:w="992" w:type="dxa"/>
          </w:tcPr>
          <w:p w14:paraId="0EE5DA3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2F20FA2" w14:textId="1EABAC1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Applicable only for</w:t>
            </w:r>
            <w:r w:rsidR="00C00D4D">
              <w:t xml:space="preserve"> pa</w:t>
            </w:r>
            <w:r>
              <w:t>tch</w:t>
            </w:r>
            <w:r w:rsidR="00C00D4D">
              <w:t xml:space="preserve"> pl</w:t>
            </w:r>
            <w:r>
              <w:t>ans, this is a reference to the target Plan.  This target Plan is the result of applying the</w:t>
            </w:r>
            <w:r w:rsidR="00C00D4D">
              <w:t xml:space="preserve"> pa</w:t>
            </w:r>
            <w:r>
              <w:t>tch</w:t>
            </w:r>
            <w:r w:rsidR="00C00D4D">
              <w:t xml:space="preserve"> pl</w:t>
            </w:r>
            <w:r>
              <w:t xml:space="preserve">an to the </w:t>
            </w:r>
            <w:r w:rsidR="00AD3B8E">
              <w:t xml:space="preserve">precursor </w:t>
            </w:r>
            <w:r>
              <w:t xml:space="preserve">Plan and is distinct from the identity of the </w:t>
            </w:r>
            <w:r w:rsidR="00C00D4D">
              <w:t>p</w:t>
            </w:r>
            <w:r>
              <w:t>atch</w:t>
            </w:r>
            <w:r w:rsidR="00C00D4D">
              <w:t xml:space="preserve"> p</w:t>
            </w:r>
            <w:r>
              <w:t xml:space="preserve">lan itself.  </w:t>
            </w:r>
            <w:r w:rsidR="00B13CEE">
              <w:t>Patch plans are not permitted in the context of a planning request.</w:t>
            </w:r>
          </w:p>
        </w:tc>
      </w:tr>
      <w:tr w:rsidR="00D35C24" w14:paraId="19757586"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4C998C1B" w14:textId="77777777" w:rsidR="00D35C24" w:rsidRPr="00CB285F" w:rsidRDefault="00D35C24" w:rsidP="00D35C24">
            <w:pPr>
              <w:pStyle w:val="TableCell"/>
              <w:rPr>
                <w:u w:val="single"/>
              </w:rPr>
            </w:pPr>
            <w:r w:rsidRPr="00CB285F">
              <w:rPr>
                <w:u w:val="single"/>
              </w:rPr>
              <w:t>information</w:t>
            </w:r>
          </w:p>
        </w:tc>
        <w:tc>
          <w:tcPr>
            <w:tcW w:w="1984" w:type="dxa"/>
          </w:tcPr>
          <w:p w14:paraId="39A0D40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PlanInformation</w:t>
            </w:r>
          </w:p>
        </w:tc>
        <w:tc>
          <w:tcPr>
            <w:tcW w:w="992" w:type="dxa"/>
          </w:tcPr>
          <w:p w14:paraId="69F20F4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6417D6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Contains header information relating to the Plan, including its originator and validity period.</w:t>
            </w:r>
          </w:p>
        </w:tc>
      </w:tr>
      <w:tr w:rsidR="00D35C24" w14:paraId="0D268A4B"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4A2A4EA0" w14:textId="77777777" w:rsidR="00D35C24" w:rsidRPr="00CB285F" w:rsidRDefault="00D35C24" w:rsidP="00D35C24">
            <w:pPr>
              <w:pStyle w:val="TableCell"/>
              <w:rPr>
                <w:u w:val="single"/>
              </w:rPr>
            </w:pPr>
            <w:r w:rsidRPr="00CB285F">
              <w:rPr>
                <w:u w:val="single"/>
              </w:rPr>
              <w:t>items</w:t>
            </w:r>
          </w:p>
        </w:tc>
        <w:tc>
          <w:tcPr>
            <w:tcW w:w="1984" w:type="dxa"/>
          </w:tcPr>
          <w:p w14:paraId="54172BC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PlannedItems</w:t>
            </w:r>
          </w:p>
        </w:tc>
        <w:tc>
          <w:tcPr>
            <w:tcW w:w="992" w:type="dxa"/>
          </w:tcPr>
          <w:p w14:paraId="17F6B74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EE2C82E" w14:textId="0BD28D8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Contains the planned activities and events that constitute the</w:t>
            </w:r>
            <w:r w:rsidR="00541CF2">
              <w:t xml:space="preserve"> Plan </w:t>
            </w:r>
            <w:r>
              <w:t>.</w:t>
            </w:r>
          </w:p>
        </w:tc>
      </w:tr>
      <w:tr w:rsidR="00D35C24" w14:paraId="24991BEA"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1A942335" w14:textId="77777777" w:rsidR="00D35C24" w:rsidRPr="00CB285F" w:rsidRDefault="00D35C24" w:rsidP="00D35C24">
            <w:pPr>
              <w:pStyle w:val="TableCell"/>
              <w:rPr>
                <w:u w:val="single"/>
              </w:rPr>
            </w:pPr>
            <w:r w:rsidRPr="00CB285F">
              <w:rPr>
                <w:u w:val="single"/>
              </w:rPr>
              <w:t>revisions</w:t>
            </w:r>
          </w:p>
        </w:tc>
        <w:tc>
          <w:tcPr>
            <w:tcW w:w="1984" w:type="dxa"/>
          </w:tcPr>
          <w:p w14:paraId="4017786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PlanRevisions</w:t>
            </w:r>
          </w:p>
        </w:tc>
        <w:tc>
          <w:tcPr>
            <w:tcW w:w="992" w:type="dxa"/>
          </w:tcPr>
          <w:p w14:paraId="5F73D51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9C20DD2" w14:textId="326A182D"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Details the changes between this Plan and other Plans (or other versions of the same Plan), usually the </w:t>
            </w:r>
            <w:r w:rsidR="00AD3B8E">
              <w:t xml:space="preserve">precursor </w:t>
            </w:r>
            <w:r>
              <w:t>Plan.  Optional, but must be present in a</w:t>
            </w:r>
            <w:r w:rsidR="00C00D4D">
              <w:t xml:space="preserve"> pa</w:t>
            </w:r>
            <w:r>
              <w:t>tch</w:t>
            </w:r>
            <w:r w:rsidR="00C00D4D">
              <w:t xml:space="preserve"> pl</w:t>
            </w:r>
            <w:r>
              <w:t>an.</w:t>
            </w:r>
          </w:p>
        </w:tc>
      </w:tr>
      <w:tr w:rsidR="00D35C24" w14:paraId="74C3C0D6"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20D0A5C5" w14:textId="77777777" w:rsidR="00D35C24" w:rsidRPr="00CB285F" w:rsidRDefault="00D35C24" w:rsidP="00D35C24">
            <w:pPr>
              <w:pStyle w:val="TableCell"/>
              <w:rPr>
                <w:u w:val="single"/>
              </w:rPr>
            </w:pPr>
            <w:r w:rsidRPr="00CB285F">
              <w:rPr>
                <w:u w:val="single"/>
              </w:rPr>
              <w:t>resources</w:t>
            </w:r>
          </w:p>
        </w:tc>
        <w:tc>
          <w:tcPr>
            <w:tcW w:w="1984" w:type="dxa"/>
          </w:tcPr>
          <w:p w14:paraId="7F742E2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PlanResources</w:t>
            </w:r>
          </w:p>
        </w:tc>
        <w:tc>
          <w:tcPr>
            <w:tcW w:w="992" w:type="dxa"/>
          </w:tcPr>
          <w:p w14:paraId="271BD28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1696E92" w14:textId="2FD8D3B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w:t>
            </w:r>
            <w:r w:rsidR="00B761A9">
              <w:t xml:space="preserve">.  </w:t>
            </w:r>
            <w:r>
              <w:t>Contains resource profiles for planning resources covering the period of the</w:t>
            </w:r>
            <w:r w:rsidR="00541CF2">
              <w:t xml:space="preserve"> Plan </w:t>
            </w:r>
            <w:r>
              <w:t>.</w:t>
            </w:r>
          </w:p>
        </w:tc>
      </w:tr>
      <w:tr w:rsidR="00D35C24" w14:paraId="46BBEC94"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14C9BDDE" w14:textId="77777777" w:rsidR="00D35C24" w:rsidRDefault="00D35C24" w:rsidP="00D35C24">
            <w:pPr>
              <w:pStyle w:val="TableCell"/>
            </w:pPr>
            <w:r>
              <w:t>isAlternate</w:t>
            </w:r>
          </w:p>
        </w:tc>
        <w:tc>
          <w:tcPr>
            <w:tcW w:w="1984" w:type="dxa"/>
          </w:tcPr>
          <w:p w14:paraId="1A85A55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1424130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6FBD8E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Flag indicating if the Plan has currently been released as an Operational or Alternate plan.</w:t>
            </w:r>
          </w:p>
        </w:tc>
      </w:tr>
      <w:tr w:rsidR="00D35C24" w14:paraId="147A5E3B"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326FD67D" w14:textId="77777777" w:rsidR="00D35C24" w:rsidRDefault="00D35C24" w:rsidP="00D35C24">
            <w:pPr>
              <w:pStyle w:val="TableCell"/>
            </w:pPr>
            <w:r>
              <w:t>status</w:t>
            </w:r>
          </w:p>
        </w:tc>
        <w:tc>
          <w:tcPr>
            <w:tcW w:w="1984" w:type="dxa"/>
          </w:tcPr>
          <w:p w14:paraId="0784426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PlanStatus</w:t>
            </w:r>
            <w:r w:rsidR="00261981">
              <w:t>Enum</w:t>
            </w:r>
          </w:p>
        </w:tc>
        <w:tc>
          <w:tcPr>
            <w:tcW w:w="992" w:type="dxa"/>
          </w:tcPr>
          <w:p w14:paraId="77F3CD0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F0D18B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Current status of the Plan.</w:t>
            </w:r>
          </w:p>
        </w:tc>
      </w:tr>
      <w:tr w:rsidR="00D35C24" w14:paraId="5B556A9C"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357DBBED" w14:textId="3AF57E8A" w:rsidR="00D35C24" w:rsidRDefault="00A9402C" w:rsidP="00D35C24">
            <w:pPr>
              <w:pStyle w:val="TableCell"/>
            </w:pPr>
            <w:r>
              <w:t>statusInfo</w:t>
            </w:r>
          </w:p>
        </w:tc>
        <w:tc>
          <w:tcPr>
            <w:tcW w:w="1984" w:type="dxa"/>
          </w:tcPr>
          <w:p w14:paraId="339F394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7E6646B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4B4C5F5" w14:textId="7C890B9B"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Supplementary information for a</w:t>
            </w:r>
            <w:r w:rsidR="00541CF2">
              <w:t xml:space="preserve"> Plan </w:t>
            </w:r>
            <w:r>
              <w:t>in the Terminated state.  This is customisable</w:t>
            </w:r>
            <w:r w:rsidR="00D27CC6">
              <w:t>, but if the following conditions exist then the specified text shall be used:</w:t>
            </w:r>
          </w:p>
          <w:p w14:paraId="161B273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Completed (nominal)</w:t>
            </w:r>
          </w:p>
          <w:p w14:paraId="2ABD23D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E85EDD">
              <w:t>-</w:t>
            </w:r>
            <w:r>
              <w:t xml:space="preserve"> Superseded (by a successor Plan)</w:t>
            </w:r>
          </w:p>
          <w:p w14:paraId="35145F99" w14:textId="34CE485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Revoked</w:t>
            </w:r>
          </w:p>
          <w:p w14:paraId="68B9ACE2" w14:textId="461F2528" w:rsidR="00A9402C" w:rsidRDefault="00A9402C" w:rsidP="00D35C24">
            <w:pPr>
              <w:pStyle w:val="TableCell"/>
              <w:cnfStyle w:val="000000000000" w:firstRow="0" w:lastRow="0" w:firstColumn="0" w:lastColumn="0" w:oddVBand="0" w:evenVBand="0" w:oddHBand="0" w:evenHBand="0" w:firstRowFirstColumn="0" w:firstRowLastColumn="0" w:lastRowFirstColumn="0" w:lastRowLastColumn="0"/>
            </w:pPr>
            <w:r>
              <w:t>- Cancelled (deactivated after start of execution)</w:t>
            </w:r>
          </w:p>
          <w:p w14:paraId="69A4336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Expired</w:t>
            </w:r>
          </w:p>
        </w:tc>
      </w:tr>
    </w:tbl>
    <w:p w14:paraId="76E7BB3C" w14:textId="77777777" w:rsidR="00D35C24" w:rsidRDefault="00D35C24" w:rsidP="00D35C24"/>
    <w:p w14:paraId="3306E176" w14:textId="77777777" w:rsidR="00D35C24" w:rsidRDefault="00D35C24" w:rsidP="00D44BC0">
      <w:pPr>
        <w:pStyle w:val="Heading5"/>
        <w:keepLines w:val="0"/>
        <w:pBdr>
          <w:top w:val="single" w:sz="4" w:space="1" w:color="FFFFFF"/>
          <w:left w:val="single" w:sz="4" w:space="0" w:color="FFFFFF"/>
          <w:bottom w:val="single" w:sz="4" w:space="1" w:color="FFFFFF"/>
          <w:right w:val="single" w:sz="4" w:space="0" w:color="FFFFFF"/>
        </w:pBdr>
      </w:pPr>
      <w:r>
        <w:t>Plan Information</w:t>
      </w:r>
    </w:p>
    <w:p w14:paraId="2A043EAA" w14:textId="77777777" w:rsidR="00D35C24" w:rsidRDefault="00D35C24" w:rsidP="00D35C24">
      <w:pPr>
        <w:pStyle w:val="HeadingNoNumber"/>
      </w:pPr>
      <w:r>
        <w:t>PlanInformation</w:t>
      </w:r>
    </w:p>
    <w:p w14:paraId="7FE4CE94" w14:textId="4027FA24" w:rsidR="00D35C24" w:rsidRPr="00D46B1C" w:rsidRDefault="00D35C24" w:rsidP="00D35C24">
      <w:r>
        <w:t>The PlanInformation section of a</w:t>
      </w:r>
      <w:r w:rsidR="00C00D4D">
        <w:t xml:space="preserve"> pl</w:t>
      </w:r>
      <w:r>
        <w:t>an contains administrative and validity details associated with the plan as a whole.</w:t>
      </w:r>
    </w:p>
    <w:p w14:paraId="07D60745"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PlanInformation E1"/>
      </w:tblPr>
      <w:tblGrid>
        <w:gridCol w:w="1667"/>
        <w:gridCol w:w="2976"/>
        <w:gridCol w:w="992"/>
        <w:gridCol w:w="1843"/>
        <w:gridCol w:w="709"/>
        <w:gridCol w:w="992"/>
      </w:tblGrid>
      <w:tr w:rsidR="00D35C24" w14:paraId="1F7E81AC" w14:textId="77777777" w:rsidTr="00015FA3">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38E18D27"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FF0D5A7"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PlanInformation</w:t>
            </w:r>
          </w:p>
        </w:tc>
        <w:tc>
          <w:tcPr>
            <w:tcW w:w="992" w:type="dxa"/>
            <w:shd w:val="clear" w:color="auto" w:fill="662382"/>
          </w:tcPr>
          <w:p w14:paraId="15414242"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0397A89C"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6C2C18D9"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2C2352A" w14:textId="143299EE" w:rsidR="00D35C24" w:rsidRPr="00121F50" w:rsidRDefault="00540AC5" w:rsidP="00D35C24">
            <w:pPr>
              <w:pStyle w:val="TableCell"/>
              <w:jc w:val="right"/>
              <w:cnfStyle w:val="000000000000" w:firstRow="0" w:lastRow="0" w:firstColumn="0" w:lastColumn="0" w:oddVBand="0" w:evenVBand="0" w:oddHBand="0" w:evenHBand="0" w:firstRowFirstColumn="0" w:firstRowLastColumn="0" w:lastRowFirstColumn="0" w:lastRowLastColumn="0"/>
            </w:pPr>
            <w:r>
              <w:t>50</w:t>
            </w:r>
            <w:r w:rsidR="00D35C24">
              <w:t>2</w:t>
            </w:r>
          </w:p>
        </w:tc>
      </w:tr>
    </w:tbl>
    <w:p w14:paraId="53416F3C" w14:textId="77777777" w:rsidR="00D35C24" w:rsidRPr="00404E36" w:rsidRDefault="00D35C24" w:rsidP="00015FA3">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1F56CC70" w14:textId="77777777" w:rsidTr="00015F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0554324" w14:textId="77777777" w:rsidR="00D35C24" w:rsidRDefault="00D35C24" w:rsidP="00D35C24">
            <w:pPr>
              <w:pStyle w:val="TableCell"/>
              <w:keepNext/>
            </w:pPr>
            <w:r>
              <w:t>Attribute</w:t>
            </w:r>
          </w:p>
        </w:tc>
        <w:tc>
          <w:tcPr>
            <w:tcW w:w="1984" w:type="dxa"/>
          </w:tcPr>
          <w:p w14:paraId="31FD7699"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63BBA019" w14:textId="77777777" w:rsidR="00D35C24" w:rsidRPr="00015FA3"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15FA3">
              <w:t>Nullable</w:t>
            </w:r>
          </w:p>
        </w:tc>
        <w:tc>
          <w:tcPr>
            <w:tcW w:w="4535" w:type="dxa"/>
          </w:tcPr>
          <w:p w14:paraId="2FF9DB1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21081DBA"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5FED9850" w14:textId="77777777" w:rsidR="00D35C24" w:rsidRDefault="00D35C24" w:rsidP="00D35C24">
            <w:pPr>
              <w:pStyle w:val="TableCell"/>
            </w:pPr>
            <w:r>
              <w:t>originator</w:t>
            </w:r>
          </w:p>
        </w:tc>
        <w:tc>
          <w:tcPr>
            <w:tcW w:w="1984" w:type="dxa"/>
          </w:tcPr>
          <w:p w14:paraId="38F914A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469ADBA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DE8A4D4" w14:textId="0E2DCDB1"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Identity of the entity or system responsible for the production of the</w:t>
            </w:r>
            <w:r w:rsidR="00C00D4D">
              <w:t xml:space="preserve"> pl</w:t>
            </w:r>
            <w:r>
              <w:t>an.</w:t>
            </w:r>
          </w:p>
        </w:tc>
      </w:tr>
      <w:tr w:rsidR="00D35C24" w14:paraId="62802A35"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4F6931B3" w14:textId="77777777" w:rsidR="00D35C24" w:rsidRDefault="00D35C24" w:rsidP="00D35C24">
            <w:pPr>
              <w:pStyle w:val="TableCell"/>
            </w:pPr>
            <w:r>
              <w:t>productionDate</w:t>
            </w:r>
          </w:p>
        </w:tc>
        <w:tc>
          <w:tcPr>
            <w:tcW w:w="1984" w:type="dxa"/>
          </w:tcPr>
          <w:p w14:paraId="11A484A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MAL::Time</w:t>
            </w:r>
          </w:p>
        </w:tc>
        <w:tc>
          <w:tcPr>
            <w:tcW w:w="992" w:type="dxa"/>
          </w:tcPr>
          <w:p w14:paraId="6F81F8B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82EB26F" w14:textId="32853311"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Date and time of production of the</w:t>
            </w:r>
            <w:r w:rsidR="00C00D4D">
              <w:t xml:space="preserve"> pl</w:t>
            </w:r>
            <w:r>
              <w:t>an.</w:t>
            </w:r>
          </w:p>
        </w:tc>
      </w:tr>
      <w:tr w:rsidR="00D35C24" w14:paraId="0A243EEA"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69E023F2" w14:textId="77777777" w:rsidR="00D35C24" w:rsidRDefault="00D35C24" w:rsidP="00D35C24">
            <w:pPr>
              <w:pStyle w:val="TableCell"/>
            </w:pPr>
            <w:r>
              <w:t>description</w:t>
            </w:r>
          </w:p>
        </w:tc>
        <w:tc>
          <w:tcPr>
            <w:tcW w:w="1984" w:type="dxa"/>
          </w:tcPr>
          <w:p w14:paraId="56CFDBF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7F35B55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A7BCAEA" w14:textId="44FA5BAA"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Description of the</w:t>
            </w:r>
            <w:r w:rsidR="00C00D4D">
              <w:t xml:space="preserve"> pl</w:t>
            </w:r>
            <w:r>
              <w:t>an.</w:t>
            </w:r>
          </w:p>
        </w:tc>
      </w:tr>
      <w:tr w:rsidR="00D35C24" w14:paraId="2397D94E"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2B8E4A8F" w14:textId="77777777" w:rsidR="00D35C24" w:rsidRDefault="00D35C24" w:rsidP="00D35C24">
            <w:pPr>
              <w:pStyle w:val="TableCell"/>
            </w:pPr>
            <w:r>
              <w:t>comments</w:t>
            </w:r>
          </w:p>
        </w:tc>
        <w:tc>
          <w:tcPr>
            <w:tcW w:w="1984" w:type="dxa"/>
          </w:tcPr>
          <w:p w14:paraId="0CCF289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0254FE2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1A5E03A" w14:textId="087BF7C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Field for additional comments or notes to the operations team regarding the</w:t>
            </w:r>
            <w:r w:rsidR="00C00D4D">
              <w:t xml:space="preserve"> pl</w:t>
            </w:r>
            <w:r w:rsidR="00541CF2">
              <w:t xml:space="preserve">an </w:t>
            </w:r>
            <w:r>
              <w:t>.</w:t>
            </w:r>
          </w:p>
        </w:tc>
      </w:tr>
      <w:tr w:rsidR="00D35C24" w14:paraId="222C00DA"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137853B7" w14:textId="77777777" w:rsidR="00D35C24" w:rsidRDefault="00D35C24" w:rsidP="00D35C24">
            <w:pPr>
              <w:pStyle w:val="TableCell"/>
            </w:pPr>
            <w:r>
              <w:t>validityStart</w:t>
            </w:r>
          </w:p>
        </w:tc>
        <w:tc>
          <w:tcPr>
            <w:tcW w:w="1984" w:type="dxa"/>
          </w:tcPr>
          <w:p w14:paraId="0A3046C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MAL::Time</w:t>
            </w:r>
          </w:p>
        </w:tc>
        <w:tc>
          <w:tcPr>
            <w:tcW w:w="992" w:type="dxa"/>
          </w:tcPr>
          <w:p w14:paraId="791936E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75D5074" w14:textId="42FEC0B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Start of validity period for the</w:t>
            </w:r>
            <w:r w:rsidR="00C00D4D">
              <w:t xml:space="preserve"> pl</w:t>
            </w:r>
            <w:r>
              <w:t>an.</w:t>
            </w:r>
          </w:p>
          <w:p w14:paraId="31E4660E" w14:textId="7F56EABA"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validity period defines when the</w:t>
            </w:r>
            <w:r w:rsidR="00C00D4D">
              <w:t xml:space="preserve"> pl</w:t>
            </w:r>
            <w:r>
              <w:t>an is available for operational use.  It cannot be used outside its validity period.</w:t>
            </w:r>
          </w:p>
        </w:tc>
      </w:tr>
      <w:tr w:rsidR="00D35C24" w14:paraId="56769982"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0D2975E7" w14:textId="77777777" w:rsidR="00D35C24" w:rsidRDefault="00D35C24" w:rsidP="00D35C24">
            <w:pPr>
              <w:pStyle w:val="TableCell"/>
            </w:pPr>
            <w:r>
              <w:t>validityEnd</w:t>
            </w:r>
          </w:p>
        </w:tc>
        <w:tc>
          <w:tcPr>
            <w:tcW w:w="1984" w:type="dxa"/>
          </w:tcPr>
          <w:p w14:paraId="0A9CD61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MAL::Time</w:t>
            </w:r>
          </w:p>
        </w:tc>
        <w:tc>
          <w:tcPr>
            <w:tcW w:w="992" w:type="dxa"/>
          </w:tcPr>
          <w:p w14:paraId="3DCD180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01F93D2" w14:textId="4429112E"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End of validity period for the</w:t>
            </w:r>
            <w:r w:rsidR="00C00D4D">
              <w:t xml:space="preserve"> pl</w:t>
            </w:r>
            <w:r>
              <w:t>an.</w:t>
            </w:r>
          </w:p>
        </w:tc>
      </w:tr>
      <w:tr w:rsidR="00D35C24" w14:paraId="403CC9EC"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1EEBEF3D" w14:textId="77777777" w:rsidR="00D35C24" w:rsidRDefault="00D35C24" w:rsidP="00D35C24">
            <w:pPr>
              <w:pStyle w:val="TableCell"/>
            </w:pPr>
            <w:r>
              <w:t>planPeriodStart</w:t>
            </w:r>
          </w:p>
        </w:tc>
        <w:tc>
          <w:tcPr>
            <w:tcW w:w="1984" w:type="dxa"/>
          </w:tcPr>
          <w:p w14:paraId="5C45C54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Trigger</w:t>
            </w:r>
          </w:p>
        </w:tc>
        <w:tc>
          <w:tcPr>
            <w:tcW w:w="992" w:type="dxa"/>
          </w:tcPr>
          <w:p w14:paraId="7BAF52D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00A1EE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Start of the plan period.</w:t>
            </w:r>
          </w:p>
          <w:p w14:paraId="6F51710A" w14:textId="0233A19E"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plan period defines the start and end points of the</w:t>
            </w:r>
            <w:r w:rsidR="00C00D4D">
              <w:t xml:space="preserve"> pl</w:t>
            </w:r>
            <w:r w:rsidR="00541CF2">
              <w:t>an</w:t>
            </w:r>
            <w:r>
              <w:t>.  Planned items (planning activities and events) contained within the</w:t>
            </w:r>
            <w:r w:rsidR="00C00D4D">
              <w:t xml:space="preserve"> pl</w:t>
            </w:r>
            <w:r w:rsidR="00541CF2">
              <w:t xml:space="preserve">an </w:t>
            </w:r>
            <w:r>
              <w:t>must at least partially overlap the plan period.  The use of the trigger structure allows this to be specified in terms of</w:t>
            </w:r>
            <w:r w:rsidR="00C00D4D">
              <w:t xml:space="preserve"> ti</w:t>
            </w:r>
            <w:r>
              <w:t xml:space="preserve">me, </w:t>
            </w:r>
            <w:r w:rsidR="00C00D4D">
              <w:t>p</w:t>
            </w:r>
            <w:r>
              <w:t xml:space="preserve">osition, </w:t>
            </w:r>
            <w:r w:rsidR="00C00D4D">
              <w:t>p</w:t>
            </w:r>
            <w:r>
              <w:t xml:space="preserve">ointing or </w:t>
            </w:r>
            <w:r w:rsidR="00C00D4D">
              <w:t>p</w:t>
            </w:r>
            <w:r>
              <w:t xml:space="preserve">lanning </w:t>
            </w:r>
            <w:r w:rsidR="00C00D4D">
              <w:t>e</w:t>
            </w:r>
            <w:r>
              <w:t>vents.  Examples are:</w:t>
            </w:r>
          </w:p>
          <w:p w14:paraId="226A920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a specified period of time</w:t>
            </w:r>
          </w:p>
          <w:p w14:paraId="6D70167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an orbital repeat cycle</w:t>
            </w:r>
          </w:p>
          <w:p w14:paraId="001BA95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 a period between two events </w:t>
            </w:r>
          </w:p>
        </w:tc>
      </w:tr>
      <w:tr w:rsidR="00D35C24" w14:paraId="63A0EDB2"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771B2F9C" w14:textId="77777777" w:rsidR="00D35C24" w:rsidRDefault="00D35C24" w:rsidP="00D35C24">
            <w:pPr>
              <w:pStyle w:val="TableCell"/>
            </w:pPr>
            <w:r>
              <w:t>planPeriodEnd</w:t>
            </w:r>
          </w:p>
        </w:tc>
        <w:tc>
          <w:tcPr>
            <w:tcW w:w="1984" w:type="dxa"/>
          </w:tcPr>
          <w:p w14:paraId="68FE69D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Trigger</w:t>
            </w:r>
          </w:p>
        </w:tc>
        <w:tc>
          <w:tcPr>
            <w:tcW w:w="992" w:type="dxa"/>
          </w:tcPr>
          <w:p w14:paraId="032EFB7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C715A4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End of the plan period.</w:t>
            </w:r>
          </w:p>
        </w:tc>
      </w:tr>
      <w:tr w:rsidR="00D35C24" w14:paraId="6FC1C33C"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2FCBB456" w14:textId="76BF7848" w:rsidR="00D35C24" w:rsidRDefault="00D35C24" w:rsidP="00D35C24">
            <w:pPr>
              <w:pStyle w:val="TableCell"/>
            </w:pPr>
            <w:r>
              <w:t>time</w:t>
            </w:r>
            <w:r w:rsidR="002F0F6A">
              <w:t>System</w:t>
            </w:r>
          </w:p>
        </w:tc>
        <w:tc>
          <w:tcPr>
            <w:tcW w:w="1984" w:type="dxa"/>
          </w:tcPr>
          <w:p w14:paraId="34D20595" w14:textId="32B3757E" w:rsidR="00D35C24" w:rsidRDefault="00142996"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782D03C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1F6397C" w14:textId="726B45A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the</w:t>
            </w:r>
            <w:r w:rsidR="00C00D4D">
              <w:t xml:space="preserve"> ti</w:t>
            </w:r>
            <w:r>
              <w:t xml:space="preserve">me </w:t>
            </w:r>
            <w:r w:rsidR="00C60589">
              <w:t>system</w:t>
            </w:r>
            <w:r>
              <w:t xml:space="preserve"> used for all</w:t>
            </w:r>
            <w:r w:rsidR="00C00D4D">
              <w:t xml:space="preserve"> ti</w:t>
            </w:r>
            <w:r>
              <w:t>me attributes within the</w:t>
            </w:r>
            <w:r w:rsidR="00541CF2">
              <w:t xml:space="preserve"> Plan </w:t>
            </w:r>
            <w:r w:rsidR="00142996">
              <w:t xml:space="preserve">(see </w:t>
            </w:r>
            <w:r w:rsidR="0064489C">
              <w:fldChar w:fldCharType="begin"/>
            </w:r>
            <w:r w:rsidR="0064489C">
              <w:instrText xml:space="preserve"> REF _Ref125205281 \r \h </w:instrText>
            </w:r>
            <w:r w:rsidR="0064489C">
              <w:fldChar w:fldCharType="separate"/>
            </w:r>
            <w:r w:rsidR="00182691">
              <w:t>3.1.3</w:t>
            </w:r>
            <w:r w:rsidR="0064489C">
              <w:fldChar w:fldCharType="end"/>
            </w:r>
            <w:r w:rsidR="00142996">
              <w:t>).</w:t>
            </w:r>
          </w:p>
          <w:p w14:paraId="0E084EC0" w14:textId="29EB462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If Null, </w:t>
            </w:r>
            <w:r w:rsidR="009C061F">
              <w:t xml:space="preserve">the </w:t>
            </w:r>
            <w:r>
              <w:t>default</w:t>
            </w:r>
            <w:r w:rsidR="00C00D4D">
              <w:t xml:space="preserve"> ti</w:t>
            </w:r>
            <w:r>
              <w:t>me</w:t>
            </w:r>
            <w:r w:rsidR="00C00D4D">
              <w:t xml:space="preserve"> </w:t>
            </w:r>
            <w:r>
              <w:t>system is used</w:t>
            </w:r>
            <w:r w:rsidR="0064489C">
              <w:t xml:space="preserve"> (see </w:t>
            </w:r>
            <w:r w:rsidR="0064489C">
              <w:fldChar w:fldCharType="begin"/>
            </w:r>
            <w:r w:rsidR="0064489C">
              <w:instrText xml:space="preserve"> REF _Ref96948858 \r \h </w:instrText>
            </w:r>
            <w:r w:rsidR="0064489C">
              <w:fldChar w:fldCharType="separate"/>
            </w:r>
            <w:r w:rsidR="00182691">
              <w:t>3.2.8</w:t>
            </w:r>
            <w:r w:rsidR="0064489C">
              <w:fldChar w:fldCharType="end"/>
            </w:r>
            <w:r w:rsidR="0064489C">
              <w:t>)</w:t>
            </w:r>
            <w:r>
              <w:t>.</w:t>
            </w:r>
          </w:p>
        </w:tc>
      </w:tr>
    </w:tbl>
    <w:p w14:paraId="776BCA6E" w14:textId="77777777" w:rsidR="00D35C24" w:rsidRPr="005744C8" w:rsidRDefault="00D35C24" w:rsidP="00015FA3">
      <w:pPr>
        <w:pStyle w:val="Heading5"/>
        <w:keepLines w:val="0"/>
        <w:pageBreakBefore/>
        <w:pBdr>
          <w:top w:val="single" w:sz="4" w:space="1" w:color="FFFFFF"/>
          <w:left w:val="single" w:sz="4" w:space="0" w:color="FFFFFF"/>
          <w:bottom w:val="single" w:sz="4" w:space="1" w:color="FFFFFF"/>
          <w:right w:val="single" w:sz="4" w:space="0" w:color="FFFFFF"/>
        </w:pBdr>
      </w:pPr>
      <w:r>
        <w:lastRenderedPageBreak/>
        <w:t>Planned Items</w:t>
      </w:r>
    </w:p>
    <w:p w14:paraId="7D41E50E" w14:textId="19134E16" w:rsidR="00D35C24" w:rsidRDefault="00D35C24" w:rsidP="00D35C24">
      <w:r>
        <w:t>The PlannedItems section of the Plan specifies the set of planning activities and planning events contained within the</w:t>
      </w:r>
      <w:r w:rsidR="00541CF2">
        <w:t xml:space="preserve"> Plan</w:t>
      </w:r>
      <w:r>
        <w:t>.  It comprises two lists of contained MO objects:  one of EventInstances and one of ActivityInstances.  Both lists can be empty.</w:t>
      </w:r>
    </w:p>
    <w:p w14:paraId="63FD371B" w14:textId="666195F2" w:rsidR="00D35C24" w:rsidRDefault="00D35C24" w:rsidP="00D35C24">
      <w:r>
        <w:t>If the Plan is a</w:t>
      </w:r>
      <w:r w:rsidR="00C00D4D">
        <w:t xml:space="preserve"> </w:t>
      </w:r>
      <w:r w:rsidR="00C00D4D" w:rsidRPr="00C00D4D">
        <w:rPr>
          <w:rStyle w:val="Term"/>
        </w:rPr>
        <w:t>fu</w:t>
      </w:r>
      <w:r w:rsidRPr="00C00D4D">
        <w:rPr>
          <w:rStyle w:val="Term"/>
        </w:rPr>
        <w:t>ll</w:t>
      </w:r>
      <w:r w:rsidR="00C00D4D" w:rsidRPr="00C00D4D">
        <w:rPr>
          <w:rStyle w:val="Term"/>
        </w:rPr>
        <w:t xml:space="preserve"> pl</w:t>
      </w:r>
      <w:r w:rsidRPr="00C00D4D">
        <w:rPr>
          <w:rStyle w:val="Term"/>
        </w:rPr>
        <w:t>an</w:t>
      </w:r>
      <w:r>
        <w:t>, then there must be an entry in the list for all planned items contained within the</w:t>
      </w:r>
      <w:r w:rsidR="00C00D4D">
        <w:t xml:space="preserve"> pl</w:t>
      </w:r>
      <w:r w:rsidR="00541CF2">
        <w:t xml:space="preserve">an </w:t>
      </w:r>
      <w:r>
        <w:t>, whether changed or not.  If the</w:t>
      </w:r>
      <w:r w:rsidR="00C00D4D">
        <w:t xml:space="preserve"> pl</w:t>
      </w:r>
      <w:r>
        <w:t>an is a</w:t>
      </w:r>
      <w:r w:rsidR="00C00D4D">
        <w:t xml:space="preserve"> </w:t>
      </w:r>
      <w:r w:rsidR="00C00D4D" w:rsidRPr="00C00D4D">
        <w:rPr>
          <w:rStyle w:val="Term"/>
        </w:rPr>
        <w:t>pa</w:t>
      </w:r>
      <w:r w:rsidRPr="00C00D4D">
        <w:rPr>
          <w:rStyle w:val="Term"/>
        </w:rPr>
        <w:t>tch</w:t>
      </w:r>
      <w:r w:rsidR="00C00D4D" w:rsidRPr="00C00D4D">
        <w:rPr>
          <w:rStyle w:val="Term"/>
        </w:rPr>
        <w:t xml:space="preserve"> pl</w:t>
      </w:r>
      <w:r w:rsidRPr="00C00D4D">
        <w:rPr>
          <w:rStyle w:val="Term"/>
        </w:rPr>
        <w:t>an</w:t>
      </w:r>
      <w:r>
        <w:t>, then there is only an entry in the list for those planned items that have changed (new or modified).</w:t>
      </w:r>
    </w:p>
    <w:p w14:paraId="0437EBBE" w14:textId="77777777" w:rsidR="00D35C24" w:rsidRDefault="00D35C24" w:rsidP="00015FA3">
      <w:pPr>
        <w:pStyle w:val="HeadingNoNumber"/>
      </w:pPr>
      <w:r>
        <w:t>PlannedItems</w:t>
      </w:r>
    </w:p>
    <w:p w14:paraId="705B7ED5"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PlannedItems E1"/>
      </w:tblPr>
      <w:tblGrid>
        <w:gridCol w:w="1667"/>
        <w:gridCol w:w="2976"/>
        <w:gridCol w:w="992"/>
        <w:gridCol w:w="1843"/>
        <w:gridCol w:w="709"/>
        <w:gridCol w:w="992"/>
      </w:tblGrid>
      <w:tr w:rsidR="00D35C24" w14:paraId="48747909" w14:textId="77777777" w:rsidTr="00015FA3">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011DB508"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6BB6ACED"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PlannedItems</w:t>
            </w:r>
          </w:p>
        </w:tc>
        <w:tc>
          <w:tcPr>
            <w:tcW w:w="992" w:type="dxa"/>
            <w:shd w:val="clear" w:color="auto" w:fill="662382"/>
          </w:tcPr>
          <w:p w14:paraId="5A14E2B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E49FA4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2712EB9B"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BE5582D" w14:textId="68A44383" w:rsidR="00D35C24" w:rsidRPr="00121F50" w:rsidRDefault="00540AC5" w:rsidP="00D35C24">
            <w:pPr>
              <w:pStyle w:val="TableCell"/>
              <w:jc w:val="right"/>
              <w:cnfStyle w:val="000000000000" w:firstRow="0" w:lastRow="0" w:firstColumn="0" w:lastColumn="0" w:oddVBand="0" w:evenVBand="0" w:oddHBand="0" w:evenHBand="0" w:firstRowFirstColumn="0" w:firstRowLastColumn="0" w:lastRowFirstColumn="0" w:lastRowLastColumn="0"/>
            </w:pPr>
            <w:r>
              <w:t>50</w:t>
            </w:r>
            <w:r w:rsidR="00D35C24">
              <w:t>3</w:t>
            </w:r>
          </w:p>
        </w:tc>
      </w:tr>
    </w:tbl>
    <w:p w14:paraId="37541B12" w14:textId="77777777" w:rsidR="00D35C24" w:rsidRPr="00404E36" w:rsidRDefault="00D35C24" w:rsidP="00015FA3">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0D45ECF3" w14:textId="77777777" w:rsidTr="00015F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09F6259" w14:textId="77777777" w:rsidR="00D35C24" w:rsidRDefault="00D35C24" w:rsidP="00D35C24">
            <w:pPr>
              <w:pStyle w:val="TableCell"/>
              <w:keepNext/>
            </w:pPr>
            <w:r>
              <w:t>Attribute</w:t>
            </w:r>
          </w:p>
        </w:tc>
        <w:tc>
          <w:tcPr>
            <w:tcW w:w="1984" w:type="dxa"/>
          </w:tcPr>
          <w:p w14:paraId="6D8CBDE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B5D60DE" w14:textId="77777777" w:rsidR="00D35C24" w:rsidRPr="00015FA3"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15FA3">
              <w:t>Nullable</w:t>
            </w:r>
          </w:p>
        </w:tc>
        <w:tc>
          <w:tcPr>
            <w:tcW w:w="4535" w:type="dxa"/>
          </w:tcPr>
          <w:p w14:paraId="5859EF80"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161D5390"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4E9FEBE3" w14:textId="77777777" w:rsidR="00D35C24" w:rsidRDefault="00D35C24" w:rsidP="00D35C24">
            <w:pPr>
              <w:pStyle w:val="TableCell"/>
            </w:pPr>
            <w:r>
              <w:t>plannedEvents</w:t>
            </w:r>
          </w:p>
        </w:tc>
        <w:tc>
          <w:tcPr>
            <w:tcW w:w="1984" w:type="dxa"/>
          </w:tcPr>
          <w:p w14:paraId="6829337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&lt;EventInstance&gt;</w:t>
            </w:r>
          </w:p>
        </w:tc>
        <w:tc>
          <w:tcPr>
            <w:tcW w:w="992" w:type="dxa"/>
          </w:tcPr>
          <w:p w14:paraId="0FA91BF4" w14:textId="333944C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5A21570" w14:textId="7FF8582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of</w:t>
            </w:r>
            <w:r w:rsidR="00C00D4D">
              <w:t xml:space="preserve"> pl</w:t>
            </w:r>
            <w:r>
              <w:t>anned</w:t>
            </w:r>
            <w:r w:rsidR="00C00D4D">
              <w:t xml:space="preserve"> ev</w:t>
            </w:r>
            <w:r>
              <w:t>ents contained within the Plan.</w:t>
            </w:r>
          </w:p>
        </w:tc>
      </w:tr>
      <w:tr w:rsidR="00D35C24" w14:paraId="748F0051"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7E1B8809" w14:textId="77777777" w:rsidR="00D35C24" w:rsidRPr="00D44BC0" w:rsidRDefault="00D35C24" w:rsidP="00D35C24">
            <w:pPr>
              <w:pStyle w:val="TableCell"/>
              <w:rPr>
                <w:spacing w:val="-4"/>
              </w:rPr>
            </w:pPr>
            <w:r w:rsidRPr="00D44BC0">
              <w:rPr>
                <w:spacing w:val="-4"/>
              </w:rPr>
              <w:t>plannedActivities</w:t>
            </w:r>
          </w:p>
        </w:tc>
        <w:tc>
          <w:tcPr>
            <w:tcW w:w="1984" w:type="dxa"/>
          </w:tcPr>
          <w:p w14:paraId="013EC17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&lt;ActivityInstance&gt;</w:t>
            </w:r>
          </w:p>
        </w:tc>
        <w:tc>
          <w:tcPr>
            <w:tcW w:w="992" w:type="dxa"/>
          </w:tcPr>
          <w:p w14:paraId="5F9110B4" w14:textId="3710124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B3AA9C0" w14:textId="47381CAA"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of</w:t>
            </w:r>
            <w:r w:rsidR="00C00D4D">
              <w:t xml:space="preserve"> pl</w:t>
            </w:r>
            <w:r>
              <w:t>anned</w:t>
            </w:r>
            <w:r w:rsidR="00C00D4D">
              <w:t xml:space="preserve"> ac</w:t>
            </w:r>
            <w:r>
              <w:t>tivities contained within the Plan.</w:t>
            </w:r>
          </w:p>
        </w:tc>
      </w:tr>
    </w:tbl>
    <w:p w14:paraId="2D0C0DE6" w14:textId="77777777" w:rsidR="00D35C24" w:rsidRDefault="00D35C24" w:rsidP="00D35C24"/>
    <w:p w14:paraId="427E0EBD" w14:textId="77777777" w:rsidR="00D35C24" w:rsidRDefault="00D35C24" w:rsidP="00D35C24">
      <w:pPr>
        <w:pStyle w:val="Heading5"/>
        <w:keepLines w:val="0"/>
        <w:pBdr>
          <w:top w:val="single" w:sz="4" w:space="1" w:color="FFFFFF"/>
          <w:left w:val="single" w:sz="4" w:space="0" w:color="FFFFFF"/>
          <w:bottom w:val="single" w:sz="4" w:space="1" w:color="FFFFFF"/>
          <w:right w:val="single" w:sz="4" w:space="0" w:color="FFFFFF"/>
        </w:pBdr>
      </w:pPr>
      <w:bookmarkStart w:id="164" w:name="_Ref68802815"/>
      <w:r>
        <w:t>Plan Revisions [Optional]</w:t>
      </w:r>
      <w:bookmarkEnd w:id="164"/>
    </w:p>
    <w:p w14:paraId="79084EDC" w14:textId="73BD204C" w:rsidR="00D35C24" w:rsidRDefault="00D35C24" w:rsidP="00D35C24">
      <w:r>
        <w:t>The optional PlanRevisions section details the changes between this Plan and another Plan.  PlanRevisions comprise a collection of PlanRevision structures, each of which details the changes with respect to one version of a Plan (the revised</w:t>
      </w:r>
      <w:r w:rsidR="00541CF2">
        <w:t xml:space="preserve"> Plan </w:t>
      </w:r>
      <w:r>
        <w:t>).</w:t>
      </w:r>
    </w:p>
    <w:p w14:paraId="4EC644D5" w14:textId="194E0C82" w:rsidR="00D35C24" w:rsidRDefault="00D35C24" w:rsidP="00D35C24">
      <w:r>
        <w:t>In the typical case, there is only one PlanRevision corresponding to the changes between the Plan and its predecessor</w:t>
      </w:r>
      <w:r w:rsidR="00AD3B8E">
        <w:t xml:space="preserve"> (the </w:t>
      </w:r>
      <w:r w:rsidR="00AD3B8E">
        <w:rPr>
          <w:rStyle w:val="Term"/>
        </w:rPr>
        <w:t>precursor plan</w:t>
      </w:r>
      <w:r w:rsidR="00AD3B8E">
        <w:t>)</w:t>
      </w:r>
      <w:r>
        <w:t>.  However, it is possible to include multiple PlanRevision structures documenting the differences with any other version of a Plan.  This can be used to provide a change history for successive versions of the same Plan, or to document the differences between alternate Plans.</w:t>
      </w:r>
    </w:p>
    <w:p w14:paraId="274B8369" w14:textId="2B2E5715" w:rsidR="00D35C24" w:rsidRDefault="00D35C24" w:rsidP="00D35C24">
      <w:r>
        <w:t>In the case of a</w:t>
      </w:r>
      <w:r w:rsidR="00C00D4D">
        <w:t xml:space="preserve"> pa</w:t>
      </w:r>
      <w:r>
        <w:t>tch</w:t>
      </w:r>
      <w:r w:rsidR="00C00D4D">
        <w:t xml:space="preserve"> pl</w:t>
      </w:r>
      <w:r>
        <w:t xml:space="preserve">an, the Plan must include a single PlanRevision relative to the </w:t>
      </w:r>
      <w:r w:rsidR="00AD3B8E">
        <w:t xml:space="preserve">precursor </w:t>
      </w:r>
      <w:r>
        <w:t>Plan.</w:t>
      </w:r>
    </w:p>
    <w:p w14:paraId="16FD196E" w14:textId="398CEC49" w:rsidR="00D35C24" w:rsidRDefault="00D35C24" w:rsidP="00D35C24">
      <w:r>
        <w:t xml:space="preserve">Each PlanRevision comprises an ordered set of ItemRevisions that document the change to individual planned items (planning events and activities).  The order should be from earliest to latest </w:t>
      </w:r>
      <w:r w:rsidR="00CE0511">
        <w:t xml:space="preserve">modification </w:t>
      </w:r>
      <w:r>
        <w:t>within the plan period</w:t>
      </w:r>
      <w:r w:rsidR="00CE0511">
        <w:t>, to allow for the earliest and most critical changes to be applied first to a currently executing plan</w:t>
      </w:r>
      <w:r>
        <w:t>.  Each ItemRevision references an individual EventInstance or ActivityInstance and indicates whether the planned item is new, modified or deleted in the current</w:t>
      </w:r>
      <w:r w:rsidR="00541CF2">
        <w:t xml:space="preserve"> Plan</w:t>
      </w:r>
      <w:r>
        <w:t>.  New or modified items must also exist within the PlannedItems section of the Plan, but deleted items are not contained within the current Plan.  Note that unmodified items do not appear in the PlanRevision.</w:t>
      </w:r>
    </w:p>
    <w:p w14:paraId="06C552FA" w14:textId="77777777" w:rsidR="00D35C24" w:rsidRDefault="00D35C24" w:rsidP="00D35C24">
      <w:pPr>
        <w:pStyle w:val="HeadingNoNumber"/>
      </w:pPr>
      <w:r>
        <w:lastRenderedPageBreak/>
        <w:t>PlanRevisions</w:t>
      </w:r>
    </w:p>
    <w:p w14:paraId="5B0CF545"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PlannedItems E3"/>
      </w:tblPr>
      <w:tblGrid>
        <w:gridCol w:w="1667"/>
        <w:gridCol w:w="2976"/>
        <w:gridCol w:w="992"/>
        <w:gridCol w:w="1843"/>
        <w:gridCol w:w="709"/>
        <w:gridCol w:w="992"/>
      </w:tblGrid>
      <w:tr w:rsidR="00D35C24" w14:paraId="732F73A3" w14:textId="77777777" w:rsidTr="00015FA3">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B2A379A"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DA3D92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PlanRevisions</w:t>
            </w:r>
          </w:p>
        </w:tc>
        <w:tc>
          <w:tcPr>
            <w:tcW w:w="992" w:type="dxa"/>
            <w:shd w:val="clear" w:color="auto" w:fill="662382"/>
          </w:tcPr>
          <w:p w14:paraId="51CD73B8"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1DD448A"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309B5526"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21E65AD" w14:textId="0B2AAB5C" w:rsidR="00D35C24" w:rsidRPr="00121F50" w:rsidRDefault="00540AC5" w:rsidP="00D35C24">
            <w:pPr>
              <w:pStyle w:val="TableCell"/>
              <w:jc w:val="right"/>
              <w:cnfStyle w:val="000000000000" w:firstRow="0" w:lastRow="0" w:firstColumn="0" w:lastColumn="0" w:oddVBand="0" w:evenVBand="0" w:oddHBand="0" w:evenHBand="0" w:firstRowFirstColumn="0" w:firstRowLastColumn="0" w:lastRowFirstColumn="0" w:lastRowLastColumn="0"/>
            </w:pPr>
            <w:r>
              <w:t>50</w:t>
            </w:r>
            <w:r w:rsidR="00D35C24">
              <w:t>4</w:t>
            </w:r>
          </w:p>
        </w:tc>
      </w:tr>
    </w:tbl>
    <w:p w14:paraId="7E743397" w14:textId="77777777" w:rsidR="00D35C24" w:rsidRPr="00404E36" w:rsidRDefault="00D35C24" w:rsidP="00015FA3">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7810804B" w14:textId="77777777" w:rsidTr="00015F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AEC1FF7" w14:textId="77777777" w:rsidR="00D35C24" w:rsidRDefault="00D35C24" w:rsidP="00D35C24">
            <w:pPr>
              <w:pStyle w:val="TableCell"/>
              <w:keepNext/>
            </w:pPr>
            <w:r>
              <w:t>Attribute</w:t>
            </w:r>
          </w:p>
        </w:tc>
        <w:tc>
          <w:tcPr>
            <w:tcW w:w="1984" w:type="dxa"/>
          </w:tcPr>
          <w:p w14:paraId="5F932729"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B524755" w14:textId="77777777" w:rsidR="00D35C24" w:rsidRPr="00015FA3"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15FA3">
              <w:t>Nullable</w:t>
            </w:r>
          </w:p>
        </w:tc>
        <w:tc>
          <w:tcPr>
            <w:tcW w:w="4535" w:type="dxa"/>
          </w:tcPr>
          <w:p w14:paraId="0E874FE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11107E67"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2C16AC5E" w14:textId="77777777" w:rsidR="00D35C24" w:rsidRDefault="00D35C24" w:rsidP="00D35C24">
            <w:pPr>
              <w:pStyle w:val="TableCell"/>
            </w:pPr>
            <w:r>
              <w:t>planRevisions</w:t>
            </w:r>
          </w:p>
        </w:tc>
        <w:tc>
          <w:tcPr>
            <w:tcW w:w="1984" w:type="dxa"/>
          </w:tcPr>
          <w:p w14:paraId="7CDF540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&lt;PlanRevision&gt;</w:t>
            </w:r>
          </w:p>
        </w:tc>
        <w:tc>
          <w:tcPr>
            <w:tcW w:w="992" w:type="dxa"/>
          </w:tcPr>
          <w:p w14:paraId="1EA6C3F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EB8C2A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 PlanRevision structures, each detailing the change with respect to an identified Plan.</w:t>
            </w:r>
          </w:p>
        </w:tc>
      </w:tr>
    </w:tbl>
    <w:p w14:paraId="40CDE11A" w14:textId="77777777" w:rsidR="00D35C24" w:rsidRDefault="00D35C24" w:rsidP="00D35C24">
      <w:pPr>
        <w:pStyle w:val="HeadingNoNumber"/>
      </w:pPr>
      <w:r>
        <w:t>PlanRevision</w:t>
      </w:r>
    </w:p>
    <w:p w14:paraId="35417850"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PlanRevision E3"/>
      </w:tblPr>
      <w:tblGrid>
        <w:gridCol w:w="1667"/>
        <w:gridCol w:w="2976"/>
        <w:gridCol w:w="992"/>
        <w:gridCol w:w="1843"/>
        <w:gridCol w:w="709"/>
        <w:gridCol w:w="992"/>
      </w:tblGrid>
      <w:tr w:rsidR="00D35C24" w14:paraId="38EB1978" w14:textId="77777777" w:rsidTr="00015FA3">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BB1750C"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51E41AFC"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PlanRevision</w:t>
            </w:r>
          </w:p>
        </w:tc>
        <w:tc>
          <w:tcPr>
            <w:tcW w:w="992" w:type="dxa"/>
            <w:shd w:val="clear" w:color="auto" w:fill="662382"/>
          </w:tcPr>
          <w:p w14:paraId="36EC1648"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A1F8EB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47B3C68C"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6D4B330" w14:textId="63ABE3B2" w:rsidR="00D35C24" w:rsidRPr="00121F50" w:rsidRDefault="00540AC5" w:rsidP="00D35C24">
            <w:pPr>
              <w:pStyle w:val="TableCell"/>
              <w:jc w:val="right"/>
              <w:cnfStyle w:val="000000000000" w:firstRow="0" w:lastRow="0" w:firstColumn="0" w:lastColumn="0" w:oddVBand="0" w:evenVBand="0" w:oddHBand="0" w:evenHBand="0" w:firstRowFirstColumn="0" w:firstRowLastColumn="0" w:lastRowFirstColumn="0" w:lastRowLastColumn="0"/>
            </w:pPr>
            <w:r>
              <w:t>50</w:t>
            </w:r>
            <w:r w:rsidR="00D35C24">
              <w:t>5</w:t>
            </w:r>
          </w:p>
        </w:tc>
      </w:tr>
    </w:tbl>
    <w:p w14:paraId="2E3CF30D" w14:textId="77777777" w:rsidR="00D35C24" w:rsidRPr="00404E36" w:rsidRDefault="00D35C24" w:rsidP="00015FA3">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744C9001" w14:textId="77777777" w:rsidTr="00015F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345071F" w14:textId="77777777" w:rsidR="00D35C24" w:rsidRDefault="00D35C24" w:rsidP="00D35C24">
            <w:pPr>
              <w:pStyle w:val="TableCell"/>
              <w:keepNext/>
            </w:pPr>
            <w:r>
              <w:t>Attribute</w:t>
            </w:r>
          </w:p>
        </w:tc>
        <w:tc>
          <w:tcPr>
            <w:tcW w:w="1984" w:type="dxa"/>
          </w:tcPr>
          <w:p w14:paraId="3A2F2274"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D498F16" w14:textId="77777777" w:rsidR="00D35C24" w:rsidRPr="00015FA3"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15FA3">
              <w:t>Nullable</w:t>
            </w:r>
          </w:p>
        </w:tc>
        <w:tc>
          <w:tcPr>
            <w:tcW w:w="4535" w:type="dxa"/>
          </w:tcPr>
          <w:p w14:paraId="4A031BC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D1FCB12"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383D6ED9" w14:textId="77777777" w:rsidR="00D35C24" w:rsidRDefault="00D35C24" w:rsidP="00D35C24">
            <w:pPr>
              <w:pStyle w:val="TableCell"/>
            </w:pPr>
            <w:r>
              <w:t>revisedPlan</w:t>
            </w:r>
          </w:p>
        </w:tc>
        <w:tc>
          <w:tcPr>
            <w:tcW w:w="1984" w:type="dxa"/>
          </w:tcPr>
          <w:p w14:paraId="27D257AC" w14:textId="043B5E0D"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656248">
              <w:br/>
              <w:t>&lt;Plan&gt;</w:t>
            </w:r>
          </w:p>
        </w:tc>
        <w:tc>
          <w:tcPr>
            <w:tcW w:w="992" w:type="dxa"/>
          </w:tcPr>
          <w:p w14:paraId="4B7A16F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5D08F8D" w14:textId="53830080"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Plan (</w:t>
            </w:r>
            <w:r w:rsidR="003F7FCD">
              <w:t>key</w:t>
            </w:r>
            <w:r>
              <w:t xml:space="preserve"> and version) with respect to which the plan revisions are detailed.  Typically this is the </w:t>
            </w:r>
            <w:r w:rsidR="00AD3B8E">
              <w:t xml:space="preserve">precursor </w:t>
            </w:r>
            <w:r w:rsidR="00541CF2">
              <w:t xml:space="preserve">Plan </w:t>
            </w:r>
            <w:r>
              <w:t>, but any other Plan can be used.</w:t>
            </w:r>
          </w:p>
        </w:tc>
      </w:tr>
      <w:tr w:rsidR="00D35C24" w14:paraId="03130C83"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57BE49E1" w14:textId="77777777" w:rsidR="00D35C24" w:rsidRDefault="00D35C24" w:rsidP="00D35C24">
            <w:pPr>
              <w:pStyle w:val="TableCell"/>
            </w:pPr>
            <w:r>
              <w:t>revisionStart</w:t>
            </w:r>
          </w:p>
        </w:tc>
        <w:tc>
          <w:tcPr>
            <w:tcW w:w="1984" w:type="dxa"/>
          </w:tcPr>
          <w:p w14:paraId="3A251C7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MAL::Time</w:t>
            </w:r>
          </w:p>
        </w:tc>
        <w:tc>
          <w:tcPr>
            <w:tcW w:w="992" w:type="dxa"/>
          </w:tcPr>
          <w:p w14:paraId="3CC3133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2C5387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Start time of the earliest revision.</w:t>
            </w:r>
          </w:p>
        </w:tc>
      </w:tr>
      <w:tr w:rsidR="00D35C24" w14:paraId="45324CB6"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0CD3BFAE" w14:textId="77777777" w:rsidR="00D35C24" w:rsidRDefault="00D35C24" w:rsidP="00D35C24">
            <w:pPr>
              <w:pStyle w:val="TableCell"/>
            </w:pPr>
            <w:r>
              <w:t>revisionEnd</w:t>
            </w:r>
          </w:p>
        </w:tc>
        <w:tc>
          <w:tcPr>
            <w:tcW w:w="1984" w:type="dxa"/>
          </w:tcPr>
          <w:p w14:paraId="326D31A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MAL::Time</w:t>
            </w:r>
          </w:p>
        </w:tc>
        <w:tc>
          <w:tcPr>
            <w:tcW w:w="992" w:type="dxa"/>
          </w:tcPr>
          <w:p w14:paraId="2215DFE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C3B2CC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End time of the latest revision.</w:t>
            </w:r>
          </w:p>
        </w:tc>
      </w:tr>
      <w:tr w:rsidR="00D35C24" w14:paraId="7B0238DE"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35B5C5EC" w14:textId="77777777" w:rsidR="00D35C24" w:rsidRDefault="00D35C24" w:rsidP="00D35C24">
            <w:pPr>
              <w:pStyle w:val="TableCell"/>
            </w:pPr>
            <w:r>
              <w:t>itemRevisions</w:t>
            </w:r>
          </w:p>
        </w:tc>
        <w:tc>
          <w:tcPr>
            <w:tcW w:w="1984" w:type="dxa"/>
          </w:tcPr>
          <w:p w14:paraId="1976C67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&lt;ItemRevision&gt;</w:t>
            </w:r>
          </w:p>
        </w:tc>
        <w:tc>
          <w:tcPr>
            <w:tcW w:w="992" w:type="dxa"/>
          </w:tcPr>
          <w:p w14:paraId="7CA904B1" w14:textId="51AAD7D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B25FA5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Ordered list (earliest to latest) of revisions to planned items (activity and event instances).</w:t>
            </w:r>
          </w:p>
        </w:tc>
      </w:tr>
    </w:tbl>
    <w:p w14:paraId="1F4C8553" w14:textId="77777777" w:rsidR="00D35C24" w:rsidRDefault="00D35C24" w:rsidP="00D35C24">
      <w:pPr>
        <w:pStyle w:val="HeadingNoNumber"/>
      </w:pPr>
      <w:r>
        <w:t>ItemRevision</w:t>
      </w:r>
    </w:p>
    <w:p w14:paraId="55A3918D" w14:textId="77777777" w:rsidR="00D35C24" w:rsidRPr="0023750B" w:rsidRDefault="00D35C24" w:rsidP="00D35C24">
      <w:pPr>
        <w:spacing w:before="0"/>
      </w:pPr>
    </w:p>
    <w:tbl>
      <w:tblPr>
        <w:tblStyle w:val="RBTable"/>
        <w:tblW w:w="9179" w:type="dxa"/>
        <w:tblLayout w:type="fixed"/>
        <w:tblLook w:val="0480" w:firstRow="0" w:lastRow="0" w:firstColumn="1" w:lastColumn="0" w:noHBand="0" w:noVBand="1"/>
        <w:tblCaption w:val="DSC ItemRevision E3"/>
      </w:tblPr>
      <w:tblGrid>
        <w:gridCol w:w="1667"/>
        <w:gridCol w:w="2976"/>
        <w:gridCol w:w="992"/>
        <w:gridCol w:w="1843"/>
        <w:gridCol w:w="709"/>
        <w:gridCol w:w="992"/>
      </w:tblGrid>
      <w:tr w:rsidR="00D35C24" w14:paraId="1F1A014D" w14:textId="77777777" w:rsidTr="00015FA3">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F13A43D"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F90A615"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ItemRevision</w:t>
            </w:r>
          </w:p>
        </w:tc>
        <w:tc>
          <w:tcPr>
            <w:tcW w:w="992" w:type="dxa"/>
            <w:shd w:val="clear" w:color="auto" w:fill="662382"/>
          </w:tcPr>
          <w:p w14:paraId="5B40391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9DAE971"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6E3A75D4"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3C747CA" w14:textId="13970113" w:rsidR="00D35C24" w:rsidRPr="00121F50" w:rsidRDefault="00540AC5" w:rsidP="00D35C24">
            <w:pPr>
              <w:pStyle w:val="TableCell"/>
              <w:jc w:val="right"/>
              <w:cnfStyle w:val="000000000000" w:firstRow="0" w:lastRow="0" w:firstColumn="0" w:lastColumn="0" w:oddVBand="0" w:evenVBand="0" w:oddHBand="0" w:evenHBand="0" w:firstRowFirstColumn="0" w:firstRowLastColumn="0" w:lastRowFirstColumn="0" w:lastRowLastColumn="0"/>
            </w:pPr>
            <w:r>
              <w:t>50</w:t>
            </w:r>
            <w:r w:rsidR="00D35C24">
              <w:t>6</w:t>
            </w:r>
          </w:p>
        </w:tc>
      </w:tr>
    </w:tbl>
    <w:p w14:paraId="43B0B68C" w14:textId="77777777" w:rsidR="00D35C24" w:rsidRPr="00404E36" w:rsidRDefault="00D35C24" w:rsidP="00015FA3">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743D6762" w14:textId="77777777" w:rsidTr="00015F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D57EEF3" w14:textId="77777777" w:rsidR="00D35C24" w:rsidRDefault="00D35C24" w:rsidP="00D35C24">
            <w:pPr>
              <w:pStyle w:val="TableCell"/>
              <w:keepNext/>
            </w:pPr>
            <w:r>
              <w:t>Attribute</w:t>
            </w:r>
          </w:p>
        </w:tc>
        <w:tc>
          <w:tcPr>
            <w:tcW w:w="1984" w:type="dxa"/>
          </w:tcPr>
          <w:p w14:paraId="6176D52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6DC93E3" w14:textId="77777777" w:rsidR="00D35C24" w:rsidRPr="00015FA3"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15FA3">
              <w:t>Nullable</w:t>
            </w:r>
          </w:p>
        </w:tc>
        <w:tc>
          <w:tcPr>
            <w:tcW w:w="4535" w:type="dxa"/>
          </w:tcPr>
          <w:p w14:paraId="772226F4"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10639FA5"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72B40778" w14:textId="77777777" w:rsidR="00D35C24" w:rsidRDefault="00D35C24" w:rsidP="00D35C24">
            <w:pPr>
              <w:pStyle w:val="TableCell"/>
            </w:pPr>
            <w:r>
              <w:t>itemRef</w:t>
            </w:r>
          </w:p>
        </w:tc>
        <w:tc>
          <w:tcPr>
            <w:tcW w:w="1984" w:type="dxa"/>
          </w:tcPr>
          <w:p w14:paraId="7F8F83F2" w14:textId="68D6B2AA"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w:t>
            </w:r>
            <w:r w:rsidR="00FD3F74">
              <w:t>f</w:t>
            </w:r>
          </w:p>
        </w:tc>
        <w:tc>
          <w:tcPr>
            <w:tcW w:w="992" w:type="dxa"/>
          </w:tcPr>
          <w:p w14:paraId="3FC5D6C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6180FBC" w14:textId="2D6718B1" w:rsidR="00FD3F74" w:rsidRDefault="00FD3F74" w:rsidP="00D35C24">
            <w:pPr>
              <w:pStyle w:val="TableCell"/>
              <w:cnfStyle w:val="000000000000" w:firstRow="0" w:lastRow="0" w:firstColumn="0" w:lastColumn="0" w:oddVBand="0" w:evenVBand="0" w:oddHBand="0" w:evenHBand="0" w:firstRowFirstColumn="0" w:firstRowLastColumn="0" w:lastRowFirstColumn="0" w:lastRowLastColumn="0"/>
            </w:pPr>
            <w:r>
              <w:t>Object Type: ActivityInstance | EventInstance</w:t>
            </w:r>
          </w:p>
          <w:p w14:paraId="23CD2726" w14:textId="7C1393B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a planned ActivityInstance or EventInstance that is new or modified in the current Plan, or has been deleted with respect to the referenced revisedPlan.</w:t>
            </w:r>
          </w:p>
        </w:tc>
      </w:tr>
      <w:tr w:rsidR="00D35C24" w14:paraId="7A50FB7A"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58F03151" w14:textId="77777777" w:rsidR="00D35C24" w:rsidRDefault="00D35C24" w:rsidP="00D35C24">
            <w:pPr>
              <w:pStyle w:val="TableCell"/>
            </w:pPr>
            <w:r>
              <w:t>revisionStatus</w:t>
            </w:r>
          </w:p>
        </w:tc>
        <w:tc>
          <w:tcPr>
            <w:tcW w:w="1984" w:type="dxa"/>
          </w:tcPr>
          <w:p w14:paraId="11A0C8F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RevisionStatus</w:t>
            </w:r>
            <w:r w:rsidR="00261981">
              <w:t>Enum</w:t>
            </w:r>
          </w:p>
        </w:tc>
        <w:tc>
          <w:tcPr>
            <w:tcW w:w="992" w:type="dxa"/>
          </w:tcPr>
          <w:p w14:paraId="604B869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C76881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Revision status of the referenced item.  May be one of New, Modified or Deleted.  Default = Undefined.</w:t>
            </w:r>
          </w:p>
        </w:tc>
      </w:tr>
    </w:tbl>
    <w:p w14:paraId="0FCC7EF2" w14:textId="77777777" w:rsidR="00D35C24" w:rsidRDefault="00D35C24" w:rsidP="00D35C24">
      <w:pPr>
        <w:pStyle w:val="HeadingNoNumber"/>
      </w:pPr>
      <w:r>
        <w:t>RevisionStatus</w:t>
      </w:r>
      <w:r w:rsidR="00261981">
        <w:t>Enum</w:t>
      </w:r>
    </w:p>
    <w:p w14:paraId="332EB4B3" w14:textId="77777777" w:rsidR="00D35C24" w:rsidRPr="000953E8" w:rsidRDefault="00D35C24" w:rsidP="00D35C24">
      <w:pPr>
        <w:spacing w:before="0"/>
      </w:pPr>
    </w:p>
    <w:tbl>
      <w:tblPr>
        <w:tblStyle w:val="RBTable"/>
        <w:tblW w:w="9185" w:type="dxa"/>
        <w:tblLayout w:type="fixed"/>
        <w:tblLook w:val="0480" w:firstRow="0" w:lastRow="0" w:firstColumn="1" w:lastColumn="0" w:noHBand="0" w:noVBand="1"/>
        <w:tblCaption w:val="DSE RevisionStatusEnum E3"/>
      </w:tblPr>
      <w:tblGrid>
        <w:gridCol w:w="1783"/>
        <w:gridCol w:w="5717"/>
        <w:gridCol w:w="701"/>
        <w:gridCol w:w="984"/>
      </w:tblGrid>
      <w:tr w:rsidR="00CD70B7" w14:paraId="2DAF4628" w14:textId="77777777" w:rsidTr="00CD70B7">
        <w:tc>
          <w:tcPr>
            <w:cnfStyle w:val="001000000000" w:firstRow="0" w:lastRow="0" w:firstColumn="1" w:lastColumn="0" w:oddVBand="0" w:evenVBand="0" w:oddHBand="0" w:evenHBand="0" w:firstRowFirstColumn="0" w:firstRowLastColumn="0" w:lastRowFirstColumn="0" w:lastRowLastColumn="0"/>
            <w:tcW w:w="1783" w:type="dxa"/>
            <w:shd w:val="clear" w:color="auto" w:fill="662382"/>
          </w:tcPr>
          <w:p w14:paraId="15E4EA1C" w14:textId="77777777" w:rsidR="00CD70B7" w:rsidRPr="00404E36" w:rsidRDefault="00CD70B7" w:rsidP="00287DFF">
            <w:pPr>
              <w:pStyle w:val="TableCell"/>
              <w:rPr>
                <w:color w:val="FFFFFF" w:themeColor="background1"/>
              </w:rPr>
            </w:pPr>
            <w:r w:rsidRPr="00404E36">
              <w:rPr>
                <w:color w:val="FFFFFF" w:themeColor="background1"/>
              </w:rPr>
              <w:t>Name</w:t>
            </w:r>
          </w:p>
        </w:tc>
        <w:tc>
          <w:tcPr>
            <w:tcW w:w="5717" w:type="dxa"/>
          </w:tcPr>
          <w:p w14:paraId="09F5FAFC" w14:textId="377F9A7F" w:rsidR="00CD70B7" w:rsidRPr="00404E36"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rPr>
              <w:t>RevisionStatusEnum</w:t>
            </w:r>
          </w:p>
        </w:tc>
        <w:tc>
          <w:tcPr>
            <w:tcW w:w="701" w:type="dxa"/>
            <w:shd w:val="clear" w:color="auto" w:fill="662382"/>
          </w:tcPr>
          <w:p w14:paraId="3CAA3B9C" w14:textId="77777777" w:rsidR="00CD70B7" w:rsidRPr="006A2A59"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84" w:type="dxa"/>
          </w:tcPr>
          <w:p w14:paraId="69BDB400" w14:textId="2D8717C5" w:rsidR="00CD70B7" w:rsidRPr="00121F50" w:rsidRDefault="00540AC5" w:rsidP="00287DFF">
            <w:pPr>
              <w:pStyle w:val="TableCell"/>
              <w:jc w:val="right"/>
              <w:cnfStyle w:val="000000000000" w:firstRow="0" w:lastRow="0" w:firstColumn="0" w:lastColumn="0" w:oddVBand="0" w:evenVBand="0" w:oddHBand="0" w:evenHBand="0" w:firstRowFirstColumn="0" w:firstRowLastColumn="0" w:lastRowFirstColumn="0" w:lastRowLastColumn="0"/>
            </w:pPr>
            <w:r>
              <w:t>50</w:t>
            </w:r>
            <w:r w:rsidR="00CD70B7">
              <w:t>7</w:t>
            </w:r>
          </w:p>
        </w:tc>
      </w:tr>
    </w:tbl>
    <w:p w14:paraId="2C22F746" w14:textId="77777777" w:rsidR="00D35C24" w:rsidRPr="00D441A5" w:rsidRDefault="00D35C24" w:rsidP="00015FA3">
      <w:pPr>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D35C24" w14:paraId="7BFBAC37" w14:textId="77777777" w:rsidTr="00520B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5474F3B2" w14:textId="77777777" w:rsidR="00D35C24" w:rsidRDefault="00D35C24" w:rsidP="00D35C24">
            <w:pPr>
              <w:pStyle w:val="TableCell"/>
            </w:pPr>
            <w:r>
              <w:t>Status</w:t>
            </w:r>
          </w:p>
        </w:tc>
        <w:tc>
          <w:tcPr>
            <w:tcW w:w="1134" w:type="dxa"/>
          </w:tcPr>
          <w:p w14:paraId="25B5E781"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4E7F12A9"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4F8D4D4"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010ABD7C" w14:textId="77777777" w:rsidR="00D35C24" w:rsidRDefault="00520B45" w:rsidP="00D35C24">
            <w:pPr>
              <w:pStyle w:val="TableCell"/>
            </w:pPr>
            <w:r>
              <w:t>NEW</w:t>
            </w:r>
          </w:p>
        </w:tc>
        <w:tc>
          <w:tcPr>
            <w:tcW w:w="1134" w:type="dxa"/>
          </w:tcPr>
          <w:p w14:paraId="1413E922"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5AE381D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item is new in this revision of the Plan.</w:t>
            </w:r>
          </w:p>
        </w:tc>
      </w:tr>
      <w:tr w:rsidR="00D35C24" w14:paraId="7AA3B845"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3909C8B2" w14:textId="77777777" w:rsidR="00D35C24" w:rsidRDefault="00520B45" w:rsidP="00D35C24">
            <w:pPr>
              <w:pStyle w:val="TableCell"/>
            </w:pPr>
            <w:r>
              <w:t>MODIFIED</w:t>
            </w:r>
          </w:p>
        </w:tc>
        <w:tc>
          <w:tcPr>
            <w:tcW w:w="1134" w:type="dxa"/>
          </w:tcPr>
          <w:p w14:paraId="47651BEC"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0CECFC9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item has been modified in this revision of the Plan.</w:t>
            </w:r>
          </w:p>
        </w:tc>
      </w:tr>
      <w:tr w:rsidR="00D35C24" w14:paraId="136B1C69"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75E139D5" w14:textId="77777777" w:rsidR="00D35C24" w:rsidRDefault="00520B45" w:rsidP="00D35C24">
            <w:pPr>
              <w:pStyle w:val="TableCell"/>
            </w:pPr>
            <w:r>
              <w:t>DELETED</w:t>
            </w:r>
          </w:p>
        </w:tc>
        <w:tc>
          <w:tcPr>
            <w:tcW w:w="1134" w:type="dxa"/>
          </w:tcPr>
          <w:p w14:paraId="5C748980"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3</w:t>
            </w:r>
          </w:p>
        </w:tc>
        <w:tc>
          <w:tcPr>
            <w:tcW w:w="6236" w:type="dxa"/>
          </w:tcPr>
          <w:p w14:paraId="7DCBEDB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item has been deleted in this revision of the Plan.</w:t>
            </w:r>
          </w:p>
        </w:tc>
      </w:tr>
      <w:tr w:rsidR="00D35C24" w14:paraId="59207A89"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0F2DB21A" w14:textId="77777777" w:rsidR="00D35C24" w:rsidRDefault="00520B45" w:rsidP="00D35C24">
            <w:pPr>
              <w:pStyle w:val="TableCell"/>
            </w:pPr>
            <w:r>
              <w:t>UNDEFINED</w:t>
            </w:r>
          </w:p>
        </w:tc>
        <w:tc>
          <w:tcPr>
            <w:tcW w:w="1134" w:type="dxa"/>
          </w:tcPr>
          <w:p w14:paraId="67164DA2"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4</w:t>
            </w:r>
          </w:p>
        </w:tc>
        <w:tc>
          <w:tcPr>
            <w:tcW w:w="6236" w:type="dxa"/>
          </w:tcPr>
          <w:p w14:paraId="5DAD36E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item is unchanged in this revision of the Plan, or its revision status is undefined.</w:t>
            </w:r>
          </w:p>
        </w:tc>
      </w:tr>
    </w:tbl>
    <w:p w14:paraId="4E09B734" w14:textId="77777777" w:rsidR="00D35C24" w:rsidRPr="000953E8" w:rsidRDefault="00D35C24" w:rsidP="00D35C24"/>
    <w:p w14:paraId="65C63322" w14:textId="7C13C6D8" w:rsidR="00D35C24" w:rsidRDefault="00D35C24" w:rsidP="00D35C24">
      <w:pPr>
        <w:pStyle w:val="Heading5"/>
        <w:keepLines w:val="0"/>
        <w:pBdr>
          <w:top w:val="single" w:sz="4" w:space="1" w:color="FFFFFF"/>
          <w:left w:val="single" w:sz="4" w:space="0" w:color="FFFFFF"/>
          <w:bottom w:val="single" w:sz="4" w:space="1" w:color="FFFFFF"/>
          <w:right w:val="single" w:sz="4" w:space="0" w:color="FFFFFF"/>
        </w:pBdr>
      </w:pPr>
      <w:bookmarkStart w:id="165" w:name="_Ref68803035"/>
      <w:r>
        <w:t>Plan Resources [Optional]</w:t>
      </w:r>
      <w:bookmarkEnd w:id="165"/>
    </w:p>
    <w:p w14:paraId="7FA4991B" w14:textId="5C779BEB" w:rsidR="00D35C24" w:rsidRDefault="00D35C24" w:rsidP="00D35C24">
      <w:r>
        <w:t>The optional PlanResources section allows the projected values of</w:t>
      </w:r>
      <w:r w:rsidR="00C00D4D">
        <w:t xml:space="preserve"> </w:t>
      </w:r>
      <w:r w:rsidR="00C00D4D">
        <w:rPr>
          <w:rStyle w:val="Term"/>
        </w:rPr>
        <w:t>pl</w:t>
      </w:r>
      <w:r>
        <w:rPr>
          <w:rStyle w:val="Term"/>
        </w:rPr>
        <w:t>anning</w:t>
      </w:r>
      <w:r w:rsidR="00C00D4D">
        <w:rPr>
          <w:rStyle w:val="Term"/>
        </w:rPr>
        <w:t xml:space="preserve"> re</w:t>
      </w:r>
      <w:r>
        <w:rPr>
          <w:rStyle w:val="Term"/>
        </w:rPr>
        <w:t>sources</w:t>
      </w:r>
      <w:r>
        <w:t xml:space="preserve"> to be communicated between distributed planning and plan execution functions as part of a</w:t>
      </w:r>
      <w:r w:rsidR="00C00D4D">
        <w:t xml:space="preserve"> </w:t>
      </w:r>
      <w:r w:rsidR="00C00D4D">
        <w:rPr>
          <w:rStyle w:val="Term"/>
        </w:rPr>
        <w:t>pl</w:t>
      </w:r>
      <w:r>
        <w:rPr>
          <w:rStyle w:val="Term"/>
        </w:rPr>
        <w:t>an</w:t>
      </w:r>
      <w:r>
        <w:t>.</w:t>
      </w:r>
    </w:p>
    <w:p w14:paraId="6892A761" w14:textId="130120F9" w:rsidR="00D35C24" w:rsidRDefault="00D35C24" w:rsidP="00D35C24">
      <w:r>
        <w:t>This is provided as a set of ResourceProfiles (see §</w:t>
      </w:r>
      <w:r>
        <w:fldChar w:fldCharType="begin"/>
      </w:r>
      <w:r>
        <w:instrText xml:space="preserve"> REF _Ref33143058 \r \h </w:instrText>
      </w:r>
      <w:r>
        <w:fldChar w:fldCharType="separate"/>
      </w:r>
      <w:r w:rsidR="00182691">
        <w:t>3.2.4.2</w:t>
      </w:r>
      <w:r>
        <w:fldChar w:fldCharType="end"/>
      </w:r>
      <w:r>
        <w:t>), one per</w:t>
      </w:r>
      <w:r w:rsidR="00C00D4D">
        <w:t xml:space="preserve"> pl</w:t>
      </w:r>
      <w:r>
        <w:t>anning</w:t>
      </w:r>
      <w:r w:rsidR="00C00D4D">
        <w:t xml:space="preserve"> re</w:t>
      </w:r>
      <w:r>
        <w:t>source included.  Resource profiles can provide the projected evolution of the value of a planning resource over the period of the</w:t>
      </w:r>
      <w:r w:rsidR="00541CF2">
        <w:t xml:space="preserve"> Plan</w:t>
      </w:r>
      <w:r>
        <w:t>.  Alternatively it can provide a single value at the start of the</w:t>
      </w:r>
      <w:r w:rsidR="00541CF2">
        <w:t xml:space="preserve"> Plan</w:t>
      </w:r>
      <w:r>
        <w:t xml:space="preserve"> to enable synchronisation between planning systems.  It is a deployment choice which approach is used.</w:t>
      </w:r>
    </w:p>
    <w:p w14:paraId="5D2C16C4" w14:textId="77777777" w:rsidR="00D35C24" w:rsidRDefault="00D35C24" w:rsidP="00D35C24">
      <w:pPr>
        <w:pStyle w:val="HeadingNoNumber"/>
      </w:pPr>
      <w:r>
        <w:t>PlanResources</w:t>
      </w:r>
    </w:p>
    <w:p w14:paraId="7F7257EF" w14:textId="77777777" w:rsidR="00D35C24" w:rsidRPr="003968E7" w:rsidRDefault="00D35C24" w:rsidP="00D35C24">
      <w:pPr>
        <w:spacing w:before="0"/>
      </w:pPr>
    </w:p>
    <w:tbl>
      <w:tblPr>
        <w:tblStyle w:val="RBTable"/>
        <w:tblW w:w="9179" w:type="dxa"/>
        <w:tblLayout w:type="fixed"/>
        <w:tblLook w:val="0480" w:firstRow="0" w:lastRow="0" w:firstColumn="1" w:lastColumn="0" w:noHBand="0" w:noVBand="1"/>
        <w:tblCaption w:val="DSC RevisionStatusEnum E4"/>
      </w:tblPr>
      <w:tblGrid>
        <w:gridCol w:w="1667"/>
        <w:gridCol w:w="2976"/>
        <w:gridCol w:w="992"/>
        <w:gridCol w:w="1843"/>
        <w:gridCol w:w="709"/>
        <w:gridCol w:w="992"/>
      </w:tblGrid>
      <w:tr w:rsidR="00D35C24" w14:paraId="5612E275" w14:textId="77777777" w:rsidTr="00015FA3">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0A459E4"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C197997"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PlanResources</w:t>
            </w:r>
          </w:p>
        </w:tc>
        <w:tc>
          <w:tcPr>
            <w:tcW w:w="992" w:type="dxa"/>
            <w:shd w:val="clear" w:color="auto" w:fill="662382"/>
          </w:tcPr>
          <w:p w14:paraId="185A4FB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BB0688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19A80A52"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EA0B37E" w14:textId="3692CE0B" w:rsidR="00D35C24" w:rsidRPr="00121F50" w:rsidRDefault="00540AC5" w:rsidP="00D35C24">
            <w:pPr>
              <w:pStyle w:val="TableCell"/>
              <w:jc w:val="right"/>
              <w:cnfStyle w:val="000000000000" w:firstRow="0" w:lastRow="0" w:firstColumn="0" w:lastColumn="0" w:oddVBand="0" w:evenVBand="0" w:oddHBand="0" w:evenHBand="0" w:firstRowFirstColumn="0" w:firstRowLastColumn="0" w:lastRowFirstColumn="0" w:lastRowLastColumn="0"/>
            </w:pPr>
            <w:r>
              <w:t>50</w:t>
            </w:r>
            <w:r w:rsidR="00D35C24">
              <w:t>8</w:t>
            </w:r>
          </w:p>
        </w:tc>
      </w:tr>
    </w:tbl>
    <w:p w14:paraId="2D867BBF" w14:textId="77777777" w:rsidR="00D35C24" w:rsidRPr="00404E36" w:rsidRDefault="00D35C24" w:rsidP="00015FA3">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5ECB9B38" w14:textId="77777777" w:rsidTr="00015F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B460EAE" w14:textId="77777777" w:rsidR="00D35C24" w:rsidRDefault="00D35C24" w:rsidP="00D35C24">
            <w:pPr>
              <w:pStyle w:val="TableCell"/>
              <w:keepNext/>
            </w:pPr>
            <w:r>
              <w:t>Attribute</w:t>
            </w:r>
          </w:p>
        </w:tc>
        <w:tc>
          <w:tcPr>
            <w:tcW w:w="1984" w:type="dxa"/>
          </w:tcPr>
          <w:p w14:paraId="69ADD6D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D17E7B2" w14:textId="77777777" w:rsidR="00D35C24" w:rsidRPr="00015FA3"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15FA3">
              <w:t>Nullable</w:t>
            </w:r>
          </w:p>
        </w:tc>
        <w:tc>
          <w:tcPr>
            <w:tcW w:w="4535" w:type="dxa"/>
          </w:tcPr>
          <w:p w14:paraId="29207F9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37921E3" w14:textId="77777777" w:rsidTr="00015FA3">
        <w:tc>
          <w:tcPr>
            <w:cnfStyle w:val="001000000000" w:firstRow="0" w:lastRow="0" w:firstColumn="1" w:lastColumn="0" w:oddVBand="0" w:evenVBand="0" w:oddHBand="0" w:evenHBand="0" w:firstRowFirstColumn="0" w:firstRowLastColumn="0" w:lastRowFirstColumn="0" w:lastRowLastColumn="0"/>
            <w:tcW w:w="1667" w:type="dxa"/>
          </w:tcPr>
          <w:p w14:paraId="440EAB9B" w14:textId="77777777" w:rsidR="00D35C24" w:rsidRDefault="00D35C24" w:rsidP="00D35C24">
            <w:pPr>
              <w:pStyle w:val="TableCell"/>
            </w:pPr>
            <w:r>
              <w:t>resourceProfiles</w:t>
            </w:r>
          </w:p>
        </w:tc>
        <w:tc>
          <w:tcPr>
            <w:tcW w:w="1984" w:type="dxa"/>
          </w:tcPr>
          <w:p w14:paraId="01DA213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&lt;ResourceProfile&gt;</w:t>
            </w:r>
          </w:p>
        </w:tc>
        <w:tc>
          <w:tcPr>
            <w:tcW w:w="992" w:type="dxa"/>
          </w:tcPr>
          <w:p w14:paraId="283A096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586E7D8" w14:textId="0861C09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 resource profiles, one per planning resource, containing the initial value of the resource and optionally the projected evolution of the resource value over the period of the</w:t>
            </w:r>
            <w:r w:rsidR="00541CF2">
              <w:t xml:space="preserve"> Plan </w:t>
            </w:r>
            <w:r>
              <w:t>.</w:t>
            </w:r>
          </w:p>
        </w:tc>
      </w:tr>
    </w:tbl>
    <w:p w14:paraId="4915C1D4" w14:textId="77777777" w:rsidR="00D35C24" w:rsidRPr="003968E7" w:rsidRDefault="00D35C24" w:rsidP="00D35C24"/>
    <w:p w14:paraId="592D4994" w14:textId="77777777" w:rsidR="000222E7" w:rsidRDefault="000222E7" w:rsidP="00D44BC0">
      <w:pPr>
        <w:pStyle w:val="Heading4"/>
      </w:pPr>
      <w:bookmarkStart w:id="166" w:name="_Ref63620429"/>
      <w:r>
        <w:t>SubPlans and Tags</w:t>
      </w:r>
    </w:p>
    <w:p w14:paraId="396C8D48" w14:textId="09193BF5" w:rsidR="000222E7" w:rsidRDefault="000222E7" w:rsidP="000222E7">
      <w:r>
        <w:t>Two mechanisms are provided to enable service operations to reference and act upon a subset of the Plan:  SubPlans and Tags.  Both apply to the ActivityInstances (see §</w:t>
      </w:r>
      <w:r>
        <w:fldChar w:fldCharType="begin"/>
      </w:r>
      <w:r>
        <w:instrText xml:space="preserve"> REF _Ref62569131 \r \h </w:instrText>
      </w:r>
      <w:r>
        <w:fldChar w:fldCharType="separate"/>
      </w:r>
      <w:r w:rsidR="00182691">
        <w:t>3.2.2.1</w:t>
      </w:r>
      <w:r>
        <w:fldChar w:fldCharType="end"/>
      </w:r>
      <w:r>
        <w:t>) contained within the Plan.</w:t>
      </w:r>
    </w:p>
    <w:p w14:paraId="015EAF75" w14:textId="373AF91A" w:rsidR="00641750" w:rsidRDefault="00641750" w:rsidP="00641750">
      <w:pPr>
        <w:pStyle w:val="HeadingNoNumber"/>
      </w:pPr>
      <w:r>
        <w:t>SubPlans</w:t>
      </w:r>
    </w:p>
    <w:p w14:paraId="6C732BBD" w14:textId="1015D9C1" w:rsidR="00641750" w:rsidRDefault="00641750" w:rsidP="00641750">
      <w:pPr>
        <w:rPr>
          <w:lang w:val="en-GB" w:eastAsia="en-GB"/>
        </w:rPr>
      </w:pPr>
      <w:r>
        <w:rPr>
          <w:lang w:val="en-GB" w:eastAsia="en-GB"/>
        </w:rPr>
        <w:t xml:space="preserve">While Plans divide the timeline of mission operations into successive potentially overlapping periods of time, SubPlans divide it orthogonally grouping operations according to another criteria.  </w:t>
      </w:r>
      <w:r w:rsidR="00667E98">
        <w:rPr>
          <w:lang w:val="en-GB" w:eastAsia="en-GB"/>
        </w:rPr>
        <w:t xml:space="preserve">The operations grouped by a SubPlan should be internally coherent such that they can be controlled together, and relatively loosely coupled to operations in other SubPlans.  </w:t>
      </w:r>
      <w:r>
        <w:rPr>
          <w:lang w:val="en-GB" w:eastAsia="en-GB"/>
        </w:rPr>
        <w:t xml:space="preserve">The grouping criteria </w:t>
      </w:r>
      <w:r w:rsidR="00667E98">
        <w:rPr>
          <w:lang w:val="en-GB" w:eastAsia="en-GB"/>
        </w:rPr>
        <w:t xml:space="preserve">of SubPlans </w:t>
      </w:r>
      <w:r>
        <w:rPr>
          <w:lang w:val="en-GB" w:eastAsia="en-GB"/>
        </w:rPr>
        <w:t>is mission and deployment specific, but could include:</w:t>
      </w:r>
    </w:p>
    <w:p w14:paraId="31429EA4" w14:textId="533E25D6" w:rsidR="00641750" w:rsidRPr="00D44BC0" w:rsidRDefault="00F71EDF" w:rsidP="00D44BC0">
      <w:pPr>
        <w:numPr>
          <w:ilvl w:val="0"/>
          <w:numId w:val="122"/>
        </w:numPr>
        <w:spacing w:before="120"/>
        <w:rPr>
          <w:rStyle w:val="Term"/>
          <w:i w:val="0"/>
          <w:color w:val="auto"/>
          <w:lang w:val="en-GB" w:eastAsia="en-GB"/>
        </w:rPr>
      </w:pPr>
      <w:r>
        <w:rPr>
          <w:rStyle w:val="Term"/>
        </w:rPr>
        <w:t xml:space="preserve">Domain </w:t>
      </w:r>
      <w:r>
        <w:t>representing a spacecraft or subsystem</w:t>
      </w:r>
      <w:r w:rsidR="000E181B">
        <w:t>;</w:t>
      </w:r>
    </w:p>
    <w:p w14:paraId="532017E0" w14:textId="31BD8598" w:rsidR="00F71EDF" w:rsidRDefault="00F71EDF" w:rsidP="00F71EDF">
      <w:pPr>
        <w:numPr>
          <w:ilvl w:val="0"/>
          <w:numId w:val="122"/>
        </w:numPr>
        <w:spacing w:before="0"/>
        <w:rPr>
          <w:lang w:val="en-GB" w:eastAsia="en-GB"/>
        </w:rPr>
      </w:pPr>
      <w:r>
        <w:rPr>
          <w:lang w:val="en-GB" w:eastAsia="en-GB"/>
        </w:rPr>
        <w:t>The type of operation (payload, attitude &amp; orbit control, etc.)</w:t>
      </w:r>
      <w:r w:rsidR="000E181B">
        <w:rPr>
          <w:lang w:val="en-GB" w:eastAsia="en-GB"/>
        </w:rPr>
        <w:t>;</w:t>
      </w:r>
    </w:p>
    <w:p w14:paraId="165EA1F6" w14:textId="2EE86D80" w:rsidR="00F71EDF" w:rsidRDefault="00667E98" w:rsidP="00F71EDF">
      <w:pPr>
        <w:numPr>
          <w:ilvl w:val="0"/>
          <w:numId w:val="122"/>
        </w:numPr>
        <w:spacing w:before="0"/>
        <w:rPr>
          <w:lang w:val="en-GB" w:eastAsia="en-GB"/>
        </w:rPr>
      </w:pPr>
      <w:r>
        <w:rPr>
          <w:lang w:val="en-GB" w:eastAsia="en-GB"/>
        </w:rPr>
        <w:t>The area of o</w:t>
      </w:r>
      <w:r w:rsidR="00F71EDF">
        <w:rPr>
          <w:lang w:val="en-GB" w:eastAsia="en-GB"/>
        </w:rPr>
        <w:t>perational responsibility</w:t>
      </w:r>
      <w:r w:rsidR="000E181B">
        <w:rPr>
          <w:lang w:val="en-GB" w:eastAsia="en-GB"/>
        </w:rPr>
        <w:t>;</w:t>
      </w:r>
    </w:p>
    <w:p w14:paraId="11928BA2" w14:textId="030B30F8" w:rsidR="00667E98" w:rsidRDefault="00667E98" w:rsidP="00F71EDF">
      <w:pPr>
        <w:numPr>
          <w:ilvl w:val="0"/>
          <w:numId w:val="122"/>
        </w:numPr>
        <w:spacing w:before="0"/>
        <w:rPr>
          <w:lang w:val="en-GB" w:eastAsia="en-GB"/>
        </w:rPr>
      </w:pPr>
      <w:r>
        <w:rPr>
          <w:lang w:val="en-GB" w:eastAsia="en-GB"/>
        </w:rPr>
        <w:t>A group of related operations in an on-board mission timeline</w:t>
      </w:r>
      <w:r w:rsidR="000E181B">
        <w:rPr>
          <w:lang w:val="en-GB" w:eastAsia="en-GB"/>
        </w:rPr>
        <w:t>.</w:t>
      </w:r>
    </w:p>
    <w:p w14:paraId="40053180" w14:textId="5D880D6E" w:rsidR="00F71EDF" w:rsidRDefault="00F71EDF" w:rsidP="00F71EDF">
      <w:pPr>
        <w:rPr>
          <w:lang w:val="en-GB" w:eastAsia="en-GB"/>
        </w:rPr>
      </w:pPr>
      <w:r>
        <w:rPr>
          <w:lang w:val="en-GB" w:eastAsia="en-GB"/>
        </w:rPr>
        <w:t xml:space="preserve">SubPlans are pre-defined and represented by an Identifier.  ActivityInstances can be associated with one and only one SubPlan.  The SubPlan is not specific to a Plan, but applies to all activated Plans.  The Plan Execution Control Service allows </w:t>
      </w:r>
      <w:r w:rsidR="005A235D">
        <w:rPr>
          <w:lang w:val="en-GB" w:eastAsia="en-GB"/>
        </w:rPr>
        <w:t xml:space="preserve">for co-ordinated control over the </w:t>
      </w:r>
      <w:r w:rsidR="005A235D">
        <w:rPr>
          <w:lang w:val="en-GB" w:eastAsia="en-GB"/>
        </w:rPr>
        <w:lastRenderedPageBreak/>
        <w:t>execution of all ActivityInstances associated with the SubPlan, through the following operations:</w:t>
      </w:r>
    </w:p>
    <w:p w14:paraId="477825E1" w14:textId="1477BAF6" w:rsidR="005A235D" w:rsidRDefault="005A235D" w:rsidP="005A235D">
      <w:pPr>
        <w:numPr>
          <w:ilvl w:val="0"/>
          <w:numId w:val="123"/>
        </w:numPr>
        <w:rPr>
          <w:lang w:val="en-GB" w:eastAsia="en-GB"/>
        </w:rPr>
      </w:pPr>
      <w:r>
        <w:rPr>
          <w:lang w:val="en-GB" w:eastAsia="en-GB"/>
        </w:rPr>
        <w:t>activateSubPlan</w:t>
      </w:r>
    </w:p>
    <w:p w14:paraId="504C21DE" w14:textId="008CC812" w:rsidR="005A235D" w:rsidRDefault="005A235D" w:rsidP="005A235D">
      <w:pPr>
        <w:numPr>
          <w:ilvl w:val="0"/>
          <w:numId w:val="123"/>
        </w:numPr>
        <w:spacing w:before="0"/>
        <w:rPr>
          <w:lang w:val="en-GB" w:eastAsia="en-GB"/>
        </w:rPr>
      </w:pPr>
      <w:r>
        <w:rPr>
          <w:lang w:val="en-GB" w:eastAsia="en-GB"/>
        </w:rPr>
        <w:t>deactivateSubPlan</w:t>
      </w:r>
    </w:p>
    <w:p w14:paraId="33E402DA" w14:textId="5F666940" w:rsidR="005A235D" w:rsidRDefault="005A235D" w:rsidP="005A235D">
      <w:pPr>
        <w:numPr>
          <w:ilvl w:val="0"/>
          <w:numId w:val="123"/>
        </w:numPr>
        <w:spacing w:before="0"/>
        <w:rPr>
          <w:lang w:val="en-GB" w:eastAsia="en-GB"/>
        </w:rPr>
      </w:pPr>
      <w:r>
        <w:rPr>
          <w:lang w:val="en-GB" w:eastAsia="en-GB"/>
        </w:rPr>
        <w:t>getSubPlanStatus</w:t>
      </w:r>
    </w:p>
    <w:p w14:paraId="2D1D58C6" w14:textId="4EA13406" w:rsidR="005A235D" w:rsidRDefault="005A235D" w:rsidP="005A235D">
      <w:pPr>
        <w:rPr>
          <w:lang w:val="en-GB" w:eastAsia="en-GB"/>
        </w:rPr>
      </w:pPr>
      <w:r>
        <w:rPr>
          <w:lang w:val="en-GB" w:eastAsia="en-GB"/>
        </w:rPr>
        <w:t>Whether the SubPlan is initially Activated or Deactivated is implementation specific.  ActivityInstances are only initiated if the status of an associated SubPlan is Activated.</w:t>
      </w:r>
    </w:p>
    <w:p w14:paraId="19559D21" w14:textId="77E835E4" w:rsidR="00667E98" w:rsidRDefault="00667E98" w:rsidP="00667E98">
      <w:pPr>
        <w:pStyle w:val="HeadingNoNumber"/>
      </w:pPr>
      <w:r>
        <w:t>Tags</w:t>
      </w:r>
    </w:p>
    <w:p w14:paraId="22686AE9" w14:textId="7C9E9E81" w:rsidR="000E181B" w:rsidRDefault="000E181B" w:rsidP="000E181B">
      <w:pPr>
        <w:rPr>
          <w:lang w:val="en-GB" w:eastAsia="en-GB"/>
        </w:rPr>
      </w:pPr>
      <w:r>
        <w:rPr>
          <w:lang w:val="en-GB" w:eastAsia="en-GB"/>
        </w:rPr>
        <w:t>Tags are text strings that can be associated with individual ActivityInstances.  Multiple tags can be associated with each ActivityInstance.  They do not have to be pre-defined, although detault tags can be associated with an ActivityDefinition</w:t>
      </w:r>
      <w:r w:rsidR="00887C55">
        <w:rPr>
          <w:lang w:val="en-GB" w:eastAsia="en-GB"/>
        </w:rPr>
        <w:t>.</w:t>
      </w:r>
    </w:p>
    <w:p w14:paraId="6C33B093" w14:textId="73098C2E" w:rsidR="00887C55" w:rsidRDefault="00887C55" w:rsidP="000E181B">
      <w:pPr>
        <w:rPr>
          <w:lang w:val="en-GB" w:eastAsia="en-GB"/>
        </w:rPr>
      </w:pPr>
      <w:r>
        <w:rPr>
          <w:lang w:val="en-GB" w:eastAsia="en-GB"/>
        </w:rPr>
        <w:t>Tags allow arbitrary groups of ActivityInstances to be referenced and operated on together.  Tags may be used as a filter criteria in the context of the following service operations:</w:t>
      </w:r>
    </w:p>
    <w:p w14:paraId="3F2687E0" w14:textId="08793E62" w:rsidR="00887C55" w:rsidRDefault="00887C55" w:rsidP="00887C55">
      <w:pPr>
        <w:numPr>
          <w:ilvl w:val="0"/>
          <w:numId w:val="124"/>
        </w:numPr>
        <w:rPr>
          <w:lang w:val="en-GB" w:eastAsia="en-GB"/>
        </w:rPr>
      </w:pPr>
      <w:r>
        <w:rPr>
          <w:lang w:val="en-GB" w:eastAsia="en-GB"/>
        </w:rPr>
        <w:t>Plan Distribution Service</w:t>
      </w:r>
    </w:p>
    <w:p w14:paraId="199FA97E" w14:textId="6875DC4F" w:rsidR="00887C55" w:rsidRDefault="00887C55" w:rsidP="00887C55">
      <w:pPr>
        <w:numPr>
          <w:ilvl w:val="1"/>
          <w:numId w:val="124"/>
        </w:numPr>
        <w:spacing w:before="0"/>
        <w:rPr>
          <w:lang w:val="en-GB" w:eastAsia="en-GB"/>
        </w:rPr>
      </w:pPr>
      <w:r>
        <w:rPr>
          <w:lang w:val="en-GB" w:eastAsia="en-GB"/>
        </w:rPr>
        <w:t>getPartialPlan</w:t>
      </w:r>
    </w:p>
    <w:p w14:paraId="06F8955C" w14:textId="11A9C97F" w:rsidR="00887C55" w:rsidRDefault="00887C55" w:rsidP="00887C55">
      <w:pPr>
        <w:numPr>
          <w:ilvl w:val="0"/>
          <w:numId w:val="124"/>
        </w:numPr>
        <w:rPr>
          <w:lang w:val="en-GB" w:eastAsia="en-GB"/>
        </w:rPr>
      </w:pPr>
      <w:r>
        <w:rPr>
          <w:lang w:val="en-GB" w:eastAsia="en-GB"/>
        </w:rPr>
        <w:t>Plan Execution Control Service</w:t>
      </w:r>
    </w:p>
    <w:p w14:paraId="75CD2765" w14:textId="3C2E8CFC" w:rsidR="00887C55" w:rsidRDefault="00887C55" w:rsidP="00887C55">
      <w:pPr>
        <w:numPr>
          <w:ilvl w:val="1"/>
          <w:numId w:val="124"/>
        </w:numPr>
        <w:spacing w:before="0"/>
        <w:rPr>
          <w:lang w:val="en-GB" w:eastAsia="en-GB"/>
        </w:rPr>
      </w:pPr>
      <w:r>
        <w:rPr>
          <w:lang w:val="en-GB" w:eastAsia="en-GB"/>
        </w:rPr>
        <w:t>monitorPlanExecutionDetail</w:t>
      </w:r>
    </w:p>
    <w:p w14:paraId="60E36F7E" w14:textId="78BA1083" w:rsidR="00887C55" w:rsidRDefault="00887C55" w:rsidP="00887C55">
      <w:pPr>
        <w:numPr>
          <w:ilvl w:val="1"/>
          <w:numId w:val="124"/>
        </w:numPr>
        <w:spacing w:before="0"/>
        <w:rPr>
          <w:lang w:val="en-GB" w:eastAsia="en-GB"/>
        </w:rPr>
      </w:pPr>
      <w:r>
        <w:rPr>
          <w:lang w:val="en-GB" w:eastAsia="en-GB"/>
        </w:rPr>
        <w:t>suspendActivity</w:t>
      </w:r>
    </w:p>
    <w:p w14:paraId="15185A91" w14:textId="34F0FDB6" w:rsidR="00887C55" w:rsidRDefault="00887C55" w:rsidP="00887C55">
      <w:pPr>
        <w:numPr>
          <w:ilvl w:val="1"/>
          <w:numId w:val="124"/>
        </w:numPr>
        <w:spacing w:before="0"/>
        <w:rPr>
          <w:lang w:val="en-GB" w:eastAsia="en-GB"/>
        </w:rPr>
      </w:pPr>
      <w:r>
        <w:rPr>
          <w:lang w:val="en-GB" w:eastAsia="en-GB"/>
        </w:rPr>
        <w:t>resumeActivity</w:t>
      </w:r>
    </w:p>
    <w:p w14:paraId="1C4208E2" w14:textId="07B30B00" w:rsidR="00887C55" w:rsidRDefault="00887C55" w:rsidP="00887C55">
      <w:pPr>
        <w:numPr>
          <w:ilvl w:val="1"/>
          <w:numId w:val="124"/>
        </w:numPr>
        <w:spacing w:before="0"/>
        <w:rPr>
          <w:lang w:val="en-GB" w:eastAsia="en-GB"/>
        </w:rPr>
      </w:pPr>
      <w:r>
        <w:rPr>
          <w:lang w:val="en-GB" w:eastAsia="en-GB"/>
        </w:rPr>
        <w:t>getActivityStatus</w:t>
      </w:r>
    </w:p>
    <w:p w14:paraId="39A3C75B" w14:textId="47B5622B" w:rsidR="00887C55" w:rsidRDefault="00887C55" w:rsidP="00887C55">
      <w:pPr>
        <w:numPr>
          <w:ilvl w:val="0"/>
          <w:numId w:val="124"/>
        </w:numPr>
        <w:rPr>
          <w:lang w:val="en-GB" w:eastAsia="en-GB"/>
        </w:rPr>
      </w:pPr>
      <w:r>
        <w:rPr>
          <w:lang w:val="en-GB" w:eastAsia="en-GB"/>
        </w:rPr>
        <w:t>Plan Information Management Service</w:t>
      </w:r>
    </w:p>
    <w:p w14:paraId="761C693A" w14:textId="71D41A95" w:rsidR="00887C55" w:rsidRPr="000C25CD" w:rsidRDefault="00887C55" w:rsidP="00D44BC0">
      <w:pPr>
        <w:numPr>
          <w:ilvl w:val="1"/>
          <w:numId w:val="124"/>
        </w:numPr>
        <w:spacing w:before="0"/>
      </w:pPr>
      <w:r>
        <w:rPr>
          <w:lang w:val="en-GB" w:eastAsia="en-GB"/>
        </w:rPr>
        <w:t>listActivityDefs</w:t>
      </w:r>
    </w:p>
    <w:p w14:paraId="63A36FA0" w14:textId="77777777" w:rsidR="00667E98" w:rsidRPr="000C25CD" w:rsidRDefault="00667E98" w:rsidP="00D44BC0"/>
    <w:p w14:paraId="7173CE51" w14:textId="77777777" w:rsidR="00641750" w:rsidRPr="00D44BC0" w:rsidRDefault="00641750" w:rsidP="00641750">
      <w:pPr>
        <w:rPr>
          <w:lang w:val="en-GB" w:eastAsia="en-GB"/>
        </w:rPr>
      </w:pPr>
    </w:p>
    <w:p w14:paraId="3CA0E846" w14:textId="77777777" w:rsidR="000222E7" w:rsidRPr="00304AF2" w:rsidRDefault="000222E7" w:rsidP="000222E7"/>
    <w:p w14:paraId="62B9BCFA" w14:textId="77777777" w:rsidR="00D35C24" w:rsidRDefault="00D35C24" w:rsidP="00D44BC0">
      <w:pPr>
        <w:pStyle w:val="Heading4"/>
        <w:pageBreakBefore/>
      </w:pPr>
      <w:r>
        <w:lastRenderedPageBreak/>
        <w:t>Plan State Model</w:t>
      </w:r>
      <w:bookmarkEnd w:id="166"/>
    </w:p>
    <w:p w14:paraId="0A93B04B" w14:textId="6804D8E2" w:rsidR="00D35C24" w:rsidRDefault="00240B80" w:rsidP="00D35C24">
      <w:pPr>
        <w:jc w:val="center"/>
      </w:pPr>
      <w:r w:rsidRPr="00240B80">
        <w:t xml:space="preserve"> </w:t>
      </w:r>
      <w:r w:rsidRPr="00240B80">
        <w:rPr>
          <w:noProof/>
        </w:rPr>
        <w:drawing>
          <wp:inline distT="0" distB="0" distL="0" distR="0" wp14:anchorId="7559B440" wp14:editId="1B901537">
            <wp:extent cx="5106349" cy="6477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16570" cy="6489964"/>
                    </a:xfrm>
                    <a:prstGeom prst="rect">
                      <a:avLst/>
                    </a:prstGeom>
                    <a:noFill/>
                    <a:ln>
                      <a:noFill/>
                    </a:ln>
                  </pic:spPr>
                </pic:pic>
              </a:graphicData>
            </a:graphic>
          </wp:inline>
        </w:drawing>
      </w:r>
    </w:p>
    <w:p w14:paraId="5EDEEF2E" w14:textId="2684460C" w:rsidR="00D35C24" w:rsidRDefault="00D35C24" w:rsidP="00D35C24">
      <w:pPr>
        <w:pStyle w:val="Caption"/>
        <w:keepNext w:val="0"/>
      </w:pPr>
      <w:bookmarkStart w:id="167" w:name="_Ref33118019"/>
      <w:bookmarkStart w:id="168" w:name="_Toc140093368"/>
      <w:r>
        <w:t xml:space="preserve">Figure </w:t>
      </w:r>
      <w:r w:rsidR="00A23CA0">
        <w:fldChar w:fldCharType="begin"/>
      </w:r>
      <w:r w:rsidR="00A23CA0">
        <w:instrText xml:space="preserve"> SEQ Figure \* ARABIC </w:instrText>
      </w:r>
      <w:r w:rsidR="00A23CA0">
        <w:fldChar w:fldCharType="separate"/>
      </w:r>
      <w:r w:rsidR="00182691">
        <w:rPr>
          <w:noProof/>
        </w:rPr>
        <w:t>25</w:t>
      </w:r>
      <w:r w:rsidR="00A23CA0">
        <w:rPr>
          <w:noProof/>
        </w:rPr>
        <w:fldChar w:fldCharType="end"/>
      </w:r>
      <w:bookmarkEnd w:id="167"/>
      <w:r>
        <w:t>: Plan State Model</w:t>
      </w:r>
      <w:bookmarkEnd w:id="168"/>
    </w:p>
    <w:p w14:paraId="4A20439F" w14:textId="1D0141DA" w:rsidR="00776A20" w:rsidRDefault="00776A20" w:rsidP="00776A20">
      <w:r>
        <w:t>The blue dashed boundary frames indicate which of planning or plan execution functions is responsible for asserting these states.</w:t>
      </w:r>
      <w:r w:rsidRPr="00BD7CB4">
        <w:t xml:space="preserve"> </w:t>
      </w:r>
      <w:r>
        <w:t xml:space="preserve"> State transitions that occur as a result of an MPS service operation are marked with an *, other transitions occur automatically as a result of planning or plan execution processes.</w:t>
      </w:r>
    </w:p>
    <w:p w14:paraId="6A3185E3" w14:textId="77777777" w:rsidR="00776A20" w:rsidRDefault="00776A20" w:rsidP="00015FA3">
      <w:pPr>
        <w:keepNext/>
      </w:pPr>
    </w:p>
    <w:p w14:paraId="024FEAE6" w14:textId="7506B5FE" w:rsidR="00776A20" w:rsidRDefault="00776A20" w:rsidP="00D44BC0">
      <w:pPr>
        <w:pStyle w:val="HeadingNoNumber"/>
      </w:pPr>
      <w:r>
        <w:t>PlanStatusEnum</w:t>
      </w:r>
    </w:p>
    <w:p w14:paraId="298AB1EC" w14:textId="0AB2A426" w:rsidR="00D35C24" w:rsidRDefault="00D35C24" w:rsidP="00015FA3">
      <w:pPr>
        <w:keepNext/>
      </w:pPr>
      <w:r>
        <w:t xml:space="preserve">The following states are defined for </w:t>
      </w:r>
      <w:r>
        <w:rPr>
          <w:b/>
        </w:rPr>
        <w:t>Plan</w:t>
      </w:r>
      <w:r w:rsidRPr="004568A4">
        <w:rPr>
          <w:b/>
        </w:rPr>
        <w:t>Status</w:t>
      </w:r>
      <w:r>
        <w:t>:</w:t>
      </w:r>
    </w:p>
    <w:p w14:paraId="311B9E59" w14:textId="77777777" w:rsidR="00D35C24" w:rsidRDefault="00D35C24" w:rsidP="00D44BC0">
      <w:pPr>
        <w:keepNext/>
        <w:spacing w:before="0"/>
      </w:pPr>
    </w:p>
    <w:tbl>
      <w:tblPr>
        <w:tblStyle w:val="RBTable"/>
        <w:tblW w:w="9185" w:type="dxa"/>
        <w:tblLayout w:type="fixed"/>
        <w:tblLook w:val="0480" w:firstRow="0" w:lastRow="0" w:firstColumn="1" w:lastColumn="0" w:noHBand="0" w:noVBand="1"/>
        <w:tblCaption w:val="DSE PlanStatusEnum E1"/>
      </w:tblPr>
      <w:tblGrid>
        <w:gridCol w:w="1783"/>
        <w:gridCol w:w="5717"/>
        <w:gridCol w:w="701"/>
        <w:gridCol w:w="984"/>
      </w:tblGrid>
      <w:tr w:rsidR="00CD70B7" w14:paraId="40328912" w14:textId="77777777" w:rsidTr="00CD70B7">
        <w:tc>
          <w:tcPr>
            <w:cnfStyle w:val="001000000000" w:firstRow="0" w:lastRow="0" w:firstColumn="1" w:lastColumn="0" w:oddVBand="0" w:evenVBand="0" w:oddHBand="0" w:evenHBand="0" w:firstRowFirstColumn="0" w:firstRowLastColumn="0" w:lastRowFirstColumn="0" w:lastRowLastColumn="0"/>
            <w:tcW w:w="1783" w:type="dxa"/>
            <w:shd w:val="clear" w:color="auto" w:fill="662382"/>
          </w:tcPr>
          <w:p w14:paraId="31E7880F" w14:textId="77777777" w:rsidR="00CD70B7" w:rsidRPr="00404E36" w:rsidRDefault="00CD70B7" w:rsidP="00287DFF">
            <w:pPr>
              <w:pStyle w:val="TableCell"/>
              <w:rPr>
                <w:color w:val="FFFFFF" w:themeColor="background1"/>
              </w:rPr>
            </w:pPr>
            <w:r w:rsidRPr="00404E36">
              <w:rPr>
                <w:color w:val="FFFFFF" w:themeColor="background1"/>
              </w:rPr>
              <w:t>Name</w:t>
            </w:r>
          </w:p>
        </w:tc>
        <w:tc>
          <w:tcPr>
            <w:tcW w:w="5717" w:type="dxa"/>
          </w:tcPr>
          <w:p w14:paraId="1A5B6C3C" w14:textId="0794ACBC" w:rsidR="00CD70B7" w:rsidRPr="00404E36"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rPr>
              <w:t>PlanStatusEnum</w:t>
            </w:r>
          </w:p>
        </w:tc>
        <w:tc>
          <w:tcPr>
            <w:tcW w:w="701" w:type="dxa"/>
            <w:shd w:val="clear" w:color="auto" w:fill="662382"/>
          </w:tcPr>
          <w:p w14:paraId="405409E5" w14:textId="77777777" w:rsidR="00CD70B7" w:rsidRPr="006A2A59"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84" w:type="dxa"/>
          </w:tcPr>
          <w:p w14:paraId="730C76B2" w14:textId="35D1D435" w:rsidR="00CD70B7" w:rsidRPr="00121F50" w:rsidRDefault="00540AC5" w:rsidP="00287DFF">
            <w:pPr>
              <w:pStyle w:val="TableCell"/>
              <w:jc w:val="right"/>
              <w:cnfStyle w:val="000000000000" w:firstRow="0" w:lastRow="0" w:firstColumn="0" w:lastColumn="0" w:oddVBand="0" w:evenVBand="0" w:oddHBand="0" w:evenHBand="0" w:firstRowFirstColumn="0" w:firstRowLastColumn="0" w:lastRowFirstColumn="0" w:lastRowLastColumn="0"/>
            </w:pPr>
            <w:r>
              <w:t>50</w:t>
            </w:r>
            <w:r w:rsidR="00CD70B7">
              <w:t>9</w:t>
            </w:r>
          </w:p>
        </w:tc>
      </w:tr>
    </w:tbl>
    <w:p w14:paraId="7E3475A9" w14:textId="77777777" w:rsidR="00D35C24" w:rsidRPr="00D441A5" w:rsidRDefault="00D35C24" w:rsidP="00227F14">
      <w:pPr>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D35C24" w14:paraId="48342092" w14:textId="77777777" w:rsidTr="00520B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3D92C16A" w14:textId="77777777" w:rsidR="00D35C24" w:rsidRDefault="00D35C24" w:rsidP="00D35C24">
            <w:pPr>
              <w:pStyle w:val="TableCell"/>
            </w:pPr>
            <w:r>
              <w:t>Status</w:t>
            </w:r>
          </w:p>
        </w:tc>
        <w:tc>
          <w:tcPr>
            <w:tcW w:w="1134" w:type="dxa"/>
          </w:tcPr>
          <w:p w14:paraId="4212E470"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69D269D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F7EA8CB"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12D2605A" w14:textId="77777777" w:rsidR="00D35C24" w:rsidRDefault="00520B45" w:rsidP="00D35C24">
            <w:pPr>
              <w:pStyle w:val="TableCell"/>
            </w:pPr>
            <w:r>
              <w:t>DRAFT</w:t>
            </w:r>
          </w:p>
        </w:tc>
        <w:tc>
          <w:tcPr>
            <w:tcW w:w="1134" w:type="dxa"/>
          </w:tcPr>
          <w:p w14:paraId="2BC711F9"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0F09368E" w14:textId="738AFFC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Plan has been saved by the</w:t>
            </w:r>
            <w:r w:rsidR="00C00D4D">
              <w:t xml:space="preserve"> pl</w:t>
            </w:r>
            <w:r>
              <w:t>anning function</w:t>
            </w:r>
          </w:p>
        </w:tc>
      </w:tr>
      <w:tr w:rsidR="00D35C24" w14:paraId="30356040"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691E7153" w14:textId="77777777" w:rsidR="00D35C24" w:rsidRDefault="00520B45" w:rsidP="00D35C24">
            <w:pPr>
              <w:pStyle w:val="TableCell"/>
            </w:pPr>
            <w:r>
              <w:t>RELEASED</w:t>
            </w:r>
          </w:p>
        </w:tc>
        <w:tc>
          <w:tcPr>
            <w:tcW w:w="1134" w:type="dxa"/>
          </w:tcPr>
          <w:p w14:paraId="4FEE677A"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0804837F" w14:textId="72389614"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Plan has been released for operational use by the</w:t>
            </w:r>
            <w:r w:rsidR="00C00D4D">
              <w:t xml:space="preserve"> pl</w:t>
            </w:r>
            <w:r>
              <w:t>anning function</w:t>
            </w:r>
          </w:p>
        </w:tc>
      </w:tr>
      <w:tr w:rsidR="00D35C24" w14:paraId="00930909"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0ABA4B2C" w14:textId="77777777" w:rsidR="00D35C24" w:rsidRDefault="00520B45" w:rsidP="00D35C24">
            <w:pPr>
              <w:pStyle w:val="TableCell"/>
            </w:pPr>
            <w:r>
              <w:t>SUBMITTED</w:t>
            </w:r>
          </w:p>
        </w:tc>
        <w:tc>
          <w:tcPr>
            <w:tcW w:w="1134" w:type="dxa"/>
          </w:tcPr>
          <w:p w14:paraId="27E29B3F"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3</w:t>
            </w:r>
          </w:p>
        </w:tc>
        <w:tc>
          <w:tcPr>
            <w:tcW w:w="6236" w:type="dxa"/>
          </w:tcPr>
          <w:p w14:paraId="3B6A8592" w14:textId="525E94D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Plan has been submitted to the</w:t>
            </w:r>
            <w:r w:rsidR="00C00D4D">
              <w:t xml:space="preserve"> pl</w:t>
            </w:r>
            <w:r>
              <w:t>an</w:t>
            </w:r>
            <w:r w:rsidR="00C00D4D">
              <w:t xml:space="preserve"> ex</w:t>
            </w:r>
            <w:r>
              <w:t>ecution function and is available for use, but will not execute until activated.</w:t>
            </w:r>
          </w:p>
        </w:tc>
      </w:tr>
      <w:tr w:rsidR="00D35C24" w14:paraId="4CA1CC7A"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23CE4D54" w14:textId="77777777" w:rsidR="00D35C24" w:rsidRDefault="00520B45" w:rsidP="00D35C24">
            <w:pPr>
              <w:pStyle w:val="TableCell"/>
            </w:pPr>
            <w:r>
              <w:t>ACTIVATED</w:t>
            </w:r>
          </w:p>
        </w:tc>
        <w:tc>
          <w:tcPr>
            <w:tcW w:w="1134" w:type="dxa"/>
          </w:tcPr>
          <w:p w14:paraId="3C7945B1"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4</w:t>
            </w:r>
          </w:p>
        </w:tc>
        <w:tc>
          <w:tcPr>
            <w:tcW w:w="6236" w:type="dxa"/>
          </w:tcPr>
          <w:p w14:paraId="137362CB" w14:textId="5A0A9250"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Plan has been activated by the</w:t>
            </w:r>
            <w:r w:rsidR="00C00D4D">
              <w:t xml:space="preserve"> pl</w:t>
            </w:r>
            <w:r>
              <w:t>an</w:t>
            </w:r>
            <w:r w:rsidR="00C00D4D">
              <w:t xml:space="preserve"> ex</w:t>
            </w:r>
            <w:r>
              <w:t>ecution function</w:t>
            </w:r>
          </w:p>
        </w:tc>
      </w:tr>
      <w:tr w:rsidR="00D35C24" w14:paraId="65E89120"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762E5024" w14:textId="77777777" w:rsidR="00D35C24" w:rsidRDefault="00520B45" w:rsidP="00D35C24">
            <w:pPr>
              <w:pStyle w:val="TableCell"/>
            </w:pPr>
            <w:r>
              <w:t>TERMINATED</w:t>
            </w:r>
          </w:p>
        </w:tc>
        <w:tc>
          <w:tcPr>
            <w:tcW w:w="1134" w:type="dxa"/>
          </w:tcPr>
          <w:p w14:paraId="69C55D87"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5</w:t>
            </w:r>
          </w:p>
        </w:tc>
        <w:tc>
          <w:tcPr>
            <w:tcW w:w="6236" w:type="dxa"/>
          </w:tcPr>
          <w:p w14:paraId="53A1E5F9" w14:textId="54480350"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The Plan has reached a terminal state, as detailed in the </w:t>
            </w:r>
            <w:r w:rsidR="003E7232">
              <w:t>statusInfo</w:t>
            </w:r>
            <w:r>
              <w:t>.  This includes the following cases:</w:t>
            </w:r>
          </w:p>
          <w:p w14:paraId="05006AC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Completed (nominal)</w:t>
            </w:r>
          </w:p>
          <w:p w14:paraId="7C0E498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Superseded by a successor Plan</w:t>
            </w:r>
          </w:p>
          <w:p w14:paraId="4B26F6EA" w14:textId="69B3F9F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 Revoked by a </w:t>
            </w:r>
            <w:r w:rsidR="00E644D5">
              <w:t>U</w:t>
            </w:r>
            <w:r>
              <w:t>ser</w:t>
            </w:r>
          </w:p>
          <w:p w14:paraId="4469C2B5" w14:textId="367F2F1A" w:rsidR="00240B80" w:rsidRDefault="00240B80" w:rsidP="00D35C24">
            <w:pPr>
              <w:pStyle w:val="TableCell"/>
              <w:cnfStyle w:val="000000000000" w:firstRow="0" w:lastRow="0" w:firstColumn="0" w:lastColumn="0" w:oddVBand="0" w:evenVBand="0" w:oddHBand="0" w:evenHBand="0" w:firstRowFirstColumn="0" w:firstRowLastColumn="0" w:lastRowFirstColumn="0" w:lastRowLastColumn="0"/>
            </w:pPr>
            <w:r>
              <w:t>- Cancelled (deactivated after start of execution)</w:t>
            </w:r>
          </w:p>
          <w:p w14:paraId="30DB3E0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Expired (reached the end of its validity period without being activated)</w:t>
            </w:r>
          </w:p>
        </w:tc>
      </w:tr>
    </w:tbl>
    <w:p w14:paraId="774D12A3" w14:textId="77777777" w:rsidR="00D35C24" w:rsidRDefault="00D35C24" w:rsidP="00D35C24">
      <w:r>
        <w:t>Draft and Released states are asserted by the planning function with the transition normally being under user control.</w:t>
      </w:r>
    </w:p>
    <w:p w14:paraId="62D0F1B9" w14:textId="77777777" w:rsidR="00D35C24" w:rsidRDefault="00D35C24" w:rsidP="00D35C24">
      <w:r>
        <w:t>Submitted, Activated and Terminated states are asserted by the plan execution function.</w:t>
      </w:r>
    </w:p>
    <w:p w14:paraId="04D61F73" w14:textId="075F7AA5" w:rsidR="00D35C24" w:rsidRDefault="00D35C24" w:rsidP="00D35C24">
      <w:r>
        <w:t>A Plan may be submitted to a</w:t>
      </w:r>
      <w:r w:rsidR="00C00D4D">
        <w:t xml:space="preserve"> pl</w:t>
      </w:r>
      <w:r>
        <w:t>an</w:t>
      </w:r>
      <w:r w:rsidR="00C00D4D">
        <w:t xml:space="preserve"> ex</w:t>
      </w:r>
      <w:r>
        <w:t xml:space="preserve">ecution function using the MPS Plan Execution Control service </w:t>
      </w:r>
      <w:r w:rsidR="00240B80">
        <w:t xml:space="preserve">submitPlan </w:t>
      </w:r>
      <w:r>
        <w:t>operation, upon which it enters the Submitted state.  The Plan and its contained</w:t>
      </w:r>
      <w:r w:rsidR="00C00D4D">
        <w:t xml:space="preserve"> ac</w:t>
      </w:r>
      <w:r>
        <w:t xml:space="preserve">tivities will not execute until the Plan has been activated using the </w:t>
      </w:r>
      <w:r w:rsidR="00240B80">
        <w:t xml:space="preserve">activatePlan </w:t>
      </w:r>
      <w:r>
        <w:t>operation, when its state becomes Activated.  The Plan enters the Terminated state when its execution has been completed, or it has been superseded by the activation of a successor Plan.</w:t>
      </w:r>
    </w:p>
    <w:p w14:paraId="25813F11" w14:textId="74F0C9C1" w:rsidR="00D35C24" w:rsidRDefault="00D35C24" w:rsidP="00D35C24">
      <w:r>
        <w:t xml:space="preserve">A Plan in the Activated state may be deactivated using the </w:t>
      </w:r>
      <w:r w:rsidR="00240B80">
        <w:t xml:space="preserve">deactivatePlan </w:t>
      </w:r>
      <w:r>
        <w:t>operation, but remains available for re-activation</w:t>
      </w:r>
      <w:r w:rsidR="00240B80">
        <w:t xml:space="preserve"> if its start time is still in the future</w:t>
      </w:r>
      <w:r>
        <w:t>.</w:t>
      </w:r>
      <w:r w:rsidR="00240B80">
        <w:t xml:space="preserve">  If a Plan is deactivated after execution has started, then it</w:t>
      </w:r>
      <w:r w:rsidR="00CB1AAA">
        <w:t>s state becomes Terminated.</w:t>
      </w:r>
    </w:p>
    <w:p w14:paraId="6A5D432B" w14:textId="5478EBB2" w:rsidR="00D35C24" w:rsidRPr="002018EB" w:rsidRDefault="00D35C24" w:rsidP="00D35C24">
      <w:r>
        <w:t>A Plan in the Submitted or Activated states may be made permanently unavailable for execution using the RevokePlan operation, in which case it is placed in the Terminated state.  A Plan may also move to the Terminated state if it</w:t>
      </w:r>
      <w:r w:rsidR="00CB1AAA">
        <w:t xml:space="preserve"> has passed its start time without being activated or its</w:t>
      </w:r>
      <w:r>
        <w:t xml:space="preserve"> validity period has expired.</w:t>
      </w:r>
    </w:p>
    <w:p w14:paraId="16E6BA37" w14:textId="77777777" w:rsidR="00D35C24" w:rsidRDefault="00D35C24" w:rsidP="00183C67">
      <w:pPr>
        <w:pStyle w:val="Heading4"/>
      </w:pPr>
      <w:r>
        <w:lastRenderedPageBreak/>
        <w:t>Plan Service Structures</w:t>
      </w:r>
    </w:p>
    <w:p w14:paraId="2C82918B" w14:textId="261082E7" w:rsidR="00227F14" w:rsidRPr="00227F14" w:rsidRDefault="00151962" w:rsidP="00EA31B0">
      <w:pPr>
        <w:spacing w:before="0"/>
      </w:pPr>
      <w:r w:rsidRPr="00151962">
        <w:t xml:space="preserve"> </w:t>
      </w:r>
      <w:r w:rsidR="00E91945" w:rsidRPr="00E91945">
        <w:t xml:space="preserve"> </w:t>
      </w:r>
      <w:r w:rsidR="00E91945" w:rsidRPr="00E91945">
        <w:rPr>
          <w:noProof/>
        </w:rPr>
        <w:drawing>
          <wp:inline distT="0" distB="0" distL="0" distR="0" wp14:anchorId="5CEB66D8" wp14:editId="6C6FCF3C">
            <wp:extent cx="5716905" cy="4399915"/>
            <wp:effectExtent l="0" t="0" r="0" b="0"/>
            <wp:docPr id="1222398131" name="Picture 122239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6905" cy="4399915"/>
                    </a:xfrm>
                    <a:prstGeom prst="rect">
                      <a:avLst/>
                    </a:prstGeom>
                    <a:noFill/>
                    <a:ln>
                      <a:noFill/>
                    </a:ln>
                  </pic:spPr>
                </pic:pic>
              </a:graphicData>
            </a:graphic>
          </wp:inline>
        </w:drawing>
      </w:r>
    </w:p>
    <w:p w14:paraId="281658DD" w14:textId="34376B8C" w:rsidR="00D35C24" w:rsidRDefault="00D35C24" w:rsidP="00D35C24">
      <w:pPr>
        <w:pStyle w:val="Caption"/>
        <w:keepNext w:val="0"/>
      </w:pPr>
      <w:bookmarkStart w:id="169" w:name="_Toc140093369"/>
      <w:r>
        <w:t xml:space="preserve">Figure </w:t>
      </w:r>
      <w:r w:rsidR="00A23CA0">
        <w:fldChar w:fldCharType="begin"/>
      </w:r>
      <w:r w:rsidR="00A23CA0">
        <w:instrText xml:space="preserve"> SEQ Figure \* ARABIC </w:instrText>
      </w:r>
      <w:r w:rsidR="00A23CA0">
        <w:fldChar w:fldCharType="separate"/>
      </w:r>
      <w:r w:rsidR="00182691">
        <w:rPr>
          <w:noProof/>
        </w:rPr>
        <w:t>26</w:t>
      </w:r>
      <w:r w:rsidR="00A23CA0">
        <w:rPr>
          <w:noProof/>
        </w:rPr>
        <w:fldChar w:fldCharType="end"/>
      </w:r>
      <w:r>
        <w:t>: Plan Service Structures</w:t>
      </w:r>
      <w:bookmarkEnd w:id="169"/>
    </w:p>
    <w:p w14:paraId="7C5BE82E" w14:textId="77777777" w:rsidR="00D35C24" w:rsidRPr="008F2314" w:rsidRDefault="00D35C24" w:rsidP="00D35C24">
      <w:r>
        <w:t>This section defines data structures specific to Plans that are used in the context of MPS service operations and their associated messages.</w:t>
      </w:r>
    </w:p>
    <w:p w14:paraId="6CE71B01" w14:textId="77777777" w:rsidR="00D35C24" w:rsidRDefault="00D35C24" w:rsidP="00D35C24">
      <w:pPr>
        <w:pStyle w:val="HeadingNoNumber"/>
      </w:pPr>
      <w:r>
        <w:t>PlanUpdate</w:t>
      </w:r>
    </w:p>
    <w:p w14:paraId="7903DD96" w14:textId="77777777" w:rsidR="00D35C24" w:rsidRDefault="00D35C24" w:rsidP="00D35C24">
      <w:r>
        <w:t xml:space="preserve">PlanUpdate is a data structure that is used to report changes in status of the Plan as it proceeds through both planning and plan execution functions.  It is returned in the context of the MPS Plan Distribution service </w:t>
      </w:r>
      <w:r w:rsidR="00613CD4">
        <w:t xml:space="preserve">GetPlanStatus and </w:t>
      </w:r>
      <w:r>
        <w:t>MonitorPlanStatus operation</w:t>
      </w:r>
      <w:r w:rsidR="00613CD4">
        <w:t>s</w:t>
      </w:r>
      <w:r>
        <w:t>, and also the MPS Plan Execution Control service MonitorPlanExecution and GetPlanStatus operations.</w:t>
      </w:r>
    </w:p>
    <w:p w14:paraId="2458B6CF" w14:textId="076EFD52" w:rsidR="00D35C24" w:rsidRDefault="00D35C24" w:rsidP="00D35C24">
      <w:r>
        <w:t>PlanUpdates may be distributed to subscribing applications, including status displays, to inform them of the latest status of a Plan.  PlanUpdates may be stored in</w:t>
      </w:r>
      <w:r w:rsidR="00C00D4D">
        <w:t xml:space="preserve"> pl</w:t>
      </w:r>
      <w:r>
        <w:t>an</w:t>
      </w:r>
      <w:r w:rsidR="00C00D4D">
        <w:t xml:space="preserve"> hi</w:t>
      </w:r>
      <w:r>
        <w:t>story to provide a complete record of evolving status over time.</w:t>
      </w:r>
    </w:p>
    <w:p w14:paraId="7A69EBA7"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PlanUpdate E1"/>
      </w:tblPr>
      <w:tblGrid>
        <w:gridCol w:w="1667"/>
        <w:gridCol w:w="2976"/>
        <w:gridCol w:w="992"/>
        <w:gridCol w:w="1843"/>
        <w:gridCol w:w="709"/>
        <w:gridCol w:w="992"/>
      </w:tblGrid>
      <w:tr w:rsidR="00D35C24" w14:paraId="434FD4F4" w14:textId="77777777" w:rsidTr="00FB3482">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C82584F" w14:textId="77777777" w:rsidR="00D35C24" w:rsidRPr="00404E36" w:rsidRDefault="00D35C24" w:rsidP="00284E1E">
            <w:pPr>
              <w:pStyle w:val="TableCell"/>
              <w:keepNext/>
              <w:pageBreakBefore/>
              <w:rPr>
                <w:color w:val="FFFFFF" w:themeColor="background1"/>
              </w:rPr>
            </w:pPr>
            <w:r w:rsidRPr="00404E36">
              <w:rPr>
                <w:color w:val="FFFFFF" w:themeColor="background1"/>
              </w:rPr>
              <w:lastRenderedPageBreak/>
              <w:t>Name</w:t>
            </w:r>
          </w:p>
        </w:tc>
        <w:tc>
          <w:tcPr>
            <w:tcW w:w="2976" w:type="dxa"/>
          </w:tcPr>
          <w:p w14:paraId="3F82A53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PlanUpdate</w:t>
            </w:r>
          </w:p>
        </w:tc>
        <w:tc>
          <w:tcPr>
            <w:tcW w:w="992" w:type="dxa"/>
            <w:shd w:val="clear" w:color="auto" w:fill="662382"/>
          </w:tcPr>
          <w:p w14:paraId="120A0D8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6B4900A"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78068D5F"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E6A6921" w14:textId="207ED71B" w:rsidR="00D35C24" w:rsidRPr="00121F50" w:rsidRDefault="00540AC5" w:rsidP="00D35C24">
            <w:pPr>
              <w:pStyle w:val="TableCell"/>
              <w:jc w:val="right"/>
              <w:cnfStyle w:val="000000000000" w:firstRow="0" w:lastRow="0" w:firstColumn="0" w:lastColumn="0" w:oddVBand="0" w:evenVBand="0" w:oddHBand="0" w:evenHBand="0" w:firstRowFirstColumn="0" w:firstRowLastColumn="0" w:lastRowFirstColumn="0" w:lastRowLastColumn="0"/>
            </w:pPr>
            <w:r>
              <w:t>5</w:t>
            </w:r>
            <w:r w:rsidR="00D35C24">
              <w:t>10</w:t>
            </w:r>
          </w:p>
        </w:tc>
      </w:tr>
    </w:tbl>
    <w:p w14:paraId="68A976CB" w14:textId="77777777" w:rsidR="00D35C24" w:rsidRPr="00404E36" w:rsidRDefault="00D35C24" w:rsidP="00FB3482">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664A937D" w14:textId="77777777" w:rsidTr="00FB34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83F4800" w14:textId="77777777" w:rsidR="00D35C24" w:rsidRDefault="00D35C24" w:rsidP="00D35C24">
            <w:pPr>
              <w:pStyle w:val="TableCell"/>
            </w:pPr>
            <w:r>
              <w:t>Attribute</w:t>
            </w:r>
          </w:p>
        </w:tc>
        <w:tc>
          <w:tcPr>
            <w:tcW w:w="1984" w:type="dxa"/>
          </w:tcPr>
          <w:p w14:paraId="3EBA0450"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01444284" w14:textId="77777777" w:rsidR="00D35C24" w:rsidRPr="00FB3482"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32B8601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B16EF01"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56091EE7" w14:textId="77777777" w:rsidR="00D35C24" w:rsidRDefault="00D35C24" w:rsidP="00D35C24">
            <w:pPr>
              <w:pStyle w:val="TableCell"/>
            </w:pPr>
            <w:r>
              <w:t>plan</w:t>
            </w:r>
          </w:p>
        </w:tc>
        <w:tc>
          <w:tcPr>
            <w:tcW w:w="1984" w:type="dxa"/>
          </w:tcPr>
          <w:p w14:paraId="36F36912" w14:textId="127F2F14"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FD3F74">
              <w:br/>
              <w:t>&lt;Plan&gt;</w:t>
            </w:r>
          </w:p>
        </w:tc>
        <w:tc>
          <w:tcPr>
            <w:tcW w:w="992" w:type="dxa"/>
          </w:tcPr>
          <w:p w14:paraId="3312B99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067D9AF" w14:textId="0ABB944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Plan (</w:t>
            </w:r>
            <w:r w:rsidR="003F7FCD">
              <w:t>key</w:t>
            </w:r>
            <w:r>
              <w:t xml:space="preserve"> and version) to which the status update relates.</w:t>
            </w:r>
          </w:p>
        </w:tc>
      </w:tr>
      <w:tr w:rsidR="00D35C24" w14:paraId="5012CE46"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19DBF0E0" w14:textId="77777777" w:rsidR="00D35C24" w:rsidRDefault="00D35C24" w:rsidP="00D35C24">
            <w:pPr>
              <w:pStyle w:val="TableCell"/>
            </w:pPr>
            <w:r>
              <w:t>timestamp</w:t>
            </w:r>
          </w:p>
        </w:tc>
        <w:tc>
          <w:tcPr>
            <w:tcW w:w="1984" w:type="dxa"/>
          </w:tcPr>
          <w:p w14:paraId="25B4905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MAL::Time</w:t>
            </w:r>
          </w:p>
        </w:tc>
        <w:tc>
          <w:tcPr>
            <w:tcW w:w="992" w:type="dxa"/>
          </w:tcPr>
          <w:p w14:paraId="1B12916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2610BE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 of status update.</w:t>
            </w:r>
          </w:p>
        </w:tc>
      </w:tr>
      <w:tr w:rsidR="00D35C24" w14:paraId="485E0B38"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7C802B18" w14:textId="77777777" w:rsidR="00D35C24" w:rsidRDefault="00D35C24" w:rsidP="00D35C24">
            <w:pPr>
              <w:pStyle w:val="TableCell"/>
            </w:pPr>
            <w:r>
              <w:t>isAlternate</w:t>
            </w:r>
          </w:p>
        </w:tc>
        <w:tc>
          <w:tcPr>
            <w:tcW w:w="1984" w:type="dxa"/>
          </w:tcPr>
          <w:p w14:paraId="5C02257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59650A4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448CFF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Flag indicating if the Plan has currently been released as an Operational or Alternate plan.</w:t>
            </w:r>
          </w:p>
        </w:tc>
      </w:tr>
      <w:tr w:rsidR="00D35C24" w14:paraId="1175EA82"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5AE145CC" w14:textId="77777777" w:rsidR="00D35C24" w:rsidRDefault="00D35C24" w:rsidP="00D35C24">
            <w:pPr>
              <w:pStyle w:val="TableCell"/>
            </w:pPr>
            <w:r>
              <w:t>status</w:t>
            </w:r>
          </w:p>
        </w:tc>
        <w:tc>
          <w:tcPr>
            <w:tcW w:w="1984" w:type="dxa"/>
          </w:tcPr>
          <w:p w14:paraId="0F3F96E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PlanStatus</w:t>
            </w:r>
            <w:r w:rsidR="00261981">
              <w:t>Enum</w:t>
            </w:r>
          </w:p>
        </w:tc>
        <w:tc>
          <w:tcPr>
            <w:tcW w:w="992" w:type="dxa"/>
          </w:tcPr>
          <w:p w14:paraId="158BDB3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1652CD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Current status of the Plan.</w:t>
            </w:r>
          </w:p>
        </w:tc>
      </w:tr>
      <w:tr w:rsidR="00D35C24" w14:paraId="288B2353"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73B22BC1" w14:textId="44C0CCAC" w:rsidR="00D35C24" w:rsidRDefault="003E7232" w:rsidP="00D35C24">
            <w:pPr>
              <w:pStyle w:val="TableCell"/>
            </w:pPr>
            <w:r>
              <w:t>statusInfo</w:t>
            </w:r>
          </w:p>
        </w:tc>
        <w:tc>
          <w:tcPr>
            <w:tcW w:w="1984" w:type="dxa"/>
          </w:tcPr>
          <w:p w14:paraId="1545839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26D6616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D72D327" w14:textId="00D2788C" w:rsidR="00786B29"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Supplementary information for a</w:t>
            </w:r>
            <w:r w:rsidR="00541CF2">
              <w:t xml:space="preserve"> Plan</w:t>
            </w:r>
            <w:r>
              <w:t xml:space="preserve"> in the Terminated state.  This is customisable</w:t>
            </w:r>
            <w:r w:rsidR="00D27CC6">
              <w:t>, but if the following conditions exist then the specified text shall be used:</w:t>
            </w:r>
          </w:p>
          <w:p w14:paraId="096421BD" w14:textId="78EC526E"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Completed (nominal)</w:t>
            </w:r>
          </w:p>
          <w:p w14:paraId="616EF74C" w14:textId="0BB51D9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E85EDD">
              <w:t>-</w:t>
            </w:r>
            <w:r>
              <w:t xml:space="preserve"> Superseded by a successor Plan</w:t>
            </w:r>
          </w:p>
          <w:p w14:paraId="7911FBD1" w14:textId="17265CB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Revoked</w:t>
            </w:r>
            <w:r w:rsidR="00E644D5">
              <w:t xml:space="preserve"> by a User</w:t>
            </w:r>
          </w:p>
          <w:p w14:paraId="35C0D950" w14:textId="697A5B9C" w:rsidR="00E644D5" w:rsidRDefault="00E644D5" w:rsidP="00D35C24">
            <w:pPr>
              <w:pStyle w:val="TableCell"/>
              <w:cnfStyle w:val="000000000000" w:firstRow="0" w:lastRow="0" w:firstColumn="0" w:lastColumn="0" w:oddVBand="0" w:evenVBand="0" w:oddHBand="0" w:evenHBand="0" w:firstRowFirstColumn="0" w:firstRowLastColumn="0" w:lastRowFirstColumn="0" w:lastRowLastColumn="0"/>
            </w:pPr>
            <w:r>
              <w:t>- Cancelled (deactivated after start of execution)</w:t>
            </w:r>
          </w:p>
          <w:p w14:paraId="41F67FA1" w14:textId="4A7F11BE"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Expired</w:t>
            </w:r>
            <w:r w:rsidR="00E644D5">
              <w:t xml:space="preserve"> (reached the end of its validity period without being activated)</w:t>
            </w:r>
          </w:p>
        </w:tc>
      </w:tr>
    </w:tbl>
    <w:p w14:paraId="7CD6E6D7" w14:textId="77777777" w:rsidR="00D35C24" w:rsidRDefault="00D35C24" w:rsidP="00D35C24">
      <w:pPr>
        <w:pStyle w:val="HeadingNoNumber"/>
      </w:pPr>
      <w:r>
        <w:t>PlanSummaryStatus</w:t>
      </w:r>
    </w:p>
    <w:p w14:paraId="5B62AF14" w14:textId="3E3C4ED1" w:rsidR="00D35C24" w:rsidRDefault="00D35C24" w:rsidP="00D35C24">
      <w:r>
        <w:t>PlanSummaryStatus is a data structure that provides an summary view of a Plan that includes the PlanInformation section and current status, but not the full details of the</w:t>
      </w:r>
      <w:r w:rsidR="00541CF2">
        <w:t xml:space="preserve"> Plan</w:t>
      </w:r>
      <w:r>
        <w:t>.  It is returned in the context of the MPS Plan Distribution service GetPlan</w:t>
      </w:r>
      <w:r w:rsidR="00613CD4">
        <w:t>Summaries</w:t>
      </w:r>
      <w:r>
        <w:t xml:space="preserve"> operation.</w:t>
      </w:r>
    </w:p>
    <w:p w14:paraId="73E37E89"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PlanSummaryStatus E1"/>
      </w:tblPr>
      <w:tblGrid>
        <w:gridCol w:w="1667"/>
        <w:gridCol w:w="2976"/>
        <w:gridCol w:w="992"/>
        <w:gridCol w:w="1843"/>
        <w:gridCol w:w="709"/>
        <w:gridCol w:w="992"/>
      </w:tblGrid>
      <w:tr w:rsidR="00D35C24" w14:paraId="12256314" w14:textId="77777777" w:rsidTr="00FB3482">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97A39AA"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61031E2D"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PlanSummaryStatus</w:t>
            </w:r>
          </w:p>
        </w:tc>
        <w:tc>
          <w:tcPr>
            <w:tcW w:w="992" w:type="dxa"/>
            <w:shd w:val="clear" w:color="auto" w:fill="662382"/>
          </w:tcPr>
          <w:p w14:paraId="4FA98215"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4F0426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002F92E1"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3C227D15" w14:textId="64211FE5" w:rsidR="00D35C24" w:rsidRPr="00121F50" w:rsidRDefault="00540AC5" w:rsidP="00D35C24">
            <w:pPr>
              <w:pStyle w:val="TableCell"/>
              <w:jc w:val="right"/>
              <w:cnfStyle w:val="000000000000" w:firstRow="0" w:lastRow="0" w:firstColumn="0" w:lastColumn="0" w:oddVBand="0" w:evenVBand="0" w:oddHBand="0" w:evenHBand="0" w:firstRowFirstColumn="0" w:firstRowLastColumn="0" w:lastRowFirstColumn="0" w:lastRowLastColumn="0"/>
            </w:pPr>
            <w:r>
              <w:t>5</w:t>
            </w:r>
            <w:r w:rsidR="00D35C24">
              <w:t>11</w:t>
            </w:r>
          </w:p>
        </w:tc>
      </w:tr>
    </w:tbl>
    <w:p w14:paraId="3F56ACF7" w14:textId="77777777" w:rsidR="00D35C24" w:rsidRPr="00404E36" w:rsidRDefault="00D35C24" w:rsidP="00FB3482">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6B92BEC0" w14:textId="77777777" w:rsidTr="00FB34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B364A22" w14:textId="77777777" w:rsidR="00D35C24" w:rsidRDefault="00D35C24" w:rsidP="00D35C24">
            <w:pPr>
              <w:pStyle w:val="TableCell"/>
            </w:pPr>
            <w:r>
              <w:t>Attribute</w:t>
            </w:r>
          </w:p>
        </w:tc>
        <w:tc>
          <w:tcPr>
            <w:tcW w:w="1984" w:type="dxa"/>
          </w:tcPr>
          <w:p w14:paraId="6CC6E25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4E67508" w14:textId="77777777" w:rsidR="00D35C24" w:rsidRPr="00FB3482"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382481C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765B147"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77ACAC54" w14:textId="77777777" w:rsidR="00D35C24" w:rsidRDefault="00D35C24" w:rsidP="00D35C24">
            <w:pPr>
              <w:pStyle w:val="TableCell"/>
            </w:pPr>
            <w:r>
              <w:t>plan</w:t>
            </w:r>
          </w:p>
        </w:tc>
        <w:tc>
          <w:tcPr>
            <w:tcW w:w="1984" w:type="dxa"/>
          </w:tcPr>
          <w:p w14:paraId="365C17F7" w14:textId="6A02DD7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FD3F74">
              <w:br/>
              <w:t>&lt;Plan&gt;</w:t>
            </w:r>
          </w:p>
        </w:tc>
        <w:tc>
          <w:tcPr>
            <w:tcW w:w="992" w:type="dxa"/>
          </w:tcPr>
          <w:p w14:paraId="0610258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47CEB90" w14:textId="64BCD49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Plan (</w:t>
            </w:r>
            <w:r w:rsidR="003F7FCD">
              <w:t>key</w:t>
            </w:r>
            <w:r>
              <w:t xml:space="preserve"> and version) to which the</w:t>
            </w:r>
            <w:r w:rsidR="00C00D4D">
              <w:t xml:space="preserve"> su</w:t>
            </w:r>
            <w:r>
              <w:t>mmary</w:t>
            </w:r>
            <w:r w:rsidR="00C00D4D">
              <w:t xml:space="preserve"> st</w:t>
            </w:r>
            <w:r>
              <w:t>atus relates.</w:t>
            </w:r>
          </w:p>
        </w:tc>
      </w:tr>
      <w:tr w:rsidR="00D35C24" w14:paraId="70AB1E8C"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1A8F8799" w14:textId="77777777" w:rsidR="00D35C24" w:rsidRPr="00CB285F" w:rsidRDefault="00D35C24" w:rsidP="00D35C24">
            <w:pPr>
              <w:pStyle w:val="TableCell"/>
              <w:rPr>
                <w:u w:val="single"/>
              </w:rPr>
            </w:pPr>
            <w:r w:rsidRPr="00CB285F">
              <w:rPr>
                <w:u w:val="single"/>
              </w:rPr>
              <w:t>isPatchPlan</w:t>
            </w:r>
          </w:p>
        </w:tc>
        <w:tc>
          <w:tcPr>
            <w:tcW w:w="1984" w:type="dxa"/>
          </w:tcPr>
          <w:p w14:paraId="0F51C33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4EBAC52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E2A87DD" w14:textId="2AA88D8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Flag indicating if the</w:t>
            </w:r>
            <w:r w:rsidR="00541CF2">
              <w:t xml:space="preserve"> Plan</w:t>
            </w:r>
            <w:r>
              <w:t xml:space="preserve"> is a</w:t>
            </w:r>
            <w:r w:rsidR="004146DC">
              <w:t xml:space="preserve"> pa</w:t>
            </w:r>
            <w:r>
              <w:t>tch</w:t>
            </w:r>
            <w:r w:rsidR="004146DC">
              <w:t xml:space="preserve"> pl</w:t>
            </w:r>
            <w:r>
              <w:t xml:space="preserve">an that only contains details of the changes from the </w:t>
            </w:r>
            <w:r w:rsidR="00B46A74">
              <w:t xml:space="preserve">precursor </w:t>
            </w:r>
            <w:r>
              <w:t>Plan.  A</w:t>
            </w:r>
            <w:r w:rsidR="004146DC">
              <w:t xml:space="preserve"> pa</w:t>
            </w:r>
            <w:r>
              <w:t>tch</w:t>
            </w:r>
            <w:r w:rsidR="004146DC">
              <w:t xml:space="preserve"> pl</w:t>
            </w:r>
            <w:r>
              <w:t xml:space="preserve">an must have a </w:t>
            </w:r>
            <w:r w:rsidR="00B46A74">
              <w:t>precursor</w:t>
            </w:r>
            <w:r>
              <w:t xml:space="preserve">.  It must also include a single PlanRevision relative to the </w:t>
            </w:r>
            <w:r w:rsidR="00B46A74">
              <w:t xml:space="preserve">precursor </w:t>
            </w:r>
            <w:r>
              <w:t>Plan.</w:t>
            </w:r>
          </w:p>
        </w:tc>
      </w:tr>
      <w:tr w:rsidR="00D35C24" w14:paraId="7C2092D9"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6FBFC509" w14:textId="77777777" w:rsidR="00D35C24" w:rsidRPr="00CB285F" w:rsidRDefault="00D35C24" w:rsidP="00D35C24">
            <w:pPr>
              <w:pStyle w:val="TableCell"/>
              <w:rPr>
                <w:u w:val="single"/>
              </w:rPr>
            </w:pPr>
            <w:r w:rsidRPr="00CB285F">
              <w:rPr>
                <w:u w:val="single"/>
              </w:rPr>
              <w:t>precursor</w:t>
            </w:r>
            <w:r>
              <w:rPr>
                <w:u w:val="single"/>
              </w:rPr>
              <w:t>Plan</w:t>
            </w:r>
          </w:p>
        </w:tc>
        <w:tc>
          <w:tcPr>
            <w:tcW w:w="1984" w:type="dxa"/>
          </w:tcPr>
          <w:p w14:paraId="2AF6E4EE" w14:textId="636D723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FD3F74">
              <w:br/>
              <w:t>&lt;Plan&gt;</w:t>
            </w:r>
          </w:p>
        </w:tc>
        <w:tc>
          <w:tcPr>
            <w:tcW w:w="992" w:type="dxa"/>
          </w:tcPr>
          <w:p w14:paraId="5CB93F4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7E77DEC" w14:textId="1F4A5993" w:rsidR="00151962" w:rsidRDefault="00151962" w:rsidP="00151962">
            <w:pPr>
              <w:pStyle w:val="TableCell"/>
              <w:cnfStyle w:val="000000000000" w:firstRow="0" w:lastRow="0" w:firstColumn="0" w:lastColumn="0" w:oddVBand="0" w:evenVBand="0" w:oddHBand="0" w:evenHBand="0" w:firstRowFirstColumn="0" w:firstRowLastColumn="0" w:lastRowFirstColumn="0" w:lastRowLastColumn="0"/>
            </w:pPr>
            <w:r>
              <w:t>Reference to a precursor (or predecessor) Plan from which the changes are detailed in the Plan.  This may be used if there is an iterative re-planning cycle in which successive plans overlap, or where a previous Plan has been updated through re-planning.  If there is no precursor, then the Plan must be a self-standing full plan.</w:t>
            </w:r>
          </w:p>
          <w:p w14:paraId="49BD3ED7" w14:textId="1F58C050" w:rsidR="00D35C24" w:rsidRDefault="00151962" w:rsidP="00151962">
            <w:pPr>
              <w:pStyle w:val="TableCell"/>
              <w:cnfStyle w:val="000000000000" w:firstRow="0" w:lastRow="0" w:firstColumn="0" w:lastColumn="0" w:oddVBand="0" w:evenVBand="0" w:oddHBand="0" w:evenHBand="0" w:firstRowFirstColumn="0" w:firstRowLastColumn="0" w:lastRowFirstColumn="0" w:lastRowLastColumn="0"/>
            </w:pPr>
            <w:r>
              <w:t>If the Plan is a Patch Plan, then a precursor plan must be specified.</w:t>
            </w:r>
          </w:p>
        </w:tc>
      </w:tr>
      <w:tr w:rsidR="00D35C24" w14:paraId="3B0932E3"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08AE7962" w14:textId="77777777" w:rsidR="00D35C24" w:rsidRPr="00CB285F" w:rsidRDefault="00D35C24" w:rsidP="00D35C24">
            <w:pPr>
              <w:pStyle w:val="TableCell"/>
              <w:rPr>
                <w:u w:val="single"/>
              </w:rPr>
            </w:pPr>
            <w:r w:rsidRPr="00CB285F">
              <w:rPr>
                <w:u w:val="single"/>
              </w:rPr>
              <w:t>target</w:t>
            </w:r>
            <w:r>
              <w:rPr>
                <w:u w:val="single"/>
              </w:rPr>
              <w:t>Plan</w:t>
            </w:r>
          </w:p>
        </w:tc>
        <w:tc>
          <w:tcPr>
            <w:tcW w:w="1984" w:type="dxa"/>
          </w:tcPr>
          <w:p w14:paraId="28736378" w14:textId="6EA513A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6976DB">
              <w:br/>
            </w:r>
            <w:r w:rsidR="00FD3F74">
              <w:t>&lt;Plan&gt;</w:t>
            </w:r>
          </w:p>
        </w:tc>
        <w:tc>
          <w:tcPr>
            <w:tcW w:w="992" w:type="dxa"/>
          </w:tcPr>
          <w:p w14:paraId="6DBBB54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52657F5" w14:textId="5522C1E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Applicable only for</w:t>
            </w:r>
            <w:r w:rsidR="004146DC">
              <w:t xml:space="preserve"> pa</w:t>
            </w:r>
            <w:r>
              <w:t>tch</w:t>
            </w:r>
            <w:r w:rsidR="004146DC">
              <w:t xml:space="preserve"> pl</w:t>
            </w:r>
            <w:r>
              <w:t xml:space="preserve">ans, this is a reference to the target Plan.  This target Plan is the result of </w:t>
            </w:r>
            <w:r>
              <w:lastRenderedPageBreak/>
              <w:t xml:space="preserve">applying the </w:t>
            </w:r>
            <w:r w:rsidR="004146DC">
              <w:t>p</w:t>
            </w:r>
            <w:r>
              <w:t>atch</w:t>
            </w:r>
            <w:r w:rsidR="004146DC">
              <w:t xml:space="preserve"> p</w:t>
            </w:r>
            <w:r>
              <w:t xml:space="preserve">lan to the </w:t>
            </w:r>
            <w:r w:rsidR="00AD3B8E">
              <w:t xml:space="preserve">precursor </w:t>
            </w:r>
            <w:r>
              <w:t>Plan and is distinct from the identity of the</w:t>
            </w:r>
            <w:r w:rsidR="004146DC">
              <w:t xml:space="preserve"> pa</w:t>
            </w:r>
            <w:r>
              <w:t>tch</w:t>
            </w:r>
            <w:r w:rsidR="004146DC">
              <w:t xml:space="preserve"> p</w:t>
            </w:r>
            <w:r>
              <w:t xml:space="preserve">lan itself.  </w:t>
            </w:r>
            <w:r w:rsidR="00B13CEE">
              <w:t>Patch plans are not permitted in the context of a planning request.</w:t>
            </w:r>
          </w:p>
        </w:tc>
      </w:tr>
      <w:tr w:rsidR="00D35C24" w14:paraId="69AF2711"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6AF202FB" w14:textId="77777777" w:rsidR="00D35C24" w:rsidRPr="00CB285F" w:rsidRDefault="00D35C24" w:rsidP="00D35C24">
            <w:pPr>
              <w:pStyle w:val="TableCell"/>
              <w:rPr>
                <w:u w:val="single"/>
              </w:rPr>
            </w:pPr>
            <w:r w:rsidRPr="00CB285F">
              <w:rPr>
                <w:u w:val="single"/>
              </w:rPr>
              <w:lastRenderedPageBreak/>
              <w:t>information</w:t>
            </w:r>
          </w:p>
        </w:tc>
        <w:tc>
          <w:tcPr>
            <w:tcW w:w="1984" w:type="dxa"/>
          </w:tcPr>
          <w:p w14:paraId="6169533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PlanInformation</w:t>
            </w:r>
          </w:p>
        </w:tc>
        <w:tc>
          <w:tcPr>
            <w:tcW w:w="992" w:type="dxa"/>
          </w:tcPr>
          <w:p w14:paraId="20A949F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986F69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Contains header information relating to the Plan, including its originator and validity period.</w:t>
            </w:r>
          </w:p>
        </w:tc>
      </w:tr>
      <w:tr w:rsidR="00D35C24" w14:paraId="567513F8"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7F7AAF0F" w14:textId="77777777" w:rsidR="00D35C24" w:rsidRDefault="00D35C24" w:rsidP="00D35C24">
            <w:pPr>
              <w:pStyle w:val="TableCell"/>
            </w:pPr>
            <w:r>
              <w:t>isAlternate</w:t>
            </w:r>
          </w:p>
        </w:tc>
        <w:tc>
          <w:tcPr>
            <w:tcW w:w="1984" w:type="dxa"/>
          </w:tcPr>
          <w:p w14:paraId="209AC44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6C683B3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5B5B1D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Flag indicating if the Plan has currently been released as an Operational or Alternate plan.</w:t>
            </w:r>
          </w:p>
        </w:tc>
      </w:tr>
      <w:tr w:rsidR="00D35C24" w14:paraId="2305D860"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648C0335" w14:textId="77777777" w:rsidR="00D35C24" w:rsidRDefault="00D35C24" w:rsidP="00D35C24">
            <w:pPr>
              <w:pStyle w:val="TableCell"/>
            </w:pPr>
            <w:r>
              <w:t>status</w:t>
            </w:r>
          </w:p>
        </w:tc>
        <w:tc>
          <w:tcPr>
            <w:tcW w:w="1984" w:type="dxa"/>
          </w:tcPr>
          <w:p w14:paraId="6A63FA9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PlanStatus</w:t>
            </w:r>
            <w:r w:rsidR="00261981">
              <w:t>Enum</w:t>
            </w:r>
          </w:p>
        </w:tc>
        <w:tc>
          <w:tcPr>
            <w:tcW w:w="992" w:type="dxa"/>
          </w:tcPr>
          <w:p w14:paraId="18917A1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0060BF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Current status of the Plan.</w:t>
            </w:r>
          </w:p>
        </w:tc>
      </w:tr>
      <w:tr w:rsidR="00D35C24" w14:paraId="3EA1BD69"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324AA5F4" w14:textId="3174ED25" w:rsidR="00D35C24" w:rsidRDefault="003E7232" w:rsidP="00D35C24">
            <w:pPr>
              <w:pStyle w:val="TableCell"/>
            </w:pPr>
            <w:r>
              <w:t>statusInfo</w:t>
            </w:r>
          </w:p>
        </w:tc>
        <w:tc>
          <w:tcPr>
            <w:tcW w:w="1984" w:type="dxa"/>
          </w:tcPr>
          <w:p w14:paraId="74CD5BA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05410F1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BED033B" w14:textId="6DBA697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Supplementary information for a</w:t>
            </w:r>
            <w:r w:rsidR="00541CF2">
              <w:t xml:space="preserve"> Plan</w:t>
            </w:r>
            <w:r>
              <w:t xml:space="preserve"> in the Terminated state.</w:t>
            </w:r>
          </w:p>
        </w:tc>
      </w:tr>
    </w:tbl>
    <w:p w14:paraId="5DEC29DA" w14:textId="77777777" w:rsidR="00D35C24" w:rsidRDefault="00D35C24" w:rsidP="00D35C24">
      <w:pPr>
        <w:pStyle w:val="HeadingNoNumber"/>
      </w:pPr>
      <w:r>
        <w:t>PlanActivationStatus</w:t>
      </w:r>
    </w:p>
    <w:p w14:paraId="480E7FB0" w14:textId="77777777" w:rsidR="00D35C24" w:rsidRPr="00F961A5" w:rsidRDefault="00D35C24" w:rsidP="00D35C24">
      <w:r>
        <w:t>PlanActivationStatus is a data structure that returns the activation status of a Plan in the context of the MPS Plan Execution Control service ActivatePlan and DeactivatePlan operations.</w:t>
      </w:r>
    </w:p>
    <w:p w14:paraId="6F456790"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PlanActivationStatus E1"/>
      </w:tblPr>
      <w:tblGrid>
        <w:gridCol w:w="1667"/>
        <w:gridCol w:w="2976"/>
        <w:gridCol w:w="992"/>
        <w:gridCol w:w="1843"/>
        <w:gridCol w:w="709"/>
        <w:gridCol w:w="992"/>
      </w:tblGrid>
      <w:tr w:rsidR="00D35C24" w14:paraId="6E5FFD78" w14:textId="77777777" w:rsidTr="00FB3482">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4A2FD57"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0BDDE087"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PlanActivationStatus</w:t>
            </w:r>
          </w:p>
        </w:tc>
        <w:tc>
          <w:tcPr>
            <w:tcW w:w="992" w:type="dxa"/>
            <w:shd w:val="clear" w:color="auto" w:fill="662382"/>
          </w:tcPr>
          <w:p w14:paraId="59FB606D"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BAF1715"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2715402C"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54B8CA8" w14:textId="3D6E4EEE" w:rsidR="00D35C24" w:rsidRPr="00121F50" w:rsidRDefault="00540AC5" w:rsidP="00D35C24">
            <w:pPr>
              <w:pStyle w:val="TableCell"/>
              <w:jc w:val="right"/>
              <w:cnfStyle w:val="000000000000" w:firstRow="0" w:lastRow="0" w:firstColumn="0" w:lastColumn="0" w:oddVBand="0" w:evenVBand="0" w:oddHBand="0" w:evenHBand="0" w:firstRowFirstColumn="0" w:firstRowLastColumn="0" w:lastRowFirstColumn="0" w:lastRowLastColumn="0"/>
            </w:pPr>
            <w:r>
              <w:t>5</w:t>
            </w:r>
            <w:r w:rsidR="00D35C24">
              <w:t>12</w:t>
            </w:r>
          </w:p>
        </w:tc>
      </w:tr>
    </w:tbl>
    <w:p w14:paraId="738BC8EB" w14:textId="77777777" w:rsidR="00D35C24" w:rsidRPr="00404E36" w:rsidRDefault="00D35C24" w:rsidP="00FB3482">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35E0843E" w14:textId="77777777" w:rsidTr="00826B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tcPr>
          <w:p w14:paraId="54A7E7F7" w14:textId="77777777" w:rsidR="00D35C24" w:rsidRDefault="00D35C24" w:rsidP="00D35C24">
            <w:pPr>
              <w:pStyle w:val="TableCell"/>
            </w:pPr>
            <w:r>
              <w:t>Attribute</w:t>
            </w:r>
          </w:p>
        </w:tc>
        <w:tc>
          <w:tcPr>
            <w:tcW w:w="1984" w:type="dxa"/>
          </w:tcPr>
          <w:p w14:paraId="487ACDA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A30D1EB" w14:textId="77777777" w:rsidR="00D35C24" w:rsidRPr="00FB3482"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2DF1F21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7FA4EEB5" w14:textId="77777777" w:rsidTr="00826B7C">
        <w:tc>
          <w:tcPr>
            <w:cnfStyle w:val="001000000000" w:firstRow="0" w:lastRow="0" w:firstColumn="1" w:lastColumn="0" w:oddVBand="0" w:evenVBand="0" w:oddHBand="0" w:evenHBand="0" w:firstRowFirstColumn="0" w:firstRowLastColumn="0" w:lastRowFirstColumn="0" w:lastRowLastColumn="0"/>
            <w:tcW w:w="1667" w:type="dxa"/>
          </w:tcPr>
          <w:p w14:paraId="013E00FD" w14:textId="77777777" w:rsidR="00D35C24" w:rsidRDefault="00D35C24" w:rsidP="00D35C24">
            <w:pPr>
              <w:pStyle w:val="TableCell"/>
            </w:pPr>
            <w:r>
              <w:t>plan</w:t>
            </w:r>
          </w:p>
        </w:tc>
        <w:tc>
          <w:tcPr>
            <w:tcW w:w="1984" w:type="dxa"/>
          </w:tcPr>
          <w:p w14:paraId="42B8A1CF" w14:textId="05083D6A"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6976DB">
              <w:br/>
              <w:t>&lt;Plan&gt;</w:t>
            </w:r>
          </w:p>
        </w:tc>
        <w:tc>
          <w:tcPr>
            <w:tcW w:w="992" w:type="dxa"/>
          </w:tcPr>
          <w:p w14:paraId="4024490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B11A99E" w14:textId="6C75339A"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Plan (</w:t>
            </w:r>
            <w:r w:rsidR="003F7FCD">
              <w:t>key</w:t>
            </w:r>
            <w:r>
              <w:t xml:space="preserve"> and version) to which the status relates.</w:t>
            </w:r>
          </w:p>
        </w:tc>
      </w:tr>
      <w:tr w:rsidR="00D35C24" w14:paraId="7BC1AF5A" w14:textId="77777777" w:rsidTr="00826B7C">
        <w:tc>
          <w:tcPr>
            <w:cnfStyle w:val="001000000000" w:firstRow="0" w:lastRow="0" w:firstColumn="1" w:lastColumn="0" w:oddVBand="0" w:evenVBand="0" w:oddHBand="0" w:evenHBand="0" w:firstRowFirstColumn="0" w:firstRowLastColumn="0" w:lastRowFirstColumn="0" w:lastRowLastColumn="0"/>
            <w:tcW w:w="1667" w:type="dxa"/>
          </w:tcPr>
          <w:p w14:paraId="75668D90" w14:textId="77777777" w:rsidR="00D35C24" w:rsidRDefault="00D35C24" w:rsidP="00D35C24">
            <w:pPr>
              <w:pStyle w:val="TableCell"/>
            </w:pPr>
            <w:r>
              <w:t>status</w:t>
            </w:r>
          </w:p>
        </w:tc>
        <w:tc>
          <w:tcPr>
            <w:tcW w:w="1984" w:type="dxa"/>
          </w:tcPr>
          <w:p w14:paraId="7A51B83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PlanStatus</w:t>
            </w:r>
            <w:r w:rsidR="00261981">
              <w:t>Enum</w:t>
            </w:r>
          </w:p>
        </w:tc>
        <w:tc>
          <w:tcPr>
            <w:tcW w:w="992" w:type="dxa"/>
          </w:tcPr>
          <w:p w14:paraId="2C15B76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82AC48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Current status of the Plan.</w:t>
            </w:r>
          </w:p>
        </w:tc>
      </w:tr>
      <w:tr w:rsidR="00D35C24" w14:paraId="122A3324" w14:textId="77777777" w:rsidTr="00826B7C">
        <w:tc>
          <w:tcPr>
            <w:cnfStyle w:val="001000000000" w:firstRow="0" w:lastRow="0" w:firstColumn="1" w:lastColumn="0" w:oddVBand="0" w:evenVBand="0" w:oddHBand="0" w:evenHBand="0" w:firstRowFirstColumn="0" w:firstRowLastColumn="0" w:lastRowFirstColumn="0" w:lastRowLastColumn="0"/>
            <w:tcW w:w="1667" w:type="dxa"/>
          </w:tcPr>
          <w:p w14:paraId="507100C3" w14:textId="77777777" w:rsidR="00D35C24" w:rsidRDefault="00D35C24" w:rsidP="00D35C24">
            <w:pPr>
              <w:pStyle w:val="TableCell"/>
            </w:pPr>
            <w:r>
              <w:t>activationInfo</w:t>
            </w:r>
          </w:p>
        </w:tc>
        <w:tc>
          <w:tcPr>
            <w:tcW w:w="1984" w:type="dxa"/>
          </w:tcPr>
          <w:p w14:paraId="1A37166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4E64286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36F5C0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ActivationInfo provides customisable detailed information on the result of the activation/deactivation request for the referenced Plan. </w:t>
            </w:r>
          </w:p>
        </w:tc>
      </w:tr>
    </w:tbl>
    <w:p w14:paraId="77F8A159" w14:textId="77777777" w:rsidR="00D35C24" w:rsidRDefault="00D35C24" w:rsidP="00D35C24">
      <w:pPr>
        <w:pStyle w:val="HeadingNoNumber"/>
      </w:pPr>
      <w:r>
        <w:t>SubPlanUpdate</w:t>
      </w:r>
    </w:p>
    <w:p w14:paraId="1852D928" w14:textId="345C26BD" w:rsidR="00D35C24" w:rsidRDefault="00D35C24" w:rsidP="00D35C24">
      <w:r>
        <w:t xml:space="preserve">SubPlanUpdate is a data structure that is used to report changes in status of a </w:t>
      </w:r>
      <w:r w:rsidR="004146DC">
        <w:t>sub-plan</w:t>
      </w:r>
      <w:r>
        <w:t xml:space="preserve"> during</w:t>
      </w:r>
      <w:r w:rsidR="004146DC">
        <w:t xml:space="preserve"> pl</w:t>
      </w:r>
      <w:r>
        <w:t>an</w:t>
      </w:r>
      <w:r w:rsidR="004146DC">
        <w:t xml:space="preserve"> ex</w:t>
      </w:r>
      <w:r>
        <w:t>ecution.  It is returned in the context of the MPS Plan Execution Control service MonitorSubPlanExecution and GetSubPlanStatus operations.</w:t>
      </w:r>
    </w:p>
    <w:p w14:paraId="3D6196E4" w14:textId="393D3852" w:rsidR="00D35C24" w:rsidRDefault="00D35C24" w:rsidP="00D35C24">
      <w:r>
        <w:t>Sub-plans are not defined as objects within the MPS model.  Individual activities within a Plan may be associated with a single sub-plan via its Identifier.  The</w:t>
      </w:r>
      <w:r w:rsidR="004146DC">
        <w:t xml:space="preserve"> pl</w:t>
      </w:r>
      <w:r>
        <w:t>an</w:t>
      </w:r>
      <w:r w:rsidR="004146DC">
        <w:t xml:space="preserve"> ex</w:t>
      </w:r>
      <w:r>
        <w:t>ecution function is responsible for managing and reporting sub-plan status associated with relevant Plan Execution Control service operations, if supported.</w:t>
      </w:r>
    </w:p>
    <w:p w14:paraId="63E68DFB"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SubPlanUpdate E1"/>
      </w:tblPr>
      <w:tblGrid>
        <w:gridCol w:w="1667"/>
        <w:gridCol w:w="2976"/>
        <w:gridCol w:w="992"/>
        <w:gridCol w:w="1843"/>
        <w:gridCol w:w="709"/>
        <w:gridCol w:w="992"/>
      </w:tblGrid>
      <w:tr w:rsidR="00D35C24" w14:paraId="2CEAA9D3" w14:textId="77777777" w:rsidTr="00FB3482">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EE1B844" w14:textId="77777777" w:rsidR="00D35C24" w:rsidRPr="00404E36" w:rsidRDefault="00D35C24" w:rsidP="00D35C24">
            <w:pPr>
              <w:pStyle w:val="TableCell"/>
              <w:keepNext/>
              <w:rPr>
                <w:color w:val="FFFFFF" w:themeColor="background1"/>
              </w:rPr>
            </w:pPr>
            <w:r w:rsidRPr="00404E36">
              <w:rPr>
                <w:color w:val="FFFFFF" w:themeColor="background1"/>
              </w:rPr>
              <w:t>Name</w:t>
            </w:r>
          </w:p>
        </w:tc>
        <w:tc>
          <w:tcPr>
            <w:tcW w:w="2976" w:type="dxa"/>
          </w:tcPr>
          <w:p w14:paraId="5466D9A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SubPlanUpdate</w:t>
            </w:r>
          </w:p>
        </w:tc>
        <w:tc>
          <w:tcPr>
            <w:tcW w:w="992" w:type="dxa"/>
            <w:shd w:val="clear" w:color="auto" w:fill="662382"/>
          </w:tcPr>
          <w:p w14:paraId="08B7AF9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09D6D20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1143F830"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7951244" w14:textId="2A73116D" w:rsidR="00D35C24" w:rsidRPr="00121F50" w:rsidRDefault="00540AC5" w:rsidP="00D35C24">
            <w:pPr>
              <w:pStyle w:val="TableCell"/>
              <w:jc w:val="right"/>
              <w:cnfStyle w:val="000000000000" w:firstRow="0" w:lastRow="0" w:firstColumn="0" w:lastColumn="0" w:oddVBand="0" w:evenVBand="0" w:oddHBand="0" w:evenHBand="0" w:firstRowFirstColumn="0" w:firstRowLastColumn="0" w:lastRowFirstColumn="0" w:lastRowLastColumn="0"/>
            </w:pPr>
            <w:r>
              <w:t>5</w:t>
            </w:r>
            <w:r w:rsidR="00D35C24">
              <w:t>13</w:t>
            </w:r>
          </w:p>
        </w:tc>
      </w:tr>
    </w:tbl>
    <w:p w14:paraId="4181C584" w14:textId="77777777" w:rsidR="00D35C24" w:rsidRPr="00404E36" w:rsidRDefault="00D35C24" w:rsidP="00FB3482">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6B0EE897" w14:textId="77777777" w:rsidTr="00FB34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A8325D5" w14:textId="77777777" w:rsidR="00D35C24" w:rsidRDefault="00D35C24" w:rsidP="00D35C24">
            <w:pPr>
              <w:pStyle w:val="TableCell"/>
            </w:pPr>
            <w:r>
              <w:t>Attribute</w:t>
            </w:r>
          </w:p>
        </w:tc>
        <w:tc>
          <w:tcPr>
            <w:tcW w:w="1984" w:type="dxa"/>
          </w:tcPr>
          <w:p w14:paraId="044F1DC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6A36BE2C" w14:textId="77777777" w:rsidR="00D35C24" w:rsidRPr="00FB3482"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512A9E7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1812CBC2"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35FDD820" w14:textId="77777777" w:rsidR="00D35C24" w:rsidRDefault="00D35C24" w:rsidP="00D35C24">
            <w:pPr>
              <w:pStyle w:val="TableCell"/>
            </w:pPr>
            <w:r>
              <w:t>subPlan</w:t>
            </w:r>
          </w:p>
        </w:tc>
        <w:tc>
          <w:tcPr>
            <w:tcW w:w="1984" w:type="dxa"/>
          </w:tcPr>
          <w:p w14:paraId="6659136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024B013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27B1CF6" w14:textId="72148AA4"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Identifier of the</w:t>
            </w:r>
            <w:r w:rsidR="004146DC">
              <w:t xml:space="preserve"> su</w:t>
            </w:r>
            <w:r>
              <w:t>b</w:t>
            </w:r>
            <w:r w:rsidR="004146DC">
              <w:t>-p</w:t>
            </w:r>
            <w:r>
              <w:t>lan to which the update relates.</w:t>
            </w:r>
          </w:p>
        </w:tc>
      </w:tr>
      <w:tr w:rsidR="00D35C24" w14:paraId="56997161"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241F9969" w14:textId="77777777" w:rsidR="00D35C24" w:rsidRDefault="00D35C24" w:rsidP="00D35C24">
            <w:pPr>
              <w:pStyle w:val="TableCell"/>
            </w:pPr>
            <w:r>
              <w:t>timestamp</w:t>
            </w:r>
          </w:p>
        </w:tc>
        <w:tc>
          <w:tcPr>
            <w:tcW w:w="1984" w:type="dxa"/>
          </w:tcPr>
          <w:p w14:paraId="6B4D130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MAL::Time</w:t>
            </w:r>
          </w:p>
        </w:tc>
        <w:tc>
          <w:tcPr>
            <w:tcW w:w="992" w:type="dxa"/>
          </w:tcPr>
          <w:p w14:paraId="06DF009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426FBD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 of status update.</w:t>
            </w:r>
          </w:p>
        </w:tc>
      </w:tr>
      <w:tr w:rsidR="00D35C24" w14:paraId="7D7DADE9"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579F6822" w14:textId="77777777" w:rsidR="00D35C24" w:rsidRDefault="00D35C24" w:rsidP="00D35C24">
            <w:pPr>
              <w:pStyle w:val="TableCell"/>
            </w:pPr>
            <w:r>
              <w:lastRenderedPageBreak/>
              <w:t>status</w:t>
            </w:r>
          </w:p>
        </w:tc>
        <w:tc>
          <w:tcPr>
            <w:tcW w:w="1984" w:type="dxa"/>
          </w:tcPr>
          <w:p w14:paraId="196ACEA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SubPlanStatus</w:t>
            </w:r>
            <w:r w:rsidR="00261981">
              <w:t>Enum</w:t>
            </w:r>
          </w:p>
        </w:tc>
        <w:tc>
          <w:tcPr>
            <w:tcW w:w="992" w:type="dxa"/>
          </w:tcPr>
          <w:p w14:paraId="3186782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EBCD680" w14:textId="1C8B27F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Current status of the </w:t>
            </w:r>
            <w:r w:rsidR="004146DC">
              <w:t>s</w:t>
            </w:r>
            <w:r>
              <w:t>ub</w:t>
            </w:r>
            <w:r w:rsidR="004146DC">
              <w:t>-p</w:t>
            </w:r>
            <w:r>
              <w:t>lan, which may be Activated or Deactivated..</w:t>
            </w:r>
          </w:p>
        </w:tc>
      </w:tr>
    </w:tbl>
    <w:p w14:paraId="5985B370" w14:textId="77777777" w:rsidR="00D35C24" w:rsidRDefault="00D35C24" w:rsidP="00D35C24">
      <w:pPr>
        <w:pStyle w:val="HeadingNoNumber"/>
      </w:pPr>
      <w:r>
        <w:t>SubPlanStatus</w:t>
      </w:r>
      <w:r w:rsidR="00261981">
        <w:t>Enum</w:t>
      </w:r>
    </w:p>
    <w:p w14:paraId="7941A9D3" w14:textId="77777777" w:rsidR="00D35C24" w:rsidRPr="000953E8" w:rsidRDefault="00D35C24" w:rsidP="00D35C24">
      <w:pPr>
        <w:spacing w:before="0"/>
      </w:pPr>
    </w:p>
    <w:tbl>
      <w:tblPr>
        <w:tblStyle w:val="RBTable"/>
        <w:tblW w:w="9185" w:type="dxa"/>
        <w:tblLayout w:type="fixed"/>
        <w:tblLook w:val="0480" w:firstRow="0" w:lastRow="0" w:firstColumn="1" w:lastColumn="0" w:noHBand="0" w:noVBand="1"/>
        <w:tblCaption w:val="DSE SubPlanStatusEnum E1"/>
      </w:tblPr>
      <w:tblGrid>
        <w:gridCol w:w="1783"/>
        <w:gridCol w:w="5717"/>
        <w:gridCol w:w="701"/>
        <w:gridCol w:w="984"/>
      </w:tblGrid>
      <w:tr w:rsidR="00CD70B7" w14:paraId="05E28D6B" w14:textId="77777777" w:rsidTr="00CD70B7">
        <w:tc>
          <w:tcPr>
            <w:cnfStyle w:val="001000000000" w:firstRow="0" w:lastRow="0" w:firstColumn="1" w:lastColumn="0" w:oddVBand="0" w:evenVBand="0" w:oddHBand="0" w:evenHBand="0" w:firstRowFirstColumn="0" w:firstRowLastColumn="0" w:lastRowFirstColumn="0" w:lastRowLastColumn="0"/>
            <w:tcW w:w="1783" w:type="dxa"/>
            <w:shd w:val="clear" w:color="auto" w:fill="662382"/>
          </w:tcPr>
          <w:p w14:paraId="3A6196F8" w14:textId="77777777" w:rsidR="00CD70B7" w:rsidRPr="00404E36" w:rsidRDefault="00CD70B7" w:rsidP="00287DFF">
            <w:pPr>
              <w:pStyle w:val="TableCell"/>
              <w:rPr>
                <w:color w:val="FFFFFF" w:themeColor="background1"/>
              </w:rPr>
            </w:pPr>
            <w:r w:rsidRPr="00404E36">
              <w:rPr>
                <w:color w:val="FFFFFF" w:themeColor="background1"/>
              </w:rPr>
              <w:t>Name</w:t>
            </w:r>
          </w:p>
        </w:tc>
        <w:tc>
          <w:tcPr>
            <w:tcW w:w="5717" w:type="dxa"/>
          </w:tcPr>
          <w:p w14:paraId="4CE97040" w14:textId="663CC422" w:rsidR="00CD70B7" w:rsidRPr="00404E36"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rPr>
              <w:t>SubPlanStatusEnum</w:t>
            </w:r>
          </w:p>
        </w:tc>
        <w:tc>
          <w:tcPr>
            <w:tcW w:w="701" w:type="dxa"/>
            <w:shd w:val="clear" w:color="auto" w:fill="662382"/>
          </w:tcPr>
          <w:p w14:paraId="32841E05" w14:textId="77777777" w:rsidR="00CD70B7" w:rsidRPr="006A2A59"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84" w:type="dxa"/>
          </w:tcPr>
          <w:p w14:paraId="11806655" w14:textId="5E9BCAAE" w:rsidR="00CD70B7" w:rsidRPr="00121F50" w:rsidRDefault="00540AC5" w:rsidP="00287DFF">
            <w:pPr>
              <w:pStyle w:val="TableCell"/>
              <w:jc w:val="right"/>
              <w:cnfStyle w:val="000000000000" w:firstRow="0" w:lastRow="0" w:firstColumn="0" w:lastColumn="0" w:oddVBand="0" w:evenVBand="0" w:oddHBand="0" w:evenHBand="0" w:firstRowFirstColumn="0" w:firstRowLastColumn="0" w:lastRowFirstColumn="0" w:lastRowLastColumn="0"/>
            </w:pPr>
            <w:r>
              <w:t>5</w:t>
            </w:r>
            <w:r w:rsidR="00CD70B7">
              <w:t>14</w:t>
            </w:r>
          </w:p>
        </w:tc>
      </w:tr>
    </w:tbl>
    <w:p w14:paraId="2F2EF7FD" w14:textId="77777777" w:rsidR="00D35C24" w:rsidRPr="00D441A5" w:rsidRDefault="00D35C24" w:rsidP="00FB3482">
      <w:pPr>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D35C24" w14:paraId="2BE9064F" w14:textId="77777777" w:rsidTr="00520B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37EC6D5E" w14:textId="77777777" w:rsidR="00D35C24" w:rsidRDefault="00D35C24" w:rsidP="00D35C24">
            <w:pPr>
              <w:pStyle w:val="TableCell"/>
            </w:pPr>
            <w:r>
              <w:t>Status</w:t>
            </w:r>
          </w:p>
        </w:tc>
        <w:tc>
          <w:tcPr>
            <w:tcW w:w="1134" w:type="dxa"/>
          </w:tcPr>
          <w:p w14:paraId="042C7B6E"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3987DAF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053F1D00"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25A3DBD8" w14:textId="77777777" w:rsidR="00D35C24" w:rsidRDefault="00520B45" w:rsidP="00D35C24">
            <w:pPr>
              <w:pStyle w:val="TableCell"/>
            </w:pPr>
            <w:r>
              <w:t>ACTIVATED</w:t>
            </w:r>
          </w:p>
        </w:tc>
        <w:tc>
          <w:tcPr>
            <w:tcW w:w="1134" w:type="dxa"/>
          </w:tcPr>
          <w:p w14:paraId="1A35AA77"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17D9452A" w14:textId="1C5BD45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The </w:t>
            </w:r>
            <w:r w:rsidR="004146DC">
              <w:t>s</w:t>
            </w:r>
            <w:r>
              <w:t>ub</w:t>
            </w:r>
            <w:r w:rsidR="004146DC">
              <w:t>-p</w:t>
            </w:r>
            <w:r>
              <w:t>lan is active.</w:t>
            </w:r>
          </w:p>
        </w:tc>
      </w:tr>
      <w:tr w:rsidR="00D35C24" w14:paraId="52D9B37E" w14:textId="77777777" w:rsidTr="00520B45">
        <w:tc>
          <w:tcPr>
            <w:cnfStyle w:val="001000000000" w:firstRow="0" w:lastRow="0" w:firstColumn="1" w:lastColumn="0" w:oddVBand="0" w:evenVBand="0" w:oddHBand="0" w:evenHBand="0" w:firstRowFirstColumn="0" w:firstRowLastColumn="0" w:lastRowFirstColumn="0" w:lastRowLastColumn="0"/>
            <w:tcW w:w="1809" w:type="dxa"/>
          </w:tcPr>
          <w:p w14:paraId="61483A14" w14:textId="77777777" w:rsidR="00D35C24" w:rsidRDefault="00520B45" w:rsidP="00D35C24">
            <w:pPr>
              <w:pStyle w:val="TableCell"/>
            </w:pPr>
            <w:r>
              <w:t>DEACTIVATED</w:t>
            </w:r>
          </w:p>
        </w:tc>
        <w:tc>
          <w:tcPr>
            <w:tcW w:w="1134" w:type="dxa"/>
          </w:tcPr>
          <w:p w14:paraId="2AE8EA22"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446ADE29" w14:textId="7A3C675D"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The </w:t>
            </w:r>
            <w:r w:rsidR="004146DC">
              <w:t>s</w:t>
            </w:r>
            <w:r>
              <w:t>ub</w:t>
            </w:r>
            <w:r w:rsidR="004146DC">
              <w:t>-p</w:t>
            </w:r>
            <w:r>
              <w:t>lan is not active.</w:t>
            </w:r>
          </w:p>
        </w:tc>
      </w:tr>
    </w:tbl>
    <w:p w14:paraId="04C7D87F" w14:textId="77777777" w:rsidR="00D35C24" w:rsidRDefault="00D35C24" w:rsidP="00D35C24">
      <w:pPr>
        <w:pStyle w:val="HeadingNoNumber"/>
      </w:pPr>
      <w:r>
        <w:t>SubPlanActivationStatus</w:t>
      </w:r>
    </w:p>
    <w:p w14:paraId="01C92CF3" w14:textId="4DDECD2C" w:rsidR="00D35C24" w:rsidRPr="00F961A5" w:rsidRDefault="00D35C24" w:rsidP="00D35C24">
      <w:r>
        <w:t xml:space="preserve">SubPlanActivationStatus is a data structure that returns the activation status of a </w:t>
      </w:r>
      <w:r w:rsidR="004146DC">
        <w:t>sub-plan</w:t>
      </w:r>
      <w:r>
        <w:t xml:space="preserve"> in the context of the MPS Plan Execution Control service ActivateSubPlan and DeactivateSubPlan operations.</w:t>
      </w:r>
    </w:p>
    <w:p w14:paraId="1DCE0B38"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PlanActivationStatus E1"/>
      </w:tblPr>
      <w:tblGrid>
        <w:gridCol w:w="1667"/>
        <w:gridCol w:w="2976"/>
        <w:gridCol w:w="992"/>
        <w:gridCol w:w="1843"/>
        <w:gridCol w:w="709"/>
        <w:gridCol w:w="992"/>
      </w:tblGrid>
      <w:tr w:rsidR="00D35C24" w14:paraId="200C0A6F" w14:textId="77777777" w:rsidTr="00FB3482">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04912BE1"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504D1A9F" w14:textId="06E024B6" w:rsidR="00D35C24" w:rsidRPr="00404E36" w:rsidRDefault="00370FE9"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Sub</w:t>
            </w:r>
            <w:r w:rsidR="00D35C24">
              <w:rPr>
                <w:b/>
              </w:rPr>
              <w:t>PlanActivationStatus</w:t>
            </w:r>
          </w:p>
        </w:tc>
        <w:tc>
          <w:tcPr>
            <w:tcW w:w="992" w:type="dxa"/>
            <w:shd w:val="clear" w:color="auto" w:fill="662382"/>
          </w:tcPr>
          <w:p w14:paraId="39033555"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B21C31D"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69470314"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44E0469" w14:textId="04A6F0E2" w:rsidR="00D35C24" w:rsidRPr="00121F50" w:rsidRDefault="00540AC5" w:rsidP="00D35C24">
            <w:pPr>
              <w:pStyle w:val="TableCell"/>
              <w:jc w:val="right"/>
              <w:cnfStyle w:val="000000000000" w:firstRow="0" w:lastRow="0" w:firstColumn="0" w:lastColumn="0" w:oddVBand="0" w:evenVBand="0" w:oddHBand="0" w:evenHBand="0" w:firstRowFirstColumn="0" w:firstRowLastColumn="0" w:lastRowFirstColumn="0" w:lastRowLastColumn="0"/>
            </w:pPr>
            <w:r>
              <w:t>5</w:t>
            </w:r>
            <w:r w:rsidR="00D35C24">
              <w:t>15</w:t>
            </w:r>
          </w:p>
        </w:tc>
      </w:tr>
    </w:tbl>
    <w:p w14:paraId="08F91972" w14:textId="77777777" w:rsidR="00D35C24" w:rsidRPr="00404E36" w:rsidRDefault="00D35C24" w:rsidP="00FB3482">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778822A6" w14:textId="77777777" w:rsidTr="00FB34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751EB13" w14:textId="77777777" w:rsidR="00D35C24" w:rsidRDefault="00D35C24" w:rsidP="00D35C24">
            <w:pPr>
              <w:pStyle w:val="TableCell"/>
            </w:pPr>
            <w:r>
              <w:t>Attribute</w:t>
            </w:r>
          </w:p>
        </w:tc>
        <w:tc>
          <w:tcPr>
            <w:tcW w:w="1984" w:type="dxa"/>
          </w:tcPr>
          <w:p w14:paraId="7CB42EB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771E5A6" w14:textId="77777777" w:rsidR="00D35C24" w:rsidRPr="00FB3482"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5783D4D0"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A20B108"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3CA63A82" w14:textId="77777777" w:rsidR="00D35C24" w:rsidRDefault="00D35C24" w:rsidP="00D35C24">
            <w:pPr>
              <w:pStyle w:val="TableCell"/>
            </w:pPr>
            <w:r>
              <w:t>plan</w:t>
            </w:r>
          </w:p>
        </w:tc>
        <w:tc>
          <w:tcPr>
            <w:tcW w:w="1984" w:type="dxa"/>
          </w:tcPr>
          <w:p w14:paraId="501F5EF9" w14:textId="0F9109F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w:t>
            </w:r>
            <w:r w:rsidR="006976DB">
              <w:t>Identifier</w:t>
            </w:r>
          </w:p>
        </w:tc>
        <w:tc>
          <w:tcPr>
            <w:tcW w:w="992" w:type="dxa"/>
          </w:tcPr>
          <w:p w14:paraId="5E8B56D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28E5A08" w14:textId="3E23A060"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Identifier of the </w:t>
            </w:r>
            <w:r w:rsidR="004146DC">
              <w:t>sub-plan</w:t>
            </w:r>
            <w:r>
              <w:t xml:space="preserve"> to which the status relates.</w:t>
            </w:r>
          </w:p>
        </w:tc>
      </w:tr>
      <w:tr w:rsidR="00D35C24" w14:paraId="6D7BDBD2"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63346EB9" w14:textId="77777777" w:rsidR="00D35C24" w:rsidRDefault="00D35C24" w:rsidP="00D35C24">
            <w:pPr>
              <w:pStyle w:val="TableCell"/>
            </w:pPr>
            <w:r>
              <w:t>status</w:t>
            </w:r>
          </w:p>
        </w:tc>
        <w:tc>
          <w:tcPr>
            <w:tcW w:w="1984" w:type="dxa"/>
          </w:tcPr>
          <w:p w14:paraId="6D88A1D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SubPlanStatus</w:t>
            </w:r>
            <w:r w:rsidR="00261981">
              <w:t>Enum</w:t>
            </w:r>
          </w:p>
        </w:tc>
        <w:tc>
          <w:tcPr>
            <w:tcW w:w="992" w:type="dxa"/>
          </w:tcPr>
          <w:p w14:paraId="2DB5D83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434ED2E" w14:textId="7930D13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Current status of the </w:t>
            </w:r>
            <w:r w:rsidR="004146DC">
              <w:t>sub-plan</w:t>
            </w:r>
            <w:r>
              <w:t>, which may be Activated or Deactivated.</w:t>
            </w:r>
          </w:p>
        </w:tc>
      </w:tr>
      <w:tr w:rsidR="00D35C24" w14:paraId="1C35446A"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43ACE686" w14:textId="77777777" w:rsidR="00D35C24" w:rsidRDefault="00D35C24" w:rsidP="00D35C24">
            <w:pPr>
              <w:pStyle w:val="TableCell"/>
            </w:pPr>
            <w:r>
              <w:t>activationInfo</w:t>
            </w:r>
          </w:p>
        </w:tc>
        <w:tc>
          <w:tcPr>
            <w:tcW w:w="1984" w:type="dxa"/>
          </w:tcPr>
          <w:p w14:paraId="5B14776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3B3654C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E5F61BC" w14:textId="399E439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ActivationInfo provides customisable detailed information on the result of the activation/deactivation request for the referenced </w:t>
            </w:r>
            <w:r w:rsidR="004146DC">
              <w:t>sub-plan</w:t>
            </w:r>
            <w:r>
              <w:t xml:space="preserve">. </w:t>
            </w:r>
          </w:p>
        </w:tc>
      </w:tr>
    </w:tbl>
    <w:p w14:paraId="428E4530" w14:textId="77777777" w:rsidR="00D35C24" w:rsidRDefault="00D35C24" w:rsidP="00D35C24">
      <w:pPr>
        <w:pStyle w:val="HeadingNoNumber"/>
      </w:pPr>
      <w:r>
        <w:t>PlanQuery</w:t>
      </w:r>
    </w:p>
    <w:p w14:paraId="6701227E" w14:textId="77777777" w:rsidR="00D35C24" w:rsidRPr="00E719C7" w:rsidRDefault="00D35C24" w:rsidP="00D35C24">
      <w:r>
        <w:t>PlanQuery is a data structure used in the context of queryPlan operation of the MPS Plan Distribution Service.  It is used to specify search criteria for querying the available set of Plans.  All fields are nullable, in which case they do not apply as a search criteria.</w:t>
      </w:r>
    </w:p>
    <w:p w14:paraId="319536BB" w14:textId="77777777" w:rsidR="00D35C24" w:rsidRPr="00906471" w:rsidRDefault="00D35C24" w:rsidP="00D35C24">
      <w:pPr>
        <w:spacing w:before="0"/>
      </w:pPr>
    </w:p>
    <w:tbl>
      <w:tblPr>
        <w:tblStyle w:val="RBTable"/>
        <w:tblW w:w="9179" w:type="dxa"/>
        <w:tblLayout w:type="fixed"/>
        <w:tblLook w:val="0480" w:firstRow="0" w:lastRow="0" w:firstColumn="1" w:lastColumn="0" w:noHBand="0" w:noVBand="1"/>
        <w:tblCaption w:val="DSC PlanQuery E1"/>
      </w:tblPr>
      <w:tblGrid>
        <w:gridCol w:w="1667"/>
        <w:gridCol w:w="2976"/>
        <w:gridCol w:w="992"/>
        <w:gridCol w:w="1843"/>
        <w:gridCol w:w="709"/>
        <w:gridCol w:w="992"/>
      </w:tblGrid>
      <w:tr w:rsidR="00D35C24" w14:paraId="7FFF96B3" w14:textId="77777777" w:rsidTr="00FB3482">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461808C"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6B8D41D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PlanQuery</w:t>
            </w:r>
          </w:p>
        </w:tc>
        <w:tc>
          <w:tcPr>
            <w:tcW w:w="992" w:type="dxa"/>
            <w:shd w:val="clear" w:color="auto" w:fill="662382"/>
          </w:tcPr>
          <w:p w14:paraId="2522C94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290F81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4E8B87BD"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9E34CA1" w14:textId="09BDDA8D" w:rsidR="00D35C24" w:rsidRPr="00121F50" w:rsidRDefault="00540AC5" w:rsidP="00D35C24">
            <w:pPr>
              <w:pStyle w:val="TableCell"/>
              <w:jc w:val="right"/>
              <w:cnfStyle w:val="000000000000" w:firstRow="0" w:lastRow="0" w:firstColumn="0" w:lastColumn="0" w:oddVBand="0" w:evenVBand="0" w:oddHBand="0" w:evenHBand="0" w:firstRowFirstColumn="0" w:firstRowLastColumn="0" w:lastRowFirstColumn="0" w:lastRowLastColumn="0"/>
            </w:pPr>
            <w:r>
              <w:t>5</w:t>
            </w:r>
            <w:r w:rsidR="00D35C24">
              <w:t>16</w:t>
            </w:r>
          </w:p>
        </w:tc>
      </w:tr>
    </w:tbl>
    <w:p w14:paraId="0B45458B" w14:textId="77777777" w:rsidR="00D35C24" w:rsidRPr="00404E36" w:rsidRDefault="00D35C24" w:rsidP="00FB3482">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2A29423E" w14:textId="77777777" w:rsidTr="00FB34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B89AA5A" w14:textId="77777777" w:rsidR="00D35C24" w:rsidRDefault="00D35C24" w:rsidP="00D35C24">
            <w:pPr>
              <w:pStyle w:val="TableCell"/>
            </w:pPr>
            <w:r>
              <w:t>Attribute</w:t>
            </w:r>
          </w:p>
        </w:tc>
        <w:tc>
          <w:tcPr>
            <w:tcW w:w="1984" w:type="dxa"/>
          </w:tcPr>
          <w:p w14:paraId="6B593C1F"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9647429" w14:textId="77777777" w:rsidR="00D35C24" w:rsidRPr="00FB3482"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7DC92F5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0F3BF54C"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0BDF1C45" w14:textId="77777777" w:rsidR="00D35C24" w:rsidRPr="00053E24" w:rsidRDefault="00D35C24" w:rsidP="00D35C24">
            <w:pPr>
              <w:pStyle w:val="TableCell"/>
            </w:pPr>
            <w:r w:rsidRPr="00053E24">
              <w:t>planID</w:t>
            </w:r>
          </w:p>
        </w:tc>
        <w:tc>
          <w:tcPr>
            <w:tcW w:w="1984" w:type="dxa"/>
          </w:tcPr>
          <w:p w14:paraId="094C2B15" w14:textId="7A874DB1"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w:t>
            </w:r>
            <w:r w:rsidR="00FF785F">
              <w:t>ObjectIdentity</w:t>
            </w:r>
          </w:p>
        </w:tc>
        <w:tc>
          <w:tcPr>
            <w:tcW w:w="992" w:type="dxa"/>
          </w:tcPr>
          <w:p w14:paraId="4A1D77F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78FB5B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Query for Plans with the specified PlanID.</w:t>
            </w:r>
          </w:p>
        </w:tc>
      </w:tr>
      <w:tr w:rsidR="00D35C24" w14:paraId="50CC02C6"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0A3E0BBA" w14:textId="77777777" w:rsidR="00D35C24" w:rsidRPr="007E484D" w:rsidRDefault="00D35C24" w:rsidP="00D35C24">
            <w:pPr>
              <w:pStyle w:val="TableCell"/>
            </w:pPr>
            <w:r w:rsidRPr="007E484D">
              <w:t>hasPrecursor</w:t>
            </w:r>
          </w:p>
        </w:tc>
        <w:tc>
          <w:tcPr>
            <w:tcW w:w="1984" w:type="dxa"/>
          </w:tcPr>
          <w:p w14:paraId="09548B0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0B65743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E27329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Query for Plans with or without a precursor.</w:t>
            </w:r>
          </w:p>
        </w:tc>
      </w:tr>
      <w:tr w:rsidR="00D35C24" w14:paraId="6F845CF9"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3D9349CF" w14:textId="77777777" w:rsidR="00D35C24" w:rsidRPr="007E484D" w:rsidRDefault="00D35C24" w:rsidP="00D35C24">
            <w:pPr>
              <w:pStyle w:val="TableCell"/>
            </w:pPr>
            <w:r>
              <w:t>isPatchPlan</w:t>
            </w:r>
          </w:p>
        </w:tc>
        <w:tc>
          <w:tcPr>
            <w:tcW w:w="1984" w:type="dxa"/>
          </w:tcPr>
          <w:p w14:paraId="568368E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0A5C7CE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9305D9F" w14:textId="2FE170C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Query for Plans that are or are not</w:t>
            </w:r>
            <w:r w:rsidR="004146DC">
              <w:t xml:space="preserve"> pa</w:t>
            </w:r>
            <w:r>
              <w:t>tch</w:t>
            </w:r>
            <w:r w:rsidR="004146DC">
              <w:t xml:space="preserve"> pl</w:t>
            </w:r>
            <w:r>
              <w:t>ans</w:t>
            </w:r>
          </w:p>
        </w:tc>
      </w:tr>
      <w:tr w:rsidR="00D35C24" w14:paraId="60257792"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43EFAFD9" w14:textId="77777777" w:rsidR="00D35C24" w:rsidRPr="007E484D" w:rsidRDefault="00D35C24" w:rsidP="00D35C24">
            <w:pPr>
              <w:pStyle w:val="TableCell"/>
            </w:pPr>
            <w:r w:rsidRPr="007E484D">
              <w:t>precursorPlan</w:t>
            </w:r>
          </w:p>
        </w:tc>
        <w:tc>
          <w:tcPr>
            <w:tcW w:w="1984" w:type="dxa"/>
          </w:tcPr>
          <w:p w14:paraId="5D39E72E" w14:textId="0923C3C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6976DB">
              <w:br/>
              <w:t>&lt;Plan&gt;</w:t>
            </w:r>
          </w:p>
        </w:tc>
        <w:tc>
          <w:tcPr>
            <w:tcW w:w="992" w:type="dxa"/>
          </w:tcPr>
          <w:p w14:paraId="1166B74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C91603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Query for Plans with the specified precursor Plan.</w:t>
            </w:r>
          </w:p>
        </w:tc>
      </w:tr>
      <w:tr w:rsidR="00D35C24" w14:paraId="796335E6"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18690877" w14:textId="77777777" w:rsidR="00D35C24" w:rsidRPr="007E484D" w:rsidRDefault="00D35C24" w:rsidP="00D35C24">
            <w:pPr>
              <w:pStyle w:val="TableCell"/>
            </w:pPr>
            <w:r w:rsidRPr="007E484D">
              <w:lastRenderedPageBreak/>
              <w:t>targetPlan</w:t>
            </w:r>
          </w:p>
        </w:tc>
        <w:tc>
          <w:tcPr>
            <w:tcW w:w="1984" w:type="dxa"/>
          </w:tcPr>
          <w:p w14:paraId="10766A57" w14:textId="11F36054"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6976DB">
              <w:br/>
              <w:t>&lt;Plan&gt;</w:t>
            </w:r>
          </w:p>
        </w:tc>
        <w:tc>
          <w:tcPr>
            <w:tcW w:w="992" w:type="dxa"/>
          </w:tcPr>
          <w:p w14:paraId="29DA4C6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6B28348" w14:textId="4F44912B"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Applicable only for</w:t>
            </w:r>
            <w:r w:rsidR="004146DC">
              <w:t xml:space="preserve"> pa</w:t>
            </w:r>
            <w:r>
              <w:t>tch</w:t>
            </w:r>
            <w:r w:rsidR="004146DC">
              <w:t xml:space="preserve"> pl</w:t>
            </w:r>
            <w:r>
              <w:t>ans.  Query for</w:t>
            </w:r>
            <w:r w:rsidR="004146DC">
              <w:t xml:space="preserve"> pa</w:t>
            </w:r>
            <w:r>
              <w:t>tch</w:t>
            </w:r>
            <w:r w:rsidR="004146DC">
              <w:t xml:space="preserve"> pl</w:t>
            </w:r>
            <w:r>
              <w:t>ans that have the specified target Plan.</w:t>
            </w:r>
          </w:p>
        </w:tc>
      </w:tr>
      <w:tr w:rsidR="00D35C24" w14:paraId="2F941BE3"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6E17A31A" w14:textId="77777777" w:rsidR="00D35C24" w:rsidRPr="007E484D" w:rsidRDefault="00D35C24" w:rsidP="00D35C24">
            <w:pPr>
              <w:pStyle w:val="TableCell"/>
            </w:pPr>
            <w:r>
              <w:t>originator</w:t>
            </w:r>
          </w:p>
        </w:tc>
        <w:tc>
          <w:tcPr>
            <w:tcW w:w="1984" w:type="dxa"/>
          </w:tcPr>
          <w:p w14:paraId="1BD901A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6F220C9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84A907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Query for Plans with the specified originator.</w:t>
            </w:r>
          </w:p>
        </w:tc>
      </w:tr>
      <w:tr w:rsidR="00D35C24" w14:paraId="4AB0E457"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5FFEAF53" w14:textId="77777777" w:rsidR="00D35C24" w:rsidRPr="00053E24" w:rsidRDefault="00D35C24" w:rsidP="00D35C24">
            <w:pPr>
              <w:pStyle w:val="TableCell"/>
            </w:pPr>
            <w:r>
              <w:t>productionDate</w:t>
            </w:r>
          </w:p>
        </w:tc>
        <w:tc>
          <w:tcPr>
            <w:tcW w:w="1984" w:type="dxa"/>
          </w:tcPr>
          <w:p w14:paraId="4898F78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TimeWindow</w:t>
            </w:r>
          </w:p>
        </w:tc>
        <w:tc>
          <w:tcPr>
            <w:tcW w:w="992" w:type="dxa"/>
          </w:tcPr>
          <w:p w14:paraId="2F5C602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5E2039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Query for Plans with a production date in the specified range.</w:t>
            </w:r>
          </w:p>
        </w:tc>
      </w:tr>
      <w:tr w:rsidR="00D35C24" w14:paraId="5767D499"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7F34BCB0" w14:textId="77777777" w:rsidR="00D35C24" w:rsidRDefault="00D35C24" w:rsidP="00D35C24">
            <w:pPr>
              <w:pStyle w:val="TableCell"/>
            </w:pPr>
            <w:r>
              <w:t>validityPeriod</w:t>
            </w:r>
          </w:p>
        </w:tc>
        <w:tc>
          <w:tcPr>
            <w:tcW w:w="1984" w:type="dxa"/>
          </w:tcPr>
          <w:p w14:paraId="2537990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TimeWindow</w:t>
            </w:r>
          </w:p>
        </w:tc>
        <w:tc>
          <w:tcPr>
            <w:tcW w:w="992" w:type="dxa"/>
          </w:tcPr>
          <w:p w14:paraId="60F6B3B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359CF0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Query for Plans with a validity period within (overlapping with) the specified range.</w:t>
            </w:r>
          </w:p>
        </w:tc>
      </w:tr>
      <w:tr w:rsidR="00D35C24" w14:paraId="45E85823"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4553CD12" w14:textId="77777777" w:rsidR="00D35C24" w:rsidRDefault="00D35C24" w:rsidP="00D35C24">
            <w:pPr>
              <w:pStyle w:val="TableCell"/>
            </w:pPr>
            <w:r>
              <w:t>isAlternate</w:t>
            </w:r>
          </w:p>
        </w:tc>
        <w:tc>
          <w:tcPr>
            <w:tcW w:w="1984" w:type="dxa"/>
          </w:tcPr>
          <w:p w14:paraId="3AEEFD1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7D6F1A4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A4F792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Query for Plans that are or are not Alternate plans.</w:t>
            </w:r>
          </w:p>
        </w:tc>
      </w:tr>
      <w:tr w:rsidR="00D35C24" w14:paraId="376B4A93"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7D8A17AB" w14:textId="77777777" w:rsidR="00D35C24" w:rsidRPr="00053E24" w:rsidRDefault="00D35C24" w:rsidP="00D35C24">
            <w:pPr>
              <w:pStyle w:val="TableCell"/>
            </w:pPr>
            <w:r w:rsidRPr="00053E24">
              <w:t>status</w:t>
            </w:r>
          </w:p>
        </w:tc>
        <w:tc>
          <w:tcPr>
            <w:tcW w:w="1984" w:type="dxa"/>
          </w:tcPr>
          <w:p w14:paraId="35BAFCF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&lt;PlanStatus</w:t>
            </w:r>
            <w:r w:rsidR="00261981">
              <w:t>Enum</w:t>
            </w:r>
            <w:r>
              <w:t>&gt;</w:t>
            </w:r>
          </w:p>
        </w:tc>
        <w:tc>
          <w:tcPr>
            <w:tcW w:w="992" w:type="dxa"/>
          </w:tcPr>
          <w:p w14:paraId="6187AE0D" w14:textId="3F7EB56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D2D218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Query for Plans that have a current status matching one of the specified list of Plan statuses.</w:t>
            </w:r>
          </w:p>
        </w:tc>
      </w:tr>
      <w:tr w:rsidR="00D35C24" w14:paraId="4C974819"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2A18B4C8" w14:textId="77777777" w:rsidR="00D35C24" w:rsidRPr="00053E24" w:rsidRDefault="00D35C24" w:rsidP="00D35C24">
            <w:pPr>
              <w:pStyle w:val="TableCell"/>
            </w:pPr>
            <w:r>
              <w:t>containedEvents</w:t>
            </w:r>
          </w:p>
        </w:tc>
        <w:tc>
          <w:tcPr>
            <w:tcW w:w="1984" w:type="dxa"/>
          </w:tcPr>
          <w:p w14:paraId="10DC2C29" w14:textId="6E9B3B51"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&lt;MAL::ObjectRef</w:t>
            </w:r>
            <w:r w:rsidR="006976DB">
              <w:br/>
              <w:t>&lt;EventDefinition&gt;</w:t>
            </w:r>
            <w:r>
              <w:t>&gt;</w:t>
            </w:r>
          </w:p>
        </w:tc>
        <w:tc>
          <w:tcPr>
            <w:tcW w:w="992" w:type="dxa"/>
          </w:tcPr>
          <w:p w14:paraId="6996C9A7" w14:textId="7B014950"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8C304A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Query for Plans that contain EventInstances whose definition matches one of the specified list of EventDefinitions.</w:t>
            </w:r>
          </w:p>
        </w:tc>
      </w:tr>
      <w:tr w:rsidR="00D35C24" w14:paraId="079A3212"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62B5CC75" w14:textId="77777777" w:rsidR="00D35C24" w:rsidRDefault="00D35C24" w:rsidP="00D35C24">
            <w:pPr>
              <w:pStyle w:val="TableCell"/>
            </w:pPr>
            <w:r>
              <w:t>containedActivities</w:t>
            </w:r>
          </w:p>
        </w:tc>
        <w:tc>
          <w:tcPr>
            <w:tcW w:w="1984" w:type="dxa"/>
          </w:tcPr>
          <w:p w14:paraId="73719B7D" w14:textId="79CEDD4E"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&lt;MAL::ObjectRef</w:t>
            </w:r>
            <w:r w:rsidR="006976DB">
              <w:br/>
              <w:t>&lt;ActivityDefinition&gt;</w:t>
            </w:r>
            <w:r>
              <w:t>&gt;</w:t>
            </w:r>
          </w:p>
        </w:tc>
        <w:tc>
          <w:tcPr>
            <w:tcW w:w="992" w:type="dxa"/>
          </w:tcPr>
          <w:p w14:paraId="6866F555" w14:textId="7B6684A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0DE9F8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Query for Plans that contain ActivityInstances whose definition matches one of the specified list of ActivityDefinitions.</w:t>
            </w:r>
          </w:p>
        </w:tc>
      </w:tr>
    </w:tbl>
    <w:p w14:paraId="417F88F9" w14:textId="77777777" w:rsidR="00D35C24" w:rsidRDefault="00D35C24" w:rsidP="00B95C99">
      <w:pPr>
        <w:pStyle w:val="HeadingNoNumber"/>
      </w:pPr>
      <w:r>
        <w:t>PartialPlan</w:t>
      </w:r>
    </w:p>
    <w:p w14:paraId="54B68748" w14:textId="6CB8A847" w:rsidR="00D35C24" w:rsidRDefault="00D35C24" w:rsidP="00D35C24">
      <w:r>
        <w:t>A PartialPlan is a data structure returned from the getPartialPlan operation of the Plan Distribution Service that contains a reference to the source Plan, the criteria used to select the partial plan, and the partial plan itself.  The partial plan uses the same structure as a normal Plan, with header fields matching those of the</w:t>
      </w:r>
      <w:r w:rsidR="004146DC">
        <w:t xml:space="preserve"> so</w:t>
      </w:r>
      <w:r>
        <w:t>urce</w:t>
      </w:r>
      <w:r w:rsidR="004146DC">
        <w:t xml:space="preserve"> </w:t>
      </w:r>
      <w:r>
        <w:t>Plan, but only containing the subset of ActivityInstances that matches the selection criteria.  Whether</w:t>
      </w:r>
      <w:r w:rsidR="004146DC">
        <w:t xml:space="preserve"> Ev</w:t>
      </w:r>
      <w:r>
        <w:t xml:space="preserve">entInstances and Resources are included is implementation specific, but it </w:t>
      </w:r>
      <w:r w:rsidRPr="004248D5">
        <w:t>might be assumed that any</w:t>
      </w:r>
      <w:r w:rsidR="004146DC" w:rsidRPr="004248D5">
        <w:t xml:space="preserve"> ev</w:t>
      </w:r>
      <w:r w:rsidRPr="004248D5">
        <w:t>ents and</w:t>
      </w:r>
      <w:r w:rsidR="004146DC" w:rsidRPr="004248D5">
        <w:t xml:space="preserve"> re</w:t>
      </w:r>
      <w:r w:rsidRPr="004248D5">
        <w:t xml:space="preserve">sources </w:t>
      </w:r>
      <w:r>
        <w:t xml:space="preserve">related to the selected ActivityInstances </w:t>
      </w:r>
      <w:r w:rsidRPr="004248D5">
        <w:t>would be included in the returned partial plan</w:t>
      </w:r>
      <w:r>
        <w:t>.</w:t>
      </w:r>
    </w:p>
    <w:p w14:paraId="7970B24A"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PartialPlan E1"/>
      </w:tblPr>
      <w:tblGrid>
        <w:gridCol w:w="1667"/>
        <w:gridCol w:w="2976"/>
        <w:gridCol w:w="992"/>
        <w:gridCol w:w="1843"/>
        <w:gridCol w:w="709"/>
        <w:gridCol w:w="992"/>
      </w:tblGrid>
      <w:tr w:rsidR="00D35C24" w14:paraId="475B22E7" w14:textId="77777777" w:rsidTr="00FB3482">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374B89E"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5FDB696D"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PartialPlan</w:t>
            </w:r>
          </w:p>
        </w:tc>
        <w:tc>
          <w:tcPr>
            <w:tcW w:w="992" w:type="dxa"/>
            <w:shd w:val="clear" w:color="auto" w:fill="662382"/>
          </w:tcPr>
          <w:p w14:paraId="7F686751"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3507DC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21F5C569"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CA314A0" w14:textId="691632FC" w:rsidR="00D35C24" w:rsidRPr="00121F50" w:rsidRDefault="00540AC5" w:rsidP="00D35C24">
            <w:pPr>
              <w:pStyle w:val="TableCell"/>
              <w:jc w:val="right"/>
              <w:cnfStyle w:val="000000000000" w:firstRow="0" w:lastRow="0" w:firstColumn="0" w:lastColumn="0" w:oddVBand="0" w:evenVBand="0" w:oddHBand="0" w:evenHBand="0" w:firstRowFirstColumn="0" w:firstRowLastColumn="0" w:lastRowFirstColumn="0" w:lastRowLastColumn="0"/>
            </w:pPr>
            <w:r>
              <w:t>5</w:t>
            </w:r>
            <w:r w:rsidR="00D35C24">
              <w:t>17</w:t>
            </w:r>
          </w:p>
        </w:tc>
      </w:tr>
    </w:tbl>
    <w:p w14:paraId="0E56DD99" w14:textId="77777777" w:rsidR="00D35C24" w:rsidRPr="00404E36" w:rsidRDefault="00D35C24" w:rsidP="00FB3482">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68BFE8E6" w14:textId="77777777" w:rsidTr="00FB34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57FFCB7" w14:textId="77777777" w:rsidR="00D35C24" w:rsidRDefault="00D35C24" w:rsidP="00D35C24">
            <w:pPr>
              <w:pStyle w:val="TableCell"/>
            </w:pPr>
            <w:r>
              <w:t>Attribute</w:t>
            </w:r>
          </w:p>
        </w:tc>
        <w:tc>
          <w:tcPr>
            <w:tcW w:w="1984" w:type="dxa"/>
          </w:tcPr>
          <w:p w14:paraId="0A0ED2E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5BE646C" w14:textId="77777777" w:rsidR="00D35C24" w:rsidRPr="00FB3482"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241F886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AA1AB48"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25569C78" w14:textId="77777777" w:rsidR="00D35C24" w:rsidRPr="00053E24" w:rsidRDefault="00D35C24" w:rsidP="00D35C24">
            <w:pPr>
              <w:pStyle w:val="TableCell"/>
            </w:pPr>
            <w:r>
              <w:t>sourcePlan</w:t>
            </w:r>
          </w:p>
        </w:tc>
        <w:tc>
          <w:tcPr>
            <w:tcW w:w="1984" w:type="dxa"/>
          </w:tcPr>
          <w:p w14:paraId="06BD6411" w14:textId="23A2DE0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6976DB">
              <w:br/>
              <w:t>&lt;Plan&gt;</w:t>
            </w:r>
          </w:p>
        </w:tc>
        <w:tc>
          <w:tcPr>
            <w:tcW w:w="992" w:type="dxa"/>
          </w:tcPr>
          <w:p w14:paraId="2AB483B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A2CFAE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the Plan of which the partial plan is a selected subset.</w:t>
            </w:r>
          </w:p>
        </w:tc>
      </w:tr>
      <w:tr w:rsidR="00D35C24" w14:paraId="32C5F27C"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0734DAAD" w14:textId="77777777" w:rsidR="00D35C24" w:rsidRDefault="00D35C24" w:rsidP="00D35C24">
            <w:pPr>
              <w:pStyle w:val="TableCell"/>
            </w:pPr>
            <w:r>
              <w:t>domain</w:t>
            </w:r>
          </w:p>
        </w:tc>
        <w:tc>
          <w:tcPr>
            <w:tcW w:w="1984" w:type="dxa"/>
          </w:tcPr>
          <w:p w14:paraId="11B5D972" w14:textId="1BC3617F" w:rsidR="00D35C24" w:rsidRDefault="00E91945" w:rsidP="00D35C24">
            <w:pPr>
              <w:pStyle w:val="TableCell"/>
              <w:cnfStyle w:val="000000000000" w:firstRow="0" w:lastRow="0" w:firstColumn="0" w:lastColumn="0" w:oddVBand="0" w:evenVBand="0" w:oddHBand="0" w:evenHBand="0" w:firstRowFirstColumn="0" w:firstRowLastColumn="0" w:lastRowFirstColumn="0" w:lastRowLastColumn="0"/>
            </w:pPr>
            <w:r>
              <w:t>List&lt;</w:t>
            </w:r>
            <w:r w:rsidR="00D35C24">
              <w:t>MAL::Identifier</w:t>
            </w:r>
            <w:r>
              <w:t>&gt;</w:t>
            </w:r>
          </w:p>
        </w:tc>
        <w:tc>
          <w:tcPr>
            <w:tcW w:w="992" w:type="dxa"/>
          </w:tcPr>
          <w:p w14:paraId="08639F8B" w14:textId="61E85C5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C7290E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Selection criterion based on the domain of contained ActivityInstances.</w:t>
            </w:r>
          </w:p>
          <w:p w14:paraId="70EC42A7" w14:textId="4A2998FF" w:rsidR="00E91945" w:rsidRDefault="00E91945" w:rsidP="00D35C24">
            <w:pPr>
              <w:pStyle w:val="TableCell"/>
              <w:cnfStyle w:val="000000000000" w:firstRow="0" w:lastRow="0" w:firstColumn="0" w:lastColumn="0" w:oddVBand="0" w:evenVBand="0" w:oddHBand="0" w:evenHBand="0" w:firstRowFirstColumn="0" w:firstRowLastColumn="0" w:lastRowFirstColumn="0" w:lastRowLastColumn="0"/>
            </w:pPr>
            <w:r>
              <w:rPr>
                <w:rFonts w:cs="Times New Roman"/>
                <w:szCs w:val="20"/>
              </w:rPr>
              <w:t>An ordered list representing a domain hierarchy, “*” can be used to represent a wildcard at that level.</w:t>
            </w:r>
          </w:p>
        </w:tc>
      </w:tr>
      <w:tr w:rsidR="00D35C24" w14:paraId="145C0492"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6EF45596" w14:textId="77777777" w:rsidR="00D35C24" w:rsidRDefault="00D35C24" w:rsidP="00D35C24">
            <w:pPr>
              <w:pStyle w:val="TableCell"/>
            </w:pPr>
            <w:r>
              <w:t>subPlan</w:t>
            </w:r>
          </w:p>
        </w:tc>
        <w:tc>
          <w:tcPr>
            <w:tcW w:w="1984" w:type="dxa"/>
          </w:tcPr>
          <w:p w14:paraId="2E8453D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2590BB1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C6546D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Selection criterion based on the subPlan of contained ActivityInstances.</w:t>
            </w:r>
          </w:p>
        </w:tc>
      </w:tr>
      <w:tr w:rsidR="00D35C24" w14:paraId="638DC3E8"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292813AE" w14:textId="77777777" w:rsidR="00D35C24" w:rsidRDefault="00D35C24" w:rsidP="00D35C24">
            <w:pPr>
              <w:pStyle w:val="TableCell"/>
            </w:pPr>
            <w:r>
              <w:t>tags</w:t>
            </w:r>
          </w:p>
        </w:tc>
        <w:tc>
          <w:tcPr>
            <w:tcW w:w="1984" w:type="dxa"/>
          </w:tcPr>
          <w:p w14:paraId="0187CE5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&lt;MAL::String&gt;</w:t>
            </w:r>
          </w:p>
        </w:tc>
        <w:tc>
          <w:tcPr>
            <w:tcW w:w="992" w:type="dxa"/>
          </w:tcPr>
          <w:p w14:paraId="52045239" w14:textId="2E901B7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AD3346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Selection criterion based on tags associated with contained ActivityInstances</w:t>
            </w:r>
          </w:p>
        </w:tc>
      </w:tr>
      <w:tr w:rsidR="00D35C24" w14:paraId="5470DCA6"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50A1847B" w14:textId="77777777" w:rsidR="00D35C24" w:rsidRDefault="00D35C24" w:rsidP="00D35C24">
            <w:pPr>
              <w:pStyle w:val="TableCell"/>
            </w:pPr>
            <w:r>
              <w:t>partialPlanStart</w:t>
            </w:r>
          </w:p>
        </w:tc>
        <w:tc>
          <w:tcPr>
            <w:tcW w:w="1984" w:type="dxa"/>
          </w:tcPr>
          <w:p w14:paraId="5F643D6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Trigger</w:t>
            </w:r>
          </w:p>
        </w:tc>
        <w:tc>
          <w:tcPr>
            <w:tcW w:w="992" w:type="dxa"/>
          </w:tcPr>
          <w:p w14:paraId="239530C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D7DF6C6" w14:textId="236C45C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Selection criterion indicating the start of a range of time, position or events associated with contained ActivityInstances.</w:t>
            </w:r>
          </w:p>
        </w:tc>
      </w:tr>
      <w:tr w:rsidR="00D35C24" w14:paraId="6816AA45"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08CDBA87" w14:textId="77777777" w:rsidR="00D35C24" w:rsidRDefault="00D35C24" w:rsidP="00D35C24">
            <w:pPr>
              <w:pStyle w:val="TableCell"/>
            </w:pPr>
            <w:r>
              <w:lastRenderedPageBreak/>
              <w:t>partialPlanEnd</w:t>
            </w:r>
          </w:p>
        </w:tc>
        <w:tc>
          <w:tcPr>
            <w:tcW w:w="1984" w:type="dxa"/>
          </w:tcPr>
          <w:p w14:paraId="577987E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Trigger</w:t>
            </w:r>
          </w:p>
        </w:tc>
        <w:tc>
          <w:tcPr>
            <w:tcW w:w="992" w:type="dxa"/>
          </w:tcPr>
          <w:p w14:paraId="6C60D32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992997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Selection criterion indicating the end of a range of time, position or events associated with contained ActivityInstances.</w:t>
            </w:r>
          </w:p>
        </w:tc>
      </w:tr>
      <w:tr w:rsidR="00D35C24" w14:paraId="2B0EAE0E"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488F07CF" w14:textId="77777777" w:rsidR="00D35C24" w:rsidRDefault="00D35C24" w:rsidP="00D35C24">
            <w:pPr>
              <w:pStyle w:val="TableCell"/>
            </w:pPr>
            <w:r>
              <w:t>partialPlan</w:t>
            </w:r>
          </w:p>
        </w:tc>
        <w:tc>
          <w:tcPr>
            <w:tcW w:w="1984" w:type="dxa"/>
          </w:tcPr>
          <w:p w14:paraId="322B7BD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w:t>
            </w:r>
          </w:p>
        </w:tc>
        <w:tc>
          <w:tcPr>
            <w:tcW w:w="992" w:type="dxa"/>
          </w:tcPr>
          <w:p w14:paraId="493BF48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C20A2B5" w14:textId="62EDFC8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returned</w:t>
            </w:r>
            <w:r w:rsidR="004146DC">
              <w:t xml:space="preserve"> pa</w:t>
            </w:r>
            <w:r>
              <w:t>rtial</w:t>
            </w:r>
            <w:r w:rsidR="004146DC">
              <w:t xml:space="preserve"> pl</w:t>
            </w:r>
            <w:r>
              <w:t>an.</w:t>
            </w:r>
          </w:p>
        </w:tc>
      </w:tr>
    </w:tbl>
    <w:p w14:paraId="6D3820AE" w14:textId="77777777" w:rsidR="00D35C24" w:rsidRDefault="00D35C24" w:rsidP="00B95C99">
      <w:pPr>
        <w:pStyle w:val="HeadingNoNumber"/>
        <w:pageBreakBefore/>
      </w:pPr>
      <w:r>
        <w:lastRenderedPageBreak/>
        <w:t>PlanFilter</w:t>
      </w:r>
    </w:p>
    <w:p w14:paraId="1D4AABFF" w14:textId="1802909A" w:rsidR="00D35C24" w:rsidRPr="000953E8" w:rsidRDefault="00D35C24" w:rsidP="00D35C24">
      <w:r>
        <w:t>PlanFilter is a data structure used in the context of MPS Plan Distribution Service operations to specify a filtered set of Plans</w:t>
      </w:r>
      <w:r w:rsidR="00B761A9">
        <w:t xml:space="preserve">.  </w:t>
      </w:r>
      <w:r w:rsidR="00E105F4">
        <w:t>All filter criteria specified are applied (logical AND, not OR).</w:t>
      </w:r>
    </w:p>
    <w:p w14:paraId="54B527FB" w14:textId="77777777" w:rsidR="00D35C24" w:rsidRDefault="00D35C24" w:rsidP="00D35C24">
      <w:pPr>
        <w:spacing w:before="0"/>
      </w:pPr>
    </w:p>
    <w:tbl>
      <w:tblPr>
        <w:tblW w:w="918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80" w:firstRow="0" w:lastRow="0" w:firstColumn="1" w:lastColumn="0" w:noHBand="0" w:noVBand="1"/>
        <w:tblCaption w:val="DSC PlanFilter E1"/>
      </w:tblPr>
      <w:tblGrid>
        <w:gridCol w:w="1667"/>
        <w:gridCol w:w="2976"/>
        <w:gridCol w:w="993"/>
        <w:gridCol w:w="1843"/>
        <w:gridCol w:w="709"/>
        <w:gridCol w:w="992"/>
      </w:tblGrid>
      <w:tr w:rsidR="00D35C24" w:rsidRPr="00FB3482" w14:paraId="2B542C1B" w14:textId="77777777" w:rsidTr="00846010">
        <w:tc>
          <w:tcPr>
            <w:tcW w:w="1667" w:type="dxa"/>
            <w:shd w:val="clear" w:color="auto" w:fill="662382"/>
          </w:tcPr>
          <w:p w14:paraId="44CBB9ED" w14:textId="77777777" w:rsidR="00D35C24" w:rsidRPr="00FB3482" w:rsidRDefault="00D35C24" w:rsidP="00FB3482">
            <w:pPr>
              <w:pStyle w:val="TableCell"/>
              <w:rPr>
                <w:rFonts w:cs="Times New Roman"/>
                <w:szCs w:val="20"/>
              </w:rPr>
            </w:pPr>
            <w:r w:rsidRPr="00FB3482">
              <w:rPr>
                <w:rFonts w:cs="Times New Roman"/>
                <w:color w:val="FFFFFF" w:themeColor="background1"/>
                <w:szCs w:val="20"/>
              </w:rPr>
              <w:t>Name</w:t>
            </w:r>
          </w:p>
        </w:tc>
        <w:tc>
          <w:tcPr>
            <w:tcW w:w="2976" w:type="dxa"/>
          </w:tcPr>
          <w:p w14:paraId="56A88898" w14:textId="77777777" w:rsidR="00D35C24" w:rsidRPr="00FB3482" w:rsidRDefault="00D35C24" w:rsidP="00FB3482">
            <w:pPr>
              <w:pStyle w:val="TableCell"/>
              <w:rPr>
                <w:rFonts w:cs="Times New Roman"/>
                <w:b/>
                <w:szCs w:val="20"/>
              </w:rPr>
            </w:pPr>
            <w:r w:rsidRPr="00FB3482">
              <w:rPr>
                <w:rFonts w:cs="Times New Roman"/>
                <w:b/>
                <w:szCs w:val="20"/>
              </w:rPr>
              <w:t>PlanFilter</w:t>
            </w:r>
          </w:p>
        </w:tc>
        <w:tc>
          <w:tcPr>
            <w:tcW w:w="993" w:type="dxa"/>
            <w:shd w:val="clear" w:color="auto" w:fill="662382"/>
          </w:tcPr>
          <w:p w14:paraId="1A8D24B5" w14:textId="77777777" w:rsidR="00D35C24" w:rsidRPr="00FB3482" w:rsidRDefault="00D35C24" w:rsidP="00FB3482">
            <w:pPr>
              <w:pStyle w:val="TableCell"/>
              <w:rPr>
                <w:rFonts w:cs="Times New Roman"/>
                <w:b/>
                <w:szCs w:val="20"/>
              </w:rPr>
            </w:pPr>
            <w:r w:rsidRPr="00FB3482">
              <w:rPr>
                <w:rFonts w:cs="Times New Roman"/>
                <w:b/>
                <w:color w:val="FFFFFF" w:themeColor="background1"/>
                <w:szCs w:val="20"/>
              </w:rPr>
              <w:t>Extends</w:t>
            </w:r>
          </w:p>
        </w:tc>
        <w:tc>
          <w:tcPr>
            <w:tcW w:w="1843" w:type="dxa"/>
          </w:tcPr>
          <w:p w14:paraId="33C60667" w14:textId="77777777" w:rsidR="00D35C24" w:rsidRPr="00FB3482" w:rsidRDefault="00D35C24" w:rsidP="00FB3482">
            <w:pPr>
              <w:pStyle w:val="TableCell"/>
              <w:rPr>
                <w:rFonts w:cs="Times New Roman"/>
                <w:szCs w:val="20"/>
              </w:rPr>
            </w:pPr>
            <w:r w:rsidRPr="00FB3482">
              <w:rPr>
                <w:rFonts w:cs="Times New Roman"/>
                <w:szCs w:val="20"/>
              </w:rPr>
              <w:t>MAL::Composite</w:t>
            </w:r>
          </w:p>
        </w:tc>
        <w:tc>
          <w:tcPr>
            <w:tcW w:w="709" w:type="dxa"/>
            <w:shd w:val="clear" w:color="auto" w:fill="662382"/>
          </w:tcPr>
          <w:p w14:paraId="4EF05E4E" w14:textId="77777777" w:rsidR="00D35C24" w:rsidRPr="00FB3482" w:rsidRDefault="00D35C24" w:rsidP="00FB3482">
            <w:pPr>
              <w:pStyle w:val="TableCell"/>
              <w:rPr>
                <w:rFonts w:cs="Times New Roman"/>
                <w:b/>
                <w:szCs w:val="20"/>
              </w:rPr>
            </w:pPr>
            <w:r w:rsidRPr="00FB3482">
              <w:rPr>
                <w:rFonts w:cs="Times New Roman"/>
                <w:b/>
                <w:color w:val="FFFFFF" w:themeColor="background1"/>
                <w:szCs w:val="20"/>
              </w:rPr>
              <w:t>SFP</w:t>
            </w:r>
          </w:p>
        </w:tc>
        <w:tc>
          <w:tcPr>
            <w:tcW w:w="992" w:type="dxa"/>
          </w:tcPr>
          <w:p w14:paraId="765EBBB6" w14:textId="33DB3CE2" w:rsidR="00D35C24" w:rsidRPr="00FB3482" w:rsidRDefault="00540AC5" w:rsidP="00FB3482">
            <w:pPr>
              <w:pStyle w:val="TableCell"/>
              <w:jc w:val="right"/>
              <w:rPr>
                <w:rFonts w:cs="Times New Roman"/>
                <w:szCs w:val="20"/>
              </w:rPr>
            </w:pPr>
            <w:r>
              <w:rPr>
                <w:rFonts w:cs="Times New Roman"/>
                <w:szCs w:val="20"/>
              </w:rPr>
              <w:t>5</w:t>
            </w:r>
            <w:r w:rsidR="00D35C24" w:rsidRPr="00FB3482">
              <w:rPr>
                <w:rFonts w:cs="Times New Roman"/>
                <w:szCs w:val="20"/>
              </w:rPr>
              <w:t>18</w:t>
            </w:r>
          </w:p>
        </w:tc>
      </w:tr>
    </w:tbl>
    <w:p w14:paraId="572CCC5E" w14:textId="77777777" w:rsidR="00D35C24" w:rsidRPr="00FB3482" w:rsidRDefault="00D35C24" w:rsidP="00FB3482">
      <w:pPr>
        <w:spacing w:before="0" w:line="240" w:lineRule="auto"/>
        <w:rPr>
          <w:sz w:val="2"/>
          <w:szCs w:val="2"/>
        </w:rPr>
      </w:pPr>
    </w:p>
    <w:tbl>
      <w:tblPr>
        <w:tblStyle w:val="RBTable"/>
        <w:tblW w:w="9178" w:type="dxa"/>
        <w:tblLayout w:type="fixed"/>
        <w:tblLook w:val="04A0" w:firstRow="1" w:lastRow="0" w:firstColumn="1" w:lastColumn="0" w:noHBand="0" w:noVBand="1"/>
      </w:tblPr>
      <w:tblGrid>
        <w:gridCol w:w="2294"/>
        <w:gridCol w:w="2294"/>
        <w:gridCol w:w="2295"/>
        <w:gridCol w:w="2295"/>
      </w:tblGrid>
      <w:tr w:rsidR="00D35C24" w:rsidRPr="00FB3482" w14:paraId="2946F426" w14:textId="77777777" w:rsidTr="008460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CA913B4" w14:textId="77777777" w:rsidR="00D35C24" w:rsidRPr="00FB3482" w:rsidRDefault="00D35C24" w:rsidP="00FB3482">
            <w:pPr>
              <w:pStyle w:val="TableCell"/>
              <w:rPr>
                <w:rFonts w:cs="Times New Roman"/>
                <w:szCs w:val="20"/>
              </w:rPr>
            </w:pPr>
            <w:r w:rsidRPr="00FB3482">
              <w:rPr>
                <w:rFonts w:cs="Times New Roman"/>
                <w:szCs w:val="20"/>
              </w:rPr>
              <w:t>Attribute</w:t>
            </w:r>
          </w:p>
        </w:tc>
        <w:tc>
          <w:tcPr>
            <w:tcW w:w="0" w:type="dxa"/>
          </w:tcPr>
          <w:p w14:paraId="2D65CD43" w14:textId="77777777" w:rsidR="00D35C24" w:rsidRPr="00FB3482" w:rsidRDefault="00D35C24" w:rsidP="00FB3482">
            <w:pPr>
              <w:pStyle w:val="TableCell"/>
              <w:cnfStyle w:val="100000000000" w:firstRow="1" w:lastRow="0" w:firstColumn="0" w:lastColumn="0" w:oddVBand="0" w:evenVBand="0" w:oddHBand="0" w:evenHBand="0" w:firstRowFirstColumn="0" w:firstRowLastColumn="0" w:lastRowFirstColumn="0" w:lastRowLastColumn="0"/>
              <w:rPr>
                <w:rFonts w:cs="Times New Roman"/>
                <w:szCs w:val="20"/>
              </w:rPr>
            </w:pPr>
            <w:r w:rsidRPr="00FB3482">
              <w:rPr>
                <w:rFonts w:cs="Times New Roman"/>
                <w:szCs w:val="20"/>
              </w:rPr>
              <w:t>Type</w:t>
            </w:r>
          </w:p>
        </w:tc>
        <w:tc>
          <w:tcPr>
            <w:tcW w:w="0" w:type="dxa"/>
          </w:tcPr>
          <w:p w14:paraId="35805A55" w14:textId="77777777" w:rsidR="00D35C24" w:rsidRPr="00FB3482" w:rsidRDefault="00D35C24" w:rsidP="00FB3482">
            <w:pPr>
              <w:pStyle w:val="TableCell"/>
              <w:cnfStyle w:val="100000000000" w:firstRow="1" w:lastRow="0" w:firstColumn="0" w:lastColumn="0" w:oddVBand="0" w:evenVBand="0" w:oddHBand="0" w:evenHBand="0" w:firstRowFirstColumn="0" w:firstRowLastColumn="0" w:lastRowFirstColumn="0" w:lastRowLastColumn="0"/>
              <w:rPr>
                <w:rFonts w:cs="Times New Roman"/>
                <w:szCs w:val="20"/>
              </w:rPr>
            </w:pPr>
            <w:r w:rsidRPr="00FB3482">
              <w:rPr>
                <w:rFonts w:cs="Times New Roman"/>
                <w:szCs w:val="20"/>
              </w:rPr>
              <w:t>Nullable</w:t>
            </w:r>
          </w:p>
        </w:tc>
        <w:tc>
          <w:tcPr>
            <w:tcW w:w="0" w:type="dxa"/>
          </w:tcPr>
          <w:p w14:paraId="1816444D" w14:textId="77777777" w:rsidR="00D35C24" w:rsidRPr="00FB3482" w:rsidRDefault="00D35C24" w:rsidP="00FB3482">
            <w:pPr>
              <w:pStyle w:val="TableCell"/>
              <w:cnfStyle w:val="100000000000" w:firstRow="1" w:lastRow="0" w:firstColumn="0" w:lastColumn="0" w:oddVBand="0" w:evenVBand="0" w:oddHBand="0" w:evenHBand="0" w:firstRowFirstColumn="0" w:firstRowLastColumn="0" w:lastRowFirstColumn="0" w:lastRowLastColumn="0"/>
              <w:rPr>
                <w:rFonts w:cs="Times New Roman"/>
                <w:szCs w:val="20"/>
              </w:rPr>
            </w:pPr>
            <w:r w:rsidRPr="00FB3482">
              <w:rPr>
                <w:rFonts w:cs="Times New Roman"/>
                <w:szCs w:val="20"/>
              </w:rPr>
              <w:t>Description</w:t>
            </w:r>
          </w:p>
        </w:tc>
      </w:tr>
      <w:tr w:rsidR="00D35C24" w:rsidRPr="00FB3482" w14:paraId="2AE5592E" w14:textId="77777777" w:rsidTr="00846010">
        <w:tc>
          <w:tcPr>
            <w:cnfStyle w:val="001000000000" w:firstRow="0" w:lastRow="0" w:firstColumn="1" w:lastColumn="0" w:oddVBand="0" w:evenVBand="0" w:oddHBand="0" w:evenHBand="0" w:firstRowFirstColumn="0" w:firstRowLastColumn="0" w:lastRowFirstColumn="0" w:lastRowLastColumn="0"/>
            <w:tcW w:w="0" w:type="dxa"/>
          </w:tcPr>
          <w:p w14:paraId="221115CC" w14:textId="77777777" w:rsidR="00D35C24" w:rsidRPr="00FB3482" w:rsidRDefault="00D35C24" w:rsidP="00FB3482">
            <w:pPr>
              <w:pStyle w:val="TableCell"/>
              <w:rPr>
                <w:rFonts w:cs="Times New Roman"/>
                <w:szCs w:val="20"/>
              </w:rPr>
            </w:pPr>
            <w:r w:rsidRPr="00FB3482">
              <w:rPr>
                <w:rFonts w:cs="Times New Roman"/>
                <w:szCs w:val="20"/>
              </w:rPr>
              <w:t>domain</w:t>
            </w:r>
          </w:p>
        </w:tc>
        <w:tc>
          <w:tcPr>
            <w:tcW w:w="0" w:type="dxa"/>
          </w:tcPr>
          <w:p w14:paraId="047DEB3C" w14:textId="657C8EFB" w:rsidR="00D35C24" w:rsidRPr="00FB3482" w:rsidRDefault="00E91945" w:rsidP="00FB3482">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List&lt;</w:t>
            </w:r>
            <w:r w:rsidR="00D35C24" w:rsidRPr="00FB3482">
              <w:rPr>
                <w:rFonts w:cs="Times New Roman"/>
                <w:szCs w:val="20"/>
              </w:rPr>
              <w:t>MAL::Identifier</w:t>
            </w:r>
            <w:r>
              <w:rPr>
                <w:rFonts w:cs="Times New Roman"/>
                <w:szCs w:val="20"/>
              </w:rPr>
              <w:t>&gt;</w:t>
            </w:r>
          </w:p>
        </w:tc>
        <w:tc>
          <w:tcPr>
            <w:tcW w:w="0" w:type="dxa"/>
          </w:tcPr>
          <w:p w14:paraId="6DB61225" w14:textId="073CE0B3"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FB3482">
              <w:rPr>
                <w:rFonts w:cs="Times New Roman"/>
                <w:szCs w:val="20"/>
              </w:rPr>
              <w:t>Yes</w:t>
            </w:r>
          </w:p>
        </w:tc>
        <w:tc>
          <w:tcPr>
            <w:tcW w:w="0" w:type="dxa"/>
          </w:tcPr>
          <w:p w14:paraId="516A9485" w14:textId="77777777" w:rsidR="00E91945"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FB3482">
              <w:rPr>
                <w:rFonts w:cs="Times New Roman"/>
                <w:szCs w:val="20"/>
              </w:rPr>
              <w:t>Domain of the Plan</w:t>
            </w:r>
          </w:p>
          <w:p w14:paraId="7CE2FBDD" w14:textId="2807F326" w:rsidR="00D35C24" w:rsidRPr="00FB3482" w:rsidRDefault="00E91945" w:rsidP="00FB3482">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An ordered list representing a domain hierarchy, “*” can be used to represent a wildcard at that level.</w:t>
            </w:r>
          </w:p>
        </w:tc>
      </w:tr>
      <w:tr w:rsidR="00D35C24" w:rsidRPr="00FB3482" w14:paraId="05741A81" w14:textId="77777777" w:rsidTr="00846010">
        <w:tc>
          <w:tcPr>
            <w:cnfStyle w:val="001000000000" w:firstRow="0" w:lastRow="0" w:firstColumn="1" w:lastColumn="0" w:oddVBand="0" w:evenVBand="0" w:oddHBand="0" w:evenHBand="0" w:firstRowFirstColumn="0" w:firstRowLastColumn="0" w:lastRowFirstColumn="0" w:lastRowLastColumn="0"/>
            <w:tcW w:w="0" w:type="dxa"/>
          </w:tcPr>
          <w:p w14:paraId="3B9AF1FC" w14:textId="77777777" w:rsidR="00D35C24" w:rsidRPr="00FB3482" w:rsidRDefault="00D35C24" w:rsidP="00FB3482">
            <w:pPr>
              <w:pStyle w:val="TableCell"/>
              <w:rPr>
                <w:rFonts w:cs="Times New Roman"/>
                <w:szCs w:val="20"/>
              </w:rPr>
            </w:pPr>
            <w:r w:rsidRPr="00FB3482">
              <w:rPr>
                <w:rFonts w:cs="Times New Roman"/>
                <w:szCs w:val="20"/>
              </w:rPr>
              <w:t>planID</w:t>
            </w:r>
          </w:p>
        </w:tc>
        <w:tc>
          <w:tcPr>
            <w:tcW w:w="0" w:type="dxa"/>
          </w:tcPr>
          <w:p w14:paraId="424213D5" w14:textId="01F49CC3"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FB3482">
              <w:rPr>
                <w:rFonts w:cs="Times New Roman"/>
                <w:szCs w:val="20"/>
              </w:rPr>
              <w:t>MAL::ObjectRef</w:t>
            </w:r>
            <w:r w:rsidR="00073161">
              <w:rPr>
                <w:rFonts w:cs="Times New Roman"/>
                <w:szCs w:val="20"/>
              </w:rPr>
              <w:br/>
              <w:t>&lt;Plan&gt;</w:t>
            </w:r>
          </w:p>
        </w:tc>
        <w:tc>
          <w:tcPr>
            <w:tcW w:w="0" w:type="dxa"/>
          </w:tcPr>
          <w:p w14:paraId="7BFFB08F" w14:textId="77777777"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FB3482">
              <w:rPr>
                <w:rFonts w:cs="Times New Roman"/>
                <w:szCs w:val="20"/>
              </w:rPr>
              <w:t>Yes</w:t>
            </w:r>
          </w:p>
        </w:tc>
        <w:tc>
          <w:tcPr>
            <w:tcW w:w="0" w:type="dxa"/>
          </w:tcPr>
          <w:p w14:paraId="1B256A84" w14:textId="6B24AAD3" w:rsidR="00D35C24" w:rsidRPr="00FB3482" w:rsidRDefault="003F7FCD" w:rsidP="00FB3482">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Identity</w:t>
            </w:r>
            <w:r w:rsidR="00D35C24" w:rsidRPr="00FB3482">
              <w:rPr>
                <w:rFonts w:cs="Times New Roman"/>
                <w:szCs w:val="20"/>
              </w:rPr>
              <w:t xml:space="preserve"> (</w:t>
            </w:r>
            <w:r>
              <w:rPr>
                <w:rFonts w:cs="Times New Roman"/>
                <w:szCs w:val="20"/>
              </w:rPr>
              <w:t>key and version</w:t>
            </w:r>
            <w:r w:rsidR="00D35C24" w:rsidRPr="00FB3482">
              <w:rPr>
                <w:rFonts w:cs="Times New Roman"/>
                <w:szCs w:val="20"/>
              </w:rPr>
              <w:t>) of the Plan</w:t>
            </w:r>
          </w:p>
        </w:tc>
      </w:tr>
      <w:tr w:rsidR="00D35C24" w:rsidRPr="00FB3482" w14:paraId="019BC38B" w14:textId="77777777" w:rsidTr="00846010">
        <w:tc>
          <w:tcPr>
            <w:cnfStyle w:val="001000000000" w:firstRow="0" w:lastRow="0" w:firstColumn="1" w:lastColumn="0" w:oddVBand="0" w:evenVBand="0" w:oddHBand="0" w:evenHBand="0" w:firstRowFirstColumn="0" w:firstRowLastColumn="0" w:lastRowFirstColumn="0" w:lastRowLastColumn="0"/>
            <w:tcW w:w="0" w:type="dxa"/>
          </w:tcPr>
          <w:p w14:paraId="52298474" w14:textId="77777777" w:rsidR="00D35C24" w:rsidRPr="00FB3482" w:rsidRDefault="00D35C24" w:rsidP="00FB3482">
            <w:pPr>
              <w:pStyle w:val="TableCell"/>
              <w:rPr>
                <w:rFonts w:cs="Times New Roman"/>
                <w:szCs w:val="20"/>
              </w:rPr>
            </w:pPr>
            <w:r w:rsidRPr="00FB3482">
              <w:rPr>
                <w:rFonts w:cs="Times New Roman"/>
                <w:szCs w:val="20"/>
              </w:rPr>
              <w:t>precursorPlan</w:t>
            </w:r>
          </w:p>
        </w:tc>
        <w:tc>
          <w:tcPr>
            <w:tcW w:w="0" w:type="dxa"/>
          </w:tcPr>
          <w:p w14:paraId="1DCB3BD2" w14:textId="33A49F3C"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FB3482">
              <w:rPr>
                <w:rFonts w:cs="Times New Roman"/>
                <w:szCs w:val="20"/>
              </w:rPr>
              <w:t>MAL::ObjectRef</w:t>
            </w:r>
            <w:r w:rsidR="00073161">
              <w:rPr>
                <w:rFonts w:cs="Times New Roman"/>
                <w:szCs w:val="20"/>
              </w:rPr>
              <w:br/>
              <w:t>&lt;Plan&gt;</w:t>
            </w:r>
          </w:p>
        </w:tc>
        <w:tc>
          <w:tcPr>
            <w:tcW w:w="0" w:type="dxa"/>
          </w:tcPr>
          <w:p w14:paraId="18C2AD6D" w14:textId="77777777"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FB3482">
              <w:rPr>
                <w:rFonts w:cs="Times New Roman"/>
                <w:szCs w:val="20"/>
              </w:rPr>
              <w:t>Yes</w:t>
            </w:r>
          </w:p>
        </w:tc>
        <w:tc>
          <w:tcPr>
            <w:tcW w:w="0" w:type="dxa"/>
          </w:tcPr>
          <w:p w14:paraId="7F83E2AB" w14:textId="654B8ABE" w:rsidR="00D35C24" w:rsidRPr="00FB3482" w:rsidRDefault="003F7FCD" w:rsidP="00FB3482">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Identity</w:t>
            </w:r>
            <w:r w:rsidR="00D35C24" w:rsidRPr="00FB3482">
              <w:rPr>
                <w:rFonts w:cs="Times New Roman"/>
                <w:szCs w:val="20"/>
              </w:rPr>
              <w:t xml:space="preserve"> (</w:t>
            </w:r>
            <w:r>
              <w:rPr>
                <w:rFonts w:cs="Times New Roman"/>
                <w:szCs w:val="20"/>
              </w:rPr>
              <w:t>key and version</w:t>
            </w:r>
            <w:r w:rsidR="00D35C24" w:rsidRPr="00FB3482">
              <w:rPr>
                <w:rFonts w:cs="Times New Roman"/>
                <w:szCs w:val="20"/>
              </w:rPr>
              <w:t>) of the precursor Plan</w:t>
            </w:r>
          </w:p>
        </w:tc>
      </w:tr>
      <w:tr w:rsidR="00D35C24" w:rsidRPr="00FB3482" w14:paraId="2D3F856C" w14:textId="77777777" w:rsidTr="00846010">
        <w:tc>
          <w:tcPr>
            <w:cnfStyle w:val="001000000000" w:firstRow="0" w:lastRow="0" w:firstColumn="1" w:lastColumn="0" w:oddVBand="0" w:evenVBand="0" w:oddHBand="0" w:evenHBand="0" w:firstRowFirstColumn="0" w:firstRowLastColumn="0" w:lastRowFirstColumn="0" w:lastRowLastColumn="0"/>
            <w:tcW w:w="0" w:type="dxa"/>
          </w:tcPr>
          <w:p w14:paraId="4FA96411" w14:textId="77777777" w:rsidR="00D35C24" w:rsidRPr="00FB3482" w:rsidRDefault="00D35C24" w:rsidP="00FB3482">
            <w:pPr>
              <w:pStyle w:val="TableCell"/>
              <w:rPr>
                <w:rFonts w:cs="Times New Roman"/>
                <w:szCs w:val="20"/>
              </w:rPr>
            </w:pPr>
            <w:r w:rsidRPr="00FB3482">
              <w:rPr>
                <w:rFonts w:cs="Times New Roman"/>
                <w:szCs w:val="20"/>
              </w:rPr>
              <w:t>status</w:t>
            </w:r>
          </w:p>
        </w:tc>
        <w:tc>
          <w:tcPr>
            <w:tcW w:w="0" w:type="dxa"/>
          </w:tcPr>
          <w:p w14:paraId="3070BF56" w14:textId="77777777"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FB3482">
              <w:rPr>
                <w:rFonts w:cs="Times New Roman"/>
                <w:szCs w:val="20"/>
              </w:rPr>
              <w:t>PlanStatus</w:t>
            </w:r>
            <w:r w:rsidR="00261981">
              <w:rPr>
                <w:rFonts w:cs="Times New Roman"/>
                <w:szCs w:val="20"/>
              </w:rPr>
              <w:t>Enum</w:t>
            </w:r>
          </w:p>
        </w:tc>
        <w:tc>
          <w:tcPr>
            <w:tcW w:w="0" w:type="dxa"/>
          </w:tcPr>
          <w:p w14:paraId="70691F67" w14:textId="77777777"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FB3482">
              <w:rPr>
                <w:rFonts w:cs="Times New Roman"/>
                <w:szCs w:val="20"/>
              </w:rPr>
              <w:t>Yes</w:t>
            </w:r>
          </w:p>
        </w:tc>
        <w:tc>
          <w:tcPr>
            <w:tcW w:w="0" w:type="dxa"/>
          </w:tcPr>
          <w:p w14:paraId="0BE6B878" w14:textId="77777777"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FB3482">
              <w:rPr>
                <w:rFonts w:cs="Times New Roman"/>
                <w:szCs w:val="20"/>
              </w:rPr>
              <w:t>Current status (enum) of the Plan</w:t>
            </w:r>
          </w:p>
        </w:tc>
      </w:tr>
      <w:tr w:rsidR="00D35C24" w:rsidRPr="00FB3482" w14:paraId="7E15E29D" w14:textId="77777777" w:rsidTr="00846010">
        <w:tc>
          <w:tcPr>
            <w:cnfStyle w:val="001000000000" w:firstRow="0" w:lastRow="0" w:firstColumn="1" w:lastColumn="0" w:oddVBand="0" w:evenVBand="0" w:oddHBand="0" w:evenHBand="0" w:firstRowFirstColumn="0" w:firstRowLastColumn="0" w:lastRowFirstColumn="0" w:lastRowLastColumn="0"/>
            <w:tcW w:w="0" w:type="dxa"/>
          </w:tcPr>
          <w:p w14:paraId="78EE520E" w14:textId="77777777" w:rsidR="00D35C24" w:rsidRPr="00FB3482" w:rsidRDefault="00D35C24" w:rsidP="00FB3482">
            <w:pPr>
              <w:pStyle w:val="TableCell"/>
              <w:rPr>
                <w:rFonts w:cs="Times New Roman"/>
                <w:szCs w:val="20"/>
              </w:rPr>
            </w:pPr>
            <w:r w:rsidRPr="00FB3482">
              <w:rPr>
                <w:rFonts w:cs="Times New Roman"/>
                <w:szCs w:val="20"/>
              </w:rPr>
              <w:t>originator</w:t>
            </w:r>
          </w:p>
        </w:tc>
        <w:tc>
          <w:tcPr>
            <w:tcW w:w="0" w:type="dxa"/>
          </w:tcPr>
          <w:p w14:paraId="69CECA69" w14:textId="77777777"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FB3482">
              <w:rPr>
                <w:rFonts w:cs="Times New Roman"/>
                <w:szCs w:val="20"/>
              </w:rPr>
              <w:t>MAL::Identifier</w:t>
            </w:r>
          </w:p>
        </w:tc>
        <w:tc>
          <w:tcPr>
            <w:tcW w:w="0" w:type="dxa"/>
          </w:tcPr>
          <w:p w14:paraId="3D380A91" w14:textId="77777777"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FB3482">
              <w:rPr>
                <w:rFonts w:cs="Times New Roman"/>
                <w:szCs w:val="20"/>
              </w:rPr>
              <w:t>Yes</w:t>
            </w:r>
          </w:p>
        </w:tc>
        <w:tc>
          <w:tcPr>
            <w:tcW w:w="0" w:type="dxa"/>
          </w:tcPr>
          <w:p w14:paraId="29FA3026" w14:textId="77777777"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FB3482">
              <w:rPr>
                <w:rFonts w:cs="Times New Roman"/>
                <w:szCs w:val="20"/>
              </w:rPr>
              <w:t>Originator of the Plan</w:t>
            </w:r>
          </w:p>
        </w:tc>
      </w:tr>
      <w:tr w:rsidR="00D35C24" w:rsidRPr="00FB3482" w14:paraId="363DCE02" w14:textId="77777777" w:rsidTr="00846010">
        <w:tc>
          <w:tcPr>
            <w:cnfStyle w:val="001000000000" w:firstRow="0" w:lastRow="0" w:firstColumn="1" w:lastColumn="0" w:oddVBand="0" w:evenVBand="0" w:oddHBand="0" w:evenHBand="0" w:firstRowFirstColumn="0" w:firstRowLastColumn="0" w:lastRowFirstColumn="0" w:lastRowLastColumn="0"/>
            <w:tcW w:w="0" w:type="dxa"/>
          </w:tcPr>
          <w:p w14:paraId="28A3A5CF" w14:textId="77777777" w:rsidR="00D35C24" w:rsidRPr="00FB3482" w:rsidRDefault="00D35C24" w:rsidP="00FB3482">
            <w:pPr>
              <w:pStyle w:val="TableCell"/>
              <w:rPr>
                <w:rFonts w:cs="Times New Roman"/>
                <w:szCs w:val="20"/>
              </w:rPr>
            </w:pPr>
            <w:r w:rsidRPr="00FB3482">
              <w:rPr>
                <w:rFonts w:cs="Times New Roman"/>
                <w:szCs w:val="20"/>
              </w:rPr>
              <w:t>validityPeriod</w:t>
            </w:r>
          </w:p>
        </w:tc>
        <w:tc>
          <w:tcPr>
            <w:tcW w:w="0" w:type="dxa"/>
          </w:tcPr>
          <w:p w14:paraId="291CCAF2" w14:textId="77777777"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FB3482">
              <w:rPr>
                <w:rFonts w:cs="Times New Roman"/>
                <w:szCs w:val="20"/>
              </w:rPr>
              <w:t>TimeWindow</w:t>
            </w:r>
          </w:p>
        </w:tc>
        <w:tc>
          <w:tcPr>
            <w:tcW w:w="0" w:type="dxa"/>
          </w:tcPr>
          <w:p w14:paraId="50A26A19" w14:textId="77777777"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FB3482">
              <w:rPr>
                <w:rFonts w:cs="Times New Roman"/>
                <w:szCs w:val="20"/>
              </w:rPr>
              <w:t>Yes</w:t>
            </w:r>
          </w:p>
        </w:tc>
        <w:tc>
          <w:tcPr>
            <w:tcW w:w="0" w:type="dxa"/>
          </w:tcPr>
          <w:p w14:paraId="01CD262A" w14:textId="77777777" w:rsidR="00D35C24" w:rsidRPr="00FB3482" w:rsidRDefault="00D35C24" w:rsidP="00FB3482">
            <w:pPr>
              <w:pStyle w:val="TableCell"/>
              <w:cnfStyle w:val="000000000000" w:firstRow="0" w:lastRow="0" w:firstColumn="0" w:lastColumn="0" w:oddVBand="0" w:evenVBand="0" w:oddHBand="0" w:evenHBand="0" w:firstRowFirstColumn="0" w:firstRowLastColumn="0" w:lastRowFirstColumn="0" w:lastRowLastColumn="0"/>
              <w:rPr>
                <w:rFonts w:cs="Times New Roman"/>
                <w:szCs w:val="20"/>
              </w:rPr>
            </w:pPr>
            <w:r w:rsidRPr="00FB3482">
              <w:rPr>
                <w:rFonts w:cs="Times New Roman"/>
                <w:szCs w:val="20"/>
              </w:rPr>
              <w:t>Period of time with which the validity period of the Plan overlaps.</w:t>
            </w:r>
          </w:p>
        </w:tc>
      </w:tr>
    </w:tbl>
    <w:p w14:paraId="7C14F7C5" w14:textId="77777777" w:rsidR="00D35C24" w:rsidRDefault="00284E1E" w:rsidP="00284E1E">
      <w:pPr>
        <w:pStyle w:val="HeadingNoNumber"/>
      </w:pPr>
      <w:r>
        <w:t>PartialPlanFilter</w:t>
      </w:r>
    </w:p>
    <w:p w14:paraId="4B7237A1" w14:textId="77777777" w:rsidR="00284E1E" w:rsidRDefault="00284E1E" w:rsidP="00284E1E">
      <w:bookmarkStart w:id="170" w:name="_Toc52218254"/>
      <w:bookmarkStart w:id="171" w:name="_Ref62569238"/>
      <w:r>
        <w:t>PartialPlanFilter is a data structure input to the getPartialPlan operation of the Plan Distribution Service that contains a reference to the source Plan, and specifies the criteria used to select the partial plan.</w:t>
      </w:r>
    </w:p>
    <w:p w14:paraId="77CCE716" w14:textId="77777777" w:rsidR="00284E1E" w:rsidRDefault="00284E1E" w:rsidP="00284E1E">
      <w:pPr>
        <w:spacing w:before="0"/>
      </w:pPr>
    </w:p>
    <w:tbl>
      <w:tblPr>
        <w:tblStyle w:val="RBTable"/>
        <w:tblW w:w="9179" w:type="dxa"/>
        <w:tblLayout w:type="fixed"/>
        <w:tblLook w:val="0480" w:firstRow="0" w:lastRow="0" w:firstColumn="1" w:lastColumn="0" w:noHBand="0" w:noVBand="1"/>
        <w:tblCaption w:val="DSC PartialPlanFilter E1"/>
      </w:tblPr>
      <w:tblGrid>
        <w:gridCol w:w="1667"/>
        <w:gridCol w:w="2976"/>
        <w:gridCol w:w="992"/>
        <w:gridCol w:w="1843"/>
        <w:gridCol w:w="709"/>
        <w:gridCol w:w="992"/>
      </w:tblGrid>
      <w:tr w:rsidR="00284E1E" w14:paraId="44194BCC" w14:textId="77777777" w:rsidTr="00E4054D">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0ACA41C3" w14:textId="77777777" w:rsidR="00284E1E" w:rsidRPr="00404E36" w:rsidRDefault="00284E1E" w:rsidP="00E4054D">
            <w:pPr>
              <w:pStyle w:val="TableCell"/>
              <w:rPr>
                <w:color w:val="FFFFFF" w:themeColor="background1"/>
              </w:rPr>
            </w:pPr>
            <w:r w:rsidRPr="00404E36">
              <w:rPr>
                <w:color w:val="FFFFFF" w:themeColor="background1"/>
              </w:rPr>
              <w:t>Name</w:t>
            </w:r>
          </w:p>
        </w:tc>
        <w:tc>
          <w:tcPr>
            <w:tcW w:w="2976" w:type="dxa"/>
          </w:tcPr>
          <w:p w14:paraId="0C49989B" w14:textId="77777777" w:rsidR="00284E1E" w:rsidRPr="00404E36" w:rsidRDefault="00284E1E" w:rsidP="00E4054D">
            <w:pPr>
              <w:pStyle w:val="TableCell"/>
              <w:cnfStyle w:val="000000000000" w:firstRow="0" w:lastRow="0" w:firstColumn="0" w:lastColumn="0" w:oddVBand="0" w:evenVBand="0" w:oddHBand="0" w:evenHBand="0" w:firstRowFirstColumn="0" w:firstRowLastColumn="0" w:lastRowFirstColumn="0" w:lastRowLastColumn="0"/>
              <w:rPr>
                <w:b/>
              </w:rPr>
            </w:pPr>
            <w:r>
              <w:rPr>
                <w:b/>
              </w:rPr>
              <w:t>PartialPlanFilter</w:t>
            </w:r>
          </w:p>
        </w:tc>
        <w:tc>
          <w:tcPr>
            <w:tcW w:w="992" w:type="dxa"/>
            <w:shd w:val="clear" w:color="auto" w:fill="662382"/>
          </w:tcPr>
          <w:p w14:paraId="7E701FB6" w14:textId="77777777" w:rsidR="00284E1E" w:rsidRPr="00404E36" w:rsidRDefault="00284E1E" w:rsidP="00E4054D">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E7D8C2B" w14:textId="77777777" w:rsidR="00284E1E" w:rsidRPr="00404E36" w:rsidRDefault="00284E1E" w:rsidP="00E4054D">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21771BA0" w14:textId="77777777" w:rsidR="00284E1E" w:rsidRPr="006A2A59" w:rsidRDefault="00284E1E" w:rsidP="00E4054D">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16B7FF8" w14:textId="09A5F1A2" w:rsidR="00284E1E" w:rsidRPr="00121F50" w:rsidRDefault="00540AC5" w:rsidP="00284E1E">
            <w:pPr>
              <w:pStyle w:val="TableCell"/>
              <w:jc w:val="right"/>
              <w:cnfStyle w:val="000000000000" w:firstRow="0" w:lastRow="0" w:firstColumn="0" w:lastColumn="0" w:oddVBand="0" w:evenVBand="0" w:oddHBand="0" w:evenHBand="0" w:firstRowFirstColumn="0" w:firstRowLastColumn="0" w:lastRowFirstColumn="0" w:lastRowLastColumn="0"/>
            </w:pPr>
            <w:r>
              <w:t>5</w:t>
            </w:r>
            <w:r w:rsidR="00284E1E">
              <w:t>19</w:t>
            </w:r>
          </w:p>
        </w:tc>
      </w:tr>
    </w:tbl>
    <w:p w14:paraId="197DB0F2" w14:textId="77777777" w:rsidR="00284E1E" w:rsidRPr="00404E36" w:rsidRDefault="00284E1E" w:rsidP="00284E1E">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284E1E" w14:paraId="445C947C" w14:textId="77777777" w:rsidTr="00E4054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5F9F39B" w14:textId="77777777" w:rsidR="00284E1E" w:rsidRDefault="00284E1E" w:rsidP="00E4054D">
            <w:pPr>
              <w:pStyle w:val="TableCell"/>
            </w:pPr>
            <w:r>
              <w:t>Attribute</w:t>
            </w:r>
          </w:p>
        </w:tc>
        <w:tc>
          <w:tcPr>
            <w:tcW w:w="1984" w:type="dxa"/>
          </w:tcPr>
          <w:p w14:paraId="610343EB" w14:textId="77777777" w:rsidR="00284E1E" w:rsidRDefault="00284E1E" w:rsidP="00E4054D">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5517A91" w14:textId="77777777" w:rsidR="00284E1E" w:rsidRPr="00FB3482" w:rsidRDefault="00284E1E" w:rsidP="00E4054D">
            <w:pPr>
              <w:pStyle w:val="TableCell"/>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31D7F19B" w14:textId="77777777" w:rsidR="00284E1E" w:rsidRDefault="00284E1E" w:rsidP="00E4054D">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284E1E" w14:paraId="0FC6E226" w14:textId="77777777" w:rsidTr="00E4054D">
        <w:tc>
          <w:tcPr>
            <w:cnfStyle w:val="001000000000" w:firstRow="0" w:lastRow="0" w:firstColumn="1" w:lastColumn="0" w:oddVBand="0" w:evenVBand="0" w:oddHBand="0" w:evenHBand="0" w:firstRowFirstColumn="0" w:firstRowLastColumn="0" w:lastRowFirstColumn="0" w:lastRowLastColumn="0"/>
            <w:tcW w:w="1667" w:type="dxa"/>
          </w:tcPr>
          <w:p w14:paraId="2EB93655" w14:textId="77777777" w:rsidR="00284E1E" w:rsidRPr="00053E24" w:rsidRDefault="00284E1E" w:rsidP="00E4054D">
            <w:pPr>
              <w:pStyle w:val="TableCell"/>
            </w:pPr>
            <w:r>
              <w:t>sourcePlan</w:t>
            </w:r>
          </w:p>
        </w:tc>
        <w:tc>
          <w:tcPr>
            <w:tcW w:w="1984" w:type="dxa"/>
          </w:tcPr>
          <w:p w14:paraId="12663A31" w14:textId="502F14FA" w:rsidR="00284E1E" w:rsidRDefault="00284E1E" w:rsidP="00E4054D">
            <w:pPr>
              <w:pStyle w:val="TableCell"/>
              <w:cnfStyle w:val="000000000000" w:firstRow="0" w:lastRow="0" w:firstColumn="0" w:lastColumn="0" w:oddVBand="0" w:evenVBand="0" w:oddHBand="0" w:evenHBand="0" w:firstRowFirstColumn="0" w:firstRowLastColumn="0" w:lastRowFirstColumn="0" w:lastRowLastColumn="0"/>
            </w:pPr>
            <w:r>
              <w:t>MAL::ObjectRef</w:t>
            </w:r>
            <w:r w:rsidR="00073161">
              <w:br/>
              <w:t>&lt;Plan&gt;</w:t>
            </w:r>
          </w:p>
        </w:tc>
        <w:tc>
          <w:tcPr>
            <w:tcW w:w="992" w:type="dxa"/>
          </w:tcPr>
          <w:p w14:paraId="76D31F12" w14:textId="77777777" w:rsidR="00284E1E" w:rsidRDefault="00284E1E" w:rsidP="00E4054D">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C5BFB5D" w14:textId="77777777" w:rsidR="00284E1E" w:rsidRDefault="00284E1E" w:rsidP="00284E1E">
            <w:pPr>
              <w:pStyle w:val="TableCell"/>
              <w:cnfStyle w:val="000000000000" w:firstRow="0" w:lastRow="0" w:firstColumn="0" w:lastColumn="0" w:oddVBand="0" w:evenVBand="0" w:oddHBand="0" w:evenHBand="0" w:firstRowFirstColumn="0" w:firstRowLastColumn="0" w:lastRowFirstColumn="0" w:lastRowLastColumn="0"/>
            </w:pPr>
            <w:r>
              <w:t>Reference to the Plan of which the partial plan is a selected subset.</w:t>
            </w:r>
          </w:p>
        </w:tc>
      </w:tr>
      <w:tr w:rsidR="00284E1E" w14:paraId="5C0F3932" w14:textId="77777777" w:rsidTr="00E4054D">
        <w:tc>
          <w:tcPr>
            <w:cnfStyle w:val="001000000000" w:firstRow="0" w:lastRow="0" w:firstColumn="1" w:lastColumn="0" w:oddVBand="0" w:evenVBand="0" w:oddHBand="0" w:evenHBand="0" w:firstRowFirstColumn="0" w:firstRowLastColumn="0" w:lastRowFirstColumn="0" w:lastRowLastColumn="0"/>
            <w:tcW w:w="1667" w:type="dxa"/>
          </w:tcPr>
          <w:p w14:paraId="5BDE8A98" w14:textId="77777777" w:rsidR="00284E1E" w:rsidRDefault="00284E1E" w:rsidP="00E4054D">
            <w:pPr>
              <w:pStyle w:val="TableCell"/>
            </w:pPr>
            <w:r>
              <w:t>domain</w:t>
            </w:r>
          </w:p>
        </w:tc>
        <w:tc>
          <w:tcPr>
            <w:tcW w:w="1984" w:type="dxa"/>
          </w:tcPr>
          <w:p w14:paraId="0377CB4E" w14:textId="79C4A42C" w:rsidR="00284E1E" w:rsidRDefault="00E91945" w:rsidP="00E4054D">
            <w:pPr>
              <w:pStyle w:val="TableCell"/>
              <w:cnfStyle w:val="000000000000" w:firstRow="0" w:lastRow="0" w:firstColumn="0" w:lastColumn="0" w:oddVBand="0" w:evenVBand="0" w:oddHBand="0" w:evenHBand="0" w:firstRowFirstColumn="0" w:firstRowLastColumn="0" w:lastRowFirstColumn="0" w:lastRowLastColumn="0"/>
            </w:pPr>
            <w:r>
              <w:t>List&lt;</w:t>
            </w:r>
            <w:r w:rsidR="00284E1E">
              <w:t>MAL::Identifier</w:t>
            </w:r>
            <w:r>
              <w:t>&gt;</w:t>
            </w:r>
          </w:p>
        </w:tc>
        <w:tc>
          <w:tcPr>
            <w:tcW w:w="992" w:type="dxa"/>
          </w:tcPr>
          <w:p w14:paraId="25BF19E6" w14:textId="6EFC158B" w:rsidR="00284E1E" w:rsidRDefault="00284E1E" w:rsidP="00E4054D">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C4CBC87" w14:textId="77777777" w:rsidR="00284E1E" w:rsidRDefault="00284E1E" w:rsidP="00E4054D">
            <w:pPr>
              <w:pStyle w:val="TableCell"/>
              <w:cnfStyle w:val="000000000000" w:firstRow="0" w:lastRow="0" w:firstColumn="0" w:lastColumn="0" w:oddVBand="0" w:evenVBand="0" w:oddHBand="0" w:evenHBand="0" w:firstRowFirstColumn="0" w:firstRowLastColumn="0" w:lastRowFirstColumn="0" w:lastRowLastColumn="0"/>
            </w:pPr>
            <w:r>
              <w:t>Selection criterion based on the domain of contained ActivityInstances.</w:t>
            </w:r>
          </w:p>
          <w:p w14:paraId="2F5146A0" w14:textId="0308F6C6" w:rsidR="00E91945" w:rsidRDefault="00E91945" w:rsidP="00E4054D">
            <w:pPr>
              <w:pStyle w:val="TableCell"/>
              <w:cnfStyle w:val="000000000000" w:firstRow="0" w:lastRow="0" w:firstColumn="0" w:lastColumn="0" w:oddVBand="0" w:evenVBand="0" w:oddHBand="0" w:evenHBand="0" w:firstRowFirstColumn="0" w:firstRowLastColumn="0" w:lastRowFirstColumn="0" w:lastRowLastColumn="0"/>
            </w:pPr>
            <w:r>
              <w:rPr>
                <w:rFonts w:cs="Times New Roman"/>
                <w:szCs w:val="20"/>
              </w:rPr>
              <w:t>An ordered list representing a domain hierarchy, “*” can be used to represent a wildcard at that level.</w:t>
            </w:r>
          </w:p>
        </w:tc>
      </w:tr>
      <w:tr w:rsidR="00284E1E" w14:paraId="4212D6C5" w14:textId="77777777" w:rsidTr="00E4054D">
        <w:tc>
          <w:tcPr>
            <w:cnfStyle w:val="001000000000" w:firstRow="0" w:lastRow="0" w:firstColumn="1" w:lastColumn="0" w:oddVBand="0" w:evenVBand="0" w:oddHBand="0" w:evenHBand="0" w:firstRowFirstColumn="0" w:firstRowLastColumn="0" w:lastRowFirstColumn="0" w:lastRowLastColumn="0"/>
            <w:tcW w:w="1667" w:type="dxa"/>
          </w:tcPr>
          <w:p w14:paraId="4F122188" w14:textId="77777777" w:rsidR="00284E1E" w:rsidRDefault="00284E1E" w:rsidP="00E4054D">
            <w:pPr>
              <w:pStyle w:val="TableCell"/>
            </w:pPr>
            <w:r>
              <w:t>subPlan</w:t>
            </w:r>
          </w:p>
        </w:tc>
        <w:tc>
          <w:tcPr>
            <w:tcW w:w="1984" w:type="dxa"/>
          </w:tcPr>
          <w:p w14:paraId="059D4D9B" w14:textId="77777777" w:rsidR="00284E1E" w:rsidRDefault="00284E1E" w:rsidP="00E4054D">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7EB6D5B2" w14:textId="77777777" w:rsidR="00284E1E" w:rsidRDefault="00284E1E" w:rsidP="00E4054D">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7311C2D" w14:textId="77777777" w:rsidR="00284E1E" w:rsidRDefault="00284E1E" w:rsidP="00E4054D">
            <w:pPr>
              <w:pStyle w:val="TableCell"/>
              <w:cnfStyle w:val="000000000000" w:firstRow="0" w:lastRow="0" w:firstColumn="0" w:lastColumn="0" w:oddVBand="0" w:evenVBand="0" w:oddHBand="0" w:evenHBand="0" w:firstRowFirstColumn="0" w:firstRowLastColumn="0" w:lastRowFirstColumn="0" w:lastRowLastColumn="0"/>
            </w:pPr>
            <w:r>
              <w:t>Selection criterion based on the subPlan of contained ActivityInstances.</w:t>
            </w:r>
          </w:p>
        </w:tc>
      </w:tr>
      <w:tr w:rsidR="00284E1E" w14:paraId="7C7FA650" w14:textId="77777777" w:rsidTr="00E4054D">
        <w:tc>
          <w:tcPr>
            <w:cnfStyle w:val="001000000000" w:firstRow="0" w:lastRow="0" w:firstColumn="1" w:lastColumn="0" w:oddVBand="0" w:evenVBand="0" w:oddHBand="0" w:evenHBand="0" w:firstRowFirstColumn="0" w:firstRowLastColumn="0" w:lastRowFirstColumn="0" w:lastRowLastColumn="0"/>
            <w:tcW w:w="1667" w:type="dxa"/>
          </w:tcPr>
          <w:p w14:paraId="67C61709" w14:textId="77777777" w:rsidR="00284E1E" w:rsidRDefault="00284E1E" w:rsidP="00E4054D">
            <w:pPr>
              <w:pStyle w:val="TableCell"/>
            </w:pPr>
            <w:r>
              <w:t>tags</w:t>
            </w:r>
          </w:p>
        </w:tc>
        <w:tc>
          <w:tcPr>
            <w:tcW w:w="1984" w:type="dxa"/>
          </w:tcPr>
          <w:p w14:paraId="356E9B72" w14:textId="77777777" w:rsidR="00284E1E" w:rsidRDefault="00284E1E" w:rsidP="00E4054D">
            <w:pPr>
              <w:pStyle w:val="TableCell"/>
              <w:cnfStyle w:val="000000000000" w:firstRow="0" w:lastRow="0" w:firstColumn="0" w:lastColumn="0" w:oddVBand="0" w:evenVBand="0" w:oddHBand="0" w:evenHBand="0" w:firstRowFirstColumn="0" w:firstRowLastColumn="0" w:lastRowFirstColumn="0" w:lastRowLastColumn="0"/>
            </w:pPr>
            <w:r>
              <w:t>List &lt;MAL::String&gt;</w:t>
            </w:r>
          </w:p>
        </w:tc>
        <w:tc>
          <w:tcPr>
            <w:tcW w:w="992" w:type="dxa"/>
          </w:tcPr>
          <w:p w14:paraId="6F4E42D2" w14:textId="6AB31C24" w:rsidR="00284E1E" w:rsidRDefault="00284E1E" w:rsidP="00E4054D">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8666D66" w14:textId="77777777" w:rsidR="00284E1E" w:rsidRDefault="00284E1E" w:rsidP="00E4054D">
            <w:pPr>
              <w:pStyle w:val="TableCell"/>
              <w:cnfStyle w:val="000000000000" w:firstRow="0" w:lastRow="0" w:firstColumn="0" w:lastColumn="0" w:oddVBand="0" w:evenVBand="0" w:oddHBand="0" w:evenHBand="0" w:firstRowFirstColumn="0" w:firstRowLastColumn="0" w:lastRowFirstColumn="0" w:lastRowLastColumn="0"/>
            </w:pPr>
            <w:r>
              <w:t>Selection criterion based on tags associated with contained ActivityInstances</w:t>
            </w:r>
          </w:p>
        </w:tc>
      </w:tr>
      <w:tr w:rsidR="00284E1E" w14:paraId="5BD22F2D" w14:textId="77777777" w:rsidTr="00E4054D">
        <w:tc>
          <w:tcPr>
            <w:cnfStyle w:val="001000000000" w:firstRow="0" w:lastRow="0" w:firstColumn="1" w:lastColumn="0" w:oddVBand="0" w:evenVBand="0" w:oddHBand="0" w:evenHBand="0" w:firstRowFirstColumn="0" w:firstRowLastColumn="0" w:lastRowFirstColumn="0" w:lastRowLastColumn="0"/>
            <w:tcW w:w="1667" w:type="dxa"/>
          </w:tcPr>
          <w:p w14:paraId="481C371C" w14:textId="77777777" w:rsidR="00284E1E" w:rsidRDefault="00284E1E" w:rsidP="00E4054D">
            <w:pPr>
              <w:pStyle w:val="TableCell"/>
            </w:pPr>
            <w:r>
              <w:lastRenderedPageBreak/>
              <w:t>partialPlanStart</w:t>
            </w:r>
          </w:p>
        </w:tc>
        <w:tc>
          <w:tcPr>
            <w:tcW w:w="1984" w:type="dxa"/>
          </w:tcPr>
          <w:p w14:paraId="7D7B044F" w14:textId="77777777" w:rsidR="00284E1E" w:rsidRDefault="00284E1E" w:rsidP="00E4054D">
            <w:pPr>
              <w:pStyle w:val="TableCell"/>
              <w:cnfStyle w:val="000000000000" w:firstRow="0" w:lastRow="0" w:firstColumn="0" w:lastColumn="0" w:oddVBand="0" w:evenVBand="0" w:oddHBand="0" w:evenHBand="0" w:firstRowFirstColumn="0" w:firstRowLastColumn="0" w:lastRowFirstColumn="0" w:lastRowLastColumn="0"/>
            </w:pPr>
            <w:r>
              <w:t>Trigger</w:t>
            </w:r>
          </w:p>
        </w:tc>
        <w:tc>
          <w:tcPr>
            <w:tcW w:w="992" w:type="dxa"/>
          </w:tcPr>
          <w:p w14:paraId="7361546A" w14:textId="77777777" w:rsidR="00284E1E" w:rsidRDefault="00284E1E" w:rsidP="00E4054D">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7F06150" w14:textId="0BBDDDCE" w:rsidR="00284E1E" w:rsidRDefault="00284E1E" w:rsidP="00E4054D">
            <w:pPr>
              <w:pStyle w:val="TableCell"/>
              <w:cnfStyle w:val="000000000000" w:firstRow="0" w:lastRow="0" w:firstColumn="0" w:lastColumn="0" w:oddVBand="0" w:evenVBand="0" w:oddHBand="0" w:evenHBand="0" w:firstRowFirstColumn="0" w:firstRowLastColumn="0" w:lastRowFirstColumn="0" w:lastRowLastColumn="0"/>
            </w:pPr>
            <w:r>
              <w:t>Selection criterion indicating the start of a range of time, position or events associated with contained ActivityInstances.</w:t>
            </w:r>
          </w:p>
        </w:tc>
      </w:tr>
      <w:tr w:rsidR="00284E1E" w14:paraId="4B7FFF2C" w14:textId="77777777" w:rsidTr="00E4054D">
        <w:tc>
          <w:tcPr>
            <w:cnfStyle w:val="001000000000" w:firstRow="0" w:lastRow="0" w:firstColumn="1" w:lastColumn="0" w:oddVBand="0" w:evenVBand="0" w:oddHBand="0" w:evenHBand="0" w:firstRowFirstColumn="0" w:firstRowLastColumn="0" w:lastRowFirstColumn="0" w:lastRowLastColumn="0"/>
            <w:tcW w:w="1667" w:type="dxa"/>
          </w:tcPr>
          <w:p w14:paraId="2968A798" w14:textId="77777777" w:rsidR="00284E1E" w:rsidRDefault="00284E1E" w:rsidP="00E4054D">
            <w:pPr>
              <w:pStyle w:val="TableCell"/>
            </w:pPr>
            <w:r>
              <w:t>partialPlanEnd</w:t>
            </w:r>
          </w:p>
        </w:tc>
        <w:tc>
          <w:tcPr>
            <w:tcW w:w="1984" w:type="dxa"/>
          </w:tcPr>
          <w:p w14:paraId="2EF22851" w14:textId="77777777" w:rsidR="00284E1E" w:rsidRDefault="00284E1E" w:rsidP="00E4054D">
            <w:pPr>
              <w:pStyle w:val="TableCell"/>
              <w:cnfStyle w:val="000000000000" w:firstRow="0" w:lastRow="0" w:firstColumn="0" w:lastColumn="0" w:oddVBand="0" w:evenVBand="0" w:oddHBand="0" w:evenHBand="0" w:firstRowFirstColumn="0" w:firstRowLastColumn="0" w:lastRowFirstColumn="0" w:lastRowLastColumn="0"/>
            </w:pPr>
            <w:r>
              <w:t>Trigger</w:t>
            </w:r>
          </w:p>
        </w:tc>
        <w:tc>
          <w:tcPr>
            <w:tcW w:w="992" w:type="dxa"/>
          </w:tcPr>
          <w:p w14:paraId="1B018AD0" w14:textId="77777777" w:rsidR="00284E1E" w:rsidRDefault="00284E1E" w:rsidP="00E4054D">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53709CF" w14:textId="77777777" w:rsidR="00284E1E" w:rsidRDefault="00284E1E" w:rsidP="00E4054D">
            <w:pPr>
              <w:pStyle w:val="TableCell"/>
              <w:cnfStyle w:val="000000000000" w:firstRow="0" w:lastRow="0" w:firstColumn="0" w:lastColumn="0" w:oddVBand="0" w:evenVBand="0" w:oddHBand="0" w:evenHBand="0" w:firstRowFirstColumn="0" w:firstRowLastColumn="0" w:lastRowFirstColumn="0" w:lastRowLastColumn="0"/>
            </w:pPr>
            <w:r>
              <w:t>Selection criterion indicating the end of a range of time, position or events associated with contained ActivityInstances.</w:t>
            </w:r>
          </w:p>
        </w:tc>
      </w:tr>
    </w:tbl>
    <w:p w14:paraId="086D24F0" w14:textId="77777777" w:rsidR="00284E1E" w:rsidRDefault="00284E1E" w:rsidP="00284E1E"/>
    <w:p w14:paraId="141BEE59" w14:textId="0AB2FF76" w:rsidR="00F02280" w:rsidRDefault="00F02280" w:rsidP="00D35C24">
      <w:pPr>
        <w:pStyle w:val="Heading3"/>
        <w:keepLines w:val="0"/>
        <w:pageBreakBefore/>
        <w:pBdr>
          <w:top w:val="single" w:sz="4" w:space="1" w:color="FFFFFF"/>
          <w:left w:val="single" w:sz="4" w:space="0" w:color="FFFFFF"/>
          <w:bottom w:val="single" w:sz="4" w:space="1" w:color="FFFFFF"/>
          <w:right w:val="single" w:sz="4" w:space="0" w:color="FFFFFF"/>
        </w:pBdr>
      </w:pPr>
      <w:bookmarkStart w:id="172" w:name="_Toc95258307"/>
      <w:bookmarkStart w:id="173" w:name="_Toc140093803"/>
      <w:bookmarkStart w:id="174" w:name="_Ref63774826"/>
      <w:bookmarkEnd w:id="172"/>
      <w:r>
        <w:lastRenderedPageBreak/>
        <w:t>Planning Users</w:t>
      </w:r>
      <w:bookmarkEnd w:id="173"/>
    </w:p>
    <w:p w14:paraId="0FFEFA08" w14:textId="0DF2DAA4" w:rsidR="008C63B7" w:rsidRDefault="00856C9D" w:rsidP="008C63B7">
      <w:pPr>
        <w:jc w:val="center"/>
      </w:pPr>
      <w:r w:rsidRPr="00856C9D">
        <w:rPr>
          <w:noProof/>
        </w:rPr>
        <w:drawing>
          <wp:inline distT="0" distB="0" distL="0" distR="0" wp14:anchorId="0C0F00C4" wp14:editId="5802E8B3">
            <wp:extent cx="2066925" cy="27241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2">
                      <a:extLst>
                        <a:ext uri="{28A0092B-C50C-407E-A947-70E740481C1C}">
                          <a14:useLocalDpi xmlns:a14="http://schemas.microsoft.com/office/drawing/2010/main" val="0"/>
                        </a:ext>
                      </a:extLst>
                    </a:blip>
                    <a:srcRect b="4983"/>
                    <a:stretch/>
                  </pic:blipFill>
                  <pic:spPr bwMode="auto">
                    <a:xfrm>
                      <a:off x="0" y="0"/>
                      <a:ext cx="2066925" cy="2724150"/>
                    </a:xfrm>
                    <a:prstGeom prst="rect">
                      <a:avLst/>
                    </a:prstGeom>
                    <a:noFill/>
                    <a:ln>
                      <a:noFill/>
                    </a:ln>
                    <a:extLst>
                      <a:ext uri="{53640926-AAD7-44D8-BBD7-CCE9431645EC}">
                        <a14:shadowObscured xmlns:a14="http://schemas.microsoft.com/office/drawing/2010/main"/>
                      </a:ext>
                    </a:extLst>
                  </pic:spPr>
                </pic:pic>
              </a:graphicData>
            </a:graphic>
          </wp:inline>
        </w:drawing>
      </w:r>
    </w:p>
    <w:p w14:paraId="42A16638" w14:textId="1AE8E3D0" w:rsidR="008C63B7" w:rsidRDefault="008C63B7" w:rsidP="008C63B7">
      <w:pPr>
        <w:pStyle w:val="Caption"/>
        <w:keepNext w:val="0"/>
      </w:pPr>
      <w:bookmarkStart w:id="175" w:name="_Toc140093370"/>
      <w:r>
        <w:t xml:space="preserve">Figure </w:t>
      </w:r>
      <w:r w:rsidR="00A23CA0">
        <w:fldChar w:fldCharType="begin"/>
      </w:r>
      <w:r w:rsidR="00A23CA0">
        <w:instrText xml:space="preserve"> SEQ Figure \* ARABIC </w:instrText>
      </w:r>
      <w:r w:rsidR="00A23CA0">
        <w:fldChar w:fldCharType="separate"/>
      </w:r>
      <w:r w:rsidR="00182691">
        <w:rPr>
          <w:noProof/>
        </w:rPr>
        <w:t>27</w:t>
      </w:r>
      <w:r w:rsidR="00A23CA0">
        <w:rPr>
          <w:noProof/>
        </w:rPr>
        <w:fldChar w:fldCharType="end"/>
      </w:r>
      <w:r>
        <w:t>: Planning Users</w:t>
      </w:r>
      <w:bookmarkEnd w:id="175"/>
    </w:p>
    <w:p w14:paraId="41DC0EE5" w14:textId="5812250E" w:rsidR="00D94E47" w:rsidRPr="00D44BC0" w:rsidRDefault="00D94E47" w:rsidP="00D44BC0">
      <w:pPr>
        <w:pStyle w:val="HeadingNoNumber"/>
      </w:pPr>
      <w:r>
        <w:t>PlanningUser</w:t>
      </w:r>
    </w:p>
    <w:p w14:paraId="5EC863B4" w14:textId="38BA7EE6" w:rsidR="00BD567F" w:rsidRDefault="00BD567F" w:rsidP="00F02280">
      <w:r w:rsidRPr="00846010">
        <w:rPr>
          <w:rStyle w:val="Term"/>
        </w:rPr>
        <w:t xml:space="preserve">Planning </w:t>
      </w:r>
      <w:r>
        <w:rPr>
          <w:rStyle w:val="Term"/>
        </w:rPr>
        <w:t>u</w:t>
      </w:r>
      <w:r w:rsidRPr="00846010">
        <w:rPr>
          <w:rStyle w:val="Term"/>
        </w:rPr>
        <w:t>sers</w:t>
      </w:r>
      <w:r>
        <w:t xml:space="preserve"> follow the MO state object pattern, comprising a single class of MO object.</w:t>
      </w:r>
    </w:p>
    <w:p w14:paraId="36C2664E" w14:textId="65A315AB" w:rsidR="0073525C" w:rsidRDefault="008B44A6" w:rsidP="00F02280">
      <w:r>
        <w:t>The source of a planning request is the user that raises it</w:t>
      </w:r>
      <w:r w:rsidR="00BD567F">
        <w:t xml:space="preserve">, and this is </w:t>
      </w:r>
      <w:r w:rsidR="0098010F">
        <w:t>identified</w:t>
      </w:r>
      <w:r w:rsidR="00BD567F">
        <w:t xml:space="preserve"> in the </w:t>
      </w:r>
      <w:r w:rsidR="0098010F">
        <w:t>user field of a RequestInstance as a reference to a PlanningUser object.</w:t>
      </w:r>
    </w:p>
    <w:p w14:paraId="2321B231" w14:textId="72CFDD94" w:rsidR="00BB6EB6" w:rsidRDefault="0098010F" w:rsidP="00F02280">
      <w:r>
        <w:t xml:space="preserve">The information held on planning users is </w:t>
      </w:r>
      <w:r w:rsidR="0073525C">
        <w:t>outside</w:t>
      </w:r>
      <w:r>
        <w:t xml:space="preserve"> the scope of </w:t>
      </w:r>
      <w:r w:rsidR="0073525C">
        <w:t xml:space="preserve">this standard.  The only requirement on the PlanningUser object is that it is formulated as an MO object, with an associated object </w:t>
      </w:r>
      <w:r w:rsidR="0073525C" w:rsidRPr="00846010">
        <w:rPr>
          <w:rStyle w:val="Term"/>
        </w:rPr>
        <w:t>identity</w:t>
      </w:r>
      <w:r w:rsidR="0073525C">
        <w:t>.  Any additional content [attributes] of the PlanningUser object are system specific.</w:t>
      </w:r>
      <w:r w:rsidR="00BB6EB6">
        <w:t xml:space="preserve">  As the PlanningUser object is not transferred in any message of the MPS services, there is no </w:t>
      </w:r>
      <w:r w:rsidR="008C58FC">
        <w:t>requirement to fully define the data structure within this standard</w:t>
      </w:r>
      <w:r w:rsidR="005D7F7E">
        <w:t xml:space="preserve">, but it is referenced in other </w:t>
      </w:r>
      <w:r w:rsidR="001A1319">
        <w:t xml:space="preserve">MPS </w:t>
      </w:r>
      <w:r w:rsidR="005D7F7E">
        <w:t>objects and data structures using an attribute of type MAL::ObjectRef.</w:t>
      </w:r>
    </w:p>
    <w:p w14:paraId="1FF22EFB" w14:textId="77777777" w:rsidR="008C58FC" w:rsidRDefault="008C58FC" w:rsidP="009B5047">
      <w:pPr>
        <w:spacing w:before="0"/>
      </w:pPr>
    </w:p>
    <w:tbl>
      <w:tblPr>
        <w:tblStyle w:val="RBTable"/>
        <w:tblW w:w="9179" w:type="dxa"/>
        <w:tblLayout w:type="fixed"/>
        <w:tblLook w:val="0480" w:firstRow="0" w:lastRow="0" w:firstColumn="1" w:lastColumn="0" w:noHBand="0" w:noVBand="1"/>
        <w:tblCaption w:val="DSO PlanningUser E1"/>
      </w:tblPr>
      <w:tblGrid>
        <w:gridCol w:w="1667"/>
        <w:gridCol w:w="2976"/>
        <w:gridCol w:w="992"/>
        <w:gridCol w:w="1843"/>
        <w:gridCol w:w="709"/>
        <w:gridCol w:w="992"/>
      </w:tblGrid>
      <w:tr w:rsidR="008C58FC" w14:paraId="01C0E92B" w14:textId="77777777" w:rsidTr="00C760F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12C3058" w14:textId="77777777" w:rsidR="008C58FC" w:rsidRPr="00404E36" w:rsidRDefault="008C58FC" w:rsidP="00C760F4">
            <w:pPr>
              <w:pStyle w:val="TableCell"/>
              <w:rPr>
                <w:color w:val="FFFFFF" w:themeColor="background1"/>
              </w:rPr>
            </w:pPr>
            <w:r w:rsidRPr="00404E36">
              <w:rPr>
                <w:color w:val="FFFFFF" w:themeColor="background1"/>
              </w:rPr>
              <w:t>Name</w:t>
            </w:r>
          </w:p>
        </w:tc>
        <w:tc>
          <w:tcPr>
            <w:tcW w:w="2976" w:type="dxa"/>
          </w:tcPr>
          <w:p w14:paraId="77478A97" w14:textId="4A651DFA" w:rsidR="008C58FC" w:rsidRPr="00404E36" w:rsidRDefault="008C58FC" w:rsidP="00C760F4">
            <w:pPr>
              <w:pStyle w:val="TableCell"/>
              <w:cnfStyle w:val="000000000000" w:firstRow="0" w:lastRow="0" w:firstColumn="0" w:lastColumn="0" w:oddVBand="0" w:evenVBand="0" w:oddHBand="0" w:evenHBand="0" w:firstRowFirstColumn="0" w:firstRowLastColumn="0" w:lastRowFirstColumn="0" w:lastRowLastColumn="0"/>
              <w:rPr>
                <w:b/>
              </w:rPr>
            </w:pPr>
            <w:r>
              <w:rPr>
                <w:b/>
              </w:rPr>
              <w:t>PlanningUser</w:t>
            </w:r>
          </w:p>
        </w:tc>
        <w:tc>
          <w:tcPr>
            <w:tcW w:w="992" w:type="dxa"/>
            <w:shd w:val="clear" w:color="auto" w:fill="662382"/>
          </w:tcPr>
          <w:p w14:paraId="0E9CAEE8" w14:textId="77777777" w:rsidR="008C58FC" w:rsidRPr="00404E36" w:rsidRDefault="008C58FC" w:rsidP="00C760F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BEEAB10" w14:textId="15A5F38D" w:rsidR="008C58FC" w:rsidRPr="00404E36" w:rsidRDefault="008C58FC" w:rsidP="00C760F4">
            <w:pPr>
              <w:pStyle w:val="TableCell"/>
              <w:cnfStyle w:val="000000000000" w:firstRow="0" w:lastRow="0" w:firstColumn="0" w:lastColumn="0" w:oddVBand="0" w:evenVBand="0" w:oddHBand="0" w:evenHBand="0" w:firstRowFirstColumn="0" w:firstRowLastColumn="0" w:lastRowFirstColumn="0" w:lastRowLastColumn="0"/>
              <w:rPr>
                <w:b/>
              </w:rPr>
            </w:pPr>
            <w:r>
              <w:t>MAL::Object</w:t>
            </w:r>
          </w:p>
        </w:tc>
        <w:tc>
          <w:tcPr>
            <w:tcW w:w="709" w:type="dxa"/>
            <w:shd w:val="clear" w:color="auto" w:fill="662382"/>
          </w:tcPr>
          <w:p w14:paraId="7E2541CD" w14:textId="77777777" w:rsidR="008C58FC" w:rsidRPr="006A2A59" w:rsidRDefault="008C58FC" w:rsidP="00C760F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65A5021" w14:textId="0FB97B54" w:rsidR="008C58FC" w:rsidRPr="00121F50" w:rsidRDefault="008C58FC" w:rsidP="00C760F4">
            <w:pPr>
              <w:pStyle w:val="TableCell"/>
              <w:jc w:val="right"/>
              <w:cnfStyle w:val="000000000000" w:firstRow="0" w:lastRow="0" w:firstColumn="0" w:lastColumn="0" w:oddVBand="0" w:evenVBand="0" w:oddHBand="0" w:evenHBand="0" w:firstRowFirstColumn="0" w:firstRowLastColumn="0" w:lastRowFirstColumn="0" w:lastRowLastColumn="0"/>
            </w:pPr>
            <w:r>
              <w:t>601</w:t>
            </w:r>
          </w:p>
        </w:tc>
      </w:tr>
    </w:tbl>
    <w:p w14:paraId="60BDCEBE" w14:textId="77777777" w:rsidR="008C58FC" w:rsidRPr="00404E36" w:rsidRDefault="008C58FC" w:rsidP="008C58FC">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8C58FC" w14:paraId="5D4DA061" w14:textId="77777777" w:rsidTr="00C760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CB12ABC" w14:textId="77777777" w:rsidR="008C58FC" w:rsidRDefault="008C58FC" w:rsidP="00C760F4">
            <w:pPr>
              <w:pStyle w:val="TableCell"/>
            </w:pPr>
            <w:r>
              <w:t>Attribute</w:t>
            </w:r>
          </w:p>
        </w:tc>
        <w:tc>
          <w:tcPr>
            <w:tcW w:w="1984" w:type="dxa"/>
          </w:tcPr>
          <w:p w14:paraId="63C16BBA" w14:textId="77777777" w:rsidR="008C58FC" w:rsidRDefault="008C58FC" w:rsidP="00C760F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0E4E9B1C" w14:textId="77777777" w:rsidR="008C58FC" w:rsidRPr="00FB3482" w:rsidRDefault="008C58FC" w:rsidP="00C760F4">
            <w:pPr>
              <w:pStyle w:val="TableCell"/>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78A14128" w14:textId="77777777" w:rsidR="008C58FC" w:rsidRDefault="008C58FC" w:rsidP="00C760F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8C58FC" w14:paraId="61C31D7D" w14:textId="77777777" w:rsidTr="00D44BC0">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tcPr>
          <w:p w14:paraId="060E8508" w14:textId="3C833257" w:rsidR="008C58FC" w:rsidRPr="00053E24" w:rsidRDefault="0037015F" w:rsidP="00C760F4">
            <w:pPr>
              <w:pStyle w:val="TableCell"/>
            </w:pPr>
            <w:r>
              <w:t>identity</w:t>
            </w:r>
          </w:p>
        </w:tc>
        <w:tc>
          <w:tcPr>
            <w:tcW w:w="0" w:type="dxa"/>
            <w:shd w:val="clear" w:color="auto" w:fill="BFBFBF" w:themeFill="background1" w:themeFillShade="BF"/>
          </w:tcPr>
          <w:p w14:paraId="76122492" w14:textId="17AB784F" w:rsidR="008C58FC" w:rsidRDefault="008C58FC" w:rsidP="00C760F4">
            <w:pPr>
              <w:pStyle w:val="TableCell"/>
              <w:cnfStyle w:val="000000000000" w:firstRow="0" w:lastRow="0" w:firstColumn="0" w:lastColumn="0" w:oddVBand="0" w:evenVBand="0" w:oddHBand="0" w:evenHBand="0" w:firstRowFirstColumn="0" w:firstRowLastColumn="0" w:lastRowFirstColumn="0" w:lastRowLastColumn="0"/>
            </w:pPr>
            <w:r>
              <w:t>MAL::ObjectIdentity</w:t>
            </w:r>
          </w:p>
        </w:tc>
        <w:tc>
          <w:tcPr>
            <w:tcW w:w="0" w:type="dxa"/>
            <w:shd w:val="clear" w:color="auto" w:fill="BFBFBF" w:themeFill="background1" w:themeFillShade="BF"/>
          </w:tcPr>
          <w:p w14:paraId="3111FCBC" w14:textId="77777777" w:rsidR="008C58FC" w:rsidRDefault="008C58FC"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0" w:type="dxa"/>
            <w:shd w:val="clear" w:color="auto" w:fill="BFBFBF" w:themeFill="background1" w:themeFillShade="BF"/>
          </w:tcPr>
          <w:p w14:paraId="1A199057" w14:textId="627AA5B1" w:rsidR="008C58FC" w:rsidRDefault="008C58FC" w:rsidP="00C760F4">
            <w:pPr>
              <w:pStyle w:val="TableCell"/>
              <w:cnfStyle w:val="000000000000" w:firstRow="0" w:lastRow="0" w:firstColumn="0" w:lastColumn="0" w:oddVBand="0" w:evenVBand="0" w:oddHBand="0" w:evenHBand="0" w:firstRowFirstColumn="0" w:firstRowLastColumn="0" w:lastRowFirstColumn="0" w:lastRowLastColumn="0"/>
            </w:pPr>
            <w:r>
              <w:t>Identity of the PlanningUser, including version.</w:t>
            </w:r>
          </w:p>
        </w:tc>
      </w:tr>
    </w:tbl>
    <w:p w14:paraId="3D90C0CD" w14:textId="2957DD4A" w:rsidR="008B44A6" w:rsidRPr="00F02280" w:rsidRDefault="008B44A6" w:rsidP="00846010">
      <w:r w:rsidRPr="008B44A6">
        <w:t xml:space="preserve">The </w:t>
      </w:r>
      <w:r w:rsidR="0030236E">
        <w:t xml:space="preserve">set of </w:t>
      </w:r>
      <w:r w:rsidRPr="008B44A6">
        <w:t xml:space="preserve">PlanningUser definitions </w:t>
      </w:r>
      <w:r w:rsidR="0030236E">
        <w:t>may be considered</w:t>
      </w:r>
      <w:r w:rsidRPr="008B44A6">
        <w:t xml:space="preserve"> part of the MPS Configuration Data.</w:t>
      </w:r>
    </w:p>
    <w:p w14:paraId="41699C09" w14:textId="205FBE80" w:rsidR="00D35C24" w:rsidRDefault="00D35C24" w:rsidP="00D35C24">
      <w:pPr>
        <w:pStyle w:val="Heading3"/>
        <w:keepLines w:val="0"/>
        <w:pageBreakBefore/>
        <w:pBdr>
          <w:top w:val="single" w:sz="4" w:space="1" w:color="FFFFFF"/>
          <w:left w:val="single" w:sz="4" w:space="0" w:color="FFFFFF"/>
          <w:bottom w:val="single" w:sz="4" w:space="1" w:color="FFFFFF"/>
          <w:right w:val="single" w:sz="4" w:space="0" w:color="FFFFFF"/>
        </w:pBdr>
      </w:pPr>
      <w:bookmarkStart w:id="176" w:name="_Ref96948858"/>
      <w:bookmarkStart w:id="177" w:name="_Ref96948887"/>
      <w:bookmarkStart w:id="178" w:name="_Toc140093804"/>
      <w:r>
        <w:lastRenderedPageBreak/>
        <w:t>Planning Configuration Data</w:t>
      </w:r>
      <w:bookmarkEnd w:id="170"/>
      <w:bookmarkEnd w:id="171"/>
      <w:bookmarkEnd w:id="174"/>
      <w:bookmarkEnd w:id="176"/>
      <w:bookmarkEnd w:id="177"/>
      <w:bookmarkEnd w:id="178"/>
    </w:p>
    <w:p w14:paraId="0B93D752" w14:textId="163365F9" w:rsidR="00D35C24" w:rsidRDefault="00EF5627" w:rsidP="00D35C24">
      <w:pPr>
        <w:jc w:val="center"/>
      </w:pPr>
      <w:r w:rsidRPr="00EF5627">
        <w:t xml:space="preserve"> </w:t>
      </w:r>
      <w:r w:rsidR="00BF516E" w:rsidRPr="00BF516E">
        <w:rPr>
          <w:noProof/>
        </w:rPr>
        <w:drawing>
          <wp:inline distT="0" distB="0" distL="0" distR="0" wp14:anchorId="5415ACE9" wp14:editId="4AEB5AD2">
            <wp:extent cx="4714875" cy="4552950"/>
            <wp:effectExtent l="0" t="0" r="0" b="0"/>
            <wp:docPr id="458874044" name="Picture 45887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14875" cy="4552950"/>
                    </a:xfrm>
                    <a:prstGeom prst="rect">
                      <a:avLst/>
                    </a:prstGeom>
                    <a:noFill/>
                    <a:ln>
                      <a:noFill/>
                    </a:ln>
                  </pic:spPr>
                </pic:pic>
              </a:graphicData>
            </a:graphic>
          </wp:inline>
        </w:drawing>
      </w:r>
    </w:p>
    <w:p w14:paraId="41B8144B" w14:textId="1DD262FA" w:rsidR="00D35C24" w:rsidRDefault="00D35C24" w:rsidP="00D35C24">
      <w:pPr>
        <w:pStyle w:val="Caption"/>
        <w:keepNext w:val="0"/>
      </w:pPr>
      <w:bookmarkStart w:id="179" w:name="_Ref64314356"/>
      <w:bookmarkStart w:id="180" w:name="_Toc140093371"/>
      <w:r>
        <w:t xml:space="preserve">Figure </w:t>
      </w:r>
      <w:r w:rsidR="00A23CA0">
        <w:fldChar w:fldCharType="begin"/>
      </w:r>
      <w:r w:rsidR="00A23CA0">
        <w:instrText xml:space="preserve"> SEQ Figure \* ARABIC </w:instrText>
      </w:r>
      <w:r w:rsidR="00A23CA0">
        <w:fldChar w:fldCharType="separate"/>
      </w:r>
      <w:r w:rsidR="00182691">
        <w:rPr>
          <w:noProof/>
        </w:rPr>
        <w:t>28</w:t>
      </w:r>
      <w:r w:rsidR="00A23CA0">
        <w:rPr>
          <w:noProof/>
        </w:rPr>
        <w:fldChar w:fldCharType="end"/>
      </w:r>
      <w:bookmarkEnd w:id="179"/>
      <w:r>
        <w:t>: Planning Configuration Data</w:t>
      </w:r>
      <w:bookmarkEnd w:id="180"/>
    </w:p>
    <w:p w14:paraId="4DEF613B" w14:textId="27739388" w:rsidR="00D35C24" w:rsidRDefault="00D35C24" w:rsidP="00D35C24">
      <w:r>
        <w:t>Planning</w:t>
      </w:r>
      <w:r w:rsidR="004146DC">
        <w:t xml:space="preserve"> co</w:t>
      </w:r>
      <w:r>
        <w:t>nfiguration</w:t>
      </w:r>
      <w:r w:rsidR="004146DC">
        <w:t xml:space="preserve"> da</w:t>
      </w:r>
      <w:r>
        <w:t>ta is the set of</w:t>
      </w:r>
      <w:r w:rsidR="004146DC">
        <w:t xml:space="preserve"> </w:t>
      </w:r>
      <w:r w:rsidR="004146DC" w:rsidRPr="004146DC">
        <w:rPr>
          <w:rStyle w:val="Term"/>
        </w:rPr>
        <w:t>de</w:t>
      </w:r>
      <w:r w:rsidRPr="004146DC">
        <w:rPr>
          <w:rStyle w:val="Term"/>
        </w:rPr>
        <w:t>finition</w:t>
      </w:r>
      <w:r>
        <w:t xml:space="preserve"> objects that together define the set of available data items that can be referenced in </w:t>
      </w:r>
      <w:r w:rsidRPr="00B903F5">
        <w:rPr>
          <w:rStyle w:val="Term"/>
        </w:rPr>
        <w:t>planning requests</w:t>
      </w:r>
      <w:r>
        <w:t xml:space="preserve"> and </w:t>
      </w:r>
      <w:r w:rsidRPr="00B903F5">
        <w:rPr>
          <w:rStyle w:val="Term"/>
        </w:rPr>
        <w:t>plans</w:t>
      </w:r>
      <w:r>
        <w:t xml:space="preserve">.  This configuration data must be available to both communicating parties that exchange </w:t>
      </w:r>
      <w:r>
        <w:rPr>
          <w:rStyle w:val="Term"/>
        </w:rPr>
        <w:t xml:space="preserve">planning requests </w:t>
      </w:r>
      <w:r>
        <w:t xml:space="preserve">and </w:t>
      </w:r>
      <w:r>
        <w:rPr>
          <w:rStyle w:val="Term"/>
        </w:rPr>
        <w:t>plans</w:t>
      </w:r>
      <w:r>
        <w:t>.  This includes the definitions for:</w:t>
      </w:r>
    </w:p>
    <w:p w14:paraId="7371E20E" w14:textId="77777777" w:rsidR="00D35C24" w:rsidRPr="00B903F5" w:rsidRDefault="00D35C24" w:rsidP="00353565">
      <w:pPr>
        <w:numPr>
          <w:ilvl w:val="0"/>
          <w:numId w:val="52"/>
        </w:numPr>
        <w:spacing w:before="120" w:line="0" w:lineRule="atLeast"/>
        <w:rPr>
          <w:rStyle w:val="Term"/>
          <w:i w:val="0"/>
        </w:rPr>
      </w:pPr>
      <w:r>
        <w:rPr>
          <w:rStyle w:val="Term"/>
        </w:rPr>
        <w:t>Planning Activities</w:t>
      </w:r>
    </w:p>
    <w:p w14:paraId="72FA3A2E" w14:textId="77777777" w:rsidR="00D35C24" w:rsidRPr="00B903F5" w:rsidRDefault="00D35C24" w:rsidP="00353565">
      <w:pPr>
        <w:numPr>
          <w:ilvl w:val="0"/>
          <w:numId w:val="52"/>
        </w:numPr>
        <w:spacing w:before="0" w:line="0" w:lineRule="atLeast"/>
        <w:rPr>
          <w:rStyle w:val="Term"/>
          <w:i w:val="0"/>
        </w:rPr>
      </w:pPr>
      <w:r>
        <w:rPr>
          <w:rStyle w:val="Term"/>
        </w:rPr>
        <w:t>Planning Events</w:t>
      </w:r>
    </w:p>
    <w:p w14:paraId="0496E3BC" w14:textId="77777777" w:rsidR="00D35C24" w:rsidRPr="00B903F5" w:rsidRDefault="00D35C24" w:rsidP="00353565">
      <w:pPr>
        <w:numPr>
          <w:ilvl w:val="0"/>
          <w:numId w:val="52"/>
        </w:numPr>
        <w:spacing w:before="0" w:line="0" w:lineRule="atLeast"/>
        <w:rPr>
          <w:rStyle w:val="Term"/>
          <w:i w:val="0"/>
        </w:rPr>
      </w:pPr>
      <w:r>
        <w:rPr>
          <w:rStyle w:val="Term"/>
        </w:rPr>
        <w:t>Planning Resources</w:t>
      </w:r>
    </w:p>
    <w:p w14:paraId="2BAB61DD" w14:textId="1BC8AC7D" w:rsidR="00D35C24" w:rsidRPr="00846010" w:rsidRDefault="00D35C24" w:rsidP="00353565">
      <w:pPr>
        <w:numPr>
          <w:ilvl w:val="0"/>
          <w:numId w:val="52"/>
        </w:numPr>
        <w:spacing w:before="0" w:line="0" w:lineRule="atLeast"/>
        <w:rPr>
          <w:rStyle w:val="Term"/>
          <w:i w:val="0"/>
        </w:rPr>
      </w:pPr>
      <w:r>
        <w:rPr>
          <w:rStyle w:val="Term"/>
        </w:rPr>
        <w:t>Planning Requests</w:t>
      </w:r>
    </w:p>
    <w:p w14:paraId="7C8DFC1E" w14:textId="221C1301" w:rsidR="00EF5627" w:rsidRPr="00B903F5" w:rsidRDefault="00EF5627" w:rsidP="00353565">
      <w:pPr>
        <w:numPr>
          <w:ilvl w:val="0"/>
          <w:numId w:val="52"/>
        </w:numPr>
        <w:spacing w:before="0" w:line="0" w:lineRule="atLeast"/>
        <w:rPr>
          <w:rStyle w:val="Term"/>
          <w:i w:val="0"/>
        </w:rPr>
      </w:pPr>
      <w:r>
        <w:rPr>
          <w:rStyle w:val="Term"/>
        </w:rPr>
        <w:t>Planning Users</w:t>
      </w:r>
    </w:p>
    <w:p w14:paraId="68D62876" w14:textId="77777777" w:rsidR="00D35C24" w:rsidRDefault="00D35C24" w:rsidP="00353565">
      <w:pPr>
        <w:numPr>
          <w:ilvl w:val="0"/>
          <w:numId w:val="52"/>
        </w:numPr>
        <w:spacing w:before="0" w:line="0" w:lineRule="atLeast"/>
      </w:pPr>
      <w:r>
        <w:rPr>
          <w:rStyle w:val="Term"/>
        </w:rPr>
        <w:t>Functions</w:t>
      </w:r>
    </w:p>
    <w:p w14:paraId="7ADB1426" w14:textId="0CB49CE5" w:rsidR="00D35C24" w:rsidRDefault="00D35C24" w:rsidP="00D35C24">
      <w:r>
        <w:t>In addition to the above, the</w:t>
      </w:r>
      <w:r w:rsidR="004146DC">
        <w:t xml:space="preserve"> pl</w:t>
      </w:r>
      <w:r>
        <w:t>anning</w:t>
      </w:r>
      <w:r w:rsidR="004146DC">
        <w:t xml:space="preserve"> co</w:t>
      </w:r>
      <w:r>
        <w:t>nfiguration</w:t>
      </w:r>
      <w:r w:rsidR="004146DC">
        <w:t xml:space="preserve"> da</w:t>
      </w:r>
      <w:r>
        <w:t>ta includes MPS system wide configuration parameters, defined in a singleton MPSSystemConfig MO</w:t>
      </w:r>
      <w:r w:rsidR="004146DC">
        <w:t xml:space="preserve"> ob</w:t>
      </w:r>
      <w:r>
        <w:t>ject.</w:t>
      </w:r>
    </w:p>
    <w:p w14:paraId="41A0FB7A" w14:textId="63CC6813" w:rsidR="00D35C24" w:rsidRDefault="00D35C24" w:rsidP="00D35C24">
      <w:pPr>
        <w:pStyle w:val="HeadingNoNumber"/>
      </w:pPr>
      <w:r>
        <w:lastRenderedPageBreak/>
        <w:t>MPSSystemConfig</w:t>
      </w:r>
      <w:r w:rsidR="00BF516E">
        <w:t>Details</w:t>
      </w:r>
    </w:p>
    <w:p w14:paraId="57DC52F5" w14:textId="77777777" w:rsidR="00D35C24" w:rsidRPr="00B903F5" w:rsidRDefault="00D35C24" w:rsidP="00D35C24">
      <w:pPr>
        <w:keepNext/>
        <w:spacing w:before="0"/>
      </w:pPr>
    </w:p>
    <w:tbl>
      <w:tblPr>
        <w:tblStyle w:val="RBTable"/>
        <w:tblW w:w="9179" w:type="dxa"/>
        <w:tblLayout w:type="fixed"/>
        <w:tblLook w:val="0480" w:firstRow="0" w:lastRow="0" w:firstColumn="1" w:lastColumn="0" w:noHBand="0" w:noVBand="1"/>
        <w:tblCaption w:val="DSO MPSSystemConfigDetails E1"/>
      </w:tblPr>
      <w:tblGrid>
        <w:gridCol w:w="1667"/>
        <w:gridCol w:w="2976"/>
        <w:gridCol w:w="992"/>
        <w:gridCol w:w="1843"/>
        <w:gridCol w:w="709"/>
        <w:gridCol w:w="992"/>
      </w:tblGrid>
      <w:tr w:rsidR="00D35C24" w14:paraId="3B06B2ED" w14:textId="77777777" w:rsidTr="00FB3482">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3A676077"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AEC7871"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MPSSystemConfigDetails</w:t>
            </w:r>
          </w:p>
        </w:tc>
        <w:tc>
          <w:tcPr>
            <w:tcW w:w="992" w:type="dxa"/>
            <w:shd w:val="clear" w:color="auto" w:fill="662382"/>
          </w:tcPr>
          <w:p w14:paraId="4CD55E4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08E4107" w14:textId="24FA6821"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w:t>
            </w:r>
            <w:r w:rsidR="00B939AF">
              <w:t>Object</w:t>
            </w:r>
          </w:p>
        </w:tc>
        <w:tc>
          <w:tcPr>
            <w:tcW w:w="709" w:type="dxa"/>
            <w:shd w:val="clear" w:color="auto" w:fill="662382"/>
          </w:tcPr>
          <w:p w14:paraId="5C6179B7"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28748F5" w14:textId="35797A81" w:rsidR="00D35C24" w:rsidRPr="00121F50" w:rsidRDefault="008C58FC" w:rsidP="00D35C24">
            <w:pPr>
              <w:pStyle w:val="TableCell"/>
              <w:jc w:val="right"/>
              <w:cnfStyle w:val="000000000000" w:firstRow="0" w:lastRow="0" w:firstColumn="0" w:lastColumn="0" w:oddVBand="0" w:evenVBand="0" w:oddHBand="0" w:evenHBand="0" w:firstRowFirstColumn="0" w:firstRowLastColumn="0" w:lastRowFirstColumn="0" w:lastRowLastColumn="0"/>
            </w:pPr>
            <w:r>
              <w:t>701</w:t>
            </w:r>
          </w:p>
        </w:tc>
      </w:tr>
    </w:tbl>
    <w:p w14:paraId="0B0AF25C" w14:textId="77777777" w:rsidR="00D35C24" w:rsidRPr="00404E36" w:rsidRDefault="00D35C24" w:rsidP="00FB3482">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127B4924" w14:textId="77777777" w:rsidTr="00FB34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E00791B" w14:textId="77777777" w:rsidR="00D35C24" w:rsidRDefault="00D35C24" w:rsidP="00D35C24">
            <w:pPr>
              <w:pStyle w:val="TableCell"/>
              <w:keepNext/>
            </w:pPr>
            <w:r>
              <w:t>Attribute</w:t>
            </w:r>
          </w:p>
        </w:tc>
        <w:tc>
          <w:tcPr>
            <w:tcW w:w="1984" w:type="dxa"/>
          </w:tcPr>
          <w:p w14:paraId="3332D7C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08DA8E4" w14:textId="77777777" w:rsidR="00D35C24" w:rsidRPr="00FB3482"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15950F5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096E3A82" w14:textId="77777777" w:rsidTr="00D44BC0">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tcPr>
          <w:p w14:paraId="1EB1A234" w14:textId="750763E8" w:rsidR="00D35C24" w:rsidRDefault="0037015F" w:rsidP="00D35C24">
            <w:pPr>
              <w:pStyle w:val="TableCell"/>
            </w:pPr>
            <w:r>
              <w:t>identity</w:t>
            </w:r>
          </w:p>
        </w:tc>
        <w:tc>
          <w:tcPr>
            <w:tcW w:w="0" w:type="dxa"/>
            <w:shd w:val="clear" w:color="auto" w:fill="BFBFBF" w:themeFill="background1" w:themeFillShade="BF"/>
          </w:tcPr>
          <w:p w14:paraId="1FA85A3E" w14:textId="03F1DB8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w:t>
            </w:r>
            <w:r w:rsidR="005F72E8">
              <w:t>ObjectIdentity</w:t>
            </w:r>
          </w:p>
        </w:tc>
        <w:tc>
          <w:tcPr>
            <w:tcW w:w="0" w:type="dxa"/>
            <w:shd w:val="clear" w:color="auto" w:fill="BFBFBF" w:themeFill="background1" w:themeFillShade="BF"/>
          </w:tcPr>
          <w:p w14:paraId="189ABC9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0" w:type="dxa"/>
            <w:shd w:val="clear" w:color="auto" w:fill="BFBFBF" w:themeFill="background1" w:themeFillShade="BF"/>
          </w:tcPr>
          <w:p w14:paraId="0341ABF3" w14:textId="30E364D4" w:rsidR="00D35C24" w:rsidRDefault="005F72E8" w:rsidP="00D35C24">
            <w:pPr>
              <w:pStyle w:val="TableCell"/>
              <w:cnfStyle w:val="000000000000" w:firstRow="0" w:lastRow="0" w:firstColumn="0" w:lastColumn="0" w:oddVBand="0" w:evenVBand="0" w:oddHBand="0" w:evenHBand="0" w:firstRowFirstColumn="0" w:firstRowLastColumn="0" w:lastRowFirstColumn="0" w:lastRowLastColumn="0"/>
            </w:pPr>
            <w:r>
              <w:t>Identity</w:t>
            </w:r>
            <w:r w:rsidR="00D35C24">
              <w:t xml:space="preserve"> of MPS</w:t>
            </w:r>
            <w:r w:rsidR="004146DC">
              <w:t xml:space="preserve"> sy</w:t>
            </w:r>
            <w:r w:rsidR="00D35C24">
              <w:t>stem</w:t>
            </w:r>
            <w:r w:rsidR="004146DC">
              <w:t xml:space="preserve"> co</w:t>
            </w:r>
            <w:r w:rsidR="00D35C24">
              <w:t>nfig</w:t>
            </w:r>
            <w:r>
              <w:t>, including version.</w:t>
            </w:r>
          </w:p>
        </w:tc>
      </w:tr>
      <w:tr w:rsidR="00D35C24" w14:paraId="57FA5500"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64C74DAA" w14:textId="77777777" w:rsidR="00D35C24" w:rsidRDefault="00D35C24" w:rsidP="00D35C24">
            <w:pPr>
              <w:pStyle w:val="TableCell"/>
            </w:pPr>
            <w:r>
              <w:t>timeSystem</w:t>
            </w:r>
          </w:p>
        </w:tc>
        <w:tc>
          <w:tcPr>
            <w:tcW w:w="1984" w:type="dxa"/>
          </w:tcPr>
          <w:p w14:paraId="4CFB6BAF" w14:textId="105D6967" w:rsidR="00D35C24" w:rsidRDefault="002F0F6A"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645EE99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8336D71" w14:textId="4E1B4F7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Specifies the </w:t>
            </w:r>
            <w:r w:rsidR="0064489C">
              <w:t xml:space="preserve">default </w:t>
            </w:r>
            <w:r>
              <w:t>time system used by the MPS system</w:t>
            </w:r>
            <w:r w:rsidR="0064489C">
              <w:t xml:space="preserve"> (see </w:t>
            </w:r>
            <w:r w:rsidR="0064489C">
              <w:fldChar w:fldCharType="begin"/>
            </w:r>
            <w:r w:rsidR="0064489C">
              <w:instrText xml:space="preserve"> REF _Ref125205281 \r \h </w:instrText>
            </w:r>
            <w:r w:rsidR="0064489C">
              <w:fldChar w:fldCharType="separate"/>
            </w:r>
            <w:r w:rsidR="00182691">
              <w:t>3.1.3</w:t>
            </w:r>
            <w:r w:rsidR="0064489C">
              <w:fldChar w:fldCharType="end"/>
            </w:r>
            <w:r w:rsidR="0064489C">
              <w:t>)</w:t>
            </w:r>
            <w:r>
              <w:t>.</w:t>
            </w:r>
          </w:p>
        </w:tc>
      </w:tr>
      <w:tr w:rsidR="00D35C24" w14:paraId="656D607F"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0C52BCF3" w14:textId="77777777" w:rsidR="00D35C24" w:rsidRDefault="00D35C24" w:rsidP="00D35C24">
            <w:pPr>
              <w:pStyle w:val="TableCell"/>
            </w:pPr>
            <w:r>
              <w:t>customConfig</w:t>
            </w:r>
          </w:p>
        </w:tc>
        <w:tc>
          <w:tcPr>
            <w:tcW w:w="1984" w:type="dxa"/>
          </w:tcPr>
          <w:p w14:paraId="5D27626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&lt;MAL::NamedValue&gt;</w:t>
            </w:r>
          </w:p>
        </w:tc>
        <w:tc>
          <w:tcPr>
            <w:tcW w:w="992" w:type="dxa"/>
          </w:tcPr>
          <w:p w14:paraId="4AF72F75" w14:textId="749C410B"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7E4892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set of custom configuration parameters defined as a set of named values.</w:t>
            </w:r>
          </w:p>
        </w:tc>
      </w:tr>
    </w:tbl>
    <w:p w14:paraId="51DEB2CA" w14:textId="305E1D8F" w:rsidR="0064489C" w:rsidRDefault="0064489C" w:rsidP="00D35C24">
      <w:r>
        <w:t>The referenced timeSystem</w:t>
      </w:r>
      <w:r w:rsidR="002F0F6A">
        <w:t xml:space="preserve"> allow</w:t>
      </w:r>
      <w:r>
        <w:t>s</w:t>
      </w:r>
      <w:r w:rsidR="002F0F6A">
        <w:t xml:space="preserve"> specification the time system used for time attributes within an MPS system.  This may be specified in the context of a </w:t>
      </w:r>
      <w:r w:rsidR="002F0F6A">
        <w:rPr>
          <w:rStyle w:val="Term"/>
        </w:rPr>
        <w:t>planning request</w:t>
      </w:r>
      <w:r w:rsidR="002F0F6A">
        <w:t xml:space="preserve">, a </w:t>
      </w:r>
      <w:r w:rsidR="002F0F6A">
        <w:rPr>
          <w:rStyle w:val="Term"/>
        </w:rPr>
        <w:t xml:space="preserve">plan </w:t>
      </w:r>
      <w:r w:rsidR="002F0F6A">
        <w:t>or as a system-wide default here within the MPSSystemConfig object.</w:t>
      </w:r>
    </w:p>
    <w:p w14:paraId="30B25CBD" w14:textId="5A6BA7E1" w:rsidR="0064489C" w:rsidRDefault="0064489C" w:rsidP="002F0F6A">
      <w:r>
        <w:t>Other configuration parameters specific to the MPS system can be defined using the customConfig attribute as a list of name-value pairs.</w:t>
      </w:r>
    </w:p>
    <w:p w14:paraId="301BDA1B" w14:textId="77777777" w:rsidR="00D35C24" w:rsidRPr="00B903F5" w:rsidRDefault="00D35C24" w:rsidP="00D35C24"/>
    <w:p w14:paraId="378AFBDA" w14:textId="77777777" w:rsidR="00D35C24" w:rsidRDefault="00D35C24" w:rsidP="00D44BC0">
      <w:pPr>
        <w:pStyle w:val="Heading3"/>
        <w:keepLines w:val="0"/>
        <w:pageBreakBefore/>
        <w:pBdr>
          <w:top w:val="single" w:sz="4" w:space="1" w:color="FFFFFF"/>
          <w:left w:val="single" w:sz="4" w:space="0" w:color="FFFFFF"/>
          <w:bottom w:val="single" w:sz="4" w:space="1" w:color="FFFFFF"/>
          <w:right w:val="single" w:sz="4" w:space="0" w:color="FFFFFF"/>
        </w:pBdr>
      </w:pPr>
      <w:bookmarkStart w:id="181" w:name="_Ref21955530"/>
      <w:bookmarkStart w:id="182" w:name="_Toc52218255"/>
      <w:bookmarkStart w:id="183" w:name="_Ref68803392"/>
      <w:bookmarkStart w:id="184" w:name="_Toc140093805"/>
      <w:r>
        <w:lastRenderedPageBreak/>
        <w:t>Functions</w:t>
      </w:r>
      <w:bookmarkEnd w:id="181"/>
      <w:r>
        <w:t xml:space="preserve"> [Optional]</w:t>
      </w:r>
      <w:bookmarkEnd w:id="182"/>
      <w:bookmarkEnd w:id="183"/>
      <w:bookmarkEnd w:id="184"/>
    </w:p>
    <w:p w14:paraId="69EC9CF4" w14:textId="37C51D0B" w:rsidR="00D35C24" w:rsidRDefault="00457305" w:rsidP="00D35C24">
      <w:pPr>
        <w:jc w:val="center"/>
      </w:pPr>
      <w:r w:rsidRPr="00457305">
        <w:rPr>
          <w:noProof/>
        </w:rPr>
        <w:drawing>
          <wp:inline distT="0" distB="0" distL="0" distR="0" wp14:anchorId="53615EB3" wp14:editId="09FC0578">
            <wp:extent cx="2095500" cy="35052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4">
                      <a:extLst>
                        <a:ext uri="{28A0092B-C50C-407E-A947-70E740481C1C}">
                          <a14:useLocalDpi xmlns:a14="http://schemas.microsoft.com/office/drawing/2010/main" val="0"/>
                        </a:ext>
                      </a:extLst>
                    </a:blip>
                    <a:srcRect b="4909"/>
                    <a:stretch/>
                  </pic:blipFill>
                  <pic:spPr bwMode="auto">
                    <a:xfrm>
                      <a:off x="0" y="0"/>
                      <a:ext cx="2095500" cy="3505200"/>
                    </a:xfrm>
                    <a:prstGeom prst="rect">
                      <a:avLst/>
                    </a:prstGeom>
                    <a:noFill/>
                    <a:ln>
                      <a:noFill/>
                    </a:ln>
                    <a:extLst>
                      <a:ext uri="{53640926-AAD7-44D8-BBD7-CCE9431645EC}">
                        <a14:shadowObscured xmlns:a14="http://schemas.microsoft.com/office/drawing/2010/main"/>
                      </a:ext>
                    </a:extLst>
                  </pic:spPr>
                </pic:pic>
              </a:graphicData>
            </a:graphic>
          </wp:inline>
        </w:drawing>
      </w:r>
    </w:p>
    <w:p w14:paraId="354E36C6" w14:textId="1B3F52B2" w:rsidR="00D35C24" w:rsidRDefault="00D35C24" w:rsidP="00D35C24">
      <w:pPr>
        <w:pStyle w:val="Caption"/>
        <w:keepNext w:val="0"/>
      </w:pPr>
      <w:bookmarkStart w:id="185" w:name="_Toc140093372"/>
      <w:r>
        <w:t xml:space="preserve">Figure </w:t>
      </w:r>
      <w:r w:rsidR="00A23CA0">
        <w:fldChar w:fldCharType="begin"/>
      </w:r>
      <w:r w:rsidR="00A23CA0">
        <w:instrText xml:space="preserve"> SEQ Figure \* ARABIC </w:instrText>
      </w:r>
      <w:r w:rsidR="00A23CA0">
        <w:fldChar w:fldCharType="separate"/>
      </w:r>
      <w:r w:rsidR="00182691">
        <w:rPr>
          <w:noProof/>
        </w:rPr>
        <w:t>29</w:t>
      </w:r>
      <w:r w:rsidR="00A23CA0">
        <w:rPr>
          <w:noProof/>
        </w:rPr>
        <w:fldChar w:fldCharType="end"/>
      </w:r>
      <w:r>
        <w:t>: Functions</w:t>
      </w:r>
      <w:bookmarkEnd w:id="185"/>
    </w:p>
    <w:p w14:paraId="1498269E" w14:textId="21FD539D" w:rsidR="00D35C24" w:rsidRDefault="00D35C24" w:rsidP="00D35C24">
      <w:r>
        <w:t xml:space="preserve">Functions are an MPS ancillary data item that allow access to built-in Boolean functions of a planning system, for example in the context of </w:t>
      </w:r>
      <w:r>
        <w:rPr>
          <w:rStyle w:val="Term"/>
        </w:rPr>
        <w:t xml:space="preserve">planning constraints </w:t>
      </w:r>
      <w:r>
        <w:t>(see §</w:t>
      </w:r>
      <w:r>
        <w:fldChar w:fldCharType="begin"/>
      </w:r>
      <w:r>
        <w:instrText xml:space="preserve"> REF _Ref33146022 \r \h </w:instrText>
      </w:r>
      <w:r>
        <w:fldChar w:fldCharType="separate"/>
      </w:r>
      <w:r w:rsidR="00182691">
        <w:t>3.3.6.1.6</w:t>
      </w:r>
      <w:r>
        <w:fldChar w:fldCharType="end"/>
      </w:r>
      <w:r>
        <w:t xml:space="preserve"> </w:t>
      </w:r>
      <w:r>
        <w:fldChar w:fldCharType="begin"/>
      </w:r>
      <w:r>
        <w:instrText xml:space="preserve"> REF _Ref33146022 \h </w:instrText>
      </w:r>
      <w:r>
        <w:fldChar w:fldCharType="separate"/>
      </w:r>
      <w:r w:rsidR="00182691">
        <w:t>Function Constraint</w:t>
      </w:r>
      <w:r>
        <w:fldChar w:fldCharType="end"/>
      </w:r>
      <w:r>
        <w:t xml:space="preserve">).  The function must be pre-defined to be referenced and the </w:t>
      </w:r>
      <w:r w:rsidR="00D2352D">
        <w:t>Fu</w:t>
      </w:r>
      <w:r>
        <w:t>nction</w:t>
      </w:r>
      <w:r w:rsidR="00D2352D">
        <w:t>De</w:t>
      </w:r>
      <w:r>
        <w:t>finition holds the declaration of an available function.</w:t>
      </w:r>
    </w:p>
    <w:p w14:paraId="2C0E4953" w14:textId="23798349" w:rsidR="00D35C24" w:rsidRDefault="00D35C24" w:rsidP="00D35C24">
      <w:r>
        <w:t>FunctionDefinitions include a set of ArgDefs that define the set of input arguments for the</w:t>
      </w:r>
      <w:r w:rsidR="00D2352D">
        <w:t xml:space="preserve"> fu</w:t>
      </w:r>
      <w:r>
        <w:t>nction.</w:t>
      </w:r>
    </w:p>
    <w:p w14:paraId="3B1FCB65" w14:textId="7A07ACF9" w:rsidR="00D35C24" w:rsidRDefault="00D35C24" w:rsidP="00D35C24">
      <w:r>
        <w:t>Similar to ActivityDetails, the FunctionDetails data type can be embedded in other items, such as a</w:t>
      </w:r>
      <w:r w:rsidR="00D2352D">
        <w:t xml:space="preserve"> fu</w:t>
      </w:r>
      <w:r>
        <w:t>nction</w:t>
      </w:r>
      <w:r w:rsidR="00D2352D">
        <w:t xml:space="preserve"> co</w:t>
      </w:r>
      <w:r>
        <w:t>nstraint, that specify the invocation of a defined function.  This references a FunctionDefinition and provides a set of ArgSpecs that specify the input value for each defined argument.</w:t>
      </w:r>
    </w:p>
    <w:p w14:paraId="4DCABE27" w14:textId="77777777" w:rsidR="00D35C24" w:rsidRDefault="00D35C24" w:rsidP="00D35C24">
      <w:pPr>
        <w:pStyle w:val="HeadingNoNumber"/>
      </w:pPr>
      <w:r>
        <w:t>FunctionDefinition</w:t>
      </w:r>
    </w:p>
    <w:p w14:paraId="75EDBD8C" w14:textId="7152779A" w:rsidR="00D35C24" w:rsidRDefault="00D35C24" w:rsidP="00D35C24">
      <w:r>
        <w:t>FunctionDefinition is a data structure that contains static configuration data relating to built-in Boolean functions of an MPS system, each of which has a specified Identifier and optional set of argument definitions.  This may change over time, each comprising a separate version of the definition.  FunctionDefinitions form part of the</w:t>
      </w:r>
      <w:r w:rsidR="00D2352D">
        <w:t xml:space="preserve"> pl</w:t>
      </w:r>
      <w:r>
        <w:t>anning</w:t>
      </w:r>
      <w:r w:rsidR="00D2352D">
        <w:t xml:space="preserve"> co</w:t>
      </w:r>
      <w:r>
        <w:t>nfiguration</w:t>
      </w:r>
      <w:r w:rsidR="00D2352D">
        <w:t xml:space="preserve"> da</w:t>
      </w:r>
      <w:r>
        <w:t>ta.</w:t>
      </w:r>
    </w:p>
    <w:p w14:paraId="3C8DACD4"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FunctionDefinitionDetails E8"/>
      </w:tblPr>
      <w:tblGrid>
        <w:gridCol w:w="1667"/>
        <w:gridCol w:w="2976"/>
        <w:gridCol w:w="992"/>
        <w:gridCol w:w="1843"/>
        <w:gridCol w:w="709"/>
        <w:gridCol w:w="992"/>
      </w:tblGrid>
      <w:tr w:rsidR="00D35C24" w14:paraId="6D599AB8" w14:textId="77777777" w:rsidTr="00FB3482">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22C1C5B" w14:textId="77777777" w:rsidR="00D35C24" w:rsidRPr="00404E36" w:rsidRDefault="00D35C24" w:rsidP="004579E7">
            <w:pPr>
              <w:pStyle w:val="TableCell"/>
              <w:keepNext/>
              <w:rPr>
                <w:color w:val="FFFFFF" w:themeColor="background1"/>
              </w:rPr>
            </w:pPr>
            <w:r w:rsidRPr="00404E36">
              <w:rPr>
                <w:color w:val="FFFFFF" w:themeColor="background1"/>
              </w:rPr>
              <w:lastRenderedPageBreak/>
              <w:t>Name</w:t>
            </w:r>
          </w:p>
        </w:tc>
        <w:tc>
          <w:tcPr>
            <w:tcW w:w="2976" w:type="dxa"/>
          </w:tcPr>
          <w:p w14:paraId="114892A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FunctionDefinitionDetails</w:t>
            </w:r>
          </w:p>
        </w:tc>
        <w:tc>
          <w:tcPr>
            <w:tcW w:w="992" w:type="dxa"/>
            <w:shd w:val="clear" w:color="auto" w:fill="662382"/>
          </w:tcPr>
          <w:p w14:paraId="282E97A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E7C1DE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1A952BE0"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7C0DFE1" w14:textId="4A04DA35" w:rsidR="00D35C24" w:rsidRPr="00121F50" w:rsidRDefault="008C58FC" w:rsidP="00D35C24">
            <w:pPr>
              <w:pStyle w:val="TableCell"/>
              <w:jc w:val="right"/>
              <w:cnfStyle w:val="000000000000" w:firstRow="0" w:lastRow="0" w:firstColumn="0" w:lastColumn="0" w:oddVBand="0" w:evenVBand="0" w:oddHBand="0" w:evenHBand="0" w:firstRowFirstColumn="0" w:firstRowLastColumn="0" w:lastRowFirstColumn="0" w:lastRowLastColumn="0"/>
            </w:pPr>
            <w:r>
              <w:t>801</w:t>
            </w:r>
          </w:p>
        </w:tc>
      </w:tr>
    </w:tbl>
    <w:p w14:paraId="219178D6" w14:textId="77777777" w:rsidR="00D35C24" w:rsidRPr="00404E36" w:rsidRDefault="00D35C24" w:rsidP="004579E7">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2FD4575E" w14:textId="77777777" w:rsidTr="00FB34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4D5641C" w14:textId="77777777" w:rsidR="00D35C24" w:rsidRDefault="00D35C24" w:rsidP="00D35C24">
            <w:pPr>
              <w:pStyle w:val="TableCell"/>
            </w:pPr>
            <w:r>
              <w:t>Attribute</w:t>
            </w:r>
          </w:p>
        </w:tc>
        <w:tc>
          <w:tcPr>
            <w:tcW w:w="1984" w:type="dxa"/>
          </w:tcPr>
          <w:p w14:paraId="696E731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D4323C8" w14:textId="77777777" w:rsidR="00D35C24" w:rsidRPr="00FB3482"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23C0A05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2337BED"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00286D3F" w14:textId="77777777" w:rsidR="00D35C24" w:rsidRDefault="00D35C24" w:rsidP="00D35C24">
            <w:pPr>
              <w:pStyle w:val="TableCell"/>
            </w:pPr>
            <w:r>
              <w:t>functionID</w:t>
            </w:r>
          </w:p>
        </w:tc>
        <w:tc>
          <w:tcPr>
            <w:tcW w:w="1984" w:type="dxa"/>
          </w:tcPr>
          <w:p w14:paraId="29F3B0E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04D73FE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0BC486E" w14:textId="52B7CA2E" w:rsidR="00D35C24" w:rsidRDefault="003F7FCD" w:rsidP="00D35C24">
            <w:pPr>
              <w:pStyle w:val="TableCell"/>
              <w:cnfStyle w:val="000000000000" w:firstRow="0" w:lastRow="0" w:firstColumn="0" w:lastColumn="0" w:oddVBand="0" w:evenVBand="0" w:oddHBand="0" w:evenHBand="0" w:firstRowFirstColumn="0" w:firstRowLastColumn="0" w:lastRowFirstColumn="0" w:lastRowLastColumn="0"/>
            </w:pPr>
            <w:r>
              <w:t>ID</w:t>
            </w:r>
            <w:r w:rsidR="00D35C24">
              <w:t xml:space="preserve"> of the</w:t>
            </w:r>
            <w:r w:rsidR="00D2352D">
              <w:t xml:space="preserve"> fu</w:t>
            </w:r>
            <w:r w:rsidR="00D35C24">
              <w:t>nction</w:t>
            </w:r>
          </w:p>
        </w:tc>
      </w:tr>
      <w:tr w:rsidR="00D35C24" w14:paraId="13C36F48"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6C261660" w14:textId="77777777" w:rsidR="00D35C24" w:rsidRDefault="00D35C24" w:rsidP="00D35C24">
            <w:pPr>
              <w:pStyle w:val="TableCell"/>
            </w:pPr>
            <w:r>
              <w:t>version</w:t>
            </w:r>
          </w:p>
        </w:tc>
        <w:tc>
          <w:tcPr>
            <w:tcW w:w="1984" w:type="dxa"/>
          </w:tcPr>
          <w:p w14:paraId="0C355491" w14:textId="3C29B6D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w:t>
            </w:r>
            <w:r w:rsidR="003F7FCD">
              <w:t>UInteger</w:t>
            </w:r>
          </w:p>
        </w:tc>
        <w:tc>
          <w:tcPr>
            <w:tcW w:w="992" w:type="dxa"/>
          </w:tcPr>
          <w:p w14:paraId="74FA038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66675D6" w14:textId="495CF81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Version of the FunctionDefinition.</w:t>
            </w:r>
          </w:p>
        </w:tc>
      </w:tr>
      <w:tr w:rsidR="00D35C24" w14:paraId="7DAC4F93"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4B90DD25" w14:textId="77777777" w:rsidR="00D35C24" w:rsidRDefault="00D35C24" w:rsidP="00D35C24">
            <w:pPr>
              <w:pStyle w:val="TableCell"/>
            </w:pPr>
            <w:r>
              <w:t>description</w:t>
            </w:r>
          </w:p>
        </w:tc>
        <w:tc>
          <w:tcPr>
            <w:tcW w:w="1984" w:type="dxa"/>
          </w:tcPr>
          <w:p w14:paraId="0F80B2E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575D09C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74E30A1" w14:textId="05F5D404"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Description of the</w:t>
            </w:r>
            <w:r w:rsidR="00D2352D">
              <w:t xml:space="preserve"> fu</w:t>
            </w:r>
            <w:r>
              <w:t>nction.</w:t>
            </w:r>
          </w:p>
        </w:tc>
      </w:tr>
      <w:tr w:rsidR="00D35C24" w14:paraId="79D91772"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5675B85B" w14:textId="77777777" w:rsidR="00D35C24" w:rsidRDefault="00D35C24" w:rsidP="00D35C24">
            <w:pPr>
              <w:pStyle w:val="TableCell"/>
            </w:pPr>
            <w:r>
              <w:t>argDefs</w:t>
            </w:r>
          </w:p>
        </w:tc>
        <w:tc>
          <w:tcPr>
            <w:tcW w:w="1984" w:type="dxa"/>
          </w:tcPr>
          <w:p w14:paraId="7D2E61E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w:t>
            </w:r>
            <w:r w:rsidRPr="00B840AD">
              <w:t>ArgDef</w:t>
            </w:r>
            <w:r>
              <w:t>&gt;</w:t>
            </w:r>
          </w:p>
        </w:tc>
        <w:tc>
          <w:tcPr>
            <w:tcW w:w="992" w:type="dxa"/>
          </w:tcPr>
          <w:p w14:paraId="776FF6B9" w14:textId="6032FA4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D58FC70" w14:textId="3F70BB5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of</w:t>
            </w:r>
            <w:r w:rsidR="00D2352D">
              <w:t xml:space="preserve"> ar</w:t>
            </w:r>
            <w:r>
              <w:t>gument</w:t>
            </w:r>
            <w:r w:rsidR="00D2352D">
              <w:t xml:space="preserve"> de</w:t>
            </w:r>
            <w:r>
              <w:t>finitions.</w:t>
            </w:r>
          </w:p>
        </w:tc>
      </w:tr>
    </w:tbl>
    <w:p w14:paraId="18656A8D" w14:textId="77777777" w:rsidR="00D35C24" w:rsidRDefault="00D35C24" w:rsidP="00D35C24">
      <w:pPr>
        <w:pStyle w:val="HeadingNoNumber"/>
      </w:pPr>
      <w:r>
        <w:t>FunctionDetails</w:t>
      </w:r>
    </w:p>
    <w:p w14:paraId="05B559B3" w14:textId="6182D81C" w:rsidR="00D35C24" w:rsidRDefault="00D35C24" w:rsidP="00D35C24">
      <w:r>
        <w:t>Contains the information required to invoke a defined</w:t>
      </w:r>
      <w:r w:rsidR="00D2352D">
        <w:t xml:space="preserve"> fu</w:t>
      </w:r>
      <w:r>
        <w:t>nction, including the specification of argument values.</w:t>
      </w:r>
    </w:p>
    <w:p w14:paraId="193EDD87"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FunctionDetails E8"/>
      </w:tblPr>
      <w:tblGrid>
        <w:gridCol w:w="1667"/>
        <w:gridCol w:w="2976"/>
        <w:gridCol w:w="992"/>
        <w:gridCol w:w="1843"/>
        <w:gridCol w:w="709"/>
        <w:gridCol w:w="992"/>
      </w:tblGrid>
      <w:tr w:rsidR="00D35C24" w14:paraId="2948A21E" w14:textId="77777777" w:rsidTr="00FB3482">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BC5520C"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7BE94D3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FunctionDetails</w:t>
            </w:r>
          </w:p>
        </w:tc>
        <w:tc>
          <w:tcPr>
            <w:tcW w:w="992" w:type="dxa"/>
            <w:shd w:val="clear" w:color="auto" w:fill="662382"/>
          </w:tcPr>
          <w:p w14:paraId="4043C298"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028D210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7B39D5C6"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4CAF5E7" w14:textId="3733F00E" w:rsidR="00D35C24" w:rsidRPr="00121F50" w:rsidRDefault="008C58FC" w:rsidP="00D35C24">
            <w:pPr>
              <w:pStyle w:val="TableCell"/>
              <w:jc w:val="right"/>
              <w:cnfStyle w:val="000000000000" w:firstRow="0" w:lastRow="0" w:firstColumn="0" w:lastColumn="0" w:oddVBand="0" w:evenVBand="0" w:oddHBand="0" w:evenHBand="0" w:firstRowFirstColumn="0" w:firstRowLastColumn="0" w:lastRowFirstColumn="0" w:lastRowLastColumn="0"/>
            </w:pPr>
            <w:r>
              <w:t>802</w:t>
            </w:r>
          </w:p>
        </w:tc>
      </w:tr>
    </w:tbl>
    <w:p w14:paraId="628034D5" w14:textId="77777777" w:rsidR="00D35C24" w:rsidRPr="00404E36" w:rsidRDefault="00D35C24" w:rsidP="00FB3482">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063C5533" w14:textId="77777777" w:rsidTr="00FB34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B77CAB5" w14:textId="77777777" w:rsidR="00D35C24" w:rsidRDefault="00D35C24" w:rsidP="00D35C24">
            <w:pPr>
              <w:pStyle w:val="TableCell"/>
            </w:pPr>
            <w:r>
              <w:t>Attribute</w:t>
            </w:r>
          </w:p>
        </w:tc>
        <w:tc>
          <w:tcPr>
            <w:tcW w:w="1984" w:type="dxa"/>
          </w:tcPr>
          <w:p w14:paraId="6DA88134"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471A70B" w14:textId="77777777" w:rsidR="00D35C24" w:rsidRPr="00FB3482"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FB3482">
              <w:t>Nullable</w:t>
            </w:r>
          </w:p>
        </w:tc>
        <w:tc>
          <w:tcPr>
            <w:tcW w:w="4535" w:type="dxa"/>
          </w:tcPr>
          <w:p w14:paraId="4722344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06C1ED84"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539D2AFE" w14:textId="77777777" w:rsidR="00D35C24" w:rsidRDefault="00D35C24" w:rsidP="00D35C24">
            <w:pPr>
              <w:pStyle w:val="TableCell"/>
            </w:pPr>
            <w:r>
              <w:t>function</w:t>
            </w:r>
          </w:p>
        </w:tc>
        <w:tc>
          <w:tcPr>
            <w:tcW w:w="1984" w:type="dxa"/>
          </w:tcPr>
          <w:p w14:paraId="4F87253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0EABB21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BDC8AB3" w14:textId="73A9872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ID of a specific FunctionDefinition.</w:t>
            </w:r>
          </w:p>
        </w:tc>
      </w:tr>
      <w:tr w:rsidR="00D35C24" w14:paraId="16F86544" w14:textId="77777777" w:rsidTr="00FB3482">
        <w:tc>
          <w:tcPr>
            <w:cnfStyle w:val="001000000000" w:firstRow="0" w:lastRow="0" w:firstColumn="1" w:lastColumn="0" w:oddVBand="0" w:evenVBand="0" w:oddHBand="0" w:evenHBand="0" w:firstRowFirstColumn="0" w:firstRowLastColumn="0" w:lastRowFirstColumn="0" w:lastRowLastColumn="0"/>
            <w:tcW w:w="1667" w:type="dxa"/>
          </w:tcPr>
          <w:p w14:paraId="58C1976D" w14:textId="77777777" w:rsidR="00D35C24" w:rsidRDefault="00D35C24" w:rsidP="00D35C24">
            <w:pPr>
              <w:pStyle w:val="TableCell"/>
            </w:pPr>
            <w:r>
              <w:t>argSpecs</w:t>
            </w:r>
          </w:p>
        </w:tc>
        <w:tc>
          <w:tcPr>
            <w:tcW w:w="1984" w:type="dxa"/>
          </w:tcPr>
          <w:p w14:paraId="15DB0C7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&lt;ArgSpec&gt;</w:t>
            </w:r>
          </w:p>
        </w:tc>
        <w:tc>
          <w:tcPr>
            <w:tcW w:w="992" w:type="dxa"/>
          </w:tcPr>
          <w:p w14:paraId="0F79D8DF" w14:textId="1C33FA9E"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08199DC" w14:textId="2B270D9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of</w:t>
            </w:r>
            <w:r w:rsidR="00D2352D">
              <w:t xml:space="preserve"> ar</w:t>
            </w:r>
            <w:r>
              <w:t>gument</w:t>
            </w:r>
            <w:r w:rsidR="00D2352D">
              <w:t xml:space="preserve"> sp</w:t>
            </w:r>
            <w:r>
              <w:t>ecifications for each</w:t>
            </w:r>
            <w:r w:rsidR="00D2352D">
              <w:t xml:space="preserve"> ar</w:t>
            </w:r>
            <w:r>
              <w:t>gument</w:t>
            </w:r>
            <w:r w:rsidR="00D2352D">
              <w:t xml:space="preserve"> de</w:t>
            </w:r>
            <w:r>
              <w:t>finition contained in the referenced</w:t>
            </w:r>
            <w:r w:rsidR="00D2352D">
              <w:t xml:space="preserve"> fu</w:t>
            </w:r>
            <w:r>
              <w:t>nction</w:t>
            </w:r>
            <w:r w:rsidR="00D2352D">
              <w:t xml:space="preserve"> de</w:t>
            </w:r>
            <w:r>
              <w:t>finition.  These supply a value for each argument, or an expression to enable the value to be derived.</w:t>
            </w:r>
          </w:p>
        </w:tc>
      </w:tr>
    </w:tbl>
    <w:p w14:paraId="52519B19" w14:textId="77777777" w:rsidR="00D35C24" w:rsidRPr="00211806" w:rsidRDefault="00D35C24" w:rsidP="00D35C24"/>
    <w:p w14:paraId="1FB7ED2B" w14:textId="77777777" w:rsidR="00D35C24" w:rsidRDefault="00D35C24" w:rsidP="00D35C24">
      <w:pPr>
        <w:pStyle w:val="Heading2"/>
        <w:keepLines w:val="0"/>
        <w:pageBreakBefore/>
      </w:pPr>
      <w:bookmarkStart w:id="186" w:name="_Ref33099150"/>
      <w:bookmarkStart w:id="187" w:name="_Toc52218256"/>
      <w:bookmarkStart w:id="188" w:name="_Toc140093806"/>
      <w:r>
        <w:lastRenderedPageBreak/>
        <w:t>MPS Data Types</w:t>
      </w:r>
      <w:bookmarkEnd w:id="186"/>
      <w:bookmarkEnd w:id="187"/>
      <w:bookmarkEnd w:id="188"/>
    </w:p>
    <w:p w14:paraId="6E12515A" w14:textId="77777777" w:rsidR="00D35C24" w:rsidRPr="00EF3CF4" w:rsidRDefault="00D35C24" w:rsidP="00D35C24">
      <w:pPr>
        <w:pStyle w:val="Heading3"/>
        <w:keepLines w:val="0"/>
        <w:pBdr>
          <w:top w:val="single" w:sz="4" w:space="1" w:color="FFFFFF"/>
          <w:left w:val="single" w:sz="4" w:space="0" w:color="FFFFFF"/>
          <w:bottom w:val="single" w:sz="4" w:space="1" w:color="FFFFFF"/>
          <w:right w:val="single" w:sz="4" w:space="0" w:color="FFFFFF"/>
        </w:pBdr>
      </w:pPr>
      <w:bookmarkStart w:id="189" w:name="_Ref20839653"/>
      <w:bookmarkStart w:id="190" w:name="_Toc52218257"/>
      <w:bookmarkStart w:id="191" w:name="_Toc140093807"/>
      <w:r>
        <w:t>MPS Base Data Types</w:t>
      </w:r>
      <w:bookmarkEnd w:id="189"/>
      <w:bookmarkEnd w:id="190"/>
      <w:bookmarkEnd w:id="191"/>
    </w:p>
    <w:p w14:paraId="4FC7D584" w14:textId="4CDBBFCC" w:rsidR="00D35C24" w:rsidRDefault="00251266" w:rsidP="00EA31B0">
      <w:pPr>
        <w:spacing w:before="0"/>
        <w:jc w:val="center"/>
      </w:pPr>
      <w:r w:rsidRPr="00251266">
        <w:t xml:space="preserve"> </w:t>
      </w:r>
      <w:r w:rsidR="008E14B5" w:rsidRPr="008E14B5">
        <w:t xml:space="preserve"> </w:t>
      </w:r>
      <w:r w:rsidR="00122440" w:rsidRPr="00122440">
        <w:rPr>
          <w:noProof/>
        </w:rPr>
        <w:drawing>
          <wp:inline distT="0" distB="0" distL="0" distR="0" wp14:anchorId="6091420B" wp14:editId="5F8791DF">
            <wp:extent cx="5716905" cy="4311015"/>
            <wp:effectExtent l="0" t="0" r="0" b="0"/>
            <wp:docPr id="1775516685" name="Picture 1775516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6905" cy="4311015"/>
                    </a:xfrm>
                    <a:prstGeom prst="rect">
                      <a:avLst/>
                    </a:prstGeom>
                    <a:noFill/>
                    <a:ln>
                      <a:noFill/>
                    </a:ln>
                  </pic:spPr>
                </pic:pic>
              </a:graphicData>
            </a:graphic>
          </wp:inline>
        </w:drawing>
      </w:r>
    </w:p>
    <w:p w14:paraId="4057117A" w14:textId="77400403" w:rsidR="00D35C24" w:rsidRDefault="00D35C24" w:rsidP="00D35C24">
      <w:pPr>
        <w:pStyle w:val="Caption"/>
        <w:keepNext w:val="0"/>
      </w:pPr>
      <w:bookmarkStart w:id="192" w:name="_Ref525056178"/>
      <w:bookmarkStart w:id="193" w:name="_Toc140093373"/>
      <w:r>
        <w:t xml:space="preserve">Figure </w:t>
      </w:r>
      <w:r w:rsidR="00A23CA0">
        <w:fldChar w:fldCharType="begin"/>
      </w:r>
      <w:r w:rsidR="00A23CA0">
        <w:instrText xml:space="preserve"> SEQ Figure \* ARABIC</w:instrText>
      </w:r>
      <w:r w:rsidR="00A23CA0">
        <w:instrText xml:space="preserve"> </w:instrText>
      </w:r>
      <w:r w:rsidR="00A23CA0">
        <w:fldChar w:fldCharType="separate"/>
      </w:r>
      <w:r w:rsidR="00182691">
        <w:rPr>
          <w:noProof/>
        </w:rPr>
        <w:t>30</w:t>
      </w:r>
      <w:r w:rsidR="00A23CA0">
        <w:rPr>
          <w:noProof/>
        </w:rPr>
        <w:fldChar w:fldCharType="end"/>
      </w:r>
      <w:bookmarkEnd w:id="192"/>
      <w:r>
        <w:t>: MPS Base Data Types</w:t>
      </w:r>
      <w:bookmarkEnd w:id="193"/>
    </w:p>
    <w:p w14:paraId="67465E11" w14:textId="68EBD8F9" w:rsidR="00D35C24" w:rsidRDefault="00D35C24" w:rsidP="00D35C24">
      <w:r>
        <w:t xml:space="preserve">The MPS information model is defined in terms of a set of base data types.  As MPS services are defined as abstract services in terms of the MO service framework, these data types must also be compatible with the attribute types defined in the MO Message Abstraction Layer (MAL).  The MAL attribute types (shown in </w:t>
      </w:r>
      <w:r>
        <w:fldChar w:fldCharType="begin"/>
      </w:r>
      <w:r>
        <w:instrText xml:space="preserve"> REF _Ref525056178 \h </w:instrText>
      </w:r>
      <w:r>
        <w:fldChar w:fldCharType="separate"/>
      </w:r>
      <w:r w:rsidR="00182691">
        <w:t xml:space="preserve">Figure </w:t>
      </w:r>
      <w:r w:rsidR="00182691">
        <w:rPr>
          <w:noProof/>
        </w:rPr>
        <w:t>30</w:t>
      </w:r>
      <w:r>
        <w:fldChar w:fldCharType="end"/>
      </w:r>
      <w:r>
        <w:t xml:space="preserve"> above in purple) are as follows:</w:t>
      </w:r>
    </w:p>
    <w:p w14:paraId="1193AFD5" w14:textId="77777777" w:rsidR="00D35C24" w:rsidRDefault="00D35C24" w:rsidP="00846010">
      <w:pPr>
        <w:numPr>
          <w:ilvl w:val="0"/>
          <w:numId w:val="29"/>
        </w:numPr>
        <w:tabs>
          <w:tab w:val="left" w:pos="2410"/>
        </w:tabs>
        <w:spacing w:line="240" w:lineRule="auto"/>
      </w:pPr>
      <w:r>
        <w:t>Boolean</w:t>
      </w:r>
    </w:p>
    <w:p w14:paraId="69CD494E" w14:textId="77777777" w:rsidR="00D35C24" w:rsidRDefault="00D35C24" w:rsidP="00846010">
      <w:pPr>
        <w:numPr>
          <w:ilvl w:val="0"/>
          <w:numId w:val="29"/>
        </w:numPr>
        <w:tabs>
          <w:tab w:val="left" w:pos="2410"/>
        </w:tabs>
        <w:spacing w:before="120" w:line="0" w:lineRule="atLeast"/>
      </w:pPr>
      <w:r>
        <w:t>Float</w:t>
      </w:r>
      <w:r>
        <w:tab/>
      </w:r>
      <w:r w:rsidRPr="00084F31">
        <w:rPr>
          <w:i/>
        </w:rPr>
        <w:t>32-bit floating point number</w:t>
      </w:r>
    </w:p>
    <w:p w14:paraId="038227C1" w14:textId="77777777" w:rsidR="00D35C24" w:rsidRDefault="00D35C24" w:rsidP="00846010">
      <w:pPr>
        <w:numPr>
          <w:ilvl w:val="0"/>
          <w:numId w:val="29"/>
        </w:numPr>
        <w:tabs>
          <w:tab w:val="left" w:pos="2410"/>
        </w:tabs>
        <w:spacing w:before="0" w:line="240" w:lineRule="auto"/>
      </w:pPr>
      <w:r>
        <w:t>Double</w:t>
      </w:r>
      <w:r>
        <w:tab/>
      </w:r>
      <w:r w:rsidRPr="00084F31">
        <w:rPr>
          <w:i/>
        </w:rPr>
        <w:t>64-bit floating point number</w:t>
      </w:r>
    </w:p>
    <w:p w14:paraId="333BD89A" w14:textId="77777777" w:rsidR="00D35C24" w:rsidRDefault="00D35C24" w:rsidP="00846010">
      <w:pPr>
        <w:numPr>
          <w:ilvl w:val="0"/>
          <w:numId w:val="29"/>
        </w:numPr>
        <w:tabs>
          <w:tab w:val="left" w:pos="2410"/>
        </w:tabs>
        <w:spacing w:before="120" w:line="0" w:lineRule="atLeast"/>
      </w:pPr>
      <w:r>
        <w:t>Octet</w:t>
      </w:r>
      <w:r>
        <w:tab/>
      </w:r>
      <w:r>
        <w:rPr>
          <w:i/>
        </w:rPr>
        <w:t>8-bit signed integer</w:t>
      </w:r>
    </w:p>
    <w:p w14:paraId="19F15C59" w14:textId="77777777" w:rsidR="00D35C24" w:rsidRPr="00084F31" w:rsidRDefault="00D35C24" w:rsidP="00846010">
      <w:pPr>
        <w:numPr>
          <w:ilvl w:val="0"/>
          <w:numId w:val="29"/>
        </w:numPr>
        <w:tabs>
          <w:tab w:val="left" w:pos="2410"/>
        </w:tabs>
        <w:spacing w:before="0" w:line="240" w:lineRule="auto"/>
      </w:pPr>
      <w:r>
        <w:t>UOctet</w:t>
      </w:r>
      <w:r>
        <w:tab/>
      </w:r>
      <w:r>
        <w:rPr>
          <w:i/>
        </w:rPr>
        <w:t>8-bit unsigned integer</w:t>
      </w:r>
    </w:p>
    <w:p w14:paraId="5B7071FC" w14:textId="77777777" w:rsidR="00D35C24" w:rsidRPr="00084F31" w:rsidRDefault="00D35C24" w:rsidP="00846010">
      <w:pPr>
        <w:numPr>
          <w:ilvl w:val="0"/>
          <w:numId w:val="29"/>
        </w:numPr>
        <w:tabs>
          <w:tab w:val="left" w:pos="2410"/>
        </w:tabs>
        <w:spacing w:before="0" w:line="240" w:lineRule="auto"/>
      </w:pPr>
      <w:r>
        <w:t>Short</w:t>
      </w:r>
      <w:r>
        <w:tab/>
      </w:r>
      <w:r>
        <w:rPr>
          <w:i/>
        </w:rPr>
        <w:t>16-bit signed integer</w:t>
      </w:r>
    </w:p>
    <w:p w14:paraId="03D1BE78" w14:textId="77777777" w:rsidR="00D35C24" w:rsidRPr="00084F31" w:rsidRDefault="00D35C24" w:rsidP="00846010">
      <w:pPr>
        <w:numPr>
          <w:ilvl w:val="0"/>
          <w:numId w:val="29"/>
        </w:numPr>
        <w:tabs>
          <w:tab w:val="left" w:pos="2410"/>
        </w:tabs>
        <w:spacing w:before="0" w:line="240" w:lineRule="auto"/>
      </w:pPr>
      <w:r>
        <w:t>UShort</w:t>
      </w:r>
      <w:r>
        <w:tab/>
      </w:r>
      <w:r>
        <w:rPr>
          <w:i/>
        </w:rPr>
        <w:t>16-bit unsigned integer</w:t>
      </w:r>
    </w:p>
    <w:p w14:paraId="2084C6FB" w14:textId="77777777" w:rsidR="00D35C24" w:rsidRDefault="00D35C24" w:rsidP="00846010">
      <w:pPr>
        <w:numPr>
          <w:ilvl w:val="0"/>
          <w:numId w:val="29"/>
        </w:numPr>
        <w:tabs>
          <w:tab w:val="left" w:pos="2410"/>
        </w:tabs>
        <w:spacing w:before="0" w:line="240" w:lineRule="auto"/>
      </w:pPr>
      <w:r>
        <w:t>Integer</w:t>
      </w:r>
      <w:r>
        <w:tab/>
      </w:r>
      <w:r>
        <w:rPr>
          <w:i/>
        </w:rPr>
        <w:t>32-bit signed integer</w:t>
      </w:r>
    </w:p>
    <w:p w14:paraId="20D2464E" w14:textId="77777777" w:rsidR="00D35C24" w:rsidRPr="00084F31" w:rsidRDefault="00D35C24" w:rsidP="00846010">
      <w:pPr>
        <w:numPr>
          <w:ilvl w:val="0"/>
          <w:numId w:val="29"/>
        </w:numPr>
        <w:tabs>
          <w:tab w:val="left" w:pos="2410"/>
        </w:tabs>
        <w:spacing w:before="0" w:line="240" w:lineRule="auto"/>
      </w:pPr>
      <w:r>
        <w:t>UInteger</w:t>
      </w:r>
      <w:r>
        <w:tab/>
      </w:r>
      <w:r>
        <w:rPr>
          <w:i/>
        </w:rPr>
        <w:t>32-bit unsigned integer</w:t>
      </w:r>
    </w:p>
    <w:p w14:paraId="3DDFDDE0" w14:textId="77777777" w:rsidR="00D35C24" w:rsidRPr="00084F31" w:rsidRDefault="00D35C24" w:rsidP="00846010">
      <w:pPr>
        <w:numPr>
          <w:ilvl w:val="0"/>
          <w:numId w:val="29"/>
        </w:numPr>
        <w:tabs>
          <w:tab w:val="left" w:pos="2410"/>
        </w:tabs>
        <w:spacing w:before="0" w:line="240" w:lineRule="auto"/>
      </w:pPr>
      <w:r>
        <w:lastRenderedPageBreak/>
        <w:t>Long</w:t>
      </w:r>
      <w:r>
        <w:tab/>
      </w:r>
      <w:r>
        <w:rPr>
          <w:i/>
        </w:rPr>
        <w:t>64-bit signed integer</w:t>
      </w:r>
    </w:p>
    <w:p w14:paraId="504FB56A" w14:textId="77777777" w:rsidR="00D35C24" w:rsidRPr="00084F31" w:rsidRDefault="00D35C24" w:rsidP="00846010">
      <w:pPr>
        <w:numPr>
          <w:ilvl w:val="0"/>
          <w:numId w:val="29"/>
        </w:numPr>
        <w:tabs>
          <w:tab w:val="left" w:pos="2410"/>
        </w:tabs>
        <w:spacing w:before="0" w:line="240" w:lineRule="auto"/>
      </w:pPr>
      <w:r>
        <w:t>ULong</w:t>
      </w:r>
      <w:r>
        <w:tab/>
      </w:r>
      <w:r>
        <w:rPr>
          <w:i/>
        </w:rPr>
        <w:t>64-bit unsigned integer</w:t>
      </w:r>
    </w:p>
    <w:p w14:paraId="1CEF7196" w14:textId="77777777" w:rsidR="00D35C24" w:rsidRPr="00084F31" w:rsidRDefault="00D35C24" w:rsidP="00846010">
      <w:pPr>
        <w:numPr>
          <w:ilvl w:val="0"/>
          <w:numId w:val="29"/>
        </w:numPr>
        <w:tabs>
          <w:tab w:val="left" w:pos="2410"/>
        </w:tabs>
        <w:spacing w:before="120" w:line="0" w:lineRule="atLeast"/>
      </w:pPr>
      <w:r>
        <w:t>Duration</w:t>
      </w:r>
      <w:r>
        <w:tab/>
      </w:r>
      <w:r>
        <w:rPr>
          <w:i/>
        </w:rPr>
        <w:t>Length of time in seconds (may include a fractional component)</w:t>
      </w:r>
    </w:p>
    <w:p w14:paraId="28E5454F" w14:textId="77777777" w:rsidR="00D35C24" w:rsidRDefault="00D35C24" w:rsidP="00846010">
      <w:pPr>
        <w:numPr>
          <w:ilvl w:val="0"/>
          <w:numId w:val="29"/>
        </w:numPr>
        <w:tabs>
          <w:tab w:val="left" w:pos="2410"/>
        </w:tabs>
        <w:spacing w:before="0" w:line="0" w:lineRule="atLeast"/>
      </w:pPr>
      <w:r>
        <w:t>Time</w:t>
      </w:r>
      <w:r>
        <w:tab/>
      </w:r>
      <w:r>
        <w:rPr>
          <w:i/>
        </w:rPr>
        <w:t>Absolute date and time to millisecond resolution</w:t>
      </w:r>
    </w:p>
    <w:p w14:paraId="7EA0BBEA" w14:textId="77777777" w:rsidR="00D35C24" w:rsidRDefault="00D35C24" w:rsidP="00846010">
      <w:pPr>
        <w:numPr>
          <w:ilvl w:val="0"/>
          <w:numId w:val="29"/>
        </w:numPr>
        <w:tabs>
          <w:tab w:val="left" w:pos="2410"/>
        </w:tabs>
        <w:spacing w:before="0" w:line="0" w:lineRule="atLeast"/>
      </w:pPr>
      <w:r>
        <w:t>FineTime</w:t>
      </w:r>
      <w:r>
        <w:tab/>
      </w:r>
      <w:r>
        <w:rPr>
          <w:i/>
        </w:rPr>
        <w:t>Absolute date and time to picosend resolution</w:t>
      </w:r>
    </w:p>
    <w:p w14:paraId="77560680" w14:textId="77777777" w:rsidR="00D35C24" w:rsidRDefault="00D35C24" w:rsidP="00846010">
      <w:pPr>
        <w:numPr>
          <w:ilvl w:val="0"/>
          <w:numId w:val="29"/>
        </w:numPr>
        <w:tabs>
          <w:tab w:val="left" w:pos="2410"/>
        </w:tabs>
        <w:spacing w:before="120" w:line="0" w:lineRule="atLeast"/>
      </w:pPr>
      <w:r>
        <w:t>String</w:t>
      </w:r>
      <w:r>
        <w:tab/>
      </w:r>
      <w:r w:rsidRPr="00EF3CF4">
        <w:rPr>
          <w:i/>
        </w:rPr>
        <w:t>Text as a variable-length, unbounded, Unicode string</w:t>
      </w:r>
    </w:p>
    <w:p w14:paraId="3A445E80" w14:textId="7344765C" w:rsidR="00D35C24" w:rsidRPr="00EF3CF4" w:rsidRDefault="00D35C24" w:rsidP="00846010">
      <w:pPr>
        <w:numPr>
          <w:ilvl w:val="0"/>
          <w:numId w:val="29"/>
        </w:numPr>
        <w:tabs>
          <w:tab w:val="left" w:pos="2410"/>
        </w:tabs>
        <w:spacing w:before="0" w:line="0" w:lineRule="atLeast"/>
      </w:pPr>
      <w:r>
        <w:t>Blob</w:t>
      </w:r>
      <w:r>
        <w:tab/>
      </w:r>
      <w:r w:rsidR="00C0450D">
        <w:rPr>
          <w:i/>
        </w:rPr>
        <w:t>Stores</w:t>
      </w:r>
      <w:r>
        <w:rPr>
          <w:i/>
        </w:rPr>
        <w:t xml:space="preserve"> binary objects, it is a variable-length, unbounded, octet array</w:t>
      </w:r>
    </w:p>
    <w:p w14:paraId="6BEA3408" w14:textId="247DAAB3" w:rsidR="00D35C24" w:rsidRPr="00EF3CF4" w:rsidRDefault="00D35C24" w:rsidP="00846010">
      <w:pPr>
        <w:numPr>
          <w:ilvl w:val="0"/>
          <w:numId w:val="29"/>
        </w:numPr>
        <w:tabs>
          <w:tab w:val="left" w:pos="2410"/>
        </w:tabs>
        <w:spacing w:before="120" w:line="0" w:lineRule="atLeast"/>
      </w:pPr>
      <w:r>
        <w:t>Identifier</w:t>
      </w:r>
      <w:r>
        <w:tab/>
      </w:r>
      <w:r w:rsidR="00C0450D">
        <w:rPr>
          <w:i/>
        </w:rPr>
        <w:t>Stores</w:t>
      </w:r>
      <w:r>
        <w:rPr>
          <w:i/>
        </w:rPr>
        <w:t xml:space="preserve"> Identifiers, a variable-length, unbounded, Unicode string</w:t>
      </w:r>
    </w:p>
    <w:p w14:paraId="12DB0774" w14:textId="040A5180" w:rsidR="00D35C24" w:rsidRPr="009C6DB8" w:rsidRDefault="00D35C24" w:rsidP="00846010">
      <w:pPr>
        <w:numPr>
          <w:ilvl w:val="0"/>
          <w:numId w:val="29"/>
        </w:numPr>
        <w:tabs>
          <w:tab w:val="left" w:pos="2410"/>
        </w:tabs>
        <w:spacing w:before="0" w:line="0" w:lineRule="atLeast"/>
        <w:ind w:left="357" w:hanging="357"/>
      </w:pPr>
      <w:r w:rsidRPr="003C285F">
        <w:rPr>
          <w:rStyle w:val="Acronym"/>
        </w:rPr>
        <w:t>URI</w:t>
      </w:r>
      <w:r>
        <w:tab/>
      </w:r>
      <w:r w:rsidR="00C0450D">
        <w:rPr>
          <w:i/>
        </w:rPr>
        <w:t>Stores</w:t>
      </w:r>
      <w:r>
        <w:rPr>
          <w:i/>
        </w:rPr>
        <w:t xml:space="preserve"> URI addresses, a variable-length, unbounded, Unicode string</w:t>
      </w:r>
    </w:p>
    <w:p w14:paraId="43255F1B" w14:textId="20BD2D35" w:rsidR="004B0289" w:rsidRPr="004B0289" w:rsidRDefault="00D35C24" w:rsidP="00846010">
      <w:pPr>
        <w:numPr>
          <w:ilvl w:val="0"/>
          <w:numId w:val="29"/>
        </w:numPr>
        <w:tabs>
          <w:tab w:val="left" w:pos="2410"/>
        </w:tabs>
        <w:spacing w:before="0" w:line="0" w:lineRule="atLeast"/>
        <w:ind w:left="2410" w:hanging="2410"/>
        <w:rPr>
          <w:i/>
          <w:iCs/>
        </w:rPr>
      </w:pPr>
      <w:r w:rsidRPr="004B0289">
        <w:t>ObjectRef</w:t>
      </w:r>
      <w:bookmarkStart w:id="194" w:name="_Ref87274378"/>
      <w:r w:rsidR="004B0289" w:rsidRPr="004B0289">
        <w:rPr>
          <w:vertAlign w:val="superscript"/>
        </w:rPr>
        <w:footnoteReference w:id="3"/>
      </w:r>
      <w:bookmarkEnd w:id="194"/>
      <w:r w:rsidRPr="004B0289">
        <w:tab/>
      </w:r>
      <w:r w:rsidRPr="004B0289">
        <w:rPr>
          <w:i/>
          <w:iCs/>
        </w:rPr>
        <w:t>Reference to an MO</w:t>
      </w:r>
      <w:r w:rsidR="00D2352D" w:rsidRPr="004B0289">
        <w:rPr>
          <w:i/>
          <w:iCs/>
        </w:rPr>
        <w:t xml:space="preserve"> ob</w:t>
      </w:r>
      <w:r w:rsidRPr="004B0289">
        <w:rPr>
          <w:i/>
          <w:iCs/>
        </w:rPr>
        <w:t>ject</w:t>
      </w:r>
      <w:r w:rsidR="00136D7B">
        <w:rPr>
          <w:i/>
          <w:iCs/>
        </w:rPr>
        <w:t xml:space="preserve"> </w:t>
      </w:r>
    </w:p>
    <w:p w14:paraId="0E733D2E" w14:textId="05672C78" w:rsidR="00E75D67" w:rsidRDefault="00E75D67" w:rsidP="00D35C24">
      <w:r>
        <w:t>MAL::Object</w:t>
      </w:r>
      <w:r w:rsidR="00676CF4" w:rsidRPr="004B0289">
        <w:rPr>
          <w:vertAlign w:val="superscript"/>
        </w:rPr>
        <w:fldChar w:fldCharType="begin"/>
      </w:r>
      <w:r w:rsidR="00676CF4" w:rsidRPr="004B0289">
        <w:rPr>
          <w:vertAlign w:val="superscript"/>
        </w:rPr>
        <w:instrText xml:space="preserve"> NOTEREF _Ref87274378 \h </w:instrText>
      </w:r>
      <w:r w:rsidR="00676CF4">
        <w:rPr>
          <w:vertAlign w:val="superscript"/>
        </w:rPr>
        <w:instrText xml:space="preserve"> \* MERGEFORMAT </w:instrText>
      </w:r>
      <w:r w:rsidR="00676CF4" w:rsidRPr="004B0289">
        <w:rPr>
          <w:vertAlign w:val="superscript"/>
        </w:rPr>
      </w:r>
      <w:r w:rsidR="00676CF4" w:rsidRPr="004B0289">
        <w:rPr>
          <w:vertAlign w:val="superscript"/>
        </w:rPr>
        <w:fldChar w:fldCharType="separate"/>
      </w:r>
      <w:r w:rsidR="00676CF4">
        <w:rPr>
          <w:vertAlign w:val="superscript"/>
        </w:rPr>
        <w:t>2</w:t>
      </w:r>
      <w:r w:rsidR="00676CF4" w:rsidRPr="004B0289">
        <w:rPr>
          <w:vertAlign w:val="superscript"/>
        </w:rPr>
        <w:fldChar w:fldCharType="end"/>
      </w:r>
      <w:r>
        <w:t xml:space="preserve"> is defined as an abstract extension of MAL::Composite that contains a representation of the data structure of an MO object.  </w:t>
      </w:r>
      <w:r w:rsidR="000202C1">
        <w:t xml:space="preserve">It has one attribute, that is the </w:t>
      </w:r>
      <w:r w:rsidR="000202C1">
        <w:rPr>
          <w:rStyle w:val="Term"/>
        </w:rPr>
        <w:t xml:space="preserve">identity </w:t>
      </w:r>
      <w:r w:rsidR="000202C1">
        <w:t xml:space="preserve">of the </w:t>
      </w:r>
      <w:r>
        <w:t>MO object, represented as a MAL::ObjectIdentity</w:t>
      </w:r>
      <w:r w:rsidR="000202C1">
        <w:t xml:space="preserve"> composite data structure</w:t>
      </w:r>
      <w:r>
        <w:t>.</w:t>
      </w:r>
    </w:p>
    <w:p w14:paraId="2780216B" w14:textId="021D09AD" w:rsidR="000202C1" w:rsidRPr="00676CF4" w:rsidRDefault="00FD3A2A" w:rsidP="00D35C24">
      <w:r>
        <w:t>MAL::ObjectIdentity</w:t>
      </w:r>
      <w:r w:rsidR="004B0289" w:rsidRPr="004B0289">
        <w:rPr>
          <w:vertAlign w:val="superscript"/>
        </w:rPr>
        <w:fldChar w:fldCharType="begin"/>
      </w:r>
      <w:r w:rsidR="004B0289" w:rsidRPr="004B0289">
        <w:rPr>
          <w:vertAlign w:val="superscript"/>
        </w:rPr>
        <w:instrText xml:space="preserve"> NOTEREF _Ref87274378 \h </w:instrText>
      </w:r>
      <w:r w:rsidR="004B0289">
        <w:rPr>
          <w:vertAlign w:val="superscript"/>
        </w:rPr>
        <w:instrText xml:space="preserve"> \* MERGEFORMAT </w:instrText>
      </w:r>
      <w:r w:rsidR="004B0289" w:rsidRPr="004B0289">
        <w:rPr>
          <w:vertAlign w:val="superscript"/>
        </w:rPr>
      </w:r>
      <w:r w:rsidR="004B0289" w:rsidRPr="004B0289">
        <w:rPr>
          <w:vertAlign w:val="superscript"/>
        </w:rPr>
        <w:fldChar w:fldCharType="separate"/>
      </w:r>
      <w:r w:rsidR="00182691">
        <w:rPr>
          <w:vertAlign w:val="superscript"/>
        </w:rPr>
        <w:t>2</w:t>
      </w:r>
      <w:r w:rsidR="004B0289" w:rsidRPr="004B0289">
        <w:rPr>
          <w:vertAlign w:val="superscript"/>
        </w:rPr>
        <w:fldChar w:fldCharType="end"/>
      </w:r>
      <w:r>
        <w:t xml:space="preserve"> is defined as an extension of MAL::Composite that contains the </w:t>
      </w:r>
      <w:r w:rsidRPr="00FD3A2A">
        <w:rPr>
          <w:rStyle w:val="Term"/>
        </w:rPr>
        <w:t>identity</w:t>
      </w:r>
      <w:r>
        <w:t xml:space="preserve"> of an MO object, including its </w:t>
      </w:r>
      <w:r w:rsidRPr="00FD3A2A">
        <w:rPr>
          <w:rStyle w:val="Term"/>
        </w:rPr>
        <w:t>domain</w:t>
      </w:r>
      <w:r>
        <w:t xml:space="preserve">, </w:t>
      </w:r>
      <w:r w:rsidRPr="00FD3A2A">
        <w:rPr>
          <w:rStyle w:val="Term"/>
        </w:rPr>
        <w:t>key</w:t>
      </w:r>
      <w:r>
        <w:t xml:space="preserve"> and </w:t>
      </w:r>
      <w:r w:rsidRPr="00FD3A2A">
        <w:rPr>
          <w:rStyle w:val="Term"/>
        </w:rPr>
        <w:t>version</w:t>
      </w:r>
      <w:r>
        <w:t>.</w:t>
      </w:r>
      <w:r w:rsidR="00676CF4">
        <w:t xml:space="preserve">  The </w:t>
      </w:r>
      <w:r w:rsidR="00676CF4">
        <w:rPr>
          <w:rStyle w:val="Term"/>
        </w:rPr>
        <w:t xml:space="preserve">area </w:t>
      </w:r>
      <w:r w:rsidR="00676CF4">
        <w:t>and type of the MO object are implied by the derived concrete type of the object.</w:t>
      </w:r>
    </w:p>
    <w:p w14:paraId="4D1B09D8" w14:textId="2F08E9AC" w:rsidR="00073161" w:rsidRDefault="00FD3A2A" w:rsidP="00D35C24">
      <w:r>
        <w:t>The MAL</w:t>
      </w:r>
      <w:r w:rsidR="00073161">
        <w:t>::</w:t>
      </w:r>
      <w:r w:rsidR="0040319E">
        <w:t xml:space="preserve">ObjectRef </w:t>
      </w:r>
      <w:r>
        <w:t>attribute type ha</w:t>
      </w:r>
      <w:r w:rsidR="00073161">
        <w:t>s</w:t>
      </w:r>
      <w:r>
        <w:t xml:space="preserve"> </w:t>
      </w:r>
      <w:r w:rsidR="00676CF4">
        <w:t>a similar</w:t>
      </w:r>
      <w:r>
        <w:t xml:space="preserve"> </w:t>
      </w:r>
      <w:r w:rsidR="00C0450D">
        <w:t xml:space="preserve">conceptual </w:t>
      </w:r>
      <w:r>
        <w:t>structure</w:t>
      </w:r>
      <w:r w:rsidR="00C0450D">
        <w:t xml:space="preserve">, but </w:t>
      </w:r>
      <w:r w:rsidR="00676CF4">
        <w:t xml:space="preserve">includes the </w:t>
      </w:r>
      <w:r w:rsidR="00676CF4">
        <w:rPr>
          <w:rStyle w:val="Term"/>
        </w:rPr>
        <w:t xml:space="preserve">area </w:t>
      </w:r>
      <w:r w:rsidR="00676CF4">
        <w:t xml:space="preserve">and type of the referenced object and </w:t>
      </w:r>
      <w:r w:rsidR="00C0450D">
        <w:t>its encoding is dependent the MAL binding used</w:t>
      </w:r>
      <w:r>
        <w:t>.</w:t>
      </w:r>
      <w:r w:rsidR="00C0450D">
        <w:t xml:space="preserve"> </w:t>
      </w:r>
      <w:r w:rsidR="0040319E">
        <w:t xml:space="preserve"> MAL</w:t>
      </w:r>
      <w:r w:rsidR="00073161">
        <w:t>::</w:t>
      </w:r>
      <w:r w:rsidR="0040319E">
        <w:t>ObjectRef</w:t>
      </w:r>
      <w:r w:rsidR="0040319E" w:rsidRPr="0040319E">
        <w:t xml:space="preserve"> </w:t>
      </w:r>
      <w:r w:rsidR="0040319E">
        <w:t xml:space="preserve">can be used </w:t>
      </w:r>
      <w:r w:rsidR="00073161">
        <w:t>in two ways:</w:t>
      </w:r>
    </w:p>
    <w:p w14:paraId="109CA8BF" w14:textId="6C3BB212" w:rsidR="00073161" w:rsidRDefault="00073161" w:rsidP="00AC624A">
      <w:pPr>
        <w:ind w:left="2410" w:hanging="2051"/>
      </w:pPr>
      <w:r>
        <w:t>ObjectRef</w:t>
      </w:r>
      <w:r w:rsidR="00AC624A">
        <w:tab/>
        <w:t>w</w:t>
      </w:r>
      <w:r>
        <w:t xml:space="preserve">ithout a defined object type, in which case the </w:t>
      </w:r>
      <w:r w:rsidRPr="00073161">
        <w:rPr>
          <w:rStyle w:val="Term"/>
        </w:rPr>
        <w:t>are</w:t>
      </w:r>
      <w:r>
        <w:rPr>
          <w:rStyle w:val="Term"/>
        </w:rPr>
        <w:t>a</w:t>
      </w:r>
      <w:r>
        <w:t xml:space="preserve"> and type of the referenced MO object are </w:t>
      </w:r>
      <w:r w:rsidR="00AC624A">
        <w:t xml:space="preserve">explicitly </w:t>
      </w:r>
      <w:r>
        <w:t>encoded within the reference.</w:t>
      </w:r>
    </w:p>
    <w:p w14:paraId="38A10D9E" w14:textId="0D20FF90" w:rsidR="00AC624A" w:rsidRPr="00AC624A" w:rsidRDefault="00AC624A" w:rsidP="00AC624A">
      <w:pPr>
        <w:ind w:left="2410" w:hanging="2051"/>
      </w:pPr>
      <w:r>
        <w:t>ObjectRef&lt;T&gt;</w:t>
      </w:r>
      <w:r>
        <w:tab/>
        <w:t xml:space="preserve">with a defined object type, in which case the </w:t>
      </w:r>
      <w:r>
        <w:rPr>
          <w:rStyle w:val="Term"/>
        </w:rPr>
        <w:t>area</w:t>
      </w:r>
      <w:r>
        <w:t xml:space="preserve"> and type of the referenced MO object are implicit and not encoded within the reference.</w:t>
      </w:r>
    </w:p>
    <w:p w14:paraId="1192659D" w14:textId="7CE18539" w:rsidR="00FD3A2A" w:rsidRPr="00FD3A2A" w:rsidRDefault="0040319E" w:rsidP="00D35C24">
      <w:r>
        <w:t>Th</w:t>
      </w:r>
      <w:r w:rsidR="00AC624A">
        <w:t>e latter</w:t>
      </w:r>
      <w:r>
        <w:t xml:space="preserve"> allows for more compact encoding of the reference and should be used where the context only permits a single type of object to be referenced.</w:t>
      </w:r>
      <w:r w:rsidR="00942676">
        <w:t xml:space="preserve">  If the reference can point to objects of multiple types or to an abstract type that has multiple concrete sub-types, then </w:t>
      </w:r>
      <w:r w:rsidR="00AC624A">
        <w:t>an untyped ObjectRef</w:t>
      </w:r>
      <w:r w:rsidR="00942676">
        <w:t xml:space="preserve"> should be used.</w:t>
      </w:r>
    </w:p>
    <w:p w14:paraId="5682CD00" w14:textId="47332EAC" w:rsidR="00D35C24" w:rsidRDefault="00D35C24" w:rsidP="00D35C24">
      <w:r>
        <w:t>The MAL also defines NamedValue as an extension of MAL::Composite that allows the specification of a name-value pair.</w:t>
      </w:r>
    </w:p>
    <w:p w14:paraId="72FF4FEA" w14:textId="015456D3" w:rsidR="00D35C24" w:rsidRDefault="00D35C24" w:rsidP="00D35C24">
      <w:r>
        <w:t>The MPS</w:t>
      </w:r>
      <w:r w:rsidR="00D2352D">
        <w:t xml:space="preserve"> in</w:t>
      </w:r>
      <w:r>
        <w:t>formation</w:t>
      </w:r>
      <w:r w:rsidR="00D2352D">
        <w:t xml:space="preserve"> mo</w:t>
      </w:r>
      <w:r>
        <w:t>del optionally extends this set of MAL attribute types with the following additional MAL composite data types:</w:t>
      </w:r>
    </w:p>
    <w:p w14:paraId="47A9B8D2" w14:textId="77777777" w:rsidR="00D35C24" w:rsidRPr="00EF3CF4" w:rsidRDefault="00D35C24" w:rsidP="00353565">
      <w:pPr>
        <w:numPr>
          <w:ilvl w:val="0"/>
          <w:numId w:val="30"/>
        </w:numPr>
        <w:tabs>
          <w:tab w:val="left" w:pos="1701"/>
        </w:tabs>
        <w:spacing w:before="120" w:line="0" w:lineRule="atLeast"/>
        <w:ind w:left="1701" w:hanging="1701"/>
      </w:pPr>
      <w:r>
        <w:t>Position</w:t>
      </w:r>
      <w:r>
        <w:tab/>
      </w:r>
      <w:r>
        <w:rPr>
          <w:i/>
        </w:rPr>
        <w:t>Coordinates defining a physical location.</w:t>
      </w:r>
    </w:p>
    <w:p w14:paraId="55243105" w14:textId="77777777" w:rsidR="00D35C24" w:rsidRPr="00043D3E" w:rsidRDefault="00D35C24" w:rsidP="00353565">
      <w:pPr>
        <w:numPr>
          <w:ilvl w:val="0"/>
          <w:numId w:val="30"/>
        </w:numPr>
        <w:tabs>
          <w:tab w:val="left" w:pos="1701"/>
        </w:tabs>
        <w:spacing w:before="120" w:line="0" w:lineRule="atLeast"/>
        <w:ind w:left="1701" w:hanging="1701"/>
      </w:pPr>
      <w:r>
        <w:t>Direction</w:t>
      </w:r>
      <w:r>
        <w:tab/>
      </w:r>
      <w:r>
        <w:rPr>
          <w:i/>
        </w:rPr>
        <w:t>Coordinates defining a target pointing angle.</w:t>
      </w:r>
    </w:p>
    <w:p w14:paraId="687979C3" w14:textId="77777777" w:rsidR="00D35C24" w:rsidRDefault="00D35C24" w:rsidP="00D35C24">
      <w:r>
        <w:lastRenderedPageBreak/>
        <w:t>A number of enumerations associated with the base data types are also defined:</w:t>
      </w:r>
    </w:p>
    <w:p w14:paraId="17410BBA" w14:textId="77777777" w:rsidR="00D35C24" w:rsidRDefault="00D35C24" w:rsidP="00D35C24">
      <w:pPr>
        <w:pStyle w:val="HeadingNoNumber"/>
      </w:pPr>
      <w:r>
        <w:t>MAL::AttributeType</w:t>
      </w:r>
    </w:p>
    <w:p w14:paraId="356BA8E6" w14:textId="77777777" w:rsidR="00D35C24" w:rsidRDefault="00D35C24" w:rsidP="00D35C24">
      <w:r>
        <w:t>MAL::AttributeType is defined in the MAL standard and allows specification of the type of a MAL Attribute.</w:t>
      </w:r>
    </w:p>
    <w:p w14:paraId="7E3B6095" w14:textId="77777777" w:rsidR="00D35C24" w:rsidRPr="00257646" w:rsidRDefault="00D35C24" w:rsidP="00D35C24">
      <w:pPr>
        <w:spacing w:before="0"/>
      </w:pPr>
    </w:p>
    <w:tbl>
      <w:tblPr>
        <w:tblStyle w:val="RBTable"/>
        <w:tblW w:w="9185" w:type="dxa"/>
        <w:tblLayout w:type="fixed"/>
        <w:tblLook w:val="0480" w:firstRow="0" w:lastRow="0" w:firstColumn="1" w:lastColumn="0" w:noHBand="0" w:noVBand="1"/>
        <w:tblCaption w:val="MAL Attribute Type"/>
      </w:tblPr>
      <w:tblGrid>
        <w:gridCol w:w="1783"/>
        <w:gridCol w:w="5717"/>
        <w:gridCol w:w="701"/>
        <w:gridCol w:w="984"/>
      </w:tblGrid>
      <w:tr w:rsidR="00CD70B7" w14:paraId="08FC818C" w14:textId="77777777" w:rsidTr="00CD70B7">
        <w:tc>
          <w:tcPr>
            <w:cnfStyle w:val="001000000000" w:firstRow="0" w:lastRow="0" w:firstColumn="1" w:lastColumn="0" w:oddVBand="0" w:evenVBand="0" w:oddHBand="0" w:evenHBand="0" w:firstRowFirstColumn="0" w:firstRowLastColumn="0" w:lastRowFirstColumn="0" w:lastRowLastColumn="0"/>
            <w:tcW w:w="1783" w:type="dxa"/>
            <w:shd w:val="clear" w:color="auto" w:fill="662382"/>
          </w:tcPr>
          <w:p w14:paraId="35A9B8E9" w14:textId="77777777" w:rsidR="00CD70B7" w:rsidRPr="00404E36" w:rsidRDefault="00CD70B7" w:rsidP="00287DFF">
            <w:pPr>
              <w:pStyle w:val="TableCell"/>
              <w:rPr>
                <w:color w:val="FFFFFF" w:themeColor="background1"/>
              </w:rPr>
            </w:pPr>
            <w:r w:rsidRPr="00404E36">
              <w:rPr>
                <w:color w:val="FFFFFF" w:themeColor="background1"/>
              </w:rPr>
              <w:t>Name</w:t>
            </w:r>
          </w:p>
        </w:tc>
        <w:tc>
          <w:tcPr>
            <w:tcW w:w="5717" w:type="dxa"/>
          </w:tcPr>
          <w:p w14:paraId="4B27A52D" w14:textId="2C9DC602" w:rsidR="00CD70B7" w:rsidRPr="00404E36"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rPr>
              <w:t>MAL::AttributeType</w:t>
            </w:r>
          </w:p>
        </w:tc>
        <w:tc>
          <w:tcPr>
            <w:tcW w:w="701" w:type="dxa"/>
            <w:shd w:val="clear" w:color="auto" w:fill="662382"/>
          </w:tcPr>
          <w:p w14:paraId="4AF883B7" w14:textId="77777777" w:rsidR="00CD70B7" w:rsidRPr="006A2A59"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84" w:type="dxa"/>
          </w:tcPr>
          <w:p w14:paraId="3AE1F18D" w14:textId="79A558F4" w:rsidR="00CD70B7" w:rsidRPr="00121F50" w:rsidRDefault="007548EC" w:rsidP="00287DFF">
            <w:pPr>
              <w:pStyle w:val="TableCell"/>
              <w:jc w:val="right"/>
              <w:cnfStyle w:val="000000000000" w:firstRow="0" w:lastRow="0" w:firstColumn="0" w:lastColumn="0" w:oddVBand="0" w:evenVBand="0" w:oddHBand="0" w:evenHBand="0" w:firstRowFirstColumn="0" w:firstRowLastColumn="0" w:lastRowFirstColumn="0" w:lastRowLastColumn="0"/>
            </w:pPr>
            <w:r>
              <w:t>105</w:t>
            </w:r>
          </w:p>
        </w:tc>
      </w:tr>
    </w:tbl>
    <w:p w14:paraId="1B920C20" w14:textId="77777777" w:rsidR="00D35C24" w:rsidRPr="00D441A5" w:rsidRDefault="00D35C24" w:rsidP="008C6164">
      <w:pPr>
        <w:spacing w:before="0" w:line="240" w:lineRule="auto"/>
        <w:rPr>
          <w:sz w:val="2"/>
          <w:szCs w:val="2"/>
        </w:rPr>
      </w:pPr>
    </w:p>
    <w:tbl>
      <w:tblPr>
        <w:tblStyle w:val="RBTable"/>
        <w:tblW w:w="9179" w:type="dxa"/>
        <w:tblLayout w:type="fixed"/>
        <w:tblLook w:val="04A0" w:firstRow="1" w:lastRow="0" w:firstColumn="1" w:lastColumn="0" w:noHBand="0" w:noVBand="1"/>
      </w:tblPr>
      <w:tblGrid>
        <w:gridCol w:w="1809"/>
        <w:gridCol w:w="1134"/>
        <w:gridCol w:w="6236"/>
      </w:tblGrid>
      <w:tr w:rsidR="00D35C24" w14:paraId="7123056E" w14:textId="77777777" w:rsidTr="00FD3A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4CE7E1D8" w14:textId="77777777" w:rsidR="00D35C24" w:rsidRDefault="00D35C24" w:rsidP="00D35C24">
            <w:pPr>
              <w:pStyle w:val="TableCell"/>
            </w:pPr>
            <w:r>
              <w:t>Status</w:t>
            </w:r>
          </w:p>
        </w:tc>
        <w:tc>
          <w:tcPr>
            <w:tcW w:w="1134" w:type="dxa"/>
          </w:tcPr>
          <w:p w14:paraId="76CFFA7A"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23C9007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342A2C5" w14:textId="77777777" w:rsidTr="00FD3A2A">
        <w:tc>
          <w:tcPr>
            <w:cnfStyle w:val="001000000000" w:firstRow="0" w:lastRow="0" w:firstColumn="1" w:lastColumn="0" w:oddVBand="0" w:evenVBand="0" w:oddHBand="0" w:evenHBand="0" w:firstRowFirstColumn="0" w:firstRowLastColumn="0" w:lastRowFirstColumn="0" w:lastRowLastColumn="0"/>
            <w:tcW w:w="1809" w:type="dxa"/>
          </w:tcPr>
          <w:p w14:paraId="67943C01" w14:textId="77777777" w:rsidR="00D35C24" w:rsidRDefault="00E85616" w:rsidP="00D35C24">
            <w:pPr>
              <w:pStyle w:val="TableCell"/>
            </w:pPr>
            <w:r>
              <w:t>BLOB</w:t>
            </w:r>
          </w:p>
        </w:tc>
        <w:tc>
          <w:tcPr>
            <w:tcW w:w="1134" w:type="dxa"/>
          </w:tcPr>
          <w:p w14:paraId="3CCED3B2"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659C2BA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Binary object</w:t>
            </w:r>
          </w:p>
        </w:tc>
      </w:tr>
      <w:tr w:rsidR="00D35C24" w14:paraId="3D0E48C5" w14:textId="77777777" w:rsidTr="00FD3A2A">
        <w:tc>
          <w:tcPr>
            <w:cnfStyle w:val="001000000000" w:firstRow="0" w:lastRow="0" w:firstColumn="1" w:lastColumn="0" w:oddVBand="0" w:evenVBand="0" w:oddHBand="0" w:evenHBand="0" w:firstRowFirstColumn="0" w:firstRowLastColumn="0" w:lastRowFirstColumn="0" w:lastRowLastColumn="0"/>
            <w:tcW w:w="1809" w:type="dxa"/>
          </w:tcPr>
          <w:p w14:paraId="1E6B2CE5" w14:textId="77777777" w:rsidR="00D35C24" w:rsidRDefault="00E85616" w:rsidP="00D35C24">
            <w:pPr>
              <w:pStyle w:val="TableCell"/>
            </w:pPr>
            <w:r>
              <w:t>BOOLEAN</w:t>
            </w:r>
          </w:p>
        </w:tc>
        <w:tc>
          <w:tcPr>
            <w:tcW w:w="1134" w:type="dxa"/>
          </w:tcPr>
          <w:p w14:paraId="10A6120E"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4E0F53C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Boolean value (True or False)</w:t>
            </w:r>
          </w:p>
        </w:tc>
      </w:tr>
      <w:tr w:rsidR="00D35C24" w14:paraId="54392CEE" w14:textId="77777777" w:rsidTr="00FD3A2A">
        <w:tc>
          <w:tcPr>
            <w:cnfStyle w:val="001000000000" w:firstRow="0" w:lastRow="0" w:firstColumn="1" w:lastColumn="0" w:oddVBand="0" w:evenVBand="0" w:oddHBand="0" w:evenHBand="0" w:firstRowFirstColumn="0" w:firstRowLastColumn="0" w:lastRowFirstColumn="0" w:lastRowLastColumn="0"/>
            <w:tcW w:w="1809" w:type="dxa"/>
          </w:tcPr>
          <w:p w14:paraId="680A85FB" w14:textId="77777777" w:rsidR="00D35C24" w:rsidRDefault="00E85616" w:rsidP="00D35C24">
            <w:pPr>
              <w:pStyle w:val="TableCell"/>
            </w:pPr>
            <w:r>
              <w:t>DURATION</w:t>
            </w:r>
          </w:p>
        </w:tc>
        <w:tc>
          <w:tcPr>
            <w:tcW w:w="1134" w:type="dxa"/>
          </w:tcPr>
          <w:p w14:paraId="76C2D4E8"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3</w:t>
            </w:r>
          </w:p>
        </w:tc>
        <w:tc>
          <w:tcPr>
            <w:tcW w:w="6236" w:type="dxa"/>
          </w:tcPr>
          <w:p w14:paraId="2B6EC99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Length of time in seconds</w:t>
            </w:r>
          </w:p>
        </w:tc>
      </w:tr>
      <w:tr w:rsidR="00D35C24" w14:paraId="79AE3A22" w14:textId="77777777" w:rsidTr="00FD3A2A">
        <w:tc>
          <w:tcPr>
            <w:cnfStyle w:val="001000000000" w:firstRow="0" w:lastRow="0" w:firstColumn="1" w:lastColumn="0" w:oddVBand="0" w:evenVBand="0" w:oddHBand="0" w:evenHBand="0" w:firstRowFirstColumn="0" w:firstRowLastColumn="0" w:lastRowFirstColumn="0" w:lastRowLastColumn="0"/>
            <w:tcW w:w="1809" w:type="dxa"/>
          </w:tcPr>
          <w:p w14:paraId="307D7656" w14:textId="77777777" w:rsidR="00D35C24" w:rsidRDefault="00E85616" w:rsidP="00D35C24">
            <w:pPr>
              <w:pStyle w:val="TableCell"/>
            </w:pPr>
            <w:r>
              <w:t>FLOAT</w:t>
            </w:r>
          </w:p>
        </w:tc>
        <w:tc>
          <w:tcPr>
            <w:tcW w:w="1134" w:type="dxa"/>
          </w:tcPr>
          <w:p w14:paraId="58318CD8"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4</w:t>
            </w:r>
          </w:p>
        </w:tc>
        <w:tc>
          <w:tcPr>
            <w:tcW w:w="6236" w:type="dxa"/>
          </w:tcPr>
          <w:p w14:paraId="7FF51ED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Floating point number (32 bits)</w:t>
            </w:r>
          </w:p>
        </w:tc>
      </w:tr>
      <w:tr w:rsidR="00D35C24" w14:paraId="7CC15A0A" w14:textId="77777777" w:rsidTr="00FD3A2A">
        <w:tc>
          <w:tcPr>
            <w:cnfStyle w:val="001000000000" w:firstRow="0" w:lastRow="0" w:firstColumn="1" w:lastColumn="0" w:oddVBand="0" w:evenVBand="0" w:oddHBand="0" w:evenHBand="0" w:firstRowFirstColumn="0" w:firstRowLastColumn="0" w:lastRowFirstColumn="0" w:lastRowLastColumn="0"/>
            <w:tcW w:w="1809" w:type="dxa"/>
          </w:tcPr>
          <w:p w14:paraId="2BF92490" w14:textId="77777777" w:rsidR="00D35C24" w:rsidRDefault="00E85616" w:rsidP="00D35C24">
            <w:pPr>
              <w:pStyle w:val="TableCell"/>
            </w:pPr>
            <w:r>
              <w:t>DOUBLE</w:t>
            </w:r>
          </w:p>
        </w:tc>
        <w:tc>
          <w:tcPr>
            <w:tcW w:w="1134" w:type="dxa"/>
          </w:tcPr>
          <w:p w14:paraId="0FFC65AF"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5</w:t>
            </w:r>
          </w:p>
        </w:tc>
        <w:tc>
          <w:tcPr>
            <w:tcW w:w="6236" w:type="dxa"/>
          </w:tcPr>
          <w:p w14:paraId="60D594F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Double precision floating point number (64 bits)</w:t>
            </w:r>
          </w:p>
        </w:tc>
      </w:tr>
      <w:tr w:rsidR="00D35C24" w14:paraId="64B13382" w14:textId="77777777" w:rsidTr="00FD3A2A">
        <w:tc>
          <w:tcPr>
            <w:cnfStyle w:val="001000000000" w:firstRow="0" w:lastRow="0" w:firstColumn="1" w:lastColumn="0" w:oddVBand="0" w:evenVBand="0" w:oddHBand="0" w:evenHBand="0" w:firstRowFirstColumn="0" w:firstRowLastColumn="0" w:lastRowFirstColumn="0" w:lastRowLastColumn="0"/>
            <w:tcW w:w="1809" w:type="dxa"/>
          </w:tcPr>
          <w:p w14:paraId="20A83150" w14:textId="77777777" w:rsidR="00D35C24" w:rsidRDefault="00E85616" w:rsidP="00D35C24">
            <w:pPr>
              <w:pStyle w:val="TableCell"/>
            </w:pPr>
            <w:r>
              <w:t>IDENTIFIER</w:t>
            </w:r>
          </w:p>
        </w:tc>
        <w:tc>
          <w:tcPr>
            <w:tcW w:w="1134" w:type="dxa"/>
          </w:tcPr>
          <w:p w14:paraId="6F789151"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6</w:t>
            </w:r>
          </w:p>
        </w:tc>
        <w:tc>
          <w:tcPr>
            <w:tcW w:w="6236" w:type="dxa"/>
          </w:tcPr>
          <w:p w14:paraId="7F6BC6A9" w14:textId="763B4D6B"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Identifier structure is used to store an identifier and can be used for indexing</w:t>
            </w:r>
            <w:r w:rsidR="00B761A9">
              <w:t xml:space="preserve">.  </w:t>
            </w:r>
            <w:r>
              <w:t>It is a variable-length, unbounded, Unicode string.</w:t>
            </w:r>
          </w:p>
        </w:tc>
      </w:tr>
      <w:tr w:rsidR="00D35C24" w14:paraId="2343522F" w14:textId="77777777" w:rsidTr="00FD3A2A">
        <w:tc>
          <w:tcPr>
            <w:cnfStyle w:val="001000000000" w:firstRow="0" w:lastRow="0" w:firstColumn="1" w:lastColumn="0" w:oddVBand="0" w:evenVBand="0" w:oddHBand="0" w:evenHBand="0" w:firstRowFirstColumn="0" w:firstRowLastColumn="0" w:lastRowFirstColumn="0" w:lastRowLastColumn="0"/>
            <w:tcW w:w="1809" w:type="dxa"/>
          </w:tcPr>
          <w:p w14:paraId="7D11F4A3" w14:textId="77777777" w:rsidR="00D35C24" w:rsidRDefault="00E85616" w:rsidP="00D35C24">
            <w:pPr>
              <w:pStyle w:val="TableCell"/>
            </w:pPr>
            <w:r>
              <w:t>OCTET</w:t>
            </w:r>
          </w:p>
        </w:tc>
        <w:tc>
          <w:tcPr>
            <w:tcW w:w="1134" w:type="dxa"/>
          </w:tcPr>
          <w:p w14:paraId="34E31F6E"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7</w:t>
            </w:r>
          </w:p>
        </w:tc>
        <w:tc>
          <w:tcPr>
            <w:tcW w:w="6236" w:type="dxa"/>
          </w:tcPr>
          <w:p w14:paraId="08398F8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Signed 8 bit Integer</w:t>
            </w:r>
          </w:p>
        </w:tc>
      </w:tr>
      <w:tr w:rsidR="00D35C24" w14:paraId="1DB28E78" w14:textId="77777777" w:rsidTr="00FD3A2A">
        <w:tc>
          <w:tcPr>
            <w:cnfStyle w:val="001000000000" w:firstRow="0" w:lastRow="0" w:firstColumn="1" w:lastColumn="0" w:oddVBand="0" w:evenVBand="0" w:oddHBand="0" w:evenHBand="0" w:firstRowFirstColumn="0" w:firstRowLastColumn="0" w:lastRowFirstColumn="0" w:lastRowLastColumn="0"/>
            <w:tcW w:w="1809" w:type="dxa"/>
          </w:tcPr>
          <w:p w14:paraId="68B49463" w14:textId="77777777" w:rsidR="00D35C24" w:rsidRDefault="00E85616" w:rsidP="00D35C24">
            <w:pPr>
              <w:pStyle w:val="TableCell"/>
            </w:pPr>
            <w:r>
              <w:t>UOCTET</w:t>
            </w:r>
          </w:p>
        </w:tc>
        <w:tc>
          <w:tcPr>
            <w:tcW w:w="1134" w:type="dxa"/>
          </w:tcPr>
          <w:p w14:paraId="72AD8675"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8</w:t>
            </w:r>
          </w:p>
        </w:tc>
        <w:tc>
          <w:tcPr>
            <w:tcW w:w="6236" w:type="dxa"/>
          </w:tcPr>
          <w:p w14:paraId="060C374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Unsigned 8 bit Integer</w:t>
            </w:r>
          </w:p>
        </w:tc>
      </w:tr>
      <w:tr w:rsidR="00D35C24" w14:paraId="5CB07531" w14:textId="77777777" w:rsidTr="00FD3A2A">
        <w:tc>
          <w:tcPr>
            <w:cnfStyle w:val="001000000000" w:firstRow="0" w:lastRow="0" w:firstColumn="1" w:lastColumn="0" w:oddVBand="0" w:evenVBand="0" w:oddHBand="0" w:evenHBand="0" w:firstRowFirstColumn="0" w:firstRowLastColumn="0" w:lastRowFirstColumn="0" w:lastRowLastColumn="0"/>
            <w:tcW w:w="1809" w:type="dxa"/>
          </w:tcPr>
          <w:p w14:paraId="661050FB" w14:textId="77777777" w:rsidR="00D35C24" w:rsidRDefault="00E85616" w:rsidP="00D35C24">
            <w:pPr>
              <w:pStyle w:val="TableCell"/>
            </w:pPr>
            <w:r>
              <w:t>SHORT</w:t>
            </w:r>
          </w:p>
        </w:tc>
        <w:tc>
          <w:tcPr>
            <w:tcW w:w="1134" w:type="dxa"/>
          </w:tcPr>
          <w:p w14:paraId="1AFFA0A7"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9</w:t>
            </w:r>
          </w:p>
        </w:tc>
        <w:tc>
          <w:tcPr>
            <w:tcW w:w="6236" w:type="dxa"/>
          </w:tcPr>
          <w:p w14:paraId="5BC2D69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Signed 16 bit Integer</w:t>
            </w:r>
          </w:p>
        </w:tc>
      </w:tr>
      <w:tr w:rsidR="00D35C24" w14:paraId="4855AC87" w14:textId="77777777" w:rsidTr="00FD3A2A">
        <w:tc>
          <w:tcPr>
            <w:cnfStyle w:val="001000000000" w:firstRow="0" w:lastRow="0" w:firstColumn="1" w:lastColumn="0" w:oddVBand="0" w:evenVBand="0" w:oddHBand="0" w:evenHBand="0" w:firstRowFirstColumn="0" w:firstRowLastColumn="0" w:lastRowFirstColumn="0" w:lastRowLastColumn="0"/>
            <w:tcW w:w="1809" w:type="dxa"/>
          </w:tcPr>
          <w:p w14:paraId="788CB40F" w14:textId="77777777" w:rsidR="00D35C24" w:rsidRDefault="00E85616" w:rsidP="00D35C24">
            <w:pPr>
              <w:pStyle w:val="TableCell"/>
            </w:pPr>
            <w:r>
              <w:t>USHORT</w:t>
            </w:r>
          </w:p>
        </w:tc>
        <w:tc>
          <w:tcPr>
            <w:tcW w:w="1134" w:type="dxa"/>
          </w:tcPr>
          <w:p w14:paraId="48E4ACCB"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10</w:t>
            </w:r>
          </w:p>
        </w:tc>
        <w:tc>
          <w:tcPr>
            <w:tcW w:w="6236" w:type="dxa"/>
          </w:tcPr>
          <w:p w14:paraId="07C5BFA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Unsigned 16 bit Integer</w:t>
            </w:r>
          </w:p>
        </w:tc>
      </w:tr>
      <w:tr w:rsidR="00D35C24" w14:paraId="192B894F" w14:textId="77777777" w:rsidTr="00FD3A2A">
        <w:tc>
          <w:tcPr>
            <w:cnfStyle w:val="001000000000" w:firstRow="0" w:lastRow="0" w:firstColumn="1" w:lastColumn="0" w:oddVBand="0" w:evenVBand="0" w:oddHBand="0" w:evenHBand="0" w:firstRowFirstColumn="0" w:firstRowLastColumn="0" w:lastRowFirstColumn="0" w:lastRowLastColumn="0"/>
            <w:tcW w:w="1809" w:type="dxa"/>
          </w:tcPr>
          <w:p w14:paraId="19C8887E" w14:textId="77777777" w:rsidR="00D35C24" w:rsidRDefault="00E85616" w:rsidP="00D35C24">
            <w:pPr>
              <w:pStyle w:val="TableCell"/>
            </w:pPr>
            <w:r>
              <w:t>INTEGER</w:t>
            </w:r>
          </w:p>
        </w:tc>
        <w:tc>
          <w:tcPr>
            <w:tcW w:w="1134" w:type="dxa"/>
          </w:tcPr>
          <w:p w14:paraId="3D290E42"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11</w:t>
            </w:r>
          </w:p>
        </w:tc>
        <w:tc>
          <w:tcPr>
            <w:tcW w:w="6236" w:type="dxa"/>
          </w:tcPr>
          <w:p w14:paraId="6B14D49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Signed 32 bit Integer</w:t>
            </w:r>
          </w:p>
        </w:tc>
      </w:tr>
      <w:tr w:rsidR="00D35C24" w14:paraId="283E268F" w14:textId="77777777" w:rsidTr="00FD3A2A">
        <w:tc>
          <w:tcPr>
            <w:cnfStyle w:val="001000000000" w:firstRow="0" w:lastRow="0" w:firstColumn="1" w:lastColumn="0" w:oddVBand="0" w:evenVBand="0" w:oddHBand="0" w:evenHBand="0" w:firstRowFirstColumn="0" w:firstRowLastColumn="0" w:lastRowFirstColumn="0" w:lastRowLastColumn="0"/>
            <w:tcW w:w="1809" w:type="dxa"/>
          </w:tcPr>
          <w:p w14:paraId="363F4BE1" w14:textId="77777777" w:rsidR="00D35C24" w:rsidRDefault="00E85616" w:rsidP="00D35C24">
            <w:pPr>
              <w:pStyle w:val="TableCell"/>
            </w:pPr>
            <w:r>
              <w:t>UINTEGER</w:t>
            </w:r>
          </w:p>
        </w:tc>
        <w:tc>
          <w:tcPr>
            <w:tcW w:w="1134" w:type="dxa"/>
          </w:tcPr>
          <w:p w14:paraId="354EC8B6"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12</w:t>
            </w:r>
          </w:p>
        </w:tc>
        <w:tc>
          <w:tcPr>
            <w:tcW w:w="6236" w:type="dxa"/>
          </w:tcPr>
          <w:p w14:paraId="2A76BD0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Unsigned 32 bit Integer</w:t>
            </w:r>
          </w:p>
        </w:tc>
      </w:tr>
      <w:tr w:rsidR="00D35C24" w14:paraId="3B649639" w14:textId="77777777" w:rsidTr="00FD3A2A">
        <w:tc>
          <w:tcPr>
            <w:cnfStyle w:val="001000000000" w:firstRow="0" w:lastRow="0" w:firstColumn="1" w:lastColumn="0" w:oddVBand="0" w:evenVBand="0" w:oddHBand="0" w:evenHBand="0" w:firstRowFirstColumn="0" w:firstRowLastColumn="0" w:lastRowFirstColumn="0" w:lastRowLastColumn="0"/>
            <w:tcW w:w="1809" w:type="dxa"/>
          </w:tcPr>
          <w:p w14:paraId="735A0933" w14:textId="77777777" w:rsidR="00D35C24" w:rsidRDefault="00E85616" w:rsidP="00D35C24">
            <w:pPr>
              <w:pStyle w:val="TableCell"/>
            </w:pPr>
            <w:r>
              <w:t>LONG</w:t>
            </w:r>
          </w:p>
        </w:tc>
        <w:tc>
          <w:tcPr>
            <w:tcW w:w="1134" w:type="dxa"/>
          </w:tcPr>
          <w:p w14:paraId="601FCDC8"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13</w:t>
            </w:r>
          </w:p>
        </w:tc>
        <w:tc>
          <w:tcPr>
            <w:tcW w:w="6236" w:type="dxa"/>
          </w:tcPr>
          <w:p w14:paraId="3F264CF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Signed 64 bit Integer</w:t>
            </w:r>
          </w:p>
        </w:tc>
      </w:tr>
      <w:tr w:rsidR="00D35C24" w14:paraId="2A9057C9" w14:textId="77777777" w:rsidTr="00FD3A2A">
        <w:tc>
          <w:tcPr>
            <w:cnfStyle w:val="001000000000" w:firstRow="0" w:lastRow="0" w:firstColumn="1" w:lastColumn="0" w:oddVBand="0" w:evenVBand="0" w:oddHBand="0" w:evenHBand="0" w:firstRowFirstColumn="0" w:firstRowLastColumn="0" w:lastRowFirstColumn="0" w:lastRowLastColumn="0"/>
            <w:tcW w:w="1809" w:type="dxa"/>
          </w:tcPr>
          <w:p w14:paraId="1CE3DC68" w14:textId="77777777" w:rsidR="00D35C24" w:rsidRDefault="00E85616" w:rsidP="00D35C24">
            <w:pPr>
              <w:pStyle w:val="TableCell"/>
            </w:pPr>
            <w:r>
              <w:t>ULONG</w:t>
            </w:r>
          </w:p>
        </w:tc>
        <w:tc>
          <w:tcPr>
            <w:tcW w:w="1134" w:type="dxa"/>
          </w:tcPr>
          <w:p w14:paraId="6C8B3122"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14</w:t>
            </w:r>
          </w:p>
        </w:tc>
        <w:tc>
          <w:tcPr>
            <w:tcW w:w="6236" w:type="dxa"/>
          </w:tcPr>
          <w:p w14:paraId="32E8DDC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Unsigned 64 bit Integer</w:t>
            </w:r>
          </w:p>
        </w:tc>
      </w:tr>
      <w:tr w:rsidR="00D35C24" w14:paraId="39294A70" w14:textId="77777777" w:rsidTr="00FD3A2A">
        <w:tc>
          <w:tcPr>
            <w:cnfStyle w:val="001000000000" w:firstRow="0" w:lastRow="0" w:firstColumn="1" w:lastColumn="0" w:oddVBand="0" w:evenVBand="0" w:oddHBand="0" w:evenHBand="0" w:firstRowFirstColumn="0" w:firstRowLastColumn="0" w:lastRowFirstColumn="0" w:lastRowLastColumn="0"/>
            <w:tcW w:w="1809" w:type="dxa"/>
          </w:tcPr>
          <w:p w14:paraId="7E847A9B" w14:textId="77777777" w:rsidR="00D35C24" w:rsidRDefault="00E85616" w:rsidP="00D35C24">
            <w:pPr>
              <w:pStyle w:val="TableCell"/>
            </w:pPr>
            <w:r>
              <w:t>STRING</w:t>
            </w:r>
          </w:p>
        </w:tc>
        <w:tc>
          <w:tcPr>
            <w:tcW w:w="1134" w:type="dxa"/>
          </w:tcPr>
          <w:p w14:paraId="3B607C2D"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15</w:t>
            </w:r>
          </w:p>
        </w:tc>
        <w:tc>
          <w:tcPr>
            <w:tcW w:w="6236" w:type="dxa"/>
          </w:tcPr>
          <w:p w14:paraId="7F88AB8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Text.  It is a variable length, unbounded, Unicode string.</w:t>
            </w:r>
          </w:p>
        </w:tc>
      </w:tr>
      <w:tr w:rsidR="00D35C24" w14:paraId="4734DFFC" w14:textId="77777777" w:rsidTr="00FD3A2A">
        <w:tc>
          <w:tcPr>
            <w:cnfStyle w:val="001000000000" w:firstRow="0" w:lastRow="0" w:firstColumn="1" w:lastColumn="0" w:oddVBand="0" w:evenVBand="0" w:oddHBand="0" w:evenHBand="0" w:firstRowFirstColumn="0" w:firstRowLastColumn="0" w:lastRowFirstColumn="0" w:lastRowLastColumn="0"/>
            <w:tcW w:w="1809" w:type="dxa"/>
          </w:tcPr>
          <w:p w14:paraId="00196FDA" w14:textId="77777777" w:rsidR="00D35C24" w:rsidRDefault="00E85616" w:rsidP="00D35C24">
            <w:pPr>
              <w:pStyle w:val="TableCell"/>
            </w:pPr>
            <w:r>
              <w:t>TIME</w:t>
            </w:r>
          </w:p>
        </w:tc>
        <w:tc>
          <w:tcPr>
            <w:tcW w:w="1134" w:type="dxa"/>
          </w:tcPr>
          <w:p w14:paraId="6AE4A468"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16</w:t>
            </w:r>
          </w:p>
        </w:tc>
        <w:tc>
          <w:tcPr>
            <w:tcW w:w="6236" w:type="dxa"/>
          </w:tcPr>
          <w:p w14:paraId="60841C0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Absolute date-time to millisecond resolution.</w:t>
            </w:r>
          </w:p>
        </w:tc>
      </w:tr>
      <w:tr w:rsidR="00D35C24" w14:paraId="6E813B3A" w14:textId="77777777" w:rsidTr="00FD3A2A">
        <w:tc>
          <w:tcPr>
            <w:cnfStyle w:val="001000000000" w:firstRow="0" w:lastRow="0" w:firstColumn="1" w:lastColumn="0" w:oddVBand="0" w:evenVBand="0" w:oddHBand="0" w:evenHBand="0" w:firstRowFirstColumn="0" w:firstRowLastColumn="0" w:lastRowFirstColumn="0" w:lastRowLastColumn="0"/>
            <w:tcW w:w="1809" w:type="dxa"/>
          </w:tcPr>
          <w:p w14:paraId="5281A867" w14:textId="77777777" w:rsidR="00D35C24" w:rsidRDefault="00E85616" w:rsidP="00D35C24">
            <w:pPr>
              <w:pStyle w:val="TableCell"/>
            </w:pPr>
            <w:r>
              <w:t>FINETIME</w:t>
            </w:r>
          </w:p>
        </w:tc>
        <w:tc>
          <w:tcPr>
            <w:tcW w:w="1134" w:type="dxa"/>
          </w:tcPr>
          <w:p w14:paraId="532659CC"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17</w:t>
            </w:r>
          </w:p>
        </w:tc>
        <w:tc>
          <w:tcPr>
            <w:tcW w:w="6236" w:type="dxa"/>
          </w:tcPr>
          <w:p w14:paraId="014FD3E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Absolute date-time to picosecond resolution.</w:t>
            </w:r>
          </w:p>
        </w:tc>
      </w:tr>
      <w:tr w:rsidR="00D35C24" w14:paraId="617CBC54" w14:textId="77777777" w:rsidTr="00FD3A2A">
        <w:tc>
          <w:tcPr>
            <w:cnfStyle w:val="001000000000" w:firstRow="0" w:lastRow="0" w:firstColumn="1" w:lastColumn="0" w:oddVBand="0" w:evenVBand="0" w:oddHBand="0" w:evenHBand="0" w:firstRowFirstColumn="0" w:firstRowLastColumn="0" w:lastRowFirstColumn="0" w:lastRowLastColumn="0"/>
            <w:tcW w:w="1809" w:type="dxa"/>
          </w:tcPr>
          <w:p w14:paraId="6ECA1901" w14:textId="77777777" w:rsidR="00D35C24" w:rsidRDefault="00E85616" w:rsidP="00D35C24">
            <w:pPr>
              <w:pStyle w:val="TableCell"/>
            </w:pPr>
            <w:r>
              <w:t>URI</w:t>
            </w:r>
          </w:p>
        </w:tc>
        <w:tc>
          <w:tcPr>
            <w:tcW w:w="1134" w:type="dxa"/>
          </w:tcPr>
          <w:p w14:paraId="5A2E272F"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18</w:t>
            </w:r>
          </w:p>
        </w:tc>
        <w:tc>
          <w:tcPr>
            <w:tcW w:w="6236" w:type="dxa"/>
          </w:tcPr>
          <w:p w14:paraId="37A21E9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Uniform Resource Identifier (address).  It is a variable-length, unbounded Unicode string.</w:t>
            </w:r>
          </w:p>
        </w:tc>
      </w:tr>
      <w:tr w:rsidR="00D35C24" w14:paraId="3E89971D" w14:textId="77777777" w:rsidTr="00FD3A2A">
        <w:tc>
          <w:tcPr>
            <w:cnfStyle w:val="001000000000" w:firstRow="0" w:lastRow="0" w:firstColumn="1" w:lastColumn="0" w:oddVBand="0" w:evenVBand="0" w:oddHBand="0" w:evenHBand="0" w:firstRowFirstColumn="0" w:firstRowLastColumn="0" w:lastRowFirstColumn="0" w:lastRowLastColumn="0"/>
            <w:tcW w:w="1809" w:type="dxa"/>
          </w:tcPr>
          <w:p w14:paraId="4009D45F" w14:textId="77777777" w:rsidR="00D35C24" w:rsidRDefault="00E85616" w:rsidP="00D35C24">
            <w:pPr>
              <w:pStyle w:val="TableCell"/>
            </w:pPr>
            <w:r>
              <w:t>OBJECTREF</w:t>
            </w:r>
          </w:p>
        </w:tc>
        <w:tc>
          <w:tcPr>
            <w:tcW w:w="1134" w:type="dxa"/>
          </w:tcPr>
          <w:p w14:paraId="54251687" w14:textId="17681EC7" w:rsidR="00D35C24" w:rsidRDefault="00FD3A2A" w:rsidP="00D35C24">
            <w:pPr>
              <w:pStyle w:val="TableCell"/>
              <w:jc w:val="center"/>
              <w:cnfStyle w:val="000000000000" w:firstRow="0" w:lastRow="0" w:firstColumn="0" w:lastColumn="0" w:oddVBand="0" w:evenVBand="0" w:oddHBand="0" w:evenHBand="0" w:firstRowFirstColumn="0" w:firstRowLastColumn="0" w:lastRowFirstColumn="0" w:lastRowLastColumn="0"/>
            </w:pPr>
            <w:r>
              <w:t>19</w:t>
            </w:r>
          </w:p>
        </w:tc>
        <w:tc>
          <w:tcPr>
            <w:tcW w:w="6236" w:type="dxa"/>
          </w:tcPr>
          <w:p w14:paraId="2DDE26F7" w14:textId="20022A9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Object Reference</w:t>
            </w:r>
          </w:p>
        </w:tc>
      </w:tr>
    </w:tbl>
    <w:p w14:paraId="56FDA9B6" w14:textId="77777777" w:rsidR="00D35C24" w:rsidRDefault="00D35C24" w:rsidP="00D35C24">
      <w:pPr>
        <w:pStyle w:val="HeadingNoNumber"/>
      </w:pPr>
      <w:r>
        <w:t>ArgType</w:t>
      </w:r>
      <w:r w:rsidR="00261981">
        <w:t>Enum</w:t>
      </w:r>
    </w:p>
    <w:p w14:paraId="5C647F69" w14:textId="063B9184" w:rsidR="00D35C24" w:rsidRPr="00614D2A" w:rsidRDefault="00D35C24" w:rsidP="00D35C24">
      <w:r>
        <w:t>ArgType</w:t>
      </w:r>
      <w:r w:rsidR="00261981">
        <w:t>Enum</w:t>
      </w:r>
      <w:r>
        <w:t xml:space="preserve"> is an MPS extension of the above that also allows specification of the data type as</w:t>
      </w:r>
      <w:r w:rsidR="00D2352D">
        <w:t xml:space="preserve"> Po</w:t>
      </w:r>
      <w:r>
        <w:t>sition or</w:t>
      </w:r>
      <w:r w:rsidR="00D2352D">
        <w:t xml:space="preserve"> Di</w:t>
      </w:r>
      <w:r>
        <w:t>rection.</w:t>
      </w:r>
    </w:p>
    <w:p w14:paraId="1678C640" w14:textId="77777777" w:rsidR="00D35C24" w:rsidRPr="00257646" w:rsidRDefault="00D35C24" w:rsidP="00D35C24">
      <w:pPr>
        <w:spacing w:before="0"/>
      </w:pPr>
    </w:p>
    <w:tbl>
      <w:tblPr>
        <w:tblStyle w:val="RBTable"/>
        <w:tblW w:w="9185" w:type="dxa"/>
        <w:tblLayout w:type="fixed"/>
        <w:tblLook w:val="0480" w:firstRow="0" w:lastRow="0" w:firstColumn="1" w:lastColumn="0" w:noHBand="0" w:noVBand="1"/>
        <w:tblCaption w:val="DSE ArgTypeEnum E1"/>
      </w:tblPr>
      <w:tblGrid>
        <w:gridCol w:w="1783"/>
        <w:gridCol w:w="5717"/>
        <w:gridCol w:w="701"/>
        <w:gridCol w:w="984"/>
      </w:tblGrid>
      <w:tr w:rsidR="00CD70B7" w14:paraId="7EA5FCE8" w14:textId="77777777" w:rsidTr="00CD70B7">
        <w:tc>
          <w:tcPr>
            <w:cnfStyle w:val="001000000000" w:firstRow="0" w:lastRow="0" w:firstColumn="1" w:lastColumn="0" w:oddVBand="0" w:evenVBand="0" w:oddHBand="0" w:evenHBand="0" w:firstRowFirstColumn="0" w:firstRowLastColumn="0" w:lastRowFirstColumn="0" w:lastRowLastColumn="0"/>
            <w:tcW w:w="1783" w:type="dxa"/>
            <w:shd w:val="clear" w:color="auto" w:fill="662382"/>
          </w:tcPr>
          <w:p w14:paraId="5E27CE3E" w14:textId="77777777" w:rsidR="00CD70B7" w:rsidRPr="00404E36" w:rsidRDefault="00CD70B7" w:rsidP="00287DFF">
            <w:pPr>
              <w:pStyle w:val="TableCell"/>
              <w:rPr>
                <w:color w:val="FFFFFF" w:themeColor="background1"/>
              </w:rPr>
            </w:pPr>
            <w:r w:rsidRPr="00404E36">
              <w:rPr>
                <w:color w:val="FFFFFF" w:themeColor="background1"/>
              </w:rPr>
              <w:t>Name</w:t>
            </w:r>
          </w:p>
        </w:tc>
        <w:tc>
          <w:tcPr>
            <w:tcW w:w="5717" w:type="dxa"/>
          </w:tcPr>
          <w:p w14:paraId="3820024E" w14:textId="6F90E06A" w:rsidR="00CD70B7" w:rsidRPr="00404E36"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rPr>
              <w:t>ArgTypeEnum</w:t>
            </w:r>
          </w:p>
        </w:tc>
        <w:tc>
          <w:tcPr>
            <w:tcW w:w="701" w:type="dxa"/>
            <w:shd w:val="clear" w:color="auto" w:fill="662382"/>
          </w:tcPr>
          <w:p w14:paraId="3F0545C0" w14:textId="77777777" w:rsidR="00CD70B7" w:rsidRPr="006A2A59"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84" w:type="dxa"/>
          </w:tcPr>
          <w:p w14:paraId="4851A14E" w14:textId="7D6F2D3D" w:rsidR="00CD70B7" w:rsidRPr="00121F50" w:rsidRDefault="00A23CA0" w:rsidP="00287DFF">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1</w:t>
            </w:r>
            <w:r>
              <w:rPr>
                <w:noProof/>
              </w:rPr>
              <w:fldChar w:fldCharType="end"/>
            </w:r>
          </w:p>
        </w:tc>
      </w:tr>
    </w:tbl>
    <w:p w14:paraId="32C3AD78" w14:textId="77777777" w:rsidR="00D35C24" w:rsidRPr="00D441A5" w:rsidRDefault="00D35C24" w:rsidP="008C6164">
      <w:pPr>
        <w:spacing w:before="0" w:line="240" w:lineRule="auto"/>
        <w:rPr>
          <w:sz w:val="2"/>
          <w:szCs w:val="2"/>
        </w:rPr>
      </w:pPr>
    </w:p>
    <w:tbl>
      <w:tblPr>
        <w:tblStyle w:val="RBTable"/>
        <w:tblW w:w="9179" w:type="dxa"/>
        <w:tblLayout w:type="fixed"/>
        <w:tblLook w:val="04A0" w:firstRow="1" w:lastRow="0" w:firstColumn="1" w:lastColumn="0" w:noHBand="0" w:noVBand="1"/>
      </w:tblPr>
      <w:tblGrid>
        <w:gridCol w:w="1809"/>
        <w:gridCol w:w="1134"/>
        <w:gridCol w:w="6236"/>
      </w:tblGrid>
      <w:tr w:rsidR="00D35C24" w14:paraId="68CE4D34" w14:textId="77777777" w:rsidTr="00A835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17E29D34" w14:textId="77777777" w:rsidR="00D35C24" w:rsidRDefault="00D35C24" w:rsidP="00D35C24">
            <w:pPr>
              <w:pStyle w:val="TableCell"/>
            </w:pPr>
            <w:r>
              <w:t>Status</w:t>
            </w:r>
          </w:p>
        </w:tc>
        <w:tc>
          <w:tcPr>
            <w:tcW w:w="1134" w:type="dxa"/>
          </w:tcPr>
          <w:p w14:paraId="6BB587BD"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2E25522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8683891"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4D74C152" w14:textId="77777777" w:rsidR="00D35C24" w:rsidRDefault="00E85616" w:rsidP="00D35C24">
            <w:pPr>
              <w:pStyle w:val="TableCell"/>
            </w:pPr>
            <w:r>
              <w:t>BLOB</w:t>
            </w:r>
          </w:p>
        </w:tc>
        <w:tc>
          <w:tcPr>
            <w:tcW w:w="1134" w:type="dxa"/>
          </w:tcPr>
          <w:p w14:paraId="1329432E"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3102EDC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Binary object</w:t>
            </w:r>
          </w:p>
        </w:tc>
      </w:tr>
      <w:tr w:rsidR="00D35C24" w14:paraId="47C3AD38"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314EEDA4" w14:textId="77777777" w:rsidR="00D35C24" w:rsidRDefault="00E85616" w:rsidP="00D35C24">
            <w:pPr>
              <w:pStyle w:val="TableCell"/>
            </w:pPr>
            <w:r>
              <w:lastRenderedPageBreak/>
              <w:t>BOOLEAN</w:t>
            </w:r>
          </w:p>
        </w:tc>
        <w:tc>
          <w:tcPr>
            <w:tcW w:w="1134" w:type="dxa"/>
          </w:tcPr>
          <w:p w14:paraId="3BFF73B0"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5205E8E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Boolean value (True or False)</w:t>
            </w:r>
          </w:p>
        </w:tc>
      </w:tr>
      <w:tr w:rsidR="00D35C24" w14:paraId="0C517216"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38D92100" w14:textId="77777777" w:rsidR="00D35C24" w:rsidRDefault="00E85616" w:rsidP="00D35C24">
            <w:pPr>
              <w:pStyle w:val="TableCell"/>
            </w:pPr>
            <w:r>
              <w:t>DURATION</w:t>
            </w:r>
          </w:p>
        </w:tc>
        <w:tc>
          <w:tcPr>
            <w:tcW w:w="1134" w:type="dxa"/>
          </w:tcPr>
          <w:p w14:paraId="7CD3C6CD"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3</w:t>
            </w:r>
          </w:p>
        </w:tc>
        <w:tc>
          <w:tcPr>
            <w:tcW w:w="6236" w:type="dxa"/>
          </w:tcPr>
          <w:p w14:paraId="637EA37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Length of time in seconds</w:t>
            </w:r>
          </w:p>
        </w:tc>
      </w:tr>
      <w:tr w:rsidR="00D35C24" w14:paraId="096C1231"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2B925A69" w14:textId="77777777" w:rsidR="00D35C24" w:rsidRDefault="00E85616" w:rsidP="00D35C24">
            <w:pPr>
              <w:pStyle w:val="TableCell"/>
            </w:pPr>
            <w:r>
              <w:t>FLOAT</w:t>
            </w:r>
          </w:p>
        </w:tc>
        <w:tc>
          <w:tcPr>
            <w:tcW w:w="1134" w:type="dxa"/>
          </w:tcPr>
          <w:p w14:paraId="28A32C43"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4</w:t>
            </w:r>
          </w:p>
        </w:tc>
        <w:tc>
          <w:tcPr>
            <w:tcW w:w="6236" w:type="dxa"/>
          </w:tcPr>
          <w:p w14:paraId="16E5D01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Floating point number (32 bits)</w:t>
            </w:r>
          </w:p>
        </w:tc>
      </w:tr>
      <w:tr w:rsidR="00D35C24" w14:paraId="203016B5"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12029880" w14:textId="77777777" w:rsidR="00D35C24" w:rsidRDefault="00E85616" w:rsidP="00D35C24">
            <w:pPr>
              <w:pStyle w:val="TableCell"/>
            </w:pPr>
            <w:r>
              <w:t>DOUBLE</w:t>
            </w:r>
          </w:p>
        </w:tc>
        <w:tc>
          <w:tcPr>
            <w:tcW w:w="1134" w:type="dxa"/>
          </w:tcPr>
          <w:p w14:paraId="08A130E8"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5</w:t>
            </w:r>
          </w:p>
        </w:tc>
        <w:tc>
          <w:tcPr>
            <w:tcW w:w="6236" w:type="dxa"/>
          </w:tcPr>
          <w:p w14:paraId="2ADDF5E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Double precision floating point number (64 bits)</w:t>
            </w:r>
          </w:p>
        </w:tc>
      </w:tr>
      <w:tr w:rsidR="00D35C24" w14:paraId="3E5C40CB"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6FE3EB87" w14:textId="77777777" w:rsidR="00D35C24" w:rsidRDefault="00E85616" w:rsidP="00D35C24">
            <w:pPr>
              <w:pStyle w:val="TableCell"/>
            </w:pPr>
            <w:r>
              <w:t>IDENTIFIER</w:t>
            </w:r>
          </w:p>
        </w:tc>
        <w:tc>
          <w:tcPr>
            <w:tcW w:w="1134" w:type="dxa"/>
          </w:tcPr>
          <w:p w14:paraId="15CF88B7"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6</w:t>
            </w:r>
          </w:p>
        </w:tc>
        <w:tc>
          <w:tcPr>
            <w:tcW w:w="6236" w:type="dxa"/>
          </w:tcPr>
          <w:p w14:paraId="55BC92E5" w14:textId="531B277E"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Identifier structure is used to store an identifier and can be used for indexing</w:t>
            </w:r>
            <w:r w:rsidR="00B761A9">
              <w:t xml:space="preserve">.  </w:t>
            </w:r>
            <w:r>
              <w:t>It is a variable-length, unbounded, Unicode string.</w:t>
            </w:r>
          </w:p>
        </w:tc>
      </w:tr>
      <w:tr w:rsidR="00D35C24" w14:paraId="189BA6E8"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742E9145" w14:textId="77777777" w:rsidR="00D35C24" w:rsidRDefault="00E85616" w:rsidP="00D35C24">
            <w:pPr>
              <w:pStyle w:val="TableCell"/>
            </w:pPr>
            <w:r>
              <w:t>OCTET</w:t>
            </w:r>
          </w:p>
        </w:tc>
        <w:tc>
          <w:tcPr>
            <w:tcW w:w="1134" w:type="dxa"/>
          </w:tcPr>
          <w:p w14:paraId="398808FD"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7</w:t>
            </w:r>
          </w:p>
        </w:tc>
        <w:tc>
          <w:tcPr>
            <w:tcW w:w="6236" w:type="dxa"/>
          </w:tcPr>
          <w:p w14:paraId="32CDB4B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Signed 8 bit Integer</w:t>
            </w:r>
          </w:p>
        </w:tc>
      </w:tr>
      <w:tr w:rsidR="00D35C24" w14:paraId="5C545287"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265EC981" w14:textId="77777777" w:rsidR="00D35C24" w:rsidRDefault="00E85616" w:rsidP="00D35C24">
            <w:pPr>
              <w:pStyle w:val="TableCell"/>
            </w:pPr>
            <w:r>
              <w:t>UOCTET</w:t>
            </w:r>
          </w:p>
        </w:tc>
        <w:tc>
          <w:tcPr>
            <w:tcW w:w="1134" w:type="dxa"/>
          </w:tcPr>
          <w:p w14:paraId="1D652EAF"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8</w:t>
            </w:r>
          </w:p>
        </w:tc>
        <w:tc>
          <w:tcPr>
            <w:tcW w:w="6236" w:type="dxa"/>
          </w:tcPr>
          <w:p w14:paraId="4DBCBAB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Unsigned 8 bit Integer</w:t>
            </w:r>
          </w:p>
        </w:tc>
      </w:tr>
      <w:tr w:rsidR="00D35C24" w14:paraId="5ACD0A79"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29EEE088" w14:textId="77777777" w:rsidR="00D35C24" w:rsidRDefault="00E85616" w:rsidP="00D35C24">
            <w:pPr>
              <w:pStyle w:val="TableCell"/>
            </w:pPr>
            <w:r>
              <w:t>SHORT</w:t>
            </w:r>
          </w:p>
        </w:tc>
        <w:tc>
          <w:tcPr>
            <w:tcW w:w="1134" w:type="dxa"/>
          </w:tcPr>
          <w:p w14:paraId="4C2892EE"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9</w:t>
            </w:r>
          </w:p>
        </w:tc>
        <w:tc>
          <w:tcPr>
            <w:tcW w:w="6236" w:type="dxa"/>
          </w:tcPr>
          <w:p w14:paraId="4B997FE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Signed 16 bit Integer</w:t>
            </w:r>
          </w:p>
        </w:tc>
      </w:tr>
      <w:tr w:rsidR="00D35C24" w14:paraId="17A91042"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0717B554" w14:textId="77777777" w:rsidR="00D35C24" w:rsidRDefault="00E85616" w:rsidP="00D35C24">
            <w:pPr>
              <w:pStyle w:val="TableCell"/>
            </w:pPr>
            <w:r>
              <w:t>USHORT</w:t>
            </w:r>
          </w:p>
        </w:tc>
        <w:tc>
          <w:tcPr>
            <w:tcW w:w="1134" w:type="dxa"/>
          </w:tcPr>
          <w:p w14:paraId="3394042D"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10</w:t>
            </w:r>
          </w:p>
        </w:tc>
        <w:tc>
          <w:tcPr>
            <w:tcW w:w="6236" w:type="dxa"/>
          </w:tcPr>
          <w:p w14:paraId="5070EFB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Unsigned 16 bit Integer</w:t>
            </w:r>
          </w:p>
        </w:tc>
      </w:tr>
      <w:tr w:rsidR="00D35C24" w14:paraId="5BCC2CFE"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4BE1601C" w14:textId="77777777" w:rsidR="00D35C24" w:rsidRDefault="00E85616" w:rsidP="00D35C24">
            <w:pPr>
              <w:pStyle w:val="TableCell"/>
            </w:pPr>
            <w:r>
              <w:t>INTEGER</w:t>
            </w:r>
          </w:p>
        </w:tc>
        <w:tc>
          <w:tcPr>
            <w:tcW w:w="1134" w:type="dxa"/>
          </w:tcPr>
          <w:p w14:paraId="2030EB7D"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11</w:t>
            </w:r>
          </w:p>
        </w:tc>
        <w:tc>
          <w:tcPr>
            <w:tcW w:w="6236" w:type="dxa"/>
          </w:tcPr>
          <w:p w14:paraId="0FC6E1A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Signed 32 bit Integer</w:t>
            </w:r>
          </w:p>
        </w:tc>
      </w:tr>
      <w:tr w:rsidR="00D35C24" w14:paraId="345A4375"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42E6FE3D" w14:textId="77777777" w:rsidR="00D35C24" w:rsidRDefault="00E85616" w:rsidP="00D35C24">
            <w:pPr>
              <w:pStyle w:val="TableCell"/>
            </w:pPr>
            <w:r>
              <w:t>UINTEGER</w:t>
            </w:r>
          </w:p>
        </w:tc>
        <w:tc>
          <w:tcPr>
            <w:tcW w:w="1134" w:type="dxa"/>
          </w:tcPr>
          <w:p w14:paraId="32B44E91"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12</w:t>
            </w:r>
          </w:p>
        </w:tc>
        <w:tc>
          <w:tcPr>
            <w:tcW w:w="6236" w:type="dxa"/>
          </w:tcPr>
          <w:p w14:paraId="4A36D37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Unsigned 32 bit Integer</w:t>
            </w:r>
          </w:p>
        </w:tc>
      </w:tr>
      <w:tr w:rsidR="00D35C24" w14:paraId="351B8206"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05DABC32" w14:textId="77777777" w:rsidR="00D35C24" w:rsidRDefault="00E85616" w:rsidP="00D35C24">
            <w:pPr>
              <w:pStyle w:val="TableCell"/>
            </w:pPr>
            <w:r>
              <w:t>LONG</w:t>
            </w:r>
          </w:p>
        </w:tc>
        <w:tc>
          <w:tcPr>
            <w:tcW w:w="1134" w:type="dxa"/>
          </w:tcPr>
          <w:p w14:paraId="337271BA"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13</w:t>
            </w:r>
          </w:p>
        </w:tc>
        <w:tc>
          <w:tcPr>
            <w:tcW w:w="6236" w:type="dxa"/>
          </w:tcPr>
          <w:p w14:paraId="4881C2D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Signed 64 bit Integer</w:t>
            </w:r>
          </w:p>
        </w:tc>
      </w:tr>
      <w:tr w:rsidR="00D35C24" w14:paraId="3C6734C7"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7B57FF8F" w14:textId="77777777" w:rsidR="00D35C24" w:rsidRDefault="00E85616" w:rsidP="00D35C24">
            <w:pPr>
              <w:pStyle w:val="TableCell"/>
            </w:pPr>
            <w:r>
              <w:t>ULONG</w:t>
            </w:r>
          </w:p>
        </w:tc>
        <w:tc>
          <w:tcPr>
            <w:tcW w:w="1134" w:type="dxa"/>
          </w:tcPr>
          <w:p w14:paraId="79F419EA"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14</w:t>
            </w:r>
          </w:p>
        </w:tc>
        <w:tc>
          <w:tcPr>
            <w:tcW w:w="6236" w:type="dxa"/>
          </w:tcPr>
          <w:p w14:paraId="249327B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Unsigned 64 bit Integer</w:t>
            </w:r>
          </w:p>
        </w:tc>
      </w:tr>
      <w:tr w:rsidR="00D35C24" w14:paraId="26F80E7F"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5E6090F4" w14:textId="77777777" w:rsidR="00D35C24" w:rsidRDefault="00E85616" w:rsidP="00D35C24">
            <w:pPr>
              <w:pStyle w:val="TableCell"/>
            </w:pPr>
            <w:r>
              <w:t>STRING</w:t>
            </w:r>
          </w:p>
        </w:tc>
        <w:tc>
          <w:tcPr>
            <w:tcW w:w="1134" w:type="dxa"/>
          </w:tcPr>
          <w:p w14:paraId="39A5D89A"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15</w:t>
            </w:r>
          </w:p>
        </w:tc>
        <w:tc>
          <w:tcPr>
            <w:tcW w:w="6236" w:type="dxa"/>
          </w:tcPr>
          <w:p w14:paraId="2A735E5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Text.  It is a variable length, unbounded, Unicode string.</w:t>
            </w:r>
          </w:p>
        </w:tc>
      </w:tr>
      <w:tr w:rsidR="00D35C24" w14:paraId="2102EC5A"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1550E984" w14:textId="77777777" w:rsidR="00D35C24" w:rsidRDefault="00E85616" w:rsidP="00D35C24">
            <w:pPr>
              <w:pStyle w:val="TableCell"/>
            </w:pPr>
            <w:r>
              <w:t>TIME</w:t>
            </w:r>
          </w:p>
        </w:tc>
        <w:tc>
          <w:tcPr>
            <w:tcW w:w="1134" w:type="dxa"/>
          </w:tcPr>
          <w:p w14:paraId="5C1B3C73"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16</w:t>
            </w:r>
          </w:p>
        </w:tc>
        <w:tc>
          <w:tcPr>
            <w:tcW w:w="6236" w:type="dxa"/>
          </w:tcPr>
          <w:p w14:paraId="1BEAFD4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Absolute date-time to millisecond resolution.</w:t>
            </w:r>
          </w:p>
        </w:tc>
      </w:tr>
      <w:tr w:rsidR="00D35C24" w14:paraId="06494CC3"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0831F996" w14:textId="77777777" w:rsidR="00D35C24" w:rsidRDefault="00E85616" w:rsidP="00D35C24">
            <w:pPr>
              <w:pStyle w:val="TableCell"/>
            </w:pPr>
            <w:r>
              <w:t>FINETIME</w:t>
            </w:r>
          </w:p>
        </w:tc>
        <w:tc>
          <w:tcPr>
            <w:tcW w:w="1134" w:type="dxa"/>
          </w:tcPr>
          <w:p w14:paraId="0040AE83"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17</w:t>
            </w:r>
          </w:p>
        </w:tc>
        <w:tc>
          <w:tcPr>
            <w:tcW w:w="6236" w:type="dxa"/>
          </w:tcPr>
          <w:p w14:paraId="4C7381D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Absolute date-time to picosecond resolution.</w:t>
            </w:r>
          </w:p>
        </w:tc>
      </w:tr>
      <w:tr w:rsidR="00D35C24" w14:paraId="051C3130"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4512780E" w14:textId="77777777" w:rsidR="00D35C24" w:rsidRDefault="00E85616" w:rsidP="00D35C24">
            <w:pPr>
              <w:pStyle w:val="TableCell"/>
            </w:pPr>
            <w:r>
              <w:t>URI</w:t>
            </w:r>
          </w:p>
        </w:tc>
        <w:tc>
          <w:tcPr>
            <w:tcW w:w="1134" w:type="dxa"/>
          </w:tcPr>
          <w:p w14:paraId="70949929"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18</w:t>
            </w:r>
          </w:p>
        </w:tc>
        <w:tc>
          <w:tcPr>
            <w:tcW w:w="6236" w:type="dxa"/>
          </w:tcPr>
          <w:p w14:paraId="0FC49F3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Uniform Resource Identifier (address).  It is a variable-length, unbounded Unicode string.</w:t>
            </w:r>
          </w:p>
        </w:tc>
      </w:tr>
      <w:tr w:rsidR="00A83547" w14:paraId="47B448A5"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0E210D3E" w14:textId="77777777" w:rsidR="00A83547" w:rsidRDefault="00A83547" w:rsidP="00A83547">
            <w:pPr>
              <w:pStyle w:val="TableCell"/>
            </w:pPr>
            <w:r>
              <w:t>OBJECTREF</w:t>
            </w:r>
          </w:p>
        </w:tc>
        <w:tc>
          <w:tcPr>
            <w:tcW w:w="1134" w:type="dxa"/>
          </w:tcPr>
          <w:p w14:paraId="2505C011" w14:textId="06A925DD" w:rsidR="00A83547" w:rsidRDefault="00A83547" w:rsidP="00A83547">
            <w:pPr>
              <w:pStyle w:val="TableCell"/>
              <w:jc w:val="center"/>
              <w:cnfStyle w:val="000000000000" w:firstRow="0" w:lastRow="0" w:firstColumn="0" w:lastColumn="0" w:oddVBand="0" w:evenVBand="0" w:oddHBand="0" w:evenHBand="0" w:firstRowFirstColumn="0" w:firstRowLastColumn="0" w:lastRowFirstColumn="0" w:lastRowLastColumn="0"/>
            </w:pPr>
            <w:r>
              <w:t>19</w:t>
            </w:r>
          </w:p>
        </w:tc>
        <w:tc>
          <w:tcPr>
            <w:tcW w:w="6236" w:type="dxa"/>
          </w:tcPr>
          <w:p w14:paraId="68A61D05" w14:textId="77F3EE78" w:rsidR="00A83547" w:rsidRDefault="00A83547" w:rsidP="00A83547">
            <w:pPr>
              <w:pStyle w:val="TableCell"/>
              <w:cnfStyle w:val="000000000000" w:firstRow="0" w:lastRow="0" w:firstColumn="0" w:lastColumn="0" w:oddVBand="0" w:evenVBand="0" w:oddHBand="0" w:evenHBand="0" w:firstRowFirstColumn="0" w:firstRowLastColumn="0" w:lastRowFirstColumn="0" w:lastRowLastColumn="0"/>
            </w:pPr>
            <w:r>
              <w:t>Object Reference</w:t>
            </w:r>
          </w:p>
        </w:tc>
      </w:tr>
      <w:tr w:rsidR="00A83547" w14:paraId="2E8E0BFD"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2149EC41" w14:textId="77777777" w:rsidR="00A83547" w:rsidRDefault="00A83547" w:rsidP="00A83547">
            <w:pPr>
              <w:pStyle w:val="TableCell"/>
            </w:pPr>
            <w:r>
              <w:t>DIRECTION</w:t>
            </w:r>
          </w:p>
        </w:tc>
        <w:tc>
          <w:tcPr>
            <w:tcW w:w="1134" w:type="dxa"/>
          </w:tcPr>
          <w:p w14:paraId="2BF938B4" w14:textId="77777777" w:rsidR="00A83547" w:rsidRDefault="00A83547" w:rsidP="00A83547">
            <w:pPr>
              <w:pStyle w:val="TableCell"/>
              <w:jc w:val="center"/>
              <w:cnfStyle w:val="000000000000" w:firstRow="0" w:lastRow="0" w:firstColumn="0" w:lastColumn="0" w:oddVBand="0" w:evenVBand="0" w:oddHBand="0" w:evenHBand="0" w:firstRowFirstColumn="0" w:firstRowLastColumn="0" w:lastRowFirstColumn="0" w:lastRowLastColumn="0"/>
            </w:pPr>
            <w:r>
              <w:t>129</w:t>
            </w:r>
          </w:p>
        </w:tc>
        <w:tc>
          <w:tcPr>
            <w:tcW w:w="6236" w:type="dxa"/>
          </w:tcPr>
          <w:p w14:paraId="130128FC" w14:textId="77777777" w:rsidR="00A83547" w:rsidRDefault="00A83547" w:rsidP="00A83547">
            <w:pPr>
              <w:pStyle w:val="TableCell"/>
              <w:cnfStyle w:val="000000000000" w:firstRow="0" w:lastRow="0" w:firstColumn="0" w:lastColumn="0" w:oddVBand="0" w:evenVBand="0" w:oddHBand="0" w:evenHBand="0" w:firstRowFirstColumn="0" w:firstRowLastColumn="0" w:lastRowFirstColumn="0" w:lastRowLastColumn="0"/>
            </w:pPr>
            <w:r>
              <w:t>MPS Direction</w:t>
            </w:r>
          </w:p>
        </w:tc>
      </w:tr>
      <w:tr w:rsidR="00A83547" w14:paraId="324E776F" w14:textId="77777777" w:rsidTr="00A83547">
        <w:tc>
          <w:tcPr>
            <w:cnfStyle w:val="001000000000" w:firstRow="0" w:lastRow="0" w:firstColumn="1" w:lastColumn="0" w:oddVBand="0" w:evenVBand="0" w:oddHBand="0" w:evenHBand="0" w:firstRowFirstColumn="0" w:firstRowLastColumn="0" w:lastRowFirstColumn="0" w:lastRowLastColumn="0"/>
            <w:tcW w:w="1809" w:type="dxa"/>
          </w:tcPr>
          <w:p w14:paraId="1A6EA47B" w14:textId="77777777" w:rsidR="00A83547" w:rsidRDefault="00A83547" w:rsidP="00A83547">
            <w:pPr>
              <w:pStyle w:val="TableCell"/>
            </w:pPr>
            <w:r>
              <w:t>POSITION</w:t>
            </w:r>
          </w:p>
        </w:tc>
        <w:tc>
          <w:tcPr>
            <w:tcW w:w="1134" w:type="dxa"/>
          </w:tcPr>
          <w:p w14:paraId="21A8C5AC" w14:textId="77777777" w:rsidR="00A83547" w:rsidRDefault="00A83547" w:rsidP="00A83547">
            <w:pPr>
              <w:pStyle w:val="TableCell"/>
              <w:jc w:val="center"/>
              <w:cnfStyle w:val="000000000000" w:firstRow="0" w:lastRow="0" w:firstColumn="0" w:lastColumn="0" w:oddVBand="0" w:evenVBand="0" w:oddHBand="0" w:evenHBand="0" w:firstRowFirstColumn="0" w:firstRowLastColumn="0" w:lastRowFirstColumn="0" w:lastRowLastColumn="0"/>
            </w:pPr>
            <w:r>
              <w:t>130</w:t>
            </w:r>
          </w:p>
        </w:tc>
        <w:tc>
          <w:tcPr>
            <w:tcW w:w="6236" w:type="dxa"/>
          </w:tcPr>
          <w:p w14:paraId="62B419CB" w14:textId="77777777" w:rsidR="00A83547" w:rsidRDefault="00A83547" w:rsidP="00A83547">
            <w:pPr>
              <w:pStyle w:val="TableCell"/>
              <w:cnfStyle w:val="000000000000" w:firstRow="0" w:lastRow="0" w:firstColumn="0" w:lastColumn="0" w:oddVBand="0" w:evenVBand="0" w:oddHBand="0" w:evenHBand="0" w:firstRowFirstColumn="0" w:firstRowLastColumn="0" w:lastRowFirstColumn="0" w:lastRowLastColumn="0"/>
            </w:pPr>
            <w:r>
              <w:t>MPS Position</w:t>
            </w:r>
          </w:p>
        </w:tc>
      </w:tr>
    </w:tbl>
    <w:p w14:paraId="218C1BFE" w14:textId="77777777" w:rsidR="00D35C24" w:rsidRDefault="00D35C24" w:rsidP="00D35C24">
      <w:pPr>
        <w:pStyle w:val="Heading3"/>
        <w:keepLines w:val="0"/>
        <w:pageBreakBefore/>
        <w:pBdr>
          <w:top w:val="single" w:sz="4" w:space="1" w:color="FFFFFF"/>
          <w:left w:val="single" w:sz="4" w:space="0" w:color="FFFFFF"/>
          <w:bottom w:val="single" w:sz="4" w:space="1" w:color="FFFFFF"/>
          <w:right w:val="single" w:sz="4" w:space="0" w:color="FFFFFF"/>
        </w:pBdr>
      </w:pPr>
      <w:bookmarkStart w:id="195" w:name="_Toc96965784"/>
      <w:bookmarkStart w:id="196" w:name="_Toc96965785"/>
      <w:bookmarkStart w:id="197" w:name="_Toc96965786"/>
      <w:bookmarkStart w:id="198" w:name="_Toc96965787"/>
      <w:bookmarkStart w:id="199" w:name="_Toc96965788"/>
      <w:bookmarkStart w:id="200" w:name="_Toc96965794"/>
      <w:bookmarkStart w:id="201" w:name="_Toc52218258"/>
      <w:bookmarkStart w:id="202" w:name="_Ref85031035"/>
      <w:bookmarkStart w:id="203" w:name="_Toc140093808"/>
      <w:bookmarkEnd w:id="195"/>
      <w:bookmarkEnd w:id="196"/>
      <w:bookmarkEnd w:id="197"/>
      <w:bookmarkEnd w:id="198"/>
      <w:bookmarkEnd w:id="199"/>
      <w:bookmarkEnd w:id="200"/>
      <w:r>
        <w:lastRenderedPageBreak/>
        <w:t>MPS Position and Direction Data Types</w:t>
      </w:r>
      <w:bookmarkEnd w:id="201"/>
      <w:r>
        <w:t xml:space="preserve"> [Optional]</w:t>
      </w:r>
      <w:bookmarkEnd w:id="202"/>
      <w:bookmarkEnd w:id="203"/>
    </w:p>
    <w:p w14:paraId="171AACC1" w14:textId="77777777" w:rsidR="00D35C24" w:rsidRDefault="00D35C24" w:rsidP="00D35C24">
      <w:r w:rsidRPr="00127398">
        <w:t xml:space="preserve">This section defines </w:t>
      </w:r>
      <w:r>
        <w:t>MPS Position and Direction data types and support types required in the definition of pointing constraints.  These are consistent with those used within CCSDS Navigation data format standards, and specifically the Pointing Request Message (</w:t>
      </w:r>
      <w:r w:rsidRPr="008A29A7">
        <w:rPr>
          <w:rStyle w:val="Acronym"/>
        </w:rPr>
        <w:t>PRM</w:t>
      </w:r>
      <w:r>
        <w:t>) [PRM], but for MPS, to enable use of the MO Framework, they are defined explicitly in terms of MAL Attributes.</w:t>
      </w:r>
    </w:p>
    <w:p w14:paraId="7562148B" w14:textId="77777777" w:rsidR="00D35C24" w:rsidRDefault="00D35C24" w:rsidP="00D35C24">
      <w:r>
        <w:t>MPS Position and Direction data types are only required in the context of the following MPS data structures:</w:t>
      </w:r>
    </w:p>
    <w:p w14:paraId="4EBB0DAF" w14:textId="5E437311" w:rsidR="00D35C24" w:rsidRDefault="00D35C24" w:rsidP="00353565">
      <w:pPr>
        <w:numPr>
          <w:ilvl w:val="0"/>
          <w:numId w:val="56"/>
        </w:numPr>
        <w:spacing w:before="120" w:line="0" w:lineRule="atLeast"/>
      </w:pPr>
      <w:r>
        <w:t>Geometric Constraints (see §</w:t>
      </w:r>
      <w:r>
        <w:fldChar w:fldCharType="begin"/>
      </w:r>
      <w:r>
        <w:instrText xml:space="preserve"> REF _Ref52369846 \r \h </w:instrText>
      </w:r>
      <w:r>
        <w:fldChar w:fldCharType="separate"/>
      </w:r>
      <w:r w:rsidR="00182691">
        <w:t>3.3.6.1.7</w:t>
      </w:r>
      <w:r>
        <w:fldChar w:fldCharType="end"/>
      </w:r>
      <w:r>
        <w:t>)</w:t>
      </w:r>
    </w:p>
    <w:p w14:paraId="7908CFB5" w14:textId="562412EC" w:rsidR="00D35C24" w:rsidRDefault="00D35C24" w:rsidP="00353565">
      <w:pPr>
        <w:numPr>
          <w:ilvl w:val="0"/>
          <w:numId w:val="56"/>
        </w:numPr>
        <w:spacing w:before="120" w:line="0" w:lineRule="atLeast"/>
      </w:pPr>
      <w:r>
        <w:t xml:space="preserve">Triggers of type PositionTrigger and </w:t>
      </w:r>
      <w:r w:rsidR="00226EBE">
        <w:t xml:space="preserve">DirectionTrigger </w:t>
      </w:r>
      <w:r>
        <w:t>(see §</w:t>
      </w:r>
      <w:r>
        <w:fldChar w:fldCharType="begin"/>
      </w:r>
      <w:r>
        <w:instrText xml:space="preserve"> REF _Ref52369871 \r \h </w:instrText>
      </w:r>
      <w:r>
        <w:fldChar w:fldCharType="separate"/>
      </w:r>
      <w:r w:rsidR="00182691">
        <w:t>3.3.7</w:t>
      </w:r>
      <w:r>
        <w:fldChar w:fldCharType="end"/>
      </w:r>
      <w:r>
        <w:t>)</w:t>
      </w:r>
    </w:p>
    <w:p w14:paraId="62154A7D" w14:textId="5974E7A5" w:rsidR="00D35C24" w:rsidRDefault="00D35C24" w:rsidP="00353565">
      <w:pPr>
        <w:numPr>
          <w:ilvl w:val="0"/>
          <w:numId w:val="56"/>
        </w:numPr>
        <w:spacing w:before="120" w:line="0" w:lineRule="atLeast"/>
      </w:pPr>
      <w:r>
        <w:t xml:space="preserve">Repetitions of type PositionRepetition and PointingRepetition (see </w:t>
      </w:r>
      <w:r>
        <w:fldChar w:fldCharType="begin"/>
      </w:r>
      <w:r>
        <w:instrText xml:space="preserve"> REF _Ref21969378 \r \h </w:instrText>
      </w:r>
      <w:r>
        <w:fldChar w:fldCharType="separate"/>
      </w:r>
      <w:r w:rsidR="00182691">
        <w:t>3.3.8</w:t>
      </w:r>
      <w:r>
        <w:fldChar w:fldCharType="end"/>
      </w:r>
      <w:r>
        <w:t>)</w:t>
      </w:r>
    </w:p>
    <w:p w14:paraId="65D78170" w14:textId="5F9CA2A2" w:rsidR="00D35C24" w:rsidRDefault="00D35C24" w:rsidP="00D35C24">
      <w:r>
        <w:t>As all of these are considered optional elements of the MPS</w:t>
      </w:r>
      <w:r w:rsidR="00D2352D">
        <w:t xml:space="preserve"> in</w:t>
      </w:r>
      <w:r>
        <w:t>formation</w:t>
      </w:r>
      <w:r w:rsidR="00D2352D">
        <w:t xml:space="preserve"> mo</w:t>
      </w:r>
      <w:r>
        <w:t>del, MPS Position and Direction</w:t>
      </w:r>
      <w:r w:rsidR="00D2352D">
        <w:t xml:space="preserve"> da</w:t>
      </w:r>
      <w:r>
        <w:t>ta</w:t>
      </w:r>
      <w:r w:rsidR="00D2352D">
        <w:t xml:space="preserve"> ty</w:t>
      </w:r>
      <w:r>
        <w:t>pes are themselves optional.</w:t>
      </w:r>
    </w:p>
    <w:p w14:paraId="33023BC9" w14:textId="035E156A" w:rsidR="00015072" w:rsidRDefault="00015072" w:rsidP="00015072">
      <w:pPr>
        <w:pStyle w:val="HeadingNoNumber"/>
      </w:pPr>
      <w:r>
        <w:t>Coordinate</w:t>
      </w:r>
      <w:r w:rsidR="00251266">
        <w:t xml:space="preserve"> </w:t>
      </w:r>
      <w:r>
        <w:t>System</w:t>
      </w:r>
    </w:p>
    <w:p w14:paraId="012E4A52" w14:textId="72675443" w:rsidR="00682C78" w:rsidRDefault="00251266" w:rsidP="00251266">
      <w:r>
        <w:t xml:space="preserve">Some sub-types of MPS Position and Direction require the specification of the </w:t>
      </w:r>
      <w:r w:rsidR="00015072">
        <w:t>coordinate reference frame used.</w:t>
      </w:r>
      <w:r w:rsidR="000F3253">
        <w:t xml:space="preserve">  </w:t>
      </w:r>
      <w:r w:rsidR="00015072">
        <w:t xml:space="preserve">The set of allowed </w:t>
      </w:r>
      <w:r w:rsidR="000F3253">
        <w:t>coordinate</w:t>
      </w:r>
      <w:r w:rsidR="00015072">
        <w:t xml:space="preserve"> system values is not defined by this standard, but </w:t>
      </w:r>
      <w:r w:rsidR="00682C78">
        <w:t xml:space="preserve">currently specified in the PRM </w:t>
      </w:r>
      <w:r w:rsidR="00682C78">
        <w:fldChar w:fldCharType="begin"/>
      </w:r>
      <w:r w:rsidR="00682C78">
        <w:instrText xml:space="preserve"> REF _Ref4426616 \r \h </w:instrText>
      </w:r>
      <w:r w:rsidR="00682C78">
        <w:fldChar w:fldCharType="separate"/>
      </w:r>
      <w:r w:rsidR="00182691">
        <w:t>[D7]</w:t>
      </w:r>
      <w:r w:rsidR="00682C78">
        <w:fldChar w:fldCharType="end"/>
      </w:r>
      <w:r w:rsidR="00682C78">
        <w:t xml:space="preserve"> annex B2</w:t>
      </w:r>
      <w:r w:rsidR="00D1029C">
        <w:t xml:space="preserve"> or a mission specific frame</w:t>
      </w:r>
      <w:r w:rsidR="00682C78">
        <w:t xml:space="preserve">.  It is anticipated that this </w:t>
      </w:r>
      <w:r w:rsidR="00D1029C">
        <w:t xml:space="preserve">reference </w:t>
      </w:r>
      <w:r w:rsidR="00682C78">
        <w:t>will be replaced by a SANA registry for reference frames.</w:t>
      </w:r>
    </w:p>
    <w:p w14:paraId="4678A577" w14:textId="07B79D2E" w:rsidR="000F3253" w:rsidRPr="000F3253" w:rsidRDefault="00613B9D" w:rsidP="00015072">
      <w:r>
        <w:t>To allow for evolution, both of the set of standard coordinate systems defined within this registry and through mission specific extension, coordinate systems are not defined as an enumeration but represented as a MAL::String.</w:t>
      </w:r>
    </w:p>
    <w:p w14:paraId="178D9256" w14:textId="77777777" w:rsidR="00D35C24" w:rsidRPr="008A29A7" w:rsidRDefault="00D35C24" w:rsidP="00183C67">
      <w:pPr>
        <w:pStyle w:val="Heading4"/>
      </w:pPr>
      <w:bookmarkStart w:id="204" w:name="_Ref68803100"/>
      <w:r>
        <w:lastRenderedPageBreak/>
        <w:t>Position Data Type</w:t>
      </w:r>
      <w:bookmarkEnd w:id="204"/>
    </w:p>
    <w:p w14:paraId="2D33AF41" w14:textId="2A15AB14" w:rsidR="00D35C24" w:rsidRDefault="00613B9D" w:rsidP="00846010">
      <w:pPr>
        <w:jc w:val="center"/>
      </w:pPr>
      <w:r w:rsidRPr="00613B9D">
        <w:t xml:space="preserve"> </w:t>
      </w:r>
      <w:r w:rsidRPr="00613B9D">
        <w:rPr>
          <w:noProof/>
        </w:rPr>
        <w:drawing>
          <wp:inline distT="0" distB="0" distL="0" distR="0" wp14:anchorId="2166713B" wp14:editId="6C3E937C">
            <wp:extent cx="4195445" cy="47148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6">
                      <a:extLst>
                        <a:ext uri="{28A0092B-C50C-407E-A947-70E740481C1C}">
                          <a14:useLocalDpi xmlns:a14="http://schemas.microsoft.com/office/drawing/2010/main" val="0"/>
                        </a:ext>
                      </a:extLst>
                    </a:blip>
                    <a:srcRect b="3120"/>
                    <a:stretch/>
                  </pic:blipFill>
                  <pic:spPr bwMode="auto">
                    <a:xfrm>
                      <a:off x="0" y="0"/>
                      <a:ext cx="4200611" cy="4720681"/>
                    </a:xfrm>
                    <a:prstGeom prst="rect">
                      <a:avLst/>
                    </a:prstGeom>
                    <a:noFill/>
                    <a:ln>
                      <a:noFill/>
                    </a:ln>
                    <a:extLst>
                      <a:ext uri="{53640926-AAD7-44D8-BBD7-CCE9431645EC}">
                        <a14:shadowObscured xmlns:a14="http://schemas.microsoft.com/office/drawing/2010/main"/>
                      </a:ext>
                    </a:extLst>
                  </pic:spPr>
                </pic:pic>
              </a:graphicData>
            </a:graphic>
          </wp:inline>
        </w:drawing>
      </w:r>
    </w:p>
    <w:p w14:paraId="32D72B6D" w14:textId="5CF8B074" w:rsidR="00D35C24" w:rsidRDefault="00D35C24" w:rsidP="00D35C24">
      <w:pPr>
        <w:pStyle w:val="Caption"/>
        <w:keepNext w:val="0"/>
      </w:pPr>
      <w:bookmarkStart w:id="205" w:name="_Toc140093374"/>
      <w:r>
        <w:t xml:space="preserve">Figure </w:t>
      </w:r>
      <w:r w:rsidR="00A23CA0">
        <w:fldChar w:fldCharType="begin"/>
      </w:r>
      <w:r w:rsidR="00A23CA0">
        <w:instrText xml:space="preserve"> SEQ Figure \* ARABIC </w:instrText>
      </w:r>
      <w:r w:rsidR="00A23CA0">
        <w:fldChar w:fldCharType="separate"/>
      </w:r>
      <w:r w:rsidR="00182691">
        <w:rPr>
          <w:noProof/>
        </w:rPr>
        <w:t>31</w:t>
      </w:r>
      <w:r w:rsidR="00A23CA0">
        <w:rPr>
          <w:noProof/>
        </w:rPr>
        <w:fldChar w:fldCharType="end"/>
      </w:r>
      <w:r>
        <w:t>: Position Data Type</w:t>
      </w:r>
      <w:bookmarkEnd w:id="205"/>
    </w:p>
    <w:p w14:paraId="03A9D423" w14:textId="02296BD6" w:rsidR="00D35C24" w:rsidRDefault="00D35C24" w:rsidP="00D35C24">
      <w:r>
        <w:t xml:space="preserve">The </w:t>
      </w:r>
      <w:r w:rsidR="000934DC">
        <w:t xml:space="preserve">abstract </w:t>
      </w:r>
      <w:r>
        <w:t>Position data type is used to specify a physical location.</w:t>
      </w:r>
    </w:p>
    <w:p w14:paraId="253BE688" w14:textId="1BDFBDA3" w:rsidR="00D35C24" w:rsidRDefault="00D35C24" w:rsidP="00D35C24">
      <w:r>
        <w:t xml:space="preserve">The Position type </w:t>
      </w:r>
      <w:r w:rsidR="000934DC">
        <w:t xml:space="preserve">corresponds to the “Orbit Entity” type </w:t>
      </w:r>
      <w:r>
        <w:t>defined in [PRM] §3.3.2.11</w:t>
      </w:r>
      <w:r w:rsidR="00B761A9">
        <w:t xml:space="preserve">.  </w:t>
      </w:r>
      <w:r>
        <w:t>Only the</w:t>
      </w:r>
      <w:r w:rsidR="00D2352D">
        <w:t xml:space="preserve"> ep</w:t>
      </w:r>
      <w:r>
        <w:t>hemeris object and</w:t>
      </w:r>
      <w:r w:rsidR="00D2352D">
        <w:t xml:space="preserve"> or</w:t>
      </w:r>
      <w:r>
        <w:t>bit file representations are supported in PRM template parameters and as such in</w:t>
      </w:r>
      <w:r w:rsidR="00D2352D">
        <w:t xml:space="preserve"> po</w:t>
      </w:r>
      <w:r>
        <w:t>inting</w:t>
      </w:r>
      <w:r w:rsidR="00D2352D">
        <w:t xml:space="preserve"> co</w:t>
      </w:r>
      <w:r>
        <w:t>nstraint attributes.</w:t>
      </w:r>
    </w:p>
    <w:p w14:paraId="0607C281" w14:textId="021ACD64" w:rsidR="00D35C24" w:rsidRDefault="00D35C24" w:rsidP="00D35C24">
      <w:r>
        <w:t>For MPS it is possible to define a Position using one of the following coordinate types</w:t>
      </w:r>
      <w:r w:rsidR="000934DC">
        <w:t>, each of which is defined as a concrete sub-type of Position</w:t>
      </w:r>
      <w:r>
        <w:t>:</w:t>
      </w:r>
    </w:p>
    <w:p w14:paraId="72BD9332" w14:textId="503992F9" w:rsidR="00D35C24" w:rsidRDefault="00D35C24" w:rsidP="00353565">
      <w:pPr>
        <w:numPr>
          <w:ilvl w:val="0"/>
          <w:numId w:val="36"/>
        </w:numPr>
        <w:spacing w:before="120" w:line="0" w:lineRule="atLeast"/>
      </w:pPr>
      <w:r w:rsidRPr="00B46386">
        <w:rPr>
          <w:b/>
        </w:rPr>
        <w:t>Cartesian</w:t>
      </w:r>
      <w:r>
        <w:t>: a set of explicitly provided x,y and z coordinates.</w:t>
      </w:r>
    </w:p>
    <w:p w14:paraId="4BC83558" w14:textId="5375B199" w:rsidR="00950AA1" w:rsidRDefault="00950AA1" w:rsidP="00846010">
      <w:pPr>
        <w:numPr>
          <w:ilvl w:val="0"/>
          <w:numId w:val="36"/>
        </w:numPr>
        <w:spacing w:before="0" w:line="0" w:lineRule="atLeast"/>
      </w:pPr>
      <w:r>
        <w:rPr>
          <w:b/>
        </w:rPr>
        <w:t>Spherical</w:t>
      </w:r>
      <w:r>
        <w:t>: a pair of coordinates corresponding to longitude and latitude.</w:t>
      </w:r>
    </w:p>
    <w:p w14:paraId="6DC4D82D" w14:textId="3EC4AD6C" w:rsidR="00D35C24" w:rsidRDefault="00D35C24" w:rsidP="00353565">
      <w:pPr>
        <w:numPr>
          <w:ilvl w:val="0"/>
          <w:numId w:val="36"/>
        </w:numPr>
        <w:spacing w:before="0" w:line="0" w:lineRule="atLeast"/>
      </w:pPr>
      <w:r w:rsidRPr="00B46386">
        <w:rPr>
          <w:b/>
        </w:rPr>
        <w:t>Orbit</w:t>
      </w:r>
      <w:r w:rsidR="000934DC">
        <w:rPr>
          <w:b/>
        </w:rPr>
        <w:t>File</w:t>
      </w:r>
      <w:r>
        <w:t>: a reference to a file containing a CCSDS Orbit Data Message [</w:t>
      </w:r>
      <w:r w:rsidRPr="003C285F">
        <w:rPr>
          <w:rStyle w:val="Acronym"/>
        </w:rPr>
        <w:t>ODM</w:t>
      </w:r>
      <w:r>
        <w:t>] defining the orbital ephemeris.</w:t>
      </w:r>
    </w:p>
    <w:p w14:paraId="1A3DDC15" w14:textId="1DC3379C" w:rsidR="000934DC" w:rsidRDefault="000934DC" w:rsidP="00353565">
      <w:pPr>
        <w:numPr>
          <w:ilvl w:val="0"/>
          <w:numId w:val="36"/>
        </w:numPr>
        <w:spacing w:before="0" w:line="0" w:lineRule="atLeast"/>
      </w:pPr>
      <w:r>
        <w:rPr>
          <w:b/>
        </w:rPr>
        <w:t>Orbital</w:t>
      </w:r>
      <w:r>
        <w:t>: a set of e</w:t>
      </w:r>
      <w:r w:rsidR="00B76431">
        <w:t>xplicitly provided coordinates based on orbit number and angle.</w:t>
      </w:r>
    </w:p>
    <w:p w14:paraId="33A62FA8" w14:textId="64511024" w:rsidR="00D35C24" w:rsidRDefault="00D35C24" w:rsidP="00353565">
      <w:pPr>
        <w:numPr>
          <w:ilvl w:val="0"/>
          <w:numId w:val="36"/>
        </w:numPr>
        <w:spacing w:before="0" w:line="0" w:lineRule="atLeast"/>
      </w:pPr>
      <w:r w:rsidRPr="00B46386">
        <w:rPr>
          <w:b/>
        </w:rPr>
        <w:t>Object</w:t>
      </w:r>
      <w:r>
        <w:t>: a reference to a named target object.</w:t>
      </w:r>
    </w:p>
    <w:p w14:paraId="14E51B22" w14:textId="1A48F441" w:rsidR="00B76431" w:rsidRDefault="00B76431" w:rsidP="00353565">
      <w:pPr>
        <w:numPr>
          <w:ilvl w:val="0"/>
          <w:numId w:val="36"/>
        </w:numPr>
        <w:spacing w:before="0" w:line="0" w:lineRule="atLeast"/>
      </w:pPr>
      <w:r>
        <w:rPr>
          <w:b/>
        </w:rPr>
        <w:t>Reference</w:t>
      </w:r>
      <w:r w:rsidRPr="00846010">
        <w:t>:</w:t>
      </w:r>
      <w:r>
        <w:t xml:space="preserve"> a reference to a reusable position definition.</w:t>
      </w:r>
    </w:p>
    <w:p w14:paraId="7BCF10F7" w14:textId="2220C78B" w:rsidR="003047FD" w:rsidRPr="00846010" w:rsidRDefault="003047FD" w:rsidP="00846010">
      <w:pPr>
        <w:pStyle w:val="HeadingNoNumber"/>
        <w:rPr>
          <w:i/>
          <w:iCs/>
        </w:rPr>
      </w:pPr>
      <w:r w:rsidRPr="00846010">
        <w:rPr>
          <w:i/>
          <w:iCs/>
        </w:rPr>
        <w:lastRenderedPageBreak/>
        <w:t>Position</w:t>
      </w:r>
    </w:p>
    <w:p w14:paraId="6C834C82"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Position E6 X"/>
      </w:tblPr>
      <w:tblGrid>
        <w:gridCol w:w="1667"/>
        <w:gridCol w:w="2976"/>
        <w:gridCol w:w="992"/>
        <w:gridCol w:w="1843"/>
        <w:gridCol w:w="709"/>
        <w:gridCol w:w="992"/>
      </w:tblGrid>
      <w:tr w:rsidR="00D35C24" w14:paraId="3B451C3B" w14:textId="77777777" w:rsidTr="0020728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041B0B98"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C987D25" w14:textId="77777777" w:rsidR="00D35C24" w:rsidRPr="00846010"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iCs/>
              </w:rPr>
            </w:pPr>
            <w:r w:rsidRPr="00846010">
              <w:rPr>
                <w:b/>
                <w:i/>
                <w:iCs/>
              </w:rPr>
              <w:t>Position</w:t>
            </w:r>
          </w:p>
        </w:tc>
        <w:tc>
          <w:tcPr>
            <w:tcW w:w="992" w:type="dxa"/>
            <w:shd w:val="clear" w:color="auto" w:fill="662382"/>
          </w:tcPr>
          <w:p w14:paraId="2105AD6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1D98A9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41A71567"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41ECFA24" w14:textId="39837E28" w:rsidR="00D35C24" w:rsidRPr="00121F50" w:rsidRDefault="00B76431" w:rsidP="00D35C2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6558E583" w14:textId="77777777" w:rsidR="00D35C24" w:rsidRPr="00404E36" w:rsidRDefault="00D35C24" w:rsidP="0020728E">
      <w:pPr>
        <w:spacing w:before="0" w:line="240" w:lineRule="auto"/>
        <w:rPr>
          <w:sz w:val="2"/>
          <w:szCs w:val="2"/>
        </w:rPr>
      </w:pPr>
    </w:p>
    <w:p w14:paraId="74243230" w14:textId="5800141E" w:rsidR="00D35C24" w:rsidRDefault="00D35C24" w:rsidP="00D35C24">
      <w:pPr>
        <w:pStyle w:val="HeadingNoNumber"/>
      </w:pPr>
      <w:r>
        <w:t>Cartesian</w:t>
      </w:r>
      <w:r w:rsidR="00B76431">
        <w:t>Position</w:t>
      </w:r>
    </w:p>
    <w:p w14:paraId="2BA655B9" w14:textId="77777777" w:rsidR="00D35C24" w:rsidRPr="006A2A59" w:rsidRDefault="00D35C24" w:rsidP="00CD70B7">
      <w:pPr>
        <w:keepNext/>
        <w:spacing w:before="0"/>
      </w:pPr>
    </w:p>
    <w:tbl>
      <w:tblPr>
        <w:tblStyle w:val="RBTable"/>
        <w:tblW w:w="9179" w:type="dxa"/>
        <w:tblLayout w:type="fixed"/>
        <w:tblLook w:val="0480" w:firstRow="0" w:lastRow="0" w:firstColumn="1" w:lastColumn="0" w:noHBand="0" w:noVBand="1"/>
        <w:tblCaption w:val="DSC CartesianPosition E6"/>
      </w:tblPr>
      <w:tblGrid>
        <w:gridCol w:w="1667"/>
        <w:gridCol w:w="2976"/>
        <w:gridCol w:w="992"/>
        <w:gridCol w:w="1843"/>
        <w:gridCol w:w="709"/>
        <w:gridCol w:w="992"/>
      </w:tblGrid>
      <w:tr w:rsidR="00D35C24" w14:paraId="34534123" w14:textId="77777777" w:rsidTr="0020728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7335E78"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78BBE746" w14:textId="16109D5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Cartesian</w:t>
            </w:r>
            <w:r w:rsidR="00B76431">
              <w:rPr>
                <w:b/>
              </w:rPr>
              <w:t>Position</w:t>
            </w:r>
          </w:p>
        </w:tc>
        <w:tc>
          <w:tcPr>
            <w:tcW w:w="992" w:type="dxa"/>
            <w:shd w:val="clear" w:color="auto" w:fill="662382"/>
          </w:tcPr>
          <w:p w14:paraId="5BA465C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CE1A583" w14:textId="1670CF4D" w:rsidR="00D35C24" w:rsidRPr="00846010" w:rsidRDefault="001A02AF" w:rsidP="00D35C24">
            <w:pPr>
              <w:pStyle w:val="TableCell"/>
              <w:cnfStyle w:val="000000000000" w:firstRow="0" w:lastRow="0" w:firstColumn="0" w:lastColumn="0" w:oddVBand="0" w:evenVBand="0" w:oddHBand="0" w:evenHBand="0" w:firstRowFirstColumn="0" w:firstRowLastColumn="0" w:lastRowFirstColumn="0" w:lastRowLastColumn="0"/>
              <w:rPr>
                <w:b/>
                <w:i/>
                <w:iCs/>
              </w:rPr>
            </w:pPr>
            <w:r>
              <w:rPr>
                <w:i/>
                <w:iCs/>
              </w:rPr>
              <w:t>Position</w:t>
            </w:r>
          </w:p>
        </w:tc>
        <w:tc>
          <w:tcPr>
            <w:tcW w:w="709" w:type="dxa"/>
            <w:shd w:val="clear" w:color="auto" w:fill="662382"/>
          </w:tcPr>
          <w:p w14:paraId="07977619"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89A58F3" w14:textId="5B97E88D"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2</w:t>
            </w:r>
            <w:r>
              <w:rPr>
                <w:noProof/>
              </w:rPr>
              <w:fldChar w:fldCharType="end"/>
            </w:r>
          </w:p>
        </w:tc>
      </w:tr>
    </w:tbl>
    <w:p w14:paraId="78F6B3E7" w14:textId="77777777" w:rsidR="00D35C24" w:rsidRPr="00404E36" w:rsidRDefault="00D35C24" w:rsidP="0020728E">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42D09199" w14:textId="77777777" w:rsidTr="002072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B609D1B" w14:textId="77777777" w:rsidR="00D35C24" w:rsidRDefault="00D35C24" w:rsidP="00D35C24">
            <w:pPr>
              <w:pStyle w:val="TableCell"/>
            </w:pPr>
            <w:r>
              <w:t>Attribute</w:t>
            </w:r>
          </w:p>
        </w:tc>
        <w:tc>
          <w:tcPr>
            <w:tcW w:w="1984" w:type="dxa"/>
          </w:tcPr>
          <w:p w14:paraId="3477D5C6"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450D2E9" w14:textId="77777777" w:rsidR="00D35C24" w:rsidRPr="0020728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20728E">
              <w:t>Nullable</w:t>
            </w:r>
          </w:p>
        </w:tc>
        <w:tc>
          <w:tcPr>
            <w:tcW w:w="4535" w:type="dxa"/>
          </w:tcPr>
          <w:p w14:paraId="5BB8278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07628D9" w14:textId="77777777" w:rsidTr="0020728E">
        <w:tc>
          <w:tcPr>
            <w:cnfStyle w:val="001000000000" w:firstRow="0" w:lastRow="0" w:firstColumn="1" w:lastColumn="0" w:oddVBand="0" w:evenVBand="0" w:oddHBand="0" w:evenHBand="0" w:firstRowFirstColumn="0" w:firstRowLastColumn="0" w:lastRowFirstColumn="0" w:lastRowLastColumn="0"/>
            <w:tcW w:w="1667" w:type="dxa"/>
          </w:tcPr>
          <w:p w14:paraId="566E7F96" w14:textId="77777777" w:rsidR="00D35C24" w:rsidRDefault="00D35C24" w:rsidP="00D35C24">
            <w:pPr>
              <w:pStyle w:val="TableCell"/>
            </w:pPr>
            <w:r>
              <w:t>x</w:t>
            </w:r>
          </w:p>
        </w:tc>
        <w:tc>
          <w:tcPr>
            <w:tcW w:w="1984" w:type="dxa"/>
          </w:tcPr>
          <w:p w14:paraId="682171A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MAL::Double</w:t>
            </w:r>
          </w:p>
        </w:tc>
        <w:tc>
          <w:tcPr>
            <w:tcW w:w="992" w:type="dxa"/>
          </w:tcPr>
          <w:p w14:paraId="6611536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1B88FEC" w14:textId="0C7DBE7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Cartesian x coordinate defined in the given</w:t>
            </w:r>
            <w:r w:rsidR="00D2352D">
              <w:t xml:space="preserve"> fr</w:t>
            </w:r>
            <w:r>
              <w:t>ame and with values of the given</w:t>
            </w:r>
            <w:r w:rsidR="00D2352D">
              <w:t xml:space="preserve"> un</w:t>
            </w:r>
            <w:r>
              <w:t>it.</w:t>
            </w:r>
          </w:p>
        </w:tc>
      </w:tr>
      <w:tr w:rsidR="00D35C24" w14:paraId="33BF503F" w14:textId="77777777" w:rsidTr="0020728E">
        <w:tc>
          <w:tcPr>
            <w:cnfStyle w:val="001000000000" w:firstRow="0" w:lastRow="0" w:firstColumn="1" w:lastColumn="0" w:oddVBand="0" w:evenVBand="0" w:oddHBand="0" w:evenHBand="0" w:firstRowFirstColumn="0" w:firstRowLastColumn="0" w:lastRowFirstColumn="0" w:lastRowLastColumn="0"/>
            <w:tcW w:w="1667" w:type="dxa"/>
          </w:tcPr>
          <w:p w14:paraId="3009FE0D" w14:textId="77777777" w:rsidR="00D35C24" w:rsidRDefault="00D35C24" w:rsidP="00D35C24">
            <w:pPr>
              <w:pStyle w:val="TableCell"/>
            </w:pPr>
            <w:r>
              <w:t>y</w:t>
            </w:r>
          </w:p>
        </w:tc>
        <w:tc>
          <w:tcPr>
            <w:tcW w:w="1984" w:type="dxa"/>
          </w:tcPr>
          <w:p w14:paraId="0A63FDC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MAL::Double</w:t>
            </w:r>
          </w:p>
        </w:tc>
        <w:tc>
          <w:tcPr>
            <w:tcW w:w="992" w:type="dxa"/>
          </w:tcPr>
          <w:p w14:paraId="390CB3C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75ADC39" w14:textId="5FCD0E3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Cartesian y coordinate defined in the given</w:t>
            </w:r>
            <w:r w:rsidR="00D2352D">
              <w:t xml:space="preserve"> fr</w:t>
            </w:r>
            <w:r>
              <w:t>ame and with values of the given</w:t>
            </w:r>
            <w:r w:rsidR="00D2352D">
              <w:t xml:space="preserve"> un</w:t>
            </w:r>
            <w:r>
              <w:t>it.</w:t>
            </w:r>
          </w:p>
        </w:tc>
      </w:tr>
      <w:tr w:rsidR="00D35C24" w14:paraId="6E2F4AFC" w14:textId="77777777" w:rsidTr="0020728E">
        <w:tc>
          <w:tcPr>
            <w:cnfStyle w:val="001000000000" w:firstRow="0" w:lastRow="0" w:firstColumn="1" w:lastColumn="0" w:oddVBand="0" w:evenVBand="0" w:oddHBand="0" w:evenHBand="0" w:firstRowFirstColumn="0" w:firstRowLastColumn="0" w:lastRowFirstColumn="0" w:lastRowLastColumn="0"/>
            <w:tcW w:w="1667" w:type="dxa"/>
          </w:tcPr>
          <w:p w14:paraId="4D765D0C" w14:textId="77777777" w:rsidR="00D35C24" w:rsidRDefault="00D35C24" w:rsidP="00D35C24">
            <w:pPr>
              <w:pStyle w:val="TableCell"/>
            </w:pPr>
            <w:r>
              <w:t>z</w:t>
            </w:r>
          </w:p>
        </w:tc>
        <w:tc>
          <w:tcPr>
            <w:tcW w:w="1984" w:type="dxa"/>
          </w:tcPr>
          <w:p w14:paraId="50DC7F3B" w14:textId="77777777" w:rsidR="00D35C24" w:rsidRPr="00761E87"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761E87">
              <w:t>MAL::Double</w:t>
            </w:r>
          </w:p>
        </w:tc>
        <w:tc>
          <w:tcPr>
            <w:tcW w:w="992" w:type="dxa"/>
          </w:tcPr>
          <w:p w14:paraId="3609ED8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5EA0785" w14:textId="76074050"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Cartesian z coordinate defined in the given</w:t>
            </w:r>
            <w:r w:rsidR="00D2352D">
              <w:t xml:space="preserve"> fr</w:t>
            </w:r>
            <w:r>
              <w:t>ame and with values of the given</w:t>
            </w:r>
            <w:r w:rsidR="00D2352D">
              <w:t xml:space="preserve"> un</w:t>
            </w:r>
            <w:r>
              <w:t>it.</w:t>
            </w:r>
          </w:p>
        </w:tc>
      </w:tr>
      <w:tr w:rsidR="00B76431" w14:paraId="7D47445C"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0C928773" w14:textId="77777777" w:rsidR="00B76431" w:rsidRDefault="00B76431" w:rsidP="00C760F4">
            <w:pPr>
              <w:pStyle w:val="TableCell"/>
            </w:pPr>
            <w:r>
              <w:t>frame</w:t>
            </w:r>
          </w:p>
        </w:tc>
        <w:tc>
          <w:tcPr>
            <w:tcW w:w="1984" w:type="dxa"/>
          </w:tcPr>
          <w:p w14:paraId="6C630B1C" w14:textId="5C703C4D" w:rsidR="00B76431" w:rsidRPr="007A5492" w:rsidRDefault="00613B9D" w:rsidP="00C760F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2EAE2430" w14:textId="651D74E9" w:rsidR="00B76431" w:rsidRDefault="00B76431"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9AF1862" w14:textId="467FFEB1" w:rsidR="00B76431" w:rsidRDefault="00B76431" w:rsidP="00C760F4">
            <w:pPr>
              <w:pStyle w:val="TableCell"/>
              <w:cnfStyle w:val="000000000000" w:firstRow="0" w:lastRow="0" w:firstColumn="0" w:lastColumn="0" w:oddVBand="0" w:evenVBand="0" w:oddHBand="0" w:evenHBand="0" w:firstRowFirstColumn="0" w:firstRowLastColumn="0" w:lastRowFirstColumn="0" w:lastRowLastColumn="0"/>
            </w:pPr>
            <w:r>
              <w:t>Coordinate reference frame.</w:t>
            </w:r>
          </w:p>
        </w:tc>
      </w:tr>
      <w:tr w:rsidR="00B76431" w14:paraId="1F7359AE"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321678AE" w14:textId="77777777" w:rsidR="00B76431" w:rsidRDefault="00B76431" w:rsidP="00C760F4">
            <w:pPr>
              <w:pStyle w:val="TableCell"/>
            </w:pPr>
            <w:r>
              <w:t>units</w:t>
            </w:r>
          </w:p>
        </w:tc>
        <w:tc>
          <w:tcPr>
            <w:tcW w:w="1984" w:type="dxa"/>
          </w:tcPr>
          <w:p w14:paraId="23207D69" w14:textId="77777777" w:rsidR="00B76431" w:rsidRPr="007A5492" w:rsidRDefault="00B76431" w:rsidP="00C760F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3077E296" w14:textId="77777777" w:rsidR="00B76431" w:rsidRDefault="00B76431" w:rsidP="00C760F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23C6C3D" w14:textId="375AB427" w:rsidR="00B76431" w:rsidRDefault="00B76431" w:rsidP="00C760F4">
            <w:pPr>
              <w:pStyle w:val="TableCell"/>
              <w:cnfStyle w:val="000000000000" w:firstRow="0" w:lastRow="0" w:firstColumn="0" w:lastColumn="0" w:oddVBand="0" w:evenVBand="0" w:oddHBand="0" w:evenHBand="0" w:firstRowFirstColumn="0" w:firstRowLastColumn="0" w:lastRowFirstColumn="0" w:lastRowLastColumn="0"/>
            </w:pPr>
            <w:r>
              <w:t>The distance unit name, as defined in [PRM] annex D.</w:t>
            </w:r>
          </w:p>
          <w:p w14:paraId="6311082C" w14:textId="77777777" w:rsidR="00B76431" w:rsidRDefault="00B76431" w:rsidP="00C760F4">
            <w:pPr>
              <w:pStyle w:val="TableCell"/>
              <w:cnfStyle w:val="000000000000" w:firstRow="0" w:lastRow="0" w:firstColumn="0" w:lastColumn="0" w:oddVBand="0" w:evenVBand="0" w:oddHBand="0" w:evenHBand="0" w:firstRowFirstColumn="0" w:firstRowLastColumn="0" w:lastRowFirstColumn="0" w:lastRowLastColumn="0"/>
            </w:pPr>
            <w:r>
              <w:t>Default = “km”.</w:t>
            </w:r>
          </w:p>
        </w:tc>
      </w:tr>
    </w:tbl>
    <w:p w14:paraId="01DCC0E3" w14:textId="67732577" w:rsidR="007548EC" w:rsidRDefault="007548EC" w:rsidP="007548EC">
      <w:pPr>
        <w:pStyle w:val="HeadingNoNumber"/>
      </w:pPr>
      <w:r>
        <w:t>S</w:t>
      </w:r>
      <w:r w:rsidR="00B758D6">
        <w:t>urface</w:t>
      </w:r>
      <w:r>
        <w:t>Position</w:t>
      </w:r>
    </w:p>
    <w:p w14:paraId="0CE06463" w14:textId="619191B3" w:rsidR="007548EC" w:rsidRPr="00DC4D47" w:rsidRDefault="007548EC" w:rsidP="007548EC">
      <w:r>
        <w:t>The unit may be defined here.  Typically used to specify a coordinate</w:t>
      </w:r>
      <w:r w:rsidR="009A6B68">
        <w:t xml:space="preserve"> on the surface of a celestial body</w:t>
      </w:r>
      <w:r w:rsidR="00950AA1">
        <w:t>.</w:t>
      </w:r>
      <w:r w:rsidR="009A6B68">
        <w:t xml:space="preserve">  Optionally, the altitude above the surface (as defined by a reference ellipsoid) can also be specified.</w:t>
      </w:r>
    </w:p>
    <w:p w14:paraId="1777EBFB" w14:textId="77777777" w:rsidR="007548EC" w:rsidRDefault="007548EC" w:rsidP="007548EC">
      <w:pPr>
        <w:spacing w:before="0"/>
      </w:pPr>
    </w:p>
    <w:tbl>
      <w:tblPr>
        <w:tblStyle w:val="RBTable"/>
        <w:tblW w:w="9179" w:type="dxa"/>
        <w:tblLayout w:type="fixed"/>
        <w:tblLook w:val="0480" w:firstRow="0" w:lastRow="0" w:firstColumn="1" w:lastColumn="0" w:noHBand="0" w:noVBand="1"/>
        <w:tblCaption w:val="DSC SurfacePosition E6"/>
      </w:tblPr>
      <w:tblGrid>
        <w:gridCol w:w="1667"/>
        <w:gridCol w:w="2976"/>
        <w:gridCol w:w="992"/>
        <w:gridCol w:w="1843"/>
        <w:gridCol w:w="709"/>
        <w:gridCol w:w="992"/>
      </w:tblGrid>
      <w:tr w:rsidR="007548EC" w14:paraId="74FA2492" w14:textId="77777777" w:rsidTr="00C760F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EA4C7A0" w14:textId="77777777" w:rsidR="007548EC" w:rsidRPr="00404E36" w:rsidRDefault="007548EC" w:rsidP="00C760F4">
            <w:pPr>
              <w:pStyle w:val="TableCell"/>
              <w:rPr>
                <w:color w:val="FFFFFF" w:themeColor="background1"/>
              </w:rPr>
            </w:pPr>
            <w:r w:rsidRPr="00404E36">
              <w:rPr>
                <w:color w:val="FFFFFF" w:themeColor="background1"/>
              </w:rPr>
              <w:t>Name</w:t>
            </w:r>
          </w:p>
        </w:tc>
        <w:tc>
          <w:tcPr>
            <w:tcW w:w="2976" w:type="dxa"/>
          </w:tcPr>
          <w:p w14:paraId="428B32B5" w14:textId="5114C8F0" w:rsidR="007548EC" w:rsidRPr="00404E36" w:rsidRDefault="007548EC" w:rsidP="00C760F4">
            <w:pPr>
              <w:pStyle w:val="TableCell"/>
              <w:cnfStyle w:val="000000000000" w:firstRow="0" w:lastRow="0" w:firstColumn="0" w:lastColumn="0" w:oddVBand="0" w:evenVBand="0" w:oddHBand="0" w:evenHBand="0" w:firstRowFirstColumn="0" w:firstRowLastColumn="0" w:lastRowFirstColumn="0" w:lastRowLastColumn="0"/>
              <w:rPr>
                <w:b/>
              </w:rPr>
            </w:pPr>
            <w:r>
              <w:rPr>
                <w:b/>
              </w:rPr>
              <w:t>S</w:t>
            </w:r>
            <w:r w:rsidR="00075BF0">
              <w:rPr>
                <w:b/>
              </w:rPr>
              <w:t>urface</w:t>
            </w:r>
            <w:r>
              <w:rPr>
                <w:b/>
              </w:rPr>
              <w:t>Position</w:t>
            </w:r>
          </w:p>
        </w:tc>
        <w:tc>
          <w:tcPr>
            <w:tcW w:w="992" w:type="dxa"/>
            <w:shd w:val="clear" w:color="auto" w:fill="662382"/>
          </w:tcPr>
          <w:p w14:paraId="7125296F" w14:textId="77777777" w:rsidR="007548EC" w:rsidRPr="00404E36" w:rsidRDefault="007548EC" w:rsidP="00C760F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9B385CE" w14:textId="138BFABB" w:rsidR="007548EC" w:rsidRPr="000D7922" w:rsidRDefault="007548EC" w:rsidP="00C760F4">
            <w:pPr>
              <w:pStyle w:val="TableCell"/>
              <w:cnfStyle w:val="000000000000" w:firstRow="0" w:lastRow="0" w:firstColumn="0" w:lastColumn="0" w:oddVBand="0" w:evenVBand="0" w:oddHBand="0" w:evenHBand="0" w:firstRowFirstColumn="0" w:firstRowLastColumn="0" w:lastRowFirstColumn="0" w:lastRowLastColumn="0"/>
              <w:rPr>
                <w:b/>
                <w:i/>
                <w:iCs/>
              </w:rPr>
            </w:pPr>
            <w:r>
              <w:rPr>
                <w:i/>
                <w:iCs/>
              </w:rPr>
              <w:t>Position</w:t>
            </w:r>
          </w:p>
        </w:tc>
        <w:tc>
          <w:tcPr>
            <w:tcW w:w="709" w:type="dxa"/>
            <w:shd w:val="clear" w:color="auto" w:fill="662382"/>
          </w:tcPr>
          <w:p w14:paraId="3720FAB1" w14:textId="77777777" w:rsidR="007548EC" w:rsidRPr="006A2A59" w:rsidRDefault="007548EC" w:rsidP="00C760F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073E1D63" w14:textId="2D9207D1" w:rsidR="007548EC" w:rsidRPr="00121F50" w:rsidRDefault="00A23CA0" w:rsidP="00C760F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3</w:t>
            </w:r>
            <w:r>
              <w:rPr>
                <w:noProof/>
              </w:rPr>
              <w:fldChar w:fldCharType="end"/>
            </w:r>
          </w:p>
        </w:tc>
      </w:tr>
    </w:tbl>
    <w:p w14:paraId="3B59EB6D" w14:textId="77777777" w:rsidR="007548EC" w:rsidRPr="00404E36" w:rsidRDefault="007548EC" w:rsidP="007548EC">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7548EC" w14:paraId="418D4AA9" w14:textId="77777777" w:rsidTr="00C760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3A98E24" w14:textId="77777777" w:rsidR="007548EC" w:rsidRDefault="007548EC" w:rsidP="00C760F4">
            <w:pPr>
              <w:pStyle w:val="TableCell"/>
            </w:pPr>
            <w:r>
              <w:t>Attribute</w:t>
            </w:r>
          </w:p>
        </w:tc>
        <w:tc>
          <w:tcPr>
            <w:tcW w:w="1984" w:type="dxa"/>
          </w:tcPr>
          <w:p w14:paraId="1ABEB0E1" w14:textId="77777777" w:rsidR="007548EC" w:rsidRDefault="007548EC" w:rsidP="00C760F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0946B40" w14:textId="77777777" w:rsidR="007548EC" w:rsidRPr="00AC4150" w:rsidRDefault="007548EC" w:rsidP="00C760F4">
            <w:pPr>
              <w:pStyle w:val="TableCell"/>
              <w:cnfStyle w:val="100000000000" w:firstRow="1" w:lastRow="0" w:firstColumn="0" w:lastColumn="0" w:oddVBand="0" w:evenVBand="0" w:oddHBand="0" w:evenHBand="0" w:firstRowFirstColumn="0" w:firstRowLastColumn="0" w:lastRowFirstColumn="0" w:lastRowLastColumn="0"/>
            </w:pPr>
            <w:r w:rsidRPr="00AC4150">
              <w:t>Nullable</w:t>
            </w:r>
          </w:p>
        </w:tc>
        <w:tc>
          <w:tcPr>
            <w:tcW w:w="4535" w:type="dxa"/>
          </w:tcPr>
          <w:p w14:paraId="78E342F9" w14:textId="77777777" w:rsidR="007548EC" w:rsidRDefault="007548EC" w:rsidP="00C760F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7548EC" w14:paraId="7E7D06D4"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64760724" w14:textId="3F208740" w:rsidR="007548EC" w:rsidRDefault="007548EC" w:rsidP="00C760F4">
            <w:pPr>
              <w:pStyle w:val="TableCell"/>
            </w:pPr>
            <w:r>
              <w:t>longitude</w:t>
            </w:r>
          </w:p>
        </w:tc>
        <w:tc>
          <w:tcPr>
            <w:tcW w:w="1984" w:type="dxa"/>
          </w:tcPr>
          <w:p w14:paraId="1EFCD070" w14:textId="77777777" w:rsidR="007548EC" w:rsidRDefault="007548EC" w:rsidP="00C760F4">
            <w:pPr>
              <w:pStyle w:val="TableCell"/>
              <w:cnfStyle w:val="000000000000" w:firstRow="0" w:lastRow="0" w:firstColumn="0" w:lastColumn="0" w:oddVBand="0" w:evenVBand="0" w:oddHBand="0" w:evenHBand="0" w:firstRowFirstColumn="0" w:firstRowLastColumn="0" w:lastRowFirstColumn="0" w:lastRowLastColumn="0"/>
            </w:pPr>
            <w:r>
              <w:t>MAL::Double</w:t>
            </w:r>
          </w:p>
        </w:tc>
        <w:tc>
          <w:tcPr>
            <w:tcW w:w="992" w:type="dxa"/>
          </w:tcPr>
          <w:p w14:paraId="63D522CA" w14:textId="77777777" w:rsidR="007548EC" w:rsidRDefault="007548EC"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2A491E1" w14:textId="521DCF52" w:rsidR="007548EC" w:rsidRDefault="007548EC" w:rsidP="00C760F4">
            <w:pPr>
              <w:pStyle w:val="TableCell"/>
              <w:cnfStyle w:val="000000000000" w:firstRow="0" w:lastRow="0" w:firstColumn="0" w:lastColumn="0" w:oddVBand="0" w:evenVBand="0" w:oddHBand="0" w:evenHBand="0" w:firstRowFirstColumn="0" w:firstRowLastColumn="0" w:lastRowFirstColumn="0" w:lastRowLastColumn="0"/>
            </w:pPr>
            <w:r>
              <w:t xml:space="preserve">Angular coordinate.  May also represent </w:t>
            </w:r>
            <w:r w:rsidR="00950AA1">
              <w:t>azimuth</w:t>
            </w:r>
            <w:r>
              <w:t>.</w:t>
            </w:r>
          </w:p>
        </w:tc>
      </w:tr>
      <w:tr w:rsidR="007548EC" w14:paraId="1C79A015"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1D7BE5A9" w14:textId="05AEF207" w:rsidR="007548EC" w:rsidRDefault="007548EC" w:rsidP="00C760F4">
            <w:pPr>
              <w:pStyle w:val="TableCell"/>
            </w:pPr>
            <w:r>
              <w:t>latitude</w:t>
            </w:r>
          </w:p>
        </w:tc>
        <w:tc>
          <w:tcPr>
            <w:tcW w:w="1984" w:type="dxa"/>
          </w:tcPr>
          <w:p w14:paraId="35264B81" w14:textId="77777777" w:rsidR="007548EC" w:rsidRDefault="007548EC" w:rsidP="00C760F4">
            <w:pPr>
              <w:pStyle w:val="TableCell"/>
              <w:cnfStyle w:val="000000000000" w:firstRow="0" w:lastRow="0" w:firstColumn="0" w:lastColumn="0" w:oddVBand="0" w:evenVBand="0" w:oddHBand="0" w:evenHBand="0" w:firstRowFirstColumn="0" w:firstRowLastColumn="0" w:lastRowFirstColumn="0" w:lastRowLastColumn="0"/>
            </w:pPr>
            <w:r>
              <w:t>MAL::Double</w:t>
            </w:r>
          </w:p>
        </w:tc>
        <w:tc>
          <w:tcPr>
            <w:tcW w:w="992" w:type="dxa"/>
          </w:tcPr>
          <w:p w14:paraId="192B55CE" w14:textId="77777777" w:rsidR="007548EC" w:rsidRDefault="007548EC"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E876D52" w14:textId="6CD02785" w:rsidR="007548EC" w:rsidRDefault="007548EC" w:rsidP="00C760F4">
            <w:pPr>
              <w:pStyle w:val="TableCell"/>
              <w:cnfStyle w:val="000000000000" w:firstRow="0" w:lastRow="0" w:firstColumn="0" w:lastColumn="0" w:oddVBand="0" w:evenVBand="0" w:oddHBand="0" w:evenHBand="0" w:firstRowFirstColumn="0" w:firstRowLastColumn="0" w:lastRowFirstColumn="0" w:lastRowLastColumn="0"/>
            </w:pPr>
            <w:r>
              <w:t xml:space="preserve">Angular coordinate.  May also represent </w:t>
            </w:r>
            <w:r w:rsidR="00950AA1">
              <w:t>elevation</w:t>
            </w:r>
            <w:r>
              <w:t>.</w:t>
            </w:r>
          </w:p>
        </w:tc>
      </w:tr>
      <w:tr w:rsidR="007548EC" w14:paraId="788A0AE9"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00FF0F70" w14:textId="77777777" w:rsidR="007548EC" w:rsidRDefault="007548EC" w:rsidP="00C760F4">
            <w:pPr>
              <w:pStyle w:val="TableCell"/>
            </w:pPr>
            <w:r>
              <w:t>frame</w:t>
            </w:r>
          </w:p>
        </w:tc>
        <w:tc>
          <w:tcPr>
            <w:tcW w:w="1984" w:type="dxa"/>
          </w:tcPr>
          <w:p w14:paraId="53FFEBF1" w14:textId="491BEE18" w:rsidR="007548EC" w:rsidRDefault="00613B9D" w:rsidP="00C760F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1C0B557F" w14:textId="77777777" w:rsidR="007548EC" w:rsidRDefault="007548EC"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9DB9903" w14:textId="77777777" w:rsidR="007548EC" w:rsidRDefault="007548EC" w:rsidP="00C760F4">
            <w:pPr>
              <w:pStyle w:val="TableCell"/>
              <w:cnfStyle w:val="000000000000" w:firstRow="0" w:lastRow="0" w:firstColumn="0" w:lastColumn="0" w:oddVBand="0" w:evenVBand="0" w:oddHBand="0" w:evenHBand="0" w:firstRowFirstColumn="0" w:firstRowLastColumn="0" w:lastRowFirstColumn="0" w:lastRowLastColumn="0"/>
            </w:pPr>
            <w:r>
              <w:t>Coordinate reference frame.</w:t>
            </w:r>
          </w:p>
        </w:tc>
      </w:tr>
      <w:tr w:rsidR="007548EC" w14:paraId="16456A29"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62D1928A" w14:textId="77777777" w:rsidR="007548EC" w:rsidRDefault="007548EC" w:rsidP="00C760F4">
            <w:pPr>
              <w:pStyle w:val="TableCell"/>
            </w:pPr>
            <w:r>
              <w:t>units</w:t>
            </w:r>
          </w:p>
        </w:tc>
        <w:tc>
          <w:tcPr>
            <w:tcW w:w="1984" w:type="dxa"/>
          </w:tcPr>
          <w:p w14:paraId="1CEFA8C1" w14:textId="77777777" w:rsidR="007548EC" w:rsidRDefault="007548EC" w:rsidP="00C760F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3129A7D1" w14:textId="77777777" w:rsidR="007548EC" w:rsidRDefault="007548EC" w:rsidP="00C760F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617BD24" w14:textId="77777777" w:rsidR="007548EC" w:rsidRDefault="007548EC" w:rsidP="00C760F4">
            <w:pPr>
              <w:pStyle w:val="TableCell"/>
              <w:cnfStyle w:val="000000000000" w:firstRow="0" w:lastRow="0" w:firstColumn="0" w:lastColumn="0" w:oddVBand="0" w:evenVBand="0" w:oddHBand="0" w:evenHBand="0" w:firstRowFirstColumn="0" w:firstRowLastColumn="0" w:lastRowFirstColumn="0" w:lastRowLastColumn="0"/>
            </w:pPr>
            <w:r>
              <w:t>To be one of the Angle units as defined in [PRM] annex D.</w:t>
            </w:r>
          </w:p>
          <w:p w14:paraId="77BFDB1A" w14:textId="77777777" w:rsidR="007548EC" w:rsidRDefault="007548EC" w:rsidP="00C760F4">
            <w:pPr>
              <w:pStyle w:val="TableCell"/>
              <w:cnfStyle w:val="000000000000" w:firstRow="0" w:lastRow="0" w:firstColumn="0" w:lastColumn="0" w:oddVBand="0" w:evenVBand="0" w:oddHBand="0" w:evenHBand="0" w:firstRowFirstColumn="0" w:firstRowLastColumn="0" w:lastRowFirstColumn="0" w:lastRowLastColumn="0"/>
            </w:pPr>
            <w:r>
              <w:t>Default = “deg”.</w:t>
            </w:r>
          </w:p>
        </w:tc>
      </w:tr>
      <w:tr w:rsidR="00B758D6" w14:paraId="05C15A23"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4C4EDE2C" w14:textId="69B737F5" w:rsidR="00B758D6" w:rsidRDefault="00B758D6" w:rsidP="00C760F4">
            <w:pPr>
              <w:pStyle w:val="TableCell"/>
            </w:pPr>
            <w:r>
              <w:t>altitude</w:t>
            </w:r>
          </w:p>
        </w:tc>
        <w:tc>
          <w:tcPr>
            <w:tcW w:w="1984" w:type="dxa"/>
          </w:tcPr>
          <w:p w14:paraId="08AE1D86" w14:textId="46FDD231" w:rsidR="00B758D6" w:rsidRDefault="00B758D6" w:rsidP="00C760F4">
            <w:pPr>
              <w:pStyle w:val="TableCell"/>
              <w:cnfStyle w:val="000000000000" w:firstRow="0" w:lastRow="0" w:firstColumn="0" w:lastColumn="0" w:oddVBand="0" w:evenVBand="0" w:oddHBand="0" w:evenHBand="0" w:firstRowFirstColumn="0" w:firstRowLastColumn="0" w:lastRowFirstColumn="0" w:lastRowLastColumn="0"/>
            </w:pPr>
            <w:r>
              <w:t>MAL::Double</w:t>
            </w:r>
          </w:p>
        </w:tc>
        <w:tc>
          <w:tcPr>
            <w:tcW w:w="992" w:type="dxa"/>
          </w:tcPr>
          <w:p w14:paraId="1AAF417F" w14:textId="633344D7" w:rsidR="00B758D6" w:rsidRDefault="00B758D6" w:rsidP="00C760F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2B05317" w14:textId="77777777" w:rsidR="00B758D6" w:rsidRDefault="008E14C6" w:rsidP="00C760F4">
            <w:pPr>
              <w:pStyle w:val="TableCell"/>
              <w:cnfStyle w:val="000000000000" w:firstRow="0" w:lastRow="0" w:firstColumn="0" w:lastColumn="0" w:oddVBand="0" w:evenVBand="0" w:oddHBand="0" w:evenHBand="0" w:firstRowFirstColumn="0" w:firstRowLastColumn="0" w:lastRowFirstColumn="0" w:lastRowLastColumn="0"/>
            </w:pPr>
            <w:r>
              <w:t>Altitude above a reference ellipsoid (negative values allowed).</w:t>
            </w:r>
          </w:p>
          <w:p w14:paraId="5070783B" w14:textId="581FCCED" w:rsidR="008E14C6" w:rsidRDefault="008E14C6" w:rsidP="00C760F4">
            <w:pPr>
              <w:pStyle w:val="TableCell"/>
              <w:cnfStyle w:val="000000000000" w:firstRow="0" w:lastRow="0" w:firstColumn="0" w:lastColumn="0" w:oddVBand="0" w:evenVBand="0" w:oddHBand="0" w:evenHBand="0" w:firstRowFirstColumn="0" w:firstRowLastColumn="0" w:lastRowFirstColumn="0" w:lastRowLastColumn="0"/>
            </w:pPr>
            <w:r>
              <w:t>Default = 0</w:t>
            </w:r>
          </w:p>
        </w:tc>
      </w:tr>
      <w:tr w:rsidR="008E14C6" w14:paraId="0B6A1B31"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010E47AB" w14:textId="60E98204" w:rsidR="008E14C6" w:rsidRDefault="008E14C6" w:rsidP="008E14C6">
            <w:pPr>
              <w:pStyle w:val="TableCell"/>
            </w:pPr>
            <w:r>
              <w:t>altitudeUnits</w:t>
            </w:r>
          </w:p>
        </w:tc>
        <w:tc>
          <w:tcPr>
            <w:tcW w:w="1984" w:type="dxa"/>
          </w:tcPr>
          <w:p w14:paraId="1BE0256B" w14:textId="666A58D2" w:rsidR="008E14C6" w:rsidRDefault="008E14C6" w:rsidP="008E14C6">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0108397E" w14:textId="18DE5CA3" w:rsidR="008E14C6" w:rsidRDefault="008E14C6" w:rsidP="008E14C6">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594A5B8" w14:textId="77777777" w:rsidR="008E14C6" w:rsidRDefault="008E14C6" w:rsidP="008E14C6">
            <w:pPr>
              <w:pStyle w:val="TableCell"/>
              <w:cnfStyle w:val="000000000000" w:firstRow="0" w:lastRow="0" w:firstColumn="0" w:lastColumn="0" w:oddVBand="0" w:evenVBand="0" w:oddHBand="0" w:evenHBand="0" w:firstRowFirstColumn="0" w:firstRowLastColumn="0" w:lastRowFirstColumn="0" w:lastRowLastColumn="0"/>
            </w:pPr>
            <w:r>
              <w:t>The distance unit name, as defined in [PRM] annex D.</w:t>
            </w:r>
          </w:p>
          <w:p w14:paraId="3392378E" w14:textId="6070E720" w:rsidR="008E14C6" w:rsidRDefault="008E14C6" w:rsidP="008E14C6">
            <w:pPr>
              <w:pStyle w:val="TableCell"/>
              <w:cnfStyle w:val="000000000000" w:firstRow="0" w:lastRow="0" w:firstColumn="0" w:lastColumn="0" w:oddVBand="0" w:evenVBand="0" w:oddHBand="0" w:evenHBand="0" w:firstRowFirstColumn="0" w:firstRowLastColumn="0" w:lastRowFirstColumn="0" w:lastRowLastColumn="0"/>
            </w:pPr>
            <w:r>
              <w:t>Default = “m”.</w:t>
            </w:r>
          </w:p>
        </w:tc>
      </w:tr>
    </w:tbl>
    <w:p w14:paraId="275CA54D" w14:textId="2DBE0C91" w:rsidR="00D35C24" w:rsidRDefault="00D35C24" w:rsidP="00D35C24">
      <w:pPr>
        <w:pStyle w:val="HeadingNoNumber"/>
      </w:pPr>
      <w:r>
        <w:lastRenderedPageBreak/>
        <w:t>Orbit</w:t>
      </w:r>
      <w:r w:rsidR="001A02AF">
        <w:t>FilePosition</w:t>
      </w:r>
    </w:p>
    <w:p w14:paraId="283E4946" w14:textId="77777777" w:rsidR="00D35C24" w:rsidRPr="00121F50" w:rsidRDefault="00D35C24" w:rsidP="00846010">
      <w:pPr>
        <w:keepNext/>
        <w:spacing w:before="0"/>
      </w:pPr>
    </w:p>
    <w:tbl>
      <w:tblPr>
        <w:tblStyle w:val="RBTable"/>
        <w:tblW w:w="9179" w:type="dxa"/>
        <w:tblLayout w:type="fixed"/>
        <w:tblLook w:val="0480" w:firstRow="0" w:lastRow="0" w:firstColumn="1" w:lastColumn="0" w:noHBand="0" w:noVBand="1"/>
        <w:tblCaption w:val="DSC OrbitFilePosition E6"/>
      </w:tblPr>
      <w:tblGrid>
        <w:gridCol w:w="1667"/>
        <w:gridCol w:w="2976"/>
        <w:gridCol w:w="992"/>
        <w:gridCol w:w="1843"/>
        <w:gridCol w:w="709"/>
        <w:gridCol w:w="992"/>
      </w:tblGrid>
      <w:tr w:rsidR="00D35C24" w14:paraId="6BFEDDC5" w14:textId="77777777" w:rsidTr="0020728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88DD526"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74370105" w14:textId="6EF4ECB1"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Orbi</w:t>
            </w:r>
            <w:r w:rsidR="001A02AF">
              <w:rPr>
                <w:b/>
              </w:rPr>
              <w:t>tFilePosition</w:t>
            </w:r>
          </w:p>
        </w:tc>
        <w:tc>
          <w:tcPr>
            <w:tcW w:w="992" w:type="dxa"/>
            <w:shd w:val="clear" w:color="auto" w:fill="662382"/>
          </w:tcPr>
          <w:p w14:paraId="7D2F2482"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4988DA2" w14:textId="45293038" w:rsidR="00D35C24" w:rsidRPr="00846010" w:rsidRDefault="001A02AF" w:rsidP="00D35C24">
            <w:pPr>
              <w:pStyle w:val="TableCell"/>
              <w:cnfStyle w:val="000000000000" w:firstRow="0" w:lastRow="0" w:firstColumn="0" w:lastColumn="0" w:oddVBand="0" w:evenVBand="0" w:oddHBand="0" w:evenHBand="0" w:firstRowFirstColumn="0" w:firstRowLastColumn="0" w:lastRowFirstColumn="0" w:lastRowLastColumn="0"/>
              <w:rPr>
                <w:b/>
                <w:i/>
                <w:iCs/>
              </w:rPr>
            </w:pPr>
            <w:r>
              <w:rPr>
                <w:i/>
                <w:iCs/>
              </w:rPr>
              <w:t>Position</w:t>
            </w:r>
          </w:p>
        </w:tc>
        <w:tc>
          <w:tcPr>
            <w:tcW w:w="709" w:type="dxa"/>
            <w:shd w:val="clear" w:color="auto" w:fill="662382"/>
          </w:tcPr>
          <w:p w14:paraId="3B7E43D0"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5FC52BC" w14:textId="57AC9769"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4</w:t>
            </w:r>
            <w:r>
              <w:rPr>
                <w:noProof/>
              </w:rPr>
              <w:fldChar w:fldCharType="end"/>
            </w:r>
          </w:p>
        </w:tc>
      </w:tr>
    </w:tbl>
    <w:p w14:paraId="2B8EC8ED" w14:textId="77777777" w:rsidR="00D35C24" w:rsidRPr="00404E36" w:rsidRDefault="00D35C24" w:rsidP="00AC4150">
      <w:pPr>
        <w:spacing w:before="0" w:line="240" w:lineRule="auto"/>
        <w:rPr>
          <w:sz w:val="2"/>
          <w:szCs w:val="2"/>
        </w:rPr>
      </w:pPr>
    </w:p>
    <w:tbl>
      <w:tblPr>
        <w:tblStyle w:val="RBTable"/>
        <w:tblW w:w="9178" w:type="dxa"/>
        <w:tblLook w:val="04A0" w:firstRow="1" w:lastRow="0" w:firstColumn="1" w:lastColumn="0" w:noHBand="0" w:noVBand="1"/>
      </w:tblPr>
      <w:tblGrid>
        <w:gridCol w:w="1667"/>
        <w:gridCol w:w="1984"/>
        <w:gridCol w:w="992"/>
        <w:gridCol w:w="4535"/>
      </w:tblGrid>
      <w:tr w:rsidR="00D35C24" w14:paraId="16CB61EC" w14:textId="77777777" w:rsidTr="00AC41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FBEF767" w14:textId="77777777" w:rsidR="00D35C24" w:rsidRDefault="00D35C24" w:rsidP="00D35C24">
            <w:pPr>
              <w:pStyle w:val="TableCell"/>
            </w:pPr>
            <w:r>
              <w:t>Attribute</w:t>
            </w:r>
          </w:p>
        </w:tc>
        <w:tc>
          <w:tcPr>
            <w:tcW w:w="1984" w:type="dxa"/>
          </w:tcPr>
          <w:p w14:paraId="7C25F2F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6E62786" w14:textId="77777777" w:rsidR="00D35C24" w:rsidRPr="00AC415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AC4150">
              <w:t>Nullable</w:t>
            </w:r>
          </w:p>
        </w:tc>
        <w:tc>
          <w:tcPr>
            <w:tcW w:w="4535" w:type="dxa"/>
          </w:tcPr>
          <w:p w14:paraId="56871206"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0DBE86F1"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13786A3D" w14:textId="77777777" w:rsidR="00D35C24" w:rsidRDefault="00D35C24" w:rsidP="00D35C24">
            <w:pPr>
              <w:pStyle w:val="TableCell"/>
            </w:pPr>
            <w:r>
              <w:t>orbitFile</w:t>
            </w:r>
          </w:p>
        </w:tc>
        <w:tc>
          <w:tcPr>
            <w:tcW w:w="1984" w:type="dxa"/>
          </w:tcPr>
          <w:p w14:paraId="0D904EE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7430866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4A01E7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Name of or reference to a file containing an Orbit Data Message [ODM].</w:t>
            </w:r>
          </w:p>
        </w:tc>
      </w:tr>
    </w:tbl>
    <w:p w14:paraId="787BBC52" w14:textId="659AD77A" w:rsidR="001A02AF" w:rsidRDefault="001A02AF" w:rsidP="001A02AF">
      <w:pPr>
        <w:pStyle w:val="HeadingNoNumber"/>
      </w:pPr>
      <w:r>
        <w:t>OrbitalPosition</w:t>
      </w:r>
    </w:p>
    <w:p w14:paraId="3DF48BBA" w14:textId="77777777" w:rsidR="001A02AF" w:rsidRPr="00121F50" w:rsidRDefault="001A02AF" w:rsidP="001A02AF">
      <w:pPr>
        <w:spacing w:before="0"/>
      </w:pPr>
    </w:p>
    <w:tbl>
      <w:tblPr>
        <w:tblStyle w:val="RBTable"/>
        <w:tblW w:w="9179" w:type="dxa"/>
        <w:tblLayout w:type="fixed"/>
        <w:tblLook w:val="0480" w:firstRow="0" w:lastRow="0" w:firstColumn="1" w:lastColumn="0" w:noHBand="0" w:noVBand="1"/>
        <w:tblCaption w:val="DSC OrbitalPosition E6"/>
      </w:tblPr>
      <w:tblGrid>
        <w:gridCol w:w="1667"/>
        <w:gridCol w:w="2976"/>
        <w:gridCol w:w="992"/>
        <w:gridCol w:w="1843"/>
        <w:gridCol w:w="709"/>
        <w:gridCol w:w="992"/>
      </w:tblGrid>
      <w:tr w:rsidR="001A02AF" w14:paraId="610FD315" w14:textId="77777777" w:rsidTr="00C760F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9A134D0" w14:textId="77777777" w:rsidR="001A02AF" w:rsidRPr="00404E36" w:rsidRDefault="001A02AF" w:rsidP="00C760F4">
            <w:pPr>
              <w:pStyle w:val="TableCell"/>
              <w:rPr>
                <w:color w:val="FFFFFF" w:themeColor="background1"/>
              </w:rPr>
            </w:pPr>
            <w:r w:rsidRPr="00404E36">
              <w:rPr>
                <w:color w:val="FFFFFF" w:themeColor="background1"/>
              </w:rPr>
              <w:t>Name</w:t>
            </w:r>
          </w:p>
        </w:tc>
        <w:tc>
          <w:tcPr>
            <w:tcW w:w="2976" w:type="dxa"/>
          </w:tcPr>
          <w:p w14:paraId="6873EC06" w14:textId="7FFE1A61" w:rsidR="001A02AF" w:rsidRPr="00404E36" w:rsidRDefault="001A02AF" w:rsidP="00C760F4">
            <w:pPr>
              <w:pStyle w:val="TableCell"/>
              <w:cnfStyle w:val="000000000000" w:firstRow="0" w:lastRow="0" w:firstColumn="0" w:lastColumn="0" w:oddVBand="0" w:evenVBand="0" w:oddHBand="0" w:evenHBand="0" w:firstRowFirstColumn="0" w:firstRowLastColumn="0" w:lastRowFirstColumn="0" w:lastRowLastColumn="0"/>
              <w:rPr>
                <w:b/>
              </w:rPr>
            </w:pPr>
            <w:r>
              <w:rPr>
                <w:b/>
              </w:rPr>
              <w:t>OrbitalPosition</w:t>
            </w:r>
          </w:p>
        </w:tc>
        <w:tc>
          <w:tcPr>
            <w:tcW w:w="992" w:type="dxa"/>
            <w:shd w:val="clear" w:color="auto" w:fill="662382"/>
          </w:tcPr>
          <w:p w14:paraId="42328190" w14:textId="77777777" w:rsidR="001A02AF" w:rsidRPr="00404E36" w:rsidRDefault="001A02AF" w:rsidP="00C760F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6A153EC" w14:textId="77777777" w:rsidR="001A02AF" w:rsidRPr="002433AE" w:rsidRDefault="001A02AF" w:rsidP="00C760F4">
            <w:pPr>
              <w:pStyle w:val="TableCell"/>
              <w:cnfStyle w:val="000000000000" w:firstRow="0" w:lastRow="0" w:firstColumn="0" w:lastColumn="0" w:oddVBand="0" w:evenVBand="0" w:oddHBand="0" w:evenHBand="0" w:firstRowFirstColumn="0" w:firstRowLastColumn="0" w:lastRowFirstColumn="0" w:lastRowLastColumn="0"/>
              <w:rPr>
                <w:b/>
                <w:i/>
                <w:iCs/>
              </w:rPr>
            </w:pPr>
            <w:r>
              <w:rPr>
                <w:i/>
                <w:iCs/>
              </w:rPr>
              <w:t>Position</w:t>
            </w:r>
          </w:p>
        </w:tc>
        <w:tc>
          <w:tcPr>
            <w:tcW w:w="709" w:type="dxa"/>
            <w:shd w:val="clear" w:color="auto" w:fill="662382"/>
          </w:tcPr>
          <w:p w14:paraId="161D39B6" w14:textId="77777777" w:rsidR="001A02AF" w:rsidRPr="006A2A59" w:rsidRDefault="001A02AF" w:rsidP="00C760F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A3BBEB3" w14:textId="1E23400C" w:rsidR="001A02AF" w:rsidRPr="00121F50" w:rsidRDefault="00A23CA0" w:rsidP="00C760F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5</w:t>
            </w:r>
            <w:r>
              <w:rPr>
                <w:noProof/>
              </w:rPr>
              <w:fldChar w:fldCharType="end"/>
            </w:r>
          </w:p>
        </w:tc>
      </w:tr>
    </w:tbl>
    <w:p w14:paraId="3721C8C9" w14:textId="77777777" w:rsidR="001A02AF" w:rsidRPr="00404E36" w:rsidRDefault="001A02AF" w:rsidP="001A02AF">
      <w:pPr>
        <w:spacing w:before="0" w:line="240" w:lineRule="auto"/>
        <w:rPr>
          <w:sz w:val="2"/>
          <w:szCs w:val="2"/>
        </w:rPr>
      </w:pPr>
    </w:p>
    <w:tbl>
      <w:tblPr>
        <w:tblStyle w:val="RBTable"/>
        <w:tblW w:w="9178" w:type="dxa"/>
        <w:tblLook w:val="04A0" w:firstRow="1" w:lastRow="0" w:firstColumn="1" w:lastColumn="0" w:noHBand="0" w:noVBand="1"/>
      </w:tblPr>
      <w:tblGrid>
        <w:gridCol w:w="1667"/>
        <w:gridCol w:w="1984"/>
        <w:gridCol w:w="992"/>
        <w:gridCol w:w="4535"/>
      </w:tblGrid>
      <w:tr w:rsidR="00FF5DF6" w14:paraId="4D95547B" w14:textId="77777777" w:rsidTr="00C760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620A009" w14:textId="77777777" w:rsidR="001A02AF" w:rsidRDefault="001A02AF" w:rsidP="00C760F4">
            <w:pPr>
              <w:pStyle w:val="TableCell"/>
            </w:pPr>
            <w:r>
              <w:t>Attribute</w:t>
            </w:r>
          </w:p>
        </w:tc>
        <w:tc>
          <w:tcPr>
            <w:tcW w:w="1984" w:type="dxa"/>
          </w:tcPr>
          <w:p w14:paraId="4CA84B04" w14:textId="77777777" w:rsidR="001A02AF" w:rsidRDefault="001A02AF" w:rsidP="00C760F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6F52B8CF" w14:textId="77777777" w:rsidR="001A02AF" w:rsidRPr="00AC4150" w:rsidRDefault="001A02AF" w:rsidP="00C760F4">
            <w:pPr>
              <w:pStyle w:val="TableCell"/>
              <w:cnfStyle w:val="100000000000" w:firstRow="1" w:lastRow="0" w:firstColumn="0" w:lastColumn="0" w:oddVBand="0" w:evenVBand="0" w:oddHBand="0" w:evenHBand="0" w:firstRowFirstColumn="0" w:firstRowLastColumn="0" w:lastRowFirstColumn="0" w:lastRowLastColumn="0"/>
            </w:pPr>
            <w:r w:rsidRPr="00AC4150">
              <w:t>Nullable</w:t>
            </w:r>
          </w:p>
        </w:tc>
        <w:tc>
          <w:tcPr>
            <w:tcW w:w="4535" w:type="dxa"/>
          </w:tcPr>
          <w:p w14:paraId="5388CDAA" w14:textId="77777777" w:rsidR="001A02AF" w:rsidRDefault="001A02AF" w:rsidP="00C760F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FF5DF6" w14:paraId="76FDDD34"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1AD17327" w14:textId="77777777" w:rsidR="001A02AF" w:rsidRDefault="001A02AF" w:rsidP="00C760F4">
            <w:pPr>
              <w:pStyle w:val="TableCell"/>
            </w:pPr>
            <w:r>
              <w:t>orbitNumber</w:t>
            </w:r>
          </w:p>
        </w:tc>
        <w:tc>
          <w:tcPr>
            <w:tcW w:w="1984" w:type="dxa"/>
          </w:tcPr>
          <w:p w14:paraId="703B5557" w14:textId="77777777" w:rsidR="001A02AF" w:rsidRDefault="001A02AF" w:rsidP="00C760F4">
            <w:pPr>
              <w:pStyle w:val="TableCell"/>
              <w:cnfStyle w:val="000000000000" w:firstRow="0" w:lastRow="0" w:firstColumn="0" w:lastColumn="0" w:oddVBand="0" w:evenVBand="0" w:oddHBand="0" w:evenHBand="0" w:firstRowFirstColumn="0" w:firstRowLastColumn="0" w:lastRowFirstColumn="0" w:lastRowLastColumn="0"/>
            </w:pPr>
            <w:r>
              <w:t>MAL::Integer</w:t>
            </w:r>
          </w:p>
        </w:tc>
        <w:tc>
          <w:tcPr>
            <w:tcW w:w="992" w:type="dxa"/>
          </w:tcPr>
          <w:p w14:paraId="2F45D0F5" w14:textId="77777777" w:rsidR="001A02AF" w:rsidRDefault="001A02AF"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46E25A4" w14:textId="77777777" w:rsidR="001A02AF" w:rsidRDefault="001A02AF" w:rsidP="00C760F4">
            <w:pPr>
              <w:pStyle w:val="TableCell"/>
              <w:cnfStyle w:val="000000000000" w:firstRow="0" w:lastRow="0" w:firstColumn="0" w:lastColumn="0" w:oddVBand="0" w:evenVBand="0" w:oddHBand="0" w:evenHBand="0" w:firstRowFirstColumn="0" w:firstRowLastColumn="0" w:lastRowFirstColumn="0" w:lastRowLastColumn="0"/>
            </w:pPr>
            <w:r>
              <w:t>Orbit number.  Depending on the relativeOrbit flag, the orbit number may be absolute (since start of mission) or relative (to the orbital repeat cycle).</w:t>
            </w:r>
          </w:p>
        </w:tc>
      </w:tr>
      <w:tr w:rsidR="00FF5DF6" w14:paraId="32D3A9C4"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094E4779" w14:textId="77777777" w:rsidR="001A02AF" w:rsidRDefault="001A02AF" w:rsidP="00C760F4">
            <w:pPr>
              <w:pStyle w:val="TableCell"/>
            </w:pPr>
            <w:r>
              <w:t>relativeOrbit</w:t>
            </w:r>
          </w:p>
        </w:tc>
        <w:tc>
          <w:tcPr>
            <w:tcW w:w="1984" w:type="dxa"/>
          </w:tcPr>
          <w:p w14:paraId="1B18ACCC" w14:textId="77777777" w:rsidR="001A02AF" w:rsidRDefault="001A02AF" w:rsidP="00C760F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1CA9DEA9" w14:textId="77777777" w:rsidR="001A02AF" w:rsidRDefault="001A02AF"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BCFB6FC" w14:textId="77777777" w:rsidR="001A02AF" w:rsidRDefault="001A02AF" w:rsidP="00C760F4">
            <w:pPr>
              <w:pStyle w:val="TableCell"/>
              <w:cnfStyle w:val="000000000000" w:firstRow="0" w:lastRow="0" w:firstColumn="0" w:lastColumn="0" w:oddVBand="0" w:evenVBand="0" w:oddHBand="0" w:evenHBand="0" w:firstRowFirstColumn="0" w:firstRowLastColumn="0" w:lastRowFirstColumn="0" w:lastRowLastColumn="0"/>
            </w:pPr>
            <w:r>
              <w:t>Flag indicating if the orbit number is absolute or relative to the orbital repeat cycle.</w:t>
            </w:r>
          </w:p>
        </w:tc>
      </w:tr>
      <w:tr w:rsidR="00FF5DF6" w14:paraId="6B34613E"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1B06C235" w14:textId="77777777" w:rsidR="001A02AF" w:rsidRDefault="001A02AF" w:rsidP="00C760F4">
            <w:pPr>
              <w:pStyle w:val="TableCell"/>
            </w:pPr>
            <w:r>
              <w:t>orbitAngle</w:t>
            </w:r>
          </w:p>
        </w:tc>
        <w:tc>
          <w:tcPr>
            <w:tcW w:w="1984" w:type="dxa"/>
          </w:tcPr>
          <w:p w14:paraId="6D551F54" w14:textId="77777777" w:rsidR="001A02AF" w:rsidRDefault="001A02AF" w:rsidP="00C760F4">
            <w:pPr>
              <w:pStyle w:val="TableCell"/>
              <w:cnfStyle w:val="000000000000" w:firstRow="0" w:lastRow="0" w:firstColumn="0" w:lastColumn="0" w:oddVBand="0" w:evenVBand="0" w:oddHBand="0" w:evenHBand="0" w:firstRowFirstColumn="0" w:firstRowLastColumn="0" w:lastRowFirstColumn="0" w:lastRowLastColumn="0"/>
            </w:pPr>
            <w:r>
              <w:t>MAL::Double</w:t>
            </w:r>
          </w:p>
        </w:tc>
        <w:tc>
          <w:tcPr>
            <w:tcW w:w="992" w:type="dxa"/>
          </w:tcPr>
          <w:p w14:paraId="759FBC91" w14:textId="77777777" w:rsidR="001A02AF" w:rsidRDefault="001A02AF"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C120BFA" w14:textId="7AAF716F" w:rsidR="001A02AF" w:rsidRDefault="001A02AF" w:rsidP="00C760F4">
            <w:pPr>
              <w:pStyle w:val="TableCell"/>
              <w:cnfStyle w:val="000000000000" w:firstRow="0" w:lastRow="0" w:firstColumn="0" w:lastColumn="0" w:oddVBand="0" w:evenVBand="0" w:oddHBand="0" w:evenHBand="0" w:firstRowFirstColumn="0" w:firstRowLastColumn="0" w:lastRowFirstColumn="0" w:lastRowLastColumn="0"/>
            </w:pPr>
            <w:r>
              <w:t>Angle within orbit.</w:t>
            </w:r>
          </w:p>
        </w:tc>
      </w:tr>
      <w:tr w:rsidR="00FF5DF6" w14:paraId="2D2CC120"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34D87094" w14:textId="7E80CE5D" w:rsidR="001A02AF" w:rsidRDefault="001A02AF" w:rsidP="001A02AF">
            <w:pPr>
              <w:pStyle w:val="TableCell"/>
            </w:pPr>
            <w:r w:rsidRPr="00625E29">
              <w:t>units</w:t>
            </w:r>
          </w:p>
        </w:tc>
        <w:tc>
          <w:tcPr>
            <w:tcW w:w="1984" w:type="dxa"/>
          </w:tcPr>
          <w:p w14:paraId="6E63A5EB" w14:textId="0E3D88CD" w:rsidR="001A02AF" w:rsidRDefault="001A02AF" w:rsidP="001A02AF">
            <w:pPr>
              <w:pStyle w:val="TableCell"/>
              <w:cnfStyle w:val="000000000000" w:firstRow="0" w:lastRow="0" w:firstColumn="0" w:lastColumn="0" w:oddVBand="0" w:evenVBand="0" w:oddHBand="0" w:evenHBand="0" w:firstRowFirstColumn="0" w:firstRowLastColumn="0" w:lastRowFirstColumn="0" w:lastRowLastColumn="0"/>
            </w:pPr>
            <w:r w:rsidRPr="00625E29">
              <w:t>MAL::String</w:t>
            </w:r>
          </w:p>
        </w:tc>
        <w:tc>
          <w:tcPr>
            <w:tcW w:w="992" w:type="dxa"/>
          </w:tcPr>
          <w:p w14:paraId="7FE1257F" w14:textId="7D9F9952" w:rsidR="001A02AF" w:rsidRDefault="001A02AF" w:rsidP="001A02AF">
            <w:pPr>
              <w:pStyle w:val="TableCell"/>
              <w:cnfStyle w:val="000000000000" w:firstRow="0" w:lastRow="0" w:firstColumn="0" w:lastColumn="0" w:oddVBand="0" w:evenVBand="0" w:oddHBand="0" w:evenHBand="0" w:firstRowFirstColumn="0" w:firstRowLastColumn="0" w:lastRowFirstColumn="0" w:lastRowLastColumn="0"/>
            </w:pPr>
            <w:r w:rsidRPr="00625E29">
              <w:t>Yes</w:t>
            </w:r>
          </w:p>
        </w:tc>
        <w:tc>
          <w:tcPr>
            <w:tcW w:w="4535" w:type="dxa"/>
          </w:tcPr>
          <w:p w14:paraId="7B688686" w14:textId="048C3AF4" w:rsidR="001A02AF" w:rsidRDefault="001A02AF" w:rsidP="001A02AF">
            <w:pPr>
              <w:pStyle w:val="TableCell"/>
              <w:cnfStyle w:val="000000000000" w:firstRow="0" w:lastRow="0" w:firstColumn="0" w:lastColumn="0" w:oddVBand="0" w:evenVBand="0" w:oddHBand="0" w:evenHBand="0" w:firstRowFirstColumn="0" w:firstRowLastColumn="0" w:lastRowFirstColumn="0" w:lastRowLastColumn="0"/>
            </w:pPr>
            <w:r w:rsidRPr="00625E29">
              <w:t>The units used for orbitAngle</w:t>
            </w:r>
            <w:r>
              <w:t>.</w:t>
            </w:r>
          </w:p>
        </w:tc>
      </w:tr>
    </w:tbl>
    <w:p w14:paraId="6D5A2927" w14:textId="088DB25B" w:rsidR="001A02AF" w:rsidRDefault="001A02AF" w:rsidP="001A02AF">
      <w:pPr>
        <w:pStyle w:val="HeadingNoNumber"/>
      </w:pPr>
      <w:r>
        <w:t>ObjectPosition</w:t>
      </w:r>
    </w:p>
    <w:p w14:paraId="36E9C191" w14:textId="77777777" w:rsidR="001A02AF" w:rsidRPr="00121F50" w:rsidRDefault="001A02AF" w:rsidP="001A02AF">
      <w:pPr>
        <w:spacing w:before="0"/>
      </w:pPr>
    </w:p>
    <w:tbl>
      <w:tblPr>
        <w:tblStyle w:val="RBTable"/>
        <w:tblW w:w="9179" w:type="dxa"/>
        <w:tblLayout w:type="fixed"/>
        <w:tblLook w:val="0480" w:firstRow="0" w:lastRow="0" w:firstColumn="1" w:lastColumn="0" w:noHBand="0" w:noVBand="1"/>
        <w:tblCaption w:val="DSC ObjectPosition E6"/>
      </w:tblPr>
      <w:tblGrid>
        <w:gridCol w:w="1667"/>
        <w:gridCol w:w="2976"/>
        <w:gridCol w:w="992"/>
        <w:gridCol w:w="1843"/>
        <w:gridCol w:w="709"/>
        <w:gridCol w:w="992"/>
      </w:tblGrid>
      <w:tr w:rsidR="001A02AF" w14:paraId="498F9B0C" w14:textId="77777777" w:rsidTr="00C760F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0B3B004" w14:textId="77777777" w:rsidR="001A02AF" w:rsidRPr="00404E36" w:rsidRDefault="001A02AF" w:rsidP="00C760F4">
            <w:pPr>
              <w:pStyle w:val="TableCell"/>
              <w:rPr>
                <w:color w:val="FFFFFF" w:themeColor="background1"/>
              </w:rPr>
            </w:pPr>
            <w:r w:rsidRPr="00404E36">
              <w:rPr>
                <w:color w:val="FFFFFF" w:themeColor="background1"/>
              </w:rPr>
              <w:t>Name</w:t>
            </w:r>
          </w:p>
        </w:tc>
        <w:tc>
          <w:tcPr>
            <w:tcW w:w="2976" w:type="dxa"/>
          </w:tcPr>
          <w:p w14:paraId="48746936" w14:textId="11E25FF6" w:rsidR="001A02AF" w:rsidRPr="00404E36" w:rsidRDefault="001A02AF" w:rsidP="00C760F4">
            <w:pPr>
              <w:pStyle w:val="TableCell"/>
              <w:cnfStyle w:val="000000000000" w:firstRow="0" w:lastRow="0" w:firstColumn="0" w:lastColumn="0" w:oddVBand="0" w:evenVBand="0" w:oddHBand="0" w:evenHBand="0" w:firstRowFirstColumn="0" w:firstRowLastColumn="0" w:lastRowFirstColumn="0" w:lastRowLastColumn="0"/>
              <w:rPr>
                <w:b/>
              </w:rPr>
            </w:pPr>
            <w:r>
              <w:rPr>
                <w:b/>
              </w:rPr>
              <w:t>ObjectPosition</w:t>
            </w:r>
          </w:p>
        </w:tc>
        <w:tc>
          <w:tcPr>
            <w:tcW w:w="992" w:type="dxa"/>
            <w:shd w:val="clear" w:color="auto" w:fill="662382"/>
          </w:tcPr>
          <w:p w14:paraId="34F51BB4" w14:textId="77777777" w:rsidR="001A02AF" w:rsidRPr="00404E36" w:rsidRDefault="001A02AF" w:rsidP="00C760F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A348F20" w14:textId="77777777" w:rsidR="001A02AF" w:rsidRPr="002433AE" w:rsidRDefault="001A02AF" w:rsidP="00C760F4">
            <w:pPr>
              <w:pStyle w:val="TableCell"/>
              <w:cnfStyle w:val="000000000000" w:firstRow="0" w:lastRow="0" w:firstColumn="0" w:lastColumn="0" w:oddVBand="0" w:evenVBand="0" w:oddHBand="0" w:evenHBand="0" w:firstRowFirstColumn="0" w:firstRowLastColumn="0" w:lastRowFirstColumn="0" w:lastRowLastColumn="0"/>
              <w:rPr>
                <w:b/>
                <w:i/>
                <w:iCs/>
              </w:rPr>
            </w:pPr>
            <w:r>
              <w:rPr>
                <w:i/>
                <w:iCs/>
              </w:rPr>
              <w:t>Position</w:t>
            </w:r>
          </w:p>
        </w:tc>
        <w:tc>
          <w:tcPr>
            <w:tcW w:w="709" w:type="dxa"/>
            <w:shd w:val="clear" w:color="auto" w:fill="662382"/>
          </w:tcPr>
          <w:p w14:paraId="0D638416" w14:textId="77777777" w:rsidR="001A02AF" w:rsidRPr="006A2A59" w:rsidRDefault="001A02AF" w:rsidP="00C760F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3DCF0214" w14:textId="0A31D8A3" w:rsidR="001A02AF" w:rsidRPr="00121F50" w:rsidRDefault="00A23CA0" w:rsidP="00C760F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6</w:t>
            </w:r>
            <w:r>
              <w:rPr>
                <w:noProof/>
              </w:rPr>
              <w:fldChar w:fldCharType="end"/>
            </w:r>
          </w:p>
        </w:tc>
      </w:tr>
    </w:tbl>
    <w:p w14:paraId="253BF6C6" w14:textId="77777777" w:rsidR="001A02AF" w:rsidRPr="00404E36" w:rsidRDefault="001A02AF" w:rsidP="001A02AF">
      <w:pPr>
        <w:spacing w:before="0" w:line="240" w:lineRule="auto"/>
        <w:rPr>
          <w:sz w:val="2"/>
          <w:szCs w:val="2"/>
        </w:rPr>
      </w:pPr>
    </w:p>
    <w:tbl>
      <w:tblPr>
        <w:tblStyle w:val="RBTable"/>
        <w:tblW w:w="9178" w:type="dxa"/>
        <w:tblLook w:val="04A0" w:firstRow="1" w:lastRow="0" w:firstColumn="1" w:lastColumn="0" w:noHBand="0" w:noVBand="1"/>
      </w:tblPr>
      <w:tblGrid>
        <w:gridCol w:w="1667"/>
        <w:gridCol w:w="1984"/>
        <w:gridCol w:w="992"/>
        <w:gridCol w:w="4535"/>
      </w:tblGrid>
      <w:tr w:rsidR="00FF5DF6" w14:paraId="48B9FE5B" w14:textId="77777777" w:rsidTr="00C760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876D47D" w14:textId="77777777" w:rsidR="001A02AF" w:rsidRDefault="001A02AF" w:rsidP="00C760F4">
            <w:pPr>
              <w:pStyle w:val="TableCell"/>
            </w:pPr>
            <w:r>
              <w:t>Attribute</w:t>
            </w:r>
          </w:p>
        </w:tc>
        <w:tc>
          <w:tcPr>
            <w:tcW w:w="1984" w:type="dxa"/>
          </w:tcPr>
          <w:p w14:paraId="51C2689F" w14:textId="77777777" w:rsidR="001A02AF" w:rsidRDefault="001A02AF" w:rsidP="00C760F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A3471DB" w14:textId="77777777" w:rsidR="001A02AF" w:rsidRPr="00AC4150" w:rsidRDefault="001A02AF" w:rsidP="00C760F4">
            <w:pPr>
              <w:pStyle w:val="TableCell"/>
              <w:cnfStyle w:val="100000000000" w:firstRow="1" w:lastRow="0" w:firstColumn="0" w:lastColumn="0" w:oddVBand="0" w:evenVBand="0" w:oddHBand="0" w:evenHBand="0" w:firstRowFirstColumn="0" w:firstRowLastColumn="0" w:lastRowFirstColumn="0" w:lastRowLastColumn="0"/>
            </w:pPr>
            <w:r w:rsidRPr="00AC4150">
              <w:t>Nullable</w:t>
            </w:r>
          </w:p>
        </w:tc>
        <w:tc>
          <w:tcPr>
            <w:tcW w:w="4535" w:type="dxa"/>
          </w:tcPr>
          <w:p w14:paraId="3900AD16" w14:textId="77777777" w:rsidR="001A02AF" w:rsidRDefault="001A02AF" w:rsidP="00C760F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FF5DF6" w14:paraId="318FBBAF"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261A2D79" w14:textId="12676F21" w:rsidR="001A02AF" w:rsidRDefault="00C6334F" w:rsidP="00C760F4">
            <w:pPr>
              <w:pStyle w:val="TableCell"/>
            </w:pPr>
            <w:r>
              <w:t>object</w:t>
            </w:r>
          </w:p>
        </w:tc>
        <w:tc>
          <w:tcPr>
            <w:tcW w:w="1984" w:type="dxa"/>
          </w:tcPr>
          <w:p w14:paraId="554F36F9" w14:textId="77777777" w:rsidR="001A02AF" w:rsidRDefault="001A02AF" w:rsidP="00C760F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5AFCDB40" w14:textId="77777777" w:rsidR="001A02AF" w:rsidRDefault="001A02AF"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1741C90" w14:textId="027B0C2A" w:rsidR="001A02AF" w:rsidRDefault="00C6334F" w:rsidP="00C760F4">
            <w:pPr>
              <w:pStyle w:val="TableCell"/>
              <w:cnfStyle w:val="000000000000" w:firstRow="0" w:lastRow="0" w:firstColumn="0" w:lastColumn="0" w:oddVBand="0" w:evenVBand="0" w:oddHBand="0" w:evenHBand="0" w:firstRowFirstColumn="0" w:firstRowLastColumn="0" w:lastRowFirstColumn="0" w:lastRowLastColumn="0"/>
            </w:pPr>
            <w:r>
              <w:t>Name or identifier of an ephemeris object (see [PRM] reference #7) or a mission specific object.</w:t>
            </w:r>
          </w:p>
        </w:tc>
      </w:tr>
    </w:tbl>
    <w:p w14:paraId="11B8F4D0" w14:textId="3B6DF863" w:rsidR="00C6334F" w:rsidRDefault="00C6334F" w:rsidP="00C6334F">
      <w:pPr>
        <w:pStyle w:val="HeadingNoNumber"/>
      </w:pPr>
      <w:r>
        <w:t>PositionReference</w:t>
      </w:r>
    </w:p>
    <w:p w14:paraId="7F9482F6" w14:textId="77777777" w:rsidR="00C6334F" w:rsidRPr="00121F50" w:rsidRDefault="00C6334F" w:rsidP="00C6334F">
      <w:pPr>
        <w:spacing w:before="0"/>
      </w:pPr>
    </w:p>
    <w:tbl>
      <w:tblPr>
        <w:tblStyle w:val="RBTable"/>
        <w:tblW w:w="9179" w:type="dxa"/>
        <w:tblLayout w:type="fixed"/>
        <w:tblLook w:val="0480" w:firstRow="0" w:lastRow="0" w:firstColumn="1" w:lastColumn="0" w:noHBand="0" w:noVBand="1"/>
        <w:tblCaption w:val="DSC PositionReference E6"/>
      </w:tblPr>
      <w:tblGrid>
        <w:gridCol w:w="1667"/>
        <w:gridCol w:w="2976"/>
        <w:gridCol w:w="992"/>
        <w:gridCol w:w="1843"/>
        <w:gridCol w:w="709"/>
        <w:gridCol w:w="992"/>
      </w:tblGrid>
      <w:tr w:rsidR="00C6334F" w14:paraId="48867094" w14:textId="77777777" w:rsidTr="00C760F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F71086E" w14:textId="77777777" w:rsidR="00C6334F" w:rsidRPr="00404E36" w:rsidRDefault="00C6334F" w:rsidP="00C760F4">
            <w:pPr>
              <w:pStyle w:val="TableCell"/>
              <w:rPr>
                <w:color w:val="FFFFFF" w:themeColor="background1"/>
              </w:rPr>
            </w:pPr>
            <w:r w:rsidRPr="00404E36">
              <w:rPr>
                <w:color w:val="FFFFFF" w:themeColor="background1"/>
              </w:rPr>
              <w:t>Name</w:t>
            </w:r>
          </w:p>
        </w:tc>
        <w:tc>
          <w:tcPr>
            <w:tcW w:w="2976" w:type="dxa"/>
          </w:tcPr>
          <w:p w14:paraId="2E5D67E9" w14:textId="6FE9C71A" w:rsidR="00C6334F" w:rsidRPr="00404E36" w:rsidRDefault="00C6334F" w:rsidP="00C760F4">
            <w:pPr>
              <w:pStyle w:val="TableCell"/>
              <w:cnfStyle w:val="000000000000" w:firstRow="0" w:lastRow="0" w:firstColumn="0" w:lastColumn="0" w:oddVBand="0" w:evenVBand="0" w:oddHBand="0" w:evenHBand="0" w:firstRowFirstColumn="0" w:firstRowLastColumn="0" w:lastRowFirstColumn="0" w:lastRowLastColumn="0"/>
              <w:rPr>
                <w:b/>
              </w:rPr>
            </w:pPr>
            <w:r>
              <w:rPr>
                <w:b/>
              </w:rPr>
              <w:t>PositionReference</w:t>
            </w:r>
          </w:p>
        </w:tc>
        <w:tc>
          <w:tcPr>
            <w:tcW w:w="992" w:type="dxa"/>
            <w:shd w:val="clear" w:color="auto" w:fill="662382"/>
          </w:tcPr>
          <w:p w14:paraId="50682A8A" w14:textId="77777777" w:rsidR="00C6334F" w:rsidRPr="00404E36" w:rsidRDefault="00C6334F" w:rsidP="00C760F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734C241" w14:textId="77777777" w:rsidR="00C6334F" w:rsidRPr="002433AE" w:rsidRDefault="00C6334F" w:rsidP="00C760F4">
            <w:pPr>
              <w:pStyle w:val="TableCell"/>
              <w:cnfStyle w:val="000000000000" w:firstRow="0" w:lastRow="0" w:firstColumn="0" w:lastColumn="0" w:oddVBand="0" w:evenVBand="0" w:oddHBand="0" w:evenHBand="0" w:firstRowFirstColumn="0" w:firstRowLastColumn="0" w:lastRowFirstColumn="0" w:lastRowLastColumn="0"/>
              <w:rPr>
                <w:b/>
                <w:i/>
                <w:iCs/>
              </w:rPr>
            </w:pPr>
            <w:r>
              <w:rPr>
                <w:i/>
                <w:iCs/>
              </w:rPr>
              <w:t>Position</w:t>
            </w:r>
          </w:p>
        </w:tc>
        <w:tc>
          <w:tcPr>
            <w:tcW w:w="709" w:type="dxa"/>
            <w:shd w:val="clear" w:color="auto" w:fill="662382"/>
          </w:tcPr>
          <w:p w14:paraId="4E0D1473" w14:textId="77777777" w:rsidR="00C6334F" w:rsidRPr="006A2A59" w:rsidRDefault="00C6334F" w:rsidP="00C760F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6D65BA3" w14:textId="6FC5128E" w:rsidR="00C6334F" w:rsidRPr="00121F50" w:rsidRDefault="00A23CA0" w:rsidP="00C760F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7</w:t>
            </w:r>
            <w:r>
              <w:rPr>
                <w:noProof/>
              </w:rPr>
              <w:fldChar w:fldCharType="end"/>
            </w:r>
          </w:p>
        </w:tc>
      </w:tr>
    </w:tbl>
    <w:p w14:paraId="6899BAF9" w14:textId="77777777" w:rsidR="00C6334F" w:rsidRPr="00404E36" w:rsidRDefault="00C6334F" w:rsidP="00C6334F">
      <w:pPr>
        <w:spacing w:before="0" w:line="240" w:lineRule="auto"/>
        <w:rPr>
          <w:sz w:val="2"/>
          <w:szCs w:val="2"/>
        </w:rPr>
      </w:pPr>
    </w:p>
    <w:tbl>
      <w:tblPr>
        <w:tblStyle w:val="RBTable"/>
        <w:tblW w:w="9178" w:type="dxa"/>
        <w:tblLook w:val="04A0" w:firstRow="1" w:lastRow="0" w:firstColumn="1" w:lastColumn="0" w:noHBand="0" w:noVBand="1"/>
      </w:tblPr>
      <w:tblGrid>
        <w:gridCol w:w="1667"/>
        <w:gridCol w:w="1984"/>
        <w:gridCol w:w="992"/>
        <w:gridCol w:w="4535"/>
      </w:tblGrid>
      <w:tr w:rsidR="00FF5DF6" w14:paraId="0CF83D4F" w14:textId="77777777" w:rsidTr="00C760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CA6E129" w14:textId="77777777" w:rsidR="00C6334F" w:rsidRDefault="00C6334F" w:rsidP="00C760F4">
            <w:pPr>
              <w:pStyle w:val="TableCell"/>
            </w:pPr>
            <w:r>
              <w:t>Attribute</w:t>
            </w:r>
          </w:p>
        </w:tc>
        <w:tc>
          <w:tcPr>
            <w:tcW w:w="1984" w:type="dxa"/>
          </w:tcPr>
          <w:p w14:paraId="5918C1A7" w14:textId="77777777" w:rsidR="00C6334F" w:rsidRDefault="00C6334F" w:rsidP="00C760F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5CA02E7" w14:textId="77777777" w:rsidR="00C6334F" w:rsidRPr="00AC4150" w:rsidRDefault="00C6334F" w:rsidP="00C760F4">
            <w:pPr>
              <w:pStyle w:val="TableCell"/>
              <w:cnfStyle w:val="100000000000" w:firstRow="1" w:lastRow="0" w:firstColumn="0" w:lastColumn="0" w:oddVBand="0" w:evenVBand="0" w:oddHBand="0" w:evenHBand="0" w:firstRowFirstColumn="0" w:firstRowLastColumn="0" w:lastRowFirstColumn="0" w:lastRowLastColumn="0"/>
            </w:pPr>
            <w:r w:rsidRPr="00AC4150">
              <w:t>Nullable</w:t>
            </w:r>
          </w:p>
        </w:tc>
        <w:tc>
          <w:tcPr>
            <w:tcW w:w="4535" w:type="dxa"/>
          </w:tcPr>
          <w:p w14:paraId="51DE2C96" w14:textId="77777777" w:rsidR="00C6334F" w:rsidRDefault="00C6334F" w:rsidP="00C760F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FF5DF6" w14:paraId="6108B695"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58C94DBD" w14:textId="48A51149" w:rsidR="00C6334F" w:rsidRDefault="00C6334F" w:rsidP="00C760F4">
            <w:pPr>
              <w:pStyle w:val="TableCell"/>
            </w:pPr>
            <w:r>
              <w:t>reference</w:t>
            </w:r>
          </w:p>
        </w:tc>
        <w:tc>
          <w:tcPr>
            <w:tcW w:w="1984" w:type="dxa"/>
          </w:tcPr>
          <w:p w14:paraId="3DB82666" w14:textId="77777777" w:rsidR="00C6334F" w:rsidRDefault="00C6334F" w:rsidP="00C760F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5CA5EF9E" w14:textId="77777777" w:rsidR="00C6334F" w:rsidRDefault="00C6334F"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4E6750F" w14:textId="0F88B855" w:rsidR="00C6334F" w:rsidRDefault="00C6334F" w:rsidP="00C760F4">
            <w:pPr>
              <w:pStyle w:val="TableCell"/>
              <w:cnfStyle w:val="000000000000" w:firstRow="0" w:lastRow="0" w:firstColumn="0" w:lastColumn="0" w:oddVBand="0" w:evenVBand="0" w:oddHBand="0" w:evenHBand="0" w:firstRowFirstColumn="0" w:firstRowLastColumn="0" w:lastRowFirstColumn="0" w:lastRowLastColumn="0"/>
            </w:pPr>
            <w:r>
              <w:t>Name of a reusable position definition.</w:t>
            </w:r>
          </w:p>
        </w:tc>
      </w:tr>
    </w:tbl>
    <w:p w14:paraId="614B83BF" w14:textId="77777777" w:rsidR="00D35C24" w:rsidRDefault="00D35C24" w:rsidP="00D35C24"/>
    <w:p w14:paraId="290A1912" w14:textId="77777777" w:rsidR="00D35C24" w:rsidRDefault="00D35C24" w:rsidP="00183C67">
      <w:pPr>
        <w:pStyle w:val="Heading4"/>
      </w:pPr>
      <w:bookmarkStart w:id="206" w:name="_Ref21960594"/>
      <w:r>
        <w:lastRenderedPageBreak/>
        <w:t>Direction Data Type</w:t>
      </w:r>
      <w:bookmarkEnd w:id="206"/>
    </w:p>
    <w:p w14:paraId="0370837C" w14:textId="7857B052" w:rsidR="00D35C24" w:rsidRDefault="003773E1" w:rsidP="009B5047">
      <w:pPr>
        <w:jc w:val="center"/>
      </w:pPr>
      <w:r w:rsidRPr="003773E1">
        <w:rPr>
          <w:noProof/>
        </w:rPr>
        <w:drawing>
          <wp:inline distT="0" distB="0" distL="0" distR="0" wp14:anchorId="12AE35EF" wp14:editId="26653D8E">
            <wp:extent cx="4524375" cy="5143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7">
                      <a:extLst>
                        <a:ext uri="{28A0092B-C50C-407E-A947-70E740481C1C}">
                          <a14:useLocalDpi xmlns:a14="http://schemas.microsoft.com/office/drawing/2010/main" val="0"/>
                        </a:ext>
                      </a:extLst>
                    </a:blip>
                    <a:srcRect b="2703"/>
                    <a:stretch/>
                  </pic:blipFill>
                  <pic:spPr bwMode="auto">
                    <a:xfrm>
                      <a:off x="0" y="0"/>
                      <a:ext cx="4524375" cy="5143500"/>
                    </a:xfrm>
                    <a:prstGeom prst="rect">
                      <a:avLst/>
                    </a:prstGeom>
                    <a:noFill/>
                    <a:ln>
                      <a:noFill/>
                    </a:ln>
                    <a:extLst>
                      <a:ext uri="{53640926-AAD7-44D8-BBD7-CCE9431645EC}">
                        <a14:shadowObscured xmlns:a14="http://schemas.microsoft.com/office/drawing/2010/main"/>
                      </a:ext>
                    </a:extLst>
                  </pic:spPr>
                </pic:pic>
              </a:graphicData>
            </a:graphic>
          </wp:inline>
        </w:drawing>
      </w:r>
    </w:p>
    <w:p w14:paraId="0E70EB84" w14:textId="68B55C80" w:rsidR="00D35C24" w:rsidRPr="00175AD7" w:rsidRDefault="00D35C24" w:rsidP="00D35C24">
      <w:pPr>
        <w:pStyle w:val="Caption"/>
        <w:keepNext w:val="0"/>
      </w:pPr>
      <w:bookmarkStart w:id="207" w:name="_Toc140093375"/>
      <w:r>
        <w:t xml:space="preserve">Figure </w:t>
      </w:r>
      <w:r w:rsidR="00A23CA0">
        <w:fldChar w:fldCharType="begin"/>
      </w:r>
      <w:r w:rsidR="00A23CA0">
        <w:instrText xml:space="preserve"> SEQ Figure \* ARABIC </w:instrText>
      </w:r>
      <w:r w:rsidR="00A23CA0">
        <w:fldChar w:fldCharType="separate"/>
      </w:r>
      <w:r w:rsidR="00182691">
        <w:rPr>
          <w:noProof/>
        </w:rPr>
        <w:t>32</w:t>
      </w:r>
      <w:r w:rsidR="00A23CA0">
        <w:rPr>
          <w:noProof/>
        </w:rPr>
        <w:fldChar w:fldCharType="end"/>
      </w:r>
      <w:r>
        <w:t>: Direction Data Type</w:t>
      </w:r>
      <w:bookmarkEnd w:id="207"/>
    </w:p>
    <w:p w14:paraId="1D07D4A9" w14:textId="257307D8" w:rsidR="00D35C24" w:rsidRDefault="00D35C24" w:rsidP="00D35C24">
      <w:r>
        <w:t xml:space="preserve">The </w:t>
      </w:r>
      <w:r w:rsidR="006F0360">
        <w:t xml:space="preserve">abstract </w:t>
      </w:r>
      <w:r>
        <w:t>Direction data type is used to specify a pointing direction or attitude.</w:t>
      </w:r>
    </w:p>
    <w:p w14:paraId="50762997" w14:textId="0B648B30" w:rsidR="00D35C24" w:rsidRDefault="00D35C24" w:rsidP="00D35C24">
      <w:r>
        <w:t xml:space="preserve">The Direction type </w:t>
      </w:r>
      <w:r w:rsidR="006F0360">
        <w:t xml:space="preserve">corresponds to that </w:t>
      </w:r>
      <w:r>
        <w:t>defined in [PRM] §3.3.2.9.  Only the</w:t>
      </w:r>
      <w:r w:rsidR="00D2352D">
        <w:t xml:space="preserve"> co</w:t>
      </w:r>
      <w:r>
        <w:t>ordinates representation is supported in PRM template parameters and as such in</w:t>
      </w:r>
      <w:r w:rsidR="00D2352D">
        <w:t xml:space="preserve"> po</w:t>
      </w:r>
      <w:r>
        <w:t>inting</w:t>
      </w:r>
      <w:r w:rsidR="00D2352D">
        <w:t xml:space="preserve"> co</w:t>
      </w:r>
      <w:r>
        <w:t>nstraint attributes.</w:t>
      </w:r>
    </w:p>
    <w:p w14:paraId="602669A9" w14:textId="6C3EBCB7" w:rsidR="00D35C24" w:rsidRDefault="00D35C24" w:rsidP="00D35C24">
      <w:r>
        <w:t>A direction is either defined in the base frame (e.g. an inertial frame) and any sub-frame of the base frame, or in a secondary frame (i.e. the pointing frame, e.g. a spacecraft frame) or any sub-frame of the secondary frame (e.g. an instrument boresight).</w:t>
      </w:r>
    </w:p>
    <w:p w14:paraId="5C7A2860" w14:textId="63E33139" w:rsidR="003047FD" w:rsidRDefault="003047FD" w:rsidP="003047FD">
      <w:r>
        <w:t>For MPS it is possible to define a Direction using one of the following coordinate types, each of which is defined as a concrete sub-type of Direction:</w:t>
      </w:r>
    </w:p>
    <w:p w14:paraId="556BCCE1" w14:textId="77777777" w:rsidR="003047FD" w:rsidRDefault="003047FD" w:rsidP="003047FD">
      <w:pPr>
        <w:numPr>
          <w:ilvl w:val="0"/>
          <w:numId w:val="36"/>
        </w:numPr>
        <w:spacing w:before="120" w:line="0" w:lineRule="atLeast"/>
      </w:pPr>
      <w:r w:rsidRPr="00B46386">
        <w:rPr>
          <w:b/>
        </w:rPr>
        <w:lastRenderedPageBreak/>
        <w:t>Cartesian</w:t>
      </w:r>
      <w:r>
        <w:t>: a set of explicitly provided x,y and z coordinates.</w:t>
      </w:r>
    </w:p>
    <w:p w14:paraId="239FC40F" w14:textId="77777777" w:rsidR="003047FD" w:rsidRDefault="003047FD" w:rsidP="003047FD">
      <w:pPr>
        <w:numPr>
          <w:ilvl w:val="0"/>
          <w:numId w:val="36"/>
        </w:numPr>
        <w:spacing w:before="0" w:line="0" w:lineRule="atLeast"/>
      </w:pPr>
      <w:r>
        <w:rPr>
          <w:b/>
        </w:rPr>
        <w:t>Spherical</w:t>
      </w:r>
      <w:r>
        <w:t>: a pair of coordinates corresponding to azimuth and elevation.</w:t>
      </w:r>
    </w:p>
    <w:p w14:paraId="433131A4" w14:textId="77777777" w:rsidR="003047FD" w:rsidRDefault="003047FD" w:rsidP="003047FD">
      <w:pPr>
        <w:numPr>
          <w:ilvl w:val="0"/>
          <w:numId w:val="36"/>
        </w:numPr>
        <w:spacing w:before="0" w:line="0" w:lineRule="atLeast"/>
      </w:pPr>
      <w:r>
        <w:rPr>
          <w:b/>
        </w:rPr>
        <w:t>RADec</w:t>
      </w:r>
      <w:r w:rsidRPr="0009639B">
        <w:t>:</w:t>
      </w:r>
      <w:r>
        <w:t xml:space="preserve"> a pair of coordinates typically used for astronomical observations corresponding to right ascension and declination.</w:t>
      </w:r>
    </w:p>
    <w:p w14:paraId="514A3146" w14:textId="77777777" w:rsidR="003047FD" w:rsidRDefault="003047FD" w:rsidP="003047FD">
      <w:pPr>
        <w:numPr>
          <w:ilvl w:val="0"/>
          <w:numId w:val="36"/>
        </w:numPr>
        <w:spacing w:before="0" w:line="0" w:lineRule="atLeast"/>
      </w:pPr>
      <w:r>
        <w:rPr>
          <w:b/>
        </w:rPr>
        <w:t>NamedTarget</w:t>
      </w:r>
      <w:r>
        <w:t>: a reference to a named target object.</w:t>
      </w:r>
    </w:p>
    <w:p w14:paraId="0F2AB1E2" w14:textId="77777777" w:rsidR="00C14D74" w:rsidRDefault="00C14D74" w:rsidP="00C14D74">
      <w:pPr>
        <w:numPr>
          <w:ilvl w:val="0"/>
          <w:numId w:val="115"/>
        </w:numPr>
        <w:spacing w:before="0"/>
      </w:pPr>
      <w:r>
        <w:rPr>
          <w:b/>
          <w:bCs/>
        </w:rPr>
        <w:t>Reference</w:t>
      </w:r>
      <w:r>
        <w:t>: a reference to a reusable direction definition.</w:t>
      </w:r>
    </w:p>
    <w:p w14:paraId="543191C1" w14:textId="112ACCEE" w:rsidR="003047FD" w:rsidRPr="00846010" w:rsidRDefault="003047FD" w:rsidP="00846010">
      <w:pPr>
        <w:pStyle w:val="HeadingNoNumber"/>
        <w:rPr>
          <w:i/>
          <w:iCs/>
        </w:rPr>
      </w:pPr>
      <w:r w:rsidRPr="00846010">
        <w:rPr>
          <w:i/>
          <w:iCs/>
        </w:rPr>
        <w:t>Direction</w:t>
      </w:r>
    </w:p>
    <w:p w14:paraId="3CB05023"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Direction E6 X"/>
      </w:tblPr>
      <w:tblGrid>
        <w:gridCol w:w="1667"/>
        <w:gridCol w:w="2976"/>
        <w:gridCol w:w="992"/>
        <w:gridCol w:w="1843"/>
        <w:gridCol w:w="709"/>
        <w:gridCol w:w="992"/>
      </w:tblGrid>
      <w:tr w:rsidR="00D35C24" w14:paraId="43C852B2" w14:textId="77777777" w:rsidTr="00AC415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2FF1D17"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00BD50C" w14:textId="77777777" w:rsidR="00D35C24" w:rsidRPr="00846010"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iCs/>
              </w:rPr>
            </w:pPr>
            <w:r w:rsidRPr="00846010">
              <w:rPr>
                <w:b/>
                <w:i/>
                <w:iCs/>
              </w:rPr>
              <w:t>Direction</w:t>
            </w:r>
          </w:p>
        </w:tc>
        <w:tc>
          <w:tcPr>
            <w:tcW w:w="992" w:type="dxa"/>
            <w:shd w:val="clear" w:color="auto" w:fill="662382"/>
          </w:tcPr>
          <w:p w14:paraId="00F8F11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946075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3E94D52C"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EC2D73E" w14:textId="2B3C54A1" w:rsidR="00D35C24" w:rsidRPr="00121F50" w:rsidRDefault="003047FD" w:rsidP="00D35C2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7719432A" w14:textId="77777777" w:rsidR="00D35C24" w:rsidRPr="00404E36" w:rsidRDefault="00D35C24" w:rsidP="00AC4150">
      <w:pPr>
        <w:spacing w:before="0" w:line="240" w:lineRule="auto"/>
        <w:rPr>
          <w:sz w:val="2"/>
          <w:szCs w:val="2"/>
        </w:rPr>
      </w:pPr>
    </w:p>
    <w:p w14:paraId="5AA3AE3E" w14:textId="7E369758" w:rsidR="00C14D74" w:rsidRDefault="00C14D74" w:rsidP="00D35C24">
      <w:pPr>
        <w:pStyle w:val="HeadingNoNumber"/>
      </w:pPr>
      <w:r>
        <w:t>CartesianDirection</w:t>
      </w:r>
    </w:p>
    <w:p w14:paraId="0F59172A" w14:textId="40EE4073" w:rsidR="00C14D74" w:rsidRDefault="00C14D74" w:rsidP="00C14D74">
      <w:r>
        <w:t>Dimensionless unit vector.  Either a direction in the base frame or in a secondary frame may be defined.</w:t>
      </w:r>
    </w:p>
    <w:p w14:paraId="0F2B4EF3" w14:textId="77777777" w:rsidR="00C14D74" w:rsidRPr="00DC4D47" w:rsidRDefault="00C14D74" w:rsidP="00846010">
      <w:pPr>
        <w:spacing w:before="0"/>
      </w:pPr>
    </w:p>
    <w:tbl>
      <w:tblPr>
        <w:tblStyle w:val="RBTable"/>
        <w:tblW w:w="9179" w:type="dxa"/>
        <w:tblLayout w:type="fixed"/>
        <w:tblLook w:val="0480" w:firstRow="0" w:lastRow="0" w:firstColumn="1" w:lastColumn="0" w:noHBand="0" w:noVBand="1"/>
        <w:tblCaption w:val="DSC CartesianDirection E6"/>
      </w:tblPr>
      <w:tblGrid>
        <w:gridCol w:w="1667"/>
        <w:gridCol w:w="2976"/>
        <w:gridCol w:w="992"/>
        <w:gridCol w:w="1843"/>
        <w:gridCol w:w="709"/>
        <w:gridCol w:w="992"/>
      </w:tblGrid>
      <w:tr w:rsidR="00C14D74" w14:paraId="6FCC11F0" w14:textId="77777777" w:rsidTr="00C760F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FF2A182" w14:textId="77777777" w:rsidR="00C14D74" w:rsidRPr="00404E36" w:rsidRDefault="00C14D74" w:rsidP="00C760F4">
            <w:pPr>
              <w:pStyle w:val="TableCell"/>
              <w:rPr>
                <w:color w:val="FFFFFF" w:themeColor="background1"/>
              </w:rPr>
            </w:pPr>
            <w:r w:rsidRPr="00404E36">
              <w:rPr>
                <w:color w:val="FFFFFF" w:themeColor="background1"/>
              </w:rPr>
              <w:t>Name</w:t>
            </w:r>
          </w:p>
        </w:tc>
        <w:tc>
          <w:tcPr>
            <w:tcW w:w="2976" w:type="dxa"/>
          </w:tcPr>
          <w:p w14:paraId="1A2AF25D" w14:textId="0E71C422" w:rsidR="00C14D74" w:rsidRPr="00404E36" w:rsidRDefault="00C14D74" w:rsidP="00C760F4">
            <w:pPr>
              <w:pStyle w:val="TableCell"/>
              <w:cnfStyle w:val="000000000000" w:firstRow="0" w:lastRow="0" w:firstColumn="0" w:lastColumn="0" w:oddVBand="0" w:evenVBand="0" w:oddHBand="0" w:evenHBand="0" w:firstRowFirstColumn="0" w:firstRowLastColumn="0" w:lastRowFirstColumn="0" w:lastRowLastColumn="0"/>
              <w:rPr>
                <w:b/>
              </w:rPr>
            </w:pPr>
            <w:r>
              <w:rPr>
                <w:b/>
              </w:rPr>
              <w:t>CartesianDirection</w:t>
            </w:r>
          </w:p>
        </w:tc>
        <w:tc>
          <w:tcPr>
            <w:tcW w:w="992" w:type="dxa"/>
            <w:shd w:val="clear" w:color="auto" w:fill="662382"/>
          </w:tcPr>
          <w:p w14:paraId="7CA09041" w14:textId="77777777" w:rsidR="00C14D74" w:rsidRPr="00404E36" w:rsidRDefault="00C14D74" w:rsidP="00C760F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6CB0FD7" w14:textId="421B9B5C" w:rsidR="00C14D74" w:rsidRPr="002433AE" w:rsidRDefault="00C14D74" w:rsidP="00C760F4">
            <w:pPr>
              <w:pStyle w:val="TableCell"/>
              <w:cnfStyle w:val="000000000000" w:firstRow="0" w:lastRow="0" w:firstColumn="0" w:lastColumn="0" w:oddVBand="0" w:evenVBand="0" w:oddHBand="0" w:evenHBand="0" w:firstRowFirstColumn="0" w:firstRowLastColumn="0" w:lastRowFirstColumn="0" w:lastRowLastColumn="0"/>
              <w:rPr>
                <w:b/>
                <w:i/>
                <w:iCs/>
              </w:rPr>
            </w:pPr>
            <w:r>
              <w:rPr>
                <w:i/>
                <w:iCs/>
              </w:rPr>
              <w:t>Direction</w:t>
            </w:r>
          </w:p>
        </w:tc>
        <w:tc>
          <w:tcPr>
            <w:tcW w:w="709" w:type="dxa"/>
            <w:shd w:val="clear" w:color="auto" w:fill="662382"/>
          </w:tcPr>
          <w:p w14:paraId="272B7942" w14:textId="77777777" w:rsidR="00C14D74" w:rsidRPr="006A2A59" w:rsidRDefault="00C14D74" w:rsidP="00C760F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49D79DC3" w14:textId="76DEF808" w:rsidR="00C14D74" w:rsidRPr="00121F50" w:rsidRDefault="00A23CA0" w:rsidP="00C760F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8</w:t>
            </w:r>
            <w:r>
              <w:rPr>
                <w:noProof/>
              </w:rPr>
              <w:fldChar w:fldCharType="end"/>
            </w:r>
          </w:p>
        </w:tc>
      </w:tr>
    </w:tbl>
    <w:p w14:paraId="02D904B3" w14:textId="77777777" w:rsidR="00C14D74" w:rsidRPr="00404E36" w:rsidRDefault="00C14D74" w:rsidP="00C14D74">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C14D74" w14:paraId="348C8498" w14:textId="77777777" w:rsidTr="00C760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A95F8B4" w14:textId="77777777" w:rsidR="00C14D74" w:rsidRDefault="00C14D74" w:rsidP="00C760F4">
            <w:pPr>
              <w:pStyle w:val="TableCell"/>
            </w:pPr>
            <w:r>
              <w:t>Attribute</w:t>
            </w:r>
          </w:p>
        </w:tc>
        <w:tc>
          <w:tcPr>
            <w:tcW w:w="1984" w:type="dxa"/>
          </w:tcPr>
          <w:p w14:paraId="4672FBA4" w14:textId="77777777" w:rsidR="00C14D74" w:rsidRDefault="00C14D74" w:rsidP="00C760F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42CA2C9" w14:textId="77777777" w:rsidR="00C14D74" w:rsidRPr="0020728E" w:rsidRDefault="00C14D74" w:rsidP="00C760F4">
            <w:pPr>
              <w:pStyle w:val="TableCell"/>
              <w:cnfStyle w:val="100000000000" w:firstRow="1" w:lastRow="0" w:firstColumn="0" w:lastColumn="0" w:oddVBand="0" w:evenVBand="0" w:oddHBand="0" w:evenHBand="0" w:firstRowFirstColumn="0" w:firstRowLastColumn="0" w:lastRowFirstColumn="0" w:lastRowLastColumn="0"/>
            </w:pPr>
            <w:r w:rsidRPr="0020728E">
              <w:t>Nullable</w:t>
            </w:r>
          </w:p>
        </w:tc>
        <w:tc>
          <w:tcPr>
            <w:tcW w:w="4535" w:type="dxa"/>
          </w:tcPr>
          <w:p w14:paraId="7F6DDB8C" w14:textId="77777777" w:rsidR="00C14D74" w:rsidRDefault="00C14D74" w:rsidP="00C760F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C14D74" w14:paraId="07D42064"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0DC78314" w14:textId="77777777" w:rsidR="00C14D74" w:rsidRDefault="00C14D74" w:rsidP="00C760F4">
            <w:pPr>
              <w:pStyle w:val="TableCell"/>
            </w:pPr>
            <w:r>
              <w:t>x</w:t>
            </w:r>
          </w:p>
        </w:tc>
        <w:tc>
          <w:tcPr>
            <w:tcW w:w="1984" w:type="dxa"/>
          </w:tcPr>
          <w:p w14:paraId="39FC5129" w14:textId="77777777" w:rsidR="00C14D74" w:rsidRDefault="00C14D74" w:rsidP="00C760F4">
            <w:pPr>
              <w:pStyle w:val="TableCell"/>
              <w:cnfStyle w:val="000000000000" w:firstRow="0" w:lastRow="0" w:firstColumn="0" w:lastColumn="0" w:oddVBand="0" w:evenVBand="0" w:oddHBand="0" w:evenHBand="0" w:firstRowFirstColumn="0" w:firstRowLastColumn="0" w:lastRowFirstColumn="0" w:lastRowLastColumn="0"/>
            </w:pPr>
            <w:r>
              <w:t>MAL::Double</w:t>
            </w:r>
          </w:p>
        </w:tc>
        <w:tc>
          <w:tcPr>
            <w:tcW w:w="992" w:type="dxa"/>
          </w:tcPr>
          <w:p w14:paraId="1FC262E5" w14:textId="77777777" w:rsidR="00C14D74" w:rsidRDefault="00C14D74"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F58AC3A" w14:textId="40F4285F" w:rsidR="00C14D74" w:rsidRDefault="00C14D74" w:rsidP="00C760F4">
            <w:pPr>
              <w:pStyle w:val="TableCell"/>
              <w:cnfStyle w:val="000000000000" w:firstRow="0" w:lastRow="0" w:firstColumn="0" w:lastColumn="0" w:oddVBand="0" w:evenVBand="0" w:oddHBand="0" w:evenHBand="0" w:firstRowFirstColumn="0" w:firstRowLastColumn="0" w:lastRowFirstColumn="0" w:lastRowLastColumn="0"/>
            </w:pPr>
            <w:r>
              <w:t>Cartesian x coordinate defined in the given frame.</w:t>
            </w:r>
          </w:p>
        </w:tc>
      </w:tr>
      <w:tr w:rsidR="00C14D74" w14:paraId="3815FE0D"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6FEB3E6B" w14:textId="77777777" w:rsidR="00C14D74" w:rsidRDefault="00C14D74" w:rsidP="00C760F4">
            <w:pPr>
              <w:pStyle w:val="TableCell"/>
            </w:pPr>
            <w:r>
              <w:t>y</w:t>
            </w:r>
          </w:p>
        </w:tc>
        <w:tc>
          <w:tcPr>
            <w:tcW w:w="1984" w:type="dxa"/>
          </w:tcPr>
          <w:p w14:paraId="2EC68183" w14:textId="77777777" w:rsidR="00C14D74" w:rsidRDefault="00C14D74" w:rsidP="00C760F4">
            <w:pPr>
              <w:pStyle w:val="TableCell"/>
              <w:cnfStyle w:val="000000000000" w:firstRow="0" w:lastRow="0" w:firstColumn="0" w:lastColumn="0" w:oddVBand="0" w:evenVBand="0" w:oddHBand="0" w:evenHBand="0" w:firstRowFirstColumn="0" w:firstRowLastColumn="0" w:lastRowFirstColumn="0" w:lastRowLastColumn="0"/>
            </w:pPr>
            <w:r>
              <w:t>MAL::Double</w:t>
            </w:r>
          </w:p>
        </w:tc>
        <w:tc>
          <w:tcPr>
            <w:tcW w:w="992" w:type="dxa"/>
          </w:tcPr>
          <w:p w14:paraId="10635523" w14:textId="77777777" w:rsidR="00C14D74" w:rsidRDefault="00C14D74"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DC5CB53" w14:textId="46833C46" w:rsidR="00C14D74" w:rsidRDefault="00C14D74" w:rsidP="00C760F4">
            <w:pPr>
              <w:pStyle w:val="TableCell"/>
              <w:cnfStyle w:val="000000000000" w:firstRow="0" w:lastRow="0" w:firstColumn="0" w:lastColumn="0" w:oddVBand="0" w:evenVBand="0" w:oddHBand="0" w:evenHBand="0" w:firstRowFirstColumn="0" w:firstRowLastColumn="0" w:lastRowFirstColumn="0" w:lastRowLastColumn="0"/>
            </w:pPr>
            <w:r>
              <w:t>Cartesian y coordinate defined in the given frame.</w:t>
            </w:r>
          </w:p>
        </w:tc>
      </w:tr>
      <w:tr w:rsidR="00C14D74" w14:paraId="48B4678E"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3EC01CD4" w14:textId="77777777" w:rsidR="00C14D74" w:rsidRDefault="00C14D74" w:rsidP="00C760F4">
            <w:pPr>
              <w:pStyle w:val="TableCell"/>
            </w:pPr>
            <w:r>
              <w:t>z</w:t>
            </w:r>
          </w:p>
        </w:tc>
        <w:tc>
          <w:tcPr>
            <w:tcW w:w="1984" w:type="dxa"/>
          </w:tcPr>
          <w:p w14:paraId="6B1EBE44" w14:textId="77777777" w:rsidR="00C14D74" w:rsidRPr="00761E87" w:rsidRDefault="00C14D74" w:rsidP="00C760F4">
            <w:pPr>
              <w:pStyle w:val="TableCell"/>
              <w:cnfStyle w:val="000000000000" w:firstRow="0" w:lastRow="0" w:firstColumn="0" w:lastColumn="0" w:oddVBand="0" w:evenVBand="0" w:oddHBand="0" w:evenHBand="0" w:firstRowFirstColumn="0" w:firstRowLastColumn="0" w:lastRowFirstColumn="0" w:lastRowLastColumn="0"/>
            </w:pPr>
            <w:r w:rsidRPr="00761E87">
              <w:t>MAL::Double</w:t>
            </w:r>
          </w:p>
        </w:tc>
        <w:tc>
          <w:tcPr>
            <w:tcW w:w="992" w:type="dxa"/>
          </w:tcPr>
          <w:p w14:paraId="15761AF6" w14:textId="77777777" w:rsidR="00C14D74" w:rsidRDefault="00C14D74"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EF50457" w14:textId="29C06055" w:rsidR="00C14D74" w:rsidRDefault="00C14D74" w:rsidP="00C760F4">
            <w:pPr>
              <w:pStyle w:val="TableCell"/>
              <w:cnfStyle w:val="000000000000" w:firstRow="0" w:lastRow="0" w:firstColumn="0" w:lastColumn="0" w:oddVBand="0" w:evenVBand="0" w:oddHBand="0" w:evenHBand="0" w:firstRowFirstColumn="0" w:firstRowLastColumn="0" w:lastRowFirstColumn="0" w:lastRowLastColumn="0"/>
            </w:pPr>
            <w:r>
              <w:t>Cartesian z coordinate defined in the given frame.</w:t>
            </w:r>
          </w:p>
        </w:tc>
      </w:tr>
      <w:tr w:rsidR="00C14D74" w14:paraId="5928812A"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4BF5866E" w14:textId="77777777" w:rsidR="00C14D74" w:rsidRDefault="00C14D74" w:rsidP="00C760F4">
            <w:pPr>
              <w:pStyle w:val="TableCell"/>
            </w:pPr>
            <w:r>
              <w:t>frame</w:t>
            </w:r>
          </w:p>
        </w:tc>
        <w:tc>
          <w:tcPr>
            <w:tcW w:w="1984" w:type="dxa"/>
          </w:tcPr>
          <w:p w14:paraId="25330D9E" w14:textId="6E82E21D" w:rsidR="00C14D74" w:rsidRPr="007A5492" w:rsidRDefault="008E4F54" w:rsidP="00C760F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329E3034" w14:textId="77777777" w:rsidR="00C14D74" w:rsidRDefault="00C14D74"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9AC1181" w14:textId="77777777" w:rsidR="00C14D74" w:rsidRDefault="00C14D74" w:rsidP="00C760F4">
            <w:pPr>
              <w:pStyle w:val="TableCell"/>
              <w:cnfStyle w:val="000000000000" w:firstRow="0" w:lastRow="0" w:firstColumn="0" w:lastColumn="0" w:oddVBand="0" w:evenVBand="0" w:oddHBand="0" w:evenHBand="0" w:firstRowFirstColumn="0" w:firstRowLastColumn="0" w:lastRowFirstColumn="0" w:lastRowLastColumn="0"/>
            </w:pPr>
            <w:r>
              <w:t>Coordinate reference frame.</w:t>
            </w:r>
          </w:p>
        </w:tc>
      </w:tr>
    </w:tbl>
    <w:p w14:paraId="4A3E011C" w14:textId="5A18606F" w:rsidR="00D35C24" w:rsidRDefault="00D35C24" w:rsidP="00D35C24">
      <w:pPr>
        <w:pStyle w:val="HeadingNoNumber"/>
      </w:pPr>
      <w:r>
        <w:t>Spherical</w:t>
      </w:r>
      <w:r w:rsidR="00D377DE">
        <w:t>Direction</w:t>
      </w:r>
    </w:p>
    <w:p w14:paraId="396E88E5" w14:textId="2E2963C1" w:rsidR="00744F5B" w:rsidRPr="00DC4D47" w:rsidRDefault="003773E1" w:rsidP="00846010">
      <w:r>
        <w:t>Based on azimuth and elevation, t</w:t>
      </w:r>
      <w:r w:rsidR="00744F5B">
        <w:t>he unit may be defined here.  Typically used to define a direction in a secondary frame.  When used to specify a surface coordinate, this actually represents a {longitude, latitude} pair.</w:t>
      </w:r>
    </w:p>
    <w:p w14:paraId="47BD6DBB"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SphericalDirection E6"/>
      </w:tblPr>
      <w:tblGrid>
        <w:gridCol w:w="1667"/>
        <w:gridCol w:w="2976"/>
        <w:gridCol w:w="992"/>
        <w:gridCol w:w="1843"/>
        <w:gridCol w:w="709"/>
        <w:gridCol w:w="992"/>
      </w:tblGrid>
      <w:tr w:rsidR="00D35C24" w14:paraId="254025AE" w14:textId="77777777" w:rsidTr="00AC415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927819D"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0BA44658" w14:textId="04E4A84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Spherical</w:t>
            </w:r>
            <w:r w:rsidR="003773E1">
              <w:rPr>
                <w:b/>
              </w:rPr>
              <w:t>Direction</w:t>
            </w:r>
          </w:p>
        </w:tc>
        <w:tc>
          <w:tcPr>
            <w:tcW w:w="992" w:type="dxa"/>
            <w:shd w:val="clear" w:color="auto" w:fill="662382"/>
          </w:tcPr>
          <w:p w14:paraId="382B5D6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2AC3F64" w14:textId="743861C8" w:rsidR="00D35C24" w:rsidRPr="00846010" w:rsidRDefault="00744F5B" w:rsidP="00D35C24">
            <w:pPr>
              <w:pStyle w:val="TableCell"/>
              <w:cnfStyle w:val="000000000000" w:firstRow="0" w:lastRow="0" w:firstColumn="0" w:lastColumn="0" w:oddVBand="0" w:evenVBand="0" w:oddHBand="0" w:evenHBand="0" w:firstRowFirstColumn="0" w:firstRowLastColumn="0" w:lastRowFirstColumn="0" w:lastRowLastColumn="0"/>
              <w:rPr>
                <w:b/>
                <w:i/>
                <w:iCs/>
              </w:rPr>
            </w:pPr>
            <w:r>
              <w:rPr>
                <w:i/>
                <w:iCs/>
              </w:rPr>
              <w:t>Direction</w:t>
            </w:r>
          </w:p>
        </w:tc>
        <w:tc>
          <w:tcPr>
            <w:tcW w:w="709" w:type="dxa"/>
            <w:shd w:val="clear" w:color="auto" w:fill="662382"/>
          </w:tcPr>
          <w:p w14:paraId="5508D7E3"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4F4F0358" w14:textId="04CC04BC"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9</w:t>
            </w:r>
            <w:r>
              <w:rPr>
                <w:noProof/>
              </w:rPr>
              <w:fldChar w:fldCharType="end"/>
            </w:r>
          </w:p>
        </w:tc>
      </w:tr>
    </w:tbl>
    <w:p w14:paraId="28F24E77" w14:textId="77777777" w:rsidR="00D35C24" w:rsidRPr="00404E36" w:rsidRDefault="00D35C24" w:rsidP="00AC4150">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17D4A065" w14:textId="77777777" w:rsidTr="00AC41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2B9054B" w14:textId="77777777" w:rsidR="00D35C24" w:rsidRDefault="00D35C24" w:rsidP="00D35C24">
            <w:pPr>
              <w:pStyle w:val="TableCell"/>
            </w:pPr>
            <w:r>
              <w:t>Attribute</w:t>
            </w:r>
          </w:p>
        </w:tc>
        <w:tc>
          <w:tcPr>
            <w:tcW w:w="1984" w:type="dxa"/>
          </w:tcPr>
          <w:p w14:paraId="3F0CF4D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6F190FC0" w14:textId="77777777" w:rsidR="00D35C24" w:rsidRPr="00AC415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AC4150">
              <w:t>Nullable</w:t>
            </w:r>
          </w:p>
        </w:tc>
        <w:tc>
          <w:tcPr>
            <w:tcW w:w="4535" w:type="dxa"/>
          </w:tcPr>
          <w:p w14:paraId="2F7E356F"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B6190E4"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5319F797" w14:textId="77777777" w:rsidR="00D35C24" w:rsidRDefault="00D35C24" w:rsidP="00D35C24">
            <w:pPr>
              <w:pStyle w:val="TableCell"/>
            </w:pPr>
            <w:r>
              <w:t>azimuth</w:t>
            </w:r>
          </w:p>
        </w:tc>
        <w:tc>
          <w:tcPr>
            <w:tcW w:w="1984" w:type="dxa"/>
          </w:tcPr>
          <w:p w14:paraId="263C3ED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MAL::Double</w:t>
            </w:r>
          </w:p>
        </w:tc>
        <w:tc>
          <w:tcPr>
            <w:tcW w:w="992" w:type="dxa"/>
          </w:tcPr>
          <w:p w14:paraId="70436F8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61B964A" w14:textId="4936905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Angular coordinate.  May also represent</w:t>
            </w:r>
            <w:r w:rsidR="00E67337">
              <w:t xml:space="preserve"> lo</w:t>
            </w:r>
            <w:r>
              <w:t>ngitude.</w:t>
            </w:r>
          </w:p>
        </w:tc>
      </w:tr>
      <w:tr w:rsidR="00D35C24" w14:paraId="530AE980"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790045E7" w14:textId="77777777" w:rsidR="00D35C24" w:rsidRDefault="00D35C24" w:rsidP="00D35C24">
            <w:pPr>
              <w:pStyle w:val="TableCell"/>
            </w:pPr>
            <w:r>
              <w:t>elevation</w:t>
            </w:r>
          </w:p>
        </w:tc>
        <w:tc>
          <w:tcPr>
            <w:tcW w:w="1984" w:type="dxa"/>
          </w:tcPr>
          <w:p w14:paraId="1A86AF4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MAL::Double</w:t>
            </w:r>
          </w:p>
        </w:tc>
        <w:tc>
          <w:tcPr>
            <w:tcW w:w="992" w:type="dxa"/>
          </w:tcPr>
          <w:p w14:paraId="3BFEC9C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88EA2DE" w14:textId="1D0038C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Angular coordinate.  May also represent</w:t>
            </w:r>
            <w:r w:rsidR="00E67337">
              <w:t xml:space="preserve"> la</w:t>
            </w:r>
            <w:r>
              <w:t>titude.</w:t>
            </w:r>
          </w:p>
        </w:tc>
      </w:tr>
      <w:tr w:rsidR="00744F5B" w14:paraId="554D20D1"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7FB2722E" w14:textId="49B0CF87" w:rsidR="00744F5B" w:rsidRDefault="00744F5B" w:rsidP="00744F5B">
            <w:pPr>
              <w:pStyle w:val="TableCell"/>
            </w:pPr>
            <w:r>
              <w:t>frame</w:t>
            </w:r>
          </w:p>
        </w:tc>
        <w:tc>
          <w:tcPr>
            <w:tcW w:w="1984" w:type="dxa"/>
          </w:tcPr>
          <w:p w14:paraId="7BD34F36" w14:textId="670EE2A0" w:rsidR="00744F5B" w:rsidRDefault="008E4F54" w:rsidP="00744F5B">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7492B83C" w14:textId="528AE702" w:rsidR="00744F5B" w:rsidRDefault="00744F5B" w:rsidP="00744F5B">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BB2CC1C" w14:textId="3176CF5E" w:rsidR="00744F5B" w:rsidRDefault="00744F5B" w:rsidP="00744F5B">
            <w:pPr>
              <w:pStyle w:val="TableCell"/>
              <w:cnfStyle w:val="000000000000" w:firstRow="0" w:lastRow="0" w:firstColumn="0" w:lastColumn="0" w:oddVBand="0" w:evenVBand="0" w:oddHBand="0" w:evenHBand="0" w:firstRowFirstColumn="0" w:firstRowLastColumn="0" w:lastRowFirstColumn="0" w:lastRowLastColumn="0"/>
            </w:pPr>
            <w:r>
              <w:t>Coordinate reference frame.</w:t>
            </w:r>
          </w:p>
        </w:tc>
      </w:tr>
      <w:tr w:rsidR="00744F5B" w14:paraId="0E5703EE"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199D6CC0" w14:textId="13D25470" w:rsidR="00744F5B" w:rsidRDefault="00744F5B" w:rsidP="00744F5B">
            <w:pPr>
              <w:pStyle w:val="TableCell"/>
            </w:pPr>
            <w:r>
              <w:t>units</w:t>
            </w:r>
          </w:p>
        </w:tc>
        <w:tc>
          <w:tcPr>
            <w:tcW w:w="1984" w:type="dxa"/>
          </w:tcPr>
          <w:p w14:paraId="4761BA78" w14:textId="7CAED178" w:rsidR="00744F5B" w:rsidRDefault="00744F5B" w:rsidP="00744F5B">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0B3B7AB1" w14:textId="2C509988" w:rsidR="00744F5B" w:rsidRDefault="00744F5B" w:rsidP="00744F5B">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9C28C20" w14:textId="77777777" w:rsidR="00744F5B" w:rsidRDefault="00744F5B" w:rsidP="00744F5B">
            <w:pPr>
              <w:pStyle w:val="TableCell"/>
              <w:cnfStyle w:val="000000000000" w:firstRow="0" w:lastRow="0" w:firstColumn="0" w:lastColumn="0" w:oddVBand="0" w:evenVBand="0" w:oddHBand="0" w:evenHBand="0" w:firstRowFirstColumn="0" w:firstRowLastColumn="0" w:lastRowFirstColumn="0" w:lastRowLastColumn="0"/>
            </w:pPr>
            <w:r>
              <w:t>To be one of the Angle units as defined in [PRM] annex D.</w:t>
            </w:r>
          </w:p>
          <w:p w14:paraId="03DE9DC3" w14:textId="178699D2" w:rsidR="00744F5B" w:rsidRDefault="00744F5B" w:rsidP="00744F5B">
            <w:pPr>
              <w:pStyle w:val="TableCell"/>
              <w:cnfStyle w:val="000000000000" w:firstRow="0" w:lastRow="0" w:firstColumn="0" w:lastColumn="0" w:oddVBand="0" w:evenVBand="0" w:oddHBand="0" w:evenHBand="0" w:firstRowFirstColumn="0" w:firstRowLastColumn="0" w:lastRowFirstColumn="0" w:lastRowLastColumn="0"/>
            </w:pPr>
            <w:r>
              <w:t>Default = “deg”.</w:t>
            </w:r>
          </w:p>
        </w:tc>
      </w:tr>
    </w:tbl>
    <w:p w14:paraId="64ACBEF2" w14:textId="1616F1BA" w:rsidR="00D35C24" w:rsidRDefault="00D35C24" w:rsidP="00D35C24">
      <w:pPr>
        <w:pStyle w:val="HeadingNoNumber"/>
      </w:pPr>
      <w:r>
        <w:lastRenderedPageBreak/>
        <w:t>RADec</w:t>
      </w:r>
      <w:r w:rsidR="00D377DE">
        <w:t>Direction</w:t>
      </w:r>
    </w:p>
    <w:p w14:paraId="3508C1B1" w14:textId="41191467" w:rsidR="00B47354" w:rsidRPr="00DC4D47" w:rsidRDefault="003773E1" w:rsidP="00846010">
      <w:r>
        <w:rPr>
          <w:lang w:val="en-GB" w:eastAsia="en-GB"/>
        </w:rPr>
        <w:t>Based on celestial angular coordinates of right ascenscion and declination, t</w:t>
      </w:r>
      <w:r w:rsidR="00B47354">
        <w:rPr>
          <w:lang w:val="en-GB" w:eastAsia="en-GB"/>
        </w:rPr>
        <w:t>he unit may be defined here.</w:t>
      </w:r>
    </w:p>
    <w:p w14:paraId="522635E3"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RADecDirection E6"/>
      </w:tblPr>
      <w:tblGrid>
        <w:gridCol w:w="1667"/>
        <w:gridCol w:w="2976"/>
        <w:gridCol w:w="992"/>
        <w:gridCol w:w="1843"/>
        <w:gridCol w:w="709"/>
        <w:gridCol w:w="992"/>
      </w:tblGrid>
      <w:tr w:rsidR="00D35C24" w14:paraId="1A6B22A2" w14:textId="77777777" w:rsidTr="00AC415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EEE157E"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EBB35F3" w14:textId="7A308C0E"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RADec</w:t>
            </w:r>
            <w:r w:rsidR="003773E1">
              <w:rPr>
                <w:b/>
              </w:rPr>
              <w:t>Direction</w:t>
            </w:r>
          </w:p>
        </w:tc>
        <w:tc>
          <w:tcPr>
            <w:tcW w:w="992" w:type="dxa"/>
            <w:shd w:val="clear" w:color="auto" w:fill="662382"/>
          </w:tcPr>
          <w:p w14:paraId="5F11877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E85BD90" w14:textId="3379F0B8" w:rsidR="00D35C24" w:rsidRPr="009B5047" w:rsidRDefault="003773E1" w:rsidP="00D35C24">
            <w:pPr>
              <w:pStyle w:val="TableCell"/>
              <w:cnfStyle w:val="000000000000" w:firstRow="0" w:lastRow="0" w:firstColumn="0" w:lastColumn="0" w:oddVBand="0" w:evenVBand="0" w:oddHBand="0" w:evenHBand="0" w:firstRowFirstColumn="0" w:firstRowLastColumn="0" w:lastRowFirstColumn="0" w:lastRowLastColumn="0"/>
              <w:rPr>
                <w:b/>
                <w:i/>
                <w:iCs/>
              </w:rPr>
            </w:pPr>
            <w:r>
              <w:rPr>
                <w:i/>
                <w:iCs/>
              </w:rPr>
              <w:t>Direction</w:t>
            </w:r>
          </w:p>
        </w:tc>
        <w:tc>
          <w:tcPr>
            <w:tcW w:w="709" w:type="dxa"/>
            <w:shd w:val="clear" w:color="auto" w:fill="662382"/>
          </w:tcPr>
          <w:p w14:paraId="2BC60A0A"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77BFB78" w14:textId="67609A32"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10</w:t>
            </w:r>
            <w:r>
              <w:rPr>
                <w:noProof/>
              </w:rPr>
              <w:fldChar w:fldCharType="end"/>
            </w:r>
          </w:p>
        </w:tc>
      </w:tr>
    </w:tbl>
    <w:p w14:paraId="1B1C53E1" w14:textId="77777777" w:rsidR="00D35C24" w:rsidRPr="00404E36" w:rsidRDefault="00D35C24" w:rsidP="00AC4150">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37363C56" w14:textId="77777777" w:rsidTr="00AC41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8CAACF7" w14:textId="77777777" w:rsidR="00D35C24" w:rsidRDefault="00D35C24" w:rsidP="00D35C24">
            <w:pPr>
              <w:pStyle w:val="TableCell"/>
            </w:pPr>
            <w:r>
              <w:t>Attribute</w:t>
            </w:r>
          </w:p>
        </w:tc>
        <w:tc>
          <w:tcPr>
            <w:tcW w:w="1984" w:type="dxa"/>
          </w:tcPr>
          <w:p w14:paraId="025A4B7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D0EA006" w14:textId="77777777" w:rsidR="00D35C24" w:rsidRPr="00AC415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AC4150">
              <w:t>Nullable</w:t>
            </w:r>
          </w:p>
        </w:tc>
        <w:tc>
          <w:tcPr>
            <w:tcW w:w="4535" w:type="dxa"/>
          </w:tcPr>
          <w:p w14:paraId="151DE71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49BC387"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36B57BD2" w14:textId="77777777" w:rsidR="00D35C24" w:rsidRDefault="00D35C24" w:rsidP="00D35C24">
            <w:pPr>
              <w:pStyle w:val="TableCell"/>
            </w:pPr>
            <w:r>
              <w:t>ra</w:t>
            </w:r>
          </w:p>
        </w:tc>
        <w:tc>
          <w:tcPr>
            <w:tcW w:w="1984" w:type="dxa"/>
          </w:tcPr>
          <w:p w14:paraId="6B5BF33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MAL::Double</w:t>
            </w:r>
          </w:p>
        </w:tc>
        <w:tc>
          <w:tcPr>
            <w:tcW w:w="992" w:type="dxa"/>
          </w:tcPr>
          <w:p w14:paraId="418D78B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B5CDD1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Right Ascension: Celestial angular coordinate, measured eastward along the celestial equator.</w:t>
            </w:r>
          </w:p>
        </w:tc>
      </w:tr>
      <w:tr w:rsidR="00D35C24" w14:paraId="51170A85"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46A90728" w14:textId="77777777" w:rsidR="00D35C24" w:rsidRDefault="00D35C24" w:rsidP="00D35C24">
            <w:pPr>
              <w:pStyle w:val="TableCell"/>
            </w:pPr>
            <w:r>
              <w:t>dec</w:t>
            </w:r>
          </w:p>
        </w:tc>
        <w:tc>
          <w:tcPr>
            <w:tcW w:w="1984" w:type="dxa"/>
          </w:tcPr>
          <w:p w14:paraId="5D845FB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MAL::Double</w:t>
            </w:r>
          </w:p>
        </w:tc>
        <w:tc>
          <w:tcPr>
            <w:tcW w:w="992" w:type="dxa"/>
          </w:tcPr>
          <w:p w14:paraId="3A582B8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38A70D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Declination: Celestial angular coordinate, north or south of the celestial equator.</w:t>
            </w:r>
          </w:p>
        </w:tc>
      </w:tr>
      <w:tr w:rsidR="00744F5B" w14:paraId="259D7D5C"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03B725E0" w14:textId="783F9077" w:rsidR="00744F5B" w:rsidRDefault="00744F5B" w:rsidP="00744F5B">
            <w:pPr>
              <w:pStyle w:val="TableCell"/>
            </w:pPr>
            <w:r>
              <w:t>frame</w:t>
            </w:r>
          </w:p>
        </w:tc>
        <w:tc>
          <w:tcPr>
            <w:tcW w:w="1984" w:type="dxa"/>
          </w:tcPr>
          <w:p w14:paraId="2434C357" w14:textId="78224A62" w:rsidR="00744F5B" w:rsidRDefault="008E4F54" w:rsidP="00744F5B">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1736A697" w14:textId="51A813BE" w:rsidR="00744F5B" w:rsidRDefault="00744F5B" w:rsidP="00744F5B">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6A1BB5C" w14:textId="380A313F" w:rsidR="00744F5B" w:rsidRDefault="00744F5B" w:rsidP="00744F5B">
            <w:pPr>
              <w:pStyle w:val="TableCell"/>
              <w:cnfStyle w:val="000000000000" w:firstRow="0" w:lastRow="0" w:firstColumn="0" w:lastColumn="0" w:oddVBand="0" w:evenVBand="0" w:oddHBand="0" w:evenHBand="0" w:firstRowFirstColumn="0" w:firstRowLastColumn="0" w:lastRowFirstColumn="0" w:lastRowLastColumn="0"/>
            </w:pPr>
            <w:r>
              <w:t>Coordinate reference frame.</w:t>
            </w:r>
          </w:p>
        </w:tc>
      </w:tr>
      <w:tr w:rsidR="00B47354" w14:paraId="06E17408"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0AAE92DB" w14:textId="291E40BF" w:rsidR="00B47354" w:rsidRDefault="00B47354" w:rsidP="00B47354">
            <w:pPr>
              <w:pStyle w:val="TableCell"/>
            </w:pPr>
            <w:r>
              <w:t>units</w:t>
            </w:r>
          </w:p>
        </w:tc>
        <w:tc>
          <w:tcPr>
            <w:tcW w:w="1984" w:type="dxa"/>
          </w:tcPr>
          <w:p w14:paraId="66448B10" w14:textId="08A6AFF0" w:rsidR="00B47354" w:rsidRDefault="00B47354" w:rsidP="00B4735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6E97C4CB" w14:textId="7DB847C6" w:rsidR="00B47354" w:rsidRDefault="00B47354" w:rsidP="00B4735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1A682F9" w14:textId="77777777" w:rsidR="00B47354" w:rsidRDefault="00B47354" w:rsidP="00B47354">
            <w:pPr>
              <w:pStyle w:val="TableCell"/>
              <w:cnfStyle w:val="000000000000" w:firstRow="0" w:lastRow="0" w:firstColumn="0" w:lastColumn="0" w:oddVBand="0" w:evenVBand="0" w:oddHBand="0" w:evenHBand="0" w:firstRowFirstColumn="0" w:firstRowLastColumn="0" w:lastRowFirstColumn="0" w:lastRowLastColumn="0"/>
            </w:pPr>
            <w:r>
              <w:t>To be one of the Angle units as defined in [PRM] annex D.</w:t>
            </w:r>
          </w:p>
          <w:p w14:paraId="4F6593BC" w14:textId="0BFB50AB" w:rsidR="00B47354" w:rsidRDefault="00B47354" w:rsidP="00B47354">
            <w:pPr>
              <w:pStyle w:val="TableCell"/>
              <w:cnfStyle w:val="000000000000" w:firstRow="0" w:lastRow="0" w:firstColumn="0" w:lastColumn="0" w:oddVBand="0" w:evenVBand="0" w:oddHBand="0" w:evenHBand="0" w:firstRowFirstColumn="0" w:firstRowLastColumn="0" w:lastRowFirstColumn="0" w:lastRowLastColumn="0"/>
            </w:pPr>
            <w:r>
              <w:t>Default = “deg”.</w:t>
            </w:r>
          </w:p>
        </w:tc>
      </w:tr>
    </w:tbl>
    <w:p w14:paraId="32AAAAD9" w14:textId="7E4CF3EC" w:rsidR="003773E1" w:rsidRDefault="003773E1" w:rsidP="00B47354">
      <w:pPr>
        <w:pStyle w:val="HeadingNoNumber"/>
      </w:pPr>
      <w:r>
        <w:t>RevolutionDirection</w:t>
      </w:r>
    </w:p>
    <w:p w14:paraId="69369041" w14:textId="073C9D1F" w:rsidR="003773E1" w:rsidRDefault="003773E1" w:rsidP="003773E1">
      <w:pPr>
        <w:rPr>
          <w:lang w:val="en-GB" w:eastAsia="en-GB"/>
        </w:rPr>
      </w:pPr>
      <w:r>
        <w:rPr>
          <w:lang w:val="en-GB" w:eastAsia="en-GB"/>
        </w:rPr>
        <w:t>Based on fixed rotation about an axis, the direction is defined by an angle within a single revolution.</w:t>
      </w:r>
    </w:p>
    <w:p w14:paraId="15CC7C0A" w14:textId="77777777" w:rsidR="003773E1" w:rsidRPr="00DE1704" w:rsidRDefault="003773E1" w:rsidP="009B5047">
      <w:pPr>
        <w:spacing w:before="0"/>
      </w:pPr>
    </w:p>
    <w:tbl>
      <w:tblPr>
        <w:tblStyle w:val="RBTable"/>
        <w:tblW w:w="9179" w:type="dxa"/>
        <w:tblLayout w:type="fixed"/>
        <w:tblLook w:val="0480" w:firstRow="0" w:lastRow="0" w:firstColumn="1" w:lastColumn="0" w:noHBand="0" w:noVBand="1"/>
        <w:tblCaption w:val="DSC RevolutionDirection E6"/>
      </w:tblPr>
      <w:tblGrid>
        <w:gridCol w:w="1667"/>
        <w:gridCol w:w="2976"/>
        <w:gridCol w:w="992"/>
        <w:gridCol w:w="1843"/>
        <w:gridCol w:w="709"/>
        <w:gridCol w:w="992"/>
      </w:tblGrid>
      <w:tr w:rsidR="003773E1" w14:paraId="4085DD95" w14:textId="77777777" w:rsidTr="00C760F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CE732C5" w14:textId="77777777" w:rsidR="003773E1" w:rsidRPr="00404E36" w:rsidRDefault="003773E1" w:rsidP="00C760F4">
            <w:pPr>
              <w:pStyle w:val="TableCell"/>
              <w:rPr>
                <w:color w:val="FFFFFF" w:themeColor="background1"/>
              </w:rPr>
            </w:pPr>
            <w:r w:rsidRPr="00404E36">
              <w:rPr>
                <w:color w:val="FFFFFF" w:themeColor="background1"/>
              </w:rPr>
              <w:t>Name</w:t>
            </w:r>
          </w:p>
        </w:tc>
        <w:tc>
          <w:tcPr>
            <w:tcW w:w="2976" w:type="dxa"/>
          </w:tcPr>
          <w:p w14:paraId="2C93A79A" w14:textId="7FA930D6" w:rsidR="003773E1" w:rsidRPr="00404E36" w:rsidRDefault="003773E1" w:rsidP="00C760F4">
            <w:pPr>
              <w:pStyle w:val="TableCell"/>
              <w:cnfStyle w:val="000000000000" w:firstRow="0" w:lastRow="0" w:firstColumn="0" w:lastColumn="0" w:oddVBand="0" w:evenVBand="0" w:oddHBand="0" w:evenHBand="0" w:firstRowFirstColumn="0" w:firstRowLastColumn="0" w:lastRowFirstColumn="0" w:lastRowLastColumn="0"/>
              <w:rPr>
                <w:b/>
              </w:rPr>
            </w:pPr>
            <w:r>
              <w:rPr>
                <w:b/>
              </w:rPr>
              <w:t>RevolutionDirection</w:t>
            </w:r>
          </w:p>
        </w:tc>
        <w:tc>
          <w:tcPr>
            <w:tcW w:w="992" w:type="dxa"/>
            <w:shd w:val="clear" w:color="auto" w:fill="662382"/>
          </w:tcPr>
          <w:p w14:paraId="37919856" w14:textId="77777777" w:rsidR="003773E1" w:rsidRPr="00404E36" w:rsidRDefault="003773E1" w:rsidP="00C760F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78DE977" w14:textId="629297B9" w:rsidR="003773E1" w:rsidRPr="009B5047" w:rsidRDefault="003773E1" w:rsidP="00C760F4">
            <w:pPr>
              <w:pStyle w:val="TableCell"/>
              <w:cnfStyle w:val="000000000000" w:firstRow="0" w:lastRow="0" w:firstColumn="0" w:lastColumn="0" w:oddVBand="0" w:evenVBand="0" w:oddHBand="0" w:evenHBand="0" w:firstRowFirstColumn="0" w:firstRowLastColumn="0" w:lastRowFirstColumn="0" w:lastRowLastColumn="0"/>
              <w:rPr>
                <w:b/>
                <w:i/>
                <w:iCs/>
              </w:rPr>
            </w:pPr>
            <w:r>
              <w:rPr>
                <w:i/>
                <w:iCs/>
              </w:rPr>
              <w:t>Direction</w:t>
            </w:r>
          </w:p>
        </w:tc>
        <w:tc>
          <w:tcPr>
            <w:tcW w:w="709" w:type="dxa"/>
            <w:shd w:val="clear" w:color="auto" w:fill="662382"/>
          </w:tcPr>
          <w:p w14:paraId="4A426C59" w14:textId="77777777" w:rsidR="003773E1" w:rsidRPr="006A2A59" w:rsidRDefault="003773E1" w:rsidP="00C760F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1435E4E" w14:textId="5E613C9B" w:rsidR="003773E1" w:rsidRPr="00121F50" w:rsidRDefault="00A23CA0" w:rsidP="00C760F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11</w:t>
            </w:r>
            <w:r>
              <w:rPr>
                <w:noProof/>
              </w:rPr>
              <w:fldChar w:fldCharType="end"/>
            </w:r>
          </w:p>
        </w:tc>
      </w:tr>
    </w:tbl>
    <w:p w14:paraId="6A9271B8" w14:textId="77777777" w:rsidR="003773E1" w:rsidRPr="00404E36" w:rsidRDefault="003773E1" w:rsidP="003773E1">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3773E1" w14:paraId="1EEBED26" w14:textId="77777777" w:rsidTr="00C760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F21A2D2" w14:textId="77777777" w:rsidR="003773E1" w:rsidRDefault="003773E1" w:rsidP="00C760F4">
            <w:pPr>
              <w:pStyle w:val="TableCell"/>
            </w:pPr>
            <w:r>
              <w:t>Attribute</w:t>
            </w:r>
          </w:p>
        </w:tc>
        <w:tc>
          <w:tcPr>
            <w:tcW w:w="1984" w:type="dxa"/>
          </w:tcPr>
          <w:p w14:paraId="18701940" w14:textId="77777777" w:rsidR="003773E1" w:rsidRDefault="003773E1" w:rsidP="00C760F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1F856041" w14:textId="77777777" w:rsidR="003773E1" w:rsidRPr="00AC4150" w:rsidRDefault="003773E1" w:rsidP="00C760F4">
            <w:pPr>
              <w:pStyle w:val="TableCell"/>
              <w:cnfStyle w:val="100000000000" w:firstRow="1" w:lastRow="0" w:firstColumn="0" w:lastColumn="0" w:oddVBand="0" w:evenVBand="0" w:oddHBand="0" w:evenHBand="0" w:firstRowFirstColumn="0" w:firstRowLastColumn="0" w:lastRowFirstColumn="0" w:lastRowLastColumn="0"/>
            </w:pPr>
            <w:r w:rsidRPr="00AC4150">
              <w:t>Nullable</w:t>
            </w:r>
          </w:p>
        </w:tc>
        <w:tc>
          <w:tcPr>
            <w:tcW w:w="4535" w:type="dxa"/>
          </w:tcPr>
          <w:p w14:paraId="5ACA5356" w14:textId="77777777" w:rsidR="003773E1" w:rsidRDefault="003773E1" w:rsidP="00C760F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3773E1" w14:paraId="4CDC07FF"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5BF59BA7" w14:textId="41EBA9C8" w:rsidR="003773E1" w:rsidRDefault="003773E1" w:rsidP="00C760F4">
            <w:pPr>
              <w:pStyle w:val="TableCell"/>
            </w:pPr>
            <w:r>
              <w:t>revolutionAngle</w:t>
            </w:r>
          </w:p>
        </w:tc>
        <w:tc>
          <w:tcPr>
            <w:tcW w:w="1984" w:type="dxa"/>
          </w:tcPr>
          <w:p w14:paraId="78612F21" w14:textId="77777777" w:rsidR="003773E1" w:rsidRDefault="003773E1" w:rsidP="00C760F4">
            <w:pPr>
              <w:pStyle w:val="TableCell"/>
              <w:cnfStyle w:val="000000000000" w:firstRow="0" w:lastRow="0" w:firstColumn="0" w:lastColumn="0" w:oddVBand="0" w:evenVBand="0" w:oddHBand="0" w:evenHBand="0" w:firstRowFirstColumn="0" w:firstRowLastColumn="0" w:lastRowFirstColumn="0" w:lastRowLastColumn="0"/>
            </w:pPr>
            <w:r>
              <w:t>MAL::Double</w:t>
            </w:r>
          </w:p>
        </w:tc>
        <w:tc>
          <w:tcPr>
            <w:tcW w:w="992" w:type="dxa"/>
          </w:tcPr>
          <w:p w14:paraId="435A008C" w14:textId="77777777" w:rsidR="003773E1" w:rsidRDefault="003773E1"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ED3C290" w14:textId="38595FCF" w:rsidR="003773E1" w:rsidRDefault="003773E1" w:rsidP="00C760F4">
            <w:pPr>
              <w:pStyle w:val="TableCell"/>
              <w:cnfStyle w:val="000000000000" w:firstRow="0" w:lastRow="0" w:firstColumn="0" w:lastColumn="0" w:oddVBand="0" w:evenVBand="0" w:oddHBand="0" w:evenHBand="0" w:firstRowFirstColumn="0" w:firstRowLastColumn="0" w:lastRowFirstColumn="0" w:lastRowLastColumn="0"/>
            </w:pPr>
            <w:r>
              <w:t>Angle within a revolution.</w:t>
            </w:r>
          </w:p>
        </w:tc>
      </w:tr>
      <w:tr w:rsidR="003773E1" w14:paraId="06442734"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4FF015D3" w14:textId="77777777" w:rsidR="003773E1" w:rsidRDefault="003773E1" w:rsidP="00C760F4">
            <w:pPr>
              <w:pStyle w:val="TableCell"/>
            </w:pPr>
            <w:r>
              <w:t>units</w:t>
            </w:r>
          </w:p>
        </w:tc>
        <w:tc>
          <w:tcPr>
            <w:tcW w:w="1984" w:type="dxa"/>
          </w:tcPr>
          <w:p w14:paraId="48822F85" w14:textId="77777777" w:rsidR="003773E1" w:rsidRDefault="003773E1" w:rsidP="00C760F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4565E26C" w14:textId="77777777" w:rsidR="003773E1" w:rsidRDefault="003773E1" w:rsidP="00C760F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0AC32A8" w14:textId="77777777" w:rsidR="003773E1" w:rsidRDefault="003773E1" w:rsidP="00C760F4">
            <w:pPr>
              <w:pStyle w:val="TableCell"/>
              <w:cnfStyle w:val="000000000000" w:firstRow="0" w:lastRow="0" w:firstColumn="0" w:lastColumn="0" w:oddVBand="0" w:evenVBand="0" w:oddHBand="0" w:evenHBand="0" w:firstRowFirstColumn="0" w:firstRowLastColumn="0" w:lastRowFirstColumn="0" w:lastRowLastColumn="0"/>
            </w:pPr>
            <w:r>
              <w:t>To be one of the Angle units as defined in [PRM] annex D.</w:t>
            </w:r>
          </w:p>
          <w:p w14:paraId="192046AD" w14:textId="77777777" w:rsidR="003773E1" w:rsidRDefault="003773E1" w:rsidP="00C760F4">
            <w:pPr>
              <w:pStyle w:val="TableCell"/>
              <w:cnfStyle w:val="000000000000" w:firstRow="0" w:lastRow="0" w:firstColumn="0" w:lastColumn="0" w:oddVBand="0" w:evenVBand="0" w:oddHBand="0" w:evenHBand="0" w:firstRowFirstColumn="0" w:firstRowLastColumn="0" w:lastRowFirstColumn="0" w:lastRowLastColumn="0"/>
            </w:pPr>
            <w:r>
              <w:t>Default = “deg”.</w:t>
            </w:r>
          </w:p>
        </w:tc>
      </w:tr>
    </w:tbl>
    <w:p w14:paraId="54FDC9E1" w14:textId="08D01B0E" w:rsidR="00B47354" w:rsidRDefault="00B47354" w:rsidP="00B47354">
      <w:pPr>
        <w:pStyle w:val="HeadingNoNumber"/>
      </w:pPr>
      <w:r>
        <w:t>NamedTargetDirection</w:t>
      </w:r>
    </w:p>
    <w:p w14:paraId="7ACBCB4D" w14:textId="77777777" w:rsidR="00B47354" w:rsidRPr="00DC4D47" w:rsidRDefault="00B47354" w:rsidP="00846010">
      <w:pPr>
        <w:spacing w:before="0"/>
      </w:pPr>
    </w:p>
    <w:tbl>
      <w:tblPr>
        <w:tblStyle w:val="RBTable"/>
        <w:tblW w:w="9179" w:type="dxa"/>
        <w:tblLayout w:type="fixed"/>
        <w:tblLook w:val="0480" w:firstRow="0" w:lastRow="0" w:firstColumn="1" w:lastColumn="0" w:noHBand="0" w:noVBand="1"/>
        <w:tblCaption w:val="DSC NamedTargetDirection E6"/>
      </w:tblPr>
      <w:tblGrid>
        <w:gridCol w:w="1667"/>
        <w:gridCol w:w="2976"/>
        <w:gridCol w:w="992"/>
        <w:gridCol w:w="1843"/>
        <w:gridCol w:w="709"/>
        <w:gridCol w:w="992"/>
      </w:tblGrid>
      <w:tr w:rsidR="00B47354" w14:paraId="499ADB02" w14:textId="77777777" w:rsidTr="00C760F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595E804" w14:textId="77777777" w:rsidR="00B47354" w:rsidRPr="00404E36" w:rsidRDefault="00B47354" w:rsidP="00C760F4">
            <w:pPr>
              <w:pStyle w:val="TableCell"/>
              <w:rPr>
                <w:color w:val="FFFFFF" w:themeColor="background1"/>
              </w:rPr>
            </w:pPr>
            <w:r w:rsidRPr="00404E36">
              <w:rPr>
                <w:color w:val="FFFFFF" w:themeColor="background1"/>
              </w:rPr>
              <w:t>Name</w:t>
            </w:r>
          </w:p>
        </w:tc>
        <w:tc>
          <w:tcPr>
            <w:tcW w:w="2976" w:type="dxa"/>
          </w:tcPr>
          <w:p w14:paraId="12F2D991" w14:textId="36F940B6" w:rsidR="00B47354" w:rsidRPr="00404E36" w:rsidRDefault="00B47354" w:rsidP="00C760F4">
            <w:pPr>
              <w:pStyle w:val="TableCell"/>
              <w:cnfStyle w:val="000000000000" w:firstRow="0" w:lastRow="0" w:firstColumn="0" w:lastColumn="0" w:oddVBand="0" w:evenVBand="0" w:oddHBand="0" w:evenHBand="0" w:firstRowFirstColumn="0" w:firstRowLastColumn="0" w:lastRowFirstColumn="0" w:lastRowLastColumn="0"/>
              <w:rPr>
                <w:b/>
              </w:rPr>
            </w:pPr>
            <w:r>
              <w:rPr>
                <w:b/>
              </w:rPr>
              <w:t>NamedTargetDirection</w:t>
            </w:r>
          </w:p>
        </w:tc>
        <w:tc>
          <w:tcPr>
            <w:tcW w:w="992" w:type="dxa"/>
            <w:shd w:val="clear" w:color="auto" w:fill="662382"/>
          </w:tcPr>
          <w:p w14:paraId="099149C0" w14:textId="77777777" w:rsidR="00B47354" w:rsidRPr="00404E36" w:rsidRDefault="00B47354" w:rsidP="00C760F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5C6F576" w14:textId="34138153" w:rsidR="00B47354" w:rsidRPr="00846010" w:rsidRDefault="00B47354" w:rsidP="00C760F4">
            <w:pPr>
              <w:pStyle w:val="TableCell"/>
              <w:cnfStyle w:val="000000000000" w:firstRow="0" w:lastRow="0" w:firstColumn="0" w:lastColumn="0" w:oddVBand="0" w:evenVBand="0" w:oddHBand="0" w:evenHBand="0" w:firstRowFirstColumn="0" w:firstRowLastColumn="0" w:lastRowFirstColumn="0" w:lastRowLastColumn="0"/>
              <w:rPr>
                <w:b/>
                <w:i/>
                <w:iCs/>
              </w:rPr>
            </w:pPr>
            <w:r w:rsidRPr="00846010">
              <w:rPr>
                <w:i/>
                <w:iCs/>
              </w:rPr>
              <w:t>Direction</w:t>
            </w:r>
          </w:p>
        </w:tc>
        <w:tc>
          <w:tcPr>
            <w:tcW w:w="709" w:type="dxa"/>
            <w:shd w:val="clear" w:color="auto" w:fill="662382"/>
          </w:tcPr>
          <w:p w14:paraId="5CC377DF" w14:textId="77777777" w:rsidR="00B47354" w:rsidRPr="006A2A59" w:rsidRDefault="00B47354" w:rsidP="00C760F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1DA9534" w14:textId="79935391" w:rsidR="00B47354" w:rsidRPr="00121F50" w:rsidRDefault="00A23CA0" w:rsidP="00C760F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12</w:t>
            </w:r>
            <w:r>
              <w:rPr>
                <w:noProof/>
              </w:rPr>
              <w:fldChar w:fldCharType="end"/>
            </w:r>
          </w:p>
        </w:tc>
      </w:tr>
    </w:tbl>
    <w:p w14:paraId="54D0C3E0" w14:textId="77777777" w:rsidR="00B47354" w:rsidRPr="00404E36" w:rsidRDefault="00B47354" w:rsidP="00B47354">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B47354" w14:paraId="65C47385" w14:textId="77777777" w:rsidTr="00C760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7F754A5" w14:textId="77777777" w:rsidR="00B47354" w:rsidRDefault="00B47354" w:rsidP="00C760F4">
            <w:pPr>
              <w:pStyle w:val="TableCell"/>
            </w:pPr>
            <w:r>
              <w:t>Attribute</w:t>
            </w:r>
          </w:p>
        </w:tc>
        <w:tc>
          <w:tcPr>
            <w:tcW w:w="1984" w:type="dxa"/>
          </w:tcPr>
          <w:p w14:paraId="167729D7" w14:textId="77777777" w:rsidR="00B47354" w:rsidRDefault="00B47354" w:rsidP="00C760F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48CE628" w14:textId="77777777" w:rsidR="00B47354" w:rsidRPr="00AC4150" w:rsidRDefault="00B47354" w:rsidP="00C760F4">
            <w:pPr>
              <w:pStyle w:val="TableCell"/>
              <w:cnfStyle w:val="100000000000" w:firstRow="1" w:lastRow="0" w:firstColumn="0" w:lastColumn="0" w:oddVBand="0" w:evenVBand="0" w:oddHBand="0" w:evenHBand="0" w:firstRowFirstColumn="0" w:firstRowLastColumn="0" w:lastRowFirstColumn="0" w:lastRowLastColumn="0"/>
            </w:pPr>
            <w:r w:rsidRPr="00AC4150">
              <w:t>Nullable</w:t>
            </w:r>
          </w:p>
        </w:tc>
        <w:tc>
          <w:tcPr>
            <w:tcW w:w="4535" w:type="dxa"/>
          </w:tcPr>
          <w:p w14:paraId="5C66908E" w14:textId="77777777" w:rsidR="00B47354" w:rsidRDefault="00B47354" w:rsidP="00C760F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B47354" w14:paraId="07CA544D"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3C90B0A6" w14:textId="213F6C0E" w:rsidR="00B47354" w:rsidRDefault="00B47354" w:rsidP="00B47354">
            <w:pPr>
              <w:pStyle w:val="TableCell"/>
            </w:pPr>
            <w:r>
              <w:t>namedTarget</w:t>
            </w:r>
          </w:p>
        </w:tc>
        <w:tc>
          <w:tcPr>
            <w:tcW w:w="1984" w:type="dxa"/>
          </w:tcPr>
          <w:p w14:paraId="15D5A966" w14:textId="23D967E8" w:rsidR="00B47354" w:rsidRDefault="00B47354" w:rsidP="00B4735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40D06068" w14:textId="2BC7704C" w:rsidR="00B47354" w:rsidRDefault="00B47354" w:rsidP="00B4735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50F5205" w14:textId="42A12592" w:rsidR="00B47354" w:rsidRDefault="00B47354" w:rsidP="00B47354">
            <w:pPr>
              <w:pStyle w:val="TableCell"/>
              <w:cnfStyle w:val="000000000000" w:firstRow="0" w:lastRow="0" w:firstColumn="0" w:lastColumn="0" w:oddVBand="0" w:evenVBand="0" w:oddHBand="0" w:evenHBand="0" w:firstRowFirstColumn="0" w:firstRowLastColumn="0" w:lastRowFirstColumn="0" w:lastRowLastColumn="0"/>
            </w:pPr>
            <w:r>
              <w:t>Name or identifier of a catalogued celestial object or a mission specific object.</w:t>
            </w:r>
          </w:p>
        </w:tc>
      </w:tr>
    </w:tbl>
    <w:p w14:paraId="49F0A3BC" w14:textId="13CB396B" w:rsidR="00FF5DF6" w:rsidRDefault="00FF5DF6" w:rsidP="00FF5DF6">
      <w:pPr>
        <w:pStyle w:val="HeadingNoNumber"/>
      </w:pPr>
      <w:r>
        <w:t>DirectionReference</w:t>
      </w:r>
    </w:p>
    <w:p w14:paraId="2FC63FD6" w14:textId="77777777" w:rsidR="00FF5DF6" w:rsidRPr="00121F50" w:rsidRDefault="00FF5DF6" w:rsidP="00FF5DF6">
      <w:pPr>
        <w:spacing w:before="0"/>
      </w:pPr>
    </w:p>
    <w:tbl>
      <w:tblPr>
        <w:tblStyle w:val="RBTable"/>
        <w:tblW w:w="9179" w:type="dxa"/>
        <w:tblLayout w:type="fixed"/>
        <w:tblLook w:val="0480" w:firstRow="0" w:lastRow="0" w:firstColumn="1" w:lastColumn="0" w:noHBand="0" w:noVBand="1"/>
        <w:tblCaption w:val="DSC DirectionReference E6"/>
      </w:tblPr>
      <w:tblGrid>
        <w:gridCol w:w="1667"/>
        <w:gridCol w:w="2976"/>
        <w:gridCol w:w="992"/>
        <w:gridCol w:w="1843"/>
        <w:gridCol w:w="709"/>
        <w:gridCol w:w="992"/>
      </w:tblGrid>
      <w:tr w:rsidR="00FF5DF6" w14:paraId="4BFC5DCA" w14:textId="77777777" w:rsidTr="00C760F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38BB4BB" w14:textId="77777777" w:rsidR="00FF5DF6" w:rsidRPr="00404E36" w:rsidRDefault="00FF5DF6" w:rsidP="00C760F4">
            <w:pPr>
              <w:pStyle w:val="TableCell"/>
              <w:rPr>
                <w:color w:val="FFFFFF" w:themeColor="background1"/>
              </w:rPr>
            </w:pPr>
            <w:r w:rsidRPr="00404E36">
              <w:rPr>
                <w:color w:val="FFFFFF" w:themeColor="background1"/>
              </w:rPr>
              <w:t>Name</w:t>
            </w:r>
          </w:p>
        </w:tc>
        <w:tc>
          <w:tcPr>
            <w:tcW w:w="2976" w:type="dxa"/>
          </w:tcPr>
          <w:p w14:paraId="01A1486C" w14:textId="1DE97108" w:rsidR="00FF5DF6" w:rsidRPr="00404E36" w:rsidRDefault="00FF5DF6" w:rsidP="00C760F4">
            <w:pPr>
              <w:pStyle w:val="TableCell"/>
              <w:cnfStyle w:val="000000000000" w:firstRow="0" w:lastRow="0" w:firstColumn="0" w:lastColumn="0" w:oddVBand="0" w:evenVBand="0" w:oddHBand="0" w:evenHBand="0" w:firstRowFirstColumn="0" w:firstRowLastColumn="0" w:lastRowFirstColumn="0" w:lastRowLastColumn="0"/>
              <w:rPr>
                <w:b/>
              </w:rPr>
            </w:pPr>
            <w:r>
              <w:rPr>
                <w:b/>
              </w:rPr>
              <w:t>DirectionReference</w:t>
            </w:r>
          </w:p>
        </w:tc>
        <w:tc>
          <w:tcPr>
            <w:tcW w:w="992" w:type="dxa"/>
            <w:shd w:val="clear" w:color="auto" w:fill="662382"/>
          </w:tcPr>
          <w:p w14:paraId="23640C96" w14:textId="77777777" w:rsidR="00FF5DF6" w:rsidRPr="00404E36" w:rsidRDefault="00FF5DF6" w:rsidP="00C760F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043968E" w14:textId="69E29E8C" w:rsidR="00FF5DF6" w:rsidRPr="002433AE" w:rsidRDefault="00FF5DF6" w:rsidP="00C760F4">
            <w:pPr>
              <w:pStyle w:val="TableCell"/>
              <w:cnfStyle w:val="000000000000" w:firstRow="0" w:lastRow="0" w:firstColumn="0" w:lastColumn="0" w:oddVBand="0" w:evenVBand="0" w:oddHBand="0" w:evenHBand="0" w:firstRowFirstColumn="0" w:firstRowLastColumn="0" w:lastRowFirstColumn="0" w:lastRowLastColumn="0"/>
              <w:rPr>
                <w:b/>
                <w:i/>
                <w:iCs/>
              </w:rPr>
            </w:pPr>
            <w:r>
              <w:rPr>
                <w:i/>
                <w:iCs/>
              </w:rPr>
              <w:t>Direction</w:t>
            </w:r>
          </w:p>
        </w:tc>
        <w:tc>
          <w:tcPr>
            <w:tcW w:w="709" w:type="dxa"/>
            <w:shd w:val="clear" w:color="auto" w:fill="662382"/>
          </w:tcPr>
          <w:p w14:paraId="4BF3B68A" w14:textId="77777777" w:rsidR="00FF5DF6" w:rsidRPr="006A2A59" w:rsidRDefault="00FF5DF6" w:rsidP="00C760F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FAEB255" w14:textId="44DCA097" w:rsidR="00FF5DF6" w:rsidRPr="00121F50" w:rsidRDefault="00A23CA0" w:rsidP="00C760F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13</w:t>
            </w:r>
            <w:r>
              <w:rPr>
                <w:noProof/>
              </w:rPr>
              <w:fldChar w:fldCharType="end"/>
            </w:r>
          </w:p>
        </w:tc>
      </w:tr>
    </w:tbl>
    <w:p w14:paraId="2BA6F257" w14:textId="77777777" w:rsidR="00FF5DF6" w:rsidRPr="00404E36" w:rsidRDefault="00FF5DF6" w:rsidP="00FF5DF6">
      <w:pPr>
        <w:spacing w:before="0" w:line="240" w:lineRule="auto"/>
        <w:rPr>
          <w:sz w:val="2"/>
          <w:szCs w:val="2"/>
        </w:rPr>
      </w:pPr>
    </w:p>
    <w:tbl>
      <w:tblPr>
        <w:tblStyle w:val="RBTable"/>
        <w:tblW w:w="9178" w:type="dxa"/>
        <w:tblLook w:val="04A0" w:firstRow="1" w:lastRow="0" w:firstColumn="1" w:lastColumn="0" w:noHBand="0" w:noVBand="1"/>
      </w:tblPr>
      <w:tblGrid>
        <w:gridCol w:w="1667"/>
        <w:gridCol w:w="1984"/>
        <w:gridCol w:w="992"/>
        <w:gridCol w:w="4535"/>
      </w:tblGrid>
      <w:tr w:rsidR="00FF5DF6" w14:paraId="5CF30B39" w14:textId="77777777" w:rsidTr="00C760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EABB2EC" w14:textId="77777777" w:rsidR="00FF5DF6" w:rsidRDefault="00FF5DF6" w:rsidP="00C760F4">
            <w:pPr>
              <w:pStyle w:val="TableCell"/>
            </w:pPr>
            <w:r>
              <w:t>Attribute</w:t>
            </w:r>
          </w:p>
        </w:tc>
        <w:tc>
          <w:tcPr>
            <w:tcW w:w="1984" w:type="dxa"/>
          </w:tcPr>
          <w:p w14:paraId="5BFBCDDE" w14:textId="77777777" w:rsidR="00FF5DF6" w:rsidRDefault="00FF5DF6" w:rsidP="00C760F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66159816" w14:textId="77777777" w:rsidR="00FF5DF6" w:rsidRPr="00AC4150" w:rsidRDefault="00FF5DF6" w:rsidP="00C760F4">
            <w:pPr>
              <w:pStyle w:val="TableCell"/>
              <w:cnfStyle w:val="100000000000" w:firstRow="1" w:lastRow="0" w:firstColumn="0" w:lastColumn="0" w:oddVBand="0" w:evenVBand="0" w:oddHBand="0" w:evenHBand="0" w:firstRowFirstColumn="0" w:firstRowLastColumn="0" w:lastRowFirstColumn="0" w:lastRowLastColumn="0"/>
            </w:pPr>
            <w:r w:rsidRPr="00AC4150">
              <w:t>Nullable</w:t>
            </w:r>
          </w:p>
        </w:tc>
        <w:tc>
          <w:tcPr>
            <w:tcW w:w="4535" w:type="dxa"/>
          </w:tcPr>
          <w:p w14:paraId="6578670C" w14:textId="77777777" w:rsidR="00FF5DF6" w:rsidRDefault="00FF5DF6" w:rsidP="00C760F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FF5DF6" w14:paraId="26CAD78D"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055C5AAB" w14:textId="77777777" w:rsidR="00FF5DF6" w:rsidRDefault="00FF5DF6" w:rsidP="00C760F4">
            <w:pPr>
              <w:pStyle w:val="TableCell"/>
            </w:pPr>
            <w:r>
              <w:t>reference</w:t>
            </w:r>
          </w:p>
        </w:tc>
        <w:tc>
          <w:tcPr>
            <w:tcW w:w="1984" w:type="dxa"/>
          </w:tcPr>
          <w:p w14:paraId="430F01B3" w14:textId="77777777" w:rsidR="00FF5DF6" w:rsidRDefault="00FF5DF6" w:rsidP="00C760F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31C116FB" w14:textId="77777777" w:rsidR="00FF5DF6" w:rsidRDefault="00FF5DF6"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79B64B0" w14:textId="06F879B2" w:rsidR="00FF5DF6" w:rsidRDefault="00FF5DF6" w:rsidP="00C760F4">
            <w:pPr>
              <w:pStyle w:val="TableCell"/>
              <w:cnfStyle w:val="000000000000" w:firstRow="0" w:lastRow="0" w:firstColumn="0" w:lastColumn="0" w:oddVBand="0" w:evenVBand="0" w:oddHBand="0" w:evenHBand="0" w:firstRowFirstColumn="0" w:firstRowLastColumn="0" w:lastRowFirstColumn="0" w:lastRowLastColumn="0"/>
            </w:pPr>
            <w:r>
              <w:t>Name of a reusable direction definition.</w:t>
            </w:r>
          </w:p>
        </w:tc>
      </w:tr>
    </w:tbl>
    <w:p w14:paraId="4FBF4E56" w14:textId="77777777" w:rsidR="00B47354" w:rsidRPr="00846010" w:rsidRDefault="00B47354" w:rsidP="00846010">
      <w:pPr>
        <w:rPr>
          <w:lang w:val="en-GB" w:eastAsia="en-GB"/>
        </w:rPr>
      </w:pPr>
    </w:p>
    <w:p w14:paraId="7BFB6F2C" w14:textId="73E5E136" w:rsidR="00D35C24" w:rsidRDefault="00D35C24" w:rsidP="00183C67">
      <w:pPr>
        <w:pStyle w:val="Heading4"/>
      </w:pPr>
      <w:r>
        <w:t>Physical Value Data Types</w:t>
      </w:r>
    </w:p>
    <w:p w14:paraId="77E4E989" w14:textId="1911F58E" w:rsidR="00D35C24" w:rsidRDefault="00B82514" w:rsidP="00D35C24">
      <w:pPr>
        <w:jc w:val="center"/>
      </w:pPr>
      <w:r w:rsidRPr="00B82514">
        <w:rPr>
          <w:noProof/>
        </w:rPr>
        <w:drawing>
          <wp:inline distT="0" distB="0" distL="0" distR="0" wp14:anchorId="233C286B" wp14:editId="57710B74">
            <wp:extent cx="4476750" cy="2600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b="5861"/>
                    <a:stretch/>
                  </pic:blipFill>
                  <pic:spPr bwMode="auto">
                    <a:xfrm>
                      <a:off x="0" y="0"/>
                      <a:ext cx="4476750" cy="2600325"/>
                    </a:xfrm>
                    <a:prstGeom prst="rect">
                      <a:avLst/>
                    </a:prstGeom>
                    <a:noFill/>
                    <a:ln>
                      <a:noFill/>
                    </a:ln>
                    <a:extLst>
                      <a:ext uri="{53640926-AAD7-44D8-BBD7-CCE9431645EC}">
                        <a14:shadowObscured xmlns:a14="http://schemas.microsoft.com/office/drawing/2010/main"/>
                      </a:ext>
                    </a:extLst>
                  </pic:spPr>
                </pic:pic>
              </a:graphicData>
            </a:graphic>
          </wp:inline>
        </w:drawing>
      </w:r>
    </w:p>
    <w:p w14:paraId="23E02508" w14:textId="0F7B1119" w:rsidR="00D35C24" w:rsidRDefault="00D35C24" w:rsidP="00D35C24">
      <w:pPr>
        <w:pStyle w:val="Caption"/>
        <w:keepNext w:val="0"/>
      </w:pPr>
      <w:bookmarkStart w:id="208" w:name="_Toc140093376"/>
      <w:r>
        <w:t xml:space="preserve">Figure </w:t>
      </w:r>
      <w:r w:rsidR="00A23CA0">
        <w:fldChar w:fldCharType="begin"/>
      </w:r>
      <w:r w:rsidR="00A23CA0">
        <w:instrText xml:space="preserve"> SEQ Figure \* ARABIC </w:instrText>
      </w:r>
      <w:r w:rsidR="00A23CA0">
        <w:fldChar w:fldCharType="separate"/>
      </w:r>
      <w:r w:rsidR="00182691">
        <w:rPr>
          <w:noProof/>
        </w:rPr>
        <w:t>33</w:t>
      </w:r>
      <w:r w:rsidR="00A23CA0">
        <w:rPr>
          <w:noProof/>
        </w:rPr>
        <w:fldChar w:fldCharType="end"/>
      </w:r>
      <w:r>
        <w:t>: Physical Value Data Types</w:t>
      </w:r>
      <w:bookmarkEnd w:id="208"/>
    </w:p>
    <w:p w14:paraId="44203508" w14:textId="43E0A73C" w:rsidR="008D4D6A" w:rsidRDefault="008D4D6A" w:rsidP="009C54CF">
      <w:pPr>
        <w:pStyle w:val="HeadingNoNumber"/>
      </w:pPr>
      <w:r>
        <w:t>Physical Value</w:t>
      </w:r>
    </w:p>
    <w:p w14:paraId="68F96BE9" w14:textId="29127506" w:rsidR="00D35C24" w:rsidRDefault="00D35C24" w:rsidP="00D35C24">
      <w:r w:rsidRPr="006F14EC">
        <w:t xml:space="preserve">PhysicalValue is an abstract base type for the specific value types defined below. </w:t>
      </w:r>
      <w:r>
        <w:t xml:space="preserve"> Only specific value </w:t>
      </w:r>
      <w:r w:rsidRPr="006F14EC">
        <w:t>type</w:t>
      </w:r>
      <w:r>
        <w:t>s</w:t>
      </w:r>
      <w:r w:rsidRPr="006F14EC">
        <w:t xml:space="preserve"> </w:t>
      </w:r>
      <w:r>
        <w:t>are used in</w:t>
      </w:r>
      <w:r w:rsidRPr="006F14EC">
        <w:t xml:space="preserve"> the</w:t>
      </w:r>
      <w:r w:rsidR="00E67337" w:rsidRPr="006F14EC">
        <w:t xml:space="preserve"> po</w:t>
      </w:r>
      <w:r w:rsidRPr="006F14EC">
        <w:t>inting</w:t>
      </w:r>
      <w:r w:rsidR="00E67337" w:rsidRPr="006F14EC">
        <w:t xml:space="preserve"> co</w:t>
      </w:r>
      <w:r w:rsidRPr="006F14EC">
        <w:t>nstraint definitions below.</w:t>
      </w:r>
    </w:p>
    <w:p w14:paraId="43ADB8D7"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PhysicalValue E6"/>
      </w:tblPr>
      <w:tblGrid>
        <w:gridCol w:w="1667"/>
        <w:gridCol w:w="2976"/>
        <w:gridCol w:w="992"/>
        <w:gridCol w:w="1843"/>
        <w:gridCol w:w="709"/>
        <w:gridCol w:w="992"/>
      </w:tblGrid>
      <w:tr w:rsidR="00D35C24" w14:paraId="3459EC46" w14:textId="77777777" w:rsidTr="00AC415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A98D8DC"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54C45812" w14:textId="77777777" w:rsidR="00D35C24" w:rsidRPr="00254A1E"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sidRPr="00254A1E">
              <w:rPr>
                <w:b/>
                <w:i/>
              </w:rPr>
              <w:t>PhysicalValue</w:t>
            </w:r>
          </w:p>
        </w:tc>
        <w:tc>
          <w:tcPr>
            <w:tcW w:w="992" w:type="dxa"/>
            <w:shd w:val="clear" w:color="auto" w:fill="662382"/>
          </w:tcPr>
          <w:p w14:paraId="0B7396F7"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C732ED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19D8AEEC"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8BB4BDB"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78C9F97E" w14:textId="77777777" w:rsidR="00D35C24" w:rsidRPr="00404E36" w:rsidRDefault="00D35C24" w:rsidP="00AC4150">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5FF19A5D" w14:textId="77777777" w:rsidTr="00AC41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7753C39" w14:textId="77777777" w:rsidR="00D35C24" w:rsidRDefault="00D35C24" w:rsidP="00D35C24">
            <w:pPr>
              <w:pStyle w:val="TableCell"/>
            </w:pPr>
            <w:r>
              <w:t>Attribute</w:t>
            </w:r>
          </w:p>
        </w:tc>
        <w:tc>
          <w:tcPr>
            <w:tcW w:w="1984" w:type="dxa"/>
          </w:tcPr>
          <w:p w14:paraId="679454CF"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0867E03" w14:textId="77777777" w:rsidR="00D35C24" w:rsidRPr="00AC415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AC4150">
              <w:t>Nullable</w:t>
            </w:r>
          </w:p>
        </w:tc>
        <w:tc>
          <w:tcPr>
            <w:tcW w:w="4535" w:type="dxa"/>
          </w:tcPr>
          <w:p w14:paraId="029D19C0"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F15BDCB"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52BBC3CB" w14:textId="77777777" w:rsidR="00D35C24" w:rsidRDefault="00D35C24" w:rsidP="00D35C24">
            <w:pPr>
              <w:pStyle w:val="TableCell"/>
            </w:pPr>
            <w:r>
              <w:t>value</w:t>
            </w:r>
          </w:p>
        </w:tc>
        <w:tc>
          <w:tcPr>
            <w:tcW w:w="1984" w:type="dxa"/>
          </w:tcPr>
          <w:p w14:paraId="085323B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MAL::Double</w:t>
            </w:r>
          </w:p>
        </w:tc>
        <w:tc>
          <w:tcPr>
            <w:tcW w:w="992" w:type="dxa"/>
          </w:tcPr>
          <w:p w14:paraId="788D8BE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93C084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Physical value.</w:t>
            </w:r>
          </w:p>
        </w:tc>
      </w:tr>
      <w:tr w:rsidR="00D35C24" w14:paraId="6F0D958D"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401EEB37" w14:textId="77777777" w:rsidR="00D35C24" w:rsidRDefault="00D35C24" w:rsidP="00D35C24">
            <w:pPr>
              <w:pStyle w:val="TableCell"/>
            </w:pPr>
            <w:r>
              <w:t>units</w:t>
            </w:r>
          </w:p>
        </w:tc>
        <w:tc>
          <w:tcPr>
            <w:tcW w:w="1984" w:type="dxa"/>
          </w:tcPr>
          <w:p w14:paraId="7D3267F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11CC019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A64FB67" w14:textId="5102EC0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unit</w:t>
            </w:r>
            <w:r w:rsidR="00B761A9">
              <w:t xml:space="preserve">.  </w:t>
            </w:r>
            <w:r>
              <w:t>The unit type depends on the specific value type, as defined in [PRM] annex D.</w:t>
            </w:r>
          </w:p>
        </w:tc>
      </w:tr>
    </w:tbl>
    <w:p w14:paraId="772F3B14" w14:textId="77777777" w:rsidR="00D35C24" w:rsidRDefault="00D35C24" w:rsidP="00D35C24">
      <w:r>
        <w:t>For MPS, three specific physical value types (as defined in [PRM] annex D) are used in the context of geometric constraints on position or pointing:</w:t>
      </w:r>
    </w:p>
    <w:p w14:paraId="628D8870" w14:textId="25673388" w:rsidR="008D4D6A" w:rsidRPr="008D4D6A" w:rsidRDefault="00D35C24" w:rsidP="009C54CF">
      <w:pPr>
        <w:pStyle w:val="HeadingNoNumber"/>
      </w:pPr>
      <w:r w:rsidRPr="009C54CF">
        <w:t>Angle</w:t>
      </w:r>
      <w:r w:rsidRPr="008D4D6A">
        <w:t xml:space="preserve">  </w:t>
      </w:r>
    </w:p>
    <w:p w14:paraId="69FA6E04" w14:textId="0330A361" w:rsidR="00D35C24" w:rsidRDefault="008D4D6A" w:rsidP="00D35C24">
      <w:r>
        <w:t>H</w:t>
      </w:r>
      <w:r w:rsidR="00D35C24">
        <w:t>as units of type Angle</w:t>
      </w:r>
      <w:r>
        <w:t>.</w:t>
      </w:r>
    </w:p>
    <w:p w14:paraId="475B841E"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Angle E6 X"/>
      </w:tblPr>
      <w:tblGrid>
        <w:gridCol w:w="1667"/>
        <w:gridCol w:w="2976"/>
        <w:gridCol w:w="992"/>
        <w:gridCol w:w="1843"/>
        <w:gridCol w:w="709"/>
        <w:gridCol w:w="992"/>
      </w:tblGrid>
      <w:tr w:rsidR="00D35C24" w14:paraId="0A59C808" w14:textId="77777777" w:rsidTr="00AC415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CE8459F"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5C3AC9F" w14:textId="77777777" w:rsidR="00D35C24" w:rsidRPr="00254A1E"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Angle</w:t>
            </w:r>
          </w:p>
        </w:tc>
        <w:tc>
          <w:tcPr>
            <w:tcW w:w="992" w:type="dxa"/>
            <w:shd w:val="clear" w:color="auto" w:fill="662382"/>
          </w:tcPr>
          <w:p w14:paraId="0EC20AA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51FA007" w14:textId="77777777" w:rsidR="00D35C24" w:rsidRPr="00254A1E"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sidRPr="00254A1E">
              <w:rPr>
                <w:i/>
              </w:rPr>
              <w:t>PhysicalValue</w:t>
            </w:r>
          </w:p>
        </w:tc>
        <w:tc>
          <w:tcPr>
            <w:tcW w:w="709" w:type="dxa"/>
            <w:shd w:val="clear" w:color="auto" w:fill="662382"/>
          </w:tcPr>
          <w:p w14:paraId="694B13F1"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0048F7DF" w14:textId="15686947"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14</w:t>
            </w:r>
            <w:r>
              <w:rPr>
                <w:noProof/>
              </w:rPr>
              <w:fldChar w:fldCharType="end"/>
            </w:r>
          </w:p>
        </w:tc>
      </w:tr>
    </w:tbl>
    <w:p w14:paraId="254ECC69" w14:textId="7BF87D57" w:rsidR="008D4D6A" w:rsidRPr="008D4D6A" w:rsidRDefault="00D35C24" w:rsidP="009C54CF">
      <w:pPr>
        <w:pStyle w:val="HeadingNoNumber"/>
        <w:pageBreakBefore/>
      </w:pPr>
      <w:r w:rsidRPr="009C54CF">
        <w:lastRenderedPageBreak/>
        <w:t>AngularVelocity</w:t>
      </w:r>
    </w:p>
    <w:p w14:paraId="315BA038" w14:textId="06ED648A" w:rsidR="00D35C24" w:rsidRDefault="008D4D6A" w:rsidP="00AC4150">
      <w:pPr>
        <w:spacing w:line="240" w:lineRule="auto"/>
      </w:pPr>
      <w:r>
        <w:t>H</w:t>
      </w:r>
      <w:r w:rsidR="00D35C24">
        <w:t>as units of type AngularVelocity</w:t>
      </w:r>
      <w:r>
        <w:t>.</w:t>
      </w:r>
    </w:p>
    <w:p w14:paraId="231E46DF"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AngularVelocity E6 X"/>
      </w:tblPr>
      <w:tblGrid>
        <w:gridCol w:w="1667"/>
        <w:gridCol w:w="2976"/>
        <w:gridCol w:w="992"/>
        <w:gridCol w:w="1843"/>
        <w:gridCol w:w="709"/>
        <w:gridCol w:w="992"/>
      </w:tblGrid>
      <w:tr w:rsidR="00D35C24" w14:paraId="68DD03AB" w14:textId="77777777" w:rsidTr="00AC415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B91AEFE"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7EF31D86" w14:textId="77777777" w:rsidR="00D35C24" w:rsidRPr="00254A1E"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AngularVelocity</w:t>
            </w:r>
          </w:p>
        </w:tc>
        <w:tc>
          <w:tcPr>
            <w:tcW w:w="992" w:type="dxa"/>
            <w:shd w:val="clear" w:color="auto" w:fill="662382"/>
          </w:tcPr>
          <w:p w14:paraId="4FC09EB5"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B955781" w14:textId="77777777" w:rsidR="00D35C24" w:rsidRPr="00254A1E"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PhysicalValue</w:t>
            </w:r>
          </w:p>
        </w:tc>
        <w:tc>
          <w:tcPr>
            <w:tcW w:w="709" w:type="dxa"/>
            <w:shd w:val="clear" w:color="auto" w:fill="662382"/>
          </w:tcPr>
          <w:p w14:paraId="1B4AA9DC"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A632707" w14:textId="249F38E1"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15</w:t>
            </w:r>
            <w:r>
              <w:rPr>
                <w:noProof/>
              </w:rPr>
              <w:fldChar w:fldCharType="end"/>
            </w:r>
          </w:p>
        </w:tc>
      </w:tr>
    </w:tbl>
    <w:p w14:paraId="6C986296" w14:textId="5C36C08C" w:rsidR="008D4D6A" w:rsidRPr="008D4D6A" w:rsidRDefault="00D35C24" w:rsidP="009C54CF">
      <w:pPr>
        <w:pStyle w:val="HeadingNoNumber"/>
      </w:pPr>
      <w:r w:rsidRPr="009C54CF">
        <w:t>Distance</w:t>
      </w:r>
    </w:p>
    <w:p w14:paraId="01E2A5F2" w14:textId="3B85A076" w:rsidR="00D35C24" w:rsidRDefault="008D4D6A" w:rsidP="00AC4150">
      <w:pPr>
        <w:spacing w:line="240" w:lineRule="auto"/>
      </w:pPr>
      <w:r>
        <w:t>H</w:t>
      </w:r>
      <w:r w:rsidR="00D35C24">
        <w:t>as units of type Distance</w:t>
      </w:r>
      <w:r>
        <w:t>.</w:t>
      </w:r>
    </w:p>
    <w:p w14:paraId="6F04DAD3"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Distance E6 X"/>
      </w:tblPr>
      <w:tblGrid>
        <w:gridCol w:w="1667"/>
        <w:gridCol w:w="2976"/>
        <w:gridCol w:w="992"/>
        <w:gridCol w:w="1843"/>
        <w:gridCol w:w="709"/>
        <w:gridCol w:w="992"/>
      </w:tblGrid>
      <w:tr w:rsidR="00D35C24" w14:paraId="7633B335" w14:textId="77777777" w:rsidTr="00AC415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84BCD69"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7F14102E" w14:textId="77777777" w:rsidR="00D35C24" w:rsidRPr="00254A1E"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Distance</w:t>
            </w:r>
          </w:p>
        </w:tc>
        <w:tc>
          <w:tcPr>
            <w:tcW w:w="992" w:type="dxa"/>
            <w:shd w:val="clear" w:color="auto" w:fill="662382"/>
          </w:tcPr>
          <w:p w14:paraId="3FBDA92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A0EFB22" w14:textId="77777777" w:rsidR="00D35C24" w:rsidRPr="00254A1E"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PhysicalValue</w:t>
            </w:r>
          </w:p>
        </w:tc>
        <w:tc>
          <w:tcPr>
            <w:tcW w:w="709" w:type="dxa"/>
            <w:shd w:val="clear" w:color="auto" w:fill="662382"/>
          </w:tcPr>
          <w:p w14:paraId="5BC52982"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35D6381E" w14:textId="76A18A75"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16</w:t>
            </w:r>
            <w:r>
              <w:rPr>
                <w:noProof/>
              </w:rPr>
              <w:fldChar w:fldCharType="end"/>
            </w:r>
          </w:p>
        </w:tc>
      </w:tr>
    </w:tbl>
    <w:p w14:paraId="386EF011" w14:textId="77777777" w:rsidR="00D35C24" w:rsidRDefault="00D35C24" w:rsidP="00AC4150">
      <w:pPr>
        <w:pStyle w:val="Heading3"/>
        <w:keepLines w:val="0"/>
        <w:pageBreakBefore/>
        <w:pBdr>
          <w:top w:val="single" w:sz="4" w:space="1" w:color="FFFFFF"/>
          <w:left w:val="single" w:sz="4" w:space="0" w:color="FFFFFF"/>
          <w:bottom w:val="single" w:sz="4" w:space="1" w:color="FFFFFF"/>
          <w:right w:val="single" w:sz="4" w:space="0" w:color="FFFFFF"/>
        </w:pBdr>
      </w:pPr>
      <w:bookmarkStart w:id="209" w:name="_Ref21941987"/>
      <w:bookmarkStart w:id="210" w:name="_Toc52218259"/>
      <w:bookmarkStart w:id="211" w:name="_Toc140093809"/>
      <w:r>
        <w:lastRenderedPageBreak/>
        <w:t>Expressions</w:t>
      </w:r>
      <w:bookmarkEnd w:id="209"/>
      <w:bookmarkEnd w:id="210"/>
      <w:bookmarkEnd w:id="211"/>
    </w:p>
    <w:p w14:paraId="12FC80BD" w14:textId="201ED9C4" w:rsidR="00D35C24" w:rsidRDefault="00B82514" w:rsidP="00D35C24">
      <w:pPr>
        <w:jc w:val="center"/>
      </w:pPr>
      <w:r w:rsidRPr="00B82514">
        <w:rPr>
          <w:noProof/>
        </w:rPr>
        <w:drawing>
          <wp:inline distT="0" distB="0" distL="0" distR="0" wp14:anchorId="16151A78" wp14:editId="09BE5A61">
            <wp:extent cx="5334000" cy="5372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b="2758"/>
                    <a:stretch/>
                  </pic:blipFill>
                  <pic:spPr bwMode="auto">
                    <a:xfrm>
                      <a:off x="0" y="0"/>
                      <a:ext cx="5334000" cy="5372100"/>
                    </a:xfrm>
                    <a:prstGeom prst="rect">
                      <a:avLst/>
                    </a:prstGeom>
                    <a:noFill/>
                    <a:ln>
                      <a:noFill/>
                    </a:ln>
                    <a:extLst>
                      <a:ext uri="{53640926-AAD7-44D8-BBD7-CCE9431645EC}">
                        <a14:shadowObscured xmlns:a14="http://schemas.microsoft.com/office/drawing/2010/main"/>
                      </a:ext>
                    </a:extLst>
                  </pic:spPr>
                </pic:pic>
              </a:graphicData>
            </a:graphic>
          </wp:inline>
        </w:drawing>
      </w:r>
    </w:p>
    <w:p w14:paraId="7BE38DDA" w14:textId="03F92B54" w:rsidR="00D35C24" w:rsidRDefault="00D35C24" w:rsidP="00D35C24">
      <w:pPr>
        <w:pStyle w:val="Caption"/>
        <w:keepNext w:val="0"/>
      </w:pPr>
      <w:bookmarkStart w:id="212" w:name="_Ref21348830"/>
      <w:bookmarkStart w:id="213" w:name="_Toc140093377"/>
      <w:r>
        <w:t xml:space="preserve">Figure </w:t>
      </w:r>
      <w:r w:rsidR="00A23CA0">
        <w:fldChar w:fldCharType="begin"/>
      </w:r>
      <w:r w:rsidR="00A23CA0">
        <w:instrText xml:space="preserve"> SEQ Figure \* ARABIC </w:instrText>
      </w:r>
      <w:r w:rsidR="00A23CA0">
        <w:fldChar w:fldCharType="separate"/>
      </w:r>
      <w:r w:rsidR="00182691">
        <w:rPr>
          <w:noProof/>
        </w:rPr>
        <w:t>34</w:t>
      </w:r>
      <w:r w:rsidR="00A23CA0">
        <w:rPr>
          <w:noProof/>
        </w:rPr>
        <w:fldChar w:fldCharType="end"/>
      </w:r>
      <w:bookmarkEnd w:id="212"/>
      <w:r>
        <w:t xml:space="preserve">: </w:t>
      </w:r>
      <w:r w:rsidR="002B04E2">
        <w:t xml:space="preserve">Example Sub-Types of </w:t>
      </w:r>
      <w:r>
        <w:t>MPS Expression</w:t>
      </w:r>
      <w:bookmarkEnd w:id="213"/>
    </w:p>
    <w:p w14:paraId="7A67E734" w14:textId="77777777" w:rsidR="0084547B" w:rsidRDefault="0084547B" w:rsidP="00D44BC0">
      <w:pPr>
        <w:pStyle w:val="HeadingNoNumber"/>
      </w:pPr>
      <w:r>
        <w:t>Expression</w:t>
      </w:r>
    </w:p>
    <w:p w14:paraId="63C5D110" w14:textId="1BB14287" w:rsidR="00D35C24" w:rsidRDefault="00D35C24" w:rsidP="00D35C24">
      <w:r>
        <w:t xml:space="preserve">When entering MPS data, it is often not possible to provide an absolute value for a required attribute.  Instead, it is necessary to provide a calculation to be performed at run time that supplies the value.  These calculations are defined as </w:t>
      </w:r>
      <w:r w:rsidRPr="00921510">
        <w:rPr>
          <w:rStyle w:val="Term"/>
        </w:rPr>
        <w:t>expressions</w:t>
      </w:r>
      <w:r>
        <w:t xml:space="preserve"> of a specified data type.  The data type can be any defined ArgType [see §</w:t>
      </w:r>
      <w:r>
        <w:fldChar w:fldCharType="begin"/>
      </w:r>
      <w:r>
        <w:instrText xml:space="preserve"> REF _Ref20839653 \r \h </w:instrText>
      </w:r>
      <w:r>
        <w:fldChar w:fldCharType="separate"/>
      </w:r>
      <w:r w:rsidR="00182691">
        <w:t>3.3.1</w:t>
      </w:r>
      <w:r>
        <w:fldChar w:fldCharType="end"/>
      </w:r>
      <w:r>
        <w:t>], which may be any MAL Attribute type, Position or Direction.</w:t>
      </w:r>
    </w:p>
    <w:p w14:paraId="6DA45A7E" w14:textId="391165FF" w:rsidR="00A5737D" w:rsidRDefault="00A5737D" w:rsidP="00D35C24">
      <w:r>
        <w:t xml:space="preserve">In </w:t>
      </w:r>
      <w:r>
        <w:fldChar w:fldCharType="begin"/>
      </w:r>
      <w:r>
        <w:instrText xml:space="preserve"> REF _Ref21348830 \h </w:instrText>
      </w:r>
      <w:r>
        <w:fldChar w:fldCharType="separate"/>
      </w:r>
      <w:r w:rsidR="00182691">
        <w:t xml:space="preserve">Figure </w:t>
      </w:r>
      <w:r w:rsidR="00182691">
        <w:rPr>
          <w:noProof/>
        </w:rPr>
        <w:t>34</w:t>
      </w:r>
      <w:r>
        <w:fldChar w:fldCharType="end"/>
      </w:r>
      <w:r w:rsidR="00C50078">
        <w:t xml:space="preserve"> and other information model diagrams</w:t>
      </w:r>
      <w:r w:rsidR="00D35C24">
        <w:t xml:space="preserve">, derived sub-types of Expression are used to </w:t>
      </w:r>
      <w:r>
        <w:t xml:space="preserve">illustrate how </w:t>
      </w:r>
      <w:r w:rsidR="00D35C24">
        <w:t xml:space="preserve">the result of an expression </w:t>
      </w:r>
      <w:r>
        <w:t xml:space="preserve">may be constrained </w:t>
      </w:r>
      <w:r w:rsidR="00323AC7">
        <w:t xml:space="preserve">to be </w:t>
      </w:r>
      <w:r w:rsidR="00D35C24">
        <w:t xml:space="preserve">of a specific data type.  These are shown in grey.  </w:t>
      </w:r>
      <w:r>
        <w:t xml:space="preserve">However, as the value of an expression is itself a MAL::Attribute, </w:t>
      </w:r>
      <w:r>
        <w:lastRenderedPageBreak/>
        <w:t>this polymorphism is handled at the MAL layer.  Formally, there is only one concrete class for Expression in terms of the XML specification of the MPS standard and MAL encoding.</w:t>
      </w:r>
    </w:p>
    <w:p w14:paraId="78F8F2DD" w14:textId="1D718204" w:rsidR="00A5737D" w:rsidRDefault="00A5737D" w:rsidP="00D35C24">
      <w:r>
        <w:t>In this specification, where an attribute of a data type is defined as Expression, then the form Expression&lt;T&gt; is used to indicate that the result is constrained to be of type T.  This is equivalent to the representation of</w:t>
      </w:r>
      <w:r w:rsidR="008722A3">
        <w:t xml:space="preserve"> attributes of type</w:t>
      </w:r>
      <w:r>
        <w:t xml:space="preserve"> MAL::ObjectRef</w:t>
      </w:r>
      <w:r w:rsidR="008722A3">
        <w:t>.</w:t>
      </w:r>
    </w:p>
    <w:p w14:paraId="08FA570B" w14:textId="02709D3B" w:rsidR="00D35C24" w:rsidRDefault="00D35C24" w:rsidP="00D35C24">
      <w:r>
        <w:t>The expressions are themselves text strings which comprise a sequence of operands and operators.  Operands may be literals or references to objects and their attributes or arguments, as defined within the MPS information model.</w:t>
      </w:r>
    </w:p>
    <w:p w14:paraId="06E9F72C"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Expression E1"/>
      </w:tblPr>
      <w:tblGrid>
        <w:gridCol w:w="1667"/>
        <w:gridCol w:w="2976"/>
        <w:gridCol w:w="992"/>
        <w:gridCol w:w="1843"/>
        <w:gridCol w:w="709"/>
        <w:gridCol w:w="992"/>
      </w:tblGrid>
      <w:tr w:rsidR="00D35C24" w14:paraId="494CA34E" w14:textId="77777777" w:rsidTr="00AC4150">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8BC12F9"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4230B8F1"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Expression</w:t>
            </w:r>
          </w:p>
        </w:tc>
        <w:tc>
          <w:tcPr>
            <w:tcW w:w="992" w:type="dxa"/>
            <w:shd w:val="clear" w:color="auto" w:fill="662382"/>
          </w:tcPr>
          <w:p w14:paraId="6233D14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8EFDDC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251B8DA8"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D163DC6" w14:textId="1195DEE2"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17</w:t>
            </w:r>
            <w:r>
              <w:rPr>
                <w:noProof/>
              </w:rPr>
              <w:fldChar w:fldCharType="end"/>
            </w:r>
          </w:p>
        </w:tc>
      </w:tr>
    </w:tbl>
    <w:p w14:paraId="1C21C107" w14:textId="77777777" w:rsidR="00D35C24" w:rsidRPr="00404E36" w:rsidRDefault="00D35C24" w:rsidP="00AC4150">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5B481198" w14:textId="77777777" w:rsidTr="00AC41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5F6ED47" w14:textId="77777777" w:rsidR="00D35C24" w:rsidRDefault="00D35C24" w:rsidP="00D35C24">
            <w:pPr>
              <w:pStyle w:val="TableCell"/>
            </w:pPr>
            <w:r>
              <w:t>Attribute</w:t>
            </w:r>
          </w:p>
        </w:tc>
        <w:tc>
          <w:tcPr>
            <w:tcW w:w="1984" w:type="dxa"/>
          </w:tcPr>
          <w:p w14:paraId="7CF99E6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0F3F8914" w14:textId="77777777" w:rsidR="00D35C24" w:rsidRPr="00AC4150"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AC4150">
              <w:t>Nullable</w:t>
            </w:r>
          </w:p>
        </w:tc>
        <w:tc>
          <w:tcPr>
            <w:tcW w:w="4535" w:type="dxa"/>
          </w:tcPr>
          <w:p w14:paraId="137A70D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76540B96"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76D7C91C" w14:textId="77777777" w:rsidR="00D35C24" w:rsidRDefault="00D35C24" w:rsidP="00D35C24">
            <w:pPr>
              <w:pStyle w:val="TableCell"/>
            </w:pPr>
            <w:r>
              <w:t>type</w:t>
            </w:r>
          </w:p>
        </w:tc>
        <w:tc>
          <w:tcPr>
            <w:tcW w:w="1984" w:type="dxa"/>
          </w:tcPr>
          <w:p w14:paraId="4F4B2FA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ArgType</w:t>
            </w:r>
            <w:r w:rsidR="00261981">
              <w:t>Enum</w:t>
            </w:r>
          </w:p>
        </w:tc>
        <w:tc>
          <w:tcPr>
            <w:tcW w:w="992" w:type="dxa"/>
          </w:tcPr>
          <w:p w14:paraId="12701CD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2104C8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Enumeration specifying the data type of the result of the expression.</w:t>
            </w:r>
          </w:p>
        </w:tc>
      </w:tr>
      <w:tr w:rsidR="00D35C24" w14:paraId="5FFE4A31"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114D7D25" w14:textId="77777777" w:rsidR="00D35C24" w:rsidRDefault="00D35C24" w:rsidP="00D35C24">
            <w:pPr>
              <w:pStyle w:val="TableCell"/>
            </w:pPr>
            <w:r>
              <w:t>value</w:t>
            </w:r>
          </w:p>
        </w:tc>
        <w:tc>
          <w:tcPr>
            <w:tcW w:w="1984" w:type="dxa"/>
          </w:tcPr>
          <w:p w14:paraId="64C6AD7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MAL::Attribute</w:t>
            </w:r>
          </w:p>
        </w:tc>
        <w:tc>
          <w:tcPr>
            <w:tcW w:w="992" w:type="dxa"/>
          </w:tcPr>
          <w:p w14:paraId="34F96A7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F767F4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Providing the ArgType is a MAL Attribute type, this field may be used to hold a simple literal value or the evaluated result of the expression.</w:t>
            </w:r>
          </w:p>
        </w:tc>
      </w:tr>
      <w:tr w:rsidR="00D35C24" w14:paraId="4D361442"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397133DC" w14:textId="77777777" w:rsidR="00D35C24" w:rsidRDefault="00D35C24" w:rsidP="00D35C24">
            <w:pPr>
              <w:pStyle w:val="TableCell"/>
            </w:pPr>
            <w:r>
              <w:t>expressionLanguage</w:t>
            </w:r>
          </w:p>
        </w:tc>
        <w:tc>
          <w:tcPr>
            <w:tcW w:w="1984" w:type="dxa"/>
          </w:tcPr>
          <w:p w14:paraId="46DF54A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00BEE9A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71574F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Defines the expression language used to specify the expression.</w:t>
            </w:r>
          </w:p>
        </w:tc>
      </w:tr>
      <w:tr w:rsidR="00D35C24" w14:paraId="265C77A3" w14:textId="77777777" w:rsidTr="00AC4150">
        <w:tc>
          <w:tcPr>
            <w:cnfStyle w:val="001000000000" w:firstRow="0" w:lastRow="0" w:firstColumn="1" w:lastColumn="0" w:oddVBand="0" w:evenVBand="0" w:oddHBand="0" w:evenHBand="0" w:firstRowFirstColumn="0" w:firstRowLastColumn="0" w:lastRowFirstColumn="0" w:lastRowLastColumn="0"/>
            <w:tcW w:w="1667" w:type="dxa"/>
          </w:tcPr>
          <w:p w14:paraId="2EB40111" w14:textId="77777777" w:rsidR="00D35C24" w:rsidRDefault="00D35C24" w:rsidP="00D35C24">
            <w:pPr>
              <w:pStyle w:val="TableCell"/>
            </w:pPr>
            <w:r>
              <w:t>expression</w:t>
            </w:r>
          </w:p>
        </w:tc>
        <w:tc>
          <w:tcPr>
            <w:tcW w:w="1984" w:type="dxa"/>
          </w:tcPr>
          <w:p w14:paraId="4A99C1E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07B0241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B646AA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text of the expression.</w:t>
            </w:r>
          </w:p>
        </w:tc>
      </w:tr>
    </w:tbl>
    <w:p w14:paraId="4466826E" w14:textId="25AF9154" w:rsidR="00D35C24" w:rsidRDefault="00D35C24" w:rsidP="00D35C24">
      <w:r>
        <w:t>The</w:t>
      </w:r>
      <w:r w:rsidR="00E67337">
        <w:t xml:space="preserve"> va</w:t>
      </w:r>
      <w:r>
        <w:t>lue that the expression provides may be specified in three ways:</w:t>
      </w:r>
    </w:p>
    <w:p w14:paraId="2BA6841D" w14:textId="7C7F652F" w:rsidR="00D35C24" w:rsidRDefault="00D35C24" w:rsidP="00353565">
      <w:pPr>
        <w:numPr>
          <w:ilvl w:val="0"/>
          <w:numId w:val="37"/>
        </w:numPr>
        <w:spacing w:before="120" w:line="0" w:lineRule="atLeast"/>
      </w:pPr>
      <w:r>
        <w:t>As a literal</w:t>
      </w:r>
      <w:r w:rsidR="00E67337">
        <w:t xml:space="preserve"> va</w:t>
      </w:r>
      <w:r>
        <w:t>lue of the appropriate type (in the</w:t>
      </w:r>
      <w:r w:rsidR="00E67337">
        <w:t xml:space="preserve"> va</w:t>
      </w:r>
      <w:r>
        <w:t>lue field)</w:t>
      </w:r>
    </w:p>
    <w:p w14:paraId="2E271152" w14:textId="4AF9C141" w:rsidR="00D35C24" w:rsidRDefault="00D35C24" w:rsidP="00353565">
      <w:pPr>
        <w:numPr>
          <w:ilvl w:val="0"/>
          <w:numId w:val="37"/>
        </w:numPr>
        <w:spacing w:before="120" w:line="0" w:lineRule="atLeast"/>
      </w:pPr>
      <w:r>
        <w:t>As a simple</w:t>
      </w:r>
      <w:r w:rsidR="00E67337">
        <w:t xml:space="preserve"> re</w:t>
      </w:r>
      <w:r>
        <w:t>ference to an argument or attribute of an MO</w:t>
      </w:r>
      <w:r w:rsidR="00E67337">
        <w:t xml:space="preserve"> ob</w:t>
      </w:r>
      <w:r>
        <w:t>ject, or to an MO</w:t>
      </w:r>
      <w:r w:rsidR="00E67337">
        <w:t xml:space="preserve"> ob</w:t>
      </w:r>
      <w:r>
        <w:t>ject itself, of the appropriate data type (in the</w:t>
      </w:r>
      <w:r w:rsidR="00E67337">
        <w:t xml:space="preserve"> ex</w:t>
      </w:r>
      <w:r>
        <w:t>pression field).  The referenced item contains the</w:t>
      </w:r>
      <w:r w:rsidR="00E67337">
        <w:t xml:space="preserve"> va</w:t>
      </w:r>
      <w:r>
        <w:t>lue at run-time.</w:t>
      </w:r>
    </w:p>
    <w:p w14:paraId="2BD046E4" w14:textId="402F7A07" w:rsidR="00D35C24" w:rsidRDefault="00D35C24" w:rsidP="00353565">
      <w:pPr>
        <w:numPr>
          <w:ilvl w:val="0"/>
          <w:numId w:val="37"/>
        </w:numPr>
        <w:spacing w:before="120" w:line="0" w:lineRule="atLeast"/>
      </w:pPr>
      <w:r>
        <w:t>As an Expression comprising multiple operands (specified as literals or references as above) together with appropriate arithmetic, logical or other operators (in the</w:t>
      </w:r>
      <w:r w:rsidR="00E67337">
        <w:t xml:space="preserve"> ex</w:t>
      </w:r>
      <w:r>
        <w:t>pression field).  Evaluation of the expression at run-time delivers a</w:t>
      </w:r>
      <w:r w:rsidR="00E67337">
        <w:t xml:space="preserve"> va</w:t>
      </w:r>
      <w:r>
        <w:t>lue result of the appropriate data type.</w:t>
      </w:r>
    </w:p>
    <w:p w14:paraId="5B377642" w14:textId="74608E48" w:rsidR="00841B4A" w:rsidRDefault="00841B4A" w:rsidP="00D35C24">
      <w:r>
        <w:t xml:space="preserve">If the value of the expression is provided </w:t>
      </w:r>
      <w:r w:rsidR="0063569F">
        <w:t>in the value field</w:t>
      </w:r>
      <w:r>
        <w:t xml:space="preserve">, then </w:t>
      </w:r>
      <w:r w:rsidR="0063569F">
        <w:t xml:space="preserve">the expressionLanguage and expression strings should be left empty.  If a non-empty string is provided for the expression, then any value provided in the value field is subject to being overwritten at run-time </w:t>
      </w:r>
      <w:r w:rsidR="00630EB0">
        <w:t>following evaluation of the expression.</w:t>
      </w:r>
    </w:p>
    <w:p w14:paraId="703C52F8" w14:textId="7D44167B" w:rsidR="00D35C24" w:rsidRDefault="00D35C24" w:rsidP="00D35C24">
      <w:r>
        <w:t xml:space="preserve">As there is no equivalent MAL::Attribute type for Position or Direction, values of these types are represented as a MAL::String containing a literal in the defined expression format for these types. </w:t>
      </w:r>
      <w:r w:rsidR="00323AC7">
        <w:t xml:space="preserve"> In this case, the expressionLanguage should be specified, even if </w:t>
      </w:r>
      <w:r w:rsidR="006F3887">
        <w:t xml:space="preserve">a literal value is provided in the value field, to enable interpretation.  A default literal format for Position and Direction values is provided in </w:t>
      </w:r>
      <w:r w:rsidR="006F3887">
        <w:fldChar w:fldCharType="begin"/>
      </w:r>
      <w:r w:rsidR="006F3887">
        <w:instrText xml:space="preserve"> REF _Ref99710505 \r \h </w:instrText>
      </w:r>
      <w:r w:rsidR="006F3887">
        <w:fldChar w:fldCharType="separate"/>
      </w:r>
      <w:r w:rsidR="00182691">
        <w:t>ANNEX E</w:t>
      </w:r>
      <w:r w:rsidR="006F3887">
        <w:fldChar w:fldCharType="end"/>
      </w:r>
      <w:r w:rsidR="006F3887">
        <w:t>.</w:t>
      </w:r>
    </w:p>
    <w:p w14:paraId="5547F27F" w14:textId="77E9D62B" w:rsidR="00D35C24" w:rsidRDefault="00D35C24" w:rsidP="00D35C24">
      <w:r>
        <w:lastRenderedPageBreak/>
        <w:t>References and Expressions are provided as a text string in the</w:t>
      </w:r>
      <w:r w:rsidR="00E67337">
        <w:t xml:space="preserve"> ex</w:t>
      </w:r>
      <w:r>
        <w:t>pression attribute.  The expression language itself is not specified as part of the standard.  However, there are specific requirements which must be fulfilled in the following areas:</w:t>
      </w:r>
    </w:p>
    <w:p w14:paraId="442EDC76" w14:textId="77777777" w:rsidR="00D35C24" w:rsidRDefault="00D35C24" w:rsidP="00353565">
      <w:pPr>
        <w:numPr>
          <w:ilvl w:val="0"/>
          <w:numId w:val="38"/>
        </w:numPr>
        <w:spacing w:before="120" w:line="0" w:lineRule="atLeast"/>
      </w:pPr>
      <w:r>
        <w:t>Formats for the representation of literal values of all data types</w:t>
      </w:r>
    </w:p>
    <w:p w14:paraId="54CC6B0A" w14:textId="77777777" w:rsidR="00D35C24" w:rsidRDefault="00D35C24" w:rsidP="00353565">
      <w:pPr>
        <w:numPr>
          <w:ilvl w:val="0"/>
          <w:numId w:val="38"/>
        </w:numPr>
        <w:spacing w:before="120" w:line="0" w:lineRule="atLeast"/>
      </w:pPr>
      <w:r>
        <w:t>Object References</w:t>
      </w:r>
    </w:p>
    <w:p w14:paraId="4133461C" w14:textId="77777777" w:rsidR="00D35C24" w:rsidRDefault="00D35C24" w:rsidP="00353565">
      <w:pPr>
        <w:numPr>
          <w:ilvl w:val="0"/>
          <w:numId w:val="38"/>
        </w:numPr>
        <w:spacing w:before="120" w:line="0" w:lineRule="atLeast"/>
      </w:pPr>
      <w:r>
        <w:t>Time and Duration Expressions</w:t>
      </w:r>
    </w:p>
    <w:p w14:paraId="67157417" w14:textId="204F2AE7" w:rsidR="00D35C24" w:rsidRPr="001C46E5" w:rsidRDefault="001C46E5" w:rsidP="001C46E5">
      <w:r>
        <w:t xml:space="preserve">If there is no native language for the specification of expressions in the target deployment, then it is suggested that one could be defined based on the XPath syntax </w:t>
      </w:r>
      <w:r>
        <w:fldChar w:fldCharType="begin"/>
      </w:r>
      <w:r>
        <w:instrText xml:space="preserve"> REF _Ref68542122 \r \h </w:instrText>
      </w:r>
      <w:r>
        <w:fldChar w:fldCharType="separate"/>
      </w:r>
      <w:r w:rsidR="00182691">
        <w:t>[D10]</w:t>
      </w:r>
      <w:r>
        <w:fldChar w:fldCharType="end"/>
      </w:r>
      <w:r>
        <w:t>.</w:t>
      </w:r>
      <w:r w:rsidR="005B2A20">
        <w:t xml:space="preserve">  A simple syntax for the representation of literal values, including for object references, positions and directions, is provided in </w:t>
      </w:r>
      <w:r w:rsidR="005B2A20">
        <w:fldChar w:fldCharType="begin"/>
      </w:r>
      <w:r w:rsidR="005B2A20">
        <w:instrText xml:space="preserve"> REF _Ref99376991 \r \h </w:instrText>
      </w:r>
      <w:r w:rsidR="005B2A20">
        <w:fldChar w:fldCharType="separate"/>
      </w:r>
      <w:r w:rsidR="00182691">
        <w:t>ANNEX E</w:t>
      </w:r>
      <w:r w:rsidR="005B2A20">
        <w:fldChar w:fldCharType="end"/>
      </w:r>
      <w:r w:rsidR="005B2A20">
        <w:t>.</w:t>
      </w:r>
    </w:p>
    <w:p w14:paraId="3D1380FB" w14:textId="1D82B3BC" w:rsidR="00D35C24" w:rsidRDefault="00D35C24" w:rsidP="00D35C24">
      <w:r>
        <w:t>The</w:t>
      </w:r>
      <w:r w:rsidR="00E67337">
        <w:t xml:space="preserve"> ex</w:t>
      </w:r>
      <w:r>
        <w:t>pressionLanguage attribute is used to specify which syntax is used in the</w:t>
      </w:r>
      <w:r w:rsidR="00E67337">
        <w:t xml:space="preserve"> ex</w:t>
      </w:r>
      <w:r>
        <w:t>pression attribute.  It is itself a string rather than an enum to allow extensibility and the use of user defined expression languages.  There must be a service agreement between</w:t>
      </w:r>
      <w:r w:rsidR="00E67337">
        <w:t xml:space="preserve"> se</w:t>
      </w:r>
      <w:r>
        <w:t>rvice</w:t>
      </w:r>
      <w:r w:rsidR="00E67337">
        <w:t xml:space="preserve"> pr</w:t>
      </w:r>
      <w:r>
        <w:t>ovider and</w:t>
      </w:r>
      <w:r w:rsidR="00E67337">
        <w:t xml:space="preserve"> se</w:t>
      </w:r>
      <w:r>
        <w:t>rvice</w:t>
      </w:r>
      <w:r w:rsidR="00E67337">
        <w:t xml:space="preserve"> us</w:t>
      </w:r>
      <w:r>
        <w:t>er on the language(s) to be used.</w:t>
      </w:r>
    </w:p>
    <w:p w14:paraId="580D1132" w14:textId="77777777" w:rsidR="00D35C24" w:rsidRDefault="00D35C24" w:rsidP="00183C67">
      <w:pPr>
        <w:pStyle w:val="Heading4"/>
      </w:pPr>
      <w:r>
        <w:t>Object References</w:t>
      </w:r>
    </w:p>
    <w:p w14:paraId="0859A214" w14:textId="5FC5A53E" w:rsidR="00D35C24" w:rsidRDefault="00D35C24" w:rsidP="00D35C24">
      <w:r>
        <w:t xml:space="preserve">The syntax for </w:t>
      </w:r>
      <w:r w:rsidR="00A83547">
        <w:t>o</w:t>
      </w:r>
      <w:r>
        <w:t>bject</w:t>
      </w:r>
      <w:r w:rsidR="00E67337">
        <w:t xml:space="preserve"> re</w:t>
      </w:r>
      <w:r>
        <w:t>ferences must support the following:</w:t>
      </w:r>
    </w:p>
    <w:p w14:paraId="71AB96DB" w14:textId="77777777" w:rsidR="00D35C24" w:rsidRDefault="00D35C24" w:rsidP="00353565">
      <w:pPr>
        <w:numPr>
          <w:ilvl w:val="0"/>
          <w:numId w:val="39"/>
        </w:numPr>
        <w:spacing w:before="120" w:line="0" w:lineRule="atLeast"/>
      </w:pPr>
      <w:r>
        <w:t xml:space="preserve">References to </w:t>
      </w:r>
      <w:r w:rsidRPr="00FE0619">
        <w:rPr>
          <w:rStyle w:val="Term"/>
        </w:rPr>
        <w:t>planning events</w:t>
      </w:r>
      <w:r>
        <w:t xml:space="preserve">, </w:t>
      </w:r>
      <w:r w:rsidRPr="00FE0619">
        <w:rPr>
          <w:rStyle w:val="Term"/>
        </w:rPr>
        <w:t xml:space="preserve">planning </w:t>
      </w:r>
      <w:r>
        <w:rPr>
          <w:rStyle w:val="Term"/>
        </w:rPr>
        <w:t>activities</w:t>
      </w:r>
      <w:r>
        <w:t xml:space="preserve">, </w:t>
      </w:r>
      <w:r w:rsidRPr="00FE0619">
        <w:rPr>
          <w:rStyle w:val="Term"/>
        </w:rPr>
        <w:t>planning requests</w:t>
      </w:r>
      <w:r>
        <w:t xml:space="preserve"> and </w:t>
      </w:r>
      <w:r w:rsidRPr="00FE0619">
        <w:rPr>
          <w:rStyle w:val="Term"/>
        </w:rPr>
        <w:t>planning resources</w:t>
      </w:r>
    </w:p>
    <w:p w14:paraId="5EC7353C" w14:textId="77777777" w:rsidR="00D35C24" w:rsidRDefault="00D35C24" w:rsidP="00353565">
      <w:pPr>
        <w:numPr>
          <w:ilvl w:val="0"/>
          <w:numId w:val="39"/>
        </w:numPr>
        <w:spacing w:before="120" w:line="0" w:lineRule="atLeast"/>
      </w:pPr>
      <w:r>
        <w:t xml:space="preserve">References to any attribute of </w:t>
      </w:r>
      <w:r w:rsidRPr="00FE0619">
        <w:rPr>
          <w:rStyle w:val="Term"/>
        </w:rPr>
        <w:t>planning events</w:t>
      </w:r>
      <w:r>
        <w:t xml:space="preserve">, </w:t>
      </w:r>
      <w:r w:rsidRPr="00FE0619">
        <w:rPr>
          <w:rStyle w:val="Term"/>
        </w:rPr>
        <w:t xml:space="preserve">planning </w:t>
      </w:r>
      <w:r>
        <w:rPr>
          <w:rStyle w:val="Term"/>
        </w:rPr>
        <w:t>activities</w:t>
      </w:r>
      <w:r>
        <w:t xml:space="preserve">, </w:t>
      </w:r>
      <w:r w:rsidRPr="00FE0619">
        <w:rPr>
          <w:rStyle w:val="Term"/>
        </w:rPr>
        <w:t>planning requests</w:t>
      </w:r>
      <w:r>
        <w:t xml:space="preserve"> and </w:t>
      </w:r>
      <w:r w:rsidRPr="00FE0619">
        <w:rPr>
          <w:rStyle w:val="Term"/>
        </w:rPr>
        <w:t>planning resources</w:t>
      </w:r>
    </w:p>
    <w:p w14:paraId="1B522B5F" w14:textId="77777777" w:rsidR="00D35C24" w:rsidRDefault="00D35C24" w:rsidP="00353565">
      <w:pPr>
        <w:numPr>
          <w:ilvl w:val="0"/>
          <w:numId w:val="39"/>
        </w:numPr>
        <w:spacing w:before="120" w:line="0" w:lineRule="atLeast"/>
      </w:pPr>
      <w:r>
        <w:t xml:space="preserve">References to any </w:t>
      </w:r>
      <w:r w:rsidRPr="00FE0619">
        <w:rPr>
          <w:rStyle w:val="Term"/>
        </w:rPr>
        <w:t>argument</w:t>
      </w:r>
      <w:r>
        <w:t xml:space="preserve"> (by name) of </w:t>
      </w:r>
      <w:r w:rsidRPr="00FE0619">
        <w:rPr>
          <w:rStyle w:val="Term"/>
        </w:rPr>
        <w:t>planning events</w:t>
      </w:r>
      <w:r>
        <w:t xml:space="preserve">, </w:t>
      </w:r>
      <w:r w:rsidRPr="00FE0619">
        <w:rPr>
          <w:rStyle w:val="Term"/>
        </w:rPr>
        <w:t xml:space="preserve">planning </w:t>
      </w:r>
      <w:r>
        <w:rPr>
          <w:rStyle w:val="Term"/>
        </w:rPr>
        <w:t>activities</w:t>
      </w:r>
      <w:r>
        <w:t xml:space="preserve"> and </w:t>
      </w:r>
      <w:r w:rsidRPr="00FE0619">
        <w:rPr>
          <w:rStyle w:val="Term"/>
        </w:rPr>
        <w:t>planning requests</w:t>
      </w:r>
    </w:p>
    <w:p w14:paraId="3A56968E" w14:textId="77777777" w:rsidR="00D35C24" w:rsidRDefault="00D35C24" w:rsidP="00D35C24">
      <w:r>
        <w:t>References may be via:</w:t>
      </w:r>
    </w:p>
    <w:p w14:paraId="26DAA486" w14:textId="5DF695E0" w:rsidR="00D35C24" w:rsidRDefault="00D35C24" w:rsidP="00353565">
      <w:pPr>
        <w:numPr>
          <w:ilvl w:val="0"/>
          <w:numId w:val="40"/>
        </w:numPr>
        <w:spacing w:before="120" w:line="0" w:lineRule="atLeast"/>
      </w:pPr>
      <w:r>
        <w:t>Name (</w:t>
      </w:r>
      <w:r w:rsidR="00A83547">
        <w:t xml:space="preserve">the </w:t>
      </w:r>
      <w:r w:rsidR="00A83547">
        <w:rPr>
          <w:rStyle w:val="Term"/>
        </w:rPr>
        <w:t xml:space="preserve">key </w:t>
      </w:r>
      <w:r w:rsidR="00A83547">
        <w:t xml:space="preserve">field of the object </w:t>
      </w:r>
      <w:r w:rsidR="00A83547">
        <w:rPr>
          <w:rStyle w:val="Term"/>
        </w:rPr>
        <w:t>identity</w:t>
      </w:r>
      <w:r>
        <w:t>)</w:t>
      </w:r>
    </w:p>
    <w:p w14:paraId="2CE6617A" w14:textId="77777777" w:rsidR="00D35C24" w:rsidRDefault="00D35C24" w:rsidP="00353565">
      <w:pPr>
        <w:numPr>
          <w:ilvl w:val="0"/>
          <w:numId w:val="40"/>
        </w:numPr>
        <w:spacing w:before="120" w:line="0" w:lineRule="atLeast"/>
      </w:pPr>
      <w:r>
        <w:t>The current object (by context) "Me"</w:t>
      </w:r>
    </w:p>
    <w:p w14:paraId="1D365306" w14:textId="623BC722" w:rsidR="00D35C24" w:rsidRDefault="00D35C24" w:rsidP="00353565">
      <w:pPr>
        <w:numPr>
          <w:ilvl w:val="0"/>
          <w:numId w:val="40"/>
        </w:numPr>
        <w:spacing w:before="120" w:line="0" w:lineRule="atLeast"/>
      </w:pPr>
      <w:r>
        <w:t xml:space="preserve">An </w:t>
      </w:r>
      <w:r w:rsidR="00A83547">
        <w:t>o</w:t>
      </w:r>
      <w:r>
        <w:t xml:space="preserve">bject referenced in an argument or attribute of another </w:t>
      </w:r>
      <w:r w:rsidR="00A83547">
        <w:t>o</w:t>
      </w:r>
      <w:r>
        <w:t>bject</w:t>
      </w:r>
    </w:p>
    <w:p w14:paraId="481BCE84" w14:textId="72A0ACBA" w:rsidR="00D35C24" w:rsidRDefault="00D35C24" w:rsidP="00353565">
      <w:pPr>
        <w:numPr>
          <w:ilvl w:val="0"/>
          <w:numId w:val="40"/>
        </w:numPr>
        <w:spacing w:before="120" w:line="0" w:lineRule="atLeast"/>
      </w:pPr>
      <w:r>
        <w:t>A</w:t>
      </w:r>
      <w:r w:rsidR="00E67337">
        <w:t xml:space="preserve"> ch</w:t>
      </w:r>
      <w:r>
        <w:t xml:space="preserve">ild </w:t>
      </w:r>
      <w:r w:rsidR="00A83547">
        <w:t>o</w:t>
      </w:r>
      <w:r>
        <w:t xml:space="preserve">bject of another </w:t>
      </w:r>
      <w:r w:rsidR="00A83547">
        <w:t>o</w:t>
      </w:r>
      <w:r>
        <w:t>bject by</w:t>
      </w:r>
      <w:r w:rsidR="00E67337">
        <w:t xml:space="preserve"> na</w:t>
      </w:r>
      <w:r>
        <w:t>me</w:t>
      </w:r>
    </w:p>
    <w:p w14:paraId="6DCE86C6" w14:textId="79DF53AD" w:rsidR="00D35C24" w:rsidRDefault="00D35C24" w:rsidP="00353565">
      <w:pPr>
        <w:numPr>
          <w:ilvl w:val="0"/>
          <w:numId w:val="40"/>
        </w:numPr>
        <w:spacing w:before="120" w:line="0" w:lineRule="atLeast"/>
      </w:pPr>
      <w:r>
        <w:t>A</w:t>
      </w:r>
      <w:r w:rsidR="00E67337">
        <w:t xml:space="preserve"> si</w:t>
      </w:r>
      <w:r>
        <w:t xml:space="preserve">bling </w:t>
      </w:r>
      <w:r w:rsidR="00A83547">
        <w:t>o</w:t>
      </w:r>
      <w:r>
        <w:t>bject (another child of the parent [source] object) by</w:t>
      </w:r>
      <w:r w:rsidR="00E67337">
        <w:t xml:space="preserve"> na</w:t>
      </w:r>
      <w:r>
        <w:t>me</w:t>
      </w:r>
    </w:p>
    <w:p w14:paraId="27155E8E" w14:textId="1450E8EF" w:rsidR="00D35C24" w:rsidRDefault="00D35C24" w:rsidP="00D35C24">
      <w:r>
        <w:t>Note that</w:t>
      </w:r>
      <w:r w:rsidR="00E67337">
        <w:t xml:space="preserve"> ch</w:t>
      </w:r>
      <w:r>
        <w:t>ild and</w:t>
      </w:r>
      <w:r w:rsidR="00E67337">
        <w:t xml:space="preserve"> si</w:t>
      </w:r>
      <w:r>
        <w:t xml:space="preserve">bling relationships apply only to </w:t>
      </w:r>
      <w:r w:rsidRPr="00FE0619">
        <w:rPr>
          <w:rStyle w:val="Term"/>
        </w:rPr>
        <w:t>planning events</w:t>
      </w:r>
      <w:r>
        <w:t xml:space="preserve"> and </w:t>
      </w:r>
      <w:r w:rsidRPr="00FE0619">
        <w:rPr>
          <w:rStyle w:val="Term"/>
        </w:rPr>
        <w:t>planning activities</w:t>
      </w:r>
      <w:r>
        <w:t>.</w:t>
      </w:r>
    </w:p>
    <w:p w14:paraId="79D9348A" w14:textId="58FAB4F2" w:rsidR="00D35C24" w:rsidRDefault="00D35C24" w:rsidP="00D35C24">
      <w:r>
        <w:t>Note that</w:t>
      </w:r>
      <w:r w:rsidR="00E67337">
        <w:t xml:space="preserve"> na</w:t>
      </w:r>
      <w:r>
        <w:t>me identifies a</w:t>
      </w:r>
      <w:r w:rsidR="00E67337">
        <w:t xml:space="preserve"> pl</w:t>
      </w:r>
      <w:r>
        <w:t>anning</w:t>
      </w:r>
      <w:r w:rsidR="00E67337">
        <w:t xml:space="preserve"> </w:t>
      </w:r>
      <w:r w:rsidR="00E67337" w:rsidRPr="00B02214">
        <w:rPr>
          <w:rStyle w:val="Term"/>
        </w:rPr>
        <w:t>re</w:t>
      </w:r>
      <w:r w:rsidRPr="00B02214">
        <w:rPr>
          <w:rStyle w:val="Term"/>
        </w:rPr>
        <w:t>source</w:t>
      </w:r>
      <w:r>
        <w:t xml:space="preserve"> explicitly, but only the</w:t>
      </w:r>
      <w:r w:rsidR="00E67337">
        <w:t xml:space="preserve"> de</w:t>
      </w:r>
      <w:r>
        <w:t>finition class of</w:t>
      </w:r>
      <w:r w:rsidR="00E67337">
        <w:t xml:space="preserve"> </w:t>
      </w:r>
      <w:r w:rsidR="00E67337" w:rsidRPr="00B02214">
        <w:rPr>
          <w:rStyle w:val="Term"/>
        </w:rPr>
        <w:t>pl</w:t>
      </w:r>
      <w:r w:rsidRPr="00B02214">
        <w:rPr>
          <w:rStyle w:val="Term"/>
        </w:rPr>
        <w:t>anning</w:t>
      </w:r>
      <w:r w:rsidR="00E67337" w:rsidRPr="00B02214">
        <w:rPr>
          <w:rStyle w:val="Term"/>
        </w:rPr>
        <w:t xml:space="preserve"> ac</w:t>
      </w:r>
      <w:r w:rsidRPr="00B02214">
        <w:rPr>
          <w:rStyle w:val="Term"/>
        </w:rPr>
        <w:t>tivities</w:t>
      </w:r>
      <w:r>
        <w:t xml:space="preserve"> and</w:t>
      </w:r>
      <w:r w:rsidR="00E67337">
        <w:t xml:space="preserve"> </w:t>
      </w:r>
      <w:r w:rsidR="00E67337" w:rsidRPr="00B02214">
        <w:rPr>
          <w:rStyle w:val="Term"/>
        </w:rPr>
        <w:t>pl</w:t>
      </w:r>
      <w:r w:rsidRPr="00B02214">
        <w:rPr>
          <w:rStyle w:val="Term"/>
        </w:rPr>
        <w:t>anning</w:t>
      </w:r>
      <w:r w:rsidR="00E67337" w:rsidRPr="00B02214">
        <w:rPr>
          <w:rStyle w:val="Term"/>
        </w:rPr>
        <w:t xml:space="preserve"> ev</w:t>
      </w:r>
      <w:r w:rsidRPr="00B02214">
        <w:rPr>
          <w:rStyle w:val="Term"/>
        </w:rPr>
        <w:t>ents</w:t>
      </w:r>
      <w:r>
        <w:t xml:space="preserve">.  These references must be resolvable at run time to a specific </w:t>
      </w:r>
      <w:r w:rsidR="00B02214" w:rsidRPr="00B02214">
        <w:rPr>
          <w:rStyle w:val="Term"/>
        </w:rPr>
        <w:t>i</w:t>
      </w:r>
      <w:r w:rsidRPr="00B02214">
        <w:rPr>
          <w:rStyle w:val="Term"/>
        </w:rPr>
        <w:t>nstance</w:t>
      </w:r>
      <w:r>
        <w:t>, based on context.</w:t>
      </w:r>
    </w:p>
    <w:p w14:paraId="1CC192DD" w14:textId="77777777" w:rsidR="00D35C24" w:rsidRDefault="00D35C24" w:rsidP="00183C67">
      <w:pPr>
        <w:pStyle w:val="Heading4"/>
      </w:pPr>
      <w:r>
        <w:lastRenderedPageBreak/>
        <w:t>Time and Duration Expressions</w:t>
      </w:r>
    </w:p>
    <w:p w14:paraId="492BDE29" w14:textId="053BA41A" w:rsidR="00D35C24" w:rsidRDefault="00D35C24" w:rsidP="00D35C24">
      <w:r>
        <w:t>The syntax for Time (T) and Duration (D) expressions must support the following constructs, which may include a</w:t>
      </w:r>
      <w:r w:rsidR="00B02214">
        <w:t xml:space="preserve"> nu</w:t>
      </w:r>
      <w:r>
        <w:t>meric (N) value or reference:</w:t>
      </w:r>
    </w:p>
    <w:p w14:paraId="32F69560" w14:textId="1EDDDECD" w:rsidR="00D35C24" w:rsidRDefault="00D35C24" w:rsidP="00004EA9">
      <w:pPr>
        <w:spacing w:line="0" w:lineRule="atLeast"/>
        <w:ind w:left="1701" w:hanging="1701"/>
      </w:pPr>
      <w:r>
        <w:t>T = T</w:t>
      </w:r>
      <w:r w:rsidR="00C50078" w:rsidRPr="007734D1">
        <w:rPr>
          <w:vertAlign w:val="subscript"/>
        </w:rPr>
        <w:t>a</w:t>
      </w:r>
      <w:r>
        <w:t>±D</w:t>
      </w:r>
      <w:r>
        <w:tab/>
        <w:t>add or subtract a Duration to/from a Time to give another Time.</w:t>
      </w:r>
    </w:p>
    <w:p w14:paraId="38CD4C7B" w14:textId="77777777" w:rsidR="00D35C24" w:rsidRDefault="00D35C24" w:rsidP="00004EA9">
      <w:pPr>
        <w:spacing w:line="0" w:lineRule="atLeast"/>
        <w:ind w:left="1701" w:hanging="1701"/>
      </w:pPr>
      <w:r>
        <w:t>D = T</w:t>
      </w:r>
      <w:r w:rsidRPr="007734D1">
        <w:rPr>
          <w:vertAlign w:val="subscript"/>
        </w:rPr>
        <w:t>a</w:t>
      </w:r>
      <w:r>
        <w:t>-T</w:t>
      </w:r>
      <w:r w:rsidRPr="007734D1">
        <w:rPr>
          <w:vertAlign w:val="subscript"/>
        </w:rPr>
        <w:t>b</w:t>
      </w:r>
      <w:r>
        <w:tab/>
        <w:t>subtract two Times to give a Duration</w:t>
      </w:r>
    </w:p>
    <w:p w14:paraId="36FBE4E6" w14:textId="77777777" w:rsidR="00D35C24" w:rsidRDefault="00D35C24" w:rsidP="00004EA9">
      <w:pPr>
        <w:spacing w:line="0" w:lineRule="atLeast"/>
        <w:ind w:left="1701" w:hanging="1701"/>
      </w:pPr>
      <w:r>
        <w:t>D = D</w:t>
      </w:r>
      <w:r w:rsidRPr="007734D1">
        <w:rPr>
          <w:vertAlign w:val="subscript"/>
        </w:rPr>
        <w:t>a</w:t>
      </w:r>
      <w:r>
        <w:t>±D</w:t>
      </w:r>
      <w:r w:rsidRPr="007734D1">
        <w:rPr>
          <w:vertAlign w:val="subscript"/>
        </w:rPr>
        <w:t>b</w:t>
      </w:r>
      <w:r>
        <w:tab/>
        <w:t>add or subtract two Durations to give another Duration</w:t>
      </w:r>
    </w:p>
    <w:p w14:paraId="788919B4" w14:textId="1A413EF1" w:rsidR="00D35C24" w:rsidRDefault="00D35C24" w:rsidP="00004EA9">
      <w:pPr>
        <w:spacing w:line="0" w:lineRule="atLeast"/>
        <w:ind w:left="1701" w:hanging="1701"/>
      </w:pPr>
      <w:r>
        <w:t>D = D</w:t>
      </w:r>
      <w:r w:rsidR="00C50078" w:rsidRPr="007734D1">
        <w:rPr>
          <w:vertAlign w:val="subscript"/>
        </w:rPr>
        <w:t>a</w:t>
      </w:r>
      <w:r>
        <w:t>*/N</w:t>
      </w:r>
      <w:r>
        <w:tab/>
        <w:t>multiply or divide a Duration by a numeric factor to give another Duration.  Note this may substitute for a simple duration in the previous cases, for example T = T</w:t>
      </w:r>
      <w:r w:rsidR="00C50078" w:rsidRPr="007734D1">
        <w:rPr>
          <w:vertAlign w:val="subscript"/>
        </w:rPr>
        <w:t>a</w:t>
      </w:r>
      <w:r>
        <w:t>±D*/N.</w:t>
      </w:r>
    </w:p>
    <w:p w14:paraId="3EABF98A" w14:textId="77777777" w:rsidR="00D35C24" w:rsidRPr="006B566B" w:rsidRDefault="00D35C24" w:rsidP="00D35C24">
      <w:pPr>
        <w:spacing w:before="0"/>
      </w:pPr>
    </w:p>
    <w:p w14:paraId="6690F361" w14:textId="77777777" w:rsidR="00D35C24" w:rsidRDefault="00D35C24" w:rsidP="00004EA9">
      <w:pPr>
        <w:pStyle w:val="Heading3"/>
        <w:keepLines w:val="0"/>
        <w:pageBreakBefore/>
        <w:pBdr>
          <w:top w:val="single" w:sz="4" w:space="1" w:color="FFFFFF"/>
          <w:left w:val="single" w:sz="4" w:space="0" w:color="FFFFFF"/>
          <w:bottom w:val="single" w:sz="4" w:space="1" w:color="FFFFFF"/>
          <w:right w:val="single" w:sz="4" w:space="0" w:color="FFFFFF"/>
        </w:pBdr>
      </w:pPr>
      <w:bookmarkStart w:id="214" w:name="_Ref21357983"/>
      <w:bookmarkStart w:id="215" w:name="_Toc52218260"/>
      <w:bookmarkStart w:id="216" w:name="_Toc140093810"/>
      <w:r>
        <w:lastRenderedPageBreak/>
        <w:t>Additional MPS Data Types</w:t>
      </w:r>
      <w:bookmarkEnd w:id="214"/>
      <w:bookmarkEnd w:id="215"/>
      <w:bookmarkEnd w:id="216"/>
    </w:p>
    <w:p w14:paraId="61D5BEAE" w14:textId="1D41906C" w:rsidR="00D35C24" w:rsidRDefault="001A79C8" w:rsidP="001A79C8">
      <w:pPr>
        <w:jc w:val="center"/>
      </w:pPr>
      <w:r w:rsidRPr="001A79C8">
        <w:t xml:space="preserve"> </w:t>
      </w:r>
      <w:r w:rsidR="00C85BAD" w:rsidRPr="00C85BAD">
        <w:rPr>
          <w:noProof/>
        </w:rPr>
        <w:drawing>
          <wp:inline distT="0" distB="0" distL="0" distR="0" wp14:anchorId="7626CD0B" wp14:editId="19375090">
            <wp:extent cx="4381500" cy="2095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81500" cy="2095500"/>
                    </a:xfrm>
                    <a:prstGeom prst="rect">
                      <a:avLst/>
                    </a:prstGeom>
                    <a:noFill/>
                    <a:ln>
                      <a:noFill/>
                    </a:ln>
                  </pic:spPr>
                </pic:pic>
              </a:graphicData>
            </a:graphic>
          </wp:inline>
        </w:drawing>
      </w:r>
    </w:p>
    <w:p w14:paraId="60010F5F" w14:textId="329E2443" w:rsidR="00D35C24" w:rsidRDefault="00D35C24" w:rsidP="00D35C24">
      <w:pPr>
        <w:pStyle w:val="Caption"/>
        <w:keepNext w:val="0"/>
      </w:pPr>
      <w:bookmarkStart w:id="217" w:name="_Toc140093378"/>
      <w:r>
        <w:t xml:space="preserve">Figure </w:t>
      </w:r>
      <w:r w:rsidR="00A23CA0">
        <w:fldChar w:fldCharType="begin"/>
      </w:r>
      <w:r w:rsidR="00A23CA0">
        <w:instrText xml:space="preserve"> SEQ Figure \* ARABIC </w:instrText>
      </w:r>
      <w:r w:rsidR="00A23CA0">
        <w:fldChar w:fldCharType="separate"/>
      </w:r>
      <w:r w:rsidR="00182691">
        <w:rPr>
          <w:noProof/>
        </w:rPr>
        <w:t>35</w:t>
      </w:r>
      <w:r w:rsidR="00A23CA0">
        <w:rPr>
          <w:noProof/>
        </w:rPr>
        <w:fldChar w:fldCharType="end"/>
      </w:r>
      <w:r>
        <w:t>: MPS Additional Data Types</w:t>
      </w:r>
      <w:bookmarkEnd w:id="217"/>
    </w:p>
    <w:p w14:paraId="23B79A83" w14:textId="7BC8BEC5" w:rsidR="00D35C24" w:rsidRDefault="00D35C24" w:rsidP="00D35C24">
      <w:r>
        <w:t>These correspond to structures used repeatedly within the MPS</w:t>
      </w:r>
      <w:r w:rsidR="00B02214">
        <w:t xml:space="preserve"> in</w:t>
      </w:r>
      <w:r>
        <w:t>formation</w:t>
      </w:r>
      <w:r w:rsidR="00B02214">
        <w:t xml:space="preserve"> mo</w:t>
      </w:r>
      <w:r>
        <w:t>del.</w:t>
      </w:r>
    </w:p>
    <w:p w14:paraId="55AF55C0" w14:textId="77777777" w:rsidR="00D35C24" w:rsidRDefault="00D35C24" w:rsidP="00D35C24">
      <w:pPr>
        <w:pStyle w:val="HeadingNoNumber"/>
      </w:pPr>
      <w:r>
        <w:t>Slider</w:t>
      </w:r>
    </w:p>
    <w:p w14:paraId="42798F80" w14:textId="77777777" w:rsidR="00D35C24" w:rsidRDefault="00D35C24" w:rsidP="00D35C24">
      <w:r>
        <w:t xml:space="preserve">Used to indicate a relative position with respect to an MPS object, such as a </w:t>
      </w:r>
      <w:r w:rsidRPr="002402DC">
        <w:rPr>
          <w:rStyle w:val="Term"/>
        </w:rPr>
        <w:t>planning activity</w:t>
      </w:r>
      <w:r>
        <w:t xml:space="preserve"> where 0 represents the start and 1 the end of the activity.  The slider is a real number that can represent any point between these two extremes.</w:t>
      </w:r>
    </w:p>
    <w:p w14:paraId="4C82F8CB"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Slider E1"/>
      </w:tblPr>
      <w:tblGrid>
        <w:gridCol w:w="1667"/>
        <w:gridCol w:w="2976"/>
        <w:gridCol w:w="992"/>
        <w:gridCol w:w="1843"/>
        <w:gridCol w:w="709"/>
        <w:gridCol w:w="992"/>
      </w:tblGrid>
      <w:tr w:rsidR="00D35C24" w14:paraId="1CF0170D"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78F4EAC"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FCA0EE7"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Slider</w:t>
            </w:r>
          </w:p>
        </w:tc>
        <w:tc>
          <w:tcPr>
            <w:tcW w:w="992" w:type="dxa"/>
            <w:shd w:val="clear" w:color="auto" w:fill="662382"/>
          </w:tcPr>
          <w:p w14:paraId="75AA7567"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766E72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31BFA5CE"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0489E5D" w14:textId="306E4BBE"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18</w:t>
            </w:r>
            <w:r>
              <w:rPr>
                <w:noProof/>
              </w:rPr>
              <w:fldChar w:fldCharType="end"/>
            </w:r>
          </w:p>
        </w:tc>
      </w:tr>
    </w:tbl>
    <w:p w14:paraId="41B10937"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31837C36"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FBB655D" w14:textId="77777777" w:rsidR="00D35C24" w:rsidRDefault="00D35C24" w:rsidP="00D35C24">
            <w:pPr>
              <w:pStyle w:val="TableCell"/>
            </w:pPr>
            <w:r>
              <w:t>Attribute</w:t>
            </w:r>
          </w:p>
        </w:tc>
        <w:tc>
          <w:tcPr>
            <w:tcW w:w="1984" w:type="dxa"/>
          </w:tcPr>
          <w:p w14:paraId="132C6739"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9809F4B"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466BD2D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01E70E0"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C40E6C1" w14:textId="77777777" w:rsidR="00D35C24" w:rsidRDefault="00D35C24" w:rsidP="00D35C24">
            <w:pPr>
              <w:pStyle w:val="TableCell"/>
            </w:pPr>
            <w:r>
              <w:t>position</w:t>
            </w:r>
          </w:p>
        </w:tc>
        <w:tc>
          <w:tcPr>
            <w:tcW w:w="1984" w:type="dxa"/>
          </w:tcPr>
          <w:p w14:paraId="00E14A5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MAL::Float</w:t>
            </w:r>
          </w:p>
        </w:tc>
        <w:tc>
          <w:tcPr>
            <w:tcW w:w="992" w:type="dxa"/>
          </w:tcPr>
          <w:p w14:paraId="5DEE99D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591A97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Relative point between the start and end of an MPS object, where 0 represents the start and 1 represents the end.</w:t>
            </w:r>
          </w:p>
        </w:tc>
      </w:tr>
    </w:tbl>
    <w:p w14:paraId="0ADD21E3" w14:textId="5F4B955C" w:rsidR="00D35C24" w:rsidRDefault="00D35C24" w:rsidP="00D35C24">
      <w:pPr>
        <w:spacing w:before="120" w:line="0" w:lineRule="atLeast"/>
      </w:pPr>
      <w:r>
        <w:t xml:space="preserve">A </w:t>
      </w:r>
      <w:r w:rsidRPr="00730ECB">
        <w:rPr>
          <w:rStyle w:val="Term"/>
        </w:rPr>
        <w:t>slider</w:t>
      </w:r>
      <w:r>
        <w:t xml:space="preserve"> </w:t>
      </w:r>
      <w:r w:rsidRPr="00730ECB">
        <w:rPr>
          <w:b/>
        </w:rPr>
        <w:t>s</w:t>
      </w:r>
      <w:r>
        <w:t xml:space="preserve"> is a floating point value.  It converts the </w:t>
      </w:r>
      <w:r w:rsidRPr="00B02214">
        <w:t>startTime</w:t>
      </w:r>
      <w:r>
        <w:t xml:space="preserve"> and </w:t>
      </w:r>
      <w:r w:rsidRPr="00B02214">
        <w:t>endTime</w:t>
      </w:r>
      <w:r>
        <w:t xml:space="preserve"> of an </w:t>
      </w:r>
      <w:r w:rsidRPr="00B02214">
        <w:t>ActivityInstance</w:t>
      </w:r>
      <w:r>
        <w:t xml:space="preserve"> into a </w:t>
      </w:r>
      <w:r w:rsidRPr="00B02214">
        <w:t>referenceTime</w:t>
      </w:r>
      <w:r>
        <w:t>:</w:t>
      </w:r>
    </w:p>
    <w:p w14:paraId="6069B324" w14:textId="77777777" w:rsidR="00D35C24" w:rsidRDefault="00D35C24" w:rsidP="00D35C24">
      <w:pPr>
        <w:spacing w:before="120" w:line="0" w:lineRule="atLeast"/>
        <w:ind w:left="567"/>
      </w:pPr>
      <w:r w:rsidRPr="00730ECB">
        <w:rPr>
          <w:i/>
        </w:rPr>
        <w:t>referenceTime</w:t>
      </w:r>
      <w:r>
        <w:t xml:space="preserve"> = </w:t>
      </w:r>
      <w:r w:rsidRPr="00730ECB">
        <w:rPr>
          <w:i/>
        </w:rPr>
        <w:t>startTime</w:t>
      </w:r>
      <w:r>
        <w:t xml:space="preserve"> + </w:t>
      </w:r>
      <w:r w:rsidRPr="00730ECB">
        <w:rPr>
          <w:b/>
        </w:rPr>
        <w:t>s</w:t>
      </w:r>
      <w:r>
        <w:rPr>
          <w:b/>
        </w:rPr>
        <w:t xml:space="preserve"> </w:t>
      </w:r>
      <w:r>
        <w:t>* (</w:t>
      </w:r>
      <w:r w:rsidRPr="00730ECB">
        <w:rPr>
          <w:i/>
        </w:rPr>
        <w:t>endTime</w:t>
      </w:r>
      <w:r>
        <w:t xml:space="preserve"> - </w:t>
      </w:r>
      <w:r w:rsidRPr="00730ECB">
        <w:rPr>
          <w:i/>
        </w:rPr>
        <w:t>startTime</w:t>
      </w:r>
      <w:r>
        <w:t>)</w:t>
      </w:r>
    </w:p>
    <w:p w14:paraId="520A5653" w14:textId="32888D6D" w:rsidR="00D35C24" w:rsidRDefault="00D35C24" w:rsidP="00D35C24">
      <w:pPr>
        <w:spacing w:before="120" w:line="0" w:lineRule="atLeast"/>
      </w:pPr>
      <w:r>
        <w:t xml:space="preserve">Sliders are often associated with an </w:t>
      </w:r>
      <w:r w:rsidRPr="00C93DD5">
        <w:t>offset</w:t>
      </w:r>
      <w:r>
        <w:t xml:space="preserve">.  An offset </w:t>
      </w:r>
      <w:r w:rsidRPr="00730ECB">
        <w:rPr>
          <w:b/>
        </w:rPr>
        <w:t>o</w:t>
      </w:r>
      <w:r>
        <w:t xml:space="preserve"> is a </w:t>
      </w:r>
      <w:r w:rsidR="00B02214">
        <w:t>D</w:t>
      </w:r>
      <w:r>
        <w:t xml:space="preserve">uration.  It converts a </w:t>
      </w:r>
      <w:r w:rsidRPr="00C93DD5">
        <w:t>referenceTime into an applicableTime</w:t>
      </w:r>
      <w:r>
        <w:t>:</w:t>
      </w:r>
    </w:p>
    <w:p w14:paraId="719E9DB8" w14:textId="77777777" w:rsidR="00D35C24" w:rsidRPr="00730ECB" w:rsidRDefault="00D35C24" w:rsidP="00D35C24">
      <w:pPr>
        <w:spacing w:before="120" w:line="0" w:lineRule="atLeast"/>
        <w:ind w:left="567"/>
      </w:pPr>
      <w:r w:rsidRPr="00730ECB">
        <w:rPr>
          <w:i/>
        </w:rPr>
        <w:t>applicableTime</w:t>
      </w:r>
      <w:r>
        <w:t xml:space="preserve"> = </w:t>
      </w:r>
      <w:r w:rsidRPr="00730ECB">
        <w:rPr>
          <w:i/>
        </w:rPr>
        <w:t>referenceTime</w:t>
      </w:r>
      <w:r>
        <w:t xml:space="preserve"> + </w:t>
      </w:r>
      <w:r w:rsidRPr="00730ECB">
        <w:rPr>
          <w:b/>
        </w:rPr>
        <w:t>o</w:t>
      </w:r>
    </w:p>
    <w:p w14:paraId="6D158770" w14:textId="77777777" w:rsidR="00D35C24" w:rsidRDefault="00D35C24" w:rsidP="00D35C24">
      <w:pPr>
        <w:pStyle w:val="HeadingNoNumber"/>
        <w:pageBreakBefore/>
      </w:pPr>
      <w:r>
        <w:lastRenderedPageBreak/>
        <w:t>StateDef</w:t>
      </w:r>
      <w:r>
        <w:tab/>
      </w:r>
    </w:p>
    <w:p w14:paraId="6DF9CD98" w14:textId="4E7BB5A4" w:rsidR="00D35C24" w:rsidRDefault="00D35C24" w:rsidP="00D35C24">
      <w:r>
        <w:t>Status values may be represented as enumerated Integers, but the enumeration is not defined by the standard, but in the context of</w:t>
      </w:r>
      <w:r w:rsidR="00B02214">
        <w:t xml:space="preserve"> pl</w:t>
      </w:r>
      <w:r>
        <w:t>anning</w:t>
      </w:r>
      <w:r w:rsidR="00B02214">
        <w:t xml:space="preserve"> co</w:t>
      </w:r>
      <w:r>
        <w:t>nfiguration data.  StateDefs hold the definitions of the text labels associated with specific status values.</w:t>
      </w:r>
    </w:p>
    <w:p w14:paraId="23512E71"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StateDef E1"/>
      </w:tblPr>
      <w:tblGrid>
        <w:gridCol w:w="1667"/>
        <w:gridCol w:w="2976"/>
        <w:gridCol w:w="992"/>
        <w:gridCol w:w="1843"/>
        <w:gridCol w:w="709"/>
        <w:gridCol w:w="992"/>
      </w:tblGrid>
      <w:tr w:rsidR="00D35C24" w14:paraId="7FD7E7E6"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C6F6004" w14:textId="77777777" w:rsidR="00D35C24" w:rsidRPr="00404E36" w:rsidRDefault="00D35C24" w:rsidP="00D35C24">
            <w:pPr>
              <w:pStyle w:val="TableCell"/>
              <w:keepNext/>
              <w:rPr>
                <w:color w:val="FFFFFF" w:themeColor="background1"/>
              </w:rPr>
            </w:pPr>
            <w:r w:rsidRPr="00404E36">
              <w:rPr>
                <w:color w:val="FFFFFF" w:themeColor="background1"/>
              </w:rPr>
              <w:t>Name</w:t>
            </w:r>
          </w:p>
        </w:tc>
        <w:tc>
          <w:tcPr>
            <w:tcW w:w="2976" w:type="dxa"/>
          </w:tcPr>
          <w:p w14:paraId="57C377C8" w14:textId="77777777" w:rsidR="00D35C24" w:rsidRPr="00404E36" w:rsidRDefault="00D35C24" w:rsidP="00D35C24">
            <w:pPr>
              <w:pStyle w:val="TableCell"/>
              <w:keepNext/>
              <w:cnfStyle w:val="000000000000" w:firstRow="0" w:lastRow="0" w:firstColumn="0" w:lastColumn="0" w:oddVBand="0" w:evenVBand="0" w:oddHBand="0" w:evenHBand="0" w:firstRowFirstColumn="0" w:firstRowLastColumn="0" w:lastRowFirstColumn="0" w:lastRowLastColumn="0"/>
              <w:rPr>
                <w:b/>
              </w:rPr>
            </w:pPr>
            <w:r>
              <w:rPr>
                <w:b/>
              </w:rPr>
              <w:t>StateDef</w:t>
            </w:r>
          </w:p>
        </w:tc>
        <w:tc>
          <w:tcPr>
            <w:tcW w:w="992" w:type="dxa"/>
            <w:shd w:val="clear" w:color="auto" w:fill="662382"/>
          </w:tcPr>
          <w:p w14:paraId="00D71717" w14:textId="77777777" w:rsidR="00D35C24" w:rsidRPr="00404E36" w:rsidRDefault="00D35C24" w:rsidP="00D35C24">
            <w:pPr>
              <w:pStyle w:val="TableCell"/>
              <w:keepNext/>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69D8241" w14:textId="77777777" w:rsidR="00D35C24" w:rsidRPr="00404E36" w:rsidRDefault="00D35C24" w:rsidP="00D35C24">
            <w:pPr>
              <w:pStyle w:val="TableCell"/>
              <w:keepNext/>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739ADA98" w14:textId="77777777" w:rsidR="00D35C24" w:rsidRPr="006A2A59" w:rsidRDefault="00D35C24" w:rsidP="00D35C24">
            <w:pPr>
              <w:pStyle w:val="TableCell"/>
              <w:keepNext/>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6C0DC80" w14:textId="00BCC658" w:rsidR="00D35C24" w:rsidRPr="00121F50" w:rsidRDefault="00A23CA0" w:rsidP="00D35C24">
            <w:pPr>
              <w:pStyle w:val="TableCell"/>
              <w:keepNext/>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19</w:t>
            </w:r>
            <w:r>
              <w:rPr>
                <w:noProof/>
              </w:rPr>
              <w:fldChar w:fldCharType="end"/>
            </w:r>
          </w:p>
        </w:tc>
      </w:tr>
    </w:tbl>
    <w:p w14:paraId="18E854C0" w14:textId="77777777" w:rsidR="00D35C24" w:rsidRPr="00404E36" w:rsidRDefault="00D35C24" w:rsidP="00072E57">
      <w:pPr>
        <w:keepNext/>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142EFB1B"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407F656" w14:textId="77777777" w:rsidR="00D35C24" w:rsidRDefault="00D35C24" w:rsidP="00D35C24">
            <w:pPr>
              <w:pStyle w:val="TableCell"/>
              <w:keepNext/>
            </w:pPr>
            <w:r>
              <w:t>Attribute</w:t>
            </w:r>
          </w:p>
        </w:tc>
        <w:tc>
          <w:tcPr>
            <w:tcW w:w="1984" w:type="dxa"/>
          </w:tcPr>
          <w:p w14:paraId="6081F7A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5062378"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078BAB15"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85FEE42"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6963F04E" w14:textId="77777777" w:rsidR="00D35C24" w:rsidRDefault="00D35C24" w:rsidP="00D35C24">
            <w:pPr>
              <w:pStyle w:val="TableCell"/>
            </w:pPr>
            <w:r>
              <w:t>value</w:t>
            </w:r>
          </w:p>
        </w:tc>
        <w:tc>
          <w:tcPr>
            <w:tcW w:w="1984" w:type="dxa"/>
          </w:tcPr>
          <w:p w14:paraId="3A06D4B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MAL::Integer</w:t>
            </w:r>
          </w:p>
        </w:tc>
        <w:tc>
          <w:tcPr>
            <w:tcW w:w="992" w:type="dxa"/>
          </w:tcPr>
          <w:p w14:paraId="331AB43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281608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Enumerated value of the Status</w:t>
            </w:r>
          </w:p>
        </w:tc>
      </w:tr>
      <w:tr w:rsidR="00D35C24" w14:paraId="76769727"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7344390F" w14:textId="77777777" w:rsidR="00D35C24" w:rsidRDefault="00D35C24" w:rsidP="00D35C24">
            <w:pPr>
              <w:pStyle w:val="TableCell"/>
            </w:pPr>
            <w:r>
              <w:t>state</w:t>
            </w:r>
          </w:p>
        </w:tc>
        <w:tc>
          <w:tcPr>
            <w:tcW w:w="1984" w:type="dxa"/>
          </w:tcPr>
          <w:p w14:paraId="1B4DE18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15D27D5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71E74E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Text label associated with the enumerated value.</w:t>
            </w:r>
          </w:p>
        </w:tc>
      </w:tr>
    </w:tbl>
    <w:p w14:paraId="3E91B4F2" w14:textId="77777777" w:rsidR="00D35C24" w:rsidRDefault="00D35C24" w:rsidP="00D35C24">
      <w:pPr>
        <w:pStyle w:val="HeadingNoNumber"/>
      </w:pPr>
      <w:r>
        <w:t>TimeWindow</w:t>
      </w:r>
      <w:r>
        <w:tab/>
      </w:r>
    </w:p>
    <w:p w14:paraId="76D77277" w14:textId="528EFBFC" w:rsidR="00D35C24" w:rsidRDefault="00D35C24" w:rsidP="00D35C24">
      <w:r>
        <w:t>Represents a specific period of time, specified as two Expressions of type Time defining the</w:t>
      </w:r>
      <w:r w:rsidR="00B02214">
        <w:t xml:space="preserve"> st</w:t>
      </w:r>
      <w:r>
        <w:t>art and</w:t>
      </w:r>
      <w:r w:rsidR="00B02214">
        <w:t xml:space="preserve"> en</w:t>
      </w:r>
      <w:r>
        <w:t>d of the TimeWindow.</w:t>
      </w:r>
    </w:p>
    <w:p w14:paraId="424F352B"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TimeWindow E1"/>
      </w:tblPr>
      <w:tblGrid>
        <w:gridCol w:w="1667"/>
        <w:gridCol w:w="2976"/>
        <w:gridCol w:w="992"/>
        <w:gridCol w:w="1843"/>
        <w:gridCol w:w="709"/>
        <w:gridCol w:w="992"/>
      </w:tblGrid>
      <w:tr w:rsidR="00D35C24" w14:paraId="158B4719"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3B788DC"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630A62B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TimeWindow</w:t>
            </w:r>
          </w:p>
        </w:tc>
        <w:tc>
          <w:tcPr>
            <w:tcW w:w="992" w:type="dxa"/>
            <w:shd w:val="clear" w:color="auto" w:fill="662382"/>
          </w:tcPr>
          <w:p w14:paraId="207B18EC"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D77DFEA"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6AD5E71A"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B0FBB25" w14:textId="79B37C07"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20</w:t>
            </w:r>
            <w:r>
              <w:rPr>
                <w:noProof/>
              </w:rPr>
              <w:fldChar w:fldCharType="end"/>
            </w:r>
          </w:p>
        </w:tc>
      </w:tr>
    </w:tbl>
    <w:p w14:paraId="1B333698"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060CA819"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6C214A7" w14:textId="77777777" w:rsidR="00D35C24" w:rsidRDefault="00D35C24" w:rsidP="00D35C24">
            <w:pPr>
              <w:pStyle w:val="TableCell"/>
            </w:pPr>
            <w:r>
              <w:t>Attribute</w:t>
            </w:r>
          </w:p>
        </w:tc>
        <w:tc>
          <w:tcPr>
            <w:tcW w:w="1984" w:type="dxa"/>
          </w:tcPr>
          <w:p w14:paraId="2E9EFD5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469048A"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6BDFDC20"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6F7C94A"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2E996CEC" w14:textId="77777777" w:rsidR="00D35C24" w:rsidRDefault="00D35C24" w:rsidP="00D35C24">
            <w:pPr>
              <w:pStyle w:val="TableCell"/>
            </w:pPr>
            <w:r>
              <w:t>start</w:t>
            </w:r>
          </w:p>
        </w:tc>
        <w:tc>
          <w:tcPr>
            <w:tcW w:w="1984" w:type="dxa"/>
          </w:tcPr>
          <w:p w14:paraId="4EF46928" w14:textId="699E95D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C50078">
              <w:t xml:space="preserve"> &lt;MAL::Time&gt;</w:t>
            </w:r>
          </w:p>
        </w:tc>
        <w:tc>
          <w:tcPr>
            <w:tcW w:w="992" w:type="dxa"/>
          </w:tcPr>
          <w:p w14:paraId="1173120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688537E" w14:textId="2B26FADD"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Start time of the</w:t>
            </w:r>
            <w:r w:rsidR="00B02214">
              <w:t xml:space="preserve"> ti</w:t>
            </w:r>
            <w:r>
              <w:t>me</w:t>
            </w:r>
            <w:r w:rsidR="00B02214">
              <w:t xml:space="preserve"> wi</w:t>
            </w:r>
            <w:r>
              <w:t>ndow.</w:t>
            </w:r>
          </w:p>
        </w:tc>
      </w:tr>
      <w:tr w:rsidR="00D35C24" w14:paraId="17F5B5FA"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AF1DE6B" w14:textId="77777777" w:rsidR="00D35C24" w:rsidRDefault="00D35C24" w:rsidP="00D35C24">
            <w:pPr>
              <w:pStyle w:val="TableCell"/>
            </w:pPr>
            <w:r>
              <w:t>end</w:t>
            </w:r>
          </w:p>
        </w:tc>
        <w:tc>
          <w:tcPr>
            <w:tcW w:w="1984" w:type="dxa"/>
          </w:tcPr>
          <w:p w14:paraId="5790ABB3" w14:textId="03E8109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p>
          <w:p w14:paraId="0BEE941A" w14:textId="2DB70640" w:rsidR="00C50078" w:rsidRDefault="00C50078" w:rsidP="00D35C24">
            <w:pPr>
              <w:pStyle w:val="TableCell"/>
              <w:cnfStyle w:val="000000000000" w:firstRow="0" w:lastRow="0" w:firstColumn="0" w:lastColumn="0" w:oddVBand="0" w:evenVBand="0" w:oddHBand="0" w:evenHBand="0" w:firstRowFirstColumn="0" w:firstRowLastColumn="0" w:lastRowFirstColumn="0" w:lastRowLastColumn="0"/>
            </w:pPr>
            <w:r>
              <w:t>&lt;MAL::Time&gt;</w:t>
            </w:r>
          </w:p>
        </w:tc>
        <w:tc>
          <w:tcPr>
            <w:tcW w:w="992" w:type="dxa"/>
          </w:tcPr>
          <w:p w14:paraId="5AB46C2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6A52127" w14:textId="1646317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End time of the</w:t>
            </w:r>
            <w:r w:rsidR="00B02214">
              <w:t xml:space="preserve"> ti</w:t>
            </w:r>
            <w:r>
              <w:t>me</w:t>
            </w:r>
            <w:r w:rsidR="00B02214">
              <w:t xml:space="preserve"> wi</w:t>
            </w:r>
            <w:r>
              <w:t>ndow.</w:t>
            </w:r>
          </w:p>
        </w:tc>
      </w:tr>
    </w:tbl>
    <w:p w14:paraId="4853055F" w14:textId="77777777" w:rsidR="00D35C24" w:rsidRDefault="00D35C24" w:rsidP="00D35C24">
      <w:pPr>
        <w:pStyle w:val="HeadingNoNumber"/>
      </w:pPr>
      <w:r>
        <w:t>EventWindow</w:t>
      </w:r>
      <w:r>
        <w:tab/>
      </w:r>
    </w:p>
    <w:p w14:paraId="3401E747" w14:textId="77777777" w:rsidR="00D35C24" w:rsidRDefault="00D35C24" w:rsidP="00D35C24">
      <w:r>
        <w:t>Represents a specific period relative to two events that mark the start and end of the EventWindow.</w:t>
      </w:r>
    </w:p>
    <w:p w14:paraId="4812597F"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EventWindow E1"/>
      </w:tblPr>
      <w:tblGrid>
        <w:gridCol w:w="1667"/>
        <w:gridCol w:w="2976"/>
        <w:gridCol w:w="992"/>
        <w:gridCol w:w="1843"/>
        <w:gridCol w:w="709"/>
        <w:gridCol w:w="992"/>
      </w:tblGrid>
      <w:tr w:rsidR="00D35C24" w14:paraId="6EE27C7A"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03003AA7"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AD6C028"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EventWindow</w:t>
            </w:r>
          </w:p>
        </w:tc>
        <w:tc>
          <w:tcPr>
            <w:tcW w:w="992" w:type="dxa"/>
            <w:shd w:val="clear" w:color="auto" w:fill="662382"/>
          </w:tcPr>
          <w:p w14:paraId="5B968DC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9CB0F6C"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3E1B782D"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3EDE3D4D" w14:textId="1B4774C2"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21</w:t>
            </w:r>
            <w:r>
              <w:rPr>
                <w:noProof/>
              </w:rPr>
              <w:fldChar w:fldCharType="end"/>
            </w:r>
          </w:p>
        </w:tc>
      </w:tr>
    </w:tbl>
    <w:p w14:paraId="01CE356E"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69312351"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EE48005" w14:textId="77777777" w:rsidR="00D35C24" w:rsidRDefault="00D35C24" w:rsidP="00D35C24">
            <w:pPr>
              <w:pStyle w:val="TableCell"/>
            </w:pPr>
            <w:r>
              <w:t>Attribute</w:t>
            </w:r>
          </w:p>
        </w:tc>
        <w:tc>
          <w:tcPr>
            <w:tcW w:w="1984" w:type="dxa"/>
          </w:tcPr>
          <w:p w14:paraId="7F102F75"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AF9A513"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463E904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59E3DA4"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D24D77C" w14:textId="77777777" w:rsidR="00D35C24" w:rsidRDefault="00D35C24" w:rsidP="00D35C24">
            <w:pPr>
              <w:pStyle w:val="TableCell"/>
            </w:pPr>
            <w:r>
              <w:t>startEvent</w:t>
            </w:r>
          </w:p>
        </w:tc>
        <w:tc>
          <w:tcPr>
            <w:tcW w:w="1984" w:type="dxa"/>
          </w:tcPr>
          <w:p w14:paraId="296B6998" w14:textId="0521BF78" w:rsidR="00D35C24" w:rsidRPr="00AF0BC7"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AF0BC7">
              <w:t>Expression</w:t>
            </w:r>
            <w:r w:rsidR="00C50078">
              <w:t xml:space="preserve"> &lt;MAL::ObjectRef&gt;</w:t>
            </w:r>
            <w:r w:rsidR="00954777">
              <w:br/>
            </w:r>
          </w:p>
        </w:tc>
        <w:tc>
          <w:tcPr>
            <w:tcW w:w="992" w:type="dxa"/>
          </w:tcPr>
          <w:p w14:paraId="18BEB2E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B15D1C6" w14:textId="56963708" w:rsidR="003A458C" w:rsidRDefault="003A458C" w:rsidP="003A458C">
            <w:pPr>
              <w:pStyle w:val="TableCell"/>
              <w:cnfStyle w:val="000000000000" w:firstRow="0" w:lastRow="0" w:firstColumn="0" w:lastColumn="0" w:oddVBand="0" w:evenVBand="0" w:oddHBand="0" w:evenHBand="0" w:firstRowFirstColumn="0" w:firstRowLastColumn="0" w:lastRowFirstColumn="0" w:lastRowLastColumn="0"/>
            </w:pPr>
            <w:r>
              <w:t>Object Type: EventInstance.</w:t>
            </w:r>
          </w:p>
          <w:p w14:paraId="66E1203A" w14:textId="6F93905A"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start of the</w:t>
            </w:r>
            <w:r w:rsidR="00B02214">
              <w:t xml:space="preserve"> ev</w:t>
            </w:r>
            <w:r>
              <w:t>ent</w:t>
            </w:r>
            <w:r w:rsidR="00B02214">
              <w:t xml:space="preserve"> wi</w:t>
            </w:r>
            <w:r>
              <w:t>ndow is relative to the referenced</w:t>
            </w:r>
            <w:r w:rsidR="00B02214">
              <w:t xml:space="preserve"> st</w:t>
            </w:r>
            <w:r>
              <w:t>artEvent.</w:t>
            </w:r>
          </w:p>
        </w:tc>
      </w:tr>
      <w:tr w:rsidR="00D35C24" w14:paraId="22FA999F"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02AF9DFD" w14:textId="77777777" w:rsidR="00D35C24" w:rsidRDefault="00D35C24" w:rsidP="00D35C24">
            <w:pPr>
              <w:pStyle w:val="TableCell"/>
            </w:pPr>
            <w:r>
              <w:t>startOffset</w:t>
            </w:r>
          </w:p>
        </w:tc>
        <w:tc>
          <w:tcPr>
            <w:tcW w:w="1984" w:type="dxa"/>
          </w:tcPr>
          <w:p w14:paraId="264CAB7C" w14:textId="7ABB022E" w:rsidR="00D35C24" w:rsidRPr="00AF0BC7"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AF0BC7">
              <w:t>Expression</w:t>
            </w:r>
            <w:r w:rsidR="00C50078">
              <w:t xml:space="preserve"> &lt;MAL::Duration&gt;</w:t>
            </w:r>
          </w:p>
        </w:tc>
        <w:tc>
          <w:tcPr>
            <w:tcW w:w="992" w:type="dxa"/>
          </w:tcPr>
          <w:p w14:paraId="665B6CD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C6B7F2C" w14:textId="6579315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start of the</w:t>
            </w:r>
            <w:r w:rsidR="00B02214">
              <w:t xml:space="preserve"> ev</w:t>
            </w:r>
            <w:r>
              <w:t>ent</w:t>
            </w:r>
            <w:r w:rsidR="00B02214">
              <w:t xml:space="preserve"> wi</w:t>
            </w:r>
            <w:r>
              <w:t>ndow is offset by the defined time period from the</w:t>
            </w:r>
            <w:r w:rsidR="00B02214">
              <w:t xml:space="preserve"> st</w:t>
            </w:r>
            <w:r>
              <w:t>artEvent.</w:t>
            </w:r>
          </w:p>
        </w:tc>
      </w:tr>
      <w:tr w:rsidR="00D35C24" w14:paraId="1C0F86AF"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02E42C0D" w14:textId="77777777" w:rsidR="00D35C24" w:rsidRDefault="00D35C24" w:rsidP="00D35C24">
            <w:pPr>
              <w:pStyle w:val="TableCell"/>
            </w:pPr>
            <w:r>
              <w:t>endEvent</w:t>
            </w:r>
          </w:p>
        </w:tc>
        <w:tc>
          <w:tcPr>
            <w:tcW w:w="1984" w:type="dxa"/>
          </w:tcPr>
          <w:p w14:paraId="067AA68C" w14:textId="734FA9A0" w:rsidR="00954777" w:rsidRPr="00AF0BC7"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AF0BC7">
              <w:t>Expression</w:t>
            </w:r>
            <w:r w:rsidR="00C50078">
              <w:br/>
              <w:t>&lt;MAL::ObjectRef&gt;</w:t>
            </w:r>
            <w:r w:rsidR="00954777">
              <w:br/>
            </w:r>
          </w:p>
        </w:tc>
        <w:tc>
          <w:tcPr>
            <w:tcW w:w="992" w:type="dxa"/>
          </w:tcPr>
          <w:p w14:paraId="2A5408B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0DE551D" w14:textId="50CA51C3" w:rsidR="003A458C" w:rsidRDefault="003A458C" w:rsidP="003A458C">
            <w:pPr>
              <w:pStyle w:val="TableCell"/>
              <w:cnfStyle w:val="000000000000" w:firstRow="0" w:lastRow="0" w:firstColumn="0" w:lastColumn="0" w:oddVBand="0" w:evenVBand="0" w:oddHBand="0" w:evenHBand="0" w:firstRowFirstColumn="0" w:firstRowLastColumn="0" w:lastRowFirstColumn="0" w:lastRowLastColumn="0"/>
            </w:pPr>
            <w:r>
              <w:t>Object Type: EventInstance.</w:t>
            </w:r>
          </w:p>
          <w:p w14:paraId="74DEA291" w14:textId="36DBFF4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end of the</w:t>
            </w:r>
            <w:r w:rsidR="00B02214">
              <w:t xml:space="preserve"> ev</w:t>
            </w:r>
            <w:r>
              <w:t>ent</w:t>
            </w:r>
            <w:r w:rsidR="00B02214">
              <w:t xml:space="preserve"> wi</w:t>
            </w:r>
            <w:r>
              <w:t>ndow is relative to the referenced</w:t>
            </w:r>
            <w:r w:rsidR="00B02214">
              <w:t xml:space="preserve"> en</w:t>
            </w:r>
            <w:r>
              <w:t>dEvent.</w:t>
            </w:r>
          </w:p>
        </w:tc>
      </w:tr>
      <w:tr w:rsidR="00D35C24" w14:paraId="06A9EA39"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AAE95F5" w14:textId="77777777" w:rsidR="00D35C24" w:rsidRDefault="00D35C24" w:rsidP="00D35C24">
            <w:pPr>
              <w:pStyle w:val="TableCell"/>
            </w:pPr>
            <w:r>
              <w:t>endOffset</w:t>
            </w:r>
          </w:p>
        </w:tc>
        <w:tc>
          <w:tcPr>
            <w:tcW w:w="1984" w:type="dxa"/>
          </w:tcPr>
          <w:p w14:paraId="36BB9C31" w14:textId="522B5656" w:rsidR="00D35C24" w:rsidRPr="00AF0BC7"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AF0BC7">
              <w:t>Expression</w:t>
            </w:r>
            <w:r w:rsidR="00C50078">
              <w:t xml:space="preserve"> &lt;MAL::Duration&gt;</w:t>
            </w:r>
          </w:p>
        </w:tc>
        <w:tc>
          <w:tcPr>
            <w:tcW w:w="992" w:type="dxa"/>
          </w:tcPr>
          <w:p w14:paraId="5663C28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C2A1D11" w14:textId="6E5BAA2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end of the</w:t>
            </w:r>
            <w:r w:rsidR="00B02214">
              <w:t xml:space="preserve"> ev</w:t>
            </w:r>
            <w:r>
              <w:t>ent</w:t>
            </w:r>
            <w:r w:rsidR="00B02214">
              <w:t xml:space="preserve"> wi</w:t>
            </w:r>
            <w:r>
              <w:t>ndow is offset by the defined time period from the</w:t>
            </w:r>
            <w:r w:rsidR="00B02214">
              <w:t xml:space="preserve"> en</w:t>
            </w:r>
            <w:r>
              <w:t>dEvent.</w:t>
            </w:r>
          </w:p>
        </w:tc>
      </w:tr>
    </w:tbl>
    <w:p w14:paraId="3F8B4667" w14:textId="77777777" w:rsidR="00D35C24" w:rsidRDefault="00D35C24" w:rsidP="00D35C24">
      <w:pPr>
        <w:pStyle w:val="HeadingNoNumber"/>
      </w:pPr>
      <w:bookmarkStart w:id="218" w:name="_Toc52218261"/>
      <w:r>
        <w:lastRenderedPageBreak/>
        <w:t>DefListEntry</w:t>
      </w:r>
    </w:p>
    <w:p w14:paraId="5D18B203" w14:textId="70F90F6A" w:rsidR="00D35C24" w:rsidRDefault="00D35C24" w:rsidP="00D35C24">
      <w:r>
        <w:t>Used in the context of the MPS Plan Information Management service, this holds a list of definitions for a specified type of MPS</w:t>
      </w:r>
      <w:r w:rsidR="00B02214">
        <w:t xml:space="preserve"> da</w:t>
      </w:r>
      <w:r>
        <w:t>ta</w:t>
      </w:r>
      <w:r w:rsidR="00B02214">
        <w:t xml:space="preserve"> it</w:t>
      </w:r>
      <w:r>
        <w:t>em, together with their definitions.</w:t>
      </w:r>
    </w:p>
    <w:p w14:paraId="1771F9B4" w14:textId="77777777" w:rsidR="00D35C24" w:rsidRDefault="00D35C24" w:rsidP="00D35C24"/>
    <w:tbl>
      <w:tblPr>
        <w:tblStyle w:val="RBTable"/>
        <w:tblW w:w="9180" w:type="dxa"/>
        <w:tblLayout w:type="fixed"/>
        <w:tblLook w:val="0480" w:firstRow="0" w:lastRow="0" w:firstColumn="1" w:lastColumn="0" w:noHBand="0" w:noVBand="1"/>
        <w:tblCaption w:val="DSC DefListEntry E1"/>
      </w:tblPr>
      <w:tblGrid>
        <w:gridCol w:w="1667"/>
        <w:gridCol w:w="2976"/>
        <w:gridCol w:w="993"/>
        <w:gridCol w:w="1843"/>
        <w:gridCol w:w="709"/>
        <w:gridCol w:w="992"/>
      </w:tblGrid>
      <w:tr w:rsidR="00D35C24" w:rsidRPr="00072E57" w14:paraId="5FC0DF3B" w14:textId="77777777" w:rsidTr="00B02214">
        <w:tc>
          <w:tcPr>
            <w:cnfStyle w:val="001000000000" w:firstRow="0" w:lastRow="0" w:firstColumn="1" w:lastColumn="0" w:oddVBand="0" w:evenVBand="0" w:oddHBand="0" w:evenHBand="0" w:firstRowFirstColumn="0" w:firstRowLastColumn="0" w:lastRowFirstColumn="0" w:lastRowLastColumn="0"/>
            <w:tcW w:w="1667" w:type="dxa"/>
            <w:shd w:val="clear" w:color="auto" w:fill="662382" w:themeFill="text2"/>
          </w:tcPr>
          <w:p w14:paraId="0A85355A" w14:textId="77777777" w:rsidR="00D35C24" w:rsidRPr="00072E57" w:rsidRDefault="00D35C24" w:rsidP="00072E57">
            <w:pPr>
              <w:pStyle w:val="TableCell"/>
              <w:rPr>
                <w:rFonts w:cs="Times New Roman"/>
              </w:rPr>
            </w:pPr>
            <w:r w:rsidRPr="00072E57">
              <w:rPr>
                <w:rFonts w:cs="Times New Roman"/>
                <w:color w:val="FFFFFF" w:themeColor="background1"/>
              </w:rPr>
              <w:t>Name</w:t>
            </w:r>
          </w:p>
        </w:tc>
        <w:tc>
          <w:tcPr>
            <w:tcW w:w="2976" w:type="dxa"/>
          </w:tcPr>
          <w:p w14:paraId="335C71B2" w14:textId="77777777" w:rsidR="00D35C24" w:rsidRPr="00072E57" w:rsidRDefault="00D35C24" w:rsidP="00072E57">
            <w:pPr>
              <w:pStyle w:val="TableCell"/>
              <w:cnfStyle w:val="000000000000" w:firstRow="0" w:lastRow="0" w:firstColumn="0" w:lastColumn="0" w:oddVBand="0" w:evenVBand="0" w:oddHBand="0" w:evenHBand="0" w:firstRowFirstColumn="0" w:firstRowLastColumn="0" w:lastRowFirstColumn="0" w:lastRowLastColumn="0"/>
              <w:rPr>
                <w:rFonts w:cs="Times New Roman"/>
                <w:b/>
              </w:rPr>
            </w:pPr>
            <w:r w:rsidRPr="00072E57">
              <w:rPr>
                <w:rFonts w:cs="Times New Roman"/>
                <w:b/>
              </w:rPr>
              <w:t>DefListEntry</w:t>
            </w:r>
          </w:p>
        </w:tc>
        <w:tc>
          <w:tcPr>
            <w:tcW w:w="993" w:type="dxa"/>
            <w:shd w:val="clear" w:color="auto" w:fill="662382" w:themeFill="text2"/>
          </w:tcPr>
          <w:p w14:paraId="7C8295BF" w14:textId="77777777" w:rsidR="00D35C24" w:rsidRPr="00072E57" w:rsidRDefault="00D35C24" w:rsidP="00072E57">
            <w:pPr>
              <w:pStyle w:val="TableCell"/>
              <w:cnfStyle w:val="000000000000" w:firstRow="0" w:lastRow="0" w:firstColumn="0" w:lastColumn="0" w:oddVBand="0" w:evenVBand="0" w:oddHBand="0" w:evenHBand="0" w:firstRowFirstColumn="0" w:firstRowLastColumn="0" w:lastRowFirstColumn="0" w:lastRowLastColumn="0"/>
              <w:rPr>
                <w:rFonts w:cs="Times New Roman"/>
                <w:b/>
              </w:rPr>
            </w:pPr>
            <w:r w:rsidRPr="00072E57">
              <w:rPr>
                <w:rFonts w:cs="Times New Roman"/>
                <w:b/>
                <w:color w:val="FFFFFF" w:themeColor="background1"/>
              </w:rPr>
              <w:t>Extends</w:t>
            </w:r>
          </w:p>
        </w:tc>
        <w:tc>
          <w:tcPr>
            <w:tcW w:w="1843" w:type="dxa"/>
          </w:tcPr>
          <w:p w14:paraId="38B7C9A8" w14:textId="77777777" w:rsidR="00D35C24" w:rsidRPr="00072E57" w:rsidRDefault="00D35C24" w:rsidP="00072E57">
            <w:pPr>
              <w:pStyle w:val="TableCell"/>
              <w:cnfStyle w:val="000000000000" w:firstRow="0" w:lastRow="0" w:firstColumn="0" w:lastColumn="0" w:oddVBand="0" w:evenVBand="0" w:oddHBand="0" w:evenHBand="0" w:firstRowFirstColumn="0" w:firstRowLastColumn="0" w:lastRowFirstColumn="0" w:lastRowLastColumn="0"/>
              <w:rPr>
                <w:rFonts w:cs="Times New Roman"/>
              </w:rPr>
            </w:pPr>
            <w:r w:rsidRPr="00072E57">
              <w:rPr>
                <w:rFonts w:cs="Times New Roman"/>
              </w:rPr>
              <w:t>MAL::Composite</w:t>
            </w:r>
          </w:p>
        </w:tc>
        <w:tc>
          <w:tcPr>
            <w:tcW w:w="709" w:type="dxa"/>
            <w:shd w:val="clear" w:color="auto" w:fill="662382" w:themeFill="text2"/>
          </w:tcPr>
          <w:p w14:paraId="7DC002E0" w14:textId="77777777" w:rsidR="00D35C24" w:rsidRPr="00072E57" w:rsidRDefault="00D35C24" w:rsidP="00072E57">
            <w:pPr>
              <w:pStyle w:val="TableCell"/>
              <w:cnfStyle w:val="000000000000" w:firstRow="0" w:lastRow="0" w:firstColumn="0" w:lastColumn="0" w:oddVBand="0" w:evenVBand="0" w:oddHBand="0" w:evenHBand="0" w:firstRowFirstColumn="0" w:firstRowLastColumn="0" w:lastRowFirstColumn="0" w:lastRowLastColumn="0"/>
              <w:rPr>
                <w:rFonts w:cs="Times New Roman"/>
                <w:b/>
              </w:rPr>
            </w:pPr>
            <w:r w:rsidRPr="00072E57">
              <w:rPr>
                <w:rFonts w:cs="Times New Roman"/>
                <w:b/>
                <w:color w:val="FFFFFF" w:themeColor="background1"/>
              </w:rPr>
              <w:t>SFP</w:t>
            </w:r>
          </w:p>
        </w:tc>
        <w:tc>
          <w:tcPr>
            <w:tcW w:w="992" w:type="dxa"/>
          </w:tcPr>
          <w:p w14:paraId="4A3B4B34" w14:textId="6511FF09" w:rsidR="00D35C24" w:rsidRPr="00072E57" w:rsidRDefault="00A23CA0" w:rsidP="00846010">
            <w:pPr>
              <w:pStyle w:val="TableCell"/>
              <w:jc w:val="right"/>
              <w:cnfStyle w:val="000000000000" w:firstRow="0" w:lastRow="0" w:firstColumn="0" w:lastColumn="0" w:oddVBand="0" w:evenVBand="0" w:oddHBand="0" w:evenHBand="0" w:firstRowFirstColumn="0" w:firstRowLastColumn="0" w:lastRowFirstColumn="0" w:lastRowLastColumn="0"/>
              <w:rPr>
                <w:rFonts w:cs="Times New Roman"/>
              </w:rPr>
            </w:pPr>
            <w:r>
              <w:fldChar w:fldCharType="begin"/>
            </w:r>
            <w:r>
              <w:instrText xml:space="preserve"> SEQ Area \* MERGEFORMAT </w:instrText>
            </w:r>
            <w:r>
              <w:fldChar w:fldCharType="separate"/>
            </w:r>
            <w:r w:rsidR="00182691">
              <w:rPr>
                <w:noProof/>
              </w:rPr>
              <w:t>22</w:t>
            </w:r>
            <w:r>
              <w:rPr>
                <w:noProof/>
              </w:rPr>
              <w:fldChar w:fldCharType="end"/>
            </w:r>
          </w:p>
        </w:tc>
      </w:tr>
    </w:tbl>
    <w:p w14:paraId="0540D65E" w14:textId="77777777" w:rsidR="00D35C24" w:rsidRPr="00072E57"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rsidRPr="00072E57" w14:paraId="39FB2C3E" w14:textId="77777777" w:rsidTr="00B022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tcPr>
          <w:p w14:paraId="236C9843" w14:textId="77777777" w:rsidR="00D35C24" w:rsidRPr="00072E57" w:rsidRDefault="00D35C24" w:rsidP="00072E57">
            <w:pPr>
              <w:pStyle w:val="TableCell"/>
              <w:rPr>
                <w:rFonts w:cs="Times New Roman"/>
              </w:rPr>
            </w:pPr>
            <w:r w:rsidRPr="00072E57">
              <w:rPr>
                <w:rFonts w:cs="Times New Roman"/>
              </w:rPr>
              <w:t>Attribute</w:t>
            </w:r>
          </w:p>
        </w:tc>
        <w:tc>
          <w:tcPr>
            <w:tcW w:w="1984" w:type="dxa"/>
          </w:tcPr>
          <w:p w14:paraId="1819FA17" w14:textId="77777777" w:rsidR="00D35C24" w:rsidRPr="00072E57" w:rsidRDefault="00D35C24" w:rsidP="00072E57">
            <w:pPr>
              <w:pStyle w:val="TableCell"/>
              <w:cnfStyle w:val="100000000000" w:firstRow="1" w:lastRow="0" w:firstColumn="0" w:lastColumn="0" w:oddVBand="0" w:evenVBand="0" w:oddHBand="0" w:evenHBand="0" w:firstRowFirstColumn="0" w:firstRowLastColumn="0" w:lastRowFirstColumn="0" w:lastRowLastColumn="0"/>
              <w:rPr>
                <w:rFonts w:cs="Times New Roman"/>
              </w:rPr>
            </w:pPr>
            <w:r w:rsidRPr="00072E57">
              <w:rPr>
                <w:rFonts w:cs="Times New Roman"/>
              </w:rPr>
              <w:t>Type</w:t>
            </w:r>
          </w:p>
        </w:tc>
        <w:tc>
          <w:tcPr>
            <w:tcW w:w="992" w:type="dxa"/>
          </w:tcPr>
          <w:p w14:paraId="379BFD3A" w14:textId="77777777" w:rsidR="00D35C24" w:rsidRPr="00072E57" w:rsidRDefault="00D35C24" w:rsidP="00072E57">
            <w:pPr>
              <w:pStyle w:val="TableCell"/>
              <w:cnfStyle w:val="100000000000" w:firstRow="1" w:lastRow="0" w:firstColumn="0" w:lastColumn="0" w:oddVBand="0" w:evenVBand="0" w:oddHBand="0" w:evenHBand="0" w:firstRowFirstColumn="0" w:firstRowLastColumn="0" w:lastRowFirstColumn="0" w:lastRowLastColumn="0"/>
              <w:rPr>
                <w:rFonts w:cs="Times New Roman"/>
              </w:rPr>
            </w:pPr>
            <w:r w:rsidRPr="00072E57">
              <w:rPr>
                <w:rFonts w:cs="Times New Roman"/>
              </w:rPr>
              <w:t>Nullable</w:t>
            </w:r>
          </w:p>
        </w:tc>
        <w:tc>
          <w:tcPr>
            <w:tcW w:w="4535" w:type="dxa"/>
          </w:tcPr>
          <w:p w14:paraId="764E6EBC" w14:textId="77777777" w:rsidR="00D35C24" w:rsidRPr="00072E57" w:rsidRDefault="00D35C24" w:rsidP="00072E57">
            <w:pPr>
              <w:pStyle w:val="TableCell"/>
              <w:cnfStyle w:val="100000000000" w:firstRow="1" w:lastRow="0" w:firstColumn="0" w:lastColumn="0" w:oddVBand="0" w:evenVBand="0" w:oddHBand="0" w:evenHBand="0" w:firstRowFirstColumn="0" w:firstRowLastColumn="0" w:lastRowFirstColumn="0" w:lastRowLastColumn="0"/>
              <w:rPr>
                <w:rFonts w:cs="Times New Roman"/>
              </w:rPr>
            </w:pPr>
            <w:r w:rsidRPr="00072E57">
              <w:rPr>
                <w:rFonts w:cs="Times New Roman"/>
              </w:rPr>
              <w:t>Description</w:t>
            </w:r>
          </w:p>
        </w:tc>
      </w:tr>
      <w:tr w:rsidR="00D35C24" w:rsidRPr="00072E57" w14:paraId="35BFCDB7" w14:textId="77777777" w:rsidTr="00B02214">
        <w:tc>
          <w:tcPr>
            <w:cnfStyle w:val="001000000000" w:firstRow="0" w:lastRow="0" w:firstColumn="1" w:lastColumn="0" w:oddVBand="0" w:evenVBand="0" w:oddHBand="0" w:evenHBand="0" w:firstRowFirstColumn="0" w:firstRowLastColumn="0" w:lastRowFirstColumn="0" w:lastRowLastColumn="0"/>
            <w:tcW w:w="1667" w:type="dxa"/>
          </w:tcPr>
          <w:p w14:paraId="73DD096E" w14:textId="77777777" w:rsidR="00D35C24" w:rsidRPr="00072E57" w:rsidRDefault="00D35C24" w:rsidP="00072E57">
            <w:pPr>
              <w:pStyle w:val="TableCell"/>
              <w:rPr>
                <w:rFonts w:cs="Times New Roman"/>
              </w:rPr>
            </w:pPr>
            <w:r w:rsidRPr="00072E57">
              <w:rPr>
                <w:rFonts w:cs="Times New Roman"/>
              </w:rPr>
              <w:t>definitionID</w:t>
            </w:r>
          </w:p>
        </w:tc>
        <w:tc>
          <w:tcPr>
            <w:tcW w:w="1984" w:type="dxa"/>
          </w:tcPr>
          <w:p w14:paraId="01BFC909" w14:textId="77777777" w:rsidR="00D35C24" w:rsidRPr="00072E57" w:rsidRDefault="00D35C24" w:rsidP="00072E57">
            <w:pPr>
              <w:pStyle w:val="TableCell"/>
              <w:cnfStyle w:val="000000000000" w:firstRow="0" w:lastRow="0" w:firstColumn="0" w:lastColumn="0" w:oddVBand="0" w:evenVBand="0" w:oddHBand="0" w:evenHBand="0" w:firstRowFirstColumn="0" w:firstRowLastColumn="0" w:lastRowFirstColumn="0" w:lastRowLastColumn="0"/>
              <w:rPr>
                <w:rFonts w:cs="Times New Roman"/>
              </w:rPr>
            </w:pPr>
            <w:r w:rsidRPr="00072E57">
              <w:rPr>
                <w:rFonts w:cs="Times New Roman"/>
              </w:rPr>
              <w:t>MAL::ObjectRef</w:t>
            </w:r>
          </w:p>
        </w:tc>
        <w:tc>
          <w:tcPr>
            <w:tcW w:w="992" w:type="dxa"/>
          </w:tcPr>
          <w:p w14:paraId="35900C5A" w14:textId="77777777" w:rsidR="00D35C24" w:rsidRPr="00072E57" w:rsidRDefault="00D35C24" w:rsidP="00072E57">
            <w:pPr>
              <w:pStyle w:val="TableCell"/>
              <w:cnfStyle w:val="000000000000" w:firstRow="0" w:lastRow="0" w:firstColumn="0" w:lastColumn="0" w:oddVBand="0" w:evenVBand="0" w:oddHBand="0" w:evenHBand="0" w:firstRowFirstColumn="0" w:firstRowLastColumn="0" w:lastRowFirstColumn="0" w:lastRowLastColumn="0"/>
              <w:rPr>
                <w:rFonts w:cs="Times New Roman"/>
              </w:rPr>
            </w:pPr>
            <w:r w:rsidRPr="00072E57">
              <w:rPr>
                <w:rFonts w:cs="Times New Roman"/>
              </w:rPr>
              <w:t>No</w:t>
            </w:r>
          </w:p>
        </w:tc>
        <w:tc>
          <w:tcPr>
            <w:tcW w:w="4535" w:type="dxa"/>
          </w:tcPr>
          <w:p w14:paraId="7F9C0785" w14:textId="4489BF8E" w:rsidR="00E75DF7" w:rsidRPr="00E75DF7" w:rsidRDefault="00E75DF7" w:rsidP="00072E57">
            <w:pPr>
              <w:pStyle w:val="TableCell"/>
              <w:cnfStyle w:val="000000000000" w:firstRow="0" w:lastRow="0" w:firstColumn="0" w:lastColumn="0" w:oddVBand="0" w:evenVBand="0" w:oddHBand="0" w:evenHBand="0" w:firstRowFirstColumn="0" w:firstRowLastColumn="0" w:lastRowFirstColumn="0" w:lastRowLastColumn="0"/>
            </w:pPr>
            <w:r>
              <w:rPr>
                <w:rFonts w:cs="Times New Roman"/>
              </w:rPr>
              <w:t xml:space="preserve">Object Type: ActivityDefinition | EventDefinition | </w:t>
            </w:r>
            <w:r w:rsidRPr="00E75DF7">
              <w:rPr>
                <w:rFonts w:cs="Times New Roman"/>
                <w:i/>
                <w:iCs/>
              </w:rPr>
              <w:t>Resource</w:t>
            </w:r>
            <w:r>
              <w:rPr>
                <w:rFonts w:cs="Times New Roman"/>
                <w:i/>
                <w:iCs/>
              </w:rPr>
              <w:t xml:space="preserve"> </w:t>
            </w:r>
            <w:r>
              <w:t>| RequestDefinition</w:t>
            </w:r>
          </w:p>
          <w:p w14:paraId="7236A75F" w14:textId="6536BA75" w:rsidR="00D35C24" w:rsidRPr="00072E57" w:rsidRDefault="00D35C24" w:rsidP="00072E57">
            <w:pPr>
              <w:pStyle w:val="TableCell"/>
              <w:cnfStyle w:val="000000000000" w:firstRow="0" w:lastRow="0" w:firstColumn="0" w:lastColumn="0" w:oddVBand="0" w:evenVBand="0" w:oddHBand="0" w:evenHBand="0" w:firstRowFirstColumn="0" w:firstRowLastColumn="0" w:lastRowFirstColumn="0" w:lastRowLastColumn="0"/>
              <w:rPr>
                <w:rFonts w:cs="Times New Roman"/>
              </w:rPr>
            </w:pPr>
            <w:r w:rsidRPr="00072E57">
              <w:rPr>
                <w:rFonts w:cs="Times New Roman"/>
              </w:rPr>
              <w:t xml:space="preserve">Item Definition </w:t>
            </w:r>
            <w:r w:rsidR="00A83547">
              <w:rPr>
                <w:rFonts w:cs="Times New Roman"/>
              </w:rPr>
              <w:t>(key and version)</w:t>
            </w:r>
          </w:p>
        </w:tc>
      </w:tr>
      <w:tr w:rsidR="00D35C24" w:rsidRPr="00072E57" w14:paraId="60F52CE3" w14:textId="77777777" w:rsidTr="00B02214">
        <w:tc>
          <w:tcPr>
            <w:cnfStyle w:val="001000000000" w:firstRow="0" w:lastRow="0" w:firstColumn="1" w:lastColumn="0" w:oddVBand="0" w:evenVBand="0" w:oddHBand="0" w:evenHBand="0" w:firstRowFirstColumn="0" w:firstRowLastColumn="0" w:lastRowFirstColumn="0" w:lastRowLastColumn="0"/>
            <w:tcW w:w="1667" w:type="dxa"/>
          </w:tcPr>
          <w:p w14:paraId="1A43B608" w14:textId="77777777" w:rsidR="00D35C24" w:rsidRPr="00072E57" w:rsidRDefault="00D35C24" w:rsidP="00072E57">
            <w:pPr>
              <w:pStyle w:val="TableCell"/>
              <w:rPr>
                <w:rFonts w:cs="Times New Roman"/>
              </w:rPr>
            </w:pPr>
            <w:r w:rsidRPr="00072E57">
              <w:rPr>
                <w:rFonts w:cs="Times New Roman"/>
              </w:rPr>
              <w:t>description</w:t>
            </w:r>
          </w:p>
        </w:tc>
        <w:tc>
          <w:tcPr>
            <w:tcW w:w="1984" w:type="dxa"/>
          </w:tcPr>
          <w:p w14:paraId="32AB0E80" w14:textId="77777777" w:rsidR="00D35C24" w:rsidRPr="00072E57" w:rsidRDefault="00D35C24" w:rsidP="00072E57">
            <w:pPr>
              <w:pStyle w:val="TableCell"/>
              <w:cnfStyle w:val="000000000000" w:firstRow="0" w:lastRow="0" w:firstColumn="0" w:lastColumn="0" w:oddVBand="0" w:evenVBand="0" w:oddHBand="0" w:evenHBand="0" w:firstRowFirstColumn="0" w:firstRowLastColumn="0" w:lastRowFirstColumn="0" w:lastRowLastColumn="0"/>
              <w:rPr>
                <w:rFonts w:cs="Times New Roman"/>
              </w:rPr>
            </w:pPr>
            <w:r w:rsidRPr="00072E57">
              <w:rPr>
                <w:rFonts w:cs="Times New Roman"/>
              </w:rPr>
              <w:t>MAL::String</w:t>
            </w:r>
          </w:p>
        </w:tc>
        <w:tc>
          <w:tcPr>
            <w:tcW w:w="992" w:type="dxa"/>
          </w:tcPr>
          <w:p w14:paraId="675803D0" w14:textId="77777777" w:rsidR="00D35C24" w:rsidRPr="00072E57" w:rsidRDefault="00D35C24" w:rsidP="00072E57">
            <w:pPr>
              <w:pStyle w:val="TableCell"/>
              <w:cnfStyle w:val="000000000000" w:firstRow="0" w:lastRow="0" w:firstColumn="0" w:lastColumn="0" w:oddVBand="0" w:evenVBand="0" w:oddHBand="0" w:evenHBand="0" w:firstRowFirstColumn="0" w:firstRowLastColumn="0" w:lastRowFirstColumn="0" w:lastRowLastColumn="0"/>
              <w:rPr>
                <w:rFonts w:cs="Times New Roman"/>
              </w:rPr>
            </w:pPr>
            <w:r w:rsidRPr="00072E57">
              <w:rPr>
                <w:rFonts w:cs="Times New Roman"/>
              </w:rPr>
              <w:t>No</w:t>
            </w:r>
          </w:p>
        </w:tc>
        <w:tc>
          <w:tcPr>
            <w:tcW w:w="4535" w:type="dxa"/>
          </w:tcPr>
          <w:p w14:paraId="36972F0F" w14:textId="02F47751" w:rsidR="00D35C24" w:rsidRPr="00072E57" w:rsidRDefault="00D35C24" w:rsidP="00072E57">
            <w:pPr>
              <w:pStyle w:val="TableCell"/>
              <w:cnfStyle w:val="000000000000" w:firstRow="0" w:lastRow="0" w:firstColumn="0" w:lastColumn="0" w:oddVBand="0" w:evenVBand="0" w:oddHBand="0" w:evenHBand="0" w:firstRowFirstColumn="0" w:firstRowLastColumn="0" w:lastRowFirstColumn="0" w:lastRowLastColumn="0"/>
              <w:rPr>
                <w:rFonts w:cs="Times New Roman"/>
              </w:rPr>
            </w:pPr>
            <w:r w:rsidRPr="00072E57">
              <w:rPr>
                <w:rFonts w:cs="Times New Roman"/>
              </w:rPr>
              <w:t>Description of the</w:t>
            </w:r>
            <w:r w:rsidR="00B02214" w:rsidRPr="00072E57">
              <w:rPr>
                <w:rFonts w:cs="Times New Roman"/>
              </w:rPr>
              <w:t xml:space="preserve"> it</w:t>
            </w:r>
            <w:r w:rsidRPr="00072E57">
              <w:rPr>
                <w:rFonts w:cs="Times New Roman"/>
              </w:rPr>
              <w:t>em</w:t>
            </w:r>
          </w:p>
        </w:tc>
      </w:tr>
    </w:tbl>
    <w:p w14:paraId="38C7E385" w14:textId="77777777" w:rsidR="00D35C24" w:rsidRPr="000953E8" w:rsidRDefault="00D35C24" w:rsidP="00D35C24"/>
    <w:p w14:paraId="67704419" w14:textId="77777777" w:rsidR="00D35C24" w:rsidRDefault="00D35C24" w:rsidP="00D35C24">
      <w:pPr>
        <w:pStyle w:val="Heading3"/>
        <w:keepLines w:val="0"/>
        <w:pageBreakBefore/>
        <w:pBdr>
          <w:top w:val="single" w:sz="4" w:space="1" w:color="FFFFFF"/>
          <w:left w:val="single" w:sz="4" w:space="0" w:color="FFFFFF"/>
          <w:bottom w:val="single" w:sz="4" w:space="1" w:color="FFFFFF"/>
          <w:right w:val="single" w:sz="4" w:space="0" w:color="FFFFFF"/>
        </w:pBdr>
      </w:pPr>
      <w:bookmarkStart w:id="219" w:name="_Ref85030952"/>
      <w:bookmarkStart w:id="220" w:name="_Toc140093811"/>
      <w:r>
        <w:lastRenderedPageBreak/>
        <w:t>Arguments</w:t>
      </w:r>
      <w:bookmarkEnd w:id="218"/>
      <w:bookmarkEnd w:id="219"/>
      <w:bookmarkEnd w:id="220"/>
    </w:p>
    <w:p w14:paraId="58F16AAB" w14:textId="383C89CD" w:rsidR="00D35C24" w:rsidRDefault="007B7150" w:rsidP="00D44BC0">
      <w:r w:rsidRPr="00EA31B0">
        <w:rPr>
          <w:noProof/>
        </w:rPr>
        <w:drawing>
          <wp:inline distT="0" distB="0" distL="0" distR="0" wp14:anchorId="28D002EC" wp14:editId="7A9DE012">
            <wp:extent cx="5716905" cy="2776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6905" cy="2776220"/>
                    </a:xfrm>
                    <a:prstGeom prst="rect">
                      <a:avLst/>
                    </a:prstGeom>
                    <a:noFill/>
                    <a:ln>
                      <a:noFill/>
                    </a:ln>
                  </pic:spPr>
                </pic:pic>
              </a:graphicData>
            </a:graphic>
          </wp:inline>
        </w:drawing>
      </w:r>
    </w:p>
    <w:p w14:paraId="4095F810" w14:textId="460A75FB" w:rsidR="00D35C24" w:rsidRDefault="00D35C24" w:rsidP="00D35C24">
      <w:pPr>
        <w:pStyle w:val="Caption"/>
        <w:keepNext w:val="0"/>
      </w:pPr>
      <w:bookmarkStart w:id="221" w:name="_Toc140093379"/>
      <w:r>
        <w:t xml:space="preserve">Figure </w:t>
      </w:r>
      <w:r w:rsidR="00A23CA0">
        <w:fldChar w:fldCharType="begin"/>
      </w:r>
      <w:r w:rsidR="00A23CA0">
        <w:instrText xml:space="preserve"> SEQ Figure \* ARABIC </w:instrText>
      </w:r>
      <w:r w:rsidR="00A23CA0">
        <w:fldChar w:fldCharType="separate"/>
      </w:r>
      <w:r w:rsidR="00182691">
        <w:rPr>
          <w:noProof/>
        </w:rPr>
        <w:t>36</w:t>
      </w:r>
      <w:r w:rsidR="00A23CA0">
        <w:rPr>
          <w:noProof/>
        </w:rPr>
        <w:fldChar w:fldCharType="end"/>
      </w:r>
      <w:r>
        <w:t>: Arguments</w:t>
      </w:r>
      <w:bookmarkEnd w:id="221"/>
    </w:p>
    <w:p w14:paraId="545A64C3" w14:textId="7E782F42" w:rsidR="00D35C24" w:rsidRDefault="00D35C24" w:rsidP="00D35C24">
      <w:r>
        <w:t>Arguments are a common feature for MPS</w:t>
      </w:r>
      <w:r w:rsidR="00B02214">
        <w:t xml:space="preserve"> da</w:t>
      </w:r>
      <w:r>
        <w:t>ta</w:t>
      </w:r>
      <w:r w:rsidR="00B02214">
        <w:t xml:space="preserve"> it</w:t>
      </w:r>
      <w:r>
        <w:t>ems that follow the MO Instance</w:t>
      </w:r>
      <w:r w:rsidR="00B02214">
        <w:t xml:space="preserve"> ob</w:t>
      </w:r>
      <w:r>
        <w:t>ject pattern described in §</w:t>
      </w:r>
      <w:r>
        <w:fldChar w:fldCharType="begin"/>
      </w:r>
      <w:r>
        <w:instrText xml:space="preserve"> REF _Ref21352778 \r \h </w:instrText>
      </w:r>
      <w:r>
        <w:fldChar w:fldCharType="separate"/>
      </w:r>
      <w:r w:rsidR="00182691">
        <w:t>3.4.3.3</w:t>
      </w:r>
      <w:r>
        <w:fldChar w:fldCharType="end"/>
      </w:r>
      <w:r>
        <w:t xml:space="preserve"> below.  This includes </w:t>
      </w:r>
      <w:r>
        <w:rPr>
          <w:rStyle w:val="Term"/>
        </w:rPr>
        <w:t>planning events</w:t>
      </w:r>
      <w:r>
        <w:t xml:space="preserve">, </w:t>
      </w:r>
      <w:r>
        <w:rPr>
          <w:rStyle w:val="Term"/>
        </w:rPr>
        <w:t xml:space="preserve">planning </w:t>
      </w:r>
      <w:r w:rsidRPr="00E04E33">
        <w:rPr>
          <w:rStyle w:val="Term"/>
        </w:rPr>
        <w:t>activities</w:t>
      </w:r>
      <w:r>
        <w:t xml:space="preserve"> and </w:t>
      </w:r>
      <w:r>
        <w:rPr>
          <w:rStyle w:val="Term"/>
        </w:rPr>
        <w:t xml:space="preserve">planning requests </w:t>
      </w:r>
      <w:r w:rsidRPr="00E04E33">
        <w:t>that</w:t>
      </w:r>
      <w:r>
        <w:t xml:space="preserve"> have both </w:t>
      </w:r>
      <w:r>
        <w:rPr>
          <w:rStyle w:val="Term"/>
        </w:rPr>
        <w:t xml:space="preserve">definitions </w:t>
      </w:r>
      <w:r>
        <w:t xml:space="preserve">and </w:t>
      </w:r>
      <w:r>
        <w:rPr>
          <w:rStyle w:val="Term"/>
        </w:rPr>
        <w:t>instances</w:t>
      </w:r>
      <w:r>
        <w:t>.</w:t>
      </w:r>
    </w:p>
    <w:p w14:paraId="2AD87CB6" w14:textId="6FD3B6E3" w:rsidR="00D35C24" w:rsidRDefault="00D35C24" w:rsidP="00D35C24">
      <w:r>
        <w:t xml:space="preserve">A mission-specific set of </w:t>
      </w:r>
      <w:r>
        <w:rPr>
          <w:rStyle w:val="Term"/>
        </w:rPr>
        <w:t xml:space="preserve">arguments </w:t>
      </w:r>
      <w:r>
        <w:t xml:space="preserve">may be associated with each defined </w:t>
      </w:r>
      <w:r>
        <w:rPr>
          <w:rStyle w:val="Term"/>
        </w:rPr>
        <w:t>planning event</w:t>
      </w:r>
      <w:r>
        <w:t xml:space="preserve">, </w:t>
      </w:r>
      <w:r>
        <w:rPr>
          <w:rStyle w:val="Term"/>
        </w:rPr>
        <w:t xml:space="preserve">planning activity </w:t>
      </w:r>
      <w:r>
        <w:t xml:space="preserve">or </w:t>
      </w:r>
      <w:r>
        <w:rPr>
          <w:rStyle w:val="Term"/>
        </w:rPr>
        <w:t>planning request</w:t>
      </w:r>
      <w:r>
        <w:t xml:space="preserve">.  These hold additional information specific to the defined data item and can be used to parameterise the data item.  Each </w:t>
      </w:r>
      <w:r>
        <w:rPr>
          <w:rStyle w:val="Term"/>
        </w:rPr>
        <w:t xml:space="preserve">argument </w:t>
      </w:r>
      <w:r>
        <w:t>has an identifying ArgName and an associated value of any defined ArgType (see §</w:t>
      </w:r>
      <w:r>
        <w:fldChar w:fldCharType="begin"/>
      </w:r>
      <w:r>
        <w:instrText xml:space="preserve"> REF _Ref20839653 \r \h </w:instrText>
      </w:r>
      <w:r>
        <w:fldChar w:fldCharType="separate"/>
      </w:r>
      <w:r w:rsidR="00182691">
        <w:t>3.3.1</w:t>
      </w:r>
      <w:r>
        <w:fldChar w:fldCharType="end"/>
      </w:r>
      <w:r>
        <w:t>) and may correspond to an array of values.</w:t>
      </w:r>
    </w:p>
    <w:p w14:paraId="4E350CDC" w14:textId="1ED7F653" w:rsidR="00D35C24" w:rsidRDefault="00D35C24" w:rsidP="00D35C24">
      <w:r>
        <w:t>Arguments are not themselves MO objects, but are contained within them, and follow a similar pattern to the MO Instance</w:t>
      </w:r>
      <w:r w:rsidR="00B02214">
        <w:t xml:space="preserve"> ob</w:t>
      </w:r>
      <w:r>
        <w:t xml:space="preserve">ject, comprising </w:t>
      </w:r>
      <w:r>
        <w:rPr>
          <w:rStyle w:val="Term"/>
        </w:rPr>
        <w:t>definitions</w:t>
      </w:r>
      <w:r>
        <w:t xml:space="preserve">, </w:t>
      </w:r>
      <w:r>
        <w:rPr>
          <w:rStyle w:val="Term"/>
        </w:rPr>
        <w:t xml:space="preserve">instances </w:t>
      </w:r>
      <w:r>
        <w:t xml:space="preserve">and </w:t>
      </w:r>
      <w:r>
        <w:rPr>
          <w:rStyle w:val="Term"/>
        </w:rPr>
        <w:t>details</w:t>
      </w:r>
      <w:r>
        <w:t>.</w:t>
      </w:r>
    </w:p>
    <w:p w14:paraId="643B3D58" w14:textId="77777777" w:rsidR="00D35C24" w:rsidRPr="00487A3C" w:rsidRDefault="00D35C24" w:rsidP="00D35C24">
      <w:pPr>
        <w:pStyle w:val="HeadingNoNumber"/>
      </w:pPr>
      <w:r>
        <w:t>ArgDef</w:t>
      </w:r>
    </w:p>
    <w:p w14:paraId="4FAD489C" w14:textId="77777777" w:rsidR="00D35C24" w:rsidRDefault="00D35C24" w:rsidP="00D35C24">
      <w:r>
        <w:t xml:space="preserve">The </w:t>
      </w:r>
      <w:r w:rsidRPr="001D2DDC">
        <w:rPr>
          <w:rStyle w:val="Term"/>
        </w:rPr>
        <w:t>definition</w:t>
      </w:r>
      <w:r>
        <w:t xml:space="preserve"> of an argument is an ArgDef, a set of which may be contained within the definition MO object of a </w:t>
      </w:r>
      <w:r>
        <w:rPr>
          <w:rStyle w:val="Term"/>
        </w:rPr>
        <w:t>planning event</w:t>
      </w:r>
      <w:r>
        <w:t xml:space="preserve">, </w:t>
      </w:r>
      <w:r>
        <w:rPr>
          <w:rStyle w:val="Term"/>
        </w:rPr>
        <w:t xml:space="preserve">planning activity </w:t>
      </w:r>
      <w:r>
        <w:t xml:space="preserve">or </w:t>
      </w:r>
      <w:r>
        <w:rPr>
          <w:rStyle w:val="Term"/>
        </w:rPr>
        <w:t>planning request</w:t>
      </w:r>
      <w:r>
        <w:t>.  This defines the name and data type of the argument.  Depending on the data type, the ArgDef may require additional type specific attributes to support data validation.  SubTypes are identified for Numeric, String and Status arguments.</w:t>
      </w:r>
    </w:p>
    <w:p w14:paraId="107A90E3" w14:textId="14B64497" w:rsidR="00A046C5" w:rsidRDefault="00A046C5" w:rsidP="00D35C24">
      <w:r>
        <w:t>Note that if the argument is an array, then all values of the array are of the same type, as defined in argType.</w:t>
      </w:r>
    </w:p>
    <w:p w14:paraId="45C77B3D"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ArgDef E1"/>
      </w:tblPr>
      <w:tblGrid>
        <w:gridCol w:w="1667"/>
        <w:gridCol w:w="2976"/>
        <w:gridCol w:w="992"/>
        <w:gridCol w:w="1843"/>
        <w:gridCol w:w="709"/>
        <w:gridCol w:w="992"/>
      </w:tblGrid>
      <w:tr w:rsidR="00D35C24" w14:paraId="196697DB"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0CFA296" w14:textId="77777777" w:rsidR="00D35C24" w:rsidRPr="00404E36" w:rsidRDefault="00D35C24" w:rsidP="00F55DFA">
            <w:pPr>
              <w:pStyle w:val="TableCell"/>
              <w:pageBreakBefore/>
              <w:rPr>
                <w:color w:val="FFFFFF" w:themeColor="background1"/>
              </w:rPr>
            </w:pPr>
            <w:r w:rsidRPr="00404E36">
              <w:rPr>
                <w:color w:val="FFFFFF" w:themeColor="background1"/>
              </w:rPr>
              <w:lastRenderedPageBreak/>
              <w:t>Name</w:t>
            </w:r>
          </w:p>
        </w:tc>
        <w:tc>
          <w:tcPr>
            <w:tcW w:w="2976" w:type="dxa"/>
          </w:tcPr>
          <w:p w14:paraId="089D1CA7"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ArgDef</w:t>
            </w:r>
          </w:p>
        </w:tc>
        <w:tc>
          <w:tcPr>
            <w:tcW w:w="992" w:type="dxa"/>
            <w:shd w:val="clear" w:color="auto" w:fill="662382"/>
          </w:tcPr>
          <w:p w14:paraId="0E60E31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5F4106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6F269B68"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3724CA03" w14:textId="589640DF"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23</w:t>
            </w:r>
            <w:r>
              <w:rPr>
                <w:noProof/>
              </w:rPr>
              <w:fldChar w:fldCharType="end"/>
            </w:r>
          </w:p>
        </w:tc>
      </w:tr>
    </w:tbl>
    <w:p w14:paraId="0FDC59F8"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09AD2DCA"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374356B" w14:textId="77777777" w:rsidR="00D35C24" w:rsidRDefault="00D35C24" w:rsidP="00D35C24">
            <w:pPr>
              <w:pStyle w:val="TableCell"/>
              <w:keepNext/>
            </w:pPr>
            <w:r>
              <w:t>Attribute</w:t>
            </w:r>
          </w:p>
        </w:tc>
        <w:tc>
          <w:tcPr>
            <w:tcW w:w="1984" w:type="dxa"/>
          </w:tcPr>
          <w:p w14:paraId="6C3217C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8C7C35A"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029E303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101D0CB4"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3C25681" w14:textId="77777777" w:rsidR="00D35C24" w:rsidRDefault="00D35C24" w:rsidP="00D35C24">
            <w:pPr>
              <w:pStyle w:val="TableCell"/>
            </w:pPr>
            <w:r>
              <w:t>argName</w:t>
            </w:r>
          </w:p>
        </w:tc>
        <w:tc>
          <w:tcPr>
            <w:tcW w:w="1984" w:type="dxa"/>
          </w:tcPr>
          <w:p w14:paraId="617D859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277A001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E633CB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Name of the argument</w:t>
            </w:r>
          </w:p>
        </w:tc>
      </w:tr>
      <w:tr w:rsidR="00D35C24" w14:paraId="318088F0"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57D0F29" w14:textId="77777777" w:rsidR="00D35C24" w:rsidRDefault="00D35C24" w:rsidP="00D35C24">
            <w:pPr>
              <w:pStyle w:val="TableCell"/>
            </w:pPr>
            <w:r>
              <w:t>description</w:t>
            </w:r>
          </w:p>
        </w:tc>
        <w:tc>
          <w:tcPr>
            <w:tcW w:w="1984" w:type="dxa"/>
          </w:tcPr>
          <w:p w14:paraId="69BB737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574927F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C9028F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Extended description of the argument</w:t>
            </w:r>
          </w:p>
        </w:tc>
      </w:tr>
      <w:tr w:rsidR="00D35C24" w14:paraId="13989103"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2B1226AC" w14:textId="77777777" w:rsidR="00D35C24" w:rsidRDefault="00D35C24" w:rsidP="00D35C24">
            <w:pPr>
              <w:pStyle w:val="TableCell"/>
            </w:pPr>
            <w:r>
              <w:t>argType</w:t>
            </w:r>
          </w:p>
        </w:tc>
        <w:tc>
          <w:tcPr>
            <w:tcW w:w="1984" w:type="dxa"/>
          </w:tcPr>
          <w:p w14:paraId="726252E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ArgType</w:t>
            </w:r>
            <w:r w:rsidR="00261981">
              <w:t>Enum</w:t>
            </w:r>
          </w:p>
        </w:tc>
        <w:tc>
          <w:tcPr>
            <w:tcW w:w="992" w:type="dxa"/>
          </w:tcPr>
          <w:p w14:paraId="4113272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6D20F1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Enumeration specifying the data type of the argument.</w:t>
            </w:r>
          </w:p>
        </w:tc>
      </w:tr>
      <w:tr w:rsidR="00D35C24" w14:paraId="7E12A49D"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EFFDC68" w14:textId="77777777" w:rsidR="00D35C24" w:rsidRDefault="00D35C24" w:rsidP="00D35C24">
            <w:pPr>
              <w:pStyle w:val="TableCell"/>
            </w:pPr>
            <w:r>
              <w:t>argUnits</w:t>
            </w:r>
          </w:p>
        </w:tc>
        <w:tc>
          <w:tcPr>
            <w:tcW w:w="1984" w:type="dxa"/>
          </w:tcPr>
          <w:p w14:paraId="18B7641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4E8785D2" w14:textId="73779074" w:rsidR="00D35C24" w:rsidRDefault="009E494C"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0259D5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Units that the argument value is expressed in.</w:t>
            </w:r>
          </w:p>
        </w:tc>
      </w:tr>
      <w:tr w:rsidR="00D35C24" w14:paraId="0AF20614"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2C422534" w14:textId="77777777" w:rsidR="00D35C24" w:rsidRDefault="00D35C24" w:rsidP="00D35C24">
            <w:pPr>
              <w:pStyle w:val="TableCell"/>
            </w:pPr>
            <w:r>
              <w:t>isArray</w:t>
            </w:r>
          </w:p>
        </w:tc>
        <w:tc>
          <w:tcPr>
            <w:tcW w:w="1984" w:type="dxa"/>
          </w:tcPr>
          <w:p w14:paraId="009A13A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31EFFC3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EAC16C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If True, indicates that the argument is an array of values of type ArgType.</w:t>
            </w:r>
          </w:p>
        </w:tc>
      </w:tr>
      <w:tr w:rsidR="0079322D" w14:paraId="52D8814A"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722C7F6" w14:textId="59CD757E" w:rsidR="0079322D" w:rsidRDefault="0079322D" w:rsidP="0079322D">
            <w:pPr>
              <w:pStyle w:val="TableCell"/>
            </w:pPr>
            <w:r>
              <w:t>validationData</w:t>
            </w:r>
          </w:p>
        </w:tc>
        <w:tc>
          <w:tcPr>
            <w:tcW w:w="1984" w:type="dxa"/>
          </w:tcPr>
          <w:p w14:paraId="1C5E091A" w14:textId="3A214514" w:rsidR="0079322D" w:rsidRDefault="0079322D" w:rsidP="0079322D">
            <w:pPr>
              <w:pStyle w:val="TableCell"/>
              <w:cnfStyle w:val="000000000000" w:firstRow="0" w:lastRow="0" w:firstColumn="0" w:lastColumn="0" w:oddVBand="0" w:evenVBand="0" w:oddHBand="0" w:evenHBand="0" w:firstRowFirstColumn="0" w:firstRowLastColumn="0" w:lastRowFirstColumn="0" w:lastRowLastColumn="0"/>
            </w:pPr>
            <w:r>
              <w:t>ValidationDetails</w:t>
            </w:r>
          </w:p>
        </w:tc>
        <w:tc>
          <w:tcPr>
            <w:tcW w:w="992" w:type="dxa"/>
          </w:tcPr>
          <w:p w14:paraId="5E8FF107" w14:textId="2963F618" w:rsidR="0079322D" w:rsidRDefault="0079322D" w:rsidP="0079322D">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31E776D" w14:textId="6493B733" w:rsidR="0079322D" w:rsidRDefault="0079322D" w:rsidP="0079322D">
            <w:pPr>
              <w:pStyle w:val="TableCell"/>
              <w:cnfStyle w:val="000000000000" w:firstRow="0" w:lastRow="0" w:firstColumn="0" w:lastColumn="0" w:oddVBand="0" w:evenVBand="0" w:oddHBand="0" w:evenHBand="0" w:firstRowFirstColumn="0" w:firstRowLastColumn="0" w:lastRowFirstColumn="0" w:lastRowLastColumn="0"/>
            </w:pPr>
            <w:r>
              <w:t>Optional.  Specifies the allowed range of values for the Argument, with concrete subtypes specific to the data type of the Argument.</w:t>
            </w:r>
          </w:p>
        </w:tc>
      </w:tr>
    </w:tbl>
    <w:p w14:paraId="28FD2B64" w14:textId="77777777" w:rsidR="00D35C24" w:rsidRDefault="00D35C24" w:rsidP="00072E57">
      <w:pPr>
        <w:pStyle w:val="HeadingNoNumber"/>
      </w:pPr>
      <w:r>
        <w:t>Argument</w:t>
      </w:r>
    </w:p>
    <w:p w14:paraId="137663B6" w14:textId="77777777" w:rsidR="00D35C24" w:rsidRDefault="00D35C24" w:rsidP="00D35C24">
      <w:r>
        <w:t xml:space="preserve">The </w:t>
      </w:r>
      <w:r>
        <w:rPr>
          <w:rStyle w:val="Term"/>
        </w:rPr>
        <w:t xml:space="preserve">instance </w:t>
      </w:r>
      <w:r>
        <w:t xml:space="preserve">of an argument is an Argument, a set of which may be contained within the instance MO object of a </w:t>
      </w:r>
      <w:r>
        <w:rPr>
          <w:rStyle w:val="Term"/>
        </w:rPr>
        <w:t>planning event</w:t>
      </w:r>
      <w:r>
        <w:t xml:space="preserve"> or </w:t>
      </w:r>
      <w:r>
        <w:rPr>
          <w:rStyle w:val="Term"/>
        </w:rPr>
        <w:t xml:space="preserve">planning activity </w:t>
      </w:r>
      <w:r>
        <w:t xml:space="preserve">or within a </w:t>
      </w:r>
      <w:r>
        <w:rPr>
          <w:rStyle w:val="Term"/>
        </w:rPr>
        <w:t>planning request</w:t>
      </w:r>
      <w:r>
        <w:t xml:space="preserve">.  This comprises the name and value of the argument, corresponding to the set of arguments defined in the ArgDef.  Argument values are represented as a MAL Attribute of appropriate data type.  As there is no equivalent MAL::Attribute type for Position or Direction, values of these types are represented as a MAL::String containing a literal in the defined expression format for these types. </w:t>
      </w:r>
    </w:p>
    <w:p w14:paraId="3F28E66A" w14:textId="1FAF4CAD" w:rsidR="00A046C5" w:rsidRDefault="00A046C5" w:rsidP="00D35C24">
      <w:r>
        <w:t>Note that if the argument is an array (count &gt; 1) then all values of the array are of the same type, as defined by the argType of the associated ArgDef.</w:t>
      </w:r>
    </w:p>
    <w:p w14:paraId="3FDC026D"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Argument E1"/>
      </w:tblPr>
      <w:tblGrid>
        <w:gridCol w:w="1667"/>
        <w:gridCol w:w="2976"/>
        <w:gridCol w:w="992"/>
        <w:gridCol w:w="1843"/>
        <w:gridCol w:w="709"/>
        <w:gridCol w:w="992"/>
      </w:tblGrid>
      <w:tr w:rsidR="00D35C24" w14:paraId="696D6CF1"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655EA1C"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59031E32"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Argument</w:t>
            </w:r>
          </w:p>
        </w:tc>
        <w:tc>
          <w:tcPr>
            <w:tcW w:w="992" w:type="dxa"/>
            <w:shd w:val="clear" w:color="auto" w:fill="662382"/>
          </w:tcPr>
          <w:p w14:paraId="67AA3EE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093BFC7D"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5D51EF58"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B57FC0E" w14:textId="17296FE4"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24</w:t>
            </w:r>
            <w:r>
              <w:rPr>
                <w:noProof/>
              </w:rPr>
              <w:fldChar w:fldCharType="end"/>
            </w:r>
          </w:p>
        </w:tc>
      </w:tr>
    </w:tbl>
    <w:p w14:paraId="25F93ACF"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5851D852"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551E832" w14:textId="77777777" w:rsidR="00D35C24" w:rsidRDefault="00D35C24" w:rsidP="00D35C24">
            <w:pPr>
              <w:pStyle w:val="TableCell"/>
            </w:pPr>
            <w:r>
              <w:t>Attribute</w:t>
            </w:r>
          </w:p>
        </w:tc>
        <w:tc>
          <w:tcPr>
            <w:tcW w:w="1984" w:type="dxa"/>
          </w:tcPr>
          <w:p w14:paraId="1245AD9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162060A1"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7327C8D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2A7D8DD5"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6E49C60" w14:textId="77777777" w:rsidR="00D35C24" w:rsidRDefault="00D35C24" w:rsidP="00D35C24">
            <w:pPr>
              <w:pStyle w:val="TableCell"/>
            </w:pPr>
            <w:r>
              <w:t>argName</w:t>
            </w:r>
          </w:p>
        </w:tc>
        <w:tc>
          <w:tcPr>
            <w:tcW w:w="1984" w:type="dxa"/>
          </w:tcPr>
          <w:p w14:paraId="1B4FFFD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6717BE3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4E82FC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Name of the argument</w:t>
            </w:r>
          </w:p>
        </w:tc>
      </w:tr>
      <w:tr w:rsidR="00D35C24" w14:paraId="0066E70C"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2DB6E21F" w14:textId="77777777" w:rsidR="00D35C24" w:rsidRDefault="00D35C24" w:rsidP="00D35C24">
            <w:pPr>
              <w:pStyle w:val="TableCell"/>
            </w:pPr>
            <w:r>
              <w:t>count</w:t>
            </w:r>
          </w:p>
        </w:tc>
        <w:tc>
          <w:tcPr>
            <w:tcW w:w="1984" w:type="dxa"/>
          </w:tcPr>
          <w:p w14:paraId="5C0D8C8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MAL::Integer</w:t>
            </w:r>
          </w:p>
        </w:tc>
        <w:tc>
          <w:tcPr>
            <w:tcW w:w="992" w:type="dxa"/>
          </w:tcPr>
          <w:p w14:paraId="0ED461D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4BA76A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If argument is an array, count of the number of elements in the array.</w:t>
            </w:r>
          </w:p>
        </w:tc>
      </w:tr>
      <w:tr w:rsidR="00D35C24" w14:paraId="55DEB98F"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06BA6CF0" w14:textId="6E46EE28" w:rsidR="00D35C24" w:rsidRDefault="00D35C24" w:rsidP="00D35C24">
            <w:pPr>
              <w:pStyle w:val="TableCell"/>
            </w:pPr>
            <w:r>
              <w:t>argValue</w:t>
            </w:r>
            <w:r w:rsidR="00705F5B">
              <w:t>s</w:t>
            </w:r>
          </w:p>
        </w:tc>
        <w:tc>
          <w:tcPr>
            <w:tcW w:w="1984" w:type="dxa"/>
          </w:tcPr>
          <w:p w14:paraId="38F1E1C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&lt;MAL::Attribute&gt;</w:t>
            </w:r>
          </w:p>
        </w:tc>
        <w:tc>
          <w:tcPr>
            <w:tcW w:w="992" w:type="dxa"/>
          </w:tcPr>
          <w:p w14:paraId="3270103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02AD29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Argument value (or values if it is an array).  MAL Attribute type must match the ArgType of the ArgDef.  Position and Direction values are represented as a MAL::String.</w:t>
            </w:r>
          </w:p>
        </w:tc>
      </w:tr>
    </w:tbl>
    <w:p w14:paraId="5C818BB3" w14:textId="77777777" w:rsidR="00D35C24" w:rsidRDefault="00D35C24" w:rsidP="00D35C24">
      <w:pPr>
        <w:pStyle w:val="HeadingNoNumber"/>
      </w:pPr>
      <w:r>
        <w:t>ArgSpec</w:t>
      </w:r>
    </w:p>
    <w:p w14:paraId="70D92951" w14:textId="5E119C73" w:rsidR="00D35C24" w:rsidRDefault="00D35C24" w:rsidP="00D35C24">
      <w:r>
        <w:t xml:space="preserve">In the case of the </w:t>
      </w:r>
      <w:r>
        <w:rPr>
          <w:rStyle w:val="Term"/>
        </w:rPr>
        <w:t>planning activity</w:t>
      </w:r>
      <w:r>
        <w:t xml:space="preserve">, there is also an ArgSpec, a set of which may be contained within the ActivityDetails structure embedded within a </w:t>
      </w:r>
      <w:r>
        <w:rPr>
          <w:rStyle w:val="Term"/>
        </w:rPr>
        <w:t xml:space="preserve">planning request </w:t>
      </w:r>
      <w:r>
        <w:t xml:space="preserve">or parent </w:t>
      </w:r>
      <w:r>
        <w:rPr>
          <w:rStyle w:val="Term"/>
        </w:rPr>
        <w:t xml:space="preserve">planning activity </w:t>
      </w:r>
      <w:r>
        <w:t>definition.  The ArgSpec defines how to derive the value of an Argument when instantiating it at run-time.  The ArgSpec attribute is an Expression, the result of which must be a value matching the defined ArgType.</w:t>
      </w:r>
    </w:p>
    <w:p w14:paraId="5612F9B7"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ArgSpec E1"/>
      </w:tblPr>
      <w:tblGrid>
        <w:gridCol w:w="1667"/>
        <w:gridCol w:w="2976"/>
        <w:gridCol w:w="992"/>
        <w:gridCol w:w="1843"/>
        <w:gridCol w:w="709"/>
        <w:gridCol w:w="992"/>
      </w:tblGrid>
      <w:tr w:rsidR="00D35C24" w14:paraId="097A2612"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3102D3E6"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5487E00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ArgSpec</w:t>
            </w:r>
          </w:p>
        </w:tc>
        <w:tc>
          <w:tcPr>
            <w:tcW w:w="992" w:type="dxa"/>
            <w:shd w:val="clear" w:color="auto" w:fill="662382"/>
          </w:tcPr>
          <w:p w14:paraId="7BAAD66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3EFB6B5"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7E412BAC"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535513C" w14:textId="0AFB0791"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25</w:t>
            </w:r>
            <w:r>
              <w:rPr>
                <w:noProof/>
              </w:rPr>
              <w:fldChar w:fldCharType="end"/>
            </w:r>
          </w:p>
        </w:tc>
      </w:tr>
    </w:tbl>
    <w:p w14:paraId="2E1327A7"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5427CD04"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FE50477" w14:textId="77777777" w:rsidR="00D35C24" w:rsidRDefault="00D35C24" w:rsidP="00D35C24">
            <w:pPr>
              <w:pStyle w:val="TableCell"/>
            </w:pPr>
            <w:r>
              <w:t>Attribute</w:t>
            </w:r>
          </w:p>
        </w:tc>
        <w:tc>
          <w:tcPr>
            <w:tcW w:w="1984" w:type="dxa"/>
          </w:tcPr>
          <w:p w14:paraId="7FE9180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C4CAE39"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14C49228"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723FCE9E"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5F0ED0B" w14:textId="77777777" w:rsidR="00D35C24" w:rsidRDefault="00D35C24" w:rsidP="00D35C24">
            <w:pPr>
              <w:pStyle w:val="TableCell"/>
            </w:pPr>
            <w:r>
              <w:t>argName</w:t>
            </w:r>
          </w:p>
        </w:tc>
        <w:tc>
          <w:tcPr>
            <w:tcW w:w="1984" w:type="dxa"/>
          </w:tcPr>
          <w:p w14:paraId="56C289A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002695A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348931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Name of the argument</w:t>
            </w:r>
          </w:p>
        </w:tc>
      </w:tr>
      <w:tr w:rsidR="00D35C24" w14:paraId="62BEC0E5"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4E675E4" w14:textId="77777777" w:rsidR="00D35C24" w:rsidRDefault="00D35C24" w:rsidP="00D35C24">
            <w:pPr>
              <w:pStyle w:val="TableCell"/>
            </w:pPr>
            <w:r>
              <w:t>count</w:t>
            </w:r>
          </w:p>
        </w:tc>
        <w:tc>
          <w:tcPr>
            <w:tcW w:w="1984" w:type="dxa"/>
          </w:tcPr>
          <w:p w14:paraId="6845744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MAL::Integer</w:t>
            </w:r>
          </w:p>
        </w:tc>
        <w:tc>
          <w:tcPr>
            <w:tcW w:w="992" w:type="dxa"/>
          </w:tcPr>
          <w:p w14:paraId="4B8AE0C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9DEC88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If argument is an array, count of the number of elements in the array.</w:t>
            </w:r>
          </w:p>
        </w:tc>
      </w:tr>
      <w:tr w:rsidR="00D35C24" w14:paraId="43CEDBE0"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AFB0EB2" w14:textId="322B6CA4" w:rsidR="00D35C24" w:rsidRDefault="00D35C24" w:rsidP="00D35C24">
            <w:pPr>
              <w:pStyle w:val="TableCell"/>
            </w:pPr>
            <w:r>
              <w:t>arg</w:t>
            </w:r>
            <w:r w:rsidR="00D529E9">
              <w:t>Spec</w:t>
            </w:r>
            <w:r w:rsidR="00705F5B">
              <w:t>s</w:t>
            </w:r>
          </w:p>
        </w:tc>
        <w:tc>
          <w:tcPr>
            <w:tcW w:w="1984" w:type="dxa"/>
          </w:tcPr>
          <w:p w14:paraId="1C6FA605" w14:textId="1796DB6B" w:rsidR="00D35C24" w:rsidRDefault="00D529E9" w:rsidP="00D35C24">
            <w:pPr>
              <w:pStyle w:val="TableCell"/>
              <w:cnfStyle w:val="000000000000" w:firstRow="0" w:lastRow="0" w:firstColumn="0" w:lastColumn="0" w:oddVBand="0" w:evenVBand="0" w:oddHBand="0" w:evenHBand="0" w:firstRowFirstColumn="0" w:firstRowLastColumn="0" w:lastRowFirstColumn="0" w:lastRowLastColumn="0"/>
            </w:pPr>
            <w:r>
              <w:t>List &lt;</w:t>
            </w:r>
            <w:r w:rsidR="00D35C24">
              <w:t>Expression</w:t>
            </w:r>
            <w:r>
              <w:t>&gt;</w:t>
            </w:r>
          </w:p>
        </w:tc>
        <w:tc>
          <w:tcPr>
            <w:tcW w:w="992" w:type="dxa"/>
          </w:tcPr>
          <w:p w14:paraId="0240E21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E2F334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 that can be evaluated at run-time to provide argument value(s) of appropriate data type.</w:t>
            </w:r>
          </w:p>
        </w:tc>
      </w:tr>
    </w:tbl>
    <w:p w14:paraId="5C72FB68" w14:textId="77777777" w:rsidR="00150085" w:rsidRDefault="00150085" w:rsidP="00D44BC0"/>
    <w:p w14:paraId="785E37DA" w14:textId="54870FB8" w:rsidR="00150085" w:rsidRDefault="00150085" w:rsidP="00D44BC0">
      <w:pPr>
        <w:pStyle w:val="Heading4"/>
      </w:pPr>
      <w:r>
        <w:t>Validation Details</w:t>
      </w:r>
    </w:p>
    <w:p w14:paraId="57A97CC2" w14:textId="3C893FB8" w:rsidR="0079322D" w:rsidRDefault="00060F45" w:rsidP="00846010">
      <w:pPr>
        <w:jc w:val="center"/>
      </w:pPr>
      <w:r w:rsidRPr="00060F45">
        <w:rPr>
          <w:noProof/>
        </w:rPr>
        <w:drawing>
          <wp:inline distT="0" distB="0" distL="0" distR="0" wp14:anchorId="301F326B" wp14:editId="28F976E1">
            <wp:extent cx="2800350" cy="3295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2">
                      <a:extLst>
                        <a:ext uri="{28A0092B-C50C-407E-A947-70E740481C1C}">
                          <a14:useLocalDpi xmlns:a14="http://schemas.microsoft.com/office/drawing/2010/main" val="0"/>
                        </a:ext>
                      </a:extLst>
                    </a:blip>
                    <a:srcRect b="4683"/>
                    <a:stretch/>
                  </pic:blipFill>
                  <pic:spPr bwMode="auto">
                    <a:xfrm>
                      <a:off x="0" y="0"/>
                      <a:ext cx="2800350" cy="3295650"/>
                    </a:xfrm>
                    <a:prstGeom prst="rect">
                      <a:avLst/>
                    </a:prstGeom>
                    <a:noFill/>
                    <a:ln>
                      <a:noFill/>
                    </a:ln>
                    <a:extLst>
                      <a:ext uri="{53640926-AAD7-44D8-BBD7-CCE9431645EC}">
                        <a14:shadowObscured xmlns:a14="http://schemas.microsoft.com/office/drawing/2010/main"/>
                      </a:ext>
                    </a:extLst>
                  </pic:spPr>
                </pic:pic>
              </a:graphicData>
            </a:graphic>
          </wp:inline>
        </w:drawing>
      </w:r>
    </w:p>
    <w:p w14:paraId="0C3DA4FA" w14:textId="341698AE" w:rsidR="00060F45" w:rsidRDefault="00060F45" w:rsidP="00060F45">
      <w:pPr>
        <w:pStyle w:val="Caption"/>
        <w:keepNext w:val="0"/>
      </w:pPr>
      <w:bookmarkStart w:id="222" w:name="_Toc140093380"/>
      <w:r>
        <w:t xml:space="preserve">Figure </w:t>
      </w:r>
      <w:r w:rsidR="00A23CA0">
        <w:fldChar w:fldCharType="begin"/>
      </w:r>
      <w:r w:rsidR="00A23CA0">
        <w:instrText xml:space="preserve"> SEQ Figure \* ARABIC </w:instrText>
      </w:r>
      <w:r w:rsidR="00A23CA0">
        <w:fldChar w:fldCharType="separate"/>
      </w:r>
      <w:r w:rsidR="00182691">
        <w:rPr>
          <w:noProof/>
        </w:rPr>
        <w:t>37</w:t>
      </w:r>
      <w:r w:rsidR="00A23CA0">
        <w:rPr>
          <w:noProof/>
        </w:rPr>
        <w:fldChar w:fldCharType="end"/>
      </w:r>
      <w:r>
        <w:t>: Validation Details</w:t>
      </w:r>
      <w:bookmarkEnd w:id="222"/>
    </w:p>
    <w:p w14:paraId="7D876408" w14:textId="65EB46E1" w:rsidR="00060F45" w:rsidRPr="00F06FB3" w:rsidRDefault="00060F45" w:rsidP="00060F45">
      <w:r>
        <w:t xml:space="preserve">The attributes required for the validation of Argument values are type-specific, and to support this an optional validationData field </w:t>
      </w:r>
      <w:r w:rsidR="00427F3B">
        <w:t xml:space="preserve">is included in the ArgDef that </w:t>
      </w:r>
      <w:r>
        <w:t xml:space="preserve">has the abstract data type </w:t>
      </w:r>
      <w:r>
        <w:rPr>
          <w:i/>
          <w:iCs/>
        </w:rPr>
        <w:t>ValidationDetails</w:t>
      </w:r>
      <w:r>
        <w:t>.  Three concrete types are defined to support:</w:t>
      </w:r>
    </w:p>
    <w:p w14:paraId="4E158CEA" w14:textId="77777777" w:rsidR="00060F45" w:rsidRDefault="00060F45" w:rsidP="00060F45">
      <w:pPr>
        <w:numPr>
          <w:ilvl w:val="0"/>
          <w:numId w:val="49"/>
        </w:numPr>
        <w:spacing w:before="120" w:line="0" w:lineRule="atLeast"/>
      </w:pPr>
      <w:r>
        <w:t>NumericRange:  applicable for any numeric data type where a min-max range is defined for the resource (including Durations).</w:t>
      </w:r>
    </w:p>
    <w:p w14:paraId="2BCBD4EF" w14:textId="77777777" w:rsidR="00060F45" w:rsidRDefault="00060F45" w:rsidP="00060F45">
      <w:pPr>
        <w:numPr>
          <w:ilvl w:val="0"/>
          <w:numId w:val="49"/>
        </w:numPr>
        <w:spacing w:before="120" w:line="0" w:lineRule="atLeast"/>
      </w:pPr>
      <w:r>
        <w:t>StringPattern:  applicable for resources of type String.</w:t>
      </w:r>
    </w:p>
    <w:p w14:paraId="45B4AC31" w14:textId="667493CD" w:rsidR="00060F45" w:rsidRDefault="00060F45" w:rsidP="00060F45">
      <w:pPr>
        <w:numPr>
          <w:ilvl w:val="0"/>
          <w:numId w:val="49"/>
        </w:numPr>
        <w:spacing w:before="120" w:line="0" w:lineRule="atLeast"/>
      </w:pPr>
      <w:r>
        <w:t>StatusValues:  applicable for enumerated status resources (of type Integer, but with interpreted status text strings).</w:t>
      </w:r>
    </w:p>
    <w:p w14:paraId="2156FC29" w14:textId="3BC6505A" w:rsidR="00427F3B" w:rsidRPr="00427F3B" w:rsidRDefault="00427F3B" w:rsidP="00846010">
      <w:r>
        <w:t xml:space="preserve">Note: </w:t>
      </w:r>
      <w:r>
        <w:rPr>
          <w:i/>
          <w:iCs/>
        </w:rPr>
        <w:t xml:space="preserve">ValidationDetails </w:t>
      </w:r>
      <w:r>
        <w:t xml:space="preserve">are also used to support the definition of Resources (see </w:t>
      </w:r>
      <w:r>
        <w:fldChar w:fldCharType="begin"/>
      </w:r>
      <w:r>
        <w:instrText xml:space="preserve"> REF _Ref94548360 \r \h </w:instrText>
      </w:r>
      <w:r>
        <w:fldChar w:fldCharType="separate"/>
      </w:r>
      <w:r w:rsidR="00182691">
        <w:t>3.2.4</w:t>
      </w:r>
      <w:r>
        <w:fldChar w:fldCharType="end"/>
      </w:r>
      <w:r>
        <w:t>).</w:t>
      </w:r>
    </w:p>
    <w:p w14:paraId="15C5C9FC" w14:textId="7E6C2102" w:rsidR="0079322D" w:rsidRDefault="0079322D" w:rsidP="0079322D">
      <w:pPr>
        <w:pStyle w:val="HeadingNoNumber"/>
      </w:pPr>
      <w:r>
        <w:lastRenderedPageBreak/>
        <w:t>ValidationDetails</w:t>
      </w:r>
    </w:p>
    <w:p w14:paraId="153B53E6" w14:textId="77777777" w:rsidR="00427F3B" w:rsidRPr="000E52BD" w:rsidRDefault="00427F3B" w:rsidP="00846010">
      <w:pPr>
        <w:spacing w:before="0"/>
      </w:pPr>
    </w:p>
    <w:tbl>
      <w:tblPr>
        <w:tblStyle w:val="RBTable"/>
        <w:tblW w:w="9179" w:type="dxa"/>
        <w:tblLayout w:type="fixed"/>
        <w:tblLook w:val="0480" w:firstRow="0" w:lastRow="0" w:firstColumn="1" w:lastColumn="0" w:noHBand="0" w:noVBand="1"/>
        <w:tblCaption w:val="DSC ValidationDetails E1 X"/>
      </w:tblPr>
      <w:tblGrid>
        <w:gridCol w:w="1667"/>
        <w:gridCol w:w="2976"/>
        <w:gridCol w:w="992"/>
        <w:gridCol w:w="1843"/>
        <w:gridCol w:w="709"/>
        <w:gridCol w:w="992"/>
      </w:tblGrid>
      <w:tr w:rsidR="00427F3B" w14:paraId="27966459" w14:textId="77777777" w:rsidTr="00C760F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311463F2" w14:textId="77777777" w:rsidR="00427F3B" w:rsidRPr="00404E36" w:rsidRDefault="00427F3B" w:rsidP="00C760F4">
            <w:pPr>
              <w:pStyle w:val="TableCell"/>
              <w:rPr>
                <w:color w:val="FFFFFF" w:themeColor="background1"/>
              </w:rPr>
            </w:pPr>
            <w:r w:rsidRPr="00404E36">
              <w:rPr>
                <w:color w:val="FFFFFF" w:themeColor="background1"/>
              </w:rPr>
              <w:t>Name</w:t>
            </w:r>
          </w:p>
        </w:tc>
        <w:tc>
          <w:tcPr>
            <w:tcW w:w="2976" w:type="dxa"/>
          </w:tcPr>
          <w:p w14:paraId="764B071D" w14:textId="06969A6C" w:rsidR="00427F3B" w:rsidRPr="00846010" w:rsidRDefault="00427F3B" w:rsidP="00C760F4">
            <w:pPr>
              <w:pStyle w:val="TableCell"/>
              <w:cnfStyle w:val="000000000000" w:firstRow="0" w:lastRow="0" w:firstColumn="0" w:lastColumn="0" w:oddVBand="0" w:evenVBand="0" w:oddHBand="0" w:evenHBand="0" w:firstRowFirstColumn="0" w:firstRowLastColumn="0" w:lastRowFirstColumn="0" w:lastRowLastColumn="0"/>
              <w:rPr>
                <w:b/>
                <w:i/>
                <w:iCs/>
              </w:rPr>
            </w:pPr>
            <w:r w:rsidRPr="00846010">
              <w:rPr>
                <w:b/>
                <w:i/>
                <w:iCs/>
              </w:rPr>
              <w:t>ValidationDetails</w:t>
            </w:r>
          </w:p>
        </w:tc>
        <w:tc>
          <w:tcPr>
            <w:tcW w:w="992" w:type="dxa"/>
            <w:shd w:val="clear" w:color="auto" w:fill="662382"/>
          </w:tcPr>
          <w:p w14:paraId="375CD953" w14:textId="77777777" w:rsidR="00427F3B" w:rsidRPr="00404E36" w:rsidRDefault="00427F3B" w:rsidP="00C760F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000A0D50" w14:textId="220CF689" w:rsidR="00427F3B" w:rsidRPr="00404E36" w:rsidRDefault="00427F3B" w:rsidP="00C760F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1CAD6678" w14:textId="77777777" w:rsidR="00427F3B" w:rsidRPr="006A2A59" w:rsidRDefault="00427F3B" w:rsidP="00C760F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4340CA1C" w14:textId="6E927687" w:rsidR="00427F3B" w:rsidRPr="00121F50" w:rsidRDefault="00427F3B" w:rsidP="00C760F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19ED99CB" w14:textId="60DAE3B9" w:rsidR="0079322D" w:rsidRDefault="0079322D" w:rsidP="0079322D">
      <w:pPr>
        <w:pStyle w:val="HeadingNoNumber"/>
      </w:pPr>
      <w:r>
        <w:t>Numeri</w:t>
      </w:r>
      <w:r w:rsidR="00427F3B">
        <w:t>cRange</w:t>
      </w:r>
    </w:p>
    <w:p w14:paraId="4B31D02B" w14:textId="485F1104" w:rsidR="0079322D" w:rsidRDefault="00427F3B" w:rsidP="0079322D">
      <w:r>
        <w:t xml:space="preserve">Concrete sub-type of </w:t>
      </w:r>
      <w:r w:rsidRPr="00846010">
        <w:rPr>
          <w:i/>
          <w:iCs/>
        </w:rPr>
        <w:t>ValidationDetails</w:t>
      </w:r>
      <w:r w:rsidR="0079322D">
        <w:t xml:space="preserve"> that provides additional attributes to support data validation for numeric data types.</w:t>
      </w:r>
    </w:p>
    <w:p w14:paraId="510BF024" w14:textId="77777777" w:rsidR="0079322D" w:rsidRPr="0003331E" w:rsidRDefault="0079322D" w:rsidP="0079322D">
      <w:pPr>
        <w:spacing w:before="0"/>
      </w:pPr>
    </w:p>
    <w:tbl>
      <w:tblPr>
        <w:tblStyle w:val="RBTable"/>
        <w:tblW w:w="9179" w:type="dxa"/>
        <w:tblLayout w:type="fixed"/>
        <w:tblLook w:val="0480" w:firstRow="0" w:lastRow="0" w:firstColumn="1" w:lastColumn="0" w:noHBand="0" w:noVBand="1"/>
        <w:tblCaption w:val="DSC NumericRange E1"/>
      </w:tblPr>
      <w:tblGrid>
        <w:gridCol w:w="1667"/>
        <w:gridCol w:w="2976"/>
        <w:gridCol w:w="992"/>
        <w:gridCol w:w="1843"/>
        <w:gridCol w:w="709"/>
        <w:gridCol w:w="992"/>
      </w:tblGrid>
      <w:tr w:rsidR="0079322D" w14:paraId="368EC69B" w14:textId="77777777" w:rsidTr="00C760F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2086BD8" w14:textId="77777777" w:rsidR="0079322D" w:rsidRPr="00404E36" w:rsidRDefault="0079322D" w:rsidP="00C760F4">
            <w:pPr>
              <w:pStyle w:val="TableCell"/>
              <w:rPr>
                <w:color w:val="FFFFFF" w:themeColor="background1"/>
              </w:rPr>
            </w:pPr>
            <w:r w:rsidRPr="00404E36">
              <w:rPr>
                <w:color w:val="FFFFFF" w:themeColor="background1"/>
              </w:rPr>
              <w:t>Name</w:t>
            </w:r>
          </w:p>
        </w:tc>
        <w:tc>
          <w:tcPr>
            <w:tcW w:w="2976" w:type="dxa"/>
          </w:tcPr>
          <w:p w14:paraId="281E2459" w14:textId="021C9402" w:rsidR="0079322D" w:rsidRPr="00404E36" w:rsidRDefault="0079322D" w:rsidP="00C760F4">
            <w:pPr>
              <w:pStyle w:val="TableCell"/>
              <w:cnfStyle w:val="000000000000" w:firstRow="0" w:lastRow="0" w:firstColumn="0" w:lastColumn="0" w:oddVBand="0" w:evenVBand="0" w:oddHBand="0" w:evenHBand="0" w:firstRowFirstColumn="0" w:firstRowLastColumn="0" w:lastRowFirstColumn="0" w:lastRowLastColumn="0"/>
              <w:rPr>
                <w:b/>
              </w:rPr>
            </w:pPr>
            <w:r>
              <w:rPr>
                <w:b/>
              </w:rPr>
              <w:t>Numeric</w:t>
            </w:r>
            <w:r w:rsidR="00427F3B">
              <w:rPr>
                <w:b/>
              </w:rPr>
              <w:t>Range</w:t>
            </w:r>
          </w:p>
        </w:tc>
        <w:tc>
          <w:tcPr>
            <w:tcW w:w="992" w:type="dxa"/>
            <w:shd w:val="clear" w:color="auto" w:fill="662382"/>
          </w:tcPr>
          <w:p w14:paraId="27652CDF" w14:textId="77777777" w:rsidR="0079322D" w:rsidRPr="00404E36" w:rsidRDefault="0079322D" w:rsidP="00C760F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F7725E0" w14:textId="1D66C421" w:rsidR="0079322D" w:rsidRPr="00846010" w:rsidRDefault="00427F3B" w:rsidP="00C760F4">
            <w:pPr>
              <w:pStyle w:val="TableCell"/>
              <w:cnfStyle w:val="000000000000" w:firstRow="0" w:lastRow="0" w:firstColumn="0" w:lastColumn="0" w:oddVBand="0" w:evenVBand="0" w:oddHBand="0" w:evenHBand="0" w:firstRowFirstColumn="0" w:firstRowLastColumn="0" w:lastRowFirstColumn="0" w:lastRowLastColumn="0"/>
              <w:rPr>
                <w:b/>
                <w:i/>
                <w:iCs/>
              </w:rPr>
            </w:pPr>
            <w:r w:rsidRPr="00846010">
              <w:rPr>
                <w:i/>
                <w:iCs/>
              </w:rPr>
              <w:t>ValidationDetails</w:t>
            </w:r>
          </w:p>
        </w:tc>
        <w:tc>
          <w:tcPr>
            <w:tcW w:w="709" w:type="dxa"/>
            <w:shd w:val="clear" w:color="auto" w:fill="662382"/>
          </w:tcPr>
          <w:p w14:paraId="48F4EB6D" w14:textId="77777777" w:rsidR="0079322D" w:rsidRPr="006A2A59" w:rsidRDefault="0079322D" w:rsidP="00C760F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6F8818C" w14:textId="631354C3" w:rsidR="0079322D" w:rsidRPr="00121F50" w:rsidRDefault="00A23CA0" w:rsidP="00C760F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26</w:t>
            </w:r>
            <w:r>
              <w:rPr>
                <w:noProof/>
              </w:rPr>
              <w:fldChar w:fldCharType="end"/>
            </w:r>
          </w:p>
        </w:tc>
      </w:tr>
    </w:tbl>
    <w:p w14:paraId="1E65EDC5" w14:textId="77777777" w:rsidR="0079322D" w:rsidRPr="00404E36" w:rsidRDefault="0079322D" w:rsidP="0079322D">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79322D" w14:paraId="1A8CC3A3" w14:textId="77777777" w:rsidTr="00C760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75F60A7" w14:textId="77777777" w:rsidR="0079322D" w:rsidRDefault="0079322D" w:rsidP="00C760F4">
            <w:pPr>
              <w:pStyle w:val="TableCell"/>
            </w:pPr>
            <w:r>
              <w:t>Attribute</w:t>
            </w:r>
          </w:p>
        </w:tc>
        <w:tc>
          <w:tcPr>
            <w:tcW w:w="1984" w:type="dxa"/>
          </w:tcPr>
          <w:p w14:paraId="310BC873" w14:textId="77777777" w:rsidR="0079322D" w:rsidRDefault="0079322D" w:rsidP="00C760F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C15BF31" w14:textId="77777777" w:rsidR="0079322D" w:rsidRPr="00072E57" w:rsidRDefault="0079322D" w:rsidP="00C760F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5954855A" w14:textId="77777777" w:rsidR="0079322D" w:rsidRDefault="0079322D" w:rsidP="00C760F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79322D" w14:paraId="7285ACC0"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2539F3F2" w14:textId="77777777" w:rsidR="0079322D" w:rsidRDefault="0079322D" w:rsidP="00C760F4">
            <w:pPr>
              <w:pStyle w:val="TableCell"/>
            </w:pPr>
            <w:r>
              <w:t>min</w:t>
            </w:r>
          </w:p>
        </w:tc>
        <w:tc>
          <w:tcPr>
            <w:tcW w:w="1984" w:type="dxa"/>
          </w:tcPr>
          <w:p w14:paraId="3B505971"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r>
              <w:t>MAL::Double</w:t>
            </w:r>
          </w:p>
        </w:tc>
        <w:tc>
          <w:tcPr>
            <w:tcW w:w="992" w:type="dxa"/>
          </w:tcPr>
          <w:p w14:paraId="14840551"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7CCAFEC"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r>
              <w:t>Minimum value of the argument</w:t>
            </w:r>
          </w:p>
        </w:tc>
      </w:tr>
      <w:tr w:rsidR="0079322D" w14:paraId="17EA6E55"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0D412E8D" w14:textId="77777777" w:rsidR="0079322D" w:rsidRDefault="0079322D" w:rsidP="00C760F4">
            <w:pPr>
              <w:pStyle w:val="TableCell"/>
            </w:pPr>
            <w:r>
              <w:t>max</w:t>
            </w:r>
          </w:p>
        </w:tc>
        <w:tc>
          <w:tcPr>
            <w:tcW w:w="1984" w:type="dxa"/>
          </w:tcPr>
          <w:p w14:paraId="18A380D0"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r>
              <w:t>MAL::Double</w:t>
            </w:r>
          </w:p>
        </w:tc>
        <w:tc>
          <w:tcPr>
            <w:tcW w:w="992" w:type="dxa"/>
          </w:tcPr>
          <w:p w14:paraId="539157C5"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9E100DA"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r>
              <w:t>Maximum value of the argument</w:t>
            </w:r>
          </w:p>
        </w:tc>
      </w:tr>
      <w:tr w:rsidR="0079322D" w14:paraId="3F4089AF"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17978321" w14:textId="77777777" w:rsidR="0079322D" w:rsidRDefault="0079322D" w:rsidP="00C760F4">
            <w:pPr>
              <w:pStyle w:val="TableCell"/>
            </w:pPr>
            <w:r>
              <w:t>precision</w:t>
            </w:r>
          </w:p>
        </w:tc>
        <w:tc>
          <w:tcPr>
            <w:tcW w:w="1984" w:type="dxa"/>
          </w:tcPr>
          <w:p w14:paraId="2A8E5112"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r>
              <w:t>MAL::Short</w:t>
            </w:r>
          </w:p>
        </w:tc>
        <w:tc>
          <w:tcPr>
            <w:tcW w:w="992" w:type="dxa"/>
          </w:tcPr>
          <w:p w14:paraId="30C8EF57"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792A13E"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r>
              <w:t>Precision of the argument.</w:t>
            </w:r>
          </w:p>
        </w:tc>
      </w:tr>
    </w:tbl>
    <w:p w14:paraId="29EEE753" w14:textId="42E4AAD0" w:rsidR="0079322D" w:rsidRDefault="0079322D" w:rsidP="0079322D">
      <w:pPr>
        <w:pStyle w:val="HeadingNoNumber"/>
      </w:pPr>
      <w:r>
        <w:t>String</w:t>
      </w:r>
      <w:r w:rsidR="00427F3B">
        <w:t>Patterm</w:t>
      </w:r>
    </w:p>
    <w:p w14:paraId="4D2D3271" w14:textId="5979D8B5" w:rsidR="0079322D" w:rsidRDefault="00427F3B" w:rsidP="0079322D">
      <w:r>
        <w:t xml:space="preserve">Concrete sub-type of </w:t>
      </w:r>
      <w:r>
        <w:rPr>
          <w:i/>
          <w:iCs/>
        </w:rPr>
        <w:t>ValidationDetails</w:t>
      </w:r>
      <w:r w:rsidR="0079322D">
        <w:t xml:space="preserve"> that provides additional attributes to support data validation for the string data type.</w:t>
      </w:r>
    </w:p>
    <w:p w14:paraId="59F50A57" w14:textId="77777777" w:rsidR="0079322D" w:rsidRPr="0003331E" w:rsidRDefault="0079322D" w:rsidP="0079322D">
      <w:pPr>
        <w:spacing w:before="0"/>
      </w:pPr>
    </w:p>
    <w:tbl>
      <w:tblPr>
        <w:tblStyle w:val="RBTable"/>
        <w:tblW w:w="9179" w:type="dxa"/>
        <w:tblLayout w:type="fixed"/>
        <w:tblLook w:val="0480" w:firstRow="0" w:lastRow="0" w:firstColumn="1" w:lastColumn="0" w:noHBand="0" w:noVBand="1"/>
        <w:tblCaption w:val="DSC StringPattern E1"/>
      </w:tblPr>
      <w:tblGrid>
        <w:gridCol w:w="1667"/>
        <w:gridCol w:w="2976"/>
        <w:gridCol w:w="992"/>
        <w:gridCol w:w="1843"/>
        <w:gridCol w:w="709"/>
        <w:gridCol w:w="992"/>
      </w:tblGrid>
      <w:tr w:rsidR="0079322D" w14:paraId="0E26E30B" w14:textId="77777777" w:rsidTr="00C760F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89A9E06" w14:textId="77777777" w:rsidR="0079322D" w:rsidRPr="00404E36" w:rsidRDefault="0079322D" w:rsidP="00C760F4">
            <w:pPr>
              <w:pStyle w:val="TableCell"/>
              <w:rPr>
                <w:color w:val="FFFFFF" w:themeColor="background1"/>
              </w:rPr>
            </w:pPr>
            <w:r w:rsidRPr="00404E36">
              <w:rPr>
                <w:color w:val="FFFFFF" w:themeColor="background1"/>
              </w:rPr>
              <w:t>Name</w:t>
            </w:r>
          </w:p>
        </w:tc>
        <w:tc>
          <w:tcPr>
            <w:tcW w:w="2976" w:type="dxa"/>
          </w:tcPr>
          <w:p w14:paraId="4EAD0DAB" w14:textId="327B8E37" w:rsidR="0079322D" w:rsidRPr="00404E36" w:rsidRDefault="0079322D" w:rsidP="00C760F4">
            <w:pPr>
              <w:pStyle w:val="TableCell"/>
              <w:cnfStyle w:val="000000000000" w:firstRow="0" w:lastRow="0" w:firstColumn="0" w:lastColumn="0" w:oddVBand="0" w:evenVBand="0" w:oddHBand="0" w:evenHBand="0" w:firstRowFirstColumn="0" w:firstRowLastColumn="0" w:lastRowFirstColumn="0" w:lastRowLastColumn="0"/>
              <w:rPr>
                <w:b/>
              </w:rPr>
            </w:pPr>
            <w:r>
              <w:rPr>
                <w:b/>
              </w:rPr>
              <w:t>String</w:t>
            </w:r>
            <w:r w:rsidR="00427F3B">
              <w:rPr>
                <w:b/>
              </w:rPr>
              <w:t>Pattern</w:t>
            </w:r>
          </w:p>
        </w:tc>
        <w:tc>
          <w:tcPr>
            <w:tcW w:w="992" w:type="dxa"/>
            <w:shd w:val="clear" w:color="auto" w:fill="662382"/>
          </w:tcPr>
          <w:p w14:paraId="5FF22984" w14:textId="77777777" w:rsidR="0079322D" w:rsidRPr="00404E36" w:rsidRDefault="0079322D" w:rsidP="00C760F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82FA955" w14:textId="0F214656" w:rsidR="0079322D" w:rsidRPr="00C31B3A" w:rsidRDefault="00C31B3A" w:rsidP="00C760F4">
            <w:pPr>
              <w:pStyle w:val="TableCell"/>
              <w:cnfStyle w:val="000000000000" w:firstRow="0" w:lastRow="0" w:firstColumn="0" w:lastColumn="0" w:oddVBand="0" w:evenVBand="0" w:oddHBand="0" w:evenHBand="0" w:firstRowFirstColumn="0" w:firstRowLastColumn="0" w:lastRowFirstColumn="0" w:lastRowLastColumn="0"/>
              <w:rPr>
                <w:b/>
                <w:i/>
                <w:iCs/>
              </w:rPr>
            </w:pPr>
            <w:r w:rsidRPr="00C31B3A">
              <w:rPr>
                <w:i/>
                <w:iCs/>
              </w:rPr>
              <w:t>ValidationDetails</w:t>
            </w:r>
          </w:p>
        </w:tc>
        <w:tc>
          <w:tcPr>
            <w:tcW w:w="709" w:type="dxa"/>
            <w:shd w:val="clear" w:color="auto" w:fill="662382"/>
          </w:tcPr>
          <w:p w14:paraId="07800FCD" w14:textId="77777777" w:rsidR="0079322D" w:rsidRPr="006A2A59" w:rsidRDefault="0079322D" w:rsidP="00C760F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6EAF0DB" w14:textId="7399FF63" w:rsidR="0079322D" w:rsidRPr="00121F50" w:rsidRDefault="00A23CA0" w:rsidP="00C760F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27</w:t>
            </w:r>
            <w:r>
              <w:rPr>
                <w:noProof/>
              </w:rPr>
              <w:fldChar w:fldCharType="end"/>
            </w:r>
          </w:p>
        </w:tc>
      </w:tr>
    </w:tbl>
    <w:p w14:paraId="04E0DC8A" w14:textId="77777777" w:rsidR="0079322D" w:rsidRPr="00404E36" w:rsidRDefault="0079322D" w:rsidP="0079322D">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79322D" w14:paraId="6E23E4F5" w14:textId="77777777" w:rsidTr="00C760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1794ECF" w14:textId="77777777" w:rsidR="0079322D" w:rsidRDefault="0079322D" w:rsidP="00C760F4">
            <w:pPr>
              <w:pStyle w:val="TableCell"/>
            </w:pPr>
            <w:r>
              <w:t>Attribute</w:t>
            </w:r>
          </w:p>
        </w:tc>
        <w:tc>
          <w:tcPr>
            <w:tcW w:w="1984" w:type="dxa"/>
          </w:tcPr>
          <w:p w14:paraId="65D12946" w14:textId="77777777" w:rsidR="0079322D" w:rsidRDefault="0079322D" w:rsidP="00C760F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429469C" w14:textId="77777777" w:rsidR="0079322D" w:rsidRPr="00072E57" w:rsidRDefault="0079322D" w:rsidP="00C760F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5E86A2E4" w14:textId="77777777" w:rsidR="0079322D" w:rsidRDefault="0079322D" w:rsidP="00C760F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79322D" w14:paraId="25C08B9F"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72138CED" w14:textId="77777777" w:rsidR="0079322D" w:rsidRDefault="0079322D" w:rsidP="00C760F4">
            <w:pPr>
              <w:pStyle w:val="TableCell"/>
            </w:pPr>
            <w:r>
              <w:t>maxLength</w:t>
            </w:r>
          </w:p>
        </w:tc>
        <w:tc>
          <w:tcPr>
            <w:tcW w:w="1984" w:type="dxa"/>
          </w:tcPr>
          <w:p w14:paraId="73125F19"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r>
              <w:t>MAL::Integer</w:t>
            </w:r>
          </w:p>
        </w:tc>
        <w:tc>
          <w:tcPr>
            <w:tcW w:w="992" w:type="dxa"/>
          </w:tcPr>
          <w:p w14:paraId="22D73DCA"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66A4407"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r>
              <w:t>Maximum length of the string (characters).</w:t>
            </w:r>
          </w:p>
        </w:tc>
      </w:tr>
      <w:tr w:rsidR="0079322D" w14:paraId="5BF55D29"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66B92CC0" w14:textId="77777777" w:rsidR="0079322D" w:rsidRDefault="0079322D" w:rsidP="00C760F4">
            <w:pPr>
              <w:pStyle w:val="TableCell"/>
            </w:pPr>
            <w:r>
              <w:t>regex</w:t>
            </w:r>
          </w:p>
        </w:tc>
        <w:tc>
          <w:tcPr>
            <w:tcW w:w="1984" w:type="dxa"/>
          </w:tcPr>
          <w:p w14:paraId="68F6A15B"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58991791"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42A0B04"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r>
              <w:t>A “regular expression” or sequence of characters defining a character pattern that the string value must match.</w:t>
            </w:r>
          </w:p>
        </w:tc>
      </w:tr>
    </w:tbl>
    <w:p w14:paraId="6F03DD63" w14:textId="6F7CE106" w:rsidR="0079322D" w:rsidRDefault="0079322D" w:rsidP="0079322D">
      <w:pPr>
        <w:pStyle w:val="HeadingNoNumber"/>
      </w:pPr>
      <w:r>
        <w:t>Status</w:t>
      </w:r>
      <w:r w:rsidR="0025602C">
        <w:t>Values</w:t>
      </w:r>
    </w:p>
    <w:p w14:paraId="02510399" w14:textId="24D192C0" w:rsidR="0079322D" w:rsidRDefault="0025602C" w:rsidP="0079322D">
      <w:r>
        <w:t xml:space="preserve">Concrete sub-type of </w:t>
      </w:r>
      <w:r>
        <w:rPr>
          <w:i/>
          <w:iCs/>
        </w:rPr>
        <w:t>ValidationDetails</w:t>
      </w:r>
      <w:r>
        <w:t xml:space="preserve"> </w:t>
      </w:r>
      <w:r w:rsidR="0079322D">
        <w:t>that provides additional attributes to support data validation and interpretation for integer type arguments that are effectively enumerated Statuses.</w:t>
      </w:r>
    </w:p>
    <w:p w14:paraId="7903B5F5" w14:textId="77777777" w:rsidR="0079322D" w:rsidRPr="0003331E" w:rsidRDefault="0079322D" w:rsidP="0079322D">
      <w:pPr>
        <w:spacing w:before="0"/>
      </w:pPr>
    </w:p>
    <w:tbl>
      <w:tblPr>
        <w:tblStyle w:val="RBTable"/>
        <w:tblW w:w="9179" w:type="dxa"/>
        <w:tblLayout w:type="fixed"/>
        <w:tblLook w:val="0480" w:firstRow="0" w:lastRow="0" w:firstColumn="1" w:lastColumn="0" w:noHBand="0" w:noVBand="1"/>
        <w:tblCaption w:val="DSC StatusValues E1"/>
      </w:tblPr>
      <w:tblGrid>
        <w:gridCol w:w="1667"/>
        <w:gridCol w:w="2976"/>
        <w:gridCol w:w="992"/>
        <w:gridCol w:w="1843"/>
        <w:gridCol w:w="709"/>
        <w:gridCol w:w="992"/>
      </w:tblGrid>
      <w:tr w:rsidR="0079322D" w14:paraId="40DC7CF9" w14:textId="77777777" w:rsidTr="00C760F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E686CBF" w14:textId="77777777" w:rsidR="0079322D" w:rsidRPr="00404E36" w:rsidRDefault="0079322D" w:rsidP="00C760F4">
            <w:pPr>
              <w:pStyle w:val="TableCell"/>
              <w:rPr>
                <w:color w:val="FFFFFF" w:themeColor="background1"/>
              </w:rPr>
            </w:pPr>
            <w:r w:rsidRPr="00404E36">
              <w:rPr>
                <w:color w:val="FFFFFF" w:themeColor="background1"/>
              </w:rPr>
              <w:t>Name</w:t>
            </w:r>
          </w:p>
        </w:tc>
        <w:tc>
          <w:tcPr>
            <w:tcW w:w="2976" w:type="dxa"/>
          </w:tcPr>
          <w:p w14:paraId="2720A5CB" w14:textId="581D87DD" w:rsidR="0079322D" w:rsidRPr="00404E36" w:rsidRDefault="0079322D" w:rsidP="00C760F4">
            <w:pPr>
              <w:pStyle w:val="TableCell"/>
              <w:cnfStyle w:val="000000000000" w:firstRow="0" w:lastRow="0" w:firstColumn="0" w:lastColumn="0" w:oddVBand="0" w:evenVBand="0" w:oddHBand="0" w:evenHBand="0" w:firstRowFirstColumn="0" w:firstRowLastColumn="0" w:lastRowFirstColumn="0" w:lastRowLastColumn="0"/>
              <w:rPr>
                <w:b/>
              </w:rPr>
            </w:pPr>
            <w:r>
              <w:rPr>
                <w:b/>
              </w:rPr>
              <w:t>Status</w:t>
            </w:r>
            <w:r w:rsidR="00C31B3A">
              <w:rPr>
                <w:b/>
              </w:rPr>
              <w:t>Values</w:t>
            </w:r>
          </w:p>
        </w:tc>
        <w:tc>
          <w:tcPr>
            <w:tcW w:w="992" w:type="dxa"/>
            <w:shd w:val="clear" w:color="auto" w:fill="662382"/>
          </w:tcPr>
          <w:p w14:paraId="2A851E63" w14:textId="77777777" w:rsidR="0079322D" w:rsidRPr="00404E36" w:rsidRDefault="0079322D" w:rsidP="00C760F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FEB73F0" w14:textId="4E3416F3" w:rsidR="0079322D" w:rsidRPr="00C31B3A" w:rsidRDefault="00C31B3A" w:rsidP="00C760F4">
            <w:pPr>
              <w:pStyle w:val="TableCell"/>
              <w:cnfStyle w:val="000000000000" w:firstRow="0" w:lastRow="0" w:firstColumn="0" w:lastColumn="0" w:oddVBand="0" w:evenVBand="0" w:oddHBand="0" w:evenHBand="0" w:firstRowFirstColumn="0" w:firstRowLastColumn="0" w:lastRowFirstColumn="0" w:lastRowLastColumn="0"/>
              <w:rPr>
                <w:b/>
                <w:i/>
                <w:iCs/>
              </w:rPr>
            </w:pPr>
            <w:r w:rsidRPr="00C31B3A">
              <w:rPr>
                <w:i/>
                <w:iCs/>
              </w:rPr>
              <w:t>ValidationDetails</w:t>
            </w:r>
          </w:p>
        </w:tc>
        <w:tc>
          <w:tcPr>
            <w:tcW w:w="709" w:type="dxa"/>
            <w:shd w:val="clear" w:color="auto" w:fill="662382"/>
          </w:tcPr>
          <w:p w14:paraId="16CB8BF7" w14:textId="77777777" w:rsidR="0079322D" w:rsidRPr="006A2A59" w:rsidRDefault="0079322D" w:rsidP="00C760F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9C54B0A" w14:textId="4CA4726B" w:rsidR="0079322D" w:rsidRPr="00121F50" w:rsidRDefault="00A23CA0" w:rsidP="00C760F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28</w:t>
            </w:r>
            <w:r>
              <w:rPr>
                <w:noProof/>
              </w:rPr>
              <w:fldChar w:fldCharType="end"/>
            </w:r>
          </w:p>
        </w:tc>
      </w:tr>
    </w:tbl>
    <w:p w14:paraId="6A94617D" w14:textId="77777777" w:rsidR="005670E0" w:rsidRPr="005670E0" w:rsidRDefault="005670E0" w:rsidP="005670E0">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79322D" w14:paraId="6D5DC373" w14:textId="77777777" w:rsidTr="00C760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7EECB02" w14:textId="77777777" w:rsidR="0079322D" w:rsidRDefault="0079322D" w:rsidP="00C760F4">
            <w:pPr>
              <w:pStyle w:val="TableCell"/>
            </w:pPr>
            <w:r>
              <w:t>Attribute</w:t>
            </w:r>
          </w:p>
        </w:tc>
        <w:tc>
          <w:tcPr>
            <w:tcW w:w="1984" w:type="dxa"/>
          </w:tcPr>
          <w:p w14:paraId="0EEEC38D" w14:textId="77777777" w:rsidR="0079322D" w:rsidRDefault="0079322D" w:rsidP="00C760F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8D0B80F" w14:textId="77777777" w:rsidR="0079322D" w:rsidRPr="00072E57" w:rsidRDefault="0079322D" w:rsidP="00C760F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7A320E5B" w14:textId="77777777" w:rsidR="0079322D" w:rsidRDefault="0079322D" w:rsidP="00C760F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79322D" w14:paraId="5FF85EE1"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411FFF80" w14:textId="77777777" w:rsidR="0079322D" w:rsidRDefault="0079322D" w:rsidP="00C760F4">
            <w:pPr>
              <w:pStyle w:val="TableCell"/>
            </w:pPr>
            <w:r>
              <w:t>allowedValues</w:t>
            </w:r>
          </w:p>
        </w:tc>
        <w:tc>
          <w:tcPr>
            <w:tcW w:w="1984" w:type="dxa"/>
          </w:tcPr>
          <w:p w14:paraId="03999A8F"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r>
              <w:t>List &lt;StateDef&gt;</w:t>
            </w:r>
          </w:p>
        </w:tc>
        <w:tc>
          <w:tcPr>
            <w:tcW w:w="992" w:type="dxa"/>
          </w:tcPr>
          <w:p w14:paraId="36CB173F" w14:textId="7777777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847A7AD" w14:textId="62CCE487" w:rsidR="0079322D" w:rsidRDefault="0079322D" w:rsidP="00C760F4">
            <w:pPr>
              <w:pStyle w:val="TableCell"/>
              <w:cnfStyle w:val="000000000000" w:firstRow="0" w:lastRow="0" w:firstColumn="0" w:lastColumn="0" w:oddVBand="0" w:evenVBand="0" w:oddHBand="0" w:evenHBand="0" w:firstRowFirstColumn="0" w:firstRowLastColumn="0" w:lastRowFirstColumn="0" w:lastRowLastColumn="0"/>
            </w:pPr>
            <w:r>
              <w:t>Set of allowed State definitions (see §</w:t>
            </w:r>
            <w:r>
              <w:fldChar w:fldCharType="begin"/>
            </w:r>
            <w:r>
              <w:instrText xml:space="preserve"> REF _Ref21357983 \r \h </w:instrText>
            </w:r>
            <w:r>
              <w:fldChar w:fldCharType="separate"/>
            </w:r>
            <w:r w:rsidR="00182691">
              <w:t>3.3.4</w:t>
            </w:r>
            <w:r>
              <w:fldChar w:fldCharType="end"/>
            </w:r>
            <w:r>
              <w:t>), comprising the enumerated value and an associated text label.</w:t>
            </w:r>
          </w:p>
        </w:tc>
      </w:tr>
    </w:tbl>
    <w:p w14:paraId="71D5E9E0" w14:textId="77777777" w:rsidR="00D35C24" w:rsidRPr="004A7FB6" w:rsidRDefault="00D35C24" w:rsidP="00D35C24"/>
    <w:p w14:paraId="367A3DD9" w14:textId="77777777" w:rsidR="00D35C24" w:rsidRDefault="00D35C24" w:rsidP="00D35C24">
      <w:pPr>
        <w:pStyle w:val="Heading3"/>
        <w:keepLines w:val="0"/>
        <w:pageBreakBefore/>
        <w:pBdr>
          <w:top w:val="single" w:sz="4" w:space="1" w:color="FFFFFF"/>
          <w:left w:val="single" w:sz="4" w:space="0" w:color="FFFFFF"/>
          <w:bottom w:val="single" w:sz="4" w:space="1" w:color="FFFFFF"/>
          <w:right w:val="single" w:sz="4" w:space="0" w:color="FFFFFF"/>
        </w:pBdr>
      </w:pPr>
      <w:bookmarkStart w:id="223" w:name="_Ref33099098"/>
      <w:bookmarkStart w:id="224" w:name="_Toc52218262"/>
      <w:bookmarkStart w:id="225" w:name="_Toc140093812"/>
      <w:r>
        <w:lastRenderedPageBreak/>
        <w:t>Constraints</w:t>
      </w:r>
      <w:bookmarkEnd w:id="223"/>
      <w:bookmarkEnd w:id="224"/>
      <w:bookmarkEnd w:id="225"/>
    </w:p>
    <w:p w14:paraId="0AA370E5" w14:textId="29C8D964" w:rsidR="00D35C24" w:rsidRDefault="006A39E0" w:rsidP="00846010">
      <w:pPr>
        <w:spacing w:before="0"/>
        <w:jc w:val="center"/>
      </w:pPr>
      <w:r w:rsidRPr="006A39E0">
        <w:t xml:space="preserve"> </w:t>
      </w:r>
      <w:r w:rsidRPr="006A39E0">
        <w:rPr>
          <w:noProof/>
        </w:rPr>
        <w:drawing>
          <wp:inline distT="0" distB="0" distL="0" distR="0" wp14:anchorId="7A0E2905" wp14:editId="691CDC26">
            <wp:extent cx="5716905" cy="25374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14:paraId="3B2ECA79" w14:textId="2D1D7875" w:rsidR="00D35C24" w:rsidRDefault="00D35C24" w:rsidP="00D35C24">
      <w:pPr>
        <w:pStyle w:val="Caption"/>
        <w:keepNext w:val="0"/>
      </w:pPr>
      <w:bookmarkStart w:id="226" w:name="_Toc140093381"/>
      <w:r>
        <w:t xml:space="preserve">Figure </w:t>
      </w:r>
      <w:r w:rsidR="00A23CA0">
        <w:fldChar w:fldCharType="begin"/>
      </w:r>
      <w:r w:rsidR="00A23CA0">
        <w:instrText xml:space="preserve"> SEQ Figure \* ARABIC </w:instrText>
      </w:r>
      <w:r w:rsidR="00A23CA0">
        <w:fldChar w:fldCharType="separate"/>
      </w:r>
      <w:r w:rsidR="00182691">
        <w:rPr>
          <w:noProof/>
        </w:rPr>
        <w:t>38</w:t>
      </w:r>
      <w:r w:rsidR="00A23CA0">
        <w:rPr>
          <w:noProof/>
        </w:rPr>
        <w:fldChar w:fldCharType="end"/>
      </w:r>
      <w:r>
        <w:t>: Planning Constraints</w:t>
      </w:r>
      <w:bookmarkEnd w:id="226"/>
    </w:p>
    <w:p w14:paraId="0D1A502A" w14:textId="68585EA3" w:rsidR="00D35C24" w:rsidRDefault="00D35C24" w:rsidP="00D35C24">
      <w:r w:rsidRPr="00CC7E4E">
        <w:rPr>
          <w:rStyle w:val="Term"/>
        </w:rPr>
        <w:t>Planning</w:t>
      </w:r>
      <w:r w:rsidR="00B02214" w:rsidRPr="00CC7E4E">
        <w:rPr>
          <w:rStyle w:val="Term"/>
        </w:rPr>
        <w:t xml:space="preserve"> co</w:t>
      </w:r>
      <w:r w:rsidRPr="00CC7E4E">
        <w:rPr>
          <w:rStyle w:val="Term"/>
        </w:rPr>
        <w:t>nstraints</w:t>
      </w:r>
      <w:r>
        <w:t xml:space="preserve"> describe the relationships between </w:t>
      </w:r>
      <w:r>
        <w:rPr>
          <w:rStyle w:val="Term"/>
        </w:rPr>
        <w:t xml:space="preserve">planning activities </w:t>
      </w:r>
      <w:r>
        <w:t>and other entities represented in the MPS</w:t>
      </w:r>
      <w:r w:rsidR="00CC7E4E">
        <w:t xml:space="preserve"> in</w:t>
      </w:r>
      <w:r>
        <w:t>formation</w:t>
      </w:r>
      <w:r w:rsidR="00CC7E4E">
        <w:t xml:space="preserve"> mo</w:t>
      </w:r>
      <w:r>
        <w:t>del, including:</w:t>
      </w:r>
    </w:p>
    <w:p w14:paraId="45820452" w14:textId="77777777" w:rsidR="00D35C24" w:rsidRDefault="00D35C24" w:rsidP="00353565">
      <w:pPr>
        <w:numPr>
          <w:ilvl w:val="0"/>
          <w:numId w:val="42"/>
        </w:numPr>
        <w:spacing w:before="120" w:line="0" w:lineRule="atLeast"/>
      </w:pPr>
      <w:r>
        <w:t>Time, Position and pointing Direction</w:t>
      </w:r>
    </w:p>
    <w:p w14:paraId="27EC85F2" w14:textId="77777777" w:rsidR="00D35C24" w:rsidRPr="004900E8" w:rsidRDefault="00D35C24" w:rsidP="00353565">
      <w:pPr>
        <w:numPr>
          <w:ilvl w:val="0"/>
          <w:numId w:val="42"/>
        </w:numPr>
        <w:spacing w:before="120" w:line="0" w:lineRule="atLeast"/>
        <w:rPr>
          <w:rStyle w:val="Term"/>
          <w:i w:val="0"/>
        </w:rPr>
      </w:pPr>
      <w:r>
        <w:rPr>
          <w:rStyle w:val="Term"/>
        </w:rPr>
        <w:t>Planning events</w:t>
      </w:r>
    </w:p>
    <w:p w14:paraId="37DB6BAF" w14:textId="77777777" w:rsidR="00D35C24" w:rsidRPr="004900E8" w:rsidRDefault="00D35C24" w:rsidP="00353565">
      <w:pPr>
        <w:numPr>
          <w:ilvl w:val="0"/>
          <w:numId w:val="42"/>
        </w:numPr>
        <w:spacing w:before="120" w:line="0" w:lineRule="atLeast"/>
        <w:rPr>
          <w:rStyle w:val="Term"/>
          <w:i w:val="0"/>
        </w:rPr>
      </w:pPr>
      <w:r>
        <w:rPr>
          <w:rStyle w:val="Term"/>
        </w:rPr>
        <w:t>Planning resources</w:t>
      </w:r>
    </w:p>
    <w:p w14:paraId="77BED916" w14:textId="77777777" w:rsidR="00D35C24" w:rsidRPr="004900E8" w:rsidRDefault="00D35C24" w:rsidP="00353565">
      <w:pPr>
        <w:numPr>
          <w:ilvl w:val="0"/>
          <w:numId w:val="42"/>
        </w:numPr>
        <w:spacing w:before="120" w:line="0" w:lineRule="atLeast"/>
        <w:rPr>
          <w:rStyle w:val="Term"/>
          <w:i w:val="0"/>
        </w:rPr>
      </w:pPr>
      <w:r>
        <w:t xml:space="preserve">Other </w:t>
      </w:r>
      <w:r>
        <w:rPr>
          <w:rStyle w:val="Term"/>
        </w:rPr>
        <w:t>planning activities</w:t>
      </w:r>
    </w:p>
    <w:p w14:paraId="6F9B09E4" w14:textId="77777777" w:rsidR="00D35C24" w:rsidRDefault="00D35C24" w:rsidP="00D35C24">
      <w:pPr>
        <w:rPr>
          <w:rStyle w:val="Term"/>
        </w:rPr>
      </w:pPr>
      <w:r>
        <w:t xml:space="preserve">Planning constraints are not free-standing MO objects within the model, but are attached to either </w:t>
      </w:r>
      <w:r>
        <w:rPr>
          <w:rStyle w:val="Term"/>
        </w:rPr>
        <w:t xml:space="preserve">planning requests </w:t>
      </w:r>
      <w:r>
        <w:t xml:space="preserve">or </w:t>
      </w:r>
      <w:r>
        <w:rPr>
          <w:rStyle w:val="Term"/>
        </w:rPr>
        <w:t>planning activities.</w:t>
      </w:r>
    </w:p>
    <w:p w14:paraId="29D7550F" w14:textId="40B78BAA" w:rsidR="00D35C24" w:rsidRDefault="00D35C24" w:rsidP="00D35C24">
      <w:r>
        <w:t>There are two main sub-types of</w:t>
      </w:r>
      <w:r w:rsidR="00CC7E4E">
        <w:t xml:space="preserve"> pl</w:t>
      </w:r>
      <w:r>
        <w:t>anning</w:t>
      </w:r>
      <w:r w:rsidR="00CC7E4E">
        <w:t xml:space="preserve"> co</w:t>
      </w:r>
      <w:r>
        <w:t xml:space="preserve">nstraint:  </w:t>
      </w:r>
      <w:r w:rsidR="00CC7E4E">
        <w:t>C</w:t>
      </w:r>
      <w:r>
        <w:t>onditionalConstraints and Effects.</w:t>
      </w:r>
    </w:p>
    <w:p w14:paraId="44E6E336" w14:textId="123BAE47" w:rsidR="00D35C24" w:rsidRDefault="00D35C24" w:rsidP="00D35C24">
      <w:r>
        <w:t>Conditional</w:t>
      </w:r>
      <w:r w:rsidR="00CC7E4E">
        <w:t xml:space="preserve"> c</w:t>
      </w:r>
      <w:r>
        <w:t xml:space="preserve">onstraints specify conditions that must be satisfied when placing a </w:t>
      </w:r>
      <w:r>
        <w:rPr>
          <w:rStyle w:val="Term"/>
        </w:rPr>
        <w:t xml:space="preserve">planning activity </w:t>
      </w:r>
      <w:r>
        <w:t xml:space="preserve">within a </w:t>
      </w:r>
      <w:r>
        <w:rPr>
          <w:rStyle w:val="Term"/>
        </w:rPr>
        <w:t>plan</w:t>
      </w:r>
      <w:r>
        <w:t>.</w:t>
      </w:r>
    </w:p>
    <w:p w14:paraId="68A76263" w14:textId="1699A5EC" w:rsidR="00D35C24" w:rsidRDefault="00D35C24" w:rsidP="00D35C24">
      <w:r>
        <w:t xml:space="preserve">Effects specify the impact that executing a </w:t>
      </w:r>
      <w:r w:rsidRPr="0003173F">
        <w:rPr>
          <w:rStyle w:val="Term"/>
        </w:rPr>
        <w:t>planning activity</w:t>
      </w:r>
      <w:r w:rsidRPr="0003173F">
        <w:t xml:space="preserve"> </w:t>
      </w:r>
      <w:r>
        <w:t xml:space="preserve">will have on </w:t>
      </w:r>
      <w:r w:rsidRPr="0003173F">
        <w:rPr>
          <w:rStyle w:val="Term"/>
        </w:rPr>
        <w:t>planning resources</w:t>
      </w:r>
      <w:r>
        <w:t xml:space="preserve">.  These may be used to predict the evolution of the values of </w:t>
      </w:r>
      <w:r>
        <w:rPr>
          <w:rStyle w:val="Term"/>
        </w:rPr>
        <w:t xml:space="preserve">planning resources </w:t>
      </w:r>
      <w:r>
        <w:t xml:space="preserve">over the period of a </w:t>
      </w:r>
      <w:r>
        <w:rPr>
          <w:rStyle w:val="Term"/>
        </w:rPr>
        <w:t>plan</w:t>
      </w:r>
      <w:r>
        <w:t>.  This in turn enables the verification that sufficient resource is available for execution of the plan and that all explicit resource constraints are satisfied.  As for Resources, Effects are an optional element of the MPS information model.</w:t>
      </w:r>
    </w:p>
    <w:p w14:paraId="78764CA6" w14:textId="2FEE7445" w:rsidR="00D35C24" w:rsidRDefault="00D35C24" w:rsidP="00D35C24">
      <w:r>
        <w:t>Conditional</w:t>
      </w:r>
      <w:r w:rsidR="00CC7E4E">
        <w:t xml:space="preserve"> co</w:t>
      </w:r>
      <w:r>
        <w:t>nstraints and Effects are detailed in the following subsections.</w:t>
      </w:r>
    </w:p>
    <w:p w14:paraId="1929AD0A" w14:textId="460A4F62" w:rsidR="00DE1704" w:rsidRDefault="009778F2" w:rsidP="00DE1704">
      <w:r>
        <w:t>Most, but not all,</w:t>
      </w:r>
      <w:r w:rsidR="00DE1704">
        <w:t xml:space="preserve"> sub-classes of </w:t>
      </w:r>
      <w:r w:rsidR="00DE1704">
        <w:rPr>
          <w:i/>
          <w:iCs/>
        </w:rPr>
        <w:t xml:space="preserve">Constraint </w:t>
      </w:r>
      <w:r w:rsidR="00DE1704">
        <w:t xml:space="preserve">include the attribute activityRef that identifies the </w:t>
      </w:r>
      <w:r w:rsidR="00DE1704">
        <w:rPr>
          <w:rStyle w:val="Term"/>
        </w:rPr>
        <w:t xml:space="preserve">planning activity </w:t>
      </w:r>
      <w:r w:rsidR="00DE1704">
        <w:t xml:space="preserve">that is constrained.  This includes Temporal, Resource, Argument, Function and Geometric constraints as well as Effects.  This attribute is nullable depending on context </w:t>
      </w:r>
      <w:r w:rsidR="00DE1704">
        <w:lastRenderedPageBreak/>
        <w:t xml:space="preserve">of the constraint.  If it is associated with a </w:t>
      </w:r>
      <w:r w:rsidR="00DE1704">
        <w:rPr>
          <w:rStyle w:val="Term"/>
        </w:rPr>
        <w:t>planning activity</w:t>
      </w:r>
      <w:r w:rsidR="00DE1704">
        <w:t xml:space="preserve">, then will normally be omitted.  If it is directly associated with a </w:t>
      </w:r>
      <w:r>
        <w:rPr>
          <w:rStyle w:val="Term"/>
        </w:rPr>
        <w:t xml:space="preserve">planning request </w:t>
      </w:r>
      <w:r w:rsidR="00FE2BEC">
        <w:t xml:space="preserve">(and not with a requested activity) </w:t>
      </w:r>
      <w:r w:rsidR="00DE1704">
        <w:t>then it must be specified.</w:t>
      </w:r>
    </w:p>
    <w:p w14:paraId="6EE01C37" w14:textId="38228A04" w:rsidR="00DE1704" w:rsidRPr="002576DC" w:rsidRDefault="00DE1704" w:rsidP="00DE1704">
      <w:r>
        <w:t xml:space="preserve">If omitted in the context of a </w:t>
      </w:r>
      <w:r>
        <w:rPr>
          <w:rStyle w:val="Term"/>
        </w:rPr>
        <w:t>planning activity</w:t>
      </w:r>
      <w:r>
        <w:t>, then the constrained activity is by default assumed to be the activity which contains that constraint.  In the case of an ActivityDef this will be all ActivityInstances created from that definition; while in the case of an ActivityInstance it will be that specific instance that is constrained.</w:t>
      </w:r>
    </w:p>
    <w:p w14:paraId="69EF374E" w14:textId="77777777" w:rsidR="00DE1704" w:rsidRDefault="00DE1704" w:rsidP="00D35C24"/>
    <w:p w14:paraId="6D677097" w14:textId="77777777" w:rsidR="009F134E" w:rsidRPr="009F134E" w:rsidRDefault="009F134E" w:rsidP="00D35C24">
      <w:pPr>
        <w:pStyle w:val="HeadingNoNumber"/>
        <w:rPr>
          <w:i/>
        </w:rPr>
      </w:pPr>
      <w:r w:rsidRPr="009F134E">
        <w:rPr>
          <w:i/>
        </w:rPr>
        <w:t>Constraint</w:t>
      </w:r>
    </w:p>
    <w:p w14:paraId="34574D76" w14:textId="77777777" w:rsidR="009F134E" w:rsidRPr="009F134E" w:rsidRDefault="009F134E" w:rsidP="00004EA9">
      <w:pPr>
        <w:keepNext/>
        <w:spacing w:before="0"/>
        <w:rPr>
          <w:lang w:val="en-GB" w:eastAsia="en-GB"/>
        </w:rPr>
      </w:pPr>
    </w:p>
    <w:tbl>
      <w:tblPr>
        <w:tblStyle w:val="RBTable"/>
        <w:tblW w:w="9179" w:type="dxa"/>
        <w:tblLayout w:type="fixed"/>
        <w:tblLook w:val="0480" w:firstRow="0" w:lastRow="0" w:firstColumn="1" w:lastColumn="0" w:noHBand="0" w:noVBand="1"/>
        <w:tblCaption w:val="DSC Constraint E1 X"/>
      </w:tblPr>
      <w:tblGrid>
        <w:gridCol w:w="1667"/>
        <w:gridCol w:w="2976"/>
        <w:gridCol w:w="992"/>
        <w:gridCol w:w="1843"/>
        <w:gridCol w:w="709"/>
        <w:gridCol w:w="992"/>
      </w:tblGrid>
      <w:tr w:rsidR="009F134E" w14:paraId="710E18AF" w14:textId="77777777" w:rsidTr="009F134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4438468" w14:textId="77777777" w:rsidR="009F134E" w:rsidRPr="00404E36" w:rsidRDefault="009F134E" w:rsidP="009F134E">
            <w:pPr>
              <w:pStyle w:val="TableCell"/>
              <w:rPr>
                <w:color w:val="FFFFFF" w:themeColor="background1"/>
              </w:rPr>
            </w:pPr>
            <w:r w:rsidRPr="00404E36">
              <w:rPr>
                <w:color w:val="FFFFFF" w:themeColor="background1"/>
              </w:rPr>
              <w:t>Name</w:t>
            </w:r>
          </w:p>
        </w:tc>
        <w:tc>
          <w:tcPr>
            <w:tcW w:w="2976" w:type="dxa"/>
          </w:tcPr>
          <w:p w14:paraId="7D3B49C4" w14:textId="77777777" w:rsidR="009F134E" w:rsidRPr="004832FD" w:rsidRDefault="009F134E" w:rsidP="009F134E">
            <w:pPr>
              <w:pStyle w:val="TableCell"/>
              <w:cnfStyle w:val="000000000000" w:firstRow="0" w:lastRow="0" w:firstColumn="0" w:lastColumn="0" w:oddVBand="0" w:evenVBand="0" w:oddHBand="0" w:evenHBand="0" w:firstRowFirstColumn="0" w:firstRowLastColumn="0" w:lastRowFirstColumn="0" w:lastRowLastColumn="0"/>
              <w:rPr>
                <w:b/>
                <w:i/>
              </w:rPr>
            </w:pPr>
            <w:r>
              <w:rPr>
                <w:b/>
                <w:i/>
              </w:rPr>
              <w:t>Constraint</w:t>
            </w:r>
          </w:p>
        </w:tc>
        <w:tc>
          <w:tcPr>
            <w:tcW w:w="992" w:type="dxa"/>
            <w:shd w:val="clear" w:color="auto" w:fill="662382"/>
          </w:tcPr>
          <w:p w14:paraId="6689E90D" w14:textId="77777777" w:rsidR="009F134E" w:rsidRPr="00404E36" w:rsidRDefault="009F134E" w:rsidP="009F134E">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3BE7382" w14:textId="77777777" w:rsidR="009F134E" w:rsidRPr="00404E36" w:rsidRDefault="009F134E" w:rsidP="009F134E">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4C622F9F" w14:textId="77777777" w:rsidR="009F134E" w:rsidRPr="006A2A59" w:rsidRDefault="009F134E" w:rsidP="009F134E">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DC9C817" w14:textId="77777777" w:rsidR="009F134E" w:rsidRPr="00121F50" w:rsidRDefault="009F134E" w:rsidP="009F134E">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44D5D501" w14:textId="77777777" w:rsidR="00D35C24" w:rsidRDefault="00D35C24" w:rsidP="00D35C24">
      <w:pPr>
        <w:pStyle w:val="HeadingNoNumber"/>
      </w:pPr>
      <w:r>
        <w:t>ConstraintNode</w:t>
      </w:r>
    </w:p>
    <w:p w14:paraId="5A5962B3" w14:textId="188BD29C" w:rsidR="00D35C24" w:rsidRDefault="00D35C24" w:rsidP="00D35C24">
      <w:r>
        <w:t>Multiple</w:t>
      </w:r>
      <w:r w:rsidR="00CC7E4E">
        <w:t xml:space="preserve"> pl</w:t>
      </w:r>
      <w:r>
        <w:t>anning</w:t>
      </w:r>
      <w:r w:rsidR="00CC7E4E">
        <w:t xml:space="preserve"> co</w:t>
      </w:r>
      <w:r>
        <w:t>nstraints can be combined using a ConstraintNode.  The ConstraintNode specifies the logical operation (AND or OR) to be used when combining a set of</w:t>
      </w:r>
      <w:r w:rsidR="00CC7E4E">
        <w:t xml:space="preserve"> co</w:t>
      </w:r>
      <w:r>
        <w:t>nstraints together.  As the</w:t>
      </w:r>
      <w:r w:rsidR="00CC7E4E">
        <w:t xml:space="preserve"> Co</w:t>
      </w:r>
      <w:r>
        <w:t>nstraint</w:t>
      </w:r>
      <w:r w:rsidR="00CC7E4E">
        <w:t>No</w:t>
      </w:r>
      <w:r>
        <w:t>de is itself defined as a sub-type of Constraint, it is possible to construct a tree of ConstraintNodes using different logical operators.</w:t>
      </w:r>
    </w:p>
    <w:p w14:paraId="322C56FA"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ConstraintNode E1"/>
      </w:tblPr>
      <w:tblGrid>
        <w:gridCol w:w="1667"/>
        <w:gridCol w:w="2976"/>
        <w:gridCol w:w="992"/>
        <w:gridCol w:w="1843"/>
        <w:gridCol w:w="709"/>
        <w:gridCol w:w="992"/>
      </w:tblGrid>
      <w:tr w:rsidR="00D35C24" w14:paraId="05278DDF"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A118883"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DAF05AC"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ConstraintNode</w:t>
            </w:r>
          </w:p>
        </w:tc>
        <w:tc>
          <w:tcPr>
            <w:tcW w:w="992" w:type="dxa"/>
            <w:shd w:val="clear" w:color="auto" w:fill="662382"/>
          </w:tcPr>
          <w:p w14:paraId="7E796987"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2D25C47" w14:textId="77777777" w:rsidR="00D35C24" w:rsidRPr="00831900" w:rsidRDefault="00250956" w:rsidP="00D35C24">
            <w:pPr>
              <w:pStyle w:val="TableCell"/>
              <w:cnfStyle w:val="000000000000" w:firstRow="0" w:lastRow="0" w:firstColumn="0" w:lastColumn="0" w:oddVBand="0" w:evenVBand="0" w:oddHBand="0" w:evenHBand="0" w:firstRowFirstColumn="0" w:firstRowLastColumn="0" w:lastRowFirstColumn="0" w:lastRowLastColumn="0"/>
              <w:rPr>
                <w:b/>
                <w:i/>
              </w:rPr>
            </w:pPr>
            <w:r w:rsidRPr="00831900">
              <w:rPr>
                <w:i/>
              </w:rPr>
              <w:t>Constraint</w:t>
            </w:r>
          </w:p>
        </w:tc>
        <w:tc>
          <w:tcPr>
            <w:tcW w:w="709" w:type="dxa"/>
            <w:shd w:val="clear" w:color="auto" w:fill="662382"/>
          </w:tcPr>
          <w:p w14:paraId="2B2AC990"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38374E0" w14:textId="2D1A5743"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29</w:t>
            </w:r>
            <w:r>
              <w:rPr>
                <w:noProof/>
              </w:rPr>
              <w:fldChar w:fldCharType="end"/>
            </w:r>
          </w:p>
        </w:tc>
      </w:tr>
    </w:tbl>
    <w:p w14:paraId="597A44FB"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652A31D6"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2B52807" w14:textId="77777777" w:rsidR="00D35C24" w:rsidRDefault="00D35C24" w:rsidP="00D35C24">
            <w:pPr>
              <w:pStyle w:val="TableCell"/>
            </w:pPr>
            <w:r>
              <w:t>Attribute</w:t>
            </w:r>
          </w:p>
        </w:tc>
        <w:tc>
          <w:tcPr>
            <w:tcW w:w="1984" w:type="dxa"/>
          </w:tcPr>
          <w:p w14:paraId="3ACD5C06"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35036F5"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67593A9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65599EC"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EC6BD4E" w14:textId="77777777" w:rsidR="00D35C24" w:rsidRDefault="00D35C24" w:rsidP="00D35C24">
            <w:pPr>
              <w:pStyle w:val="TableCell"/>
            </w:pPr>
            <w:r>
              <w:t>operator</w:t>
            </w:r>
          </w:p>
        </w:tc>
        <w:tc>
          <w:tcPr>
            <w:tcW w:w="1984" w:type="dxa"/>
          </w:tcPr>
          <w:p w14:paraId="495915A7" w14:textId="1F5D3D6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LogicOp</w:t>
            </w:r>
            <w:r w:rsidR="006A39E0">
              <w:t>E</w:t>
            </w:r>
            <w:r>
              <w:t>num</w:t>
            </w:r>
          </w:p>
        </w:tc>
        <w:tc>
          <w:tcPr>
            <w:tcW w:w="992" w:type="dxa"/>
          </w:tcPr>
          <w:p w14:paraId="79A089F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ED9FB4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Enumeration specifying the logic for combining multiple Boolean conditions together.  One of {AND, OR}.</w:t>
            </w:r>
          </w:p>
          <w:p w14:paraId="2B89F3A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AND</w:t>
            </w:r>
          </w:p>
        </w:tc>
      </w:tr>
      <w:tr w:rsidR="00D35C24" w14:paraId="218DAFCD"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7CFED26A" w14:textId="77777777" w:rsidR="00D35C24" w:rsidRDefault="00D35C24" w:rsidP="00D35C24">
            <w:pPr>
              <w:pStyle w:val="TableCell"/>
            </w:pPr>
            <w:r>
              <w:t>negate</w:t>
            </w:r>
          </w:p>
        </w:tc>
        <w:tc>
          <w:tcPr>
            <w:tcW w:w="1984" w:type="dxa"/>
          </w:tcPr>
          <w:p w14:paraId="56DB2AF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310CF6C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963824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whether the result of combining the Constraints is to be inverted (NOT function).</w:t>
            </w:r>
          </w:p>
          <w:p w14:paraId="598A167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False</w:t>
            </w:r>
          </w:p>
        </w:tc>
      </w:tr>
      <w:tr w:rsidR="00D35C24" w14:paraId="7B44BA7A"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39DFEA6" w14:textId="77777777" w:rsidR="00D35C24" w:rsidRDefault="00D35C24" w:rsidP="00D35C24">
            <w:pPr>
              <w:pStyle w:val="TableCell"/>
            </w:pPr>
            <w:r>
              <w:t>constraints</w:t>
            </w:r>
          </w:p>
        </w:tc>
        <w:tc>
          <w:tcPr>
            <w:tcW w:w="1984" w:type="dxa"/>
          </w:tcPr>
          <w:p w14:paraId="6F3F027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&lt;Constraint&gt;</w:t>
            </w:r>
          </w:p>
        </w:tc>
        <w:tc>
          <w:tcPr>
            <w:tcW w:w="992" w:type="dxa"/>
          </w:tcPr>
          <w:p w14:paraId="5F4E791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088CD9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set of Constraints to be combined.</w:t>
            </w:r>
          </w:p>
        </w:tc>
      </w:tr>
    </w:tbl>
    <w:p w14:paraId="16B2CE3D" w14:textId="77777777" w:rsidR="00D35C24" w:rsidRDefault="00D35C24" w:rsidP="00D35C24">
      <w:pPr>
        <w:pStyle w:val="HeadingNoNumber"/>
      </w:pPr>
      <w:r>
        <w:t>LogicOp</w:t>
      </w:r>
      <w:r w:rsidR="00261981">
        <w:t>Enum</w:t>
      </w:r>
    </w:p>
    <w:p w14:paraId="649EADA2" w14:textId="77777777" w:rsidR="00D35C24" w:rsidRPr="008D7CDF" w:rsidRDefault="00D35C24" w:rsidP="00D35C24">
      <w:pPr>
        <w:spacing w:before="0"/>
      </w:pPr>
    </w:p>
    <w:tbl>
      <w:tblPr>
        <w:tblStyle w:val="RBTable"/>
        <w:tblW w:w="9185" w:type="dxa"/>
        <w:tblLayout w:type="fixed"/>
        <w:tblLook w:val="0480" w:firstRow="0" w:lastRow="0" w:firstColumn="1" w:lastColumn="0" w:noHBand="0" w:noVBand="1"/>
        <w:tblCaption w:val="DSE LogicOpEnum E1"/>
      </w:tblPr>
      <w:tblGrid>
        <w:gridCol w:w="1783"/>
        <w:gridCol w:w="5717"/>
        <w:gridCol w:w="701"/>
        <w:gridCol w:w="984"/>
      </w:tblGrid>
      <w:tr w:rsidR="00CD70B7" w14:paraId="6011ADF2" w14:textId="77777777" w:rsidTr="00CD70B7">
        <w:tc>
          <w:tcPr>
            <w:cnfStyle w:val="001000000000" w:firstRow="0" w:lastRow="0" w:firstColumn="1" w:lastColumn="0" w:oddVBand="0" w:evenVBand="0" w:oddHBand="0" w:evenHBand="0" w:firstRowFirstColumn="0" w:firstRowLastColumn="0" w:lastRowFirstColumn="0" w:lastRowLastColumn="0"/>
            <w:tcW w:w="1783" w:type="dxa"/>
            <w:shd w:val="clear" w:color="auto" w:fill="662382"/>
          </w:tcPr>
          <w:p w14:paraId="6A7EB633" w14:textId="77777777" w:rsidR="00CD70B7" w:rsidRPr="00404E36" w:rsidRDefault="00CD70B7" w:rsidP="00287DFF">
            <w:pPr>
              <w:pStyle w:val="TableCell"/>
              <w:rPr>
                <w:color w:val="FFFFFF" w:themeColor="background1"/>
              </w:rPr>
            </w:pPr>
            <w:r w:rsidRPr="00404E36">
              <w:rPr>
                <w:color w:val="FFFFFF" w:themeColor="background1"/>
              </w:rPr>
              <w:t>Name</w:t>
            </w:r>
          </w:p>
        </w:tc>
        <w:tc>
          <w:tcPr>
            <w:tcW w:w="5717" w:type="dxa"/>
          </w:tcPr>
          <w:p w14:paraId="1A20A536" w14:textId="677C4D99" w:rsidR="00CD70B7" w:rsidRPr="00404E36"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rPr>
              <w:t>LogicOpEnum</w:t>
            </w:r>
          </w:p>
        </w:tc>
        <w:tc>
          <w:tcPr>
            <w:tcW w:w="701" w:type="dxa"/>
            <w:shd w:val="clear" w:color="auto" w:fill="662382"/>
          </w:tcPr>
          <w:p w14:paraId="716EDB8F" w14:textId="77777777" w:rsidR="00CD70B7" w:rsidRPr="006A2A59"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84" w:type="dxa"/>
          </w:tcPr>
          <w:p w14:paraId="44EA0013" w14:textId="1D2019A5" w:rsidR="00CD70B7" w:rsidRPr="00121F50" w:rsidRDefault="00A23CA0" w:rsidP="00287DFF">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30</w:t>
            </w:r>
            <w:r>
              <w:rPr>
                <w:noProof/>
              </w:rPr>
              <w:fldChar w:fldCharType="end"/>
            </w:r>
          </w:p>
        </w:tc>
      </w:tr>
    </w:tbl>
    <w:p w14:paraId="7F0F7897" w14:textId="77777777" w:rsidR="00D35C24" w:rsidRPr="00D441A5" w:rsidRDefault="00D35C24" w:rsidP="00072E57">
      <w:pPr>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D35C24" w14:paraId="07C30607" w14:textId="77777777" w:rsidTr="00E856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0F923397" w14:textId="77777777" w:rsidR="00D35C24" w:rsidRDefault="00D35C24" w:rsidP="00D35C24">
            <w:pPr>
              <w:pStyle w:val="TableCell"/>
            </w:pPr>
            <w:r>
              <w:t>Enumeration</w:t>
            </w:r>
          </w:p>
        </w:tc>
        <w:tc>
          <w:tcPr>
            <w:tcW w:w="1134" w:type="dxa"/>
          </w:tcPr>
          <w:p w14:paraId="76D1EFB5"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6EE5FA5F"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E49AC80"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5FCAE33A" w14:textId="77777777" w:rsidR="00D35C24" w:rsidRDefault="00D35C24" w:rsidP="00D35C24">
            <w:pPr>
              <w:pStyle w:val="TableCell"/>
            </w:pPr>
            <w:r>
              <w:t>AND</w:t>
            </w:r>
          </w:p>
        </w:tc>
        <w:tc>
          <w:tcPr>
            <w:tcW w:w="1134" w:type="dxa"/>
          </w:tcPr>
          <w:p w14:paraId="057C1A1D"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05028F8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Logical AND</w:t>
            </w:r>
          </w:p>
        </w:tc>
      </w:tr>
      <w:tr w:rsidR="00D35C24" w14:paraId="6BBDB9A1" w14:textId="77777777" w:rsidTr="00E85616">
        <w:tc>
          <w:tcPr>
            <w:cnfStyle w:val="001000000000" w:firstRow="0" w:lastRow="0" w:firstColumn="1" w:lastColumn="0" w:oddVBand="0" w:evenVBand="0" w:oddHBand="0" w:evenHBand="0" w:firstRowFirstColumn="0" w:firstRowLastColumn="0" w:lastRowFirstColumn="0" w:lastRowLastColumn="0"/>
            <w:tcW w:w="1809" w:type="dxa"/>
          </w:tcPr>
          <w:p w14:paraId="7B6B7EA4" w14:textId="77777777" w:rsidR="00D35C24" w:rsidRDefault="00D35C24" w:rsidP="00D35C24">
            <w:pPr>
              <w:pStyle w:val="TableCell"/>
            </w:pPr>
            <w:r>
              <w:t>OR</w:t>
            </w:r>
          </w:p>
        </w:tc>
        <w:tc>
          <w:tcPr>
            <w:tcW w:w="1134" w:type="dxa"/>
          </w:tcPr>
          <w:p w14:paraId="65E6591B"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50F540A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Logical OR</w:t>
            </w:r>
          </w:p>
        </w:tc>
      </w:tr>
    </w:tbl>
    <w:p w14:paraId="68873E76" w14:textId="77777777" w:rsidR="00D35C24" w:rsidRPr="008D7CDF" w:rsidRDefault="00D35C24" w:rsidP="00D35C24"/>
    <w:p w14:paraId="27742124" w14:textId="77777777" w:rsidR="00D35C24" w:rsidRPr="008D7CDF" w:rsidRDefault="00D35C24" w:rsidP="00D35C24"/>
    <w:p w14:paraId="2D28279D" w14:textId="77777777" w:rsidR="00D35C24" w:rsidRDefault="00D35C24" w:rsidP="00183C67">
      <w:pPr>
        <w:pStyle w:val="Heading4"/>
      </w:pPr>
      <w:r>
        <w:lastRenderedPageBreak/>
        <w:t>Conditional Constraints</w:t>
      </w:r>
    </w:p>
    <w:p w14:paraId="78847B16" w14:textId="3A74BD2D" w:rsidR="00250956" w:rsidRPr="00250956" w:rsidRDefault="009778F2" w:rsidP="00250956">
      <w:r w:rsidRPr="009778F2">
        <w:t xml:space="preserve"> </w:t>
      </w:r>
      <w:r w:rsidRPr="009778F2">
        <w:rPr>
          <w:noProof/>
        </w:rPr>
        <w:drawing>
          <wp:inline distT="0" distB="0" distL="0" distR="0" wp14:anchorId="27E93025" wp14:editId="07B6D28E">
            <wp:extent cx="5716905" cy="50006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a:extLst>
                        <a:ext uri="{28A0092B-C50C-407E-A947-70E740481C1C}">
                          <a14:useLocalDpi xmlns:a14="http://schemas.microsoft.com/office/drawing/2010/main" val="0"/>
                        </a:ext>
                      </a:extLst>
                    </a:blip>
                    <a:srcRect b="2452"/>
                    <a:stretch/>
                  </pic:blipFill>
                  <pic:spPr bwMode="auto">
                    <a:xfrm>
                      <a:off x="0" y="0"/>
                      <a:ext cx="5716905" cy="5000625"/>
                    </a:xfrm>
                    <a:prstGeom prst="rect">
                      <a:avLst/>
                    </a:prstGeom>
                    <a:noFill/>
                    <a:ln>
                      <a:noFill/>
                    </a:ln>
                    <a:extLst>
                      <a:ext uri="{53640926-AAD7-44D8-BBD7-CCE9431645EC}">
                        <a14:shadowObscured xmlns:a14="http://schemas.microsoft.com/office/drawing/2010/main"/>
                      </a:ext>
                    </a:extLst>
                  </pic:spPr>
                </pic:pic>
              </a:graphicData>
            </a:graphic>
          </wp:inline>
        </w:drawing>
      </w:r>
    </w:p>
    <w:p w14:paraId="0D72FF05" w14:textId="76DEB484" w:rsidR="00D35C24" w:rsidRDefault="00D35C24" w:rsidP="00D35C24">
      <w:pPr>
        <w:pStyle w:val="Caption"/>
        <w:keepNext w:val="0"/>
      </w:pPr>
      <w:bookmarkStart w:id="227" w:name="_Ref21940375"/>
      <w:bookmarkStart w:id="228" w:name="_Toc140093382"/>
      <w:r>
        <w:t xml:space="preserve">Figure </w:t>
      </w:r>
      <w:r w:rsidR="00A23CA0">
        <w:fldChar w:fldCharType="begin"/>
      </w:r>
      <w:r w:rsidR="00A23CA0">
        <w:instrText xml:space="preserve"> SEQ Figure \* ARABIC </w:instrText>
      </w:r>
      <w:r w:rsidR="00A23CA0">
        <w:fldChar w:fldCharType="separate"/>
      </w:r>
      <w:r w:rsidR="00182691">
        <w:rPr>
          <w:noProof/>
        </w:rPr>
        <w:t>39</w:t>
      </w:r>
      <w:r w:rsidR="00A23CA0">
        <w:rPr>
          <w:noProof/>
        </w:rPr>
        <w:fldChar w:fldCharType="end"/>
      </w:r>
      <w:bookmarkEnd w:id="227"/>
      <w:r>
        <w:t>: Conditional Constraints</w:t>
      </w:r>
      <w:bookmarkEnd w:id="228"/>
    </w:p>
    <w:p w14:paraId="0FAE1865" w14:textId="779B4F74" w:rsidR="00250956" w:rsidRDefault="00D35C24" w:rsidP="00D35C24">
      <w:r>
        <w:t xml:space="preserve">A wide range of conditional constraint sub-types are defined to support different classes of condition.  These are shown in </w:t>
      </w:r>
      <w:r>
        <w:fldChar w:fldCharType="begin"/>
      </w:r>
      <w:r>
        <w:instrText xml:space="preserve"> REF _Ref21940375 \h </w:instrText>
      </w:r>
      <w:r>
        <w:fldChar w:fldCharType="separate"/>
      </w:r>
      <w:r w:rsidR="00182691">
        <w:t xml:space="preserve">Figure </w:t>
      </w:r>
      <w:r w:rsidR="00182691">
        <w:rPr>
          <w:noProof/>
        </w:rPr>
        <w:t>39</w:t>
      </w:r>
      <w:r>
        <w:fldChar w:fldCharType="end"/>
      </w:r>
      <w:r>
        <w:t xml:space="preserve"> above, except for geometric constraints which are shown in </w:t>
      </w:r>
      <w:r>
        <w:fldChar w:fldCharType="begin"/>
      </w:r>
      <w:r>
        <w:instrText xml:space="preserve"> REF _Ref21940779 \h </w:instrText>
      </w:r>
      <w:r>
        <w:fldChar w:fldCharType="separate"/>
      </w:r>
      <w:r w:rsidR="00182691">
        <w:t xml:space="preserve">Figure </w:t>
      </w:r>
      <w:r w:rsidR="00182691">
        <w:rPr>
          <w:noProof/>
        </w:rPr>
        <w:t>40</w:t>
      </w:r>
      <w:r>
        <w:fldChar w:fldCharType="end"/>
      </w:r>
      <w:r>
        <w:t>.</w:t>
      </w:r>
    </w:p>
    <w:p w14:paraId="24EA894C" w14:textId="77777777" w:rsidR="00D35C24" w:rsidRDefault="00D35C24" w:rsidP="00D35C24">
      <w:r>
        <w:t>Each of the following sub-types of conditional constraint is described in a separate sub-section below:</w:t>
      </w:r>
    </w:p>
    <w:p w14:paraId="54A201B3" w14:textId="77777777" w:rsidR="00D35C24" w:rsidRDefault="00D35C24" w:rsidP="00353565">
      <w:pPr>
        <w:numPr>
          <w:ilvl w:val="0"/>
          <w:numId w:val="43"/>
        </w:numPr>
        <w:spacing w:before="120" w:line="0" w:lineRule="atLeast"/>
      </w:pPr>
      <w:r>
        <w:t>Constraint Expression (a Boolean expression that evaluates to True if the constraint is met)</w:t>
      </w:r>
    </w:p>
    <w:p w14:paraId="662808BE" w14:textId="77777777" w:rsidR="00D35C24" w:rsidRDefault="00D35C24" w:rsidP="00353565">
      <w:pPr>
        <w:numPr>
          <w:ilvl w:val="0"/>
          <w:numId w:val="43"/>
        </w:numPr>
        <w:spacing w:before="120" w:line="0" w:lineRule="atLeast"/>
      </w:pPr>
      <w:r>
        <w:t xml:space="preserve">Temporal Constraints (when a </w:t>
      </w:r>
      <w:r w:rsidRPr="00411553">
        <w:rPr>
          <w:rStyle w:val="Term"/>
        </w:rPr>
        <w:t>planning activity</w:t>
      </w:r>
      <w:r>
        <w:t xml:space="preserve"> can be planned)</w:t>
      </w:r>
    </w:p>
    <w:p w14:paraId="28E43D43" w14:textId="77777777" w:rsidR="00D35C24" w:rsidRDefault="00D35C24" w:rsidP="00353565">
      <w:pPr>
        <w:numPr>
          <w:ilvl w:val="0"/>
          <w:numId w:val="43"/>
        </w:numPr>
        <w:spacing w:before="120" w:line="0" w:lineRule="atLeast"/>
      </w:pPr>
      <w:r>
        <w:t xml:space="preserve">Sequential Constraints (which order </w:t>
      </w:r>
      <w:r>
        <w:rPr>
          <w:rStyle w:val="Term"/>
        </w:rPr>
        <w:t xml:space="preserve">planning activities </w:t>
      </w:r>
      <w:r>
        <w:t>must be executed in)</w:t>
      </w:r>
    </w:p>
    <w:p w14:paraId="570EFDD1" w14:textId="77777777" w:rsidR="00D35C24" w:rsidRDefault="00D35C24" w:rsidP="00353565">
      <w:pPr>
        <w:numPr>
          <w:ilvl w:val="0"/>
          <w:numId w:val="43"/>
        </w:numPr>
        <w:spacing w:before="120" w:line="0" w:lineRule="atLeast"/>
      </w:pPr>
      <w:r>
        <w:t xml:space="preserve">Exclusion Constraints (identifying </w:t>
      </w:r>
      <w:r>
        <w:rPr>
          <w:rStyle w:val="Term"/>
        </w:rPr>
        <w:t xml:space="preserve">planning activities </w:t>
      </w:r>
      <w:r>
        <w:t>that cannot be executed concurrently)</w:t>
      </w:r>
    </w:p>
    <w:p w14:paraId="752C29E4" w14:textId="77777777" w:rsidR="00D35C24" w:rsidRDefault="00D35C24" w:rsidP="00353565">
      <w:pPr>
        <w:numPr>
          <w:ilvl w:val="0"/>
          <w:numId w:val="43"/>
        </w:numPr>
        <w:spacing w:before="120" w:line="0" w:lineRule="atLeast"/>
      </w:pPr>
      <w:r>
        <w:lastRenderedPageBreak/>
        <w:t xml:space="preserve">Resource Constraints (restrictions based on the value of </w:t>
      </w:r>
      <w:r>
        <w:rPr>
          <w:rStyle w:val="Term"/>
        </w:rPr>
        <w:t>planning resources</w:t>
      </w:r>
      <w:r>
        <w:t>)</w:t>
      </w:r>
    </w:p>
    <w:p w14:paraId="3A501068" w14:textId="77777777" w:rsidR="00D35C24" w:rsidRDefault="00D35C24" w:rsidP="00353565">
      <w:pPr>
        <w:numPr>
          <w:ilvl w:val="0"/>
          <w:numId w:val="43"/>
        </w:numPr>
        <w:spacing w:before="120" w:line="0" w:lineRule="atLeast"/>
      </w:pPr>
      <w:r>
        <w:t xml:space="preserve">Argument Constraints (restrictions based on the value of an </w:t>
      </w:r>
      <w:r>
        <w:rPr>
          <w:rStyle w:val="Term"/>
        </w:rPr>
        <w:t>argument</w:t>
      </w:r>
      <w:r>
        <w:t>)</w:t>
      </w:r>
    </w:p>
    <w:p w14:paraId="2C9233EF" w14:textId="77777777" w:rsidR="00D35C24" w:rsidRDefault="00D35C24" w:rsidP="00353565">
      <w:pPr>
        <w:numPr>
          <w:ilvl w:val="0"/>
          <w:numId w:val="43"/>
        </w:numPr>
        <w:spacing w:before="120" w:line="0" w:lineRule="atLeast"/>
      </w:pPr>
      <w:r>
        <w:t xml:space="preserve">Function Constraints (restrictions based on the result of a </w:t>
      </w:r>
      <w:r>
        <w:rPr>
          <w:rStyle w:val="Term"/>
        </w:rPr>
        <w:t>function</w:t>
      </w:r>
      <w:r>
        <w:t>)</w:t>
      </w:r>
    </w:p>
    <w:p w14:paraId="7FDF1C9B" w14:textId="77777777" w:rsidR="00D35C24" w:rsidRDefault="00D35C24" w:rsidP="00353565">
      <w:pPr>
        <w:numPr>
          <w:ilvl w:val="0"/>
          <w:numId w:val="43"/>
        </w:numPr>
        <w:spacing w:before="120" w:line="0" w:lineRule="atLeast"/>
      </w:pPr>
      <w:r>
        <w:t>Geometric Constraints (restrictions based on position or pointing direction).</w:t>
      </w:r>
    </w:p>
    <w:p w14:paraId="2D595CC6" w14:textId="471B674A" w:rsidR="00D35C24" w:rsidRDefault="00D35C24" w:rsidP="00D35C24">
      <w:r>
        <w:t>Of these, only the ConstraintExpression is required to be supported for compliance of an MPS system to the MPS services standard.  All other conditional constraint types are optional.</w:t>
      </w:r>
    </w:p>
    <w:p w14:paraId="5848D226" w14:textId="40F42434" w:rsidR="00D35C24" w:rsidRDefault="00D35C24" w:rsidP="00D35C24">
      <w:r>
        <w:t xml:space="preserve">Where a constraint is associated with a </w:t>
      </w:r>
      <w:r w:rsidRPr="00D218ED">
        <w:rPr>
          <w:rStyle w:val="Term"/>
        </w:rPr>
        <w:t>planning activity</w:t>
      </w:r>
      <w:r>
        <w:t>, this may be by reference to an</w:t>
      </w:r>
      <w:r w:rsidR="00CC7E4E">
        <w:t xml:space="preserve"> Ac</w:t>
      </w:r>
      <w:r>
        <w:t>tivityDefinition, in which case it applies to all instances of that definition, or to a specific ActivityInstance, in which case it only applies to that instance.</w:t>
      </w:r>
    </w:p>
    <w:p w14:paraId="7CB2DACF" w14:textId="77777777" w:rsidR="005B686B" w:rsidRPr="005B686B" w:rsidRDefault="005B686B" w:rsidP="005B686B">
      <w:pPr>
        <w:pStyle w:val="HeadingNoNumber"/>
        <w:rPr>
          <w:i/>
        </w:rPr>
      </w:pPr>
      <w:r w:rsidRPr="005B686B">
        <w:rPr>
          <w:i/>
        </w:rPr>
        <w:t>Conditional Constraint</w:t>
      </w:r>
    </w:p>
    <w:p w14:paraId="748143B0" w14:textId="77777777" w:rsidR="005B686B" w:rsidRDefault="005B686B" w:rsidP="005B686B">
      <w:pPr>
        <w:spacing w:before="0"/>
      </w:pPr>
    </w:p>
    <w:tbl>
      <w:tblPr>
        <w:tblStyle w:val="RBTable"/>
        <w:tblW w:w="9179" w:type="dxa"/>
        <w:tblLayout w:type="fixed"/>
        <w:tblLook w:val="0480" w:firstRow="0" w:lastRow="0" w:firstColumn="1" w:lastColumn="0" w:noHBand="0" w:noVBand="1"/>
        <w:tblCaption w:val="DSC ConditionalConstraint E1 X"/>
      </w:tblPr>
      <w:tblGrid>
        <w:gridCol w:w="1667"/>
        <w:gridCol w:w="2976"/>
        <w:gridCol w:w="992"/>
        <w:gridCol w:w="1843"/>
        <w:gridCol w:w="709"/>
        <w:gridCol w:w="992"/>
      </w:tblGrid>
      <w:tr w:rsidR="005B686B" w14:paraId="54A84C4E" w14:textId="77777777" w:rsidTr="000127B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E0EA6F5" w14:textId="77777777" w:rsidR="005B686B" w:rsidRPr="00404E36" w:rsidRDefault="005B686B" w:rsidP="000127B4">
            <w:pPr>
              <w:pStyle w:val="TableCell"/>
              <w:rPr>
                <w:color w:val="FFFFFF" w:themeColor="background1"/>
              </w:rPr>
            </w:pPr>
            <w:r w:rsidRPr="00404E36">
              <w:rPr>
                <w:color w:val="FFFFFF" w:themeColor="background1"/>
              </w:rPr>
              <w:t>Name</w:t>
            </w:r>
          </w:p>
        </w:tc>
        <w:tc>
          <w:tcPr>
            <w:tcW w:w="2976" w:type="dxa"/>
          </w:tcPr>
          <w:p w14:paraId="3327CDC3" w14:textId="77777777" w:rsidR="005B686B" w:rsidRPr="004832FD" w:rsidRDefault="005B686B" w:rsidP="000127B4">
            <w:pPr>
              <w:pStyle w:val="TableCell"/>
              <w:cnfStyle w:val="000000000000" w:firstRow="0" w:lastRow="0" w:firstColumn="0" w:lastColumn="0" w:oddVBand="0" w:evenVBand="0" w:oddHBand="0" w:evenHBand="0" w:firstRowFirstColumn="0" w:firstRowLastColumn="0" w:lastRowFirstColumn="0" w:lastRowLastColumn="0"/>
              <w:rPr>
                <w:b/>
                <w:i/>
              </w:rPr>
            </w:pPr>
            <w:r>
              <w:rPr>
                <w:b/>
                <w:i/>
              </w:rPr>
              <w:t>ConditionalConstraint</w:t>
            </w:r>
          </w:p>
        </w:tc>
        <w:tc>
          <w:tcPr>
            <w:tcW w:w="992" w:type="dxa"/>
            <w:shd w:val="clear" w:color="auto" w:fill="662382"/>
          </w:tcPr>
          <w:p w14:paraId="190D73A1" w14:textId="77777777" w:rsidR="005B686B" w:rsidRPr="00404E36" w:rsidRDefault="005B686B" w:rsidP="000127B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419AD66" w14:textId="77777777" w:rsidR="005B686B" w:rsidRPr="00A366D9" w:rsidRDefault="005B686B" w:rsidP="000127B4">
            <w:pPr>
              <w:pStyle w:val="TableCell"/>
              <w:cnfStyle w:val="000000000000" w:firstRow="0" w:lastRow="0" w:firstColumn="0" w:lastColumn="0" w:oddVBand="0" w:evenVBand="0" w:oddHBand="0" w:evenHBand="0" w:firstRowFirstColumn="0" w:firstRowLastColumn="0" w:lastRowFirstColumn="0" w:lastRowLastColumn="0"/>
              <w:rPr>
                <w:i/>
              </w:rPr>
            </w:pPr>
            <w:r w:rsidRPr="00A366D9">
              <w:rPr>
                <w:i/>
              </w:rPr>
              <w:t>Constraint</w:t>
            </w:r>
          </w:p>
        </w:tc>
        <w:tc>
          <w:tcPr>
            <w:tcW w:w="709" w:type="dxa"/>
            <w:shd w:val="clear" w:color="auto" w:fill="662382"/>
          </w:tcPr>
          <w:p w14:paraId="581DE796" w14:textId="77777777" w:rsidR="005B686B" w:rsidRPr="006A2A59" w:rsidRDefault="005B686B" w:rsidP="000127B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0E4A54EA" w14:textId="77777777" w:rsidR="005B686B" w:rsidRPr="00121F50" w:rsidRDefault="005B686B" w:rsidP="000127B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53057091" w14:textId="5A0C964A" w:rsidR="00743DF3" w:rsidRPr="00DE1704" w:rsidRDefault="00743DF3" w:rsidP="00D35C24"/>
    <w:p w14:paraId="04041AA9" w14:textId="3637AFC4" w:rsidR="00D35C24" w:rsidRDefault="00D35C24" w:rsidP="00D35C24">
      <w:pPr>
        <w:pStyle w:val="Heading5"/>
        <w:keepLines w:val="0"/>
        <w:pBdr>
          <w:top w:val="single" w:sz="4" w:space="1" w:color="FFFFFF"/>
          <w:left w:val="single" w:sz="4" w:space="0" w:color="FFFFFF"/>
          <w:bottom w:val="single" w:sz="4" w:space="1" w:color="FFFFFF"/>
          <w:right w:val="single" w:sz="4" w:space="0" w:color="FFFFFF"/>
        </w:pBdr>
      </w:pPr>
      <w:r>
        <w:t>Constraint Expression</w:t>
      </w:r>
    </w:p>
    <w:p w14:paraId="2C7F805D" w14:textId="2294661B" w:rsidR="00D35C24" w:rsidRDefault="00D35C24" w:rsidP="00D35C24">
      <w:r>
        <w:t xml:space="preserve">All types of constraint can be considered conditions that are either met or not met when a </w:t>
      </w:r>
      <w:r w:rsidR="00921510" w:rsidRPr="00921510">
        <w:rPr>
          <w:rStyle w:val="Term"/>
        </w:rPr>
        <w:t xml:space="preserve">planning </w:t>
      </w:r>
      <w:r w:rsidRPr="00921510">
        <w:rPr>
          <w:rStyle w:val="Term"/>
        </w:rPr>
        <w:t>activity</w:t>
      </w:r>
      <w:r>
        <w:t xml:space="preserve"> is placed in a</w:t>
      </w:r>
      <w:r w:rsidR="00541CF2">
        <w:t xml:space="preserve"> Plan</w:t>
      </w:r>
      <w:r>
        <w:t>.  They can therefore be specified as a potentially complex Boolean expression that combines references to the arguments and attributes of objects in the MPS</w:t>
      </w:r>
      <w:r w:rsidR="00CC7E4E">
        <w:t xml:space="preserve"> in</w:t>
      </w:r>
      <w:r>
        <w:t>formation</w:t>
      </w:r>
      <w:r w:rsidR="00CC7E4E">
        <w:t xml:space="preserve"> mo</w:t>
      </w:r>
      <w:r>
        <w:t>del using operators of various types (arithmetic, comparative, logical, string, temporal and geometric).  The expression must evaluate to TRUE for the constraint to be met.</w:t>
      </w:r>
    </w:p>
    <w:p w14:paraId="326C47C1" w14:textId="776FEB44" w:rsidR="00D35C24" w:rsidRDefault="00D35C24" w:rsidP="00D35C24">
      <w:r>
        <w:t>As introduced in §</w:t>
      </w:r>
      <w:r>
        <w:fldChar w:fldCharType="begin"/>
      </w:r>
      <w:r>
        <w:instrText xml:space="preserve"> REF _Ref21941987 \r \h </w:instrText>
      </w:r>
      <w:r>
        <w:fldChar w:fldCharType="separate"/>
      </w:r>
      <w:r w:rsidR="00182691">
        <w:t>3.3.3</w:t>
      </w:r>
      <w:r>
        <w:fldChar w:fldCharType="end"/>
      </w:r>
      <w:r>
        <w:t>, this standard does not define a full expression language capable of supporting such complex Boolean expressions.  It does, however, support the use of externally defined expression languages.  The ConstraintExpression type allows for the use of such an expression language to define any type of constraint, providing communicating entities all have the capability to evaluate that expression language.</w:t>
      </w:r>
    </w:p>
    <w:p w14:paraId="7F097407"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ConstraintExpression E1"/>
      </w:tblPr>
      <w:tblGrid>
        <w:gridCol w:w="1667"/>
        <w:gridCol w:w="2976"/>
        <w:gridCol w:w="992"/>
        <w:gridCol w:w="1843"/>
        <w:gridCol w:w="709"/>
        <w:gridCol w:w="992"/>
      </w:tblGrid>
      <w:tr w:rsidR="00D35C24" w14:paraId="19D1A11B"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8B5243C"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483BD6A8"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ConstraintExpression</w:t>
            </w:r>
          </w:p>
        </w:tc>
        <w:tc>
          <w:tcPr>
            <w:tcW w:w="992" w:type="dxa"/>
            <w:shd w:val="clear" w:color="auto" w:fill="662382"/>
          </w:tcPr>
          <w:p w14:paraId="3AA6C21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A711578" w14:textId="77777777" w:rsidR="00D35C24" w:rsidRPr="00A366D9" w:rsidRDefault="00065E08" w:rsidP="00D35C24">
            <w:pPr>
              <w:pStyle w:val="TableCell"/>
              <w:cnfStyle w:val="000000000000" w:firstRow="0" w:lastRow="0" w:firstColumn="0" w:lastColumn="0" w:oddVBand="0" w:evenVBand="0" w:oddHBand="0" w:evenHBand="0" w:firstRowFirstColumn="0" w:firstRowLastColumn="0" w:lastRowFirstColumn="0" w:lastRowLastColumn="0"/>
              <w:rPr>
                <w:b/>
                <w:i/>
                <w:spacing w:val="-10"/>
              </w:rPr>
            </w:pPr>
            <w:r w:rsidRPr="00A366D9">
              <w:rPr>
                <w:i/>
                <w:spacing w:val="-10"/>
              </w:rPr>
              <w:t>ConditionalConstraint</w:t>
            </w:r>
          </w:p>
        </w:tc>
        <w:tc>
          <w:tcPr>
            <w:tcW w:w="709" w:type="dxa"/>
            <w:shd w:val="clear" w:color="auto" w:fill="662382"/>
          </w:tcPr>
          <w:p w14:paraId="4F517502"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0302B475" w14:textId="1FF52AC9"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31</w:t>
            </w:r>
            <w:r>
              <w:rPr>
                <w:noProof/>
              </w:rPr>
              <w:fldChar w:fldCharType="end"/>
            </w:r>
          </w:p>
        </w:tc>
      </w:tr>
    </w:tbl>
    <w:p w14:paraId="1A1E4FEC"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4DCB003A"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7ECC350" w14:textId="77777777" w:rsidR="00D35C24" w:rsidRDefault="00D35C24" w:rsidP="00D35C24">
            <w:pPr>
              <w:pStyle w:val="TableCell"/>
            </w:pPr>
            <w:r>
              <w:t>Attribute</w:t>
            </w:r>
          </w:p>
        </w:tc>
        <w:tc>
          <w:tcPr>
            <w:tcW w:w="1984" w:type="dxa"/>
          </w:tcPr>
          <w:p w14:paraId="710D9ED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2938296"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60057E4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7603146"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7FD48A02" w14:textId="77777777" w:rsidR="00D35C24" w:rsidRDefault="00D35C24" w:rsidP="00D35C24">
            <w:pPr>
              <w:pStyle w:val="TableCell"/>
            </w:pPr>
            <w:r>
              <w:t>constraint</w:t>
            </w:r>
          </w:p>
        </w:tc>
        <w:tc>
          <w:tcPr>
            <w:tcW w:w="1984" w:type="dxa"/>
          </w:tcPr>
          <w:p w14:paraId="17BF5FDF" w14:textId="3DC64AC4" w:rsidR="00D35C24" w:rsidRPr="00AF0BC7"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AF0BC7">
              <w:t>Expression</w:t>
            </w:r>
            <w:r w:rsidR="0078671E">
              <w:t xml:space="preserve"> &lt;MAL::Boolean&gt;</w:t>
            </w:r>
          </w:p>
        </w:tc>
        <w:tc>
          <w:tcPr>
            <w:tcW w:w="992" w:type="dxa"/>
          </w:tcPr>
          <w:p w14:paraId="23CDAC4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456F77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Potentially complex conditional expression that must evaluate to TRUE for the constraint to be met.</w:t>
            </w:r>
          </w:p>
        </w:tc>
      </w:tr>
    </w:tbl>
    <w:p w14:paraId="004F283E" w14:textId="77777777" w:rsidR="00D35C24" w:rsidRDefault="00D35C24" w:rsidP="00D35C24">
      <w:pPr>
        <w:pStyle w:val="Heading5"/>
        <w:keepLines w:val="0"/>
        <w:pBdr>
          <w:top w:val="single" w:sz="4" w:space="1" w:color="FFFFFF"/>
          <w:left w:val="single" w:sz="4" w:space="0" w:color="FFFFFF"/>
          <w:bottom w:val="single" w:sz="4" w:space="1" w:color="FFFFFF"/>
          <w:right w:val="single" w:sz="4" w:space="0" w:color="FFFFFF"/>
        </w:pBdr>
      </w:pPr>
      <w:bookmarkStart w:id="229" w:name="_Ref68803311"/>
      <w:r>
        <w:t>Temporal Constraints [Optional]</w:t>
      </w:r>
      <w:bookmarkEnd w:id="229"/>
    </w:p>
    <w:p w14:paraId="295B0990" w14:textId="77777777" w:rsidR="0084547B" w:rsidRDefault="0084547B" w:rsidP="0084547B">
      <w:pPr>
        <w:pStyle w:val="HeadingNoNumber"/>
        <w:rPr>
          <w:i/>
        </w:rPr>
      </w:pPr>
      <w:r>
        <w:rPr>
          <w:i/>
        </w:rPr>
        <w:t>TemporalConstraint</w:t>
      </w:r>
    </w:p>
    <w:p w14:paraId="77C795E2" w14:textId="77777777" w:rsidR="00D35C24" w:rsidRDefault="00D35C24" w:rsidP="00D35C24">
      <w:r>
        <w:t xml:space="preserve">Temporal constraints impose a restriction on when a </w:t>
      </w:r>
      <w:r w:rsidRPr="00114129">
        <w:rPr>
          <w:rStyle w:val="Term"/>
        </w:rPr>
        <w:t>planning activity</w:t>
      </w:r>
      <w:r>
        <w:t xml:space="preserve"> can appear in a plan.  The abstract type </w:t>
      </w:r>
      <w:r>
        <w:rPr>
          <w:i/>
        </w:rPr>
        <w:t xml:space="preserve">TemporalConstraint </w:t>
      </w:r>
      <w:r>
        <w:t xml:space="preserve">identifies the </w:t>
      </w:r>
      <w:r w:rsidRPr="00114129">
        <w:rPr>
          <w:rStyle w:val="Term"/>
        </w:rPr>
        <w:t>planning activity</w:t>
      </w:r>
      <w:r>
        <w:t xml:space="preserve"> that is subject to the </w:t>
      </w:r>
      <w:r>
        <w:lastRenderedPageBreak/>
        <w:t>constraint, while concrete sub-types allow the specification of three different types of temporal constraint:</w:t>
      </w:r>
    </w:p>
    <w:p w14:paraId="3ECDE442" w14:textId="20614BEB" w:rsidR="00D35C24" w:rsidRDefault="00D35C24" w:rsidP="00353565">
      <w:pPr>
        <w:numPr>
          <w:ilvl w:val="0"/>
          <w:numId w:val="44"/>
        </w:numPr>
        <w:spacing w:before="120" w:line="0" w:lineRule="atLeast"/>
      </w:pPr>
      <w:r>
        <w:t xml:space="preserve">TimeConstraint:  the time at which the </w:t>
      </w:r>
      <w:r w:rsidRPr="00114129">
        <w:rPr>
          <w:rStyle w:val="Term"/>
        </w:rPr>
        <w:t>planning activity</w:t>
      </w:r>
      <w:r>
        <w:t xml:space="preserve"> is to be planned</w:t>
      </w:r>
    </w:p>
    <w:p w14:paraId="7BBA8214" w14:textId="50EB7AC9" w:rsidR="00D35C24" w:rsidRDefault="00D35C24" w:rsidP="00353565">
      <w:pPr>
        <w:numPr>
          <w:ilvl w:val="0"/>
          <w:numId w:val="44"/>
        </w:numPr>
        <w:spacing w:before="120" w:line="0" w:lineRule="atLeast"/>
      </w:pPr>
      <w:r>
        <w:t xml:space="preserve">TimeWindowConstraint:  a time window within which the </w:t>
      </w:r>
      <w:r w:rsidRPr="00114129">
        <w:rPr>
          <w:rStyle w:val="Term"/>
        </w:rPr>
        <w:t>planning activity</w:t>
      </w:r>
      <w:r>
        <w:t xml:space="preserve"> is to be planned</w:t>
      </w:r>
    </w:p>
    <w:p w14:paraId="3D1D2BC2" w14:textId="2DABA04A" w:rsidR="00D35C24" w:rsidRDefault="00D35C24" w:rsidP="00353565">
      <w:pPr>
        <w:numPr>
          <w:ilvl w:val="0"/>
          <w:numId w:val="44"/>
        </w:numPr>
        <w:spacing w:before="120" w:line="0" w:lineRule="atLeast"/>
      </w:pPr>
      <w:r>
        <w:t xml:space="preserve">DurationConstraint: a restriction on the duration of the </w:t>
      </w:r>
      <w:r w:rsidRPr="00114129">
        <w:rPr>
          <w:rStyle w:val="Term"/>
        </w:rPr>
        <w:t>planning activity</w:t>
      </w:r>
      <w:r>
        <w:t xml:space="preserve"> in the</w:t>
      </w:r>
      <w:r w:rsidR="00CC7E4E">
        <w:t xml:space="preserve"> pl</w:t>
      </w:r>
      <w:r w:rsidR="00541CF2">
        <w:t xml:space="preserve">an </w:t>
      </w:r>
    </w:p>
    <w:p w14:paraId="4966921A"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TemporalConstraint E2"/>
      </w:tblPr>
      <w:tblGrid>
        <w:gridCol w:w="1667"/>
        <w:gridCol w:w="2976"/>
        <w:gridCol w:w="992"/>
        <w:gridCol w:w="1843"/>
        <w:gridCol w:w="709"/>
        <w:gridCol w:w="992"/>
      </w:tblGrid>
      <w:tr w:rsidR="00D35C24" w14:paraId="078B7946"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EFFC5D6"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5558D24" w14:textId="77777777" w:rsidR="00D35C24" w:rsidRPr="004832FD"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b/>
                <w:i/>
              </w:rPr>
              <w:t>TemporalConstraint</w:t>
            </w:r>
          </w:p>
        </w:tc>
        <w:tc>
          <w:tcPr>
            <w:tcW w:w="992" w:type="dxa"/>
            <w:shd w:val="clear" w:color="auto" w:fill="662382"/>
          </w:tcPr>
          <w:p w14:paraId="2E14753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1E1C8B2" w14:textId="77777777" w:rsidR="00D35C24" w:rsidRPr="00404E36" w:rsidRDefault="00A366D9" w:rsidP="00D35C24">
            <w:pPr>
              <w:pStyle w:val="TableCell"/>
              <w:cnfStyle w:val="000000000000" w:firstRow="0" w:lastRow="0" w:firstColumn="0" w:lastColumn="0" w:oddVBand="0" w:evenVBand="0" w:oddHBand="0" w:evenHBand="0" w:firstRowFirstColumn="0" w:firstRowLastColumn="0" w:lastRowFirstColumn="0" w:lastRowLastColumn="0"/>
              <w:rPr>
                <w:b/>
              </w:rPr>
            </w:pPr>
            <w:r w:rsidRPr="00A366D9">
              <w:rPr>
                <w:i/>
                <w:spacing w:val="-10"/>
              </w:rPr>
              <w:t>ConditionalConstraint</w:t>
            </w:r>
          </w:p>
        </w:tc>
        <w:tc>
          <w:tcPr>
            <w:tcW w:w="709" w:type="dxa"/>
            <w:shd w:val="clear" w:color="auto" w:fill="662382"/>
          </w:tcPr>
          <w:p w14:paraId="2DDD4F53"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E38E3E5"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0CB824EF"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5E2EE6DF"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F6DA8A3" w14:textId="77777777" w:rsidR="00D35C24" w:rsidRDefault="00D35C24" w:rsidP="00D35C24">
            <w:pPr>
              <w:pStyle w:val="TableCell"/>
            </w:pPr>
            <w:r>
              <w:t>Attribute</w:t>
            </w:r>
          </w:p>
        </w:tc>
        <w:tc>
          <w:tcPr>
            <w:tcW w:w="1984" w:type="dxa"/>
          </w:tcPr>
          <w:p w14:paraId="7CEB377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66BB267E"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34C0A96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75F4A11"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85BE3C9" w14:textId="77777777" w:rsidR="00D35C24" w:rsidRDefault="00D35C24" w:rsidP="00D35C24">
            <w:pPr>
              <w:pStyle w:val="TableCell"/>
            </w:pPr>
            <w:r>
              <w:t>activityRef</w:t>
            </w:r>
          </w:p>
        </w:tc>
        <w:tc>
          <w:tcPr>
            <w:tcW w:w="1984" w:type="dxa"/>
          </w:tcPr>
          <w:p w14:paraId="083E69A5" w14:textId="7B2F284D" w:rsidR="00D35C24" w:rsidRPr="00AF0BC7"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AF0BC7">
              <w:t>Expression</w:t>
            </w:r>
            <w:r w:rsidR="0078671E">
              <w:t xml:space="preserve"> &lt;MAL::ObjectRef&gt;</w:t>
            </w:r>
          </w:p>
        </w:tc>
        <w:tc>
          <w:tcPr>
            <w:tcW w:w="992" w:type="dxa"/>
          </w:tcPr>
          <w:p w14:paraId="5D678754" w14:textId="6CD33909" w:rsidR="00D35C24" w:rsidRDefault="00A229CD"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4C40523" w14:textId="77777777" w:rsidR="003A458C" w:rsidRDefault="003A458C" w:rsidP="003A458C">
            <w:pPr>
              <w:pStyle w:val="TableCell"/>
              <w:cnfStyle w:val="000000000000" w:firstRow="0" w:lastRow="0" w:firstColumn="0" w:lastColumn="0" w:oddVBand="0" w:evenVBand="0" w:oddHBand="0" w:evenHBand="0" w:firstRowFirstColumn="0" w:firstRowLastColumn="0" w:lastRowFirstColumn="0" w:lastRowLastColumn="0"/>
            </w:pPr>
            <w:r>
              <w:t>Object Type: ActivityInstance.</w:t>
            </w:r>
          </w:p>
          <w:p w14:paraId="67BF77AE" w14:textId="63D3A271" w:rsidR="00D35C24" w:rsidRPr="00DE1704" w:rsidRDefault="00D35C24" w:rsidP="00D35C24">
            <w:pPr>
              <w:pStyle w:val="TableCell"/>
              <w:cnfStyle w:val="000000000000" w:firstRow="0" w:lastRow="0" w:firstColumn="0" w:lastColumn="0" w:oddVBand="0" w:evenVBand="0" w:oddHBand="0" w:evenHBand="0" w:firstRowFirstColumn="0" w:firstRowLastColumn="0" w:lastRowFirstColumn="0" w:lastRowLastColumn="0"/>
              <w:rPr>
                <w:iCs/>
              </w:rPr>
            </w:pPr>
            <w:r>
              <w:t xml:space="preserve">Identifies the constrained </w:t>
            </w:r>
            <w:r w:rsidRPr="00114129">
              <w:rPr>
                <w:rStyle w:val="Term"/>
              </w:rPr>
              <w:t>planning activity</w:t>
            </w:r>
            <w:r w:rsidR="00291A62">
              <w:rPr>
                <w:rStyle w:val="Term"/>
              </w:rPr>
              <w:t xml:space="preserve">. </w:t>
            </w:r>
            <w:r w:rsidR="00291A62" w:rsidRPr="009B5047">
              <w:t>If omitted</w:t>
            </w:r>
            <w:r w:rsidR="00291A62">
              <w:t xml:space="preserve"> the activity containing the constraint is assumed.</w:t>
            </w:r>
          </w:p>
        </w:tc>
      </w:tr>
    </w:tbl>
    <w:p w14:paraId="43AF6271" w14:textId="77777777" w:rsidR="00D35C24" w:rsidRDefault="00D35C24" w:rsidP="00D35C24">
      <w:pPr>
        <w:pStyle w:val="HeadingNoNumber"/>
      </w:pPr>
      <w:r>
        <w:t>TimeConstraint</w:t>
      </w:r>
    </w:p>
    <w:p w14:paraId="3A6067E9"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TimeConstraint E2"/>
      </w:tblPr>
      <w:tblGrid>
        <w:gridCol w:w="1667"/>
        <w:gridCol w:w="2976"/>
        <w:gridCol w:w="992"/>
        <w:gridCol w:w="1843"/>
        <w:gridCol w:w="709"/>
        <w:gridCol w:w="992"/>
      </w:tblGrid>
      <w:tr w:rsidR="00D35C24" w14:paraId="00C8F7E8"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F7F2DD6"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6D0E3C9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TimeConstraint</w:t>
            </w:r>
          </w:p>
        </w:tc>
        <w:tc>
          <w:tcPr>
            <w:tcW w:w="992" w:type="dxa"/>
            <w:shd w:val="clear" w:color="auto" w:fill="662382"/>
          </w:tcPr>
          <w:p w14:paraId="563647A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B6724A2" w14:textId="77777777" w:rsidR="00D35C24" w:rsidRPr="00A366D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spacing w:val="-4"/>
              </w:rPr>
            </w:pPr>
            <w:r w:rsidRPr="00A366D9">
              <w:rPr>
                <w:i/>
                <w:spacing w:val="-4"/>
              </w:rPr>
              <w:t>TemporalConstraint</w:t>
            </w:r>
          </w:p>
        </w:tc>
        <w:tc>
          <w:tcPr>
            <w:tcW w:w="709" w:type="dxa"/>
            <w:shd w:val="clear" w:color="auto" w:fill="662382"/>
          </w:tcPr>
          <w:p w14:paraId="3EF554AF"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4BEA4E6" w14:textId="46A70C47"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32</w:t>
            </w:r>
            <w:r>
              <w:rPr>
                <w:noProof/>
              </w:rPr>
              <w:fldChar w:fldCharType="end"/>
            </w:r>
          </w:p>
        </w:tc>
      </w:tr>
    </w:tbl>
    <w:p w14:paraId="38DB256C"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5CEDD448"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A37652B" w14:textId="77777777" w:rsidR="00D35C24" w:rsidRDefault="00D35C24" w:rsidP="00D35C24">
            <w:pPr>
              <w:pStyle w:val="TableCell"/>
            </w:pPr>
            <w:r>
              <w:t>Attribute</w:t>
            </w:r>
          </w:p>
        </w:tc>
        <w:tc>
          <w:tcPr>
            <w:tcW w:w="1984" w:type="dxa"/>
          </w:tcPr>
          <w:p w14:paraId="4A310C1F"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6AAD182"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723456A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55B8DC0"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2AF5B93B" w14:textId="77777777" w:rsidR="00D35C24" w:rsidRDefault="00D35C24" w:rsidP="00D35C24">
            <w:pPr>
              <w:pStyle w:val="TableCell"/>
            </w:pPr>
            <w:r>
              <w:t>time</w:t>
            </w:r>
          </w:p>
        </w:tc>
        <w:tc>
          <w:tcPr>
            <w:tcW w:w="1984" w:type="dxa"/>
          </w:tcPr>
          <w:p w14:paraId="2FCFD591" w14:textId="2110AE94"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78671E">
              <w:t xml:space="preserve"> &lt;MAL::Time&gt;</w:t>
            </w:r>
          </w:p>
        </w:tc>
        <w:tc>
          <w:tcPr>
            <w:tcW w:w="992" w:type="dxa"/>
          </w:tcPr>
          <w:p w14:paraId="5340D9F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9F5CA37" w14:textId="70F6BF6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w:t>
            </w:r>
            <w:r w:rsidR="00CC7E4E">
              <w:t xml:space="preserve"> ti</w:t>
            </w:r>
            <w:r>
              <w:t xml:space="preserve">me at which the </w:t>
            </w:r>
            <w:r w:rsidRPr="00114129">
              <w:rPr>
                <w:rStyle w:val="Term"/>
              </w:rPr>
              <w:t>planning activity</w:t>
            </w:r>
            <w:r>
              <w:t xml:space="preserve"> must be planned.</w:t>
            </w:r>
          </w:p>
        </w:tc>
      </w:tr>
      <w:tr w:rsidR="00D35C24" w14:paraId="402050E7"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0459DCA4" w14:textId="77777777" w:rsidR="00D35C24" w:rsidRDefault="00D35C24" w:rsidP="00D35C24">
            <w:pPr>
              <w:pStyle w:val="TableCell"/>
            </w:pPr>
            <w:r>
              <w:t>timeRef</w:t>
            </w:r>
          </w:p>
        </w:tc>
        <w:tc>
          <w:tcPr>
            <w:tcW w:w="1984" w:type="dxa"/>
          </w:tcPr>
          <w:p w14:paraId="0672238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63CA6C8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AB3D433" w14:textId="1069B466" w:rsidR="00766873"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The point in the duration of the </w:t>
            </w:r>
            <w:r w:rsidRPr="00114129">
              <w:rPr>
                <w:rStyle w:val="Term"/>
              </w:rPr>
              <w:t>planning activity</w:t>
            </w:r>
            <w:r>
              <w:t xml:space="preserve"> that is time constrained.</w:t>
            </w:r>
          </w:p>
          <w:p w14:paraId="278F0747" w14:textId="423A6540" w:rsidR="00766873"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0:  the start of the </w:t>
            </w:r>
            <w:r w:rsidRPr="00114129">
              <w:rPr>
                <w:rStyle w:val="Term"/>
              </w:rPr>
              <w:t>planning activity</w:t>
            </w:r>
          </w:p>
          <w:p w14:paraId="67B2597F" w14:textId="5A3E6AAB"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1:  the end of the </w:t>
            </w:r>
            <w:r w:rsidRPr="00114129">
              <w:rPr>
                <w:rStyle w:val="Term"/>
              </w:rPr>
              <w:t>planning activity</w:t>
            </w:r>
          </w:p>
        </w:tc>
      </w:tr>
    </w:tbl>
    <w:p w14:paraId="32CC79BF" w14:textId="093F2045" w:rsidR="00D35C24" w:rsidRPr="00A44575" w:rsidRDefault="00D35C24" w:rsidP="00D35C24">
      <w:r>
        <w:t>The use of a</w:t>
      </w:r>
      <w:r w:rsidR="00CC7E4E">
        <w:t xml:space="preserve"> ti</w:t>
      </w:r>
      <w:r>
        <w:t xml:space="preserve">me Expression allows the time constraint to be specified in terms of a </w:t>
      </w:r>
      <w:r>
        <w:rPr>
          <w:rStyle w:val="Term"/>
        </w:rPr>
        <w:t xml:space="preserve">planning event </w:t>
      </w:r>
      <w:r>
        <w:t xml:space="preserve">or an </w:t>
      </w:r>
      <w:r>
        <w:rPr>
          <w:rStyle w:val="Term"/>
        </w:rPr>
        <w:t xml:space="preserve">argument </w:t>
      </w:r>
      <w:r>
        <w:t xml:space="preserve">of a </w:t>
      </w:r>
      <w:r>
        <w:rPr>
          <w:rStyle w:val="Term"/>
        </w:rPr>
        <w:t xml:space="preserve">planning request </w:t>
      </w:r>
      <w:r>
        <w:t xml:space="preserve">or </w:t>
      </w:r>
      <w:r w:rsidRPr="00114129">
        <w:rPr>
          <w:rStyle w:val="Term"/>
        </w:rPr>
        <w:t>planning activity</w:t>
      </w:r>
      <w:r>
        <w:t>.</w:t>
      </w:r>
    </w:p>
    <w:p w14:paraId="69676755" w14:textId="2F5CD7BE" w:rsidR="00D35C24" w:rsidRDefault="00D35C24" w:rsidP="00D35C24">
      <w:r>
        <w:t>The Slider construct (see §</w:t>
      </w:r>
      <w:r>
        <w:fldChar w:fldCharType="begin"/>
      </w:r>
      <w:r>
        <w:instrText xml:space="preserve"> REF _Ref21357983 \r \h </w:instrText>
      </w:r>
      <w:r>
        <w:fldChar w:fldCharType="separate"/>
      </w:r>
      <w:r w:rsidR="00182691">
        <w:t>3.3.4</w:t>
      </w:r>
      <w:r>
        <w:fldChar w:fldCharType="end"/>
      </w:r>
      <w:r>
        <w:t xml:space="preserve">) may be used to express any point in the duration of the </w:t>
      </w:r>
      <w:r w:rsidRPr="00114129">
        <w:rPr>
          <w:rStyle w:val="Term"/>
        </w:rPr>
        <w:t>planning activity</w:t>
      </w:r>
      <w:r>
        <w:t xml:space="preserve"> between its start (0) and end (1) that is constrained to the specified</w:t>
      </w:r>
      <w:r w:rsidR="00CC7E4E">
        <w:t xml:space="preserve"> ti</w:t>
      </w:r>
      <w:r>
        <w:t>me.</w:t>
      </w:r>
    </w:p>
    <w:p w14:paraId="3EF404A4" w14:textId="77777777" w:rsidR="00D35C24" w:rsidRDefault="00D35C24" w:rsidP="00D35C24">
      <w:pPr>
        <w:pStyle w:val="HeadingNoNumber"/>
      </w:pPr>
      <w:r>
        <w:t>TimeWindowConstraint</w:t>
      </w:r>
    </w:p>
    <w:p w14:paraId="3262DC79"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TimeWindowConstraint E2"/>
      </w:tblPr>
      <w:tblGrid>
        <w:gridCol w:w="1667"/>
        <w:gridCol w:w="2976"/>
        <w:gridCol w:w="992"/>
        <w:gridCol w:w="1843"/>
        <w:gridCol w:w="709"/>
        <w:gridCol w:w="992"/>
      </w:tblGrid>
      <w:tr w:rsidR="00D35C24" w14:paraId="7E121B41"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5B0E015"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D913C1A"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TimeWindowConstraint</w:t>
            </w:r>
          </w:p>
        </w:tc>
        <w:tc>
          <w:tcPr>
            <w:tcW w:w="992" w:type="dxa"/>
            <w:shd w:val="clear" w:color="auto" w:fill="662382"/>
          </w:tcPr>
          <w:p w14:paraId="07BB8D5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128DDB3" w14:textId="77777777" w:rsidR="00D35C24" w:rsidRPr="00404E36" w:rsidRDefault="00A366D9" w:rsidP="00D35C24">
            <w:pPr>
              <w:pStyle w:val="TableCell"/>
              <w:cnfStyle w:val="000000000000" w:firstRow="0" w:lastRow="0" w:firstColumn="0" w:lastColumn="0" w:oddVBand="0" w:evenVBand="0" w:oddHBand="0" w:evenHBand="0" w:firstRowFirstColumn="0" w:firstRowLastColumn="0" w:lastRowFirstColumn="0" w:lastRowLastColumn="0"/>
              <w:rPr>
                <w:b/>
              </w:rPr>
            </w:pPr>
            <w:r w:rsidRPr="00A366D9">
              <w:rPr>
                <w:i/>
                <w:spacing w:val="-4"/>
              </w:rPr>
              <w:t>TemporalConstraint</w:t>
            </w:r>
          </w:p>
        </w:tc>
        <w:tc>
          <w:tcPr>
            <w:tcW w:w="709" w:type="dxa"/>
            <w:shd w:val="clear" w:color="auto" w:fill="662382"/>
          </w:tcPr>
          <w:p w14:paraId="57CDF93D"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3DF7181" w14:textId="3BF74BBF"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33</w:t>
            </w:r>
            <w:r>
              <w:rPr>
                <w:noProof/>
              </w:rPr>
              <w:fldChar w:fldCharType="end"/>
            </w:r>
          </w:p>
        </w:tc>
      </w:tr>
    </w:tbl>
    <w:p w14:paraId="17AC9210"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1928F151"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26C369E" w14:textId="77777777" w:rsidR="00D35C24" w:rsidRDefault="00D35C24" w:rsidP="00D35C24">
            <w:pPr>
              <w:pStyle w:val="TableCell"/>
            </w:pPr>
            <w:r>
              <w:t>Attribute</w:t>
            </w:r>
          </w:p>
        </w:tc>
        <w:tc>
          <w:tcPr>
            <w:tcW w:w="1984" w:type="dxa"/>
          </w:tcPr>
          <w:p w14:paraId="1C783E3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BF69BC4"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4EC2905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B175235"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2BE6660" w14:textId="77777777" w:rsidR="00D35C24" w:rsidRDefault="00D35C24" w:rsidP="00D35C24">
            <w:pPr>
              <w:pStyle w:val="TableCell"/>
            </w:pPr>
            <w:r>
              <w:t>startRef</w:t>
            </w:r>
          </w:p>
        </w:tc>
        <w:tc>
          <w:tcPr>
            <w:tcW w:w="1984" w:type="dxa"/>
          </w:tcPr>
          <w:p w14:paraId="6D6A425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207F2EA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A2CFDF4" w14:textId="2447FC1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point in the duration of the</w:t>
            </w:r>
            <w:r w:rsidR="00CC7E4E">
              <w:t xml:space="preserve"> ac</w:t>
            </w:r>
            <w:r>
              <w:t>tivity that is constrained to be after the start time of the</w:t>
            </w:r>
            <w:r w:rsidR="00CC7E4E">
              <w:t xml:space="preserve"> ti</w:t>
            </w:r>
            <w:r>
              <w:t>me</w:t>
            </w:r>
            <w:r w:rsidR="00CC7E4E">
              <w:t xml:space="preserve"> wi</w:t>
            </w:r>
            <w:r>
              <w:t>ndow.  Although typically the start of the</w:t>
            </w:r>
            <w:r w:rsidR="00CC7E4E">
              <w:t xml:space="preserve"> ac</w:t>
            </w:r>
            <w:r>
              <w:t>tivity (0), this can be any point up to the end of the</w:t>
            </w:r>
            <w:r w:rsidR="00CC7E4E">
              <w:t xml:space="preserve"> ac</w:t>
            </w:r>
            <w:r>
              <w:t>tivity (1).</w:t>
            </w:r>
          </w:p>
        </w:tc>
      </w:tr>
      <w:tr w:rsidR="00D35C24" w14:paraId="5D122077"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08B9898F" w14:textId="77777777" w:rsidR="00D35C24" w:rsidRDefault="00D35C24" w:rsidP="00D35C24">
            <w:pPr>
              <w:pStyle w:val="TableCell"/>
            </w:pPr>
            <w:r>
              <w:t>endRef</w:t>
            </w:r>
          </w:p>
        </w:tc>
        <w:tc>
          <w:tcPr>
            <w:tcW w:w="1984" w:type="dxa"/>
          </w:tcPr>
          <w:p w14:paraId="50DEDF4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1129A18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527A5D9" w14:textId="4D8232E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point in the duration of the</w:t>
            </w:r>
            <w:r w:rsidR="00CC7E4E">
              <w:t xml:space="preserve"> ac</w:t>
            </w:r>
            <w:r>
              <w:t>tivity that is constrained to be before the end time of the</w:t>
            </w:r>
            <w:r w:rsidR="00CC7E4E">
              <w:t xml:space="preserve"> ti</w:t>
            </w:r>
            <w:r>
              <w:t>me</w:t>
            </w:r>
            <w:r w:rsidR="00CC7E4E">
              <w:t xml:space="preserve"> wi</w:t>
            </w:r>
            <w:r>
              <w:t>ndow.  Although typically the end of the</w:t>
            </w:r>
            <w:r w:rsidR="00CC7E4E">
              <w:t xml:space="preserve"> ac</w:t>
            </w:r>
            <w:r>
              <w:t xml:space="preserve">tivity </w:t>
            </w:r>
            <w:r>
              <w:lastRenderedPageBreak/>
              <w:t>(1), this can be any point up to the start of the</w:t>
            </w:r>
            <w:r w:rsidR="00CC7E4E">
              <w:t xml:space="preserve"> ac</w:t>
            </w:r>
            <w:r>
              <w:t>tivity (0).</w:t>
            </w:r>
          </w:p>
        </w:tc>
      </w:tr>
      <w:tr w:rsidR="00D35C24" w14:paraId="2111602F"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B745CA2" w14:textId="77777777" w:rsidR="00D35C24" w:rsidRDefault="00D35C24" w:rsidP="00D35C24">
            <w:pPr>
              <w:pStyle w:val="TableCell"/>
            </w:pPr>
            <w:r>
              <w:lastRenderedPageBreak/>
              <w:t>timeWindows</w:t>
            </w:r>
          </w:p>
        </w:tc>
        <w:tc>
          <w:tcPr>
            <w:tcW w:w="1984" w:type="dxa"/>
          </w:tcPr>
          <w:p w14:paraId="5A127FC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&lt;TimeWindow&gt;</w:t>
            </w:r>
          </w:p>
        </w:tc>
        <w:tc>
          <w:tcPr>
            <w:tcW w:w="992" w:type="dxa"/>
          </w:tcPr>
          <w:p w14:paraId="12BDCA3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6038BA8" w14:textId="34E9500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[set of] TimeWindows within which the</w:t>
            </w:r>
            <w:r w:rsidR="00CC7E4E">
              <w:t xml:space="preserve"> ac</w:t>
            </w:r>
            <w:r>
              <w:t>tivity must be placed on the Plan.</w:t>
            </w:r>
          </w:p>
        </w:tc>
      </w:tr>
    </w:tbl>
    <w:p w14:paraId="32A3AEBC" w14:textId="77777777" w:rsidR="00D35C24" w:rsidRDefault="00D35C24" w:rsidP="00D35C24">
      <w:r>
        <w:t xml:space="preserve">The use of the Sliders to specify the start and end time references for the </w:t>
      </w:r>
      <w:r w:rsidRPr="00114129">
        <w:rPr>
          <w:rStyle w:val="Term"/>
        </w:rPr>
        <w:t>planning activity</w:t>
      </w:r>
      <w:r>
        <w:t xml:space="preserve"> with respect to the specified TimeWindow[s] allows a range of overlap conditions to be expressed, for example:</w:t>
      </w:r>
    </w:p>
    <w:p w14:paraId="4C733CF6" w14:textId="66B63C2C" w:rsidR="00D35C24" w:rsidRDefault="00CC7E4E" w:rsidP="00353565">
      <w:pPr>
        <w:numPr>
          <w:ilvl w:val="0"/>
          <w:numId w:val="45"/>
        </w:numPr>
        <w:spacing w:before="120" w:line="0" w:lineRule="atLeast"/>
      </w:pPr>
      <w:r>
        <w:t>s</w:t>
      </w:r>
      <w:r w:rsidR="00D35C24">
        <w:t xml:space="preserve">tartRef = </w:t>
      </w:r>
      <w:r>
        <w:t>s</w:t>
      </w:r>
      <w:r w:rsidR="00D35C24">
        <w:t xml:space="preserve">tart[0] and </w:t>
      </w:r>
      <w:r>
        <w:t>e</w:t>
      </w:r>
      <w:r w:rsidR="00D35C24">
        <w:t xml:space="preserve">ndRef = </w:t>
      </w:r>
      <w:r>
        <w:t>e</w:t>
      </w:r>
      <w:r w:rsidR="00D35C24">
        <w:t xml:space="preserve">nd[1] means that the </w:t>
      </w:r>
      <w:r w:rsidR="00D35C24" w:rsidRPr="00114129">
        <w:rPr>
          <w:rStyle w:val="Term"/>
        </w:rPr>
        <w:t>planning activity</w:t>
      </w:r>
      <w:r w:rsidR="00D35C24">
        <w:t xml:space="preserve"> must be fully contained within the specified TimeWindow.</w:t>
      </w:r>
    </w:p>
    <w:p w14:paraId="7BF67AF6" w14:textId="084D83F0" w:rsidR="00D35C24" w:rsidRDefault="00CC7E4E" w:rsidP="00353565">
      <w:pPr>
        <w:numPr>
          <w:ilvl w:val="0"/>
          <w:numId w:val="45"/>
        </w:numPr>
        <w:spacing w:before="120" w:line="0" w:lineRule="atLeast"/>
      </w:pPr>
      <w:r>
        <w:t>s</w:t>
      </w:r>
      <w:r w:rsidR="00D35C24">
        <w:t xml:space="preserve">tartRef = </w:t>
      </w:r>
      <w:r>
        <w:t>s</w:t>
      </w:r>
      <w:r w:rsidR="00D35C24">
        <w:t xml:space="preserve">tart[0] and </w:t>
      </w:r>
      <w:r>
        <w:t>e</w:t>
      </w:r>
      <w:r w:rsidR="00D35C24">
        <w:t xml:space="preserve">ndRef = </w:t>
      </w:r>
      <w:r>
        <w:t>s</w:t>
      </w:r>
      <w:r w:rsidR="00D35C24">
        <w:t xml:space="preserve">tart[0] means that the </w:t>
      </w:r>
      <w:r w:rsidR="00D35C24" w:rsidRPr="00114129">
        <w:rPr>
          <w:rStyle w:val="Term"/>
        </w:rPr>
        <w:t>planning activity</w:t>
      </w:r>
      <w:r w:rsidR="00D35C24">
        <w:t xml:space="preserve"> must start within the specified TimeWindow, but can continue beyond the end of the TimeWindow.</w:t>
      </w:r>
    </w:p>
    <w:p w14:paraId="39D82827" w14:textId="698D51D4" w:rsidR="00D35C24" w:rsidRDefault="00CC7E4E" w:rsidP="00353565">
      <w:pPr>
        <w:numPr>
          <w:ilvl w:val="0"/>
          <w:numId w:val="45"/>
        </w:numPr>
        <w:spacing w:before="120" w:line="0" w:lineRule="atLeast"/>
      </w:pPr>
      <w:r>
        <w:t>s</w:t>
      </w:r>
      <w:r w:rsidR="00D35C24">
        <w:t xml:space="preserve">tartRef = </w:t>
      </w:r>
      <w:r>
        <w:t>e</w:t>
      </w:r>
      <w:r w:rsidR="00D35C24">
        <w:t xml:space="preserve">nd[1] and </w:t>
      </w:r>
      <w:r>
        <w:t>e</w:t>
      </w:r>
      <w:r w:rsidR="00D35C24">
        <w:t xml:space="preserve">ndRef = </w:t>
      </w:r>
      <w:r>
        <w:t>s</w:t>
      </w:r>
      <w:r w:rsidR="00D35C24">
        <w:t xml:space="preserve">tart[0] means that the </w:t>
      </w:r>
      <w:r w:rsidR="00D35C24" w:rsidRPr="00114129">
        <w:rPr>
          <w:rStyle w:val="Term"/>
        </w:rPr>
        <w:t>planning activity</w:t>
      </w:r>
      <w:r w:rsidR="00D35C24">
        <w:t xml:space="preserve"> can overlap both the start and end of the</w:t>
      </w:r>
      <w:r>
        <w:t xml:space="preserve"> Ti</w:t>
      </w:r>
      <w:r w:rsidR="00D35C24">
        <w:t>meWindow.</w:t>
      </w:r>
    </w:p>
    <w:p w14:paraId="34893284" w14:textId="4391DD6E" w:rsidR="00D35C24" w:rsidRDefault="00D35C24" w:rsidP="00D35C24">
      <w:r>
        <w:t>Multiple</w:t>
      </w:r>
      <w:r w:rsidR="00CC7E4E">
        <w:t xml:space="preserve"> Ti</w:t>
      </w:r>
      <w:r>
        <w:t xml:space="preserve">meWindows can be specified.  This indicates that the </w:t>
      </w:r>
      <w:r w:rsidRPr="00114129">
        <w:rPr>
          <w:rStyle w:val="Term"/>
        </w:rPr>
        <w:t>planning activity</w:t>
      </w:r>
      <w:r>
        <w:t xml:space="preserve"> may be placed within any of the specified TimeWindows, not that it should be placed multiple times.</w:t>
      </w:r>
    </w:p>
    <w:p w14:paraId="0E63BD56" w14:textId="77777777" w:rsidR="00D35C24" w:rsidRDefault="00D35C24" w:rsidP="00D35C24">
      <w:pPr>
        <w:pStyle w:val="HeadingNoNumber"/>
      </w:pPr>
      <w:r>
        <w:t>DurationConstraint</w:t>
      </w:r>
    </w:p>
    <w:p w14:paraId="23633561"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DurationConstraint E2"/>
      </w:tblPr>
      <w:tblGrid>
        <w:gridCol w:w="1667"/>
        <w:gridCol w:w="2976"/>
        <w:gridCol w:w="992"/>
        <w:gridCol w:w="1843"/>
        <w:gridCol w:w="709"/>
        <w:gridCol w:w="992"/>
      </w:tblGrid>
      <w:tr w:rsidR="00D35C24" w14:paraId="2D9441E0"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3003995D"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51F576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DurationConstraint</w:t>
            </w:r>
          </w:p>
        </w:tc>
        <w:tc>
          <w:tcPr>
            <w:tcW w:w="992" w:type="dxa"/>
            <w:shd w:val="clear" w:color="auto" w:fill="662382"/>
          </w:tcPr>
          <w:p w14:paraId="6E69FE3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34A42FE" w14:textId="77777777" w:rsidR="00D35C24" w:rsidRPr="00404E36" w:rsidRDefault="00A366D9" w:rsidP="00D35C24">
            <w:pPr>
              <w:pStyle w:val="TableCell"/>
              <w:cnfStyle w:val="000000000000" w:firstRow="0" w:lastRow="0" w:firstColumn="0" w:lastColumn="0" w:oddVBand="0" w:evenVBand="0" w:oddHBand="0" w:evenHBand="0" w:firstRowFirstColumn="0" w:firstRowLastColumn="0" w:lastRowFirstColumn="0" w:lastRowLastColumn="0"/>
              <w:rPr>
                <w:b/>
              </w:rPr>
            </w:pPr>
            <w:r w:rsidRPr="00A366D9">
              <w:rPr>
                <w:i/>
                <w:spacing w:val="-4"/>
              </w:rPr>
              <w:t>TemporalConstraint</w:t>
            </w:r>
          </w:p>
        </w:tc>
        <w:tc>
          <w:tcPr>
            <w:tcW w:w="709" w:type="dxa"/>
            <w:shd w:val="clear" w:color="auto" w:fill="662382"/>
          </w:tcPr>
          <w:p w14:paraId="02F90157"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5B50BD9" w14:textId="3CFBC25F"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34</w:t>
            </w:r>
            <w:r>
              <w:rPr>
                <w:noProof/>
              </w:rPr>
              <w:fldChar w:fldCharType="end"/>
            </w:r>
          </w:p>
        </w:tc>
      </w:tr>
    </w:tbl>
    <w:p w14:paraId="2BB00824"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5957B104"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B3517C9" w14:textId="77777777" w:rsidR="00D35C24" w:rsidRDefault="00D35C24" w:rsidP="00D35C24">
            <w:pPr>
              <w:pStyle w:val="TableCell"/>
            </w:pPr>
            <w:r>
              <w:t>Attribute</w:t>
            </w:r>
          </w:p>
        </w:tc>
        <w:tc>
          <w:tcPr>
            <w:tcW w:w="1984" w:type="dxa"/>
          </w:tcPr>
          <w:p w14:paraId="5EDE312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0D110C7A"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62184D3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A178563"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42EC577" w14:textId="77777777" w:rsidR="00D35C24" w:rsidRDefault="00D35C24" w:rsidP="00D35C24">
            <w:pPr>
              <w:pStyle w:val="TableCell"/>
            </w:pPr>
            <w:r>
              <w:t>minDuration</w:t>
            </w:r>
          </w:p>
        </w:tc>
        <w:tc>
          <w:tcPr>
            <w:tcW w:w="1984" w:type="dxa"/>
          </w:tcPr>
          <w:p w14:paraId="615A25FE" w14:textId="46A322C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78671E">
              <w:t xml:space="preserve"> &lt;MAL::Duration&gt;</w:t>
            </w:r>
          </w:p>
        </w:tc>
        <w:tc>
          <w:tcPr>
            <w:tcW w:w="992" w:type="dxa"/>
          </w:tcPr>
          <w:p w14:paraId="5A70713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6B4330F" w14:textId="7B7B3D0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Specifies the minimum duration of the </w:t>
            </w:r>
            <w:r w:rsidRPr="00114129">
              <w:rPr>
                <w:rStyle w:val="Term"/>
              </w:rPr>
              <w:t>planning activity</w:t>
            </w:r>
          </w:p>
        </w:tc>
      </w:tr>
      <w:tr w:rsidR="00D35C24" w14:paraId="23D8BDF9"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236516FC" w14:textId="77777777" w:rsidR="00D35C24" w:rsidRDefault="00D35C24" w:rsidP="00D35C24">
            <w:pPr>
              <w:pStyle w:val="TableCell"/>
            </w:pPr>
            <w:r>
              <w:t>maxDuration</w:t>
            </w:r>
          </w:p>
        </w:tc>
        <w:tc>
          <w:tcPr>
            <w:tcW w:w="1984" w:type="dxa"/>
          </w:tcPr>
          <w:p w14:paraId="782F8A39" w14:textId="41E05F7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78671E">
              <w:t xml:space="preserve"> &lt;MAL::Duration&gt;</w:t>
            </w:r>
          </w:p>
        </w:tc>
        <w:tc>
          <w:tcPr>
            <w:tcW w:w="992" w:type="dxa"/>
          </w:tcPr>
          <w:p w14:paraId="52D6B44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1CDEBB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Specifies the maximum duration of the </w:t>
            </w:r>
            <w:r w:rsidRPr="00114129">
              <w:rPr>
                <w:rStyle w:val="Term"/>
              </w:rPr>
              <w:t>planning activity</w:t>
            </w:r>
          </w:p>
        </w:tc>
      </w:tr>
    </w:tbl>
    <w:p w14:paraId="4CFCC1EA" w14:textId="77777777" w:rsidR="00D35C24" w:rsidRDefault="00D35C24" w:rsidP="00D35C24">
      <w:pPr>
        <w:pStyle w:val="Heading5"/>
        <w:keepLines w:val="0"/>
        <w:pageBreakBefore/>
        <w:pBdr>
          <w:top w:val="single" w:sz="4" w:space="1" w:color="FFFFFF"/>
          <w:left w:val="single" w:sz="4" w:space="0" w:color="FFFFFF"/>
          <w:bottom w:val="single" w:sz="4" w:space="1" w:color="FFFFFF"/>
          <w:right w:val="single" w:sz="4" w:space="0" w:color="FFFFFF"/>
        </w:pBdr>
      </w:pPr>
      <w:bookmarkStart w:id="230" w:name="_Ref68803318"/>
      <w:r>
        <w:lastRenderedPageBreak/>
        <w:t>Sequential Constraint [Optional]</w:t>
      </w:r>
      <w:bookmarkEnd w:id="230"/>
    </w:p>
    <w:p w14:paraId="2192DCDD" w14:textId="7A1DA7D9" w:rsidR="00F3014C" w:rsidRDefault="00F3014C" w:rsidP="009C54CF">
      <w:pPr>
        <w:pStyle w:val="HeadingNoNumber"/>
      </w:pPr>
      <w:r>
        <w:t>Sequential Constraint</w:t>
      </w:r>
    </w:p>
    <w:p w14:paraId="17A7FA4A" w14:textId="24426113" w:rsidR="00D35C24" w:rsidRDefault="00D35C24" w:rsidP="00D35C24">
      <w:r>
        <w:t>Sequential constraints</w:t>
      </w:r>
      <w:r w:rsidRPr="00114129">
        <w:t xml:space="preserve"> </w:t>
      </w:r>
      <w:r>
        <w:t xml:space="preserve">impose a restriction on the order of </w:t>
      </w:r>
      <w:r w:rsidRPr="00114129">
        <w:rPr>
          <w:rStyle w:val="Term"/>
        </w:rPr>
        <w:t xml:space="preserve">planning </w:t>
      </w:r>
      <w:r>
        <w:rPr>
          <w:rStyle w:val="Term"/>
        </w:rPr>
        <w:t xml:space="preserve">activities </w:t>
      </w:r>
      <w:r>
        <w:t>in a</w:t>
      </w:r>
      <w:r w:rsidR="00541CF2">
        <w:t xml:space="preserve"> Plan</w:t>
      </w:r>
      <w:r>
        <w:t xml:space="preserve"> with respect to both other </w:t>
      </w:r>
      <w:r w:rsidRPr="00114129">
        <w:rPr>
          <w:rStyle w:val="Term"/>
        </w:rPr>
        <w:t xml:space="preserve">planning </w:t>
      </w:r>
      <w:r>
        <w:rPr>
          <w:rStyle w:val="Term"/>
        </w:rPr>
        <w:t xml:space="preserve">activities </w:t>
      </w:r>
      <w:r>
        <w:t xml:space="preserve">and </w:t>
      </w:r>
      <w:r>
        <w:rPr>
          <w:rStyle w:val="Term"/>
        </w:rPr>
        <w:t>planning events</w:t>
      </w:r>
      <w:r>
        <w:t>.</w:t>
      </w:r>
    </w:p>
    <w:p w14:paraId="223998EA" w14:textId="67B3E64F" w:rsidR="00D35C24" w:rsidRDefault="00D35C24" w:rsidP="00D35C24">
      <w:r>
        <w:t>Two objects are identified:  the</w:t>
      </w:r>
      <w:r w:rsidR="00CC7E4E">
        <w:t xml:space="preserve"> pr</w:t>
      </w:r>
      <w:r>
        <w:t>edecessor which must be followed in the</w:t>
      </w:r>
      <w:r w:rsidR="00541CF2">
        <w:t xml:space="preserve"> Plan </w:t>
      </w:r>
      <w:r>
        <w:t>by the</w:t>
      </w:r>
      <w:r w:rsidR="00CC7E4E">
        <w:t xml:space="preserve"> su</w:t>
      </w:r>
      <w:r>
        <w:t>ccessor.  While either the</w:t>
      </w:r>
      <w:r w:rsidR="00CC7E4E">
        <w:t xml:space="preserve"> pr</w:t>
      </w:r>
      <w:r>
        <w:t>edecessor or</w:t>
      </w:r>
      <w:r w:rsidR="00CC7E4E">
        <w:t xml:space="preserve"> su</w:t>
      </w:r>
      <w:r>
        <w:t xml:space="preserve">ccessor may be a </w:t>
      </w:r>
      <w:r>
        <w:rPr>
          <w:rStyle w:val="Term"/>
        </w:rPr>
        <w:t>planning event</w:t>
      </w:r>
      <w:r>
        <w:t xml:space="preserve">, it is not possible to specify a sequential constraint between two </w:t>
      </w:r>
      <w:r>
        <w:rPr>
          <w:rStyle w:val="Term"/>
        </w:rPr>
        <w:t>planning events</w:t>
      </w:r>
      <w:r>
        <w:t xml:space="preserve">: one or both must be a </w:t>
      </w:r>
      <w:r>
        <w:rPr>
          <w:rStyle w:val="Term"/>
        </w:rPr>
        <w:t>planning activity</w:t>
      </w:r>
      <w:r>
        <w:t>.</w:t>
      </w:r>
    </w:p>
    <w:p w14:paraId="16AC0D0C"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SequentialConstraint E2"/>
      </w:tblPr>
      <w:tblGrid>
        <w:gridCol w:w="1667"/>
        <w:gridCol w:w="2976"/>
        <w:gridCol w:w="992"/>
        <w:gridCol w:w="1843"/>
        <w:gridCol w:w="709"/>
        <w:gridCol w:w="992"/>
      </w:tblGrid>
      <w:tr w:rsidR="00D35C24" w14:paraId="2F814F75"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17D3623"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B92C01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SequentialConstraint</w:t>
            </w:r>
          </w:p>
        </w:tc>
        <w:tc>
          <w:tcPr>
            <w:tcW w:w="992" w:type="dxa"/>
            <w:shd w:val="clear" w:color="auto" w:fill="662382"/>
          </w:tcPr>
          <w:p w14:paraId="67DF46D5"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BAD407A" w14:textId="77777777" w:rsidR="00D35C24" w:rsidRPr="00404E36" w:rsidRDefault="00A366D9" w:rsidP="00D35C24">
            <w:pPr>
              <w:pStyle w:val="TableCell"/>
              <w:cnfStyle w:val="000000000000" w:firstRow="0" w:lastRow="0" w:firstColumn="0" w:lastColumn="0" w:oddVBand="0" w:evenVBand="0" w:oddHBand="0" w:evenHBand="0" w:firstRowFirstColumn="0" w:firstRowLastColumn="0" w:lastRowFirstColumn="0" w:lastRowLastColumn="0"/>
              <w:rPr>
                <w:b/>
              </w:rPr>
            </w:pPr>
            <w:r w:rsidRPr="00A366D9">
              <w:rPr>
                <w:i/>
                <w:spacing w:val="-10"/>
              </w:rPr>
              <w:t>ConditionalConstraint</w:t>
            </w:r>
          </w:p>
        </w:tc>
        <w:tc>
          <w:tcPr>
            <w:tcW w:w="709" w:type="dxa"/>
            <w:shd w:val="clear" w:color="auto" w:fill="662382"/>
          </w:tcPr>
          <w:p w14:paraId="408F8620"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D195290" w14:textId="78FAA8C4"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35</w:t>
            </w:r>
            <w:r>
              <w:rPr>
                <w:noProof/>
              </w:rPr>
              <w:fldChar w:fldCharType="end"/>
            </w:r>
          </w:p>
        </w:tc>
      </w:tr>
    </w:tbl>
    <w:p w14:paraId="0ED1F99F"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1389A418"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862127E" w14:textId="77777777" w:rsidR="00D35C24" w:rsidRDefault="00D35C24" w:rsidP="00D35C24">
            <w:pPr>
              <w:pStyle w:val="TableCell"/>
            </w:pPr>
            <w:r>
              <w:t>Attribute</w:t>
            </w:r>
          </w:p>
        </w:tc>
        <w:tc>
          <w:tcPr>
            <w:tcW w:w="1984" w:type="dxa"/>
          </w:tcPr>
          <w:p w14:paraId="556C3B6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4307B4C"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42F6DD0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719EFA8"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2268E4B1" w14:textId="77777777" w:rsidR="00D35C24" w:rsidRDefault="00D35C24" w:rsidP="00D35C24">
            <w:pPr>
              <w:pStyle w:val="TableCell"/>
            </w:pPr>
            <w:r>
              <w:t>predecessor</w:t>
            </w:r>
          </w:p>
        </w:tc>
        <w:tc>
          <w:tcPr>
            <w:tcW w:w="1984" w:type="dxa"/>
          </w:tcPr>
          <w:p w14:paraId="2D1A2814" w14:textId="755259C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78671E">
              <w:t xml:space="preserve"> &lt;MAL::ObjectRef&gt;</w:t>
            </w:r>
          </w:p>
        </w:tc>
        <w:tc>
          <w:tcPr>
            <w:tcW w:w="992" w:type="dxa"/>
          </w:tcPr>
          <w:p w14:paraId="5F804F9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FC9095E" w14:textId="686548BB" w:rsidR="00954777" w:rsidRDefault="00954777" w:rsidP="00D35C24">
            <w:pPr>
              <w:pStyle w:val="TableCell"/>
              <w:cnfStyle w:val="000000000000" w:firstRow="0" w:lastRow="0" w:firstColumn="0" w:lastColumn="0" w:oddVBand="0" w:evenVBand="0" w:oddHBand="0" w:evenHBand="0" w:firstRowFirstColumn="0" w:firstRowLastColumn="0" w:lastRowFirstColumn="0" w:lastRowLastColumn="0"/>
            </w:pPr>
            <w:r>
              <w:t>Object Type: ActivityInstance | EventInstance</w:t>
            </w:r>
          </w:p>
          <w:p w14:paraId="587978BE" w14:textId="4440AA10" w:rsidR="00D35C24" w:rsidRPr="00AA21B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w:t>
            </w:r>
            <w:r>
              <w:rPr>
                <w:rStyle w:val="Term"/>
              </w:rPr>
              <w:t xml:space="preserve">planning activity </w:t>
            </w:r>
            <w:r>
              <w:t xml:space="preserve">or </w:t>
            </w:r>
            <w:r>
              <w:rPr>
                <w:rStyle w:val="Term"/>
              </w:rPr>
              <w:t>planning event</w:t>
            </w:r>
            <w:r>
              <w:t xml:space="preserve"> that must occur first on the</w:t>
            </w:r>
            <w:r w:rsidR="00541CF2">
              <w:t xml:space="preserve"> Plan </w:t>
            </w:r>
            <w:r>
              <w:t>.</w:t>
            </w:r>
          </w:p>
        </w:tc>
      </w:tr>
      <w:tr w:rsidR="00D35C24" w14:paraId="119B699E"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90BE9AE" w14:textId="77777777" w:rsidR="00D35C24" w:rsidRDefault="00D35C24" w:rsidP="00D35C24">
            <w:pPr>
              <w:pStyle w:val="TableCell"/>
            </w:pPr>
            <w:r>
              <w:t>successor</w:t>
            </w:r>
          </w:p>
        </w:tc>
        <w:tc>
          <w:tcPr>
            <w:tcW w:w="1984" w:type="dxa"/>
          </w:tcPr>
          <w:p w14:paraId="69109665" w14:textId="734B0121"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78671E">
              <w:t xml:space="preserve"> &lt;MAL::ObjectRef&gt;</w:t>
            </w:r>
          </w:p>
        </w:tc>
        <w:tc>
          <w:tcPr>
            <w:tcW w:w="992" w:type="dxa"/>
          </w:tcPr>
          <w:p w14:paraId="3C6686E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56E07AF" w14:textId="7DCD8D36" w:rsidR="00954777" w:rsidRDefault="00954777" w:rsidP="00D35C24">
            <w:pPr>
              <w:pStyle w:val="TableCell"/>
              <w:cnfStyle w:val="000000000000" w:firstRow="0" w:lastRow="0" w:firstColumn="0" w:lastColumn="0" w:oddVBand="0" w:evenVBand="0" w:oddHBand="0" w:evenHBand="0" w:firstRowFirstColumn="0" w:firstRowLastColumn="0" w:lastRowFirstColumn="0" w:lastRowLastColumn="0"/>
            </w:pPr>
            <w:r>
              <w:t>Object Type: ActivityInstance | EventInstance</w:t>
            </w:r>
          </w:p>
          <w:p w14:paraId="4451CFBD" w14:textId="10A42D64" w:rsidR="00D35C24" w:rsidRPr="00AA21BD"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w:t>
            </w:r>
            <w:r>
              <w:rPr>
                <w:rStyle w:val="Term"/>
              </w:rPr>
              <w:t xml:space="preserve">planning activity </w:t>
            </w:r>
            <w:r>
              <w:t xml:space="preserve">or </w:t>
            </w:r>
            <w:r>
              <w:rPr>
                <w:rStyle w:val="Term"/>
              </w:rPr>
              <w:t xml:space="preserve">planning event </w:t>
            </w:r>
            <w:r>
              <w:t>that must follow the predecessor on the</w:t>
            </w:r>
            <w:r w:rsidR="00541CF2">
              <w:t xml:space="preserve"> Plan </w:t>
            </w:r>
            <w:r>
              <w:t>.</w:t>
            </w:r>
          </w:p>
        </w:tc>
      </w:tr>
      <w:tr w:rsidR="00D35C24" w14:paraId="5B42A6DF"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22F91B7" w14:textId="77777777" w:rsidR="00D35C24" w:rsidRDefault="00D35C24" w:rsidP="00D35C24">
            <w:pPr>
              <w:pStyle w:val="TableCell"/>
            </w:pPr>
            <w:r>
              <w:t>predecessorRef</w:t>
            </w:r>
          </w:p>
        </w:tc>
        <w:tc>
          <w:tcPr>
            <w:tcW w:w="1984" w:type="dxa"/>
          </w:tcPr>
          <w:p w14:paraId="45F5DF9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0490647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26B5903" w14:textId="279FAA66"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Point on the</w:t>
            </w:r>
            <w:r w:rsidR="00CC7E4E">
              <w:t xml:space="preserve"> pr</w:t>
            </w:r>
            <w:r>
              <w:t>edecessor that must be followed by the</w:t>
            </w:r>
            <w:r w:rsidR="00CC7E4E">
              <w:t xml:space="preserve"> su</w:t>
            </w:r>
            <w:r>
              <w:t>ccessor</w:t>
            </w:r>
          </w:p>
        </w:tc>
      </w:tr>
      <w:tr w:rsidR="00D35C24" w14:paraId="7117E62A"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2708B099" w14:textId="77777777" w:rsidR="00D35C24" w:rsidRDefault="00D35C24" w:rsidP="00D35C24">
            <w:pPr>
              <w:pStyle w:val="TableCell"/>
            </w:pPr>
            <w:r>
              <w:t>successorRef</w:t>
            </w:r>
          </w:p>
        </w:tc>
        <w:tc>
          <w:tcPr>
            <w:tcW w:w="1984" w:type="dxa"/>
          </w:tcPr>
          <w:p w14:paraId="136BB38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25D302A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B18CA5C" w14:textId="7B4D7A0B"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Point on the</w:t>
            </w:r>
            <w:r w:rsidR="00CC7E4E">
              <w:t xml:space="preserve"> su</w:t>
            </w:r>
            <w:r>
              <w:t>ccessor that must follow the</w:t>
            </w:r>
            <w:r w:rsidR="00CC7E4E">
              <w:t xml:space="preserve"> pr</w:t>
            </w:r>
            <w:r>
              <w:t>edecessor</w:t>
            </w:r>
          </w:p>
        </w:tc>
      </w:tr>
      <w:tr w:rsidR="00D35C24" w14:paraId="7085E222"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3CE5C2AF" w14:textId="77777777" w:rsidR="00D35C24" w:rsidRDefault="00D35C24" w:rsidP="00D35C24">
            <w:pPr>
              <w:pStyle w:val="TableCell"/>
            </w:pPr>
            <w:r>
              <w:t>minOffset</w:t>
            </w:r>
          </w:p>
        </w:tc>
        <w:tc>
          <w:tcPr>
            <w:tcW w:w="1984" w:type="dxa"/>
          </w:tcPr>
          <w:p w14:paraId="556A7CEE" w14:textId="1F77471A"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78671E">
              <w:t xml:space="preserve"> &lt;MAL::Duration&gt;</w:t>
            </w:r>
          </w:p>
        </w:tc>
        <w:tc>
          <w:tcPr>
            <w:tcW w:w="992" w:type="dxa"/>
          </w:tcPr>
          <w:p w14:paraId="714789A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077D727" w14:textId="6B95156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Minimum period between the specified points on the</w:t>
            </w:r>
            <w:r w:rsidR="00CC7E4E">
              <w:t xml:space="preserve"> pr</w:t>
            </w:r>
            <w:r>
              <w:t>edecessor and</w:t>
            </w:r>
            <w:r w:rsidR="00CC7E4E">
              <w:t xml:space="preserve"> su</w:t>
            </w:r>
            <w:r>
              <w:t>ccessor.</w:t>
            </w:r>
          </w:p>
        </w:tc>
      </w:tr>
      <w:tr w:rsidR="00D35C24" w14:paraId="65CFAB36"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B4132ED" w14:textId="77777777" w:rsidR="00D35C24" w:rsidRDefault="00D35C24" w:rsidP="00D35C24">
            <w:pPr>
              <w:pStyle w:val="TableCell"/>
            </w:pPr>
            <w:r>
              <w:t>maxOffset</w:t>
            </w:r>
          </w:p>
        </w:tc>
        <w:tc>
          <w:tcPr>
            <w:tcW w:w="1984" w:type="dxa"/>
          </w:tcPr>
          <w:p w14:paraId="6F4BA29C" w14:textId="3DEF6A84"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78671E">
              <w:t xml:space="preserve"> &lt;MAL::Duration&gt;</w:t>
            </w:r>
          </w:p>
        </w:tc>
        <w:tc>
          <w:tcPr>
            <w:tcW w:w="992" w:type="dxa"/>
          </w:tcPr>
          <w:p w14:paraId="43AA25D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179B989" w14:textId="279BF021"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Maximum period between the specified points on the</w:t>
            </w:r>
            <w:r w:rsidR="00CC7E4E">
              <w:t xml:space="preserve"> pr</w:t>
            </w:r>
            <w:r>
              <w:t>edecessor and</w:t>
            </w:r>
            <w:r w:rsidR="00CC7E4E">
              <w:t xml:space="preserve"> su</w:t>
            </w:r>
            <w:r>
              <w:t>ccessor.</w:t>
            </w:r>
          </w:p>
        </w:tc>
      </w:tr>
    </w:tbl>
    <w:p w14:paraId="6AE82CED" w14:textId="18A59073" w:rsidR="00D35C24" w:rsidRDefault="00D35C24" w:rsidP="00D35C24">
      <w:r>
        <w:t>As with the</w:t>
      </w:r>
      <w:r w:rsidR="00CC7E4E">
        <w:t xml:space="preserve"> ti</w:t>
      </w:r>
      <w:r>
        <w:t>me</w:t>
      </w:r>
      <w:r w:rsidR="00CC7E4E">
        <w:t xml:space="preserve"> wi</w:t>
      </w:r>
      <w:r>
        <w:t>ndow</w:t>
      </w:r>
      <w:r w:rsidR="00CC7E4E">
        <w:t xml:space="preserve"> co</w:t>
      </w:r>
      <w:r>
        <w:t>nstraint, the Slider construct is used to specify the point on the duration of the</w:t>
      </w:r>
      <w:r w:rsidR="00CC7E4E">
        <w:t xml:space="preserve"> pr</w:t>
      </w:r>
      <w:r>
        <w:t>edecessor object that the specified point on the</w:t>
      </w:r>
      <w:r w:rsidR="00CC7E4E">
        <w:t xml:space="preserve"> su</w:t>
      </w:r>
      <w:r>
        <w:t>ccessor object is constrained to follow.  This allows various overlap conditions to be expressed.  For example, if the</w:t>
      </w:r>
      <w:r w:rsidR="00CC7E4E">
        <w:t xml:space="preserve"> st</w:t>
      </w:r>
      <w:r>
        <w:t>art of the</w:t>
      </w:r>
      <w:r w:rsidR="00CC7E4E">
        <w:t xml:space="preserve"> su</w:t>
      </w:r>
      <w:r>
        <w:t>ccessor must follow the</w:t>
      </w:r>
      <w:r w:rsidR="00CC7E4E">
        <w:t xml:space="preserve"> en</w:t>
      </w:r>
      <w:r>
        <w:t>d of the</w:t>
      </w:r>
      <w:r w:rsidR="00CC7E4E">
        <w:t xml:space="preserve"> pr</w:t>
      </w:r>
      <w:r>
        <w:t>edecessor, then the</w:t>
      </w:r>
      <w:r w:rsidR="00CC7E4E">
        <w:t xml:space="preserve"> pr</w:t>
      </w:r>
      <w:r>
        <w:t>edecessorRef is</w:t>
      </w:r>
      <w:r w:rsidR="00CC7E4E">
        <w:t xml:space="preserve"> en</w:t>
      </w:r>
      <w:r>
        <w:t>d[1] and the</w:t>
      </w:r>
      <w:r w:rsidR="00CC7E4E">
        <w:t xml:space="preserve"> su</w:t>
      </w:r>
      <w:r>
        <w:t>ccessorRef is</w:t>
      </w:r>
      <w:r w:rsidR="00CC7E4E">
        <w:t xml:space="preserve"> st</w:t>
      </w:r>
      <w:r>
        <w:t>art[0].</w:t>
      </w:r>
    </w:p>
    <w:p w14:paraId="68107908" w14:textId="399518E8" w:rsidR="00D35C24" w:rsidRPr="00114129" w:rsidRDefault="00D35C24" w:rsidP="00D35C24">
      <w:r>
        <w:t>The constraint may also specify an offset, or interval, between the</w:t>
      </w:r>
      <w:r w:rsidR="00CC7E4E">
        <w:t xml:space="preserve"> pr</w:t>
      </w:r>
      <w:r>
        <w:t>edecessor and</w:t>
      </w:r>
      <w:r w:rsidR="00CC7E4E">
        <w:t xml:space="preserve"> su</w:t>
      </w:r>
      <w:r>
        <w:t>ccessor objects.  This is expressed as a minimum and maximum duration between the specified points on the</w:t>
      </w:r>
      <w:r w:rsidR="00CC7E4E">
        <w:t xml:space="preserve"> pr</w:t>
      </w:r>
      <w:r>
        <w:t>edecessor and</w:t>
      </w:r>
      <w:r w:rsidR="00CC7E4E">
        <w:t xml:space="preserve"> su</w:t>
      </w:r>
      <w:r>
        <w:t>ccessor objects.</w:t>
      </w:r>
    </w:p>
    <w:p w14:paraId="5B000856" w14:textId="7086BF2E" w:rsidR="00D35C24" w:rsidRDefault="00D35C24" w:rsidP="00072E57">
      <w:pPr>
        <w:pStyle w:val="Heading5"/>
        <w:keepLines w:val="0"/>
        <w:pageBreakBefore/>
        <w:pBdr>
          <w:top w:val="single" w:sz="4" w:space="1" w:color="FFFFFF"/>
          <w:left w:val="single" w:sz="4" w:space="0" w:color="FFFFFF"/>
          <w:bottom w:val="single" w:sz="4" w:space="1" w:color="FFFFFF"/>
          <w:right w:val="single" w:sz="4" w:space="0" w:color="FFFFFF"/>
        </w:pBdr>
      </w:pPr>
      <w:bookmarkStart w:id="231" w:name="_Ref68803330"/>
      <w:r>
        <w:lastRenderedPageBreak/>
        <w:t>Exclusion Constraint [Optional]</w:t>
      </w:r>
      <w:bookmarkEnd w:id="231"/>
    </w:p>
    <w:p w14:paraId="7C61376D" w14:textId="749E9035" w:rsidR="00F3014C" w:rsidRPr="00F3014C" w:rsidRDefault="00F3014C" w:rsidP="009C54CF">
      <w:pPr>
        <w:pStyle w:val="HeadingNoNumber"/>
      </w:pPr>
      <w:r>
        <w:t>Exclusion Constraint</w:t>
      </w:r>
    </w:p>
    <w:p w14:paraId="2B4CC2AE" w14:textId="16A3DD24" w:rsidR="00D35C24" w:rsidRDefault="00D35C24" w:rsidP="00D35C24">
      <w:r>
        <w:t>An</w:t>
      </w:r>
      <w:r w:rsidR="00CC7E4E">
        <w:t xml:space="preserve"> ex</w:t>
      </w:r>
      <w:r>
        <w:t xml:space="preserve">clusion constraint specifies a set of 2 or more </w:t>
      </w:r>
      <w:r>
        <w:rPr>
          <w:rStyle w:val="Term"/>
        </w:rPr>
        <w:t xml:space="preserve">planning activities </w:t>
      </w:r>
      <w:r>
        <w:t xml:space="preserve">or </w:t>
      </w:r>
      <w:r>
        <w:rPr>
          <w:rStyle w:val="Term"/>
        </w:rPr>
        <w:t xml:space="preserve">planning events </w:t>
      </w:r>
      <w:r>
        <w:t xml:space="preserve">that cannot occur concurrently in a Plan.  As only </w:t>
      </w:r>
      <w:r>
        <w:rPr>
          <w:rStyle w:val="Term"/>
        </w:rPr>
        <w:t xml:space="preserve">planning activities </w:t>
      </w:r>
      <w:r>
        <w:t xml:space="preserve">can be excluded, at least one of the set must be a </w:t>
      </w:r>
      <w:r>
        <w:rPr>
          <w:rStyle w:val="Term"/>
        </w:rPr>
        <w:t>planning activity</w:t>
      </w:r>
      <w:r>
        <w:t xml:space="preserve">.  Excluded objects are specified by </w:t>
      </w:r>
      <w:r>
        <w:rPr>
          <w:rStyle w:val="Term"/>
        </w:rPr>
        <w:t xml:space="preserve">definition </w:t>
      </w:r>
      <w:r>
        <w:t xml:space="preserve">[class] rather than </w:t>
      </w:r>
      <w:r>
        <w:rPr>
          <w:rStyle w:val="Term"/>
        </w:rPr>
        <w:t>instance</w:t>
      </w:r>
      <w:r>
        <w:t>, the exclusion applying to all instances of the class.  Exclusion implies no overlap between the excluded items.</w:t>
      </w:r>
    </w:p>
    <w:p w14:paraId="3AD55538"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ExclusionConstraint E2"/>
      </w:tblPr>
      <w:tblGrid>
        <w:gridCol w:w="1667"/>
        <w:gridCol w:w="2976"/>
        <w:gridCol w:w="992"/>
        <w:gridCol w:w="1843"/>
        <w:gridCol w:w="709"/>
        <w:gridCol w:w="992"/>
      </w:tblGrid>
      <w:tr w:rsidR="00D35C24" w14:paraId="5B2BE0C6"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5330E2D"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2B39D1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ExclusionConstraint</w:t>
            </w:r>
          </w:p>
        </w:tc>
        <w:tc>
          <w:tcPr>
            <w:tcW w:w="992" w:type="dxa"/>
            <w:shd w:val="clear" w:color="auto" w:fill="662382"/>
          </w:tcPr>
          <w:p w14:paraId="2F9ED69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B9B717D" w14:textId="77777777" w:rsidR="00D35C24" w:rsidRPr="00404E36" w:rsidRDefault="00A366D9" w:rsidP="00D35C24">
            <w:pPr>
              <w:pStyle w:val="TableCell"/>
              <w:cnfStyle w:val="000000000000" w:firstRow="0" w:lastRow="0" w:firstColumn="0" w:lastColumn="0" w:oddVBand="0" w:evenVBand="0" w:oddHBand="0" w:evenHBand="0" w:firstRowFirstColumn="0" w:firstRowLastColumn="0" w:lastRowFirstColumn="0" w:lastRowLastColumn="0"/>
              <w:rPr>
                <w:b/>
              </w:rPr>
            </w:pPr>
            <w:r w:rsidRPr="00A366D9">
              <w:rPr>
                <w:i/>
                <w:spacing w:val="-10"/>
              </w:rPr>
              <w:t>ConditionalConstraint</w:t>
            </w:r>
          </w:p>
        </w:tc>
        <w:tc>
          <w:tcPr>
            <w:tcW w:w="709" w:type="dxa"/>
            <w:shd w:val="clear" w:color="auto" w:fill="662382"/>
          </w:tcPr>
          <w:p w14:paraId="155DB44F"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46DB03C1" w14:textId="26B8AF39"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36</w:t>
            </w:r>
            <w:r>
              <w:rPr>
                <w:noProof/>
              </w:rPr>
              <w:fldChar w:fldCharType="end"/>
            </w:r>
          </w:p>
        </w:tc>
      </w:tr>
    </w:tbl>
    <w:p w14:paraId="3D5AE7B8"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76882406"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37844E0" w14:textId="77777777" w:rsidR="00D35C24" w:rsidRDefault="00D35C24" w:rsidP="00D35C24">
            <w:pPr>
              <w:pStyle w:val="TableCell"/>
            </w:pPr>
            <w:r>
              <w:t>Attribute</w:t>
            </w:r>
          </w:p>
        </w:tc>
        <w:tc>
          <w:tcPr>
            <w:tcW w:w="1984" w:type="dxa"/>
          </w:tcPr>
          <w:p w14:paraId="17F726B6"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F94C5B7"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0972072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2A09485"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FDAEC5E" w14:textId="150DE610" w:rsidR="00D35C24" w:rsidRDefault="00D35C24" w:rsidP="00D35C24">
            <w:pPr>
              <w:pStyle w:val="TableCell"/>
            </w:pPr>
            <w:r>
              <w:t>classRef</w:t>
            </w:r>
            <w:r w:rsidR="0014133E">
              <w:t>s</w:t>
            </w:r>
          </w:p>
        </w:tc>
        <w:tc>
          <w:tcPr>
            <w:tcW w:w="1984" w:type="dxa"/>
          </w:tcPr>
          <w:p w14:paraId="6CAACB74" w14:textId="566E4CB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&lt;MAL::ObjectRef&gt;</w:t>
            </w:r>
          </w:p>
        </w:tc>
        <w:tc>
          <w:tcPr>
            <w:tcW w:w="992" w:type="dxa"/>
          </w:tcPr>
          <w:p w14:paraId="6F4C244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3EDBD46" w14:textId="53ED0F0B" w:rsidR="0063375A" w:rsidRDefault="0063375A" w:rsidP="00D35C24">
            <w:pPr>
              <w:pStyle w:val="TableCell"/>
              <w:cnfStyle w:val="000000000000" w:firstRow="0" w:lastRow="0" w:firstColumn="0" w:lastColumn="0" w:oddVBand="0" w:evenVBand="0" w:oddHBand="0" w:evenHBand="0" w:firstRowFirstColumn="0" w:firstRowLastColumn="0" w:lastRowFirstColumn="0" w:lastRowLastColumn="0"/>
            </w:pPr>
            <w:r>
              <w:t>Object Type: ActivityDefinition | EventDefinition</w:t>
            </w:r>
          </w:p>
          <w:p w14:paraId="571819BF" w14:textId="6081F054" w:rsidR="00D35C24" w:rsidRPr="0002480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Specifies the </w:t>
            </w:r>
            <w:r>
              <w:rPr>
                <w:rStyle w:val="Term"/>
              </w:rPr>
              <w:t xml:space="preserve">definition </w:t>
            </w:r>
            <w:r>
              <w:t>(class)</w:t>
            </w:r>
            <w:r>
              <w:rPr>
                <w:rStyle w:val="Term"/>
              </w:rPr>
              <w:t xml:space="preserve"> </w:t>
            </w:r>
            <w:r>
              <w:t xml:space="preserve">of excluded </w:t>
            </w:r>
            <w:r>
              <w:rPr>
                <w:rStyle w:val="Term"/>
              </w:rPr>
              <w:t xml:space="preserve">planning activities </w:t>
            </w:r>
            <w:r>
              <w:t xml:space="preserve">and </w:t>
            </w:r>
            <w:r>
              <w:rPr>
                <w:rStyle w:val="Term"/>
              </w:rPr>
              <w:t>planning events</w:t>
            </w:r>
            <w:r>
              <w:t>.</w:t>
            </w:r>
          </w:p>
        </w:tc>
      </w:tr>
    </w:tbl>
    <w:p w14:paraId="756E8DE0" w14:textId="77777777" w:rsidR="00D35C24" w:rsidRDefault="00D35C24" w:rsidP="00D35C24">
      <w:pPr>
        <w:pStyle w:val="Heading5"/>
        <w:keepLines w:val="0"/>
        <w:pBdr>
          <w:top w:val="single" w:sz="4" w:space="1" w:color="FFFFFF"/>
          <w:left w:val="single" w:sz="4" w:space="0" w:color="FFFFFF"/>
          <w:bottom w:val="single" w:sz="4" w:space="1" w:color="FFFFFF"/>
          <w:right w:val="single" w:sz="4" w:space="0" w:color="FFFFFF"/>
        </w:pBdr>
      </w:pPr>
      <w:bookmarkStart w:id="232" w:name="_Ref68802931"/>
      <w:r>
        <w:t>Resource and Argument Constraints [Optional]</w:t>
      </w:r>
      <w:bookmarkEnd w:id="232"/>
    </w:p>
    <w:p w14:paraId="2D45C93B" w14:textId="7EE0C515" w:rsidR="00D35C24" w:rsidRDefault="00D35C24" w:rsidP="00D35C24">
      <w:r>
        <w:t>Resource and</w:t>
      </w:r>
      <w:r w:rsidR="00CC7E4E">
        <w:t xml:space="preserve"> ar</w:t>
      </w:r>
      <w:r>
        <w:t>gument</w:t>
      </w:r>
      <w:r w:rsidR="00CC7E4E">
        <w:t xml:space="preserve"> co</w:t>
      </w:r>
      <w:r>
        <w:t>nstraints allow the value of a Resource or an Argument (of any MAL::Attribute type) to be compared against a specified value.</w:t>
      </w:r>
    </w:p>
    <w:p w14:paraId="6945A3D7" w14:textId="42159104" w:rsidR="00D35C24" w:rsidRDefault="00D35C24" w:rsidP="00D35C24">
      <w:r>
        <w:t>Note that all MAL Attribute data types can be supported by a single subtype that has the</w:t>
      </w:r>
      <w:r w:rsidR="00CC7E4E">
        <w:t xml:space="preserve"> va</w:t>
      </w:r>
      <w:r>
        <w:t>lue attribute of type MAL Attribute.  Argument</w:t>
      </w:r>
      <w:r w:rsidR="00CC7E4E">
        <w:t xml:space="preserve"> co</w:t>
      </w:r>
      <w:r>
        <w:t>nstraints cannot be used for Arguments of type Position or Direction as the values are not MAL::Attributes.</w:t>
      </w:r>
    </w:p>
    <w:p w14:paraId="2FAB4CEB" w14:textId="77777777" w:rsidR="00D35C24" w:rsidRDefault="00D35C24" w:rsidP="00D35C24">
      <w:pPr>
        <w:pStyle w:val="HeadingNoNumber"/>
      </w:pPr>
      <w:r>
        <w:t>ArgumentConstraint</w:t>
      </w:r>
    </w:p>
    <w:p w14:paraId="59B296BB" w14:textId="0F034BB9" w:rsidR="00D35C24" w:rsidRDefault="00D35C24" w:rsidP="00D35C24">
      <w:r>
        <w:t>An</w:t>
      </w:r>
      <w:r w:rsidR="00CC7E4E">
        <w:t xml:space="preserve"> ar</w:t>
      </w:r>
      <w:r>
        <w:t>gument</w:t>
      </w:r>
      <w:r w:rsidR="00CC7E4E">
        <w:t xml:space="preserve"> co</w:t>
      </w:r>
      <w:r>
        <w:t xml:space="preserve">nstraint may be associated with a </w:t>
      </w:r>
      <w:r>
        <w:rPr>
          <w:rStyle w:val="Term"/>
        </w:rPr>
        <w:t xml:space="preserve">planning activity </w:t>
      </w:r>
      <w:r>
        <w:t xml:space="preserve">to restrict when it can be planned, based on the value of an argument of the </w:t>
      </w:r>
      <w:r>
        <w:rPr>
          <w:rStyle w:val="Term"/>
        </w:rPr>
        <w:t xml:space="preserve">planning activity </w:t>
      </w:r>
      <w:r>
        <w:t xml:space="preserve">itself or a related </w:t>
      </w:r>
      <w:r>
        <w:rPr>
          <w:rStyle w:val="Term"/>
        </w:rPr>
        <w:t>planning event</w:t>
      </w:r>
      <w:r>
        <w:t>.</w:t>
      </w:r>
    </w:p>
    <w:p w14:paraId="334D6916"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ArgumentConstraint E5"/>
      </w:tblPr>
      <w:tblGrid>
        <w:gridCol w:w="1667"/>
        <w:gridCol w:w="2976"/>
        <w:gridCol w:w="992"/>
        <w:gridCol w:w="1843"/>
        <w:gridCol w:w="709"/>
        <w:gridCol w:w="992"/>
      </w:tblGrid>
      <w:tr w:rsidR="00D35C24" w14:paraId="4E77F809"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3BC55313"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C10D0D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ArgumentConstraint</w:t>
            </w:r>
          </w:p>
        </w:tc>
        <w:tc>
          <w:tcPr>
            <w:tcW w:w="992" w:type="dxa"/>
            <w:shd w:val="clear" w:color="auto" w:fill="662382"/>
          </w:tcPr>
          <w:p w14:paraId="4C280F1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7D79011" w14:textId="77777777" w:rsidR="00D35C24" w:rsidRPr="00404E36" w:rsidRDefault="00A366D9" w:rsidP="00D35C24">
            <w:pPr>
              <w:pStyle w:val="TableCell"/>
              <w:cnfStyle w:val="000000000000" w:firstRow="0" w:lastRow="0" w:firstColumn="0" w:lastColumn="0" w:oddVBand="0" w:evenVBand="0" w:oddHBand="0" w:evenHBand="0" w:firstRowFirstColumn="0" w:firstRowLastColumn="0" w:lastRowFirstColumn="0" w:lastRowLastColumn="0"/>
              <w:rPr>
                <w:b/>
              </w:rPr>
            </w:pPr>
            <w:r w:rsidRPr="00A366D9">
              <w:rPr>
                <w:i/>
                <w:spacing w:val="-10"/>
              </w:rPr>
              <w:t>ConditionalConstraint</w:t>
            </w:r>
          </w:p>
        </w:tc>
        <w:tc>
          <w:tcPr>
            <w:tcW w:w="709" w:type="dxa"/>
            <w:shd w:val="clear" w:color="auto" w:fill="662382"/>
          </w:tcPr>
          <w:p w14:paraId="63BEA42E"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3AD67E8" w14:textId="6BF155B3"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37</w:t>
            </w:r>
            <w:r>
              <w:rPr>
                <w:noProof/>
              </w:rPr>
              <w:fldChar w:fldCharType="end"/>
            </w:r>
          </w:p>
        </w:tc>
      </w:tr>
    </w:tbl>
    <w:p w14:paraId="6B73596B"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32E14943"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33A4A25" w14:textId="77777777" w:rsidR="00D35C24" w:rsidRDefault="00D35C24" w:rsidP="00D35C24">
            <w:pPr>
              <w:pStyle w:val="TableCell"/>
            </w:pPr>
            <w:r>
              <w:t>Attribute</w:t>
            </w:r>
          </w:p>
        </w:tc>
        <w:tc>
          <w:tcPr>
            <w:tcW w:w="1984" w:type="dxa"/>
          </w:tcPr>
          <w:p w14:paraId="2E3B330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02249BF"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2E73FDE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384FB71"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07C452DB" w14:textId="77777777" w:rsidR="00D35C24" w:rsidRDefault="00D35C24" w:rsidP="00D35C24">
            <w:pPr>
              <w:pStyle w:val="TableCell"/>
            </w:pPr>
            <w:r>
              <w:t>activityRef</w:t>
            </w:r>
          </w:p>
        </w:tc>
        <w:tc>
          <w:tcPr>
            <w:tcW w:w="1984" w:type="dxa"/>
          </w:tcPr>
          <w:p w14:paraId="11AB41ED" w14:textId="1FAA210E" w:rsidR="00954777"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3134E2">
              <w:t xml:space="preserve"> &lt;MAL::ObjectRef&gt;</w:t>
            </w:r>
            <w:r w:rsidR="00954777">
              <w:br/>
            </w:r>
          </w:p>
        </w:tc>
        <w:tc>
          <w:tcPr>
            <w:tcW w:w="992" w:type="dxa"/>
          </w:tcPr>
          <w:p w14:paraId="720CD492" w14:textId="39D8F503" w:rsidR="00D35C24" w:rsidRDefault="00291A62"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06E5F38" w14:textId="77777777" w:rsidR="004A7D9B" w:rsidRDefault="004A7D9B" w:rsidP="00D35C24">
            <w:pPr>
              <w:pStyle w:val="TableCell"/>
              <w:cnfStyle w:val="000000000000" w:firstRow="0" w:lastRow="0" w:firstColumn="0" w:lastColumn="0" w:oddVBand="0" w:evenVBand="0" w:oddHBand="0" w:evenHBand="0" w:firstRowFirstColumn="0" w:firstRowLastColumn="0" w:lastRowFirstColumn="0" w:lastRowLastColumn="0"/>
            </w:pPr>
            <w:r>
              <w:t>Object Type: ActivityInstance.</w:t>
            </w:r>
          </w:p>
          <w:p w14:paraId="7143DD12" w14:textId="11A807D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w:t>
            </w:r>
            <w:r>
              <w:rPr>
                <w:rStyle w:val="Term"/>
              </w:rPr>
              <w:t>planning activity</w:t>
            </w:r>
            <w:r>
              <w:t xml:space="preserve"> for which the</w:t>
            </w:r>
            <w:r w:rsidR="00CC7E4E">
              <w:t xml:space="preserve"> ar</w:t>
            </w:r>
            <w:r>
              <w:t>gument</w:t>
            </w:r>
            <w:r w:rsidR="00CC7E4E">
              <w:t xml:space="preserve"> co</w:t>
            </w:r>
            <w:r>
              <w:t>nstraint applies.</w:t>
            </w:r>
            <w:r w:rsidR="00291A62">
              <w:t xml:space="preserve">  </w:t>
            </w:r>
            <w:r w:rsidR="00291A62" w:rsidRPr="002576DC">
              <w:t>If omitted</w:t>
            </w:r>
            <w:r w:rsidR="00291A62">
              <w:t xml:space="preserve"> the activity containing the constraint is assumed.</w:t>
            </w:r>
          </w:p>
        </w:tc>
      </w:tr>
      <w:tr w:rsidR="00D35C24" w14:paraId="168457A6"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2FAEFA4A" w14:textId="77777777" w:rsidR="00D35C24" w:rsidRDefault="00D35C24" w:rsidP="00D35C24">
            <w:pPr>
              <w:pStyle w:val="TableCell"/>
            </w:pPr>
            <w:r>
              <w:t>objectRef</w:t>
            </w:r>
          </w:p>
        </w:tc>
        <w:tc>
          <w:tcPr>
            <w:tcW w:w="1984" w:type="dxa"/>
          </w:tcPr>
          <w:p w14:paraId="66C4B35C" w14:textId="5CC2DED7" w:rsidR="00D35C24" w:rsidRDefault="00193A80" w:rsidP="00D35C24">
            <w:pPr>
              <w:pStyle w:val="TableCell"/>
              <w:cnfStyle w:val="000000000000" w:firstRow="0" w:lastRow="0" w:firstColumn="0" w:lastColumn="0" w:oddVBand="0" w:evenVBand="0" w:oddHBand="0" w:evenHBand="0" w:firstRowFirstColumn="0" w:firstRowLastColumn="0" w:lastRowFirstColumn="0" w:lastRowLastColumn="0"/>
            </w:pPr>
            <w:r>
              <w:t>Expression &lt;MAL::ObjectRef&gt;</w:t>
            </w:r>
          </w:p>
        </w:tc>
        <w:tc>
          <w:tcPr>
            <w:tcW w:w="992" w:type="dxa"/>
          </w:tcPr>
          <w:p w14:paraId="2321BF65" w14:textId="533C4251" w:rsidR="00D35C24" w:rsidRDefault="00291A62"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C5F3EA6" w14:textId="7E7EDD97" w:rsidR="00954777" w:rsidRDefault="00954777" w:rsidP="00D35C24">
            <w:pPr>
              <w:pStyle w:val="TableCell"/>
              <w:cnfStyle w:val="000000000000" w:firstRow="0" w:lastRow="0" w:firstColumn="0" w:lastColumn="0" w:oddVBand="0" w:evenVBand="0" w:oddHBand="0" w:evenHBand="0" w:firstRowFirstColumn="0" w:firstRowLastColumn="0" w:lastRowFirstColumn="0" w:lastRowLastColumn="0"/>
            </w:pPr>
            <w:r>
              <w:t>Object Type: ActivityInstance | EventInstance</w:t>
            </w:r>
          </w:p>
          <w:p w14:paraId="60B8398A" w14:textId="11AB8F08" w:rsidR="00D35C24" w:rsidRPr="00B452AA"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Identifies the Object (</w:t>
            </w:r>
            <w:r>
              <w:rPr>
                <w:rStyle w:val="Term"/>
              </w:rPr>
              <w:t xml:space="preserve">planning activity </w:t>
            </w:r>
            <w:r>
              <w:t xml:space="preserve">or </w:t>
            </w:r>
            <w:r>
              <w:rPr>
                <w:rStyle w:val="Term"/>
              </w:rPr>
              <w:t>planning event</w:t>
            </w:r>
            <w:r>
              <w:t>) whose argument is to be referenced.</w:t>
            </w:r>
            <w:r w:rsidR="00291A62">
              <w:t xml:space="preserve">  </w:t>
            </w:r>
            <w:r w:rsidR="00291A62" w:rsidRPr="002576DC">
              <w:t>If omitted</w:t>
            </w:r>
            <w:r w:rsidR="00291A62">
              <w:t xml:space="preserve"> the activity containing the constraint is assumed.</w:t>
            </w:r>
          </w:p>
        </w:tc>
      </w:tr>
      <w:tr w:rsidR="00D35C24" w14:paraId="1948B81C"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6E234016" w14:textId="77777777" w:rsidR="00D35C24" w:rsidRDefault="00D35C24" w:rsidP="00D35C24">
            <w:pPr>
              <w:pStyle w:val="TableCell"/>
            </w:pPr>
            <w:r>
              <w:t>argName</w:t>
            </w:r>
          </w:p>
        </w:tc>
        <w:tc>
          <w:tcPr>
            <w:tcW w:w="1984" w:type="dxa"/>
          </w:tcPr>
          <w:p w14:paraId="595E827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MAL::Identifier</w:t>
            </w:r>
          </w:p>
        </w:tc>
        <w:tc>
          <w:tcPr>
            <w:tcW w:w="992" w:type="dxa"/>
          </w:tcPr>
          <w:p w14:paraId="19BF7CB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220A437" w14:textId="77777777" w:rsidR="00D35C24" w:rsidRPr="00B452AA"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Identifies the specific argument of the referenced Object whose value is to be compared</w:t>
            </w:r>
          </w:p>
        </w:tc>
      </w:tr>
      <w:tr w:rsidR="00D35C24" w14:paraId="7AF6DB05"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5CBD3C1" w14:textId="77777777" w:rsidR="00D35C24" w:rsidRDefault="00D35C24" w:rsidP="00D35C24">
            <w:pPr>
              <w:pStyle w:val="TableCell"/>
            </w:pPr>
            <w:r>
              <w:lastRenderedPageBreak/>
              <w:t>comparator</w:t>
            </w:r>
          </w:p>
        </w:tc>
        <w:tc>
          <w:tcPr>
            <w:tcW w:w="1984" w:type="dxa"/>
          </w:tcPr>
          <w:p w14:paraId="478754D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ExpressionOperator</w:t>
            </w:r>
            <w:r w:rsidR="00261981">
              <w:t>Enum</w:t>
            </w:r>
          </w:p>
        </w:tc>
        <w:tc>
          <w:tcPr>
            <w:tcW w:w="992" w:type="dxa"/>
          </w:tcPr>
          <w:p w14:paraId="2DCE07F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4140BA8" w14:textId="28C5C9D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Comparisson</w:t>
            </w:r>
            <w:r w:rsidR="00CC7E4E">
              <w:t xml:space="preserve"> op</w:t>
            </w:r>
            <w:r>
              <w:t>erator, which may be one of:</w:t>
            </w:r>
          </w:p>
          <w:p w14:paraId="20101B1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 &gt;, &gt;=, &lt;, &lt;=, contains, icontains</w:t>
            </w:r>
          </w:p>
          <w:p w14:paraId="24EB8916" w14:textId="58036A8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contains operator only applies to</w:t>
            </w:r>
            <w:r w:rsidR="00CC7E4E">
              <w:t xml:space="preserve"> st</w:t>
            </w:r>
            <w:r>
              <w:t>rings and may be case sensitive or insensitive.</w:t>
            </w:r>
          </w:p>
        </w:tc>
      </w:tr>
      <w:tr w:rsidR="00D35C24" w14:paraId="7F775D2D"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6B3D3A56" w14:textId="77777777" w:rsidR="00D35C24" w:rsidRDefault="00D35C24" w:rsidP="00D35C24">
            <w:pPr>
              <w:pStyle w:val="TableCell"/>
            </w:pPr>
            <w:r>
              <w:t>value</w:t>
            </w:r>
          </w:p>
        </w:tc>
        <w:tc>
          <w:tcPr>
            <w:tcW w:w="1984" w:type="dxa"/>
          </w:tcPr>
          <w:p w14:paraId="26F3E84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MAL::Attribute</w:t>
            </w:r>
          </w:p>
        </w:tc>
        <w:tc>
          <w:tcPr>
            <w:tcW w:w="992" w:type="dxa"/>
          </w:tcPr>
          <w:p w14:paraId="7621FEE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13D808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Value (of same type as the referenced Argument) to be compared against.</w:t>
            </w:r>
          </w:p>
        </w:tc>
      </w:tr>
    </w:tbl>
    <w:p w14:paraId="213E8DC5" w14:textId="77777777" w:rsidR="00D35C24" w:rsidRDefault="00D35C24" w:rsidP="00D35C24">
      <w:pPr>
        <w:pStyle w:val="HeadingNoNumber"/>
      </w:pPr>
      <w:r>
        <w:t>ExpressionOperator</w:t>
      </w:r>
      <w:r w:rsidR="00261981">
        <w:t>Enum</w:t>
      </w:r>
    </w:p>
    <w:p w14:paraId="77D1934F" w14:textId="77777777" w:rsidR="00D35C24" w:rsidRPr="003E53FE" w:rsidRDefault="00D35C24" w:rsidP="00D35C24">
      <w:pPr>
        <w:spacing w:before="0"/>
      </w:pPr>
    </w:p>
    <w:tbl>
      <w:tblPr>
        <w:tblStyle w:val="RBTable"/>
        <w:tblW w:w="9185" w:type="dxa"/>
        <w:tblLayout w:type="fixed"/>
        <w:tblLook w:val="0480" w:firstRow="0" w:lastRow="0" w:firstColumn="1" w:lastColumn="0" w:noHBand="0" w:noVBand="1"/>
        <w:tblCaption w:val="DSE ExpressionOperatorEnum E5"/>
      </w:tblPr>
      <w:tblGrid>
        <w:gridCol w:w="1968"/>
        <w:gridCol w:w="5566"/>
        <w:gridCol w:w="688"/>
        <w:gridCol w:w="963"/>
      </w:tblGrid>
      <w:tr w:rsidR="00696410" w14:paraId="4521A0F9" w14:textId="77777777" w:rsidTr="00696410">
        <w:tc>
          <w:tcPr>
            <w:cnfStyle w:val="001000000000" w:firstRow="0" w:lastRow="0" w:firstColumn="1" w:lastColumn="0" w:oddVBand="0" w:evenVBand="0" w:oddHBand="0" w:evenHBand="0" w:firstRowFirstColumn="0" w:firstRowLastColumn="0" w:lastRowFirstColumn="0" w:lastRowLastColumn="0"/>
            <w:tcW w:w="1985" w:type="dxa"/>
            <w:shd w:val="clear" w:color="auto" w:fill="662382"/>
          </w:tcPr>
          <w:p w14:paraId="2D4548EA" w14:textId="77777777" w:rsidR="00CD70B7" w:rsidRPr="00404E36" w:rsidRDefault="00CD70B7" w:rsidP="00287DFF">
            <w:pPr>
              <w:pStyle w:val="TableCell"/>
              <w:rPr>
                <w:color w:val="FFFFFF" w:themeColor="background1"/>
              </w:rPr>
            </w:pPr>
            <w:r w:rsidRPr="00404E36">
              <w:rPr>
                <w:color w:val="FFFFFF" w:themeColor="background1"/>
              </w:rPr>
              <w:t>Name</w:t>
            </w:r>
          </w:p>
        </w:tc>
        <w:tc>
          <w:tcPr>
            <w:tcW w:w="5622" w:type="dxa"/>
          </w:tcPr>
          <w:p w14:paraId="560B00CA" w14:textId="612BA5D1" w:rsidR="00CD70B7" w:rsidRPr="00404E36"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rPr>
              <w:t>ExpressionOperatorEnum</w:t>
            </w:r>
          </w:p>
        </w:tc>
        <w:tc>
          <w:tcPr>
            <w:tcW w:w="693" w:type="dxa"/>
            <w:shd w:val="clear" w:color="auto" w:fill="662382"/>
          </w:tcPr>
          <w:p w14:paraId="7F2A1FAB" w14:textId="77777777" w:rsidR="00CD70B7" w:rsidRPr="006A2A59" w:rsidRDefault="00CD70B7"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71" w:type="dxa"/>
          </w:tcPr>
          <w:p w14:paraId="0E0DDE9B" w14:textId="354D98F3" w:rsidR="00CD70B7" w:rsidRPr="00121F50" w:rsidRDefault="00A23CA0" w:rsidP="00287DFF">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38</w:t>
            </w:r>
            <w:r>
              <w:rPr>
                <w:noProof/>
              </w:rPr>
              <w:fldChar w:fldCharType="end"/>
            </w:r>
          </w:p>
        </w:tc>
      </w:tr>
    </w:tbl>
    <w:p w14:paraId="58CC5CFB" w14:textId="77777777" w:rsidR="00D35C24" w:rsidRPr="00D441A5" w:rsidRDefault="00D35C24" w:rsidP="00072E57">
      <w:pPr>
        <w:spacing w:before="0" w:line="240" w:lineRule="auto"/>
        <w:rPr>
          <w:sz w:val="2"/>
          <w:szCs w:val="2"/>
        </w:rPr>
      </w:pPr>
    </w:p>
    <w:tbl>
      <w:tblPr>
        <w:tblStyle w:val="RBTable"/>
        <w:tblW w:w="9185" w:type="dxa"/>
        <w:tblLayout w:type="fixed"/>
        <w:tblLook w:val="04A0" w:firstRow="1" w:lastRow="0" w:firstColumn="1" w:lastColumn="0" w:noHBand="0" w:noVBand="1"/>
      </w:tblPr>
      <w:tblGrid>
        <w:gridCol w:w="1969"/>
        <w:gridCol w:w="1518"/>
        <w:gridCol w:w="5698"/>
      </w:tblGrid>
      <w:tr w:rsidR="00D35C24" w14:paraId="3C215DD4" w14:textId="77777777" w:rsidTr="006964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3317DF64" w14:textId="77777777" w:rsidR="00D35C24" w:rsidRDefault="00D35C24" w:rsidP="00D35C24">
            <w:pPr>
              <w:pStyle w:val="TableCell"/>
            </w:pPr>
            <w:r>
              <w:t>Enumeration</w:t>
            </w:r>
          </w:p>
        </w:tc>
        <w:tc>
          <w:tcPr>
            <w:tcW w:w="1530" w:type="dxa"/>
          </w:tcPr>
          <w:p w14:paraId="35E1C52A"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5750" w:type="dxa"/>
          </w:tcPr>
          <w:p w14:paraId="31559AD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2806C435" w14:textId="77777777" w:rsidTr="00696410">
        <w:tc>
          <w:tcPr>
            <w:cnfStyle w:val="001000000000" w:firstRow="0" w:lastRow="0" w:firstColumn="1" w:lastColumn="0" w:oddVBand="0" w:evenVBand="0" w:oddHBand="0" w:evenHBand="0" w:firstRowFirstColumn="0" w:firstRowLastColumn="0" w:lastRowFirstColumn="0" w:lastRowLastColumn="0"/>
            <w:tcW w:w="1985" w:type="dxa"/>
          </w:tcPr>
          <w:p w14:paraId="67196B4D" w14:textId="77777777" w:rsidR="00D35C24" w:rsidRDefault="00B32073" w:rsidP="00D35C24">
            <w:pPr>
              <w:pStyle w:val="TableCell"/>
            </w:pPr>
            <w:r>
              <w:t>EQUAL</w:t>
            </w:r>
          </w:p>
        </w:tc>
        <w:tc>
          <w:tcPr>
            <w:tcW w:w="1530" w:type="dxa"/>
          </w:tcPr>
          <w:p w14:paraId="55364848"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5750" w:type="dxa"/>
          </w:tcPr>
          <w:p w14:paraId="1E7FCDC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w:t>
            </w:r>
          </w:p>
        </w:tc>
      </w:tr>
      <w:tr w:rsidR="00D35C24" w14:paraId="236359D6" w14:textId="77777777" w:rsidTr="00696410">
        <w:tc>
          <w:tcPr>
            <w:cnfStyle w:val="001000000000" w:firstRow="0" w:lastRow="0" w:firstColumn="1" w:lastColumn="0" w:oddVBand="0" w:evenVBand="0" w:oddHBand="0" w:evenHBand="0" w:firstRowFirstColumn="0" w:firstRowLastColumn="0" w:lastRowFirstColumn="0" w:lastRowLastColumn="0"/>
            <w:tcW w:w="1985" w:type="dxa"/>
          </w:tcPr>
          <w:p w14:paraId="26A1E877" w14:textId="77777777" w:rsidR="00D35C24" w:rsidRDefault="00B32073" w:rsidP="00D35C24">
            <w:pPr>
              <w:pStyle w:val="TableCell"/>
            </w:pPr>
            <w:r>
              <w:t>DIFFER</w:t>
            </w:r>
          </w:p>
        </w:tc>
        <w:tc>
          <w:tcPr>
            <w:tcW w:w="1530" w:type="dxa"/>
          </w:tcPr>
          <w:p w14:paraId="2C5FF473"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5750" w:type="dxa"/>
          </w:tcPr>
          <w:p w14:paraId="7831A3B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w:t>
            </w:r>
          </w:p>
        </w:tc>
      </w:tr>
      <w:tr w:rsidR="00D35C24" w14:paraId="610D2400" w14:textId="77777777" w:rsidTr="00696410">
        <w:tc>
          <w:tcPr>
            <w:cnfStyle w:val="001000000000" w:firstRow="0" w:lastRow="0" w:firstColumn="1" w:lastColumn="0" w:oddVBand="0" w:evenVBand="0" w:oddHBand="0" w:evenHBand="0" w:firstRowFirstColumn="0" w:firstRowLastColumn="0" w:lastRowFirstColumn="0" w:lastRowLastColumn="0"/>
            <w:tcW w:w="1985" w:type="dxa"/>
          </w:tcPr>
          <w:p w14:paraId="357A2801" w14:textId="77777777" w:rsidR="00D35C24" w:rsidRDefault="00B32073" w:rsidP="00D35C24">
            <w:pPr>
              <w:pStyle w:val="TableCell"/>
            </w:pPr>
            <w:r>
              <w:t>GREATER</w:t>
            </w:r>
          </w:p>
        </w:tc>
        <w:tc>
          <w:tcPr>
            <w:tcW w:w="1530" w:type="dxa"/>
          </w:tcPr>
          <w:p w14:paraId="2A5D9039"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3</w:t>
            </w:r>
          </w:p>
        </w:tc>
        <w:tc>
          <w:tcPr>
            <w:tcW w:w="5750" w:type="dxa"/>
          </w:tcPr>
          <w:p w14:paraId="627296B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&gt;</w:t>
            </w:r>
          </w:p>
        </w:tc>
      </w:tr>
      <w:tr w:rsidR="00D35C24" w14:paraId="724FE5D9" w14:textId="77777777" w:rsidTr="00696410">
        <w:tc>
          <w:tcPr>
            <w:cnfStyle w:val="001000000000" w:firstRow="0" w:lastRow="0" w:firstColumn="1" w:lastColumn="0" w:oddVBand="0" w:evenVBand="0" w:oddHBand="0" w:evenHBand="0" w:firstRowFirstColumn="0" w:firstRowLastColumn="0" w:lastRowFirstColumn="0" w:lastRowLastColumn="0"/>
            <w:tcW w:w="1985" w:type="dxa"/>
          </w:tcPr>
          <w:p w14:paraId="502B0A50" w14:textId="77777777" w:rsidR="00D35C24" w:rsidRDefault="00B32073" w:rsidP="00D35C24">
            <w:pPr>
              <w:pStyle w:val="TableCell"/>
            </w:pPr>
            <w:r>
              <w:t>GREATER_OR_EQUAL</w:t>
            </w:r>
          </w:p>
        </w:tc>
        <w:tc>
          <w:tcPr>
            <w:tcW w:w="1530" w:type="dxa"/>
          </w:tcPr>
          <w:p w14:paraId="1E3771A3"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4</w:t>
            </w:r>
          </w:p>
        </w:tc>
        <w:tc>
          <w:tcPr>
            <w:tcW w:w="5750" w:type="dxa"/>
          </w:tcPr>
          <w:p w14:paraId="500F342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&gt;=</w:t>
            </w:r>
          </w:p>
        </w:tc>
      </w:tr>
      <w:tr w:rsidR="00D35C24" w14:paraId="60E90195" w14:textId="77777777" w:rsidTr="00696410">
        <w:tc>
          <w:tcPr>
            <w:cnfStyle w:val="001000000000" w:firstRow="0" w:lastRow="0" w:firstColumn="1" w:lastColumn="0" w:oddVBand="0" w:evenVBand="0" w:oddHBand="0" w:evenHBand="0" w:firstRowFirstColumn="0" w:firstRowLastColumn="0" w:lastRowFirstColumn="0" w:lastRowLastColumn="0"/>
            <w:tcW w:w="1985" w:type="dxa"/>
          </w:tcPr>
          <w:p w14:paraId="7E31AC71" w14:textId="77777777" w:rsidR="00D35C24" w:rsidRDefault="00B32073" w:rsidP="00D35C24">
            <w:pPr>
              <w:pStyle w:val="TableCell"/>
            </w:pPr>
            <w:r>
              <w:t>LESS</w:t>
            </w:r>
          </w:p>
        </w:tc>
        <w:tc>
          <w:tcPr>
            <w:tcW w:w="1530" w:type="dxa"/>
          </w:tcPr>
          <w:p w14:paraId="52B15992"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5</w:t>
            </w:r>
          </w:p>
        </w:tc>
        <w:tc>
          <w:tcPr>
            <w:tcW w:w="5750" w:type="dxa"/>
          </w:tcPr>
          <w:p w14:paraId="78C60CE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&lt;</w:t>
            </w:r>
          </w:p>
        </w:tc>
      </w:tr>
      <w:tr w:rsidR="00D35C24" w14:paraId="42EE1074" w14:textId="77777777" w:rsidTr="00696410">
        <w:tc>
          <w:tcPr>
            <w:cnfStyle w:val="001000000000" w:firstRow="0" w:lastRow="0" w:firstColumn="1" w:lastColumn="0" w:oddVBand="0" w:evenVBand="0" w:oddHBand="0" w:evenHBand="0" w:firstRowFirstColumn="0" w:firstRowLastColumn="0" w:lastRowFirstColumn="0" w:lastRowLastColumn="0"/>
            <w:tcW w:w="1985" w:type="dxa"/>
          </w:tcPr>
          <w:p w14:paraId="65EE960E" w14:textId="77777777" w:rsidR="00D35C24" w:rsidRDefault="00B32073" w:rsidP="00D35C24">
            <w:pPr>
              <w:pStyle w:val="TableCell"/>
            </w:pPr>
            <w:r>
              <w:t>LESS_OR_EQUAL</w:t>
            </w:r>
          </w:p>
        </w:tc>
        <w:tc>
          <w:tcPr>
            <w:tcW w:w="1530" w:type="dxa"/>
          </w:tcPr>
          <w:p w14:paraId="0CFF8AA1"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6</w:t>
            </w:r>
          </w:p>
        </w:tc>
        <w:tc>
          <w:tcPr>
            <w:tcW w:w="5750" w:type="dxa"/>
          </w:tcPr>
          <w:p w14:paraId="4275F96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&lt;=</w:t>
            </w:r>
          </w:p>
        </w:tc>
      </w:tr>
      <w:tr w:rsidR="00D35C24" w14:paraId="6C74145E" w14:textId="77777777" w:rsidTr="00696410">
        <w:tc>
          <w:tcPr>
            <w:cnfStyle w:val="001000000000" w:firstRow="0" w:lastRow="0" w:firstColumn="1" w:lastColumn="0" w:oddVBand="0" w:evenVBand="0" w:oddHBand="0" w:evenHBand="0" w:firstRowFirstColumn="0" w:firstRowLastColumn="0" w:lastRowFirstColumn="0" w:lastRowLastColumn="0"/>
            <w:tcW w:w="1985" w:type="dxa"/>
          </w:tcPr>
          <w:p w14:paraId="41FA0DC7" w14:textId="77777777" w:rsidR="00D35C24" w:rsidRDefault="00B32073" w:rsidP="00D35C24">
            <w:pPr>
              <w:pStyle w:val="TableCell"/>
            </w:pPr>
            <w:r>
              <w:t>CONTAINS</w:t>
            </w:r>
          </w:p>
        </w:tc>
        <w:tc>
          <w:tcPr>
            <w:tcW w:w="1530" w:type="dxa"/>
          </w:tcPr>
          <w:p w14:paraId="30EF6AC1"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7</w:t>
            </w:r>
          </w:p>
        </w:tc>
        <w:tc>
          <w:tcPr>
            <w:tcW w:w="5750" w:type="dxa"/>
          </w:tcPr>
          <w:p w14:paraId="6BDF315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Case sensitive containment (Strings only)</w:t>
            </w:r>
          </w:p>
        </w:tc>
      </w:tr>
      <w:tr w:rsidR="00D35C24" w14:paraId="15643E0B" w14:textId="77777777" w:rsidTr="00696410">
        <w:tc>
          <w:tcPr>
            <w:cnfStyle w:val="001000000000" w:firstRow="0" w:lastRow="0" w:firstColumn="1" w:lastColumn="0" w:oddVBand="0" w:evenVBand="0" w:oddHBand="0" w:evenHBand="0" w:firstRowFirstColumn="0" w:firstRowLastColumn="0" w:lastRowFirstColumn="0" w:lastRowLastColumn="0"/>
            <w:tcW w:w="1985" w:type="dxa"/>
          </w:tcPr>
          <w:p w14:paraId="3C3E4479" w14:textId="77777777" w:rsidR="00D35C24" w:rsidRDefault="00B32073" w:rsidP="00D35C24">
            <w:pPr>
              <w:pStyle w:val="TableCell"/>
            </w:pPr>
            <w:r>
              <w:t>ICONTAINS</w:t>
            </w:r>
          </w:p>
        </w:tc>
        <w:tc>
          <w:tcPr>
            <w:tcW w:w="1530" w:type="dxa"/>
          </w:tcPr>
          <w:p w14:paraId="3BD5A635"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8</w:t>
            </w:r>
          </w:p>
        </w:tc>
        <w:tc>
          <w:tcPr>
            <w:tcW w:w="5750" w:type="dxa"/>
          </w:tcPr>
          <w:p w14:paraId="0E56075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Case insensitive containment (Strings only)</w:t>
            </w:r>
          </w:p>
        </w:tc>
      </w:tr>
    </w:tbl>
    <w:p w14:paraId="41ACF0A1" w14:textId="27FB38C4" w:rsidR="00D35C24" w:rsidRDefault="00D35C24" w:rsidP="00D35C24">
      <w:pPr>
        <w:pStyle w:val="HeadingNoNumber"/>
        <w:rPr>
          <w:i/>
          <w:iCs/>
        </w:rPr>
      </w:pPr>
      <w:r w:rsidRPr="00846010">
        <w:rPr>
          <w:i/>
          <w:iCs/>
        </w:rPr>
        <w:t>ResourceConstraint</w:t>
      </w:r>
    </w:p>
    <w:p w14:paraId="44D010D7"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ResourceConstraint E5"/>
      </w:tblPr>
      <w:tblGrid>
        <w:gridCol w:w="1667"/>
        <w:gridCol w:w="2976"/>
        <w:gridCol w:w="992"/>
        <w:gridCol w:w="1843"/>
        <w:gridCol w:w="709"/>
        <w:gridCol w:w="992"/>
      </w:tblGrid>
      <w:tr w:rsidR="00D35C24" w14:paraId="7A550768"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D22DF65"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DE116FC" w14:textId="77777777" w:rsidR="00D35C24" w:rsidRPr="00846010"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iCs/>
              </w:rPr>
            </w:pPr>
            <w:r w:rsidRPr="00846010">
              <w:rPr>
                <w:b/>
                <w:i/>
                <w:iCs/>
              </w:rPr>
              <w:t>ResourceConstraint</w:t>
            </w:r>
          </w:p>
        </w:tc>
        <w:tc>
          <w:tcPr>
            <w:tcW w:w="992" w:type="dxa"/>
            <w:shd w:val="clear" w:color="auto" w:fill="662382"/>
          </w:tcPr>
          <w:p w14:paraId="7F3B8D98"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AB40E6F" w14:textId="77777777" w:rsidR="00D35C24" w:rsidRPr="00404E36" w:rsidRDefault="00A366D9" w:rsidP="00D35C24">
            <w:pPr>
              <w:pStyle w:val="TableCell"/>
              <w:cnfStyle w:val="000000000000" w:firstRow="0" w:lastRow="0" w:firstColumn="0" w:lastColumn="0" w:oddVBand="0" w:evenVBand="0" w:oddHBand="0" w:evenHBand="0" w:firstRowFirstColumn="0" w:firstRowLastColumn="0" w:lastRowFirstColumn="0" w:lastRowLastColumn="0"/>
              <w:rPr>
                <w:b/>
              </w:rPr>
            </w:pPr>
            <w:r w:rsidRPr="00A366D9">
              <w:rPr>
                <w:i/>
                <w:spacing w:val="-10"/>
              </w:rPr>
              <w:t>ConditionalConstraint</w:t>
            </w:r>
          </w:p>
        </w:tc>
        <w:tc>
          <w:tcPr>
            <w:tcW w:w="709" w:type="dxa"/>
            <w:shd w:val="clear" w:color="auto" w:fill="662382"/>
          </w:tcPr>
          <w:p w14:paraId="589A88DF"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3B81B6F7" w14:textId="0E982A77" w:rsidR="00D35C24" w:rsidRPr="00121F50" w:rsidRDefault="00CE3EE9" w:rsidP="00D35C2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2B0A0D47"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2C2ED1E9"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BAC373B" w14:textId="77777777" w:rsidR="00D35C24" w:rsidRDefault="00D35C24" w:rsidP="00D35C24">
            <w:pPr>
              <w:pStyle w:val="TableCell"/>
            </w:pPr>
            <w:r>
              <w:t>Attribute</w:t>
            </w:r>
          </w:p>
        </w:tc>
        <w:tc>
          <w:tcPr>
            <w:tcW w:w="1984" w:type="dxa"/>
          </w:tcPr>
          <w:p w14:paraId="58CFB57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3725B32"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45215E6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14F995A9"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1B37983C" w14:textId="77777777" w:rsidR="00D35C24" w:rsidRDefault="00D35C24" w:rsidP="00D35C24">
            <w:pPr>
              <w:pStyle w:val="TableCell"/>
            </w:pPr>
            <w:r>
              <w:t>activityRef</w:t>
            </w:r>
          </w:p>
        </w:tc>
        <w:tc>
          <w:tcPr>
            <w:tcW w:w="1984" w:type="dxa"/>
          </w:tcPr>
          <w:p w14:paraId="3ED7FF4D" w14:textId="5DCCA4FF" w:rsidR="00D35C24" w:rsidRDefault="00193A80" w:rsidP="00D35C24">
            <w:pPr>
              <w:pStyle w:val="TableCell"/>
              <w:cnfStyle w:val="000000000000" w:firstRow="0" w:lastRow="0" w:firstColumn="0" w:lastColumn="0" w:oddVBand="0" w:evenVBand="0" w:oddHBand="0" w:evenHBand="0" w:firstRowFirstColumn="0" w:firstRowLastColumn="0" w:lastRowFirstColumn="0" w:lastRowLastColumn="0"/>
            </w:pPr>
            <w:r>
              <w:t>Expression &lt;MAL::ObjectRef&gt;</w:t>
            </w:r>
          </w:p>
        </w:tc>
        <w:tc>
          <w:tcPr>
            <w:tcW w:w="992" w:type="dxa"/>
          </w:tcPr>
          <w:p w14:paraId="7F6A0E14" w14:textId="3D5E21E7" w:rsidR="00D35C24" w:rsidRDefault="007A3400"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378317B" w14:textId="77777777" w:rsidR="003A458C" w:rsidRDefault="004A7D9B" w:rsidP="00D35C24">
            <w:pPr>
              <w:pStyle w:val="TableCell"/>
              <w:cnfStyle w:val="000000000000" w:firstRow="0" w:lastRow="0" w:firstColumn="0" w:lastColumn="0" w:oddVBand="0" w:evenVBand="0" w:oddHBand="0" w:evenHBand="0" w:firstRowFirstColumn="0" w:firstRowLastColumn="0" w:lastRowFirstColumn="0" w:lastRowLastColumn="0"/>
            </w:pPr>
            <w:r>
              <w:t xml:space="preserve">Object Type: </w:t>
            </w:r>
            <w:r w:rsidR="003A458C">
              <w:t>ActivityInstance.</w:t>
            </w:r>
          </w:p>
          <w:p w14:paraId="22AAFEB1" w14:textId="02212F56" w:rsidR="00D35C24" w:rsidRPr="00BB391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w:t>
            </w:r>
            <w:r>
              <w:rPr>
                <w:rStyle w:val="Term"/>
              </w:rPr>
              <w:t>planning activity</w:t>
            </w:r>
            <w:r>
              <w:t xml:space="preserve"> for which the</w:t>
            </w:r>
            <w:r w:rsidR="005C74DB">
              <w:t xml:space="preserve"> re</w:t>
            </w:r>
            <w:r>
              <w:t>source</w:t>
            </w:r>
            <w:r w:rsidR="005C74DB">
              <w:t xml:space="preserve"> co</w:t>
            </w:r>
            <w:r>
              <w:t>nstraint applies.</w:t>
            </w:r>
            <w:r w:rsidR="007A3400">
              <w:t xml:space="preserve">  </w:t>
            </w:r>
            <w:r w:rsidR="007A3400" w:rsidRPr="002576DC">
              <w:t>If omitted</w:t>
            </w:r>
            <w:r w:rsidR="007A3400">
              <w:t xml:space="preserve"> the activity containing the constraint is assumed.</w:t>
            </w:r>
          </w:p>
        </w:tc>
      </w:tr>
      <w:tr w:rsidR="00D35C24" w14:paraId="7713CBEA"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5EF2134" w14:textId="77777777" w:rsidR="00D35C24" w:rsidRDefault="00D35C24" w:rsidP="00D35C24">
            <w:pPr>
              <w:pStyle w:val="TableCell"/>
            </w:pPr>
            <w:r>
              <w:t>resourceRef</w:t>
            </w:r>
          </w:p>
        </w:tc>
        <w:tc>
          <w:tcPr>
            <w:tcW w:w="1984" w:type="dxa"/>
          </w:tcPr>
          <w:p w14:paraId="01D9933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12F0ADB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3A3A934" w14:textId="3ED39E7F" w:rsidR="0063375A" w:rsidRPr="00846010" w:rsidRDefault="0063375A" w:rsidP="00D35C24">
            <w:pPr>
              <w:pStyle w:val="TableCell"/>
              <w:cnfStyle w:val="000000000000" w:firstRow="0" w:lastRow="0" w:firstColumn="0" w:lastColumn="0" w:oddVBand="0" w:evenVBand="0" w:oddHBand="0" w:evenHBand="0" w:firstRowFirstColumn="0" w:firstRowLastColumn="0" w:lastRowFirstColumn="0" w:lastRowLastColumn="0"/>
              <w:rPr>
                <w:i/>
                <w:iCs/>
              </w:rPr>
            </w:pPr>
            <w:r>
              <w:t xml:space="preserve">Object Type: </w:t>
            </w:r>
            <w:r>
              <w:rPr>
                <w:i/>
                <w:iCs/>
              </w:rPr>
              <w:t>Resource</w:t>
            </w:r>
          </w:p>
          <w:p w14:paraId="364458EA" w14:textId="486707D1" w:rsidR="00D35C24" w:rsidRPr="00BB391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w:t>
            </w:r>
            <w:r>
              <w:rPr>
                <w:rStyle w:val="Term"/>
              </w:rPr>
              <w:t xml:space="preserve">planning resource </w:t>
            </w:r>
            <w:r>
              <w:t xml:space="preserve">that is constrained for the duration of the </w:t>
            </w:r>
            <w:r>
              <w:rPr>
                <w:rStyle w:val="Term"/>
              </w:rPr>
              <w:t>planning activity</w:t>
            </w:r>
            <w:r>
              <w:t>.</w:t>
            </w:r>
          </w:p>
        </w:tc>
      </w:tr>
      <w:tr w:rsidR="00D35C24" w14:paraId="36560DD0"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D82D814" w14:textId="77777777" w:rsidR="00D35C24" w:rsidRDefault="00D35C24" w:rsidP="00D35C24">
            <w:pPr>
              <w:pStyle w:val="TableCell"/>
            </w:pPr>
            <w:r>
              <w:t>comparator</w:t>
            </w:r>
          </w:p>
        </w:tc>
        <w:tc>
          <w:tcPr>
            <w:tcW w:w="1984" w:type="dxa"/>
          </w:tcPr>
          <w:p w14:paraId="2FA84BB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ExpressionOperator</w:t>
            </w:r>
            <w:r w:rsidR="00261981">
              <w:t>Enum</w:t>
            </w:r>
          </w:p>
        </w:tc>
        <w:tc>
          <w:tcPr>
            <w:tcW w:w="992" w:type="dxa"/>
          </w:tcPr>
          <w:p w14:paraId="666D53C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B3461F3" w14:textId="61DADD0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COM</w:t>
            </w:r>
            <w:r w:rsidR="005C74DB">
              <w:t xml:space="preserve"> co</w:t>
            </w:r>
            <w:r>
              <w:t>mparisson</w:t>
            </w:r>
            <w:r w:rsidR="005C74DB">
              <w:t xml:space="preserve"> op</w:t>
            </w:r>
            <w:r>
              <w:t>erator, which may be one of:</w:t>
            </w:r>
          </w:p>
          <w:p w14:paraId="739E5A8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 &gt;, &gt;=, &lt;, &lt;=, contains, icontains</w:t>
            </w:r>
          </w:p>
          <w:p w14:paraId="1D03D02D" w14:textId="6E5AEC0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contains operator only applies to</w:t>
            </w:r>
            <w:r w:rsidR="005C74DB">
              <w:t xml:space="preserve"> st</w:t>
            </w:r>
            <w:r>
              <w:t>rings and may be case sensitive or insensitive.</w:t>
            </w:r>
          </w:p>
        </w:tc>
      </w:tr>
    </w:tbl>
    <w:p w14:paraId="4E28B453" w14:textId="0D41465E" w:rsidR="00CE3EE9" w:rsidRDefault="00CE3EE9" w:rsidP="00846010">
      <w:r>
        <w:t>These attributes are common to all sub-types.</w:t>
      </w:r>
    </w:p>
    <w:p w14:paraId="622F48DC" w14:textId="63DDC703" w:rsidR="00CE3EE9" w:rsidRDefault="00CE3EE9" w:rsidP="00D35C24">
      <w:pPr>
        <w:pStyle w:val="HeadingNoNumber"/>
      </w:pPr>
      <w:r>
        <w:lastRenderedPageBreak/>
        <w:t>SimpleResourceConstraint</w:t>
      </w:r>
    </w:p>
    <w:p w14:paraId="17525C2E" w14:textId="216B8219" w:rsidR="00CE3EE9" w:rsidRDefault="00CE3EE9" w:rsidP="00CE3EE9">
      <w:r>
        <w:t xml:space="preserve">The simple resource constraint must be satisfied for the duration of the referenced </w:t>
      </w:r>
      <w:r>
        <w:rPr>
          <w:rStyle w:val="Term"/>
        </w:rPr>
        <w:t>planning activity</w:t>
      </w:r>
      <w:r>
        <w:t>.</w:t>
      </w:r>
    </w:p>
    <w:p w14:paraId="61BD5BA3" w14:textId="77777777" w:rsidR="00CE3EE9" w:rsidRPr="00D529E9" w:rsidRDefault="00CE3EE9" w:rsidP="00846010">
      <w:pPr>
        <w:spacing w:before="0"/>
      </w:pPr>
    </w:p>
    <w:tbl>
      <w:tblPr>
        <w:tblStyle w:val="RBTable"/>
        <w:tblW w:w="9179" w:type="dxa"/>
        <w:tblLayout w:type="fixed"/>
        <w:tblLook w:val="0480" w:firstRow="0" w:lastRow="0" w:firstColumn="1" w:lastColumn="0" w:noHBand="0" w:noVBand="1"/>
        <w:tblCaption w:val="DSC SimpleResourceConstraint E5"/>
      </w:tblPr>
      <w:tblGrid>
        <w:gridCol w:w="1667"/>
        <w:gridCol w:w="2976"/>
        <w:gridCol w:w="992"/>
        <w:gridCol w:w="1843"/>
        <w:gridCol w:w="709"/>
        <w:gridCol w:w="992"/>
      </w:tblGrid>
      <w:tr w:rsidR="00CE3EE9" w14:paraId="3828BBAB" w14:textId="77777777" w:rsidTr="00C760F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00CF47FE" w14:textId="77777777" w:rsidR="00CE3EE9" w:rsidRPr="00404E36" w:rsidRDefault="00CE3EE9" w:rsidP="00C760F4">
            <w:pPr>
              <w:pStyle w:val="TableCell"/>
              <w:rPr>
                <w:color w:val="FFFFFF" w:themeColor="background1"/>
              </w:rPr>
            </w:pPr>
            <w:r w:rsidRPr="00404E36">
              <w:rPr>
                <w:color w:val="FFFFFF" w:themeColor="background1"/>
              </w:rPr>
              <w:t>Name</w:t>
            </w:r>
          </w:p>
        </w:tc>
        <w:tc>
          <w:tcPr>
            <w:tcW w:w="2976" w:type="dxa"/>
          </w:tcPr>
          <w:p w14:paraId="2B097ABF" w14:textId="784F8A1B" w:rsidR="00CE3EE9" w:rsidRPr="00846010" w:rsidRDefault="00CE3EE9" w:rsidP="00C760F4">
            <w:pPr>
              <w:pStyle w:val="TableCell"/>
              <w:cnfStyle w:val="000000000000" w:firstRow="0" w:lastRow="0" w:firstColumn="0" w:lastColumn="0" w:oddVBand="0" w:evenVBand="0" w:oddHBand="0" w:evenHBand="0" w:firstRowFirstColumn="0" w:firstRowLastColumn="0" w:lastRowFirstColumn="0" w:lastRowLastColumn="0"/>
              <w:rPr>
                <w:b/>
              </w:rPr>
            </w:pPr>
            <w:r>
              <w:rPr>
                <w:b/>
              </w:rPr>
              <w:t>Simple</w:t>
            </w:r>
            <w:r w:rsidRPr="00846010">
              <w:rPr>
                <w:b/>
              </w:rPr>
              <w:t>ResourceConstraint</w:t>
            </w:r>
          </w:p>
        </w:tc>
        <w:tc>
          <w:tcPr>
            <w:tcW w:w="992" w:type="dxa"/>
            <w:shd w:val="clear" w:color="auto" w:fill="662382"/>
          </w:tcPr>
          <w:p w14:paraId="25B6AFF4" w14:textId="77777777" w:rsidR="00CE3EE9" w:rsidRPr="00404E36" w:rsidRDefault="00CE3EE9" w:rsidP="00C760F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C88FC51" w14:textId="7137B143" w:rsidR="00CE3EE9" w:rsidRPr="00404E36" w:rsidRDefault="00CE3EE9" w:rsidP="00C760F4">
            <w:pPr>
              <w:pStyle w:val="TableCell"/>
              <w:cnfStyle w:val="000000000000" w:firstRow="0" w:lastRow="0" w:firstColumn="0" w:lastColumn="0" w:oddVBand="0" w:evenVBand="0" w:oddHBand="0" w:evenHBand="0" w:firstRowFirstColumn="0" w:firstRowLastColumn="0" w:lastRowFirstColumn="0" w:lastRowLastColumn="0"/>
              <w:rPr>
                <w:b/>
              </w:rPr>
            </w:pPr>
            <w:r>
              <w:rPr>
                <w:i/>
                <w:spacing w:val="-10"/>
              </w:rPr>
              <w:t>Resource</w:t>
            </w:r>
            <w:r w:rsidRPr="00A366D9">
              <w:rPr>
                <w:i/>
                <w:spacing w:val="-10"/>
              </w:rPr>
              <w:t>Constraint</w:t>
            </w:r>
          </w:p>
        </w:tc>
        <w:tc>
          <w:tcPr>
            <w:tcW w:w="709" w:type="dxa"/>
            <w:shd w:val="clear" w:color="auto" w:fill="662382"/>
          </w:tcPr>
          <w:p w14:paraId="5E449B5C" w14:textId="77777777" w:rsidR="00CE3EE9" w:rsidRPr="006A2A59" w:rsidRDefault="00CE3EE9" w:rsidP="00C760F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0908F842" w14:textId="53C6A404" w:rsidR="00CE3EE9" w:rsidRPr="00121F50" w:rsidRDefault="00A23CA0" w:rsidP="00C760F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39</w:t>
            </w:r>
            <w:r>
              <w:rPr>
                <w:noProof/>
              </w:rPr>
              <w:fldChar w:fldCharType="end"/>
            </w:r>
          </w:p>
        </w:tc>
      </w:tr>
    </w:tbl>
    <w:p w14:paraId="0DB451BC" w14:textId="77777777" w:rsidR="00CE3EE9" w:rsidRPr="00404E36" w:rsidRDefault="00CE3EE9" w:rsidP="00CE3EE9">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CE3EE9" w14:paraId="2BD4C3C0" w14:textId="77777777" w:rsidTr="00C760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9B05F21" w14:textId="77777777" w:rsidR="00CE3EE9" w:rsidRDefault="00CE3EE9" w:rsidP="00C760F4">
            <w:pPr>
              <w:pStyle w:val="TableCell"/>
            </w:pPr>
            <w:r>
              <w:t>Attribute</w:t>
            </w:r>
          </w:p>
        </w:tc>
        <w:tc>
          <w:tcPr>
            <w:tcW w:w="1984" w:type="dxa"/>
          </w:tcPr>
          <w:p w14:paraId="5E3E59EA" w14:textId="77777777" w:rsidR="00CE3EE9" w:rsidRDefault="00CE3EE9" w:rsidP="00C760F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190C598D" w14:textId="77777777" w:rsidR="00CE3EE9" w:rsidRPr="00072E57" w:rsidRDefault="00CE3EE9" w:rsidP="00C760F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09D42D26" w14:textId="77777777" w:rsidR="00CE3EE9" w:rsidRDefault="00CE3EE9" w:rsidP="00C760F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CE3EE9" w14:paraId="6F2611D4"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1C667864" w14:textId="372442CA" w:rsidR="00CE3EE9" w:rsidRDefault="00CE3EE9" w:rsidP="00C760F4">
            <w:pPr>
              <w:pStyle w:val="TableCell"/>
            </w:pPr>
            <w:r>
              <w:t>value</w:t>
            </w:r>
          </w:p>
        </w:tc>
        <w:tc>
          <w:tcPr>
            <w:tcW w:w="1984" w:type="dxa"/>
          </w:tcPr>
          <w:p w14:paraId="22254D6D" w14:textId="40E3C7B8" w:rsidR="00CE3EE9" w:rsidRDefault="00CE3EE9" w:rsidP="00C760F4">
            <w:pPr>
              <w:pStyle w:val="TableCell"/>
              <w:cnfStyle w:val="000000000000" w:firstRow="0" w:lastRow="0" w:firstColumn="0" w:lastColumn="0" w:oddVBand="0" w:evenVBand="0" w:oddHBand="0" w:evenHBand="0" w:firstRowFirstColumn="0" w:firstRowLastColumn="0" w:lastRowFirstColumn="0" w:lastRowLastColumn="0"/>
            </w:pPr>
            <w:r>
              <w:t>MAL::Attribute</w:t>
            </w:r>
          </w:p>
        </w:tc>
        <w:tc>
          <w:tcPr>
            <w:tcW w:w="992" w:type="dxa"/>
          </w:tcPr>
          <w:p w14:paraId="0C1811D0" w14:textId="77777777" w:rsidR="00CE3EE9" w:rsidRDefault="00CE3EE9"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270096B" w14:textId="281C432B" w:rsidR="00CE3EE9" w:rsidRPr="00BB391E" w:rsidRDefault="00CE3EE9" w:rsidP="00C760F4">
            <w:pPr>
              <w:pStyle w:val="TableCell"/>
              <w:cnfStyle w:val="000000000000" w:firstRow="0" w:lastRow="0" w:firstColumn="0" w:lastColumn="0" w:oddVBand="0" w:evenVBand="0" w:oddHBand="0" w:evenHBand="0" w:firstRowFirstColumn="0" w:firstRowLastColumn="0" w:lastRowFirstColumn="0" w:lastRowLastColumn="0"/>
            </w:pPr>
            <w:r>
              <w:t>Value (of same type as the referenced Resource) to be compared against.</w:t>
            </w:r>
          </w:p>
        </w:tc>
      </w:tr>
    </w:tbl>
    <w:p w14:paraId="6B082F26" w14:textId="77777777" w:rsidR="00CE3EE9" w:rsidRPr="00D529E9" w:rsidRDefault="00CE3EE9" w:rsidP="00846010"/>
    <w:p w14:paraId="5F4BBE90" w14:textId="5B1F7DF0" w:rsidR="00D35C24" w:rsidRDefault="00D35C24" w:rsidP="00D35C24">
      <w:pPr>
        <w:pStyle w:val="HeadingNoNumber"/>
      </w:pPr>
      <w:r>
        <w:t>ComplexResourceConstraint</w:t>
      </w:r>
    </w:p>
    <w:p w14:paraId="77DA8468" w14:textId="6A114DBF" w:rsidR="00D35C24" w:rsidRDefault="00D35C24" w:rsidP="00D35C24">
      <w:r>
        <w:t xml:space="preserve">In the [simple] </w:t>
      </w:r>
      <w:r w:rsidR="005C74DB">
        <w:t>r</w:t>
      </w:r>
      <w:r>
        <w:t xml:space="preserve">esource </w:t>
      </w:r>
      <w:r w:rsidR="005C74DB">
        <w:t>c</w:t>
      </w:r>
      <w:r>
        <w:t xml:space="preserve">onstraint, the value of the referenced </w:t>
      </w:r>
      <w:r>
        <w:rPr>
          <w:rStyle w:val="Term"/>
        </w:rPr>
        <w:t>planning resource</w:t>
      </w:r>
      <w:r>
        <w:t xml:space="preserve"> is constrained against a single value for the entire duration of the referenced </w:t>
      </w:r>
      <w:r>
        <w:rPr>
          <w:rStyle w:val="Term"/>
        </w:rPr>
        <w:t>planning activity</w:t>
      </w:r>
      <w:r>
        <w:t>.</w:t>
      </w:r>
    </w:p>
    <w:p w14:paraId="151691C7" w14:textId="4E01DD46" w:rsidR="00D35C24" w:rsidRDefault="00D35C24" w:rsidP="00D35C24">
      <w:r>
        <w:t>With the</w:t>
      </w:r>
      <w:r w:rsidR="005C74DB">
        <w:t xml:space="preserve"> co</w:t>
      </w:r>
      <w:r>
        <w:t>mplex</w:t>
      </w:r>
      <w:r w:rsidR="005C74DB">
        <w:t xml:space="preserve"> re</w:t>
      </w:r>
      <w:r>
        <w:t>source</w:t>
      </w:r>
      <w:r w:rsidR="005C74DB">
        <w:t xml:space="preserve"> co</w:t>
      </w:r>
      <w:r>
        <w:t xml:space="preserve">nstraint, the period over which the constraint applies can be customised relative to the referenced </w:t>
      </w:r>
      <w:r>
        <w:rPr>
          <w:rStyle w:val="Term"/>
        </w:rPr>
        <w:t>planning activity</w:t>
      </w:r>
      <w:r>
        <w:t xml:space="preserve">; and the value against which the referenced </w:t>
      </w:r>
      <w:r>
        <w:rPr>
          <w:rStyle w:val="Term"/>
        </w:rPr>
        <w:t xml:space="preserve">planning resource </w:t>
      </w:r>
      <w:r>
        <w:t>is constrained can be specified as a</w:t>
      </w:r>
      <w:r w:rsidR="005C74DB">
        <w:t xml:space="preserve"> re</w:t>
      </w:r>
      <w:r>
        <w:t>lative</w:t>
      </w:r>
      <w:r w:rsidR="005C74DB">
        <w:t xml:space="preserve"> re</w:t>
      </w:r>
      <w:r>
        <w:t>source</w:t>
      </w:r>
      <w:r w:rsidR="005C74DB">
        <w:t xml:space="preserve"> pr</w:t>
      </w:r>
      <w:r>
        <w:t>ofile which evolves over time.</w:t>
      </w:r>
    </w:p>
    <w:p w14:paraId="1DE34CD9" w14:textId="13944E5E" w:rsidR="00D35C24" w:rsidRDefault="00D35C24" w:rsidP="00D35C24">
      <w:r>
        <w:t>The attributes of the</w:t>
      </w:r>
      <w:r w:rsidR="005C74DB">
        <w:t xml:space="preserve"> co</w:t>
      </w:r>
      <w:r>
        <w:t>mplex</w:t>
      </w:r>
      <w:r w:rsidR="005C74DB">
        <w:t xml:space="preserve"> re</w:t>
      </w:r>
      <w:r>
        <w:t>source</w:t>
      </w:r>
      <w:r w:rsidR="005C74DB">
        <w:t xml:space="preserve"> co</w:t>
      </w:r>
      <w:r>
        <w:t xml:space="preserve">nstraint extend or modify those of the [simple] </w:t>
      </w:r>
      <w:r w:rsidR="005C74DB">
        <w:t>r</w:t>
      </w:r>
      <w:r>
        <w:t>esource</w:t>
      </w:r>
      <w:r w:rsidR="005C74DB">
        <w:t xml:space="preserve"> co</w:t>
      </w:r>
      <w:r>
        <w:t>nstraint as follows:</w:t>
      </w:r>
    </w:p>
    <w:p w14:paraId="3407D43C"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ComplexResourceConstraint E4"/>
      </w:tblPr>
      <w:tblGrid>
        <w:gridCol w:w="1667"/>
        <w:gridCol w:w="2976"/>
        <w:gridCol w:w="992"/>
        <w:gridCol w:w="1843"/>
        <w:gridCol w:w="709"/>
        <w:gridCol w:w="992"/>
      </w:tblGrid>
      <w:tr w:rsidR="00D35C24" w14:paraId="0FD59C2B"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B65CC81"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7B632802"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ComplexResourceConstraint</w:t>
            </w:r>
          </w:p>
        </w:tc>
        <w:tc>
          <w:tcPr>
            <w:tcW w:w="992" w:type="dxa"/>
            <w:shd w:val="clear" w:color="auto" w:fill="662382"/>
          </w:tcPr>
          <w:p w14:paraId="2602C8F1"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3E394E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ResourceConstraint</w:t>
            </w:r>
          </w:p>
        </w:tc>
        <w:tc>
          <w:tcPr>
            <w:tcW w:w="709" w:type="dxa"/>
            <w:shd w:val="clear" w:color="auto" w:fill="662382"/>
          </w:tcPr>
          <w:p w14:paraId="5CD4231B"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1539DB2" w14:textId="36AD6A37"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40</w:t>
            </w:r>
            <w:r>
              <w:rPr>
                <w:noProof/>
              </w:rPr>
              <w:fldChar w:fldCharType="end"/>
            </w:r>
          </w:p>
        </w:tc>
      </w:tr>
    </w:tbl>
    <w:p w14:paraId="10D4E3AF"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56FEB5F2"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22F5DAE" w14:textId="77777777" w:rsidR="00D35C24" w:rsidRDefault="00D35C24" w:rsidP="00D35C24">
            <w:pPr>
              <w:pStyle w:val="TableCell"/>
            </w:pPr>
            <w:r>
              <w:t>Attribute</w:t>
            </w:r>
          </w:p>
        </w:tc>
        <w:tc>
          <w:tcPr>
            <w:tcW w:w="1984" w:type="dxa"/>
          </w:tcPr>
          <w:p w14:paraId="7E29C36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3398B60"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71A4B69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33FB15A"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0496EA25" w14:textId="77777777" w:rsidR="00D35C24" w:rsidRDefault="00D35C24" w:rsidP="00D35C24">
            <w:pPr>
              <w:pStyle w:val="TableCell"/>
            </w:pPr>
            <w:r>
              <w:t>startRef</w:t>
            </w:r>
          </w:p>
        </w:tc>
        <w:tc>
          <w:tcPr>
            <w:tcW w:w="1984" w:type="dxa"/>
          </w:tcPr>
          <w:p w14:paraId="2CA1502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438BCEC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588FC30" w14:textId="77777777"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point in the duration of the referenced </w:t>
            </w:r>
            <w:r>
              <w:rPr>
                <w:rStyle w:val="Term"/>
              </w:rPr>
              <w:t>planning activity</w:t>
            </w:r>
            <w:r>
              <w:t xml:space="preserve"> to which the start of the constraint period relates.</w:t>
            </w:r>
          </w:p>
        </w:tc>
      </w:tr>
      <w:tr w:rsidR="00D35C24" w14:paraId="6698192D"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D83A375" w14:textId="77777777" w:rsidR="00D35C24" w:rsidRDefault="00D35C24" w:rsidP="00D35C24">
            <w:pPr>
              <w:pStyle w:val="TableCell"/>
            </w:pPr>
            <w:r>
              <w:t>endRef</w:t>
            </w:r>
          </w:p>
        </w:tc>
        <w:tc>
          <w:tcPr>
            <w:tcW w:w="1984" w:type="dxa"/>
          </w:tcPr>
          <w:p w14:paraId="4E22B09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23DCAE8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4212512" w14:textId="77777777"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point in the duration of the referenced </w:t>
            </w:r>
            <w:r>
              <w:rPr>
                <w:rStyle w:val="Term"/>
              </w:rPr>
              <w:t xml:space="preserve">planning activity </w:t>
            </w:r>
            <w:r>
              <w:t>to which the end of the constraint period relates.</w:t>
            </w:r>
          </w:p>
        </w:tc>
      </w:tr>
      <w:tr w:rsidR="00D35C24" w14:paraId="3B45BA18"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740AB3ED" w14:textId="77777777" w:rsidR="00D35C24" w:rsidRDefault="00D35C24" w:rsidP="00D35C24">
            <w:pPr>
              <w:pStyle w:val="TableCell"/>
            </w:pPr>
            <w:r>
              <w:t>startOffset</w:t>
            </w:r>
          </w:p>
        </w:tc>
        <w:tc>
          <w:tcPr>
            <w:tcW w:w="1984" w:type="dxa"/>
          </w:tcPr>
          <w:p w14:paraId="59A59078" w14:textId="04E55B7A"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193A80">
              <w:t xml:space="preserve"> &lt;MAL::Duration&gt;</w:t>
            </w:r>
          </w:p>
        </w:tc>
        <w:tc>
          <w:tcPr>
            <w:tcW w:w="992" w:type="dxa"/>
          </w:tcPr>
          <w:p w14:paraId="3FA431B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9144FCA" w14:textId="7EFED4C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Offset from</w:t>
            </w:r>
            <w:r w:rsidR="005C74DB">
              <w:t xml:space="preserve"> st</w:t>
            </w:r>
            <w:r>
              <w:t>artRef that specifies the start of the constraint period.</w:t>
            </w:r>
          </w:p>
        </w:tc>
      </w:tr>
      <w:tr w:rsidR="00D35C24" w14:paraId="3CC5B1CB"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7D011005" w14:textId="77777777" w:rsidR="00D35C24" w:rsidRDefault="00D35C24" w:rsidP="00D35C24">
            <w:pPr>
              <w:pStyle w:val="TableCell"/>
            </w:pPr>
            <w:r>
              <w:t>endOffset</w:t>
            </w:r>
          </w:p>
        </w:tc>
        <w:tc>
          <w:tcPr>
            <w:tcW w:w="1984" w:type="dxa"/>
          </w:tcPr>
          <w:p w14:paraId="2CD07FD6" w14:textId="6DF2F8D0"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193A80">
              <w:t xml:space="preserve"> &lt;MAL::Duration&gt;</w:t>
            </w:r>
          </w:p>
        </w:tc>
        <w:tc>
          <w:tcPr>
            <w:tcW w:w="992" w:type="dxa"/>
          </w:tcPr>
          <w:p w14:paraId="55C4FD7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13DD94B" w14:textId="7878D2A1"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Offset from</w:t>
            </w:r>
            <w:r w:rsidR="005C74DB">
              <w:t xml:space="preserve"> en</w:t>
            </w:r>
            <w:r>
              <w:t>dRef that specifies the end of the constraint period.</w:t>
            </w:r>
          </w:p>
        </w:tc>
      </w:tr>
      <w:tr w:rsidR="00D35C24" w14:paraId="0377B5B0"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07427E49" w14:textId="6F80026F" w:rsidR="00D35C24" w:rsidRDefault="00D35C24" w:rsidP="00D35C24">
            <w:pPr>
              <w:pStyle w:val="TableCell"/>
            </w:pPr>
            <w:r>
              <w:t>value</w:t>
            </w:r>
            <w:r w:rsidR="006C04A3">
              <w:t>Profile</w:t>
            </w:r>
          </w:p>
        </w:tc>
        <w:tc>
          <w:tcPr>
            <w:tcW w:w="1984" w:type="dxa"/>
          </w:tcPr>
          <w:p w14:paraId="1CF364AE" w14:textId="1BB9ACAB" w:rsidR="00D35C24" w:rsidRDefault="006C04A3" w:rsidP="00D35C24">
            <w:pPr>
              <w:pStyle w:val="TableCell"/>
              <w:cnfStyle w:val="000000000000" w:firstRow="0" w:lastRow="0" w:firstColumn="0" w:lastColumn="0" w:oddVBand="0" w:evenVBand="0" w:oddHBand="0" w:evenHBand="0" w:firstRowFirstColumn="0" w:firstRowLastColumn="0" w:lastRowFirstColumn="0" w:lastRowLastColumn="0"/>
            </w:pPr>
            <w:r>
              <w:t>RelativeResourceProfile</w:t>
            </w:r>
          </w:p>
        </w:tc>
        <w:tc>
          <w:tcPr>
            <w:tcW w:w="992" w:type="dxa"/>
          </w:tcPr>
          <w:p w14:paraId="406A167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0EDAADA" w14:textId="5E885E10"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ResourceProfile specifying an evolving value over time against which the value of the </w:t>
            </w:r>
            <w:r>
              <w:rPr>
                <w:rStyle w:val="Term"/>
              </w:rPr>
              <w:t xml:space="preserve">planning resource </w:t>
            </w:r>
            <w:r>
              <w:t>is to be compared.</w:t>
            </w:r>
          </w:p>
          <w:p w14:paraId="78C0472E" w14:textId="1BEC7E85" w:rsidR="00D35C24" w:rsidRPr="00853D2F"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See §</w:t>
            </w:r>
            <w:r>
              <w:fldChar w:fldCharType="begin"/>
            </w:r>
            <w:r>
              <w:instrText xml:space="preserve"> REF _Ref33143058 \r \h </w:instrText>
            </w:r>
            <w:r>
              <w:fldChar w:fldCharType="separate"/>
            </w:r>
            <w:r w:rsidR="00182691">
              <w:t>3.2.4.2</w:t>
            </w:r>
            <w:r>
              <w:fldChar w:fldCharType="end"/>
            </w:r>
          </w:p>
        </w:tc>
      </w:tr>
    </w:tbl>
    <w:p w14:paraId="2281CBB9" w14:textId="11B2C7C1" w:rsidR="00D35C24" w:rsidRPr="00B452AA" w:rsidRDefault="00D35C24" w:rsidP="00D35C24">
      <w:r>
        <w:t>The period over which the</w:t>
      </w:r>
      <w:r w:rsidR="005C74DB">
        <w:t xml:space="preserve"> re</w:t>
      </w:r>
      <w:r>
        <w:t>source</w:t>
      </w:r>
      <w:r w:rsidR="005C74DB">
        <w:t xml:space="preserve"> co</w:t>
      </w:r>
      <w:r>
        <w:t>nstraint applies is specified as</w:t>
      </w:r>
      <w:r w:rsidR="005C74DB">
        <w:t xml:space="preserve"> st</w:t>
      </w:r>
      <w:r>
        <w:t>artRef+</w:t>
      </w:r>
      <w:r w:rsidR="005C74DB">
        <w:t>s</w:t>
      </w:r>
      <w:r>
        <w:t xml:space="preserve">tartOffset to </w:t>
      </w:r>
      <w:r w:rsidR="005C74DB">
        <w:t>e</w:t>
      </w:r>
      <w:r>
        <w:t>ndRef+</w:t>
      </w:r>
      <w:r w:rsidR="005C74DB">
        <w:t>e</w:t>
      </w:r>
      <w:r>
        <w:t>ndOffset.</w:t>
      </w:r>
    </w:p>
    <w:p w14:paraId="6871472E" w14:textId="77777777" w:rsidR="00D35C24" w:rsidRDefault="00D35C24" w:rsidP="00D35C24">
      <w:pPr>
        <w:pStyle w:val="Heading5"/>
        <w:keepLines w:val="0"/>
        <w:pBdr>
          <w:top w:val="single" w:sz="4" w:space="1" w:color="FFFFFF"/>
          <w:left w:val="single" w:sz="4" w:space="0" w:color="FFFFFF"/>
          <w:bottom w:val="single" w:sz="4" w:space="1" w:color="FFFFFF"/>
          <w:right w:val="single" w:sz="4" w:space="0" w:color="FFFFFF"/>
        </w:pBdr>
      </w:pPr>
      <w:bookmarkStart w:id="233" w:name="_Ref33146022"/>
      <w:bookmarkStart w:id="234" w:name="_Ref68803403"/>
      <w:r>
        <w:lastRenderedPageBreak/>
        <w:t>Function Constraint</w:t>
      </w:r>
      <w:bookmarkEnd w:id="233"/>
      <w:r>
        <w:t xml:space="preserve"> [Optional]</w:t>
      </w:r>
      <w:bookmarkEnd w:id="234"/>
    </w:p>
    <w:p w14:paraId="2293AB22" w14:textId="24405E86" w:rsidR="00F3014C" w:rsidRDefault="00F3014C" w:rsidP="009C54CF">
      <w:pPr>
        <w:pStyle w:val="HeadingNoNumber"/>
      </w:pPr>
      <w:r>
        <w:t>Function Constraint</w:t>
      </w:r>
    </w:p>
    <w:p w14:paraId="5CC49AC8" w14:textId="56C5DB3A" w:rsidR="00D35C24" w:rsidRDefault="00D35C24" w:rsidP="00D35C24">
      <w:r>
        <w:t>Function</w:t>
      </w:r>
      <w:r w:rsidR="005C74DB">
        <w:t xml:space="preserve"> co</w:t>
      </w:r>
      <w:r>
        <w:t>nstraints make use of an external function to determine whether or not a constraint is satisfied.  Available functions must be pre-defined (see §</w:t>
      </w:r>
      <w:r>
        <w:fldChar w:fldCharType="begin"/>
      </w:r>
      <w:r>
        <w:instrText xml:space="preserve"> REF _Ref21955530 \r \h </w:instrText>
      </w:r>
      <w:r>
        <w:fldChar w:fldCharType="separate"/>
      </w:r>
      <w:r w:rsidR="00182691">
        <w:t>3.2.9</w:t>
      </w:r>
      <w:r>
        <w:fldChar w:fldCharType="end"/>
      </w:r>
      <w:r>
        <w:t>) to allow them to be referenced in a</w:t>
      </w:r>
      <w:r w:rsidR="005C74DB">
        <w:t xml:space="preserve"> fu</w:t>
      </w:r>
      <w:r>
        <w:t>nction</w:t>
      </w:r>
      <w:r w:rsidR="005C74DB">
        <w:t xml:space="preserve"> co</w:t>
      </w:r>
      <w:r>
        <w:t>nstraint.</w:t>
      </w:r>
    </w:p>
    <w:p w14:paraId="7D72DA25" w14:textId="3D58930A" w:rsidR="00D35C24" w:rsidRDefault="00D35C24" w:rsidP="00D35C24">
      <w:r>
        <w:t>As for</w:t>
      </w:r>
      <w:r w:rsidR="005C74DB">
        <w:t xml:space="preserve"> co</w:t>
      </w:r>
      <w:r>
        <w:t>mplex</w:t>
      </w:r>
      <w:r w:rsidR="005C74DB">
        <w:t xml:space="preserve"> re</w:t>
      </w:r>
      <w:r>
        <w:t>source</w:t>
      </w:r>
      <w:r w:rsidR="005C74DB">
        <w:t xml:space="preserve"> co</w:t>
      </w:r>
      <w:r>
        <w:t>nstraints, the period over which the</w:t>
      </w:r>
      <w:r w:rsidR="005C74DB">
        <w:t xml:space="preserve"> fu</w:t>
      </w:r>
      <w:r>
        <w:t>nction</w:t>
      </w:r>
      <w:r w:rsidR="005C74DB">
        <w:t xml:space="preserve"> co</w:t>
      </w:r>
      <w:r>
        <w:t xml:space="preserve">nstraint applies is specified relative to the referenced </w:t>
      </w:r>
      <w:r>
        <w:rPr>
          <w:rStyle w:val="Term"/>
        </w:rPr>
        <w:t>planning activity</w:t>
      </w:r>
      <w:r>
        <w:t>.</w:t>
      </w:r>
    </w:p>
    <w:p w14:paraId="3A27C86F"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FunctionConstraint E8"/>
      </w:tblPr>
      <w:tblGrid>
        <w:gridCol w:w="1667"/>
        <w:gridCol w:w="2976"/>
        <w:gridCol w:w="992"/>
        <w:gridCol w:w="1843"/>
        <w:gridCol w:w="709"/>
        <w:gridCol w:w="992"/>
      </w:tblGrid>
      <w:tr w:rsidR="00D35C24" w14:paraId="561EAC2C"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3412211"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4C4B48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FunctionConstraint</w:t>
            </w:r>
          </w:p>
        </w:tc>
        <w:tc>
          <w:tcPr>
            <w:tcW w:w="992" w:type="dxa"/>
            <w:shd w:val="clear" w:color="auto" w:fill="662382"/>
          </w:tcPr>
          <w:p w14:paraId="594F5EE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4F8FABE" w14:textId="77777777" w:rsidR="00D35C24" w:rsidRPr="00404E36" w:rsidRDefault="00A366D9" w:rsidP="00D35C24">
            <w:pPr>
              <w:pStyle w:val="TableCell"/>
              <w:cnfStyle w:val="000000000000" w:firstRow="0" w:lastRow="0" w:firstColumn="0" w:lastColumn="0" w:oddVBand="0" w:evenVBand="0" w:oddHBand="0" w:evenHBand="0" w:firstRowFirstColumn="0" w:firstRowLastColumn="0" w:lastRowFirstColumn="0" w:lastRowLastColumn="0"/>
              <w:rPr>
                <w:b/>
              </w:rPr>
            </w:pPr>
            <w:r w:rsidRPr="00A366D9">
              <w:rPr>
                <w:i/>
                <w:spacing w:val="-10"/>
              </w:rPr>
              <w:t>ConditionalConstraint</w:t>
            </w:r>
          </w:p>
        </w:tc>
        <w:tc>
          <w:tcPr>
            <w:tcW w:w="709" w:type="dxa"/>
            <w:shd w:val="clear" w:color="auto" w:fill="662382"/>
          </w:tcPr>
          <w:p w14:paraId="6EB82CA7"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A95F682" w14:textId="3DB4CF3F"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41</w:t>
            </w:r>
            <w:r>
              <w:rPr>
                <w:noProof/>
              </w:rPr>
              <w:fldChar w:fldCharType="end"/>
            </w:r>
          </w:p>
        </w:tc>
      </w:tr>
    </w:tbl>
    <w:p w14:paraId="71BFF0BE"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504300CA"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B83A447" w14:textId="77777777" w:rsidR="00D35C24" w:rsidRDefault="00D35C24" w:rsidP="00D35C24">
            <w:pPr>
              <w:pStyle w:val="TableCell"/>
            </w:pPr>
            <w:r>
              <w:t>Attribute</w:t>
            </w:r>
          </w:p>
        </w:tc>
        <w:tc>
          <w:tcPr>
            <w:tcW w:w="1984" w:type="dxa"/>
          </w:tcPr>
          <w:p w14:paraId="3442305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6A45D093"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135F761D"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19A24158"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35821F73" w14:textId="77777777" w:rsidR="00D35C24" w:rsidRDefault="00D35C24" w:rsidP="00D35C24">
            <w:pPr>
              <w:pStyle w:val="TableCell"/>
            </w:pPr>
            <w:r>
              <w:t>activityRef</w:t>
            </w:r>
          </w:p>
        </w:tc>
        <w:tc>
          <w:tcPr>
            <w:tcW w:w="1984" w:type="dxa"/>
          </w:tcPr>
          <w:p w14:paraId="5BFD3EFD" w14:textId="40D15D70" w:rsidR="00954777" w:rsidRDefault="00647D4A" w:rsidP="00D35C24">
            <w:pPr>
              <w:pStyle w:val="TableCell"/>
              <w:cnfStyle w:val="000000000000" w:firstRow="0" w:lastRow="0" w:firstColumn="0" w:lastColumn="0" w:oddVBand="0" w:evenVBand="0" w:oddHBand="0" w:evenHBand="0" w:firstRowFirstColumn="0" w:firstRowLastColumn="0" w:lastRowFirstColumn="0" w:lastRowLastColumn="0"/>
            </w:pPr>
            <w:r>
              <w:t>Expression &lt;MAL::ObjectRef&gt;</w:t>
            </w:r>
          </w:p>
        </w:tc>
        <w:tc>
          <w:tcPr>
            <w:tcW w:w="992" w:type="dxa"/>
          </w:tcPr>
          <w:p w14:paraId="1D66634D" w14:textId="303BA93C" w:rsidR="00D35C24" w:rsidRDefault="007A3400"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4AA4446" w14:textId="77777777" w:rsidR="003A458C" w:rsidRDefault="003A458C" w:rsidP="00D35C24">
            <w:pPr>
              <w:pStyle w:val="TableCell"/>
              <w:cnfStyle w:val="000000000000" w:firstRow="0" w:lastRow="0" w:firstColumn="0" w:lastColumn="0" w:oddVBand="0" w:evenVBand="0" w:oddHBand="0" w:evenHBand="0" w:firstRowFirstColumn="0" w:firstRowLastColumn="0" w:lastRowFirstColumn="0" w:lastRowLastColumn="0"/>
            </w:pPr>
            <w:r>
              <w:t>Object Type: ActivityInstance.</w:t>
            </w:r>
          </w:p>
          <w:p w14:paraId="7BFC5052" w14:textId="5D337060" w:rsidR="00D35C24" w:rsidRPr="00BB391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w:t>
            </w:r>
            <w:r>
              <w:rPr>
                <w:rStyle w:val="Term"/>
              </w:rPr>
              <w:t>planning activity</w:t>
            </w:r>
            <w:r>
              <w:t xml:space="preserve"> for which the</w:t>
            </w:r>
            <w:r w:rsidR="005C74DB">
              <w:t xml:space="preserve"> fu</w:t>
            </w:r>
            <w:r>
              <w:t>nction</w:t>
            </w:r>
            <w:r w:rsidR="005C74DB">
              <w:t xml:space="preserve"> co</w:t>
            </w:r>
            <w:r>
              <w:t>nstraint applies.</w:t>
            </w:r>
            <w:r w:rsidR="007A3400">
              <w:t xml:space="preserve"> </w:t>
            </w:r>
            <w:r w:rsidR="007A3400" w:rsidRPr="002576DC">
              <w:t>If omitted</w:t>
            </w:r>
            <w:r w:rsidR="007A3400">
              <w:t xml:space="preserve"> the activity containing the constraint is assumed.</w:t>
            </w:r>
          </w:p>
        </w:tc>
      </w:tr>
      <w:tr w:rsidR="00D35C24" w14:paraId="7EF2BBC8"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00B181A6" w14:textId="77777777" w:rsidR="00D35C24" w:rsidRDefault="00D35C24" w:rsidP="00D35C24">
            <w:pPr>
              <w:pStyle w:val="TableCell"/>
            </w:pPr>
            <w:r>
              <w:t>startRef</w:t>
            </w:r>
          </w:p>
        </w:tc>
        <w:tc>
          <w:tcPr>
            <w:tcW w:w="1984" w:type="dxa"/>
          </w:tcPr>
          <w:p w14:paraId="34C7650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607B2EA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0B8DC92" w14:textId="77777777"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point in the duration of the referenced </w:t>
            </w:r>
            <w:r>
              <w:rPr>
                <w:rStyle w:val="Term"/>
              </w:rPr>
              <w:t>planning activity</w:t>
            </w:r>
            <w:r>
              <w:t xml:space="preserve"> to which the start of the constraint period relates.</w:t>
            </w:r>
          </w:p>
        </w:tc>
      </w:tr>
      <w:tr w:rsidR="00D35C24" w14:paraId="1C7C9938"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11AD37A" w14:textId="77777777" w:rsidR="00D35C24" w:rsidRDefault="00D35C24" w:rsidP="00D35C24">
            <w:pPr>
              <w:pStyle w:val="TableCell"/>
            </w:pPr>
            <w:r>
              <w:t>endRef</w:t>
            </w:r>
          </w:p>
        </w:tc>
        <w:tc>
          <w:tcPr>
            <w:tcW w:w="1984" w:type="dxa"/>
          </w:tcPr>
          <w:p w14:paraId="3D2FD7D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6F78623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85CD5A2" w14:textId="77777777"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point in the duration of the referenced </w:t>
            </w:r>
            <w:r>
              <w:rPr>
                <w:rStyle w:val="Term"/>
              </w:rPr>
              <w:t xml:space="preserve">planning activity </w:t>
            </w:r>
            <w:r>
              <w:t>to which the end of the constraint period relates.</w:t>
            </w:r>
          </w:p>
        </w:tc>
      </w:tr>
      <w:tr w:rsidR="00D35C24" w14:paraId="173AE9DD"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730ECC70" w14:textId="77777777" w:rsidR="00D35C24" w:rsidRDefault="00D35C24" w:rsidP="00D35C24">
            <w:pPr>
              <w:pStyle w:val="TableCell"/>
            </w:pPr>
            <w:r>
              <w:t>startOffset</w:t>
            </w:r>
          </w:p>
        </w:tc>
        <w:tc>
          <w:tcPr>
            <w:tcW w:w="1984" w:type="dxa"/>
          </w:tcPr>
          <w:p w14:paraId="19C5CF63" w14:textId="3AFA60AA" w:rsidR="00D35C24" w:rsidRDefault="00647D4A" w:rsidP="00D35C24">
            <w:pPr>
              <w:pStyle w:val="TableCell"/>
              <w:cnfStyle w:val="000000000000" w:firstRow="0" w:lastRow="0" w:firstColumn="0" w:lastColumn="0" w:oddVBand="0" w:evenVBand="0" w:oddHBand="0" w:evenHBand="0" w:firstRowFirstColumn="0" w:firstRowLastColumn="0" w:lastRowFirstColumn="0" w:lastRowLastColumn="0"/>
            </w:pPr>
            <w:r>
              <w:t>Expression &lt;MAL::Duration&gt;</w:t>
            </w:r>
          </w:p>
        </w:tc>
        <w:tc>
          <w:tcPr>
            <w:tcW w:w="992" w:type="dxa"/>
          </w:tcPr>
          <w:p w14:paraId="54B1D59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55CE145" w14:textId="7B3D5E8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Offset from</w:t>
            </w:r>
            <w:r w:rsidR="005C74DB">
              <w:t xml:space="preserve"> st</w:t>
            </w:r>
            <w:r>
              <w:t>artRef that specifies the start of the constraint period.</w:t>
            </w:r>
          </w:p>
        </w:tc>
      </w:tr>
      <w:tr w:rsidR="00D35C24" w14:paraId="7BBE77D6"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A2A75F0" w14:textId="77777777" w:rsidR="00D35C24" w:rsidRDefault="00D35C24" w:rsidP="00D35C24">
            <w:pPr>
              <w:pStyle w:val="TableCell"/>
            </w:pPr>
            <w:r>
              <w:t>endOffset</w:t>
            </w:r>
          </w:p>
        </w:tc>
        <w:tc>
          <w:tcPr>
            <w:tcW w:w="1984" w:type="dxa"/>
          </w:tcPr>
          <w:p w14:paraId="59FB49EF" w14:textId="325B1E78" w:rsidR="00D35C24" w:rsidRDefault="00647D4A" w:rsidP="00D35C24">
            <w:pPr>
              <w:pStyle w:val="TableCell"/>
              <w:cnfStyle w:val="000000000000" w:firstRow="0" w:lastRow="0" w:firstColumn="0" w:lastColumn="0" w:oddVBand="0" w:evenVBand="0" w:oddHBand="0" w:evenHBand="0" w:firstRowFirstColumn="0" w:firstRowLastColumn="0" w:lastRowFirstColumn="0" w:lastRowLastColumn="0"/>
            </w:pPr>
            <w:r>
              <w:t>Expression &lt;MAL::Duration&gt;</w:t>
            </w:r>
          </w:p>
        </w:tc>
        <w:tc>
          <w:tcPr>
            <w:tcW w:w="992" w:type="dxa"/>
          </w:tcPr>
          <w:p w14:paraId="1850362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83B732D" w14:textId="16071C1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Offset from</w:t>
            </w:r>
            <w:r w:rsidR="005C74DB">
              <w:t xml:space="preserve"> en</w:t>
            </w:r>
            <w:r>
              <w:t>dRef that specifies the end of the constraint period.</w:t>
            </w:r>
          </w:p>
        </w:tc>
      </w:tr>
      <w:tr w:rsidR="00D35C24" w14:paraId="2BD9A0F1"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5083B8F" w14:textId="77777777" w:rsidR="00D35C24" w:rsidRDefault="00D35C24" w:rsidP="00D35C24">
            <w:pPr>
              <w:pStyle w:val="TableCell"/>
            </w:pPr>
            <w:r>
              <w:t>function</w:t>
            </w:r>
          </w:p>
        </w:tc>
        <w:tc>
          <w:tcPr>
            <w:tcW w:w="1984" w:type="dxa"/>
          </w:tcPr>
          <w:p w14:paraId="37E1CFA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FunctionDetails</w:t>
            </w:r>
          </w:p>
        </w:tc>
        <w:tc>
          <w:tcPr>
            <w:tcW w:w="992" w:type="dxa"/>
          </w:tcPr>
          <w:p w14:paraId="6CE88A1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007872D" w14:textId="77777777" w:rsidR="00D35C24" w:rsidRPr="00853D2F"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the Function to be applied and its set of input arguments.</w:t>
            </w:r>
          </w:p>
        </w:tc>
      </w:tr>
    </w:tbl>
    <w:p w14:paraId="56FFFDFD" w14:textId="77777777" w:rsidR="00D35C24" w:rsidRPr="00807A81" w:rsidRDefault="00D35C24" w:rsidP="00D35C24"/>
    <w:p w14:paraId="35BFB4D8" w14:textId="77777777" w:rsidR="00D35C24" w:rsidRDefault="00D35C24" w:rsidP="00D35C24">
      <w:pPr>
        <w:pStyle w:val="Heading5"/>
        <w:keepLines w:val="0"/>
        <w:pageBreakBefore/>
        <w:pBdr>
          <w:top w:val="single" w:sz="4" w:space="1" w:color="FFFFFF"/>
          <w:left w:val="single" w:sz="4" w:space="0" w:color="FFFFFF"/>
          <w:bottom w:val="single" w:sz="4" w:space="1" w:color="FFFFFF"/>
          <w:right w:val="single" w:sz="4" w:space="0" w:color="FFFFFF"/>
        </w:pBdr>
      </w:pPr>
      <w:bookmarkStart w:id="235" w:name="_Ref52369846"/>
      <w:bookmarkStart w:id="236" w:name="_Ref68803285"/>
      <w:r>
        <w:lastRenderedPageBreak/>
        <w:t>Geometric Constraints</w:t>
      </w:r>
      <w:bookmarkEnd w:id="235"/>
      <w:r>
        <w:t xml:space="preserve"> [Optional]</w:t>
      </w:r>
      <w:bookmarkEnd w:id="236"/>
    </w:p>
    <w:p w14:paraId="16898575" w14:textId="7BD8287A" w:rsidR="00D35C24" w:rsidRDefault="00591ADA" w:rsidP="009B5047">
      <w:pPr>
        <w:jc w:val="center"/>
      </w:pPr>
      <w:r w:rsidRPr="00591ADA">
        <w:rPr>
          <w:noProof/>
        </w:rPr>
        <w:drawing>
          <wp:inline distT="0" distB="0" distL="0" distR="0" wp14:anchorId="47C6E773" wp14:editId="51F718E3">
            <wp:extent cx="4867275" cy="510152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5">
                      <a:extLst>
                        <a:ext uri="{28A0092B-C50C-407E-A947-70E740481C1C}">
                          <a14:useLocalDpi xmlns:a14="http://schemas.microsoft.com/office/drawing/2010/main" val="0"/>
                        </a:ext>
                      </a:extLst>
                    </a:blip>
                    <a:srcRect b="2487"/>
                    <a:stretch/>
                  </pic:blipFill>
                  <pic:spPr bwMode="auto">
                    <a:xfrm>
                      <a:off x="0" y="0"/>
                      <a:ext cx="4876002" cy="5110676"/>
                    </a:xfrm>
                    <a:prstGeom prst="rect">
                      <a:avLst/>
                    </a:prstGeom>
                    <a:noFill/>
                    <a:ln>
                      <a:noFill/>
                    </a:ln>
                    <a:extLst>
                      <a:ext uri="{53640926-AAD7-44D8-BBD7-CCE9431645EC}">
                        <a14:shadowObscured xmlns:a14="http://schemas.microsoft.com/office/drawing/2010/main"/>
                      </a:ext>
                    </a:extLst>
                  </pic:spPr>
                </pic:pic>
              </a:graphicData>
            </a:graphic>
          </wp:inline>
        </w:drawing>
      </w:r>
    </w:p>
    <w:p w14:paraId="34D19BD1" w14:textId="6395D2A0" w:rsidR="00D35C24" w:rsidRDefault="00D35C24" w:rsidP="00D35C24">
      <w:pPr>
        <w:pStyle w:val="Caption"/>
        <w:keepNext w:val="0"/>
      </w:pPr>
      <w:bookmarkStart w:id="237" w:name="_Ref21940779"/>
      <w:bookmarkStart w:id="238" w:name="_Toc140093383"/>
      <w:r>
        <w:t xml:space="preserve">Figure </w:t>
      </w:r>
      <w:r w:rsidR="00A23CA0">
        <w:fldChar w:fldCharType="begin"/>
      </w:r>
      <w:r w:rsidR="00A23CA0">
        <w:instrText xml:space="preserve"> SEQ Figure \* ARABIC </w:instrText>
      </w:r>
      <w:r w:rsidR="00A23CA0">
        <w:fldChar w:fldCharType="separate"/>
      </w:r>
      <w:r w:rsidR="00182691">
        <w:rPr>
          <w:noProof/>
        </w:rPr>
        <w:t>40</w:t>
      </w:r>
      <w:r w:rsidR="00A23CA0">
        <w:rPr>
          <w:noProof/>
        </w:rPr>
        <w:fldChar w:fldCharType="end"/>
      </w:r>
      <w:bookmarkEnd w:id="237"/>
      <w:r>
        <w:t>: Geometric Constraints</w:t>
      </w:r>
      <w:bookmarkEnd w:id="238"/>
    </w:p>
    <w:p w14:paraId="6853713F" w14:textId="43A9B6FC" w:rsidR="00D35C24" w:rsidRDefault="00D35C24" w:rsidP="00D35C24">
      <w:r>
        <w:t>Geometric</w:t>
      </w:r>
      <w:r w:rsidR="005C74DB">
        <w:t xml:space="preserve"> co</w:t>
      </w:r>
      <w:r>
        <w:t xml:space="preserve">nstraints impose a restriction on a </w:t>
      </w:r>
      <w:r>
        <w:rPr>
          <w:rStyle w:val="Term"/>
        </w:rPr>
        <w:t xml:space="preserve">planning activity </w:t>
      </w:r>
      <w:r>
        <w:t>appearing in a</w:t>
      </w:r>
      <w:r w:rsidR="00541CF2">
        <w:t xml:space="preserve"> Plan </w:t>
      </w:r>
      <w:r>
        <w:t>, based on the position or pointing direction of a physical object, such as a spacecraft or instrument.</w:t>
      </w:r>
    </w:p>
    <w:p w14:paraId="642C734C" w14:textId="60DDB10B" w:rsidR="00D35C24" w:rsidRDefault="00D35C24" w:rsidP="00D35C24">
      <w:r>
        <w:t xml:space="preserve">The abstract type </w:t>
      </w:r>
      <w:r>
        <w:rPr>
          <w:i/>
        </w:rPr>
        <w:t xml:space="preserve">GeometricConstraint </w:t>
      </w:r>
      <w:r>
        <w:t xml:space="preserve">identifies the </w:t>
      </w:r>
      <w:r>
        <w:rPr>
          <w:rStyle w:val="Term"/>
        </w:rPr>
        <w:t xml:space="preserve">planning activity </w:t>
      </w:r>
      <w:r>
        <w:t xml:space="preserve">that is subject to the constraint, and the period over which the constraint is applicable, relative to the start and end of that </w:t>
      </w:r>
      <w:r>
        <w:rPr>
          <w:rStyle w:val="Term"/>
        </w:rPr>
        <w:t>planning activity</w:t>
      </w:r>
      <w:r>
        <w:t>.  Concrete sub-types allow the specification of different types of geometric constraint:</w:t>
      </w:r>
    </w:p>
    <w:p w14:paraId="18501CA7" w14:textId="33DDE87C" w:rsidR="00D35C24" w:rsidRDefault="00D35C24" w:rsidP="00353565">
      <w:pPr>
        <w:numPr>
          <w:ilvl w:val="0"/>
          <w:numId w:val="46"/>
        </w:numPr>
        <w:spacing w:before="120" w:line="0" w:lineRule="atLeast"/>
      </w:pPr>
      <w:r>
        <w:t>PositionConstraint: expressed in terms of a specified Position and a tolerance.  Different sub-types support the specification of Position using different coordinate systems.</w:t>
      </w:r>
    </w:p>
    <w:p w14:paraId="5467F7AD" w14:textId="632CAFB1" w:rsidR="00D35C24" w:rsidRDefault="00D35C24" w:rsidP="00353565">
      <w:pPr>
        <w:numPr>
          <w:ilvl w:val="0"/>
          <w:numId w:val="46"/>
        </w:numPr>
        <w:spacing w:before="120" w:line="0" w:lineRule="atLeast"/>
      </w:pPr>
      <w:r>
        <w:t>PointingConstraint: expressed in terms of the pointing templates defined for use within CCSDS Navigation data format standards.</w:t>
      </w:r>
    </w:p>
    <w:p w14:paraId="33958CDA" w14:textId="445D008D" w:rsidR="00D35C24" w:rsidRDefault="00D35C24" w:rsidP="00353565">
      <w:pPr>
        <w:numPr>
          <w:ilvl w:val="0"/>
          <w:numId w:val="46"/>
        </w:numPr>
        <w:spacing w:before="120" w:line="0" w:lineRule="atLeast"/>
      </w:pPr>
      <w:r>
        <w:lastRenderedPageBreak/>
        <w:t>RevolutionConstraint: expressed in terms of revolution angle and a tolerance.</w:t>
      </w:r>
    </w:p>
    <w:p w14:paraId="0B495B58" w14:textId="6FAA6268" w:rsidR="00D35C24" w:rsidRDefault="00D35C24" w:rsidP="00353565">
      <w:pPr>
        <w:numPr>
          <w:ilvl w:val="0"/>
          <w:numId w:val="46"/>
        </w:numPr>
        <w:spacing w:before="120" w:line="0" w:lineRule="atLeast"/>
      </w:pPr>
      <w:r>
        <w:t>DistanceConstraint: expressed in terms of the distance between</w:t>
      </w:r>
      <w:r w:rsidR="005C74DB">
        <w:t xml:space="preserve"> ob</w:t>
      </w:r>
      <w:r>
        <w:t>server and</w:t>
      </w:r>
      <w:r w:rsidR="005C74DB">
        <w:t xml:space="preserve"> ta</w:t>
      </w:r>
      <w:r>
        <w:t>rget objects.</w:t>
      </w:r>
    </w:p>
    <w:p w14:paraId="1841F1C6" w14:textId="59691291" w:rsidR="00D35C24" w:rsidRDefault="00D35C24" w:rsidP="00353565">
      <w:pPr>
        <w:numPr>
          <w:ilvl w:val="0"/>
          <w:numId w:val="46"/>
        </w:numPr>
        <w:spacing w:before="120" w:line="0" w:lineRule="atLeast"/>
      </w:pPr>
      <w:r>
        <w:t>AngleConstraint: expressed in terms of the angle subtended by three objects.</w:t>
      </w:r>
    </w:p>
    <w:p w14:paraId="34E4F240" w14:textId="77777777" w:rsidR="00D35C24" w:rsidRDefault="00D35C24" w:rsidP="00072E57">
      <w:pPr>
        <w:pStyle w:val="HeadingNoNumber"/>
        <w:rPr>
          <w:i/>
        </w:rPr>
      </w:pPr>
      <w:r>
        <w:rPr>
          <w:i/>
        </w:rPr>
        <w:t>GeometricConstraint</w:t>
      </w:r>
    </w:p>
    <w:p w14:paraId="4E2E595D"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GeometricConstraint E7"/>
      </w:tblPr>
      <w:tblGrid>
        <w:gridCol w:w="1667"/>
        <w:gridCol w:w="2976"/>
        <w:gridCol w:w="992"/>
        <w:gridCol w:w="1843"/>
        <w:gridCol w:w="709"/>
        <w:gridCol w:w="992"/>
      </w:tblGrid>
      <w:tr w:rsidR="00D35C24" w14:paraId="7F83F027"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3273600"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724F8972" w14:textId="77777777" w:rsidR="00D35C24" w:rsidRPr="00E140DE"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sidRPr="00E140DE">
              <w:rPr>
                <w:b/>
                <w:i/>
              </w:rPr>
              <w:t>GeometricConstraint</w:t>
            </w:r>
          </w:p>
        </w:tc>
        <w:tc>
          <w:tcPr>
            <w:tcW w:w="992" w:type="dxa"/>
            <w:shd w:val="clear" w:color="auto" w:fill="662382"/>
          </w:tcPr>
          <w:p w14:paraId="7058C662"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8BF9411" w14:textId="77777777" w:rsidR="00D35C24" w:rsidRPr="00404E36" w:rsidRDefault="00A366D9" w:rsidP="00D35C24">
            <w:pPr>
              <w:pStyle w:val="TableCell"/>
              <w:cnfStyle w:val="000000000000" w:firstRow="0" w:lastRow="0" w:firstColumn="0" w:lastColumn="0" w:oddVBand="0" w:evenVBand="0" w:oddHBand="0" w:evenHBand="0" w:firstRowFirstColumn="0" w:firstRowLastColumn="0" w:lastRowFirstColumn="0" w:lastRowLastColumn="0"/>
              <w:rPr>
                <w:b/>
              </w:rPr>
            </w:pPr>
            <w:r w:rsidRPr="00A366D9">
              <w:rPr>
                <w:i/>
                <w:spacing w:val="-10"/>
              </w:rPr>
              <w:t>ConditionalConstraint</w:t>
            </w:r>
          </w:p>
        </w:tc>
        <w:tc>
          <w:tcPr>
            <w:tcW w:w="709" w:type="dxa"/>
            <w:shd w:val="clear" w:color="auto" w:fill="662382"/>
          </w:tcPr>
          <w:p w14:paraId="08A00A66"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7EBBA3B2"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03A0F831"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3B80DC88"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15E1231" w14:textId="77777777" w:rsidR="00D35C24" w:rsidRDefault="00D35C24" w:rsidP="00D35C24">
            <w:pPr>
              <w:pStyle w:val="TableCell"/>
            </w:pPr>
            <w:r>
              <w:t>Attribute</w:t>
            </w:r>
          </w:p>
        </w:tc>
        <w:tc>
          <w:tcPr>
            <w:tcW w:w="1984" w:type="dxa"/>
          </w:tcPr>
          <w:p w14:paraId="20ECC9F4"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70C5B8D"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7020F5C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2D337152"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9992B24" w14:textId="77777777" w:rsidR="00D35C24" w:rsidRDefault="00D35C24" w:rsidP="00D35C24">
            <w:pPr>
              <w:pStyle w:val="TableCell"/>
            </w:pPr>
            <w:r>
              <w:t>activityRef</w:t>
            </w:r>
          </w:p>
        </w:tc>
        <w:tc>
          <w:tcPr>
            <w:tcW w:w="1984" w:type="dxa"/>
          </w:tcPr>
          <w:p w14:paraId="6418E6D5" w14:textId="6CACAAB9" w:rsidR="00954777" w:rsidRDefault="00647D4A" w:rsidP="00D35C24">
            <w:pPr>
              <w:pStyle w:val="TableCell"/>
              <w:cnfStyle w:val="000000000000" w:firstRow="0" w:lastRow="0" w:firstColumn="0" w:lastColumn="0" w:oddVBand="0" w:evenVBand="0" w:oddHBand="0" w:evenHBand="0" w:firstRowFirstColumn="0" w:firstRowLastColumn="0" w:lastRowFirstColumn="0" w:lastRowLastColumn="0"/>
            </w:pPr>
            <w:r>
              <w:t>Expression &lt;MAL::ObjectRef&gt;</w:t>
            </w:r>
          </w:p>
        </w:tc>
        <w:tc>
          <w:tcPr>
            <w:tcW w:w="992" w:type="dxa"/>
          </w:tcPr>
          <w:p w14:paraId="2A5C62A8" w14:textId="44003B57" w:rsidR="00D35C24" w:rsidRDefault="007A3400"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76BB994" w14:textId="77777777" w:rsidR="003A458C" w:rsidRDefault="003A458C" w:rsidP="00D35C24">
            <w:pPr>
              <w:pStyle w:val="TableCell"/>
              <w:cnfStyle w:val="000000000000" w:firstRow="0" w:lastRow="0" w:firstColumn="0" w:lastColumn="0" w:oddVBand="0" w:evenVBand="0" w:oddHBand="0" w:evenHBand="0" w:firstRowFirstColumn="0" w:firstRowLastColumn="0" w:lastRowFirstColumn="0" w:lastRowLastColumn="0"/>
            </w:pPr>
            <w:r>
              <w:t>Object Type: ActivityInstance.</w:t>
            </w:r>
          </w:p>
          <w:p w14:paraId="35418260" w14:textId="07DD1EB6" w:rsidR="00D35C24" w:rsidRPr="00BB391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w:t>
            </w:r>
            <w:r>
              <w:rPr>
                <w:rStyle w:val="Term"/>
              </w:rPr>
              <w:t>planning activity</w:t>
            </w:r>
            <w:r>
              <w:t xml:space="preserve"> for which the</w:t>
            </w:r>
            <w:r w:rsidR="005C74DB">
              <w:t xml:space="preserve"> ge</w:t>
            </w:r>
            <w:r>
              <w:t>ometric</w:t>
            </w:r>
            <w:r w:rsidR="005C74DB">
              <w:t xml:space="preserve"> co</w:t>
            </w:r>
            <w:r>
              <w:t>nstraint applies.</w:t>
            </w:r>
            <w:r w:rsidR="007A3400">
              <w:t xml:space="preserve"> </w:t>
            </w:r>
            <w:r w:rsidR="007A3400" w:rsidRPr="002576DC">
              <w:t>If omitted</w:t>
            </w:r>
            <w:r w:rsidR="007A3400">
              <w:t xml:space="preserve"> the activity containing the constraint is assumed.</w:t>
            </w:r>
          </w:p>
        </w:tc>
      </w:tr>
      <w:tr w:rsidR="00D35C24" w14:paraId="4BCE6F3C"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298F2577" w14:textId="77777777" w:rsidR="00D35C24" w:rsidRDefault="00D35C24" w:rsidP="00D35C24">
            <w:pPr>
              <w:pStyle w:val="TableCell"/>
            </w:pPr>
            <w:r>
              <w:t>startRef</w:t>
            </w:r>
          </w:p>
        </w:tc>
        <w:tc>
          <w:tcPr>
            <w:tcW w:w="1984" w:type="dxa"/>
          </w:tcPr>
          <w:p w14:paraId="739D156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6C4BF69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93F4889" w14:textId="77777777"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point in the duration of the referenced </w:t>
            </w:r>
            <w:r>
              <w:rPr>
                <w:rStyle w:val="Term"/>
              </w:rPr>
              <w:t>planning activity</w:t>
            </w:r>
            <w:r>
              <w:t xml:space="preserve"> to which the start of the constraint period relates.</w:t>
            </w:r>
          </w:p>
        </w:tc>
      </w:tr>
      <w:tr w:rsidR="00D35C24" w14:paraId="500BEB5C"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98E24DE" w14:textId="77777777" w:rsidR="00D35C24" w:rsidRDefault="00D35C24" w:rsidP="00D35C24">
            <w:pPr>
              <w:pStyle w:val="TableCell"/>
            </w:pPr>
            <w:r>
              <w:t>endRef</w:t>
            </w:r>
          </w:p>
        </w:tc>
        <w:tc>
          <w:tcPr>
            <w:tcW w:w="1984" w:type="dxa"/>
          </w:tcPr>
          <w:p w14:paraId="6D292AD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5F5D844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1A8492C" w14:textId="77777777"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point in the duration of the referenced </w:t>
            </w:r>
            <w:r>
              <w:rPr>
                <w:rStyle w:val="Term"/>
              </w:rPr>
              <w:t xml:space="preserve">planning activity </w:t>
            </w:r>
            <w:r>
              <w:t>to which the end of the constraint period relates.</w:t>
            </w:r>
          </w:p>
        </w:tc>
      </w:tr>
      <w:tr w:rsidR="00D35C24" w14:paraId="52FE6DA9"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7451021C" w14:textId="77777777" w:rsidR="00D35C24" w:rsidRDefault="00D35C24" w:rsidP="00D35C24">
            <w:pPr>
              <w:pStyle w:val="TableCell"/>
            </w:pPr>
            <w:r>
              <w:t>startOffset</w:t>
            </w:r>
          </w:p>
        </w:tc>
        <w:tc>
          <w:tcPr>
            <w:tcW w:w="1984" w:type="dxa"/>
          </w:tcPr>
          <w:p w14:paraId="62CAD645" w14:textId="371E5FD6" w:rsidR="00D35C24" w:rsidRDefault="00647D4A" w:rsidP="00D35C24">
            <w:pPr>
              <w:pStyle w:val="TableCell"/>
              <w:cnfStyle w:val="000000000000" w:firstRow="0" w:lastRow="0" w:firstColumn="0" w:lastColumn="0" w:oddVBand="0" w:evenVBand="0" w:oddHBand="0" w:evenHBand="0" w:firstRowFirstColumn="0" w:firstRowLastColumn="0" w:lastRowFirstColumn="0" w:lastRowLastColumn="0"/>
            </w:pPr>
            <w:r>
              <w:t>Expression &lt;MAL::Duration&gt;</w:t>
            </w:r>
          </w:p>
        </w:tc>
        <w:tc>
          <w:tcPr>
            <w:tcW w:w="992" w:type="dxa"/>
          </w:tcPr>
          <w:p w14:paraId="1A8AF6B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026FE80" w14:textId="009537D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Offset from</w:t>
            </w:r>
            <w:r w:rsidR="005C74DB">
              <w:t xml:space="preserve"> st</w:t>
            </w:r>
            <w:r>
              <w:t>artRef that specifies the start of the constraint period.</w:t>
            </w:r>
          </w:p>
        </w:tc>
      </w:tr>
      <w:tr w:rsidR="00D35C24" w14:paraId="01735E2F"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05C1BB39" w14:textId="77777777" w:rsidR="00D35C24" w:rsidRDefault="00D35C24" w:rsidP="00D35C24">
            <w:pPr>
              <w:pStyle w:val="TableCell"/>
            </w:pPr>
            <w:r>
              <w:t>endOffset</w:t>
            </w:r>
          </w:p>
        </w:tc>
        <w:tc>
          <w:tcPr>
            <w:tcW w:w="1984" w:type="dxa"/>
          </w:tcPr>
          <w:p w14:paraId="7438307A" w14:textId="234F6C7C" w:rsidR="00D35C24" w:rsidRDefault="00647D4A" w:rsidP="00D35C24">
            <w:pPr>
              <w:pStyle w:val="TableCell"/>
              <w:cnfStyle w:val="000000000000" w:firstRow="0" w:lastRow="0" w:firstColumn="0" w:lastColumn="0" w:oddVBand="0" w:evenVBand="0" w:oddHBand="0" w:evenHBand="0" w:firstRowFirstColumn="0" w:firstRowLastColumn="0" w:lastRowFirstColumn="0" w:lastRowLastColumn="0"/>
            </w:pPr>
            <w:r>
              <w:t>Expression &lt;MAL::Duration&gt;</w:t>
            </w:r>
          </w:p>
        </w:tc>
        <w:tc>
          <w:tcPr>
            <w:tcW w:w="992" w:type="dxa"/>
          </w:tcPr>
          <w:p w14:paraId="2AA8B00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476ED1E" w14:textId="3FC88D2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Offset from</w:t>
            </w:r>
            <w:r w:rsidR="005C74DB">
              <w:t xml:space="preserve"> en</w:t>
            </w:r>
            <w:r>
              <w:t>dRef that specifies the end of the constraint period.</w:t>
            </w:r>
          </w:p>
        </w:tc>
      </w:tr>
    </w:tbl>
    <w:p w14:paraId="41F0F316" w14:textId="2AA21DC1" w:rsidR="00D35C24" w:rsidRDefault="00D35C24" w:rsidP="00D35C24">
      <w:r>
        <w:t>These attributes are common to all sub-types of</w:t>
      </w:r>
      <w:r w:rsidR="005C74DB">
        <w:t xml:space="preserve"> ge</w:t>
      </w:r>
      <w:r>
        <w:t>ometric</w:t>
      </w:r>
      <w:r w:rsidR="005C74DB">
        <w:t xml:space="preserve"> co</w:t>
      </w:r>
      <w:r>
        <w:t>nstraint (including</w:t>
      </w:r>
      <w:r w:rsidR="005C74DB">
        <w:t xml:space="preserve"> po</w:t>
      </w:r>
      <w:r>
        <w:t>inting</w:t>
      </w:r>
      <w:r w:rsidR="005C74DB">
        <w:t xml:space="preserve"> co</w:t>
      </w:r>
      <w:r>
        <w:t>nstraints).</w:t>
      </w:r>
    </w:p>
    <w:p w14:paraId="53AA6DCE" w14:textId="343BBA57" w:rsidR="00D35C24" w:rsidRPr="00B452AA" w:rsidRDefault="00D35C24" w:rsidP="00D35C24">
      <w:r>
        <w:t>The period over which the</w:t>
      </w:r>
      <w:r w:rsidR="005C74DB">
        <w:t xml:space="preserve"> ge</w:t>
      </w:r>
      <w:r>
        <w:t>ometric</w:t>
      </w:r>
      <w:r w:rsidR="005C74DB">
        <w:t xml:space="preserve"> co</w:t>
      </w:r>
      <w:r>
        <w:t xml:space="preserve">nstraint applies is specified relative to the referenced </w:t>
      </w:r>
      <w:r>
        <w:rPr>
          <w:rStyle w:val="Term"/>
        </w:rPr>
        <w:t xml:space="preserve">planning activity </w:t>
      </w:r>
      <w:r>
        <w:t>as</w:t>
      </w:r>
      <w:r w:rsidR="005C74DB">
        <w:t xml:space="preserve"> st</w:t>
      </w:r>
      <w:r>
        <w:t>artRef+</w:t>
      </w:r>
      <w:r w:rsidR="005C74DB">
        <w:t>s</w:t>
      </w:r>
      <w:r>
        <w:t>tartOffset to</w:t>
      </w:r>
      <w:r w:rsidR="005C74DB">
        <w:t xml:space="preserve"> en</w:t>
      </w:r>
      <w:r>
        <w:t>dRef+</w:t>
      </w:r>
      <w:r w:rsidR="005C74DB">
        <w:t>e</w:t>
      </w:r>
      <w:r>
        <w:t>ndOffset.</w:t>
      </w:r>
    </w:p>
    <w:p w14:paraId="456DA033" w14:textId="77777777" w:rsidR="00D35C24" w:rsidRDefault="00D35C24" w:rsidP="00D35C24">
      <w:pPr>
        <w:pStyle w:val="HeadingNoNumber"/>
      </w:pPr>
      <w:r>
        <w:t>PositionConstraint</w:t>
      </w:r>
    </w:p>
    <w:p w14:paraId="19A7A603" w14:textId="189C2374" w:rsidR="00D35C24" w:rsidRDefault="003A716E" w:rsidP="00D35C24">
      <w:r>
        <w:t>Sub-type of geometric constraint</w:t>
      </w:r>
      <w:r w:rsidR="00591ADA">
        <w:t xml:space="preserve"> expressed in terms of a specified Position and a tolerance.  The</w:t>
      </w:r>
      <w:r w:rsidR="00D35C24">
        <w:t xml:space="preserve"> tolerance </w:t>
      </w:r>
      <w:r w:rsidR="00591ADA">
        <w:t xml:space="preserve">is defined as a </w:t>
      </w:r>
      <w:r w:rsidR="00D35C24">
        <w:t>sphere around the specified position, expressed as a distance</w:t>
      </w:r>
      <w:r w:rsidR="00DE7C11">
        <w:t xml:space="preserve"> or angle</w:t>
      </w:r>
      <w:r w:rsidR="00D35C24">
        <w:t xml:space="preserve">.  Note that the position itself can be expressed </w:t>
      </w:r>
      <w:r w:rsidR="00591ADA">
        <w:t>using any of the concrete position sub-types, including orbital and surface positions</w:t>
      </w:r>
      <w:r w:rsidR="005C74DB">
        <w:t>.</w:t>
      </w:r>
      <w:r w:rsidR="00591ADA">
        <w:t xml:space="preserve">  </w:t>
      </w:r>
      <w:r w:rsidR="00537054">
        <w:t xml:space="preserve">The use of a constraint expressed by OrbitalPosition is particularly relevant for earth observation satellites with a repetitive ground track and on-board position based scheduler.  </w:t>
      </w:r>
      <w:r w:rsidR="00591ADA">
        <w:t>The position can also specified as a</w:t>
      </w:r>
      <w:r w:rsidR="00537054">
        <w:t>n expression.</w:t>
      </w:r>
    </w:p>
    <w:p w14:paraId="4F9880A1"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PositionConstraint E7"/>
      </w:tblPr>
      <w:tblGrid>
        <w:gridCol w:w="1667"/>
        <w:gridCol w:w="2976"/>
        <w:gridCol w:w="992"/>
        <w:gridCol w:w="1843"/>
        <w:gridCol w:w="709"/>
        <w:gridCol w:w="992"/>
      </w:tblGrid>
      <w:tr w:rsidR="00D35C24" w14:paraId="23C63CEC" w14:textId="77777777" w:rsidTr="00072E57">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88B7B87"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0A0EB81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PositionConstraint</w:t>
            </w:r>
          </w:p>
        </w:tc>
        <w:tc>
          <w:tcPr>
            <w:tcW w:w="992" w:type="dxa"/>
            <w:shd w:val="clear" w:color="auto" w:fill="662382"/>
          </w:tcPr>
          <w:p w14:paraId="71BA3B1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079427D" w14:textId="3908CBCB" w:rsidR="00D35C24" w:rsidRPr="009B5047" w:rsidRDefault="003A716E" w:rsidP="00D35C24">
            <w:pPr>
              <w:pStyle w:val="TableCell"/>
              <w:cnfStyle w:val="000000000000" w:firstRow="0" w:lastRow="0" w:firstColumn="0" w:lastColumn="0" w:oddVBand="0" w:evenVBand="0" w:oddHBand="0" w:evenHBand="0" w:firstRowFirstColumn="0" w:firstRowLastColumn="0" w:lastRowFirstColumn="0" w:lastRowLastColumn="0"/>
              <w:rPr>
                <w:i/>
                <w:spacing w:val="-4"/>
              </w:rPr>
            </w:pPr>
            <w:r w:rsidRPr="009B5047">
              <w:rPr>
                <w:i/>
                <w:spacing w:val="-4"/>
              </w:rPr>
              <w:t>GeometricConstraint</w:t>
            </w:r>
          </w:p>
        </w:tc>
        <w:tc>
          <w:tcPr>
            <w:tcW w:w="709" w:type="dxa"/>
            <w:shd w:val="clear" w:color="auto" w:fill="662382"/>
          </w:tcPr>
          <w:p w14:paraId="16F86F2F"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3CE1346" w14:textId="23998823"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42</w:t>
            </w:r>
            <w:r>
              <w:rPr>
                <w:noProof/>
              </w:rPr>
              <w:fldChar w:fldCharType="end"/>
            </w:r>
          </w:p>
        </w:tc>
      </w:tr>
    </w:tbl>
    <w:p w14:paraId="071BF112" w14:textId="77777777" w:rsidR="00D35C24" w:rsidRPr="00404E36" w:rsidRDefault="00D35C24" w:rsidP="00072E57">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6B2AAA34" w14:textId="77777777" w:rsidTr="00072E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5FBF004" w14:textId="77777777" w:rsidR="00D35C24" w:rsidRDefault="00D35C24" w:rsidP="00D35C24">
            <w:pPr>
              <w:pStyle w:val="TableCell"/>
            </w:pPr>
            <w:r>
              <w:t>Attribute</w:t>
            </w:r>
          </w:p>
        </w:tc>
        <w:tc>
          <w:tcPr>
            <w:tcW w:w="1984" w:type="dxa"/>
          </w:tcPr>
          <w:p w14:paraId="3D33B74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040BC364" w14:textId="77777777" w:rsidR="00D35C24" w:rsidRPr="00072E57"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72E57">
              <w:t>Nullable</w:t>
            </w:r>
          </w:p>
        </w:tc>
        <w:tc>
          <w:tcPr>
            <w:tcW w:w="4535" w:type="dxa"/>
          </w:tcPr>
          <w:p w14:paraId="5253929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6E0CAC2"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5ED06B73" w14:textId="77777777" w:rsidR="00D35C24" w:rsidRDefault="00D35C24" w:rsidP="00D35C24">
            <w:pPr>
              <w:pStyle w:val="TableCell"/>
            </w:pPr>
            <w:r>
              <w:t>position</w:t>
            </w:r>
          </w:p>
        </w:tc>
        <w:tc>
          <w:tcPr>
            <w:tcW w:w="1984" w:type="dxa"/>
          </w:tcPr>
          <w:p w14:paraId="7CB6FD9B" w14:textId="0E4DCBED"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647D4A">
              <w:t xml:space="preserve"> &lt;Position&gt;</w:t>
            </w:r>
          </w:p>
        </w:tc>
        <w:tc>
          <w:tcPr>
            <w:tcW w:w="992" w:type="dxa"/>
          </w:tcPr>
          <w:p w14:paraId="132C138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CF6E5F6" w14:textId="1FA94E22" w:rsidR="00D35C24" w:rsidRPr="00BB391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Specifies the required position expressed </w:t>
            </w:r>
            <w:r w:rsidR="00591ADA">
              <w:t>using any concrete position type</w:t>
            </w:r>
            <w:r>
              <w:t>.</w:t>
            </w:r>
          </w:p>
        </w:tc>
      </w:tr>
      <w:tr w:rsidR="00D35C24" w14:paraId="4A2323D7"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38CF5DC0" w14:textId="77777777" w:rsidR="00D35C24" w:rsidRDefault="00D35C24" w:rsidP="00D35C24">
            <w:pPr>
              <w:pStyle w:val="TableCell"/>
            </w:pPr>
            <w:r>
              <w:lastRenderedPageBreak/>
              <w:t>tolerance</w:t>
            </w:r>
          </w:p>
        </w:tc>
        <w:tc>
          <w:tcPr>
            <w:tcW w:w="1984" w:type="dxa"/>
          </w:tcPr>
          <w:p w14:paraId="064C7076" w14:textId="599506D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647D4A">
              <w:t xml:space="preserve"> &lt;MAL::Double&gt;</w:t>
            </w:r>
          </w:p>
        </w:tc>
        <w:tc>
          <w:tcPr>
            <w:tcW w:w="992" w:type="dxa"/>
          </w:tcPr>
          <w:p w14:paraId="3D830CF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79494F3" w14:textId="2004B999"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Specifies the maximum distance </w:t>
            </w:r>
            <w:r w:rsidR="00DE7C11">
              <w:t xml:space="preserve">or angle </w:t>
            </w:r>
            <w:r>
              <w:t>from the required position that satisfies the constraint, effectively defining a sphere around the required position.</w:t>
            </w:r>
          </w:p>
        </w:tc>
      </w:tr>
      <w:tr w:rsidR="00D35C24" w14:paraId="3FF7C01B" w14:textId="77777777" w:rsidTr="00072E57">
        <w:tc>
          <w:tcPr>
            <w:cnfStyle w:val="001000000000" w:firstRow="0" w:lastRow="0" w:firstColumn="1" w:lastColumn="0" w:oddVBand="0" w:evenVBand="0" w:oddHBand="0" w:evenHBand="0" w:firstRowFirstColumn="0" w:firstRowLastColumn="0" w:lastRowFirstColumn="0" w:lastRowLastColumn="0"/>
            <w:tcW w:w="1667" w:type="dxa"/>
          </w:tcPr>
          <w:p w14:paraId="4122C8B8" w14:textId="77777777" w:rsidR="00D35C24" w:rsidRDefault="00D35C24" w:rsidP="00D35C24">
            <w:pPr>
              <w:pStyle w:val="TableCell"/>
            </w:pPr>
            <w:r>
              <w:t>units</w:t>
            </w:r>
          </w:p>
        </w:tc>
        <w:tc>
          <w:tcPr>
            <w:tcW w:w="1984" w:type="dxa"/>
          </w:tcPr>
          <w:p w14:paraId="6E7B1DF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0439BF3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66947D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The tolerance unit name, as defined in [PRM] annex D.</w:t>
            </w:r>
          </w:p>
          <w:p w14:paraId="7FF6F3E6" w14:textId="3D273875"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“km”</w:t>
            </w:r>
            <w:r w:rsidR="00537054">
              <w:t>, but “deg” is more relevant for an OrbitalPosition.</w:t>
            </w:r>
          </w:p>
        </w:tc>
      </w:tr>
    </w:tbl>
    <w:p w14:paraId="1AEE706F" w14:textId="77777777" w:rsidR="00D35C24" w:rsidRDefault="00D35C24" w:rsidP="00537054">
      <w:pPr>
        <w:pStyle w:val="HeadingNoNumber"/>
      </w:pPr>
      <w:r>
        <w:t>PointingConstraint</w:t>
      </w:r>
    </w:p>
    <w:p w14:paraId="485C1D2D" w14:textId="47EBA1E7" w:rsidR="00D35C24" w:rsidRDefault="00D35C24" w:rsidP="00D35C24">
      <w:r>
        <w:t>Pointing</w:t>
      </w:r>
      <w:r w:rsidR="005C74DB">
        <w:t xml:space="preserve"> co</w:t>
      </w:r>
      <w:r>
        <w:t xml:space="preserve">nstraints impose a restriction on a </w:t>
      </w:r>
      <w:r>
        <w:rPr>
          <w:rStyle w:val="Term"/>
        </w:rPr>
        <w:t xml:space="preserve">planning activity </w:t>
      </w:r>
      <w:r>
        <w:t>appearing in a</w:t>
      </w:r>
      <w:r w:rsidR="00541CF2">
        <w:t xml:space="preserve"> Plan </w:t>
      </w:r>
      <w:r>
        <w:t>, based on the pointing direction of a physical object, such as a spacecraft or instrument.</w:t>
      </w:r>
    </w:p>
    <w:p w14:paraId="10D832CC" w14:textId="6610891A" w:rsidR="00D35C24" w:rsidRDefault="00D35C24" w:rsidP="00D35C24">
      <w:r>
        <w:t>As with the Direction data types [see §</w:t>
      </w:r>
      <w:r>
        <w:fldChar w:fldCharType="begin"/>
      </w:r>
      <w:r>
        <w:instrText xml:space="preserve"> REF _Ref21960594 \r \h </w:instrText>
      </w:r>
      <w:r>
        <w:fldChar w:fldCharType="separate"/>
      </w:r>
      <w:r w:rsidR="00182691">
        <w:t>3.3.2.2</w:t>
      </w:r>
      <w:r>
        <w:fldChar w:fldCharType="end"/>
      </w:r>
      <w:r>
        <w:t xml:space="preserve">], </w:t>
      </w:r>
      <w:r w:rsidR="005C74DB">
        <w:t>p</w:t>
      </w:r>
      <w:r>
        <w:t>ointing</w:t>
      </w:r>
      <w:r w:rsidR="005C74DB">
        <w:t xml:space="preserve"> co</w:t>
      </w:r>
      <w:r>
        <w:t>nstraints are consistent with the pointing templates defined for use within CCSDS Navigation data format standards, and specifically the Pointing Request Message (</w:t>
      </w:r>
      <w:r w:rsidRPr="008A29A7">
        <w:rPr>
          <w:rStyle w:val="Acronym"/>
        </w:rPr>
        <w:t>PRM</w:t>
      </w:r>
      <w:r>
        <w:t xml:space="preserve">) </w:t>
      </w:r>
      <w:r w:rsidR="00BB0080">
        <w:fldChar w:fldCharType="begin"/>
      </w:r>
      <w:r w:rsidR="00BB0080">
        <w:instrText xml:space="preserve"> REF _Ref4426616 \r \h </w:instrText>
      </w:r>
      <w:r w:rsidR="00BB0080">
        <w:fldChar w:fldCharType="separate"/>
      </w:r>
      <w:r w:rsidR="00182691">
        <w:t>[D7]</w:t>
      </w:r>
      <w:r w:rsidR="00BB0080">
        <w:fldChar w:fldCharType="end"/>
      </w:r>
      <w:r>
        <w:t xml:space="preserve">.  PointingConstraint is a concrete sub-type of </w:t>
      </w:r>
      <w:r>
        <w:rPr>
          <w:i/>
        </w:rPr>
        <w:t xml:space="preserve">GeometricConstraint </w:t>
      </w:r>
      <w:r>
        <w:t>that includes attributes common to all pointing templates</w:t>
      </w:r>
      <w:r w:rsidRPr="005204A4">
        <w:t xml:space="preserve">. </w:t>
      </w:r>
      <w:r>
        <w:t xml:space="preserve"> The pointing template itself is then identified as an attribute and any additional arguments applicable to the template are provided as a list of name-value pairs.</w:t>
      </w:r>
    </w:p>
    <w:p w14:paraId="512181B8"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PointingConstraint E7"/>
      </w:tblPr>
      <w:tblGrid>
        <w:gridCol w:w="1667"/>
        <w:gridCol w:w="2976"/>
        <w:gridCol w:w="993"/>
        <w:gridCol w:w="1842"/>
        <w:gridCol w:w="709"/>
        <w:gridCol w:w="992"/>
      </w:tblGrid>
      <w:tr w:rsidR="00D35C24" w14:paraId="18EF161B" w14:textId="77777777" w:rsidTr="00096706">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0D7A3FDF"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5F10131" w14:textId="77777777" w:rsidR="00D35C24" w:rsidRPr="00E03EF4"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E03EF4">
              <w:rPr>
                <w:b/>
              </w:rPr>
              <w:t>PointingConstraint</w:t>
            </w:r>
          </w:p>
        </w:tc>
        <w:tc>
          <w:tcPr>
            <w:tcW w:w="993" w:type="dxa"/>
            <w:shd w:val="clear" w:color="auto" w:fill="662382"/>
          </w:tcPr>
          <w:p w14:paraId="29C76A9A" w14:textId="77777777" w:rsidR="00D35C24" w:rsidRPr="0009670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096706">
              <w:rPr>
                <w:b/>
                <w:color w:val="FFFFFF" w:themeColor="background1"/>
              </w:rPr>
              <w:t>Extends</w:t>
            </w:r>
          </w:p>
        </w:tc>
        <w:tc>
          <w:tcPr>
            <w:tcW w:w="1842" w:type="dxa"/>
          </w:tcPr>
          <w:p w14:paraId="62515974" w14:textId="77777777" w:rsidR="00D35C24" w:rsidRPr="00A366D9" w:rsidRDefault="00831900" w:rsidP="00096706">
            <w:pPr>
              <w:pStyle w:val="TableCell"/>
              <w:cnfStyle w:val="000000000000" w:firstRow="0" w:lastRow="0" w:firstColumn="0" w:lastColumn="0" w:oddVBand="0" w:evenVBand="0" w:oddHBand="0" w:evenHBand="0" w:firstRowFirstColumn="0" w:firstRowLastColumn="0" w:lastRowFirstColumn="0" w:lastRowLastColumn="0"/>
              <w:rPr>
                <w:b/>
                <w:i/>
                <w:spacing w:val="-4"/>
              </w:rPr>
            </w:pPr>
            <w:r w:rsidRPr="00A366D9">
              <w:rPr>
                <w:i/>
                <w:spacing w:val="-4"/>
              </w:rPr>
              <w:t>GeometricConstraint</w:t>
            </w:r>
          </w:p>
        </w:tc>
        <w:tc>
          <w:tcPr>
            <w:tcW w:w="709" w:type="dxa"/>
            <w:shd w:val="clear" w:color="auto" w:fill="662382"/>
          </w:tcPr>
          <w:p w14:paraId="65E1AA3A"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D4C7346" w14:textId="7BC474E5"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43</w:t>
            </w:r>
            <w:r>
              <w:rPr>
                <w:noProof/>
              </w:rPr>
              <w:fldChar w:fldCharType="end"/>
            </w:r>
          </w:p>
        </w:tc>
      </w:tr>
    </w:tbl>
    <w:p w14:paraId="272FBCD6" w14:textId="77777777" w:rsidR="00D35C24" w:rsidRPr="00404E36" w:rsidRDefault="00D35C24" w:rsidP="00096706">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200EA60A" w14:textId="77777777" w:rsidTr="0009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D6C2BF7" w14:textId="77777777" w:rsidR="00D35C24" w:rsidRDefault="00D35C24" w:rsidP="00D35C24">
            <w:pPr>
              <w:pStyle w:val="TableCell"/>
            </w:pPr>
            <w:r>
              <w:t>Attribute</w:t>
            </w:r>
          </w:p>
        </w:tc>
        <w:tc>
          <w:tcPr>
            <w:tcW w:w="1984" w:type="dxa"/>
          </w:tcPr>
          <w:p w14:paraId="69DF94D8"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15E14E2" w14:textId="77777777" w:rsidR="00D35C24" w:rsidRPr="00096706"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96706">
              <w:t>Nullable</w:t>
            </w:r>
          </w:p>
        </w:tc>
        <w:tc>
          <w:tcPr>
            <w:tcW w:w="4535" w:type="dxa"/>
          </w:tcPr>
          <w:p w14:paraId="515409F4"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205E398F"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6D04A3A6" w14:textId="77777777" w:rsidR="00D35C24" w:rsidRDefault="00D35C24" w:rsidP="00D35C24">
            <w:pPr>
              <w:pStyle w:val="TableCell"/>
            </w:pPr>
            <w:r>
              <w:t>pointingFrame</w:t>
            </w:r>
          </w:p>
        </w:tc>
        <w:tc>
          <w:tcPr>
            <w:tcW w:w="1984" w:type="dxa"/>
          </w:tcPr>
          <w:p w14:paraId="6607053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36604788" w14:textId="5A6E81B2" w:rsidR="00D35C24" w:rsidRPr="008F1E5E" w:rsidRDefault="009C5F5F"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6A4EE7F" w14:textId="38985AC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8F1E5E">
              <w:t>Optional</w:t>
            </w:r>
            <w:r w:rsidR="00B761A9">
              <w:t xml:space="preserve">.  </w:t>
            </w:r>
            <w:r>
              <w:t>F</w:t>
            </w:r>
            <w:r w:rsidRPr="008F1E5E">
              <w:t>rame to which the</w:t>
            </w:r>
            <w:r w:rsidR="005C74DB" w:rsidRPr="008F1E5E">
              <w:t xml:space="preserve"> po</w:t>
            </w:r>
            <w:r w:rsidRPr="008F1E5E">
              <w:t>inting</w:t>
            </w:r>
            <w:r w:rsidR="005C74DB" w:rsidRPr="008F1E5E">
              <w:t xml:space="preserve"> co</w:t>
            </w:r>
            <w:r w:rsidRPr="008F1E5E">
              <w:t xml:space="preserve">nstraint applies. </w:t>
            </w:r>
            <w:r>
              <w:t xml:space="preserve"> </w:t>
            </w:r>
            <w:r w:rsidRPr="008F1E5E">
              <w:t>Default frame is the spacecraft frame or any other mission specific default frame.</w:t>
            </w:r>
          </w:p>
        </w:tc>
      </w:tr>
      <w:tr w:rsidR="00D35C24" w14:paraId="110CE370"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59D2D7FF" w14:textId="77777777" w:rsidR="00D35C24" w:rsidRDefault="00D35C24" w:rsidP="00D35C24">
            <w:pPr>
              <w:pStyle w:val="TableCell"/>
            </w:pPr>
            <w:r>
              <w:t>boresight</w:t>
            </w:r>
          </w:p>
        </w:tc>
        <w:tc>
          <w:tcPr>
            <w:tcW w:w="1984" w:type="dxa"/>
          </w:tcPr>
          <w:p w14:paraId="08B5428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Direction</w:t>
            </w:r>
          </w:p>
        </w:tc>
        <w:tc>
          <w:tcPr>
            <w:tcW w:w="992" w:type="dxa"/>
          </w:tcPr>
          <w:p w14:paraId="2CC71129" w14:textId="77777777" w:rsidR="00D35C24" w:rsidRPr="00662260"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BEA27FC" w14:textId="77777777" w:rsidR="00D35C24" w:rsidRPr="00662260"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662260">
              <w:t>Direction in any spacecraft frame.</w:t>
            </w:r>
          </w:p>
        </w:tc>
      </w:tr>
      <w:tr w:rsidR="00D35C24" w14:paraId="489501AC"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367E00F3" w14:textId="77777777" w:rsidR="00D35C24" w:rsidRDefault="00D35C24" w:rsidP="00D35C24">
            <w:pPr>
              <w:pStyle w:val="TableCell"/>
            </w:pPr>
            <w:r>
              <w:t>boresightMargin</w:t>
            </w:r>
          </w:p>
        </w:tc>
        <w:tc>
          <w:tcPr>
            <w:tcW w:w="1984" w:type="dxa"/>
          </w:tcPr>
          <w:p w14:paraId="1AF74C2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Angle</w:t>
            </w:r>
          </w:p>
        </w:tc>
        <w:tc>
          <w:tcPr>
            <w:tcW w:w="992" w:type="dxa"/>
          </w:tcPr>
          <w:p w14:paraId="1C3096BC" w14:textId="5C725F61" w:rsidR="00D35C24" w:rsidRPr="00662260" w:rsidRDefault="009C5F5F"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F1370BC" w14:textId="77777777" w:rsidR="00D35C24" w:rsidRPr="00662260"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662260">
              <w:t>Defines an optional cone region around the boresight, allowing a margin for application of the pointing constraint.</w:t>
            </w:r>
          </w:p>
          <w:p w14:paraId="77D885E1" w14:textId="77777777"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662260">
              <w:t>Default = 0.0</w:t>
            </w:r>
          </w:p>
        </w:tc>
      </w:tr>
      <w:tr w:rsidR="00D35C24" w14:paraId="65396CE0"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176E03EB" w14:textId="77777777" w:rsidR="00D35C24" w:rsidRPr="00FC1275" w:rsidRDefault="00D35C24" w:rsidP="00D35C24">
            <w:pPr>
              <w:pStyle w:val="TableCell"/>
              <w:rPr>
                <w:spacing w:val="-4"/>
              </w:rPr>
            </w:pPr>
            <w:r w:rsidRPr="00FC1275">
              <w:rPr>
                <w:spacing w:val="-4"/>
              </w:rPr>
              <w:t>phaseAngleMargin</w:t>
            </w:r>
          </w:p>
        </w:tc>
        <w:tc>
          <w:tcPr>
            <w:tcW w:w="1984" w:type="dxa"/>
          </w:tcPr>
          <w:p w14:paraId="72991F7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Angle</w:t>
            </w:r>
          </w:p>
        </w:tc>
        <w:tc>
          <w:tcPr>
            <w:tcW w:w="992" w:type="dxa"/>
          </w:tcPr>
          <w:p w14:paraId="7758206B" w14:textId="2AC204A6" w:rsidR="00D35C24" w:rsidRPr="005204A4" w:rsidRDefault="009C5F5F" w:rsidP="00D35C24">
            <w:pPr>
              <w:pStyle w:val="TableCell"/>
              <w:cnfStyle w:val="000000000000" w:firstRow="0" w:lastRow="0" w:firstColumn="0" w:lastColumn="0" w:oddVBand="0" w:evenVBand="0" w:oddHBand="0" w:evenHBand="0" w:firstRowFirstColumn="0" w:firstRowLastColumn="0" w:lastRowFirstColumn="0" w:lastRowLastColumn="0"/>
              <w:rPr>
                <w:szCs w:val="20"/>
                <w:lang w:val="en-US"/>
              </w:rPr>
            </w:pPr>
            <w:r>
              <w:rPr>
                <w:szCs w:val="20"/>
                <w:lang w:val="en-US"/>
              </w:rPr>
              <w:t>Yes</w:t>
            </w:r>
          </w:p>
        </w:tc>
        <w:tc>
          <w:tcPr>
            <w:tcW w:w="4535" w:type="dxa"/>
          </w:tcPr>
          <w:p w14:paraId="1F7E4B0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rPr>
                <w:szCs w:val="20"/>
                <w:lang w:val="en-US"/>
              </w:rPr>
            </w:pPr>
            <w:r w:rsidRPr="005204A4">
              <w:rPr>
                <w:szCs w:val="20"/>
                <w:lang w:val="en-US"/>
              </w:rPr>
              <w:t>Defines an optional rotation around the boresight, w.r.t. the default phase angle, allowing a margin for application of the pointing constraint.</w:t>
            </w:r>
          </w:p>
          <w:p w14:paraId="0AE09825" w14:textId="6811EB32" w:rsidR="009C5F5F" w:rsidRDefault="009C5F5F" w:rsidP="00D35C24">
            <w:pPr>
              <w:pStyle w:val="TableCell"/>
              <w:cnfStyle w:val="000000000000" w:firstRow="0" w:lastRow="0" w:firstColumn="0" w:lastColumn="0" w:oddVBand="0" w:evenVBand="0" w:oddHBand="0" w:evenHBand="0" w:firstRowFirstColumn="0" w:firstRowLastColumn="0" w:lastRowFirstColumn="0" w:lastRowLastColumn="0"/>
            </w:pPr>
            <w:r>
              <w:rPr>
                <w:szCs w:val="20"/>
                <w:lang w:val="en-US"/>
              </w:rPr>
              <w:t>Default = 0.0</w:t>
            </w:r>
          </w:p>
        </w:tc>
      </w:tr>
      <w:tr w:rsidR="00D35C24" w14:paraId="5E491780"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6712B85F" w14:textId="77777777" w:rsidR="00D35C24" w:rsidRDefault="00D35C24" w:rsidP="00D35C24">
            <w:pPr>
              <w:pStyle w:val="TableCell"/>
            </w:pPr>
            <w:r>
              <w:t>unconstrainedPhaseAngle</w:t>
            </w:r>
          </w:p>
        </w:tc>
        <w:tc>
          <w:tcPr>
            <w:tcW w:w="1984" w:type="dxa"/>
          </w:tcPr>
          <w:p w14:paraId="5437FD09" w14:textId="77777777" w:rsidR="00D35C24" w:rsidRPr="001742B1"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02F32B06" w14:textId="70392A2B" w:rsidR="00D35C24" w:rsidRPr="001742B1" w:rsidRDefault="009C5F5F"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5C6361C" w14:textId="19A5D32A"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1742B1">
              <w:t>If TRUE no constraint will apply to the phaseAn</w:t>
            </w:r>
            <w:r>
              <w:t>gle</w:t>
            </w:r>
            <w:r w:rsidR="00B761A9">
              <w:t xml:space="preserve">.  </w:t>
            </w:r>
            <w:r>
              <w:t>The phaseAngleMargin attribute will be ignored in this case.</w:t>
            </w:r>
          </w:p>
          <w:p w14:paraId="60169B1A" w14:textId="77777777" w:rsidR="00D35C24" w:rsidRPr="001742B1"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FALSE</w:t>
            </w:r>
          </w:p>
        </w:tc>
      </w:tr>
      <w:tr w:rsidR="00D35C24" w14:paraId="553BF014"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35176849" w14:textId="77777777" w:rsidR="00D35C24" w:rsidRDefault="00D35C24" w:rsidP="00D35C24">
            <w:pPr>
              <w:pStyle w:val="TableCell"/>
            </w:pPr>
            <w:r>
              <w:t>pointingTemplate</w:t>
            </w:r>
          </w:p>
        </w:tc>
        <w:tc>
          <w:tcPr>
            <w:tcW w:w="1984" w:type="dxa"/>
          </w:tcPr>
          <w:p w14:paraId="5E0889B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089913F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39FD1AE" w14:textId="77777777" w:rsidR="00D35C24" w:rsidRPr="001742B1"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Pr>
                <w:lang w:val="en-US"/>
              </w:rPr>
              <w:t>C</w:t>
            </w:r>
            <w:r w:rsidRPr="001E663C">
              <w:rPr>
                <w:lang w:val="en-US"/>
              </w:rPr>
              <w:t xml:space="preserve">orresponds to one of those defined in the NAV Pointing Request </w:t>
            </w:r>
            <w:r>
              <w:rPr>
                <w:lang w:val="en-US"/>
              </w:rPr>
              <w:t xml:space="preserve">Message </w:t>
            </w:r>
            <w:r w:rsidRPr="001E663C">
              <w:rPr>
                <w:lang w:val="en-US"/>
              </w:rPr>
              <w:t>standard.  A MAL::String is used to represent the pointing template type to allow for future extension.</w:t>
            </w:r>
          </w:p>
        </w:tc>
      </w:tr>
      <w:tr w:rsidR="00D35C24" w14:paraId="67CE0CE6"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77761072" w14:textId="77777777" w:rsidR="00D35C24" w:rsidRPr="00FC1275" w:rsidRDefault="00D35C24" w:rsidP="00D35C24">
            <w:pPr>
              <w:pStyle w:val="TableCell"/>
              <w:rPr>
                <w:spacing w:val="-4"/>
              </w:rPr>
            </w:pPr>
            <w:r w:rsidRPr="00FC1275">
              <w:rPr>
                <w:spacing w:val="-4"/>
              </w:rPr>
              <w:lastRenderedPageBreak/>
              <w:t>pointingArguments</w:t>
            </w:r>
          </w:p>
        </w:tc>
        <w:tc>
          <w:tcPr>
            <w:tcW w:w="1984" w:type="dxa"/>
          </w:tcPr>
          <w:p w14:paraId="0761D5C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List &lt;MAL::NamedValue&gt;</w:t>
            </w:r>
          </w:p>
        </w:tc>
        <w:tc>
          <w:tcPr>
            <w:tcW w:w="992" w:type="dxa"/>
          </w:tcPr>
          <w:p w14:paraId="4F542B5C" w14:textId="6242986A"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B1034FF" w14:textId="53219AA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rPr>
                <w:lang w:val="en-US"/>
              </w:rPr>
            </w:pPr>
            <w:r w:rsidRPr="001E663C">
              <w:rPr>
                <w:lang w:val="en-US"/>
              </w:rPr>
              <w:t xml:space="preserve">The </w:t>
            </w:r>
            <w:r>
              <w:rPr>
                <w:lang w:val="en-US"/>
              </w:rPr>
              <w:t>argument list is</w:t>
            </w:r>
            <w:r w:rsidRPr="001E663C">
              <w:rPr>
                <w:lang w:val="en-US"/>
              </w:rPr>
              <w:t xml:space="preserve"> consistent with the referenced template by name.  Physical</w:t>
            </w:r>
            <w:r w:rsidR="005C74DB" w:rsidRPr="001E663C">
              <w:rPr>
                <w:lang w:val="en-US"/>
              </w:rPr>
              <w:t xml:space="preserve"> va</w:t>
            </w:r>
            <w:r w:rsidRPr="001E663C">
              <w:rPr>
                <w:lang w:val="en-US"/>
              </w:rPr>
              <w:t>lues are represented as a pair of arguments containing the value and units respectively.</w:t>
            </w:r>
            <w:r>
              <w:rPr>
                <w:lang w:val="en-US"/>
              </w:rPr>
              <w:t xml:space="preserve">  Position and Direction type arguments are represented as strings containing the literal value.</w:t>
            </w:r>
          </w:p>
        </w:tc>
      </w:tr>
    </w:tbl>
    <w:p w14:paraId="66D1D3E8" w14:textId="77777777" w:rsidR="00D35C24" w:rsidRDefault="00D35C24" w:rsidP="00D35C24">
      <w:r>
        <w:t>The following table summarises currently defined pointing templates and their additional arguments.  Not all templates require additional arguments.</w:t>
      </w:r>
    </w:p>
    <w:p w14:paraId="1ABB4AE4" w14:textId="77777777" w:rsidR="00D35C24" w:rsidRDefault="00D35C24" w:rsidP="00D35C24">
      <w:pPr>
        <w:spacing w:before="0"/>
      </w:pPr>
    </w:p>
    <w:tbl>
      <w:tblPr>
        <w:tblStyle w:val="RBTable"/>
        <w:tblW w:w="0" w:type="auto"/>
        <w:tblLayout w:type="fixed"/>
        <w:tblLook w:val="04A0" w:firstRow="1" w:lastRow="0" w:firstColumn="1" w:lastColumn="0" w:noHBand="0" w:noVBand="1"/>
      </w:tblPr>
      <w:tblGrid>
        <w:gridCol w:w="4644"/>
        <w:gridCol w:w="2268"/>
        <w:gridCol w:w="2268"/>
      </w:tblGrid>
      <w:tr w:rsidR="00D35C24" w14:paraId="65C7FD7E" w14:textId="77777777" w:rsidTr="0009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4" w:type="dxa"/>
          </w:tcPr>
          <w:p w14:paraId="1E34DDFA" w14:textId="77777777" w:rsidR="00D35C24" w:rsidRDefault="00D35C24" w:rsidP="009B5047">
            <w:pPr>
              <w:pStyle w:val="TableCell"/>
            </w:pPr>
            <w:r>
              <w:t>Pointing Template</w:t>
            </w:r>
          </w:p>
        </w:tc>
        <w:tc>
          <w:tcPr>
            <w:tcW w:w="2268" w:type="dxa"/>
          </w:tcPr>
          <w:p w14:paraId="6D348EC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Argument</w:t>
            </w:r>
          </w:p>
        </w:tc>
        <w:tc>
          <w:tcPr>
            <w:tcW w:w="2268" w:type="dxa"/>
          </w:tcPr>
          <w:p w14:paraId="1456ECD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r>
      <w:tr w:rsidR="00D35C24" w14:paraId="5315BC81" w14:textId="77777777" w:rsidTr="00096706">
        <w:tc>
          <w:tcPr>
            <w:cnfStyle w:val="001000000000" w:firstRow="0" w:lastRow="0" w:firstColumn="1" w:lastColumn="0" w:oddVBand="0" w:evenVBand="0" w:oddHBand="0" w:evenHBand="0" w:firstRowFirstColumn="0" w:firstRowLastColumn="0" w:lastRowFirstColumn="0" w:lastRowLastColumn="0"/>
            <w:tcW w:w="4644" w:type="dxa"/>
          </w:tcPr>
          <w:p w14:paraId="4454B65F" w14:textId="77777777" w:rsidR="00D35C24" w:rsidRDefault="00D35C24" w:rsidP="00D35C24">
            <w:pPr>
              <w:pStyle w:val="TableCell"/>
            </w:pPr>
            <w:r>
              <w:t>Inertial Pointing</w:t>
            </w:r>
          </w:p>
        </w:tc>
        <w:tc>
          <w:tcPr>
            <w:tcW w:w="2268" w:type="dxa"/>
          </w:tcPr>
          <w:p w14:paraId="00E52E1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target</w:t>
            </w:r>
          </w:p>
          <w:p w14:paraId="7324BD3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phaseAngle</w:t>
            </w:r>
          </w:p>
          <w:p w14:paraId="637C5AB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offsetAngle</w:t>
            </w:r>
          </w:p>
          <w:p w14:paraId="34B14BF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angularRate</w:t>
            </w:r>
          </w:p>
        </w:tc>
        <w:tc>
          <w:tcPr>
            <w:tcW w:w="2268" w:type="dxa"/>
          </w:tcPr>
          <w:p w14:paraId="10BB232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Direction</w:t>
            </w:r>
          </w:p>
          <w:p w14:paraId="763FAD3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Angle</w:t>
            </w:r>
          </w:p>
          <w:p w14:paraId="03E5C77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Angle</w:t>
            </w:r>
          </w:p>
          <w:p w14:paraId="2122E77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AngularVelocity</w:t>
            </w:r>
          </w:p>
        </w:tc>
      </w:tr>
      <w:tr w:rsidR="00D35C24" w14:paraId="04BEEB76" w14:textId="77777777" w:rsidTr="00096706">
        <w:tc>
          <w:tcPr>
            <w:cnfStyle w:val="001000000000" w:firstRow="0" w:lastRow="0" w:firstColumn="1" w:lastColumn="0" w:oddVBand="0" w:evenVBand="0" w:oddHBand="0" w:evenHBand="0" w:firstRowFirstColumn="0" w:firstRowLastColumn="0" w:lastRowFirstColumn="0" w:lastRowLastColumn="0"/>
            <w:tcW w:w="4644" w:type="dxa"/>
          </w:tcPr>
          <w:p w14:paraId="03ED94A2" w14:textId="77777777" w:rsidR="00D35C24" w:rsidRDefault="00D35C24" w:rsidP="00D35C24">
            <w:pPr>
              <w:pStyle w:val="TableCell"/>
            </w:pPr>
            <w:r>
              <w:t>Sun Pointing</w:t>
            </w:r>
          </w:p>
        </w:tc>
        <w:tc>
          <w:tcPr>
            <w:tcW w:w="2268" w:type="dxa"/>
          </w:tcPr>
          <w:p w14:paraId="4C6BB05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phaseAngle</w:t>
            </w:r>
          </w:p>
          <w:p w14:paraId="5A57E65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offsetAngle</w:t>
            </w:r>
          </w:p>
          <w:p w14:paraId="792DA74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angularRate</w:t>
            </w:r>
          </w:p>
        </w:tc>
        <w:tc>
          <w:tcPr>
            <w:tcW w:w="2268" w:type="dxa"/>
          </w:tcPr>
          <w:p w14:paraId="6776FD5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Angle</w:t>
            </w:r>
          </w:p>
          <w:p w14:paraId="5AE12B5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Angle</w:t>
            </w:r>
          </w:p>
          <w:p w14:paraId="0B48D92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AngularVelocity</w:t>
            </w:r>
          </w:p>
        </w:tc>
      </w:tr>
      <w:tr w:rsidR="00D35C24" w14:paraId="5FFC96C9" w14:textId="77777777" w:rsidTr="00096706">
        <w:tc>
          <w:tcPr>
            <w:cnfStyle w:val="001000000000" w:firstRow="0" w:lastRow="0" w:firstColumn="1" w:lastColumn="0" w:oddVBand="0" w:evenVBand="0" w:oddHBand="0" w:evenHBand="0" w:firstRowFirstColumn="0" w:firstRowLastColumn="0" w:lastRowFirstColumn="0" w:lastRowLastColumn="0"/>
            <w:tcW w:w="4644" w:type="dxa"/>
          </w:tcPr>
          <w:p w14:paraId="2B5BB5E1" w14:textId="77777777" w:rsidR="00D35C24" w:rsidRDefault="00D35C24" w:rsidP="00D35C24">
            <w:pPr>
              <w:pStyle w:val="TableCell"/>
            </w:pPr>
            <w:r>
              <w:t>Track with Inertial Direction Yaw Steering</w:t>
            </w:r>
          </w:p>
        </w:tc>
        <w:tc>
          <w:tcPr>
            <w:tcW w:w="2268" w:type="dxa"/>
          </w:tcPr>
          <w:p w14:paraId="785D526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targetBody</w:t>
            </w:r>
          </w:p>
          <w:p w14:paraId="2F3009B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phaseAngle</w:t>
            </w:r>
          </w:p>
        </w:tc>
        <w:tc>
          <w:tcPr>
            <w:tcW w:w="2268" w:type="dxa"/>
          </w:tcPr>
          <w:p w14:paraId="60F0D34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Position</w:t>
            </w:r>
          </w:p>
          <w:p w14:paraId="11E6D81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Angle</w:t>
            </w:r>
          </w:p>
        </w:tc>
      </w:tr>
      <w:tr w:rsidR="00D35C24" w14:paraId="4F25A7C7" w14:textId="77777777" w:rsidTr="00096706">
        <w:tc>
          <w:tcPr>
            <w:cnfStyle w:val="001000000000" w:firstRow="0" w:lastRow="0" w:firstColumn="1" w:lastColumn="0" w:oddVBand="0" w:evenVBand="0" w:oddHBand="0" w:evenHBand="0" w:firstRowFirstColumn="0" w:firstRowLastColumn="0" w:lastRowFirstColumn="0" w:lastRowLastColumn="0"/>
            <w:tcW w:w="4644" w:type="dxa"/>
          </w:tcPr>
          <w:p w14:paraId="78319234" w14:textId="77777777" w:rsidR="00D35C24" w:rsidRDefault="00D35C24" w:rsidP="00D35C24">
            <w:pPr>
              <w:pStyle w:val="TableCell"/>
            </w:pPr>
            <w:r>
              <w:t>Track with Power Optimized Yaw Steering</w:t>
            </w:r>
          </w:p>
        </w:tc>
        <w:tc>
          <w:tcPr>
            <w:tcW w:w="2268" w:type="dxa"/>
          </w:tcPr>
          <w:p w14:paraId="20C2D86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targetBody</w:t>
            </w:r>
          </w:p>
        </w:tc>
        <w:tc>
          <w:tcPr>
            <w:tcW w:w="2268" w:type="dxa"/>
          </w:tcPr>
          <w:p w14:paraId="6DF445C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Position</w:t>
            </w:r>
          </w:p>
        </w:tc>
      </w:tr>
      <w:tr w:rsidR="00D35C24" w14:paraId="780B0170" w14:textId="77777777" w:rsidTr="00096706">
        <w:tc>
          <w:tcPr>
            <w:cnfStyle w:val="001000000000" w:firstRow="0" w:lastRow="0" w:firstColumn="1" w:lastColumn="0" w:oddVBand="0" w:evenVBand="0" w:oddHBand="0" w:evenHBand="0" w:firstRowFirstColumn="0" w:firstRowLastColumn="0" w:lastRowFirstColumn="0" w:lastRowLastColumn="0"/>
            <w:tcW w:w="4644" w:type="dxa"/>
          </w:tcPr>
          <w:p w14:paraId="72A25807" w14:textId="77777777" w:rsidR="00D35C24" w:rsidRDefault="00D35C24" w:rsidP="00D35C24">
            <w:pPr>
              <w:pStyle w:val="TableCell"/>
            </w:pPr>
            <w:r>
              <w:t>Nadir with Power Optimized Yaw Steering</w:t>
            </w:r>
          </w:p>
        </w:tc>
        <w:tc>
          <w:tcPr>
            <w:tcW w:w="2268" w:type="dxa"/>
          </w:tcPr>
          <w:p w14:paraId="5918037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
        </w:tc>
        <w:tc>
          <w:tcPr>
            <w:tcW w:w="2268" w:type="dxa"/>
          </w:tcPr>
          <w:p w14:paraId="094A076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
        </w:tc>
      </w:tr>
      <w:tr w:rsidR="00D35C24" w14:paraId="60F3DBF9" w14:textId="77777777" w:rsidTr="00096706">
        <w:tc>
          <w:tcPr>
            <w:cnfStyle w:val="001000000000" w:firstRow="0" w:lastRow="0" w:firstColumn="1" w:lastColumn="0" w:oddVBand="0" w:evenVBand="0" w:oddHBand="0" w:evenHBand="0" w:firstRowFirstColumn="0" w:firstRowLastColumn="0" w:lastRowFirstColumn="0" w:lastRowLastColumn="0"/>
            <w:tcW w:w="4644" w:type="dxa"/>
          </w:tcPr>
          <w:p w14:paraId="59430BAA" w14:textId="77777777" w:rsidR="00D35C24" w:rsidRDefault="00D35C24" w:rsidP="00D35C24">
            <w:pPr>
              <w:pStyle w:val="TableCell"/>
            </w:pPr>
            <w:r>
              <w:t>Nadir with Ground Track Aligned Yaw Steering</w:t>
            </w:r>
          </w:p>
        </w:tc>
        <w:tc>
          <w:tcPr>
            <w:tcW w:w="2268" w:type="dxa"/>
          </w:tcPr>
          <w:p w14:paraId="7C235AD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
        </w:tc>
        <w:tc>
          <w:tcPr>
            <w:tcW w:w="2268" w:type="dxa"/>
          </w:tcPr>
          <w:p w14:paraId="7360BB0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
        </w:tc>
      </w:tr>
      <w:tr w:rsidR="00D35C24" w14:paraId="3A164A62" w14:textId="77777777" w:rsidTr="00096706">
        <w:tc>
          <w:tcPr>
            <w:cnfStyle w:val="001000000000" w:firstRow="0" w:lastRow="0" w:firstColumn="1" w:lastColumn="0" w:oddVBand="0" w:evenVBand="0" w:oddHBand="0" w:evenHBand="0" w:firstRowFirstColumn="0" w:firstRowLastColumn="0" w:lastRowFirstColumn="0" w:lastRowLastColumn="0"/>
            <w:tcW w:w="4644" w:type="dxa"/>
          </w:tcPr>
          <w:p w14:paraId="064AD6F9" w14:textId="77777777" w:rsidR="00D35C24" w:rsidRDefault="00D35C24" w:rsidP="00D35C24">
            <w:pPr>
              <w:pStyle w:val="TableCell"/>
            </w:pPr>
            <w:r>
              <w:t>Nadir with Orbital Pole Aligned Yaw Steering</w:t>
            </w:r>
          </w:p>
        </w:tc>
        <w:tc>
          <w:tcPr>
            <w:tcW w:w="2268" w:type="dxa"/>
          </w:tcPr>
          <w:p w14:paraId="0025B71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
        </w:tc>
        <w:tc>
          <w:tcPr>
            <w:tcW w:w="2268" w:type="dxa"/>
          </w:tcPr>
          <w:p w14:paraId="41ECF24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p>
        </w:tc>
      </w:tr>
      <w:tr w:rsidR="00D35C24" w14:paraId="59C9FA35" w14:textId="77777777" w:rsidTr="00096706">
        <w:tc>
          <w:tcPr>
            <w:cnfStyle w:val="001000000000" w:firstRow="0" w:lastRow="0" w:firstColumn="1" w:lastColumn="0" w:oddVBand="0" w:evenVBand="0" w:oddHBand="0" w:evenHBand="0" w:firstRowFirstColumn="0" w:firstRowLastColumn="0" w:lastRowFirstColumn="0" w:lastRowLastColumn="0"/>
            <w:tcW w:w="4644" w:type="dxa"/>
          </w:tcPr>
          <w:p w14:paraId="04305E42" w14:textId="77777777" w:rsidR="00D35C24" w:rsidRDefault="00D35C24" w:rsidP="00D35C24">
            <w:pPr>
              <w:pStyle w:val="TableCell"/>
            </w:pPr>
            <w:r>
              <w:t>Limb Pointing with Power Optimized Yaw Steering</w:t>
            </w:r>
          </w:p>
        </w:tc>
        <w:tc>
          <w:tcPr>
            <w:tcW w:w="2268" w:type="dxa"/>
          </w:tcPr>
          <w:p w14:paraId="4E9CB67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surface</w:t>
            </w:r>
          </w:p>
          <w:p w14:paraId="6D1188D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dirVector</w:t>
            </w:r>
          </w:p>
          <w:p w14:paraId="54BB791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height</w:t>
            </w:r>
          </w:p>
        </w:tc>
        <w:tc>
          <w:tcPr>
            <w:tcW w:w="2268" w:type="dxa"/>
          </w:tcPr>
          <w:p w14:paraId="37226C0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p w14:paraId="3E96691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Direction</w:t>
            </w:r>
          </w:p>
          <w:p w14:paraId="2B4A3B1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Distance</w:t>
            </w:r>
          </w:p>
        </w:tc>
      </w:tr>
      <w:tr w:rsidR="00D35C24" w14:paraId="5870EE82" w14:textId="77777777" w:rsidTr="00096706">
        <w:tc>
          <w:tcPr>
            <w:cnfStyle w:val="001000000000" w:firstRow="0" w:lastRow="0" w:firstColumn="1" w:lastColumn="0" w:oddVBand="0" w:evenVBand="0" w:oddHBand="0" w:evenHBand="0" w:firstRowFirstColumn="0" w:firstRowLastColumn="0" w:lastRowFirstColumn="0" w:lastRowLastColumn="0"/>
            <w:tcW w:w="4644" w:type="dxa"/>
          </w:tcPr>
          <w:p w14:paraId="3490B213" w14:textId="77777777" w:rsidR="00D35C24" w:rsidRDefault="00D35C24" w:rsidP="00D35C24">
            <w:pPr>
              <w:pStyle w:val="TableCell"/>
            </w:pPr>
            <w:r>
              <w:t>Limb Pointing with Inertial Direction Yaw Steering</w:t>
            </w:r>
          </w:p>
        </w:tc>
        <w:tc>
          <w:tcPr>
            <w:tcW w:w="2268" w:type="dxa"/>
          </w:tcPr>
          <w:p w14:paraId="2E0C4F2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surface</w:t>
            </w:r>
          </w:p>
          <w:p w14:paraId="29466E1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dirVector</w:t>
            </w:r>
          </w:p>
          <w:p w14:paraId="0DFAC5D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height</w:t>
            </w:r>
          </w:p>
          <w:p w14:paraId="6884C69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phaseAngle</w:t>
            </w:r>
          </w:p>
        </w:tc>
        <w:tc>
          <w:tcPr>
            <w:tcW w:w="2268" w:type="dxa"/>
          </w:tcPr>
          <w:p w14:paraId="48C4320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p w14:paraId="29C00AD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Direction</w:t>
            </w:r>
          </w:p>
          <w:p w14:paraId="476C9AD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Distance</w:t>
            </w:r>
          </w:p>
          <w:p w14:paraId="2C7D27E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Angle</w:t>
            </w:r>
          </w:p>
        </w:tc>
      </w:tr>
      <w:tr w:rsidR="00D35C24" w14:paraId="3C37C723" w14:textId="77777777" w:rsidTr="00096706">
        <w:tc>
          <w:tcPr>
            <w:cnfStyle w:val="001000000000" w:firstRow="0" w:lastRow="0" w:firstColumn="1" w:lastColumn="0" w:oddVBand="0" w:evenVBand="0" w:oddHBand="0" w:evenHBand="0" w:firstRowFirstColumn="0" w:firstRowLastColumn="0" w:lastRowFirstColumn="0" w:lastRowLastColumn="0"/>
            <w:tcW w:w="4644" w:type="dxa"/>
          </w:tcPr>
          <w:p w14:paraId="7F7ADB65" w14:textId="77777777" w:rsidR="00D35C24" w:rsidRDefault="00D35C24" w:rsidP="00D35C24">
            <w:pPr>
              <w:pStyle w:val="TableCell"/>
            </w:pPr>
            <w:r>
              <w:t>Velocity Pointing with Orbital Pole Yaw Steering</w:t>
            </w:r>
          </w:p>
        </w:tc>
        <w:tc>
          <w:tcPr>
            <w:tcW w:w="2268" w:type="dxa"/>
          </w:tcPr>
          <w:p w14:paraId="273FC0A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phaseAngle</w:t>
            </w:r>
          </w:p>
        </w:tc>
        <w:tc>
          <w:tcPr>
            <w:tcW w:w="2268" w:type="dxa"/>
          </w:tcPr>
          <w:p w14:paraId="53CEB66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Angle</w:t>
            </w:r>
          </w:p>
        </w:tc>
      </w:tr>
    </w:tbl>
    <w:p w14:paraId="42DF5505" w14:textId="77777777" w:rsidR="00D35C24" w:rsidRPr="00E03EF4" w:rsidRDefault="00D35C24" w:rsidP="00D35C24">
      <w:pPr>
        <w:pStyle w:val="TableCell"/>
      </w:pPr>
    </w:p>
    <w:p w14:paraId="0CCD695A" w14:textId="77777777" w:rsidR="00D35C24" w:rsidRDefault="00D35C24" w:rsidP="00D35C24">
      <w:pPr>
        <w:pStyle w:val="HeadingNoNumber"/>
      </w:pPr>
      <w:r>
        <w:t>RevolutionConstraint</w:t>
      </w:r>
    </w:p>
    <w:p w14:paraId="3F4F4E94" w14:textId="77777777" w:rsidR="00D35C24" w:rsidRDefault="00D35C24" w:rsidP="00D35C24">
      <w:r>
        <w:t>Specifies a range of revolution angles for a rotating spacecraft.</w:t>
      </w:r>
    </w:p>
    <w:p w14:paraId="60865609"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RevolutionConstraint E7"/>
      </w:tblPr>
      <w:tblGrid>
        <w:gridCol w:w="1667"/>
        <w:gridCol w:w="2976"/>
        <w:gridCol w:w="992"/>
        <w:gridCol w:w="1843"/>
        <w:gridCol w:w="709"/>
        <w:gridCol w:w="992"/>
      </w:tblGrid>
      <w:tr w:rsidR="00D35C24" w14:paraId="3F2976E3" w14:textId="77777777" w:rsidTr="00096706">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C9F820B"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E4CB39E" w14:textId="77777777" w:rsidR="00D35C24" w:rsidRPr="00E03EF4"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Revolution</w:t>
            </w:r>
            <w:r w:rsidRPr="00E03EF4">
              <w:rPr>
                <w:b/>
              </w:rPr>
              <w:t>Constraint</w:t>
            </w:r>
          </w:p>
        </w:tc>
        <w:tc>
          <w:tcPr>
            <w:tcW w:w="992" w:type="dxa"/>
            <w:shd w:val="clear" w:color="auto" w:fill="662382"/>
          </w:tcPr>
          <w:p w14:paraId="4F93832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91B1EF8" w14:textId="77777777" w:rsidR="00D35C24" w:rsidRPr="00A366D9" w:rsidRDefault="00831900" w:rsidP="00D35C24">
            <w:pPr>
              <w:pStyle w:val="TableCell"/>
              <w:cnfStyle w:val="000000000000" w:firstRow="0" w:lastRow="0" w:firstColumn="0" w:lastColumn="0" w:oddVBand="0" w:evenVBand="0" w:oddHBand="0" w:evenHBand="0" w:firstRowFirstColumn="0" w:firstRowLastColumn="0" w:lastRowFirstColumn="0" w:lastRowLastColumn="0"/>
              <w:rPr>
                <w:b/>
                <w:i/>
              </w:rPr>
            </w:pPr>
            <w:r w:rsidRPr="00A366D9">
              <w:rPr>
                <w:i/>
                <w:spacing w:val="-4"/>
              </w:rPr>
              <w:t>GeometricConstraint</w:t>
            </w:r>
          </w:p>
        </w:tc>
        <w:tc>
          <w:tcPr>
            <w:tcW w:w="709" w:type="dxa"/>
            <w:shd w:val="clear" w:color="auto" w:fill="662382"/>
          </w:tcPr>
          <w:p w14:paraId="50800BF3"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B574CC8" w14:textId="43B6FB21"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44</w:t>
            </w:r>
            <w:r>
              <w:rPr>
                <w:noProof/>
              </w:rPr>
              <w:fldChar w:fldCharType="end"/>
            </w:r>
          </w:p>
        </w:tc>
      </w:tr>
    </w:tbl>
    <w:p w14:paraId="34C2C153" w14:textId="77777777" w:rsidR="00D35C24" w:rsidRPr="00404E36" w:rsidRDefault="00D35C24" w:rsidP="00096706">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75B513F2" w14:textId="77777777" w:rsidTr="0009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E7F6558" w14:textId="77777777" w:rsidR="00D35C24" w:rsidRDefault="00D35C24" w:rsidP="00D35C24">
            <w:pPr>
              <w:pStyle w:val="TableCell"/>
            </w:pPr>
            <w:r>
              <w:lastRenderedPageBreak/>
              <w:t>Attribute</w:t>
            </w:r>
          </w:p>
        </w:tc>
        <w:tc>
          <w:tcPr>
            <w:tcW w:w="1984" w:type="dxa"/>
          </w:tcPr>
          <w:p w14:paraId="685FB2C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A5AD6B6" w14:textId="77777777" w:rsidR="00D35C24" w:rsidRPr="00096706"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96706">
              <w:t>Nullable</w:t>
            </w:r>
          </w:p>
        </w:tc>
        <w:tc>
          <w:tcPr>
            <w:tcW w:w="4535" w:type="dxa"/>
          </w:tcPr>
          <w:p w14:paraId="49EBCA1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2C00DC3E"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3ECB1636" w14:textId="77777777" w:rsidR="00D35C24" w:rsidRDefault="00D35C24" w:rsidP="00D35C24">
            <w:pPr>
              <w:pStyle w:val="TableCell"/>
            </w:pPr>
            <w:r>
              <w:t>revolutionAngle</w:t>
            </w:r>
          </w:p>
        </w:tc>
        <w:tc>
          <w:tcPr>
            <w:tcW w:w="1984" w:type="dxa"/>
          </w:tcPr>
          <w:p w14:paraId="101FF3A8" w14:textId="6191E07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647D4A">
              <w:t xml:space="preserve"> &lt;MAL::Double&gt;</w:t>
            </w:r>
          </w:p>
        </w:tc>
        <w:tc>
          <w:tcPr>
            <w:tcW w:w="992" w:type="dxa"/>
          </w:tcPr>
          <w:p w14:paraId="34D325EF" w14:textId="77777777" w:rsidR="00D35C24" w:rsidRPr="008F1E5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3631A9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Angle of revolution</w:t>
            </w:r>
          </w:p>
        </w:tc>
      </w:tr>
      <w:tr w:rsidR="00D35C24" w14:paraId="432A59AF"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380DFCE2" w14:textId="77777777" w:rsidR="00D35C24" w:rsidRDefault="00D35C24" w:rsidP="00D35C24">
            <w:pPr>
              <w:pStyle w:val="TableCell"/>
            </w:pPr>
            <w:r>
              <w:t>tolerance</w:t>
            </w:r>
          </w:p>
        </w:tc>
        <w:tc>
          <w:tcPr>
            <w:tcW w:w="1984" w:type="dxa"/>
          </w:tcPr>
          <w:p w14:paraId="0BAB3316" w14:textId="345D50DC" w:rsidR="00D35C24" w:rsidRDefault="00647D4A" w:rsidP="00D35C24">
            <w:pPr>
              <w:pStyle w:val="TableCell"/>
              <w:cnfStyle w:val="000000000000" w:firstRow="0" w:lastRow="0" w:firstColumn="0" w:lastColumn="0" w:oddVBand="0" w:evenVBand="0" w:oddHBand="0" w:evenHBand="0" w:firstRowFirstColumn="0" w:firstRowLastColumn="0" w:lastRowFirstColumn="0" w:lastRowLastColumn="0"/>
            </w:pPr>
            <w:r>
              <w:t>Expression &lt;MAL::Double&gt;</w:t>
            </w:r>
          </w:p>
        </w:tc>
        <w:tc>
          <w:tcPr>
            <w:tcW w:w="992" w:type="dxa"/>
          </w:tcPr>
          <w:p w14:paraId="41D38352" w14:textId="77777777" w:rsidR="00D35C24" w:rsidRPr="00662260"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A61C0B2" w14:textId="77777777" w:rsidR="00D35C24" w:rsidRPr="00662260"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Tolerance in the angle of revolution</w:t>
            </w:r>
          </w:p>
        </w:tc>
      </w:tr>
      <w:tr w:rsidR="00D35C24" w14:paraId="1601E263"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4ABF736D" w14:textId="77777777" w:rsidR="00D35C24" w:rsidRDefault="00D35C24" w:rsidP="00D35C24">
            <w:pPr>
              <w:pStyle w:val="TableCell"/>
            </w:pPr>
            <w:r>
              <w:t>units</w:t>
            </w:r>
          </w:p>
        </w:tc>
        <w:tc>
          <w:tcPr>
            <w:tcW w:w="1984" w:type="dxa"/>
          </w:tcPr>
          <w:p w14:paraId="2DBC092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21B8980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1AD237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The angular unit name, as defined in [PRM] annex D.</w:t>
            </w:r>
          </w:p>
          <w:p w14:paraId="2A36DE7B" w14:textId="77777777" w:rsidR="00D35C24" w:rsidRPr="00662260"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“deg”.</w:t>
            </w:r>
          </w:p>
        </w:tc>
      </w:tr>
    </w:tbl>
    <w:p w14:paraId="6156B14D" w14:textId="77777777" w:rsidR="00D35C24" w:rsidRPr="0015449D" w:rsidRDefault="00D35C24" w:rsidP="00D35C24"/>
    <w:p w14:paraId="55DCBFCC" w14:textId="77777777" w:rsidR="00D35C24" w:rsidRDefault="00D35C24" w:rsidP="00D35C24">
      <w:pPr>
        <w:pStyle w:val="HeadingNoNumber"/>
      </w:pPr>
      <w:r>
        <w:t>DistanceConstraint</w:t>
      </w:r>
    </w:p>
    <w:p w14:paraId="10B6D35F" w14:textId="612AE6C6" w:rsidR="00D35C24" w:rsidRPr="00672D50" w:rsidRDefault="00D35C24" w:rsidP="00D35C24">
      <w:r>
        <w:t>Specifies a range of distances between two physical objects (the</w:t>
      </w:r>
      <w:r w:rsidR="005C74DB">
        <w:t xml:space="preserve"> ob</w:t>
      </w:r>
      <w:r>
        <w:t>server and the</w:t>
      </w:r>
      <w:r w:rsidR="005C74DB">
        <w:t xml:space="preserve"> ta</w:t>
      </w:r>
      <w:r>
        <w:t>rget).</w:t>
      </w:r>
    </w:p>
    <w:p w14:paraId="50D7AA51"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DistanceConstraint E7"/>
      </w:tblPr>
      <w:tblGrid>
        <w:gridCol w:w="1667"/>
        <w:gridCol w:w="2976"/>
        <w:gridCol w:w="992"/>
        <w:gridCol w:w="1843"/>
        <w:gridCol w:w="709"/>
        <w:gridCol w:w="992"/>
      </w:tblGrid>
      <w:tr w:rsidR="00D35C24" w14:paraId="0FB19479" w14:textId="77777777" w:rsidTr="00096706">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CADD836"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44C9A4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DistanceConstraint</w:t>
            </w:r>
          </w:p>
        </w:tc>
        <w:tc>
          <w:tcPr>
            <w:tcW w:w="992" w:type="dxa"/>
            <w:shd w:val="clear" w:color="auto" w:fill="662382"/>
          </w:tcPr>
          <w:p w14:paraId="79C8AAED"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2524B53" w14:textId="77777777" w:rsidR="00D35C24" w:rsidRPr="00A366D9" w:rsidRDefault="00831900" w:rsidP="00D35C24">
            <w:pPr>
              <w:pStyle w:val="TableCell"/>
              <w:cnfStyle w:val="000000000000" w:firstRow="0" w:lastRow="0" w:firstColumn="0" w:lastColumn="0" w:oddVBand="0" w:evenVBand="0" w:oddHBand="0" w:evenHBand="0" w:firstRowFirstColumn="0" w:firstRowLastColumn="0" w:lastRowFirstColumn="0" w:lastRowLastColumn="0"/>
              <w:rPr>
                <w:b/>
                <w:i/>
              </w:rPr>
            </w:pPr>
            <w:r w:rsidRPr="00A366D9">
              <w:rPr>
                <w:i/>
                <w:spacing w:val="-4"/>
              </w:rPr>
              <w:t>GeometricConstraint</w:t>
            </w:r>
          </w:p>
        </w:tc>
        <w:tc>
          <w:tcPr>
            <w:tcW w:w="709" w:type="dxa"/>
            <w:shd w:val="clear" w:color="auto" w:fill="662382"/>
          </w:tcPr>
          <w:p w14:paraId="4A206121"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73B0EBF" w14:textId="1B270F8B"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45</w:t>
            </w:r>
            <w:r>
              <w:rPr>
                <w:noProof/>
              </w:rPr>
              <w:fldChar w:fldCharType="end"/>
            </w:r>
          </w:p>
        </w:tc>
      </w:tr>
    </w:tbl>
    <w:p w14:paraId="2A99ACB1" w14:textId="77777777" w:rsidR="00D35C24" w:rsidRPr="00404E36" w:rsidRDefault="00D35C24" w:rsidP="00096706">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4157AFB9" w14:textId="77777777" w:rsidTr="0009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482C7C2" w14:textId="77777777" w:rsidR="00D35C24" w:rsidRDefault="00D35C24" w:rsidP="00D35C24">
            <w:pPr>
              <w:pStyle w:val="TableCell"/>
            </w:pPr>
            <w:r>
              <w:t>Attribute</w:t>
            </w:r>
          </w:p>
        </w:tc>
        <w:tc>
          <w:tcPr>
            <w:tcW w:w="1984" w:type="dxa"/>
          </w:tcPr>
          <w:p w14:paraId="083645E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52576E2" w14:textId="77777777" w:rsidR="00D35C24" w:rsidRPr="00096706"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96706">
              <w:t>Nullable</w:t>
            </w:r>
          </w:p>
        </w:tc>
        <w:tc>
          <w:tcPr>
            <w:tcW w:w="4535" w:type="dxa"/>
          </w:tcPr>
          <w:p w14:paraId="294E712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FBBF0F1"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5BFD1BC8" w14:textId="77777777" w:rsidR="00D35C24" w:rsidRDefault="00D35C24" w:rsidP="00D35C24">
            <w:pPr>
              <w:pStyle w:val="TableCell"/>
            </w:pPr>
            <w:r>
              <w:t>observer</w:t>
            </w:r>
          </w:p>
        </w:tc>
        <w:tc>
          <w:tcPr>
            <w:tcW w:w="1984" w:type="dxa"/>
          </w:tcPr>
          <w:p w14:paraId="181F9DC0" w14:textId="74F2D80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647D4A">
              <w:t xml:space="preserve"> &lt;Position&gt;</w:t>
            </w:r>
          </w:p>
        </w:tc>
        <w:tc>
          <w:tcPr>
            <w:tcW w:w="992" w:type="dxa"/>
          </w:tcPr>
          <w:p w14:paraId="0FF39D4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FE56E0F" w14:textId="5EB1065E" w:rsidR="00D35C24" w:rsidRPr="00BB391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Position of the</w:t>
            </w:r>
            <w:r w:rsidR="005C74DB">
              <w:t xml:space="preserve"> ob</w:t>
            </w:r>
            <w:r>
              <w:t>server [Object1]</w:t>
            </w:r>
          </w:p>
        </w:tc>
      </w:tr>
      <w:tr w:rsidR="00D35C24" w14:paraId="1180EB9C"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18172FEF" w14:textId="77777777" w:rsidR="00D35C24" w:rsidRDefault="00D35C24" w:rsidP="00D35C24">
            <w:pPr>
              <w:pStyle w:val="TableCell"/>
            </w:pPr>
            <w:r>
              <w:t>target</w:t>
            </w:r>
          </w:p>
        </w:tc>
        <w:tc>
          <w:tcPr>
            <w:tcW w:w="1984" w:type="dxa"/>
          </w:tcPr>
          <w:p w14:paraId="4C96AA55" w14:textId="2355A90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647D4A">
              <w:t xml:space="preserve"> &lt;Position&gt;</w:t>
            </w:r>
          </w:p>
        </w:tc>
        <w:tc>
          <w:tcPr>
            <w:tcW w:w="992" w:type="dxa"/>
          </w:tcPr>
          <w:p w14:paraId="4B1155C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315418E" w14:textId="7B39DE0A"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Position of the</w:t>
            </w:r>
            <w:r w:rsidR="005C74DB">
              <w:t xml:space="preserve"> ta</w:t>
            </w:r>
            <w:r>
              <w:t>rget [Object2]</w:t>
            </w:r>
          </w:p>
        </w:tc>
      </w:tr>
      <w:tr w:rsidR="00D35C24" w14:paraId="4E9B933C"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19DB7F70" w14:textId="77777777" w:rsidR="00D35C24" w:rsidRDefault="00D35C24" w:rsidP="00D35C24">
            <w:pPr>
              <w:pStyle w:val="TableCell"/>
            </w:pPr>
            <w:r>
              <w:t>minDistance</w:t>
            </w:r>
          </w:p>
        </w:tc>
        <w:tc>
          <w:tcPr>
            <w:tcW w:w="1984" w:type="dxa"/>
          </w:tcPr>
          <w:p w14:paraId="14B4B545" w14:textId="2843605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647D4A">
              <w:t xml:space="preserve"> &lt;MAL::Double&gt;</w:t>
            </w:r>
          </w:p>
        </w:tc>
        <w:tc>
          <w:tcPr>
            <w:tcW w:w="992" w:type="dxa"/>
          </w:tcPr>
          <w:p w14:paraId="739AD9C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6A18C99" w14:textId="514628E4"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Minimum</w:t>
            </w:r>
            <w:r w:rsidR="005C74DB">
              <w:t xml:space="preserve"> di</w:t>
            </w:r>
            <w:r>
              <w:t>stance between</w:t>
            </w:r>
            <w:r w:rsidR="005C74DB">
              <w:t xml:space="preserve"> ob</w:t>
            </w:r>
            <w:r>
              <w:t>server and</w:t>
            </w:r>
            <w:r w:rsidR="005C74DB">
              <w:t xml:space="preserve"> ta</w:t>
            </w:r>
            <w:r>
              <w:t>rget</w:t>
            </w:r>
          </w:p>
        </w:tc>
      </w:tr>
      <w:tr w:rsidR="00D35C24" w14:paraId="58951C46"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416C53D7" w14:textId="77777777" w:rsidR="00D35C24" w:rsidRDefault="00D35C24" w:rsidP="00D35C24">
            <w:pPr>
              <w:pStyle w:val="TableCell"/>
            </w:pPr>
            <w:r>
              <w:t>maxDistance</w:t>
            </w:r>
          </w:p>
        </w:tc>
        <w:tc>
          <w:tcPr>
            <w:tcW w:w="1984" w:type="dxa"/>
          </w:tcPr>
          <w:p w14:paraId="73D94049" w14:textId="3BD2E24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647D4A">
              <w:t xml:space="preserve"> &lt;MAL::Double&gt;</w:t>
            </w:r>
          </w:p>
        </w:tc>
        <w:tc>
          <w:tcPr>
            <w:tcW w:w="992" w:type="dxa"/>
          </w:tcPr>
          <w:p w14:paraId="708420E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7EF762B" w14:textId="25A6E31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Maximum</w:t>
            </w:r>
            <w:r w:rsidR="005C74DB">
              <w:t xml:space="preserve"> di</w:t>
            </w:r>
            <w:r>
              <w:t>stance between</w:t>
            </w:r>
            <w:r w:rsidR="005C74DB">
              <w:t xml:space="preserve"> ob</w:t>
            </w:r>
            <w:r>
              <w:t>server and</w:t>
            </w:r>
            <w:r w:rsidR="005C74DB">
              <w:t xml:space="preserve"> ta</w:t>
            </w:r>
            <w:r>
              <w:t>rget</w:t>
            </w:r>
          </w:p>
        </w:tc>
      </w:tr>
      <w:tr w:rsidR="00D35C24" w14:paraId="69B093AD"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6B6A7C4C" w14:textId="77777777" w:rsidR="00D35C24" w:rsidRDefault="00D35C24" w:rsidP="00D35C24">
            <w:pPr>
              <w:pStyle w:val="TableCell"/>
            </w:pPr>
            <w:r>
              <w:t>units</w:t>
            </w:r>
          </w:p>
        </w:tc>
        <w:tc>
          <w:tcPr>
            <w:tcW w:w="1984" w:type="dxa"/>
          </w:tcPr>
          <w:p w14:paraId="6F2F6BC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0946174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0F8710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The distance unit name, as defined in [PRM] annex D.</w:t>
            </w:r>
          </w:p>
          <w:p w14:paraId="3615497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“km”.</w:t>
            </w:r>
          </w:p>
        </w:tc>
      </w:tr>
    </w:tbl>
    <w:p w14:paraId="361E4331" w14:textId="77777777" w:rsidR="00D35C24" w:rsidRDefault="00D35C24" w:rsidP="00D35C24">
      <w:pPr>
        <w:pStyle w:val="HeadingNoNumber"/>
      </w:pPr>
      <w:r>
        <w:t>AngleConstraint</w:t>
      </w:r>
    </w:p>
    <w:p w14:paraId="4204857E" w14:textId="77777777" w:rsidR="00D35C24" w:rsidRDefault="00D35C24" w:rsidP="00D35C24">
      <w:r>
        <w:t>Specifies a range of values for the angle subtended between three physical objects.</w:t>
      </w:r>
      <w:r w:rsidR="00E85A29">
        <w:t xml:space="preserve">  The constrained angle is that </w:t>
      </w:r>
      <w:r w:rsidR="00831900">
        <w:t>subtended at the central object by target objects 1 and 2</w:t>
      </w:r>
      <w:r w:rsidR="00E85A29">
        <w:t>.</w:t>
      </w:r>
    </w:p>
    <w:p w14:paraId="428212AF"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AngleConstraint E7"/>
      </w:tblPr>
      <w:tblGrid>
        <w:gridCol w:w="1667"/>
        <w:gridCol w:w="2976"/>
        <w:gridCol w:w="992"/>
        <w:gridCol w:w="1843"/>
        <w:gridCol w:w="709"/>
        <w:gridCol w:w="992"/>
      </w:tblGrid>
      <w:tr w:rsidR="00D35C24" w14:paraId="2741B043" w14:textId="77777777" w:rsidTr="00096706">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3138A3C"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6FAADE4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AngleConstraint</w:t>
            </w:r>
          </w:p>
        </w:tc>
        <w:tc>
          <w:tcPr>
            <w:tcW w:w="992" w:type="dxa"/>
            <w:shd w:val="clear" w:color="auto" w:fill="662382"/>
          </w:tcPr>
          <w:p w14:paraId="091E8318"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297EAD6" w14:textId="77777777" w:rsidR="00D35C24" w:rsidRPr="00A366D9" w:rsidRDefault="00831900" w:rsidP="00D35C24">
            <w:pPr>
              <w:pStyle w:val="TableCell"/>
              <w:cnfStyle w:val="000000000000" w:firstRow="0" w:lastRow="0" w:firstColumn="0" w:lastColumn="0" w:oddVBand="0" w:evenVBand="0" w:oddHBand="0" w:evenHBand="0" w:firstRowFirstColumn="0" w:firstRowLastColumn="0" w:lastRowFirstColumn="0" w:lastRowLastColumn="0"/>
              <w:rPr>
                <w:b/>
                <w:i/>
              </w:rPr>
            </w:pPr>
            <w:r w:rsidRPr="00A366D9">
              <w:rPr>
                <w:i/>
                <w:spacing w:val="-4"/>
              </w:rPr>
              <w:t>GeometricConstraint</w:t>
            </w:r>
          </w:p>
        </w:tc>
        <w:tc>
          <w:tcPr>
            <w:tcW w:w="709" w:type="dxa"/>
            <w:shd w:val="clear" w:color="auto" w:fill="662382"/>
          </w:tcPr>
          <w:p w14:paraId="4918F9A5"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E2E09FA" w14:textId="4D1326FE"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46</w:t>
            </w:r>
            <w:r>
              <w:rPr>
                <w:noProof/>
              </w:rPr>
              <w:fldChar w:fldCharType="end"/>
            </w:r>
          </w:p>
        </w:tc>
      </w:tr>
    </w:tbl>
    <w:p w14:paraId="1E13B828" w14:textId="77777777" w:rsidR="00D35C24" w:rsidRPr="00404E36" w:rsidRDefault="00D35C24" w:rsidP="00096706">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53ADD679" w14:textId="77777777" w:rsidTr="0009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58CAABF" w14:textId="77777777" w:rsidR="00D35C24" w:rsidRDefault="00D35C24" w:rsidP="00D35C24">
            <w:pPr>
              <w:pStyle w:val="TableCell"/>
            </w:pPr>
            <w:r>
              <w:t>Attribute</w:t>
            </w:r>
          </w:p>
        </w:tc>
        <w:tc>
          <w:tcPr>
            <w:tcW w:w="1984" w:type="dxa"/>
          </w:tcPr>
          <w:p w14:paraId="307F67E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2C124BE" w14:textId="77777777" w:rsidR="00D35C24" w:rsidRPr="00096706"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96706">
              <w:t>Nullable</w:t>
            </w:r>
          </w:p>
        </w:tc>
        <w:tc>
          <w:tcPr>
            <w:tcW w:w="4535" w:type="dxa"/>
          </w:tcPr>
          <w:p w14:paraId="66AB461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888A054"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4F09B72C" w14:textId="77777777" w:rsidR="00D35C24" w:rsidRDefault="00831900" w:rsidP="00D35C24">
            <w:pPr>
              <w:pStyle w:val="TableCell"/>
            </w:pPr>
            <w:r>
              <w:t>centreObject</w:t>
            </w:r>
          </w:p>
        </w:tc>
        <w:tc>
          <w:tcPr>
            <w:tcW w:w="1984" w:type="dxa"/>
          </w:tcPr>
          <w:p w14:paraId="42C4FD4F" w14:textId="41E931F0" w:rsidR="00D35C24" w:rsidRDefault="00647D4A" w:rsidP="00D35C24">
            <w:pPr>
              <w:pStyle w:val="TableCell"/>
              <w:cnfStyle w:val="000000000000" w:firstRow="0" w:lastRow="0" w:firstColumn="0" w:lastColumn="0" w:oddVBand="0" w:evenVBand="0" w:oddHBand="0" w:evenHBand="0" w:firstRowFirstColumn="0" w:firstRowLastColumn="0" w:lastRowFirstColumn="0" w:lastRowLastColumn="0"/>
            </w:pPr>
            <w:r>
              <w:t>Expression &lt;Position&gt;</w:t>
            </w:r>
          </w:p>
        </w:tc>
        <w:tc>
          <w:tcPr>
            <w:tcW w:w="992" w:type="dxa"/>
          </w:tcPr>
          <w:p w14:paraId="1A368FE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A3A457D" w14:textId="77777777" w:rsidR="00D35C24" w:rsidRPr="00BB391E" w:rsidRDefault="00831900" w:rsidP="00831900">
            <w:pPr>
              <w:pStyle w:val="TableCell"/>
              <w:cnfStyle w:val="000000000000" w:firstRow="0" w:lastRow="0" w:firstColumn="0" w:lastColumn="0" w:oddVBand="0" w:evenVBand="0" w:oddHBand="0" w:evenHBand="0" w:firstRowFirstColumn="0" w:firstRowLastColumn="0" w:lastRowFirstColumn="0" w:lastRowLastColumn="0"/>
            </w:pPr>
            <w:r>
              <w:t>Position of the central object.</w:t>
            </w:r>
          </w:p>
        </w:tc>
      </w:tr>
      <w:tr w:rsidR="00D35C24" w14:paraId="65E638A5"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5C7BA123" w14:textId="77777777" w:rsidR="00D35C24" w:rsidRDefault="00831900" w:rsidP="00D35C24">
            <w:pPr>
              <w:pStyle w:val="TableCell"/>
            </w:pPr>
            <w:r>
              <w:t>targetObject1</w:t>
            </w:r>
          </w:p>
        </w:tc>
        <w:tc>
          <w:tcPr>
            <w:tcW w:w="1984" w:type="dxa"/>
          </w:tcPr>
          <w:p w14:paraId="0DE1A7C4" w14:textId="2A2DAB84" w:rsidR="00D35C24" w:rsidRDefault="00647D4A" w:rsidP="00D35C24">
            <w:pPr>
              <w:pStyle w:val="TableCell"/>
              <w:cnfStyle w:val="000000000000" w:firstRow="0" w:lastRow="0" w:firstColumn="0" w:lastColumn="0" w:oddVBand="0" w:evenVBand="0" w:oddHBand="0" w:evenHBand="0" w:firstRowFirstColumn="0" w:firstRowLastColumn="0" w:lastRowFirstColumn="0" w:lastRowLastColumn="0"/>
            </w:pPr>
            <w:r>
              <w:t>Expression &lt;Position&gt;</w:t>
            </w:r>
          </w:p>
        </w:tc>
        <w:tc>
          <w:tcPr>
            <w:tcW w:w="992" w:type="dxa"/>
          </w:tcPr>
          <w:p w14:paraId="24EDBAD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F2552CC" w14:textId="77777777" w:rsidR="00D35C24" w:rsidRPr="00A368CE" w:rsidRDefault="00D35C24" w:rsidP="00831900">
            <w:pPr>
              <w:pStyle w:val="TableCell"/>
              <w:cnfStyle w:val="000000000000" w:firstRow="0" w:lastRow="0" w:firstColumn="0" w:lastColumn="0" w:oddVBand="0" w:evenVBand="0" w:oddHBand="0" w:evenHBand="0" w:firstRowFirstColumn="0" w:firstRowLastColumn="0" w:lastRowFirstColumn="0" w:lastRowLastColumn="0"/>
            </w:pPr>
            <w:r>
              <w:t xml:space="preserve">Position of </w:t>
            </w:r>
            <w:r w:rsidR="00831900">
              <w:t>target object 1.</w:t>
            </w:r>
          </w:p>
        </w:tc>
      </w:tr>
      <w:tr w:rsidR="00D35C24" w14:paraId="4FA5C3AD"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4C17F84B" w14:textId="77777777" w:rsidR="00D35C24" w:rsidRDefault="00831900" w:rsidP="00D35C24">
            <w:pPr>
              <w:pStyle w:val="TableCell"/>
            </w:pPr>
            <w:r>
              <w:t>targetObject2</w:t>
            </w:r>
          </w:p>
        </w:tc>
        <w:tc>
          <w:tcPr>
            <w:tcW w:w="1984" w:type="dxa"/>
          </w:tcPr>
          <w:p w14:paraId="4E9D33BB" w14:textId="3519ACF0" w:rsidR="00D35C24" w:rsidRDefault="00647D4A" w:rsidP="00D35C24">
            <w:pPr>
              <w:pStyle w:val="TableCell"/>
              <w:cnfStyle w:val="000000000000" w:firstRow="0" w:lastRow="0" w:firstColumn="0" w:lastColumn="0" w:oddVBand="0" w:evenVBand="0" w:oddHBand="0" w:evenHBand="0" w:firstRowFirstColumn="0" w:firstRowLastColumn="0" w:lastRowFirstColumn="0" w:lastRowLastColumn="0"/>
            </w:pPr>
            <w:r>
              <w:t>Expression &lt;Position&gt;</w:t>
            </w:r>
          </w:p>
        </w:tc>
        <w:tc>
          <w:tcPr>
            <w:tcW w:w="992" w:type="dxa"/>
          </w:tcPr>
          <w:p w14:paraId="7FD668A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F79685E" w14:textId="77777777" w:rsidR="00D35C24" w:rsidRDefault="00D35C24" w:rsidP="00831900">
            <w:pPr>
              <w:pStyle w:val="TableCell"/>
              <w:cnfStyle w:val="000000000000" w:firstRow="0" w:lastRow="0" w:firstColumn="0" w:lastColumn="0" w:oddVBand="0" w:evenVBand="0" w:oddHBand="0" w:evenHBand="0" w:firstRowFirstColumn="0" w:firstRowLastColumn="0" w:lastRowFirstColumn="0" w:lastRowLastColumn="0"/>
            </w:pPr>
            <w:r>
              <w:t>Position of</w:t>
            </w:r>
            <w:r w:rsidR="00831900">
              <w:t xml:space="preserve"> target object 2.</w:t>
            </w:r>
          </w:p>
        </w:tc>
      </w:tr>
      <w:tr w:rsidR="00D35C24" w14:paraId="362BDBA2"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2550A269" w14:textId="77777777" w:rsidR="00D35C24" w:rsidRDefault="00D35C24" w:rsidP="00D35C24">
            <w:pPr>
              <w:pStyle w:val="TableCell"/>
            </w:pPr>
            <w:r>
              <w:lastRenderedPageBreak/>
              <w:t>minAngle</w:t>
            </w:r>
          </w:p>
        </w:tc>
        <w:tc>
          <w:tcPr>
            <w:tcW w:w="1984" w:type="dxa"/>
          </w:tcPr>
          <w:p w14:paraId="21735277" w14:textId="350C3FB1" w:rsidR="00D35C24" w:rsidRDefault="00647D4A" w:rsidP="00D35C24">
            <w:pPr>
              <w:pStyle w:val="TableCell"/>
              <w:cnfStyle w:val="000000000000" w:firstRow="0" w:lastRow="0" w:firstColumn="0" w:lastColumn="0" w:oddVBand="0" w:evenVBand="0" w:oddHBand="0" w:evenHBand="0" w:firstRowFirstColumn="0" w:firstRowLastColumn="0" w:lastRowFirstColumn="0" w:lastRowLastColumn="0"/>
            </w:pPr>
            <w:r>
              <w:t>Expression &lt;MAL::Double&gt;</w:t>
            </w:r>
          </w:p>
        </w:tc>
        <w:tc>
          <w:tcPr>
            <w:tcW w:w="992" w:type="dxa"/>
          </w:tcPr>
          <w:p w14:paraId="602F5B2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3C98CD1" w14:textId="1A527F84" w:rsidR="00D35C24" w:rsidRPr="00A368CE" w:rsidRDefault="00D35C24" w:rsidP="00831900">
            <w:pPr>
              <w:pStyle w:val="TableCell"/>
              <w:cnfStyle w:val="000000000000" w:firstRow="0" w:lastRow="0" w:firstColumn="0" w:lastColumn="0" w:oddVBand="0" w:evenVBand="0" w:oddHBand="0" w:evenHBand="0" w:firstRowFirstColumn="0" w:firstRowLastColumn="0" w:lastRowFirstColumn="0" w:lastRowLastColumn="0"/>
            </w:pPr>
            <w:r>
              <w:t>Minimum</w:t>
            </w:r>
            <w:r w:rsidR="005C74DB">
              <w:t xml:space="preserve"> an</w:t>
            </w:r>
            <w:r>
              <w:t xml:space="preserve">gle </w:t>
            </w:r>
            <w:r w:rsidR="00E85A29">
              <w:t xml:space="preserve">subtended </w:t>
            </w:r>
            <w:r w:rsidR="00831900">
              <w:t>at the central object by target objects 1 and 2.</w:t>
            </w:r>
            <w:r w:rsidR="00E85A29">
              <w:t>.</w:t>
            </w:r>
          </w:p>
        </w:tc>
      </w:tr>
      <w:tr w:rsidR="00D35C24" w14:paraId="51C32590"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4B95A80C" w14:textId="77777777" w:rsidR="00D35C24" w:rsidRDefault="00D35C24" w:rsidP="00D35C24">
            <w:pPr>
              <w:pStyle w:val="TableCell"/>
            </w:pPr>
            <w:r>
              <w:t>maxAngle</w:t>
            </w:r>
          </w:p>
        </w:tc>
        <w:tc>
          <w:tcPr>
            <w:tcW w:w="1984" w:type="dxa"/>
          </w:tcPr>
          <w:p w14:paraId="475CB82A" w14:textId="31F42E3C" w:rsidR="00D35C24" w:rsidRDefault="00647D4A" w:rsidP="00D35C24">
            <w:pPr>
              <w:pStyle w:val="TableCell"/>
              <w:cnfStyle w:val="000000000000" w:firstRow="0" w:lastRow="0" w:firstColumn="0" w:lastColumn="0" w:oddVBand="0" w:evenVBand="0" w:oddHBand="0" w:evenHBand="0" w:firstRowFirstColumn="0" w:firstRowLastColumn="0" w:lastRowFirstColumn="0" w:lastRowLastColumn="0"/>
            </w:pPr>
            <w:r>
              <w:t>Expression &lt;MAL::Double&gt;</w:t>
            </w:r>
          </w:p>
        </w:tc>
        <w:tc>
          <w:tcPr>
            <w:tcW w:w="992" w:type="dxa"/>
          </w:tcPr>
          <w:p w14:paraId="4B11FB0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BD6FD61" w14:textId="1C4D0CC8" w:rsidR="00D35C24" w:rsidRDefault="00D35C24" w:rsidP="00831900">
            <w:pPr>
              <w:pStyle w:val="TableCell"/>
              <w:cnfStyle w:val="000000000000" w:firstRow="0" w:lastRow="0" w:firstColumn="0" w:lastColumn="0" w:oddVBand="0" w:evenVBand="0" w:oddHBand="0" w:evenHBand="0" w:firstRowFirstColumn="0" w:firstRowLastColumn="0" w:lastRowFirstColumn="0" w:lastRowLastColumn="0"/>
            </w:pPr>
            <w:r>
              <w:t>Maximum</w:t>
            </w:r>
            <w:r w:rsidR="005C74DB">
              <w:t xml:space="preserve"> an</w:t>
            </w:r>
            <w:r>
              <w:t xml:space="preserve">gle </w:t>
            </w:r>
            <w:r w:rsidR="00831900">
              <w:t>subtended at the central object by target objects 1 and 2</w:t>
            </w:r>
            <w:r w:rsidR="00E85A29">
              <w:t>.</w:t>
            </w:r>
          </w:p>
        </w:tc>
      </w:tr>
      <w:tr w:rsidR="00D35C24" w14:paraId="08FCBA98"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4684EF69" w14:textId="1EADB13E" w:rsidR="00D35C24" w:rsidRDefault="003053AF" w:rsidP="00D35C24">
            <w:pPr>
              <w:pStyle w:val="TableCell"/>
            </w:pPr>
            <w:r>
              <w:t>units</w:t>
            </w:r>
          </w:p>
        </w:tc>
        <w:tc>
          <w:tcPr>
            <w:tcW w:w="1984" w:type="dxa"/>
          </w:tcPr>
          <w:p w14:paraId="74E170C6" w14:textId="08754F6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MAL::String </w:t>
            </w:r>
          </w:p>
        </w:tc>
        <w:tc>
          <w:tcPr>
            <w:tcW w:w="992" w:type="dxa"/>
          </w:tcPr>
          <w:p w14:paraId="07B04FC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1F10B8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Optional.  The angular unit name, as defined in [PRM] annex D.</w:t>
            </w:r>
          </w:p>
          <w:p w14:paraId="67537D5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Default = “deg”.</w:t>
            </w:r>
          </w:p>
        </w:tc>
      </w:tr>
    </w:tbl>
    <w:p w14:paraId="628F04FA" w14:textId="77777777" w:rsidR="00D35C24" w:rsidRDefault="00D35C24" w:rsidP="00D35C24">
      <w:bookmarkStart w:id="239" w:name="_Ref21957050"/>
    </w:p>
    <w:bookmarkEnd w:id="239"/>
    <w:p w14:paraId="23BEC7A9" w14:textId="77777777" w:rsidR="00D35C24" w:rsidRDefault="00D35C24" w:rsidP="00D35C24"/>
    <w:p w14:paraId="68FE53E4" w14:textId="77777777" w:rsidR="00D35C24" w:rsidRDefault="00D35C24" w:rsidP="00D35C24">
      <w:pPr>
        <w:spacing w:before="0"/>
      </w:pPr>
    </w:p>
    <w:p w14:paraId="7FE54630" w14:textId="77777777" w:rsidR="00D35C24" w:rsidRPr="002563EC" w:rsidRDefault="00D35C24" w:rsidP="00D35C24"/>
    <w:p w14:paraId="19C2A304" w14:textId="77777777" w:rsidR="00D35C24" w:rsidRPr="005204A4" w:rsidRDefault="00D35C24" w:rsidP="00D35C24">
      <w:pPr>
        <w:pStyle w:val="BodytextJustified"/>
        <w:spacing w:line="240" w:lineRule="atLeast"/>
        <w:rPr>
          <w:lang w:val="en-US"/>
        </w:rPr>
      </w:pPr>
    </w:p>
    <w:p w14:paraId="5AF4826E" w14:textId="77777777" w:rsidR="00D35C24" w:rsidRDefault="00D35C24" w:rsidP="00183C67">
      <w:pPr>
        <w:pStyle w:val="Heading4"/>
      </w:pPr>
      <w:bookmarkStart w:id="240" w:name="_Ref64045174"/>
      <w:r>
        <w:t>Effects [Optional]</w:t>
      </w:r>
      <w:bookmarkEnd w:id="240"/>
    </w:p>
    <w:p w14:paraId="713C95B7" w14:textId="5CF2782D" w:rsidR="00D35C24" w:rsidRPr="000025AD" w:rsidRDefault="003E6F0E" w:rsidP="00D35C24">
      <w:r w:rsidRPr="003E6F0E">
        <w:t xml:space="preserve"> </w:t>
      </w:r>
      <w:r w:rsidRPr="003E6F0E">
        <w:rPr>
          <w:noProof/>
        </w:rPr>
        <w:drawing>
          <wp:inline distT="0" distB="0" distL="0" distR="0" wp14:anchorId="16AEFB0C" wp14:editId="234C2795">
            <wp:extent cx="5716905" cy="1803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6905" cy="1803400"/>
                    </a:xfrm>
                    <a:prstGeom prst="rect">
                      <a:avLst/>
                    </a:prstGeom>
                    <a:noFill/>
                    <a:ln>
                      <a:noFill/>
                    </a:ln>
                  </pic:spPr>
                </pic:pic>
              </a:graphicData>
            </a:graphic>
          </wp:inline>
        </w:drawing>
      </w:r>
    </w:p>
    <w:p w14:paraId="3C4892EE" w14:textId="20EC3FBF" w:rsidR="00D35C24" w:rsidRDefault="00D35C24" w:rsidP="00D35C24">
      <w:pPr>
        <w:pStyle w:val="Caption"/>
        <w:keepNext w:val="0"/>
      </w:pPr>
      <w:bookmarkStart w:id="241" w:name="_Toc140093384"/>
      <w:r>
        <w:t xml:space="preserve">Figure </w:t>
      </w:r>
      <w:r w:rsidR="00A23CA0">
        <w:fldChar w:fldCharType="begin"/>
      </w:r>
      <w:r w:rsidR="00A23CA0">
        <w:instrText xml:space="preserve"> SEQ Figure \* ARABIC </w:instrText>
      </w:r>
      <w:r w:rsidR="00A23CA0">
        <w:fldChar w:fldCharType="separate"/>
      </w:r>
      <w:r w:rsidR="00182691">
        <w:rPr>
          <w:noProof/>
        </w:rPr>
        <w:t>41</w:t>
      </w:r>
      <w:r w:rsidR="00A23CA0">
        <w:rPr>
          <w:noProof/>
        </w:rPr>
        <w:fldChar w:fldCharType="end"/>
      </w:r>
      <w:r>
        <w:t>: Effects</w:t>
      </w:r>
      <w:bookmarkEnd w:id="241"/>
    </w:p>
    <w:p w14:paraId="47397B45" w14:textId="014D70A6" w:rsidR="00D35C24" w:rsidRDefault="00D35C24" w:rsidP="00D35C24">
      <w:r>
        <w:t xml:space="preserve">Effects are an optional element of the MPS information model that may be used in conjunction with </w:t>
      </w:r>
      <w:r w:rsidRPr="00E31035">
        <w:rPr>
          <w:rStyle w:val="Term"/>
        </w:rPr>
        <w:t>planning resources</w:t>
      </w:r>
      <w:r>
        <w:t xml:space="preserve">.  They specify the impact that executing a </w:t>
      </w:r>
      <w:r w:rsidRPr="0003173F">
        <w:rPr>
          <w:rStyle w:val="Term"/>
        </w:rPr>
        <w:t>planning activity</w:t>
      </w:r>
      <w:r w:rsidRPr="0003173F">
        <w:t xml:space="preserve"> </w:t>
      </w:r>
      <w:r>
        <w:t xml:space="preserve">will have on </w:t>
      </w:r>
      <w:r w:rsidRPr="00E31035">
        <w:t>planning resources</w:t>
      </w:r>
      <w:r>
        <w:t xml:space="preserve">.  These may be used to predict the evolution of the values of </w:t>
      </w:r>
      <w:r w:rsidRPr="00E31035">
        <w:t xml:space="preserve">planning resources </w:t>
      </w:r>
      <w:r>
        <w:t xml:space="preserve">over the period of a </w:t>
      </w:r>
      <w:r>
        <w:rPr>
          <w:rStyle w:val="Term"/>
        </w:rPr>
        <w:t>plan</w:t>
      </w:r>
      <w:r>
        <w:t>.  This in turn enables the verification that sufficient resource is available for execution of the</w:t>
      </w:r>
      <w:r w:rsidR="00541CF2">
        <w:t xml:space="preserve"> Plan </w:t>
      </w:r>
      <w:r>
        <w:t>and that all explicit resource constraints are satisfied.</w:t>
      </w:r>
    </w:p>
    <w:p w14:paraId="033AD27F" w14:textId="4EFEBDA6" w:rsidR="00D35C24" w:rsidRDefault="00D35C24" w:rsidP="00D35C24">
      <w:r>
        <w:t>The abstract type</w:t>
      </w:r>
      <w:r w:rsidR="005C74DB">
        <w:t xml:space="preserve"> </w:t>
      </w:r>
      <w:r w:rsidR="001A2628">
        <w:rPr>
          <w:rStyle w:val="Term"/>
        </w:rPr>
        <w:t>Effect</w:t>
      </w:r>
      <w:r>
        <w:rPr>
          <w:i/>
        </w:rPr>
        <w:t xml:space="preserve"> </w:t>
      </w:r>
      <w:r>
        <w:t xml:space="preserve">identifies the </w:t>
      </w:r>
      <w:r w:rsidRPr="00E31035">
        <w:t>planning activity</w:t>
      </w:r>
      <w:r>
        <w:t xml:space="preserve"> that causes the effect and the </w:t>
      </w:r>
      <w:r w:rsidRPr="00E31035">
        <w:t xml:space="preserve">planning resource </w:t>
      </w:r>
      <w:r>
        <w:t>to which the effect is applied.  The planning activity may be identified by ActivityDefinition, in which case it applies to all instances of that definition, or by a specific ActivityInstance</w:t>
      </w:r>
      <w:r w:rsidR="00B761A9">
        <w:t xml:space="preserve">.  </w:t>
      </w:r>
      <w:r>
        <w:t>There are two concrete sub-types:</w:t>
      </w:r>
    </w:p>
    <w:p w14:paraId="02AA101B" w14:textId="77777777" w:rsidR="00D35C24" w:rsidRDefault="00D35C24" w:rsidP="00353565">
      <w:pPr>
        <w:numPr>
          <w:ilvl w:val="0"/>
          <w:numId w:val="47"/>
        </w:numPr>
        <w:spacing w:before="120" w:line="0" w:lineRule="atLeast"/>
      </w:pPr>
      <w:r>
        <w:t>Simple Effect</w:t>
      </w:r>
    </w:p>
    <w:p w14:paraId="5138979A" w14:textId="77777777" w:rsidR="00D35C24" w:rsidRDefault="00D35C24" w:rsidP="00353565">
      <w:pPr>
        <w:numPr>
          <w:ilvl w:val="0"/>
          <w:numId w:val="47"/>
        </w:numPr>
        <w:spacing w:before="120" w:line="0" w:lineRule="atLeast"/>
      </w:pPr>
      <w:r>
        <w:t>Complex Effect</w:t>
      </w:r>
    </w:p>
    <w:p w14:paraId="031CDDD7" w14:textId="77777777" w:rsidR="00D35C24" w:rsidRDefault="00D35C24" w:rsidP="00D35C24">
      <w:pPr>
        <w:pStyle w:val="HeadingNoNumber"/>
        <w:rPr>
          <w:i/>
        </w:rPr>
      </w:pPr>
      <w:r>
        <w:rPr>
          <w:i/>
        </w:rPr>
        <w:lastRenderedPageBreak/>
        <w:t>Effect</w:t>
      </w:r>
    </w:p>
    <w:p w14:paraId="05772659"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Effect E5"/>
      </w:tblPr>
      <w:tblGrid>
        <w:gridCol w:w="1667"/>
        <w:gridCol w:w="2976"/>
        <w:gridCol w:w="992"/>
        <w:gridCol w:w="1843"/>
        <w:gridCol w:w="709"/>
        <w:gridCol w:w="992"/>
      </w:tblGrid>
      <w:tr w:rsidR="00D35C24" w14:paraId="007AFE7D" w14:textId="77777777" w:rsidTr="00096706">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706E260"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6E2756A1" w14:textId="77777777" w:rsidR="00D35C24" w:rsidRPr="00C50E7C"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b/>
                <w:i/>
              </w:rPr>
              <w:t>Effect</w:t>
            </w:r>
          </w:p>
        </w:tc>
        <w:tc>
          <w:tcPr>
            <w:tcW w:w="992" w:type="dxa"/>
            <w:shd w:val="clear" w:color="auto" w:fill="662382"/>
          </w:tcPr>
          <w:p w14:paraId="76334044"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735728E" w14:textId="77777777" w:rsidR="00D35C24" w:rsidRPr="00A366D9" w:rsidRDefault="00831900" w:rsidP="00D35C24">
            <w:pPr>
              <w:pStyle w:val="TableCell"/>
              <w:cnfStyle w:val="000000000000" w:firstRow="0" w:lastRow="0" w:firstColumn="0" w:lastColumn="0" w:oddVBand="0" w:evenVBand="0" w:oddHBand="0" w:evenHBand="0" w:firstRowFirstColumn="0" w:firstRowLastColumn="0" w:lastRowFirstColumn="0" w:lastRowLastColumn="0"/>
              <w:rPr>
                <w:b/>
                <w:i/>
              </w:rPr>
            </w:pPr>
            <w:r w:rsidRPr="00A366D9">
              <w:rPr>
                <w:i/>
              </w:rPr>
              <w:t>Constraint</w:t>
            </w:r>
          </w:p>
        </w:tc>
        <w:tc>
          <w:tcPr>
            <w:tcW w:w="709" w:type="dxa"/>
            <w:shd w:val="clear" w:color="auto" w:fill="662382"/>
          </w:tcPr>
          <w:p w14:paraId="4878832F"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24D747F"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0981A66E" w14:textId="77777777" w:rsidR="00D35C24" w:rsidRPr="00404E36" w:rsidRDefault="00D35C24" w:rsidP="00096706">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6E979064" w14:textId="77777777" w:rsidTr="0009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DDA7319" w14:textId="77777777" w:rsidR="00D35C24" w:rsidRDefault="00D35C24" w:rsidP="00D35C24">
            <w:pPr>
              <w:pStyle w:val="TableCell"/>
            </w:pPr>
            <w:r>
              <w:t>Attribute</w:t>
            </w:r>
          </w:p>
        </w:tc>
        <w:tc>
          <w:tcPr>
            <w:tcW w:w="1984" w:type="dxa"/>
          </w:tcPr>
          <w:p w14:paraId="507E60B5"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1B50E103" w14:textId="77777777" w:rsidR="00D35C24" w:rsidRPr="00096706"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96706">
              <w:t>Nullable</w:t>
            </w:r>
          </w:p>
        </w:tc>
        <w:tc>
          <w:tcPr>
            <w:tcW w:w="4535" w:type="dxa"/>
          </w:tcPr>
          <w:p w14:paraId="08D5011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9141E77"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478B3FA5" w14:textId="77777777" w:rsidR="00D35C24" w:rsidRDefault="00D35C24" w:rsidP="00D35C24">
            <w:pPr>
              <w:pStyle w:val="TableCell"/>
            </w:pPr>
            <w:r>
              <w:t>activityRef</w:t>
            </w:r>
          </w:p>
        </w:tc>
        <w:tc>
          <w:tcPr>
            <w:tcW w:w="1984" w:type="dxa"/>
          </w:tcPr>
          <w:p w14:paraId="44156566" w14:textId="12E742E2"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647D4A">
              <w:t xml:space="preserve"> &lt;MAL::ObjectRef&gt;</w:t>
            </w:r>
          </w:p>
        </w:tc>
        <w:tc>
          <w:tcPr>
            <w:tcW w:w="992" w:type="dxa"/>
          </w:tcPr>
          <w:p w14:paraId="03DFC656" w14:textId="5E197A5A" w:rsidR="00D35C24" w:rsidRDefault="003E6F0E"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182BDD7" w14:textId="482B4C3A" w:rsidR="003A458C" w:rsidRDefault="003A458C" w:rsidP="003A458C">
            <w:pPr>
              <w:pStyle w:val="TableCell"/>
              <w:cnfStyle w:val="000000000000" w:firstRow="0" w:lastRow="0" w:firstColumn="0" w:lastColumn="0" w:oddVBand="0" w:evenVBand="0" w:oddHBand="0" w:evenHBand="0" w:firstRowFirstColumn="0" w:firstRowLastColumn="0" w:lastRowFirstColumn="0" w:lastRowLastColumn="0"/>
            </w:pPr>
            <w:r>
              <w:t>Object Type: ActivityInstance</w:t>
            </w:r>
            <w:r w:rsidR="00AB0D6E">
              <w:t xml:space="preserve"> | ActivityDefinition</w:t>
            </w:r>
            <w:r>
              <w:t>.</w:t>
            </w:r>
          </w:p>
          <w:p w14:paraId="3AC88146" w14:textId="138F2130" w:rsidR="00D35C24" w:rsidRPr="00BB391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w:t>
            </w:r>
            <w:r>
              <w:rPr>
                <w:rStyle w:val="Term"/>
              </w:rPr>
              <w:t>planning activity</w:t>
            </w:r>
            <w:r>
              <w:t xml:space="preserve"> for which the</w:t>
            </w:r>
            <w:r w:rsidR="001A2628">
              <w:t xml:space="preserve"> re</w:t>
            </w:r>
            <w:r>
              <w:t>source</w:t>
            </w:r>
            <w:r w:rsidR="001A2628">
              <w:t xml:space="preserve"> </w:t>
            </w:r>
            <w:r w:rsidR="003E6F0E">
              <w:t xml:space="preserve">effect </w:t>
            </w:r>
            <w:r>
              <w:t>applies.  May be either an ActivityDefinition or an ActivityInstance.</w:t>
            </w:r>
            <w:r w:rsidR="003E6F0E">
              <w:t xml:space="preserve">  </w:t>
            </w:r>
            <w:r w:rsidR="003E6F0E" w:rsidRPr="002576DC">
              <w:t>If omitted</w:t>
            </w:r>
            <w:r w:rsidR="003E6F0E">
              <w:t xml:space="preserve"> the activity containing the effect is assumed.</w:t>
            </w:r>
          </w:p>
        </w:tc>
      </w:tr>
      <w:tr w:rsidR="00D35C24" w14:paraId="4B1AF71C"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53E1925F" w14:textId="77777777" w:rsidR="00D35C24" w:rsidRDefault="00D35C24" w:rsidP="00D35C24">
            <w:pPr>
              <w:pStyle w:val="TableCell"/>
            </w:pPr>
            <w:r>
              <w:t>resourceRef</w:t>
            </w:r>
          </w:p>
        </w:tc>
        <w:tc>
          <w:tcPr>
            <w:tcW w:w="1984" w:type="dxa"/>
          </w:tcPr>
          <w:p w14:paraId="0FB929D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992" w:type="dxa"/>
          </w:tcPr>
          <w:p w14:paraId="4D87FDF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4C5FECD" w14:textId="6B079BCE" w:rsidR="0063375A" w:rsidRPr="00846010" w:rsidRDefault="0063375A" w:rsidP="00D35C24">
            <w:pPr>
              <w:pStyle w:val="TableCell"/>
              <w:cnfStyle w:val="000000000000" w:firstRow="0" w:lastRow="0" w:firstColumn="0" w:lastColumn="0" w:oddVBand="0" w:evenVBand="0" w:oddHBand="0" w:evenHBand="0" w:firstRowFirstColumn="0" w:firstRowLastColumn="0" w:lastRowFirstColumn="0" w:lastRowLastColumn="0"/>
              <w:rPr>
                <w:i/>
                <w:iCs/>
              </w:rPr>
            </w:pPr>
            <w:r>
              <w:t xml:space="preserve">Object Type: </w:t>
            </w:r>
            <w:r>
              <w:rPr>
                <w:i/>
                <w:iCs/>
              </w:rPr>
              <w:t>Resource</w:t>
            </w:r>
          </w:p>
          <w:p w14:paraId="7525EDA6" w14:textId="577453F7" w:rsidR="00D35C24" w:rsidRPr="00BB391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w:t>
            </w:r>
            <w:r>
              <w:rPr>
                <w:rStyle w:val="Term"/>
              </w:rPr>
              <w:t xml:space="preserve">planning resource </w:t>
            </w:r>
            <w:r>
              <w:t xml:space="preserve">that is constrained for the duration of the </w:t>
            </w:r>
            <w:r>
              <w:rPr>
                <w:rStyle w:val="Term"/>
              </w:rPr>
              <w:t>planning activity</w:t>
            </w:r>
            <w:r>
              <w:t>.</w:t>
            </w:r>
          </w:p>
        </w:tc>
      </w:tr>
    </w:tbl>
    <w:p w14:paraId="6486C61C" w14:textId="77777777" w:rsidR="00D35C24" w:rsidRDefault="00D35C24" w:rsidP="00D35C24">
      <w:r>
        <w:t>These attributes are common to both sub-types.</w:t>
      </w:r>
    </w:p>
    <w:p w14:paraId="216B1151" w14:textId="77777777" w:rsidR="00D35C24" w:rsidRDefault="00D35C24" w:rsidP="00D44BC0">
      <w:pPr>
        <w:pStyle w:val="HeadingNoNumber"/>
      </w:pPr>
      <w:r>
        <w:t>Simple Effect</w:t>
      </w:r>
    </w:p>
    <w:p w14:paraId="23840E8B" w14:textId="2C03BDFA" w:rsidR="00D35C24" w:rsidRPr="00022B74" w:rsidRDefault="00D35C24" w:rsidP="00D35C24">
      <w:r>
        <w:t>A</w:t>
      </w:r>
      <w:r w:rsidR="001A2628">
        <w:t xml:space="preserve"> si</w:t>
      </w:r>
      <w:r>
        <w:t>mple</w:t>
      </w:r>
      <w:r w:rsidR="001A2628">
        <w:t xml:space="preserve"> ef</w:t>
      </w:r>
      <w:r>
        <w:t xml:space="preserve">fect applies the defined operation on the specified </w:t>
      </w:r>
      <w:r>
        <w:rPr>
          <w:rStyle w:val="Term"/>
        </w:rPr>
        <w:t xml:space="preserve">planning resource </w:t>
      </w:r>
      <w:r>
        <w:t xml:space="preserve">at the time relative to the </w:t>
      </w:r>
      <w:r>
        <w:rPr>
          <w:rStyle w:val="Term"/>
        </w:rPr>
        <w:t xml:space="preserve">planning activity </w:t>
      </w:r>
      <w:r>
        <w:t>defined by</w:t>
      </w:r>
      <w:r w:rsidR="001A2628">
        <w:t xml:space="preserve"> ti</w:t>
      </w:r>
      <w:r>
        <w:t>meRef+</w:t>
      </w:r>
      <w:r w:rsidR="001A2628">
        <w:t>t</w:t>
      </w:r>
      <w:r>
        <w:t>imeOffset.</w:t>
      </w:r>
    </w:p>
    <w:p w14:paraId="1C2EB43A"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SimpleEffect E5"/>
      </w:tblPr>
      <w:tblGrid>
        <w:gridCol w:w="1667"/>
        <w:gridCol w:w="2976"/>
        <w:gridCol w:w="992"/>
        <w:gridCol w:w="1843"/>
        <w:gridCol w:w="709"/>
        <w:gridCol w:w="992"/>
      </w:tblGrid>
      <w:tr w:rsidR="00D35C24" w14:paraId="02A5104B" w14:textId="77777777" w:rsidTr="00096706">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6C4E4B8"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0A8743E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SimpleEffect</w:t>
            </w:r>
          </w:p>
        </w:tc>
        <w:tc>
          <w:tcPr>
            <w:tcW w:w="992" w:type="dxa"/>
            <w:shd w:val="clear" w:color="auto" w:fill="662382"/>
          </w:tcPr>
          <w:p w14:paraId="0244E5B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82C5294" w14:textId="77777777" w:rsidR="00D35C24" w:rsidRPr="00831900"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sidRPr="00831900">
              <w:rPr>
                <w:i/>
              </w:rPr>
              <w:t>Effect</w:t>
            </w:r>
          </w:p>
        </w:tc>
        <w:tc>
          <w:tcPr>
            <w:tcW w:w="709" w:type="dxa"/>
            <w:shd w:val="clear" w:color="auto" w:fill="662382"/>
          </w:tcPr>
          <w:p w14:paraId="4768AFBD"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62ACA71" w14:textId="6109A932"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47</w:t>
            </w:r>
            <w:r>
              <w:rPr>
                <w:noProof/>
              </w:rPr>
              <w:fldChar w:fldCharType="end"/>
            </w:r>
          </w:p>
        </w:tc>
      </w:tr>
    </w:tbl>
    <w:p w14:paraId="116ECC6A" w14:textId="77777777" w:rsidR="00D35C24" w:rsidRPr="00404E36" w:rsidRDefault="00D35C24" w:rsidP="00096706">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5FFF2FED" w14:textId="77777777" w:rsidTr="000967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2A4B6B4" w14:textId="77777777" w:rsidR="00D35C24" w:rsidRDefault="00D35C24" w:rsidP="00D35C24">
            <w:pPr>
              <w:pStyle w:val="TableCell"/>
            </w:pPr>
            <w:r>
              <w:t>Attribute</w:t>
            </w:r>
          </w:p>
        </w:tc>
        <w:tc>
          <w:tcPr>
            <w:tcW w:w="1984" w:type="dxa"/>
          </w:tcPr>
          <w:p w14:paraId="6402111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E55DF24" w14:textId="77777777" w:rsidR="00D35C24" w:rsidRPr="00096706"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96706">
              <w:t>Nullable</w:t>
            </w:r>
          </w:p>
        </w:tc>
        <w:tc>
          <w:tcPr>
            <w:tcW w:w="4535" w:type="dxa"/>
          </w:tcPr>
          <w:p w14:paraId="7F5E4EB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722AB0FA"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5BDE88C3" w14:textId="77777777" w:rsidR="00D35C24" w:rsidRDefault="00D35C24" w:rsidP="00D35C24">
            <w:pPr>
              <w:pStyle w:val="TableCell"/>
            </w:pPr>
            <w:r>
              <w:t>timeRef</w:t>
            </w:r>
          </w:p>
        </w:tc>
        <w:tc>
          <w:tcPr>
            <w:tcW w:w="1984" w:type="dxa"/>
          </w:tcPr>
          <w:p w14:paraId="03318FB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1F63F28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C568B95" w14:textId="554B2AEE" w:rsidR="00766873"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The point in the duration of the </w:t>
            </w:r>
            <w:r w:rsidRPr="00114129">
              <w:rPr>
                <w:rStyle w:val="Term"/>
              </w:rPr>
              <w:t>planning activity</w:t>
            </w:r>
            <w:r>
              <w:t xml:space="preserve"> to which the time of the Effect is relative.</w:t>
            </w:r>
          </w:p>
          <w:p w14:paraId="2F570511" w14:textId="3FBACEC4" w:rsidR="00766873"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0:  the start of the </w:t>
            </w:r>
            <w:r w:rsidRPr="00114129">
              <w:rPr>
                <w:rStyle w:val="Term"/>
              </w:rPr>
              <w:t>planning activity</w:t>
            </w:r>
          </w:p>
          <w:p w14:paraId="585C90C5" w14:textId="140F7061" w:rsidR="00D35C24" w:rsidRPr="00BB391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1:  the end of the </w:t>
            </w:r>
            <w:r w:rsidRPr="00114129">
              <w:rPr>
                <w:rStyle w:val="Term"/>
              </w:rPr>
              <w:t>planning activity</w:t>
            </w:r>
          </w:p>
        </w:tc>
      </w:tr>
      <w:tr w:rsidR="00D35C24" w14:paraId="6A59CF48"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6AD457BC" w14:textId="77777777" w:rsidR="00D35C24" w:rsidRDefault="00D35C24" w:rsidP="00D35C24">
            <w:pPr>
              <w:pStyle w:val="TableCell"/>
            </w:pPr>
            <w:r>
              <w:t>timeOffset</w:t>
            </w:r>
          </w:p>
        </w:tc>
        <w:tc>
          <w:tcPr>
            <w:tcW w:w="1984" w:type="dxa"/>
          </w:tcPr>
          <w:p w14:paraId="6F36BD4E" w14:textId="395E81B8"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647D4A">
              <w:t xml:space="preserve"> &lt;MAL::Duration&gt;</w:t>
            </w:r>
          </w:p>
        </w:tc>
        <w:tc>
          <w:tcPr>
            <w:tcW w:w="992" w:type="dxa"/>
          </w:tcPr>
          <w:p w14:paraId="22095CD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C3B4F30" w14:textId="454A8228" w:rsidR="00D35C24" w:rsidRPr="00BB391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Offset from</w:t>
            </w:r>
            <w:r w:rsidR="001A2628">
              <w:t xml:space="preserve"> ti</w:t>
            </w:r>
            <w:r>
              <w:t>meRef that specifies the time at which the Effect is to be applied.</w:t>
            </w:r>
          </w:p>
        </w:tc>
      </w:tr>
      <w:tr w:rsidR="00D35C24" w14:paraId="0B79B03F"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1271FE1C" w14:textId="77777777" w:rsidR="00D35C24" w:rsidRDefault="00D35C24" w:rsidP="00D35C24">
            <w:pPr>
              <w:pStyle w:val="TableCell"/>
            </w:pPr>
            <w:r>
              <w:t>operator</w:t>
            </w:r>
          </w:p>
        </w:tc>
        <w:tc>
          <w:tcPr>
            <w:tcW w:w="1984" w:type="dxa"/>
          </w:tcPr>
          <w:p w14:paraId="3A2E42C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EffectOperation</w:t>
            </w:r>
            <w:r w:rsidR="00261981">
              <w:t>Enum</w:t>
            </w:r>
          </w:p>
        </w:tc>
        <w:tc>
          <w:tcPr>
            <w:tcW w:w="992" w:type="dxa"/>
          </w:tcPr>
          <w:p w14:paraId="1BC5890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426306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Operation to be performed on the </w:t>
            </w:r>
            <w:r>
              <w:rPr>
                <w:rStyle w:val="Term"/>
              </w:rPr>
              <w:t>planning resource</w:t>
            </w:r>
            <w:r>
              <w:t>.  One of: SET, INCREMENT, DECREMENT.</w:t>
            </w:r>
          </w:p>
          <w:p w14:paraId="481C947F" w14:textId="15232D78" w:rsidR="00D35C24" w:rsidRPr="00022B7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Increment and</w:t>
            </w:r>
            <w:r w:rsidR="001A2628">
              <w:t xml:space="preserve"> de</w:t>
            </w:r>
            <w:r>
              <w:t>crement are only applicable to numeric data types.</w:t>
            </w:r>
          </w:p>
        </w:tc>
      </w:tr>
      <w:tr w:rsidR="00D35C24" w14:paraId="5B8403A2"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566B07C6" w14:textId="77777777" w:rsidR="00D35C24" w:rsidRDefault="00D35C24" w:rsidP="00D35C24">
            <w:pPr>
              <w:pStyle w:val="TableCell"/>
            </w:pPr>
            <w:r>
              <w:t>value</w:t>
            </w:r>
          </w:p>
        </w:tc>
        <w:tc>
          <w:tcPr>
            <w:tcW w:w="1984" w:type="dxa"/>
          </w:tcPr>
          <w:p w14:paraId="63161B2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MAL::Attribute</w:t>
            </w:r>
          </w:p>
        </w:tc>
        <w:tc>
          <w:tcPr>
            <w:tcW w:w="992" w:type="dxa"/>
          </w:tcPr>
          <w:p w14:paraId="621DB54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8BFA75B" w14:textId="2CEBA147" w:rsidR="00D35C24" w:rsidRPr="00022B7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The value that the </w:t>
            </w:r>
            <w:r>
              <w:rPr>
                <w:rStyle w:val="Term"/>
              </w:rPr>
              <w:t xml:space="preserve">planning resource </w:t>
            </w:r>
            <w:r>
              <w:t xml:space="preserve">is to be set to if the </w:t>
            </w:r>
            <w:r w:rsidR="001A2628">
              <w:t>Effect operator</w:t>
            </w:r>
            <w:r>
              <w:t xml:space="preserve"> is SET; or to be incremented/decremented by if it is INCREMENT or DECREMENT.</w:t>
            </w:r>
          </w:p>
        </w:tc>
      </w:tr>
    </w:tbl>
    <w:p w14:paraId="728C32D1" w14:textId="77777777" w:rsidR="00D35C24" w:rsidRDefault="00D35C24" w:rsidP="00D35C24">
      <w:pPr>
        <w:pStyle w:val="HeadingNoNumber"/>
      </w:pPr>
      <w:r>
        <w:t>EffectOperation</w:t>
      </w:r>
      <w:r w:rsidR="00261981">
        <w:t>Enum</w:t>
      </w:r>
    </w:p>
    <w:p w14:paraId="07867B62" w14:textId="77777777" w:rsidR="00D35C24" w:rsidRPr="00C63543" w:rsidRDefault="00D35C24" w:rsidP="00D35C24">
      <w:pPr>
        <w:spacing w:before="0"/>
      </w:pPr>
    </w:p>
    <w:tbl>
      <w:tblPr>
        <w:tblStyle w:val="RBTable"/>
        <w:tblW w:w="9185" w:type="dxa"/>
        <w:tblLayout w:type="fixed"/>
        <w:tblLook w:val="0480" w:firstRow="0" w:lastRow="0" w:firstColumn="1" w:lastColumn="0" w:noHBand="0" w:noVBand="1"/>
        <w:tblCaption w:val="DSE EffectOperationEnum E5"/>
      </w:tblPr>
      <w:tblGrid>
        <w:gridCol w:w="1783"/>
        <w:gridCol w:w="5717"/>
        <w:gridCol w:w="701"/>
        <w:gridCol w:w="984"/>
      </w:tblGrid>
      <w:tr w:rsidR="00696410" w14:paraId="138C08BA" w14:textId="77777777" w:rsidTr="00696410">
        <w:tc>
          <w:tcPr>
            <w:cnfStyle w:val="001000000000" w:firstRow="0" w:lastRow="0" w:firstColumn="1" w:lastColumn="0" w:oddVBand="0" w:evenVBand="0" w:oddHBand="0" w:evenHBand="0" w:firstRowFirstColumn="0" w:firstRowLastColumn="0" w:lastRowFirstColumn="0" w:lastRowLastColumn="0"/>
            <w:tcW w:w="1783" w:type="dxa"/>
            <w:shd w:val="clear" w:color="auto" w:fill="662382"/>
          </w:tcPr>
          <w:p w14:paraId="3EEC9479" w14:textId="77777777" w:rsidR="00696410" w:rsidRPr="00404E36" w:rsidRDefault="00696410" w:rsidP="00287DFF">
            <w:pPr>
              <w:pStyle w:val="TableCell"/>
              <w:rPr>
                <w:color w:val="FFFFFF" w:themeColor="background1"/>
              </w:rPr>
            </w:pPr>
            <w:r w:rsidRPr="00404E36">
              <w:rPr>
                <w:color w:val="FFFFFF" w:themeColor="background1"/>
              </w:rPr>
              <w:t>Name</w:t>
            </w:r>
          </w:p>
        </w:tc>
        <w:tc>
          <w:tcPr>
            <w:tcW w:w="5717" w:type="dxa"/>
          </w:tcPr>
          <w:p w14:paraId="1508B349" w14:textId="2DB42C70" w:rsidR="00696410" w:rsidRPr="00404E36" w:rsidRDefault="00696410" w:rsidP="00287DFF">
            <w:pPr>
              <w:pStyle w:val="TableCell"/>
              <w:cnfStyle w:val="000000000000" w:firstRow="0" w:lastRow="0" w:firstColumn="0" w:lastColumn="0" w:oddVBand="0" w:evenVBand="0" w:oddHBand="0" w:evenHBand="0" w:firstRowFirstColumn="0" w:firstRowLastColumn="0" w:lastRowFirstColumn="0" w:lastRowLastColumn="0"/>
              <w:rPr>
                <w:b/>
              </w:rPr>
            </w:pPr>
            <w:r>
              <w:rPr>
                <w:b/>
              </w:rPr>
              <w:t>EffectOperationEnum</w:t>
            </w:r>
          </w:p>
        </w:tc>
        <w:tc>
          <w:tcPr>
            <w:tcW w:w="701" w:type="dxa"/>
            <w:shd w:val="clear" w:color="auto" w:fill="662382"/>
          </w:tcPr>
          <w:p w14:paraId="09D2BC62" w14:textId="77777777" w:rsidR="00696410" w:rsidRPr="006A2A59" w:rsidRDefault="00696410"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84" w:type="dxa"/>
          </w:tcPr>
          <w:p w14:paraId="7491AC4D" w14:textId="62FABD15" w:rsidR="00696410" w:rsidRPr="00121F50" w:rsidRDefault="00A23CA0" w:rsidP="00287DFF">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48</w:t>
            </w:r>
            <w:r>
              <w:rPr>
                <w:noProof/>
              </w:rPr>
              <w:fldChar w:fldCharType="end"/>
            </w:r>
          </w:p>
        </w:tc>
      </w:tr>
    </w:tbl>
    <w:p w14:paraId="618ADA3D" w14:textId="77777777" w:rsidR="00D35C24" w:rsidRPr="00D441A5" w:rsidRDefault="00D35C24" w:rsidP="00096706">
      <w:pPr>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D35C24" w14:paraId="6FEC7FF3" w14:textId="77777777" w:rsidTr="00B320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26E3377E" w14:textId="77777777" w:rsidR="00D35C24" w:rsidRDefault="00D35C24" w:rsidP="00D35C24">
            <w:pPr>
              <w:pStyle w:val="TableCell"/>
            </w:pPr>
            <w:r>
              <w:t>Status</w:t>
            </w:r>
          </w:p>
        </w:tc>
        <w:tc>
          <w:tcPr>
            <w:tcW w:w="1134" w:type="dxa"/>
          </w:tcPr>
          <w:p w14:paraId="75D4B4BC"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7C2699F0"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70B63B2D" w14:textId="77777777" w:rsidTr="00B32073">
        <w:tc>
          <w:tcPr>
            <w:cnfStyle w:val="001000000000" w:firstRow="0" w:lastRow="0" w:firstColumn="1" w:lastColumn="0" w:oddVBand="0" w:evenVBand="0" w:oddHBand="0" w:evenHBand="0" w:firstRowFirstColumn="0" w:firstRowLastColumn="0" w:lastRowFirstColumn="0" w:lastRowLastColumn="0"/>
            <w:tcW w:w="1809" w:type="dxa"/>
          </w:tcPr>
          <w:p w14:paraId="5EF57F8B" w14:textId="77777777" w:rsidR="00D35C24" w:rsidRDefault="00B32073" w:rsidP="00D35C24">
            <w:pPr>
              <w:pStyle w:val="TableCell"/>
            </w:pPr>
            <w:r>
              <w:t>SET</w:t>
            </w:r>
          </w:p>
        </w:tc>
        <w:tc>
          <w:tcPr>
            <w:tcW w:w="1134" w:type="dxa"/>
          </w:tcPr>
          <w:p w14:paraId="0B2AD17D"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04B361A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Set to specified value</w:t>
            </w:r>
          </w:p>
        </w:tc>
      </w:tr>
      <w:tr w:rsidR="00D35C24" w14:paraId="297BADE3" w14:textId="77777777" w:rsidTr="00B32073">
        <w:tc>
          <w:tcPr>
            <w:cnfStyle w:val="001000000000" w:firstRow="0" w:lastRow="0" w:firstColumn="1" w:lastColumn="0" w:oddVBand="0" w:evenVBand="0" w:oddHBand="0" w:evenHBand="0" w:firstRowFirstColumn="0" w:firstRowLastColumn="0" w:lastRowFirstColumn="0" w:lastRowLastColumn="0"/>
            <w:tcW w:w="1809" w:type="dxa"/>
          </w:tcPr>
          <w:p w14:paraId="1A0922B0" w14:textId="77777777" w:rsidR="00D35C24" w:rsidRDefault="00B32073" w:rsidP="00D35C24">
            <w:pPr>
              <w:pStyle w:val="TableCell"/>
            </w:pPr>
            <w:r>
              <w:t>INCREMENT</w:t>
            </w:r>
          </w:p>
        </w:tc>
        <w:tc>
          <w:tcPr>
            <w:tcW w:w="1134" w:type="dxa"/>
          </w:tcPr>
          <w:p w14:paraId="6B847ECB"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55012F2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Increment by specified value</w:t>
            </w:r>
          </w:p>
        </w:tc>
      </w:tr>
      <w:tr w:rsidR="00D35C24" w14:paraId="2CC9AA2C" w14:textId="77777777" w:rsidTr="00B32073">
        <w:tc>
          <w:tcPr>
            <w:cnfStyle w:val="001000000000" w:firstRow="0" w:lastRow="0" w:firstColumn="1" w:lastColumn="0" w:oddVBand="0" w:evenVBand="0" w:oddHBand="0" w:evenHBand="0" w:firstRowFirstColumn="0" w:firstRowLastColumn="0" w:lastRowFirstColumn="0" w:lastRowLastColumn="0"/>
            <w:tcW w:w="1809" w:type="dxa"/>
          </w:tcPr>
          <w:p w14:paraId="08CA9D75" w14:textId="77777777" w:rsidR="00D35C24" w:rsidRDefault="00B32073" w:rsidP="00D35C24">
            <w:pPr>
              <w:pStyle w:val="TableCell"/>
            </w:pPr>
            <w:r>
              <w:lastRenderedPageBreak/>
              <w:t>DECREMENT</w:t>
            </w:r>
          </w:p>
        </w:tc>
        <w:tc>
          <w:tcPr>
            <w:tcW w:w="1134" w:type="dxa"/>
          </w:tcPr>
          <w:p w14:paraId="600749A0"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3</w:t>
            </w:r>
          </w:p>
        </w:tc>
        <w:tc>
          <w:tcPr>
            <w:tcW w:w="6236" w:type="dxa"/>
          </w:tcPr>
          <w:p w14:paraId="12A05AD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Decrement by specified value</w:t>
            </w:r>
          </w:p>
        </w:tc>
      </w:tr>
    </w:tbl>
    <w:p w14:paraId="4F921913" w14:textId="77777777" w:rsidR="00D35C24" w:rsidRDefault="00D35C24" w:rsidP="00D35C24">
      <w:pPr>
        <w:pStyle w:val="HeadingNoNumber"/>
      </w:pPr>
      <w:r>
        <w:t>ComplexEffect</w:t>
      </w:r>
    </w:p>
    <w:p w14:paraId="32D8C57F" w14:textId="7C8A932B" w:rsidR="00D35C24" w:rsidRDefault="00D35C24" w:rsidP="00D35C24">
      <w:r>
        <w:t>In the</w:t>
      </w:r>
      <w:r w:rsidR="001A2628">
        <w:t xml:space="preserve"> si</w:t>
      </w:r>
      <w:r>
        <w:t>mple</w:t>
      </w:r>
      <w:r w:rsidR="001A2628">
        <w:t xml:space="preserve"> ef</w:t>
      </w:r>
      <w:r>
        <w:t xml:space="preserve">fect, the value of the impacted </w:t>
      </w:r>
      <w:r>
        <w:rPr>
          <w:rStyle w:val="Term"/>
        </w:rPr>
        <w:t>planning resource</w:t>
      </w:r>
      <w:r>
        <w:t xml:space="preserve"> is set to the specified value at a single point in time.</w:t>
      </w:r>
    </w:p>
    <w:p w14:paraId="411D5993" w14:textId="51DBD592" w:rsidR="00D35C24" w:rsidRDefault="00D35C24" w:rsidP="00D35C24">
      <w:r>
        <w:t>With the</w:t>
      </w:r>
      <w:r w:rsidR="001A2628">
        <w:t xml:space="preserve"> co</w:t>
      </w:r>
      <w:r>
        <w:t>mplex</w:t>
      </w:r>
      <w:r w:rsidR="001A2628">
        <w:t xml:space="preserve"> ef</w:t>
      </w:r>
      <w:r>
        <w:t xml:space="preserve">fect, the value of the impacted </w:t>
      </w:r>
      <w:r>
        <w:rPr>
          <w:rStyle w:val="Term"/>
        </w:rPr>
        <w:t xml:space="preserve">planning resource </w:t>
      </w:r>
      <w:r>
        <w:t>can be evolved over a specified time period in accordance with a defined RelativeResourceProfile.</w:t>
      </w:r>
    </w:p>
    <w:p w14:paraId="1E023E56"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ComplexEffect E5"/>
      </w:tblPr>
      <w:tblGrid>
        <w:gridCol w:w="1667"/>
        <w:gridCol w:w="2976"/>
        <w:gridCol w:w="992"/>
        <w:gridCol w:w="1843"/>
        <w:gridCol w:w="709"/>
        <w:gridCol w:w="992"/>
      </w:tblGrid>
      <w:tr w:rsidR="00D35C24" w14:paraId="3678B643" w14:textId="77777777" w:rsidTr="00096706">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71E2C3A"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3B9395B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ComplexEffect</w:t>
            </w:r>
          </w:p>
        </w:tc>
        <w:tc>
          <w:tcPr>
            <w:tcW w:w="992" w:type="dxa"/>
            <w:shd w:val="clear" w:color="auto" w:fill="662382"/>
          </w:tcPr>
          <w:p w14:paraId="27E490B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0690652C" w14:textId="77777777" w:rsidR="00D35C24" w:rsidRPr="00831900"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sidRPr="00831900">
              <w:rPr>
                <w:i/>
              </w:rPr>
              <w:t>Effect</w:t>
            </w:r>
          </w:p>
        </w:tc>
        <w:tc>
          <w:tcPr>
            <w:tcW w:w="709" w:type="dxa"/>
            <w:shd w:val="clear" w:color="auto" w:fill="662382"/>
          </w:tcPr>
          <w:p w14:paraId="6C85EE4C"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913C4FB" w14:textId="27E7CCFE"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49</w:t>
            </w:r>
            <w:r>
              <w:rPr>
                <w:noProof/>
              </w:rPr>
              <w:fldChar w:fldCharType="end"/>
            </w:r>
          </w:p>
        </w:tc>
      </w:tr>
    </w:tbl>
    <w:p w14:paraId="4FF50374" w14:textId="77777777" w:rsidR="00D35C24" w:rsidRPr="00404E36" w:rsidRDefault="00D35C24" w:rsidP="00096706">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48D73300" w14:textId="77777777" w:rsidTr="000967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tcPr>
          <w:p w14:paraId="05924E30" w14:textId="77777777" w:rsidR="00D35C24" w:rsidRDefault="00D35C24" w:rsidP="00D35C24">
            <w:pPr>
              <w:pStyle w:val="TableCell"/>
            </w:pPr>
            <w:r>
              <w:t>Attribute</w:t>
            </w:r>
          </w:p>
        </w:tc>
        <w:tc>
          <w:tcPr>
            <w:tcW w:w="1984" w:type="dxa"/>
          </w:tcPr>
          <w:p w14:paraId="58CE412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BA589F1" w14:textId="77777777" w:rsidR="00D35C24" w:rsidRPr="00096706"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096706">
              <w:t>Nullable</w:t>
            </w:r>
          </w:p>
        </w:tc>
        <w:tc>
          <w:tcPr>
            <w:tcW w:w="4535" w:type="dxa"/>
          </w:tcPr>
          <w:p w14:paraId="18A9E58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04611AFB"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02CC615E" w14:textId="77777777" w:rsidR="00D35C24" w:rsidRDefault="00D35C24" w:rsidP="00D35C24">
            <w:pPr>
              <w:pStyle w:val="TableCell"/>
            </w:pPr>
            <w:r>
              <w:t>startRef</w:t>
            </w:r>
          </w:p>
        </w:tc>
        <w:tc>
          <w:tcPr>
            <w:tcW w:w="1984" w:type="dxa"/>
          </w:tcPr>
          <w:p w14:paraId="75C008D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632135E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C1E604D" w14:textId="77777777"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point in the duration of the referenced </w:t>
            </w:r>
            <w:r>
              <w:rPr>
                <w:rStyle w:val="Term"/>
              </w:rPr>
              <w:t>planning activity</w:t>
            </w:r>
            <w:r>
              <w:t xml:space="preserve"> to which the start of the effect period relates.</w:t>
            </w:r>
          </w:p>
        </w:tc>
      </w:tr>
      <w:tr w:rsidR="00D35C24" w14:paraId="1EE2EC6E"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1C54BAB8" w14:textId="77777777" w:rsidR="00D35C24" w:rsidRDefault="00D35C24" w:rsidP="00D35C24">
            <w:pPr>
              <w:pStyle w:val="TableCell"/>
            </w:pPr>
            <w:r>
              <w:t>endRef</w:t>
            </w:r>
          </w:p>
        </w:tc>
        <w:tc>
          <w:tcPr>
            <w:tcW w:w="1984" w:type="dxa"/>
          </w:tcPr>
          <w:p w14:paraId="798BECC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0807502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B9ADB7C" w14:textId="77777777" w:rsidR="00D35C24" w:rsidRPr="00A368C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Identifies the point in the duration of the referenced </w:t>
            </w:r>
            <w:r>
              <w:rPr>
                <w:rStyle w:val="Term"/>
              </w:rPr>
              <w:t xml:space="preserve">planning activity </w:t>
            </w:r>
            <w:r>
              <w:t>to which the end of the effect period relates.</w:t>
            </w:r>
          </w:p>
        </w:tc>
      </w:tr>
      <w:tr w:rsidR="00D35C24" w14:paraId="799D4740"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0294FD46" w14:textId="77777777" w:rsidR="00D35C24" w:rsidRDefault="00D35C24" w:rsidP="00D35C24">
            <w:pPr>
              <w:pStyle w:val="TableCell"/>
            </w:pPr>
            <w:r>
              <w:t>startOffset</w:t>
            </w:r>
          </w:p>
        </w:tc>
        <w:tc>
          <w:tcPr>
            <w:tcW w:w="1984" w:type="dxa"/>
          </w:tcPr>
          <w:p w14:paraId="28C51A95" w14:textId="19C6BE6E" w:rsidR="00D35C24" w:rsidRDefault="00647D4A" w:rsidP="00D35C24">
            <w:pPr>
              <w:pStyle w:val="TableCell"/>
              <w:cnfStyle w:val="000000000000" w:firstRow="0" w:lastRow="0" w:firstColumn="0" w:lastColumn="0" w:oddVBand="0" w:evenVBand="0" w:oddHBand="0" w:evenHBand="0" w:firstRowFirstColumn="0" w:firstRowLastColumn="0" w:lastRowFirstColumn="0" w:lastRowLastColumn="0"/>
            </w:pPr>
            <w:r>
              <w:t>Expression &lt;MAL::Duration&gt;</w:t>
            </w:r>
          </w:p>
        </w:tc>
        <w:tc>
          <w:tcPr>
            <w:tcW w:w="992" w:type="dxa"/>
          </w:tcPr>
          <w:p w14:paraId="2C9989C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947FC0D" w14:textId="7880D52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Offset from</w:t>
            </w:r>
            <w:r w:rsidR="001A2628">
              <w:t xml:space="preserve"> st</w:t>
            </w:r>
            <w:r>
              <w:t>artRef that specifies the start of the effect period.</w:t>
            </w:r>
          </w:p>
        </w:tc>
      </w:tr>
      <w:tr w:rsidR="00D35C24" w14:paraId="71F6A321"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21C35BDC" w14:textId="77777777" w:rsidR="00D35C24" w:rsidRDefault="00D35C24" w:rsidP="00D35C24">
            <w:pPr>
              <w:pStyle w:val="TableCell"/>
            </w:pPr>
            <w:r>
              <w:t>endOffset</w:t>
            </w:r>
          </w:p>
        </w:tc>
        <w:tc>
          <w:tcPr>
            <w:tcW w:w="1984" w:type="dxa"/>
          </w:tcPr>
          <w:p w14:paraId="5EA7D944" w14:textId="78845008" w:rsidR="00D35C24" w:rsidRDefault="00647D4A" w:rsidP="00D35C24">
            <w:pPr>
              <w:pStyle w:val="TableCell"/>
              <w:cnfStyle w:val="000000000000" w:firstRow="0" w:lastRow="0" w:firstColumn="0" w:lastColumn="0" w:oddVBand="0" w:evenVBand="0" w:oddHBand="0" w:evenHBand="0" w:firstRowFirstColumn="0" w:firstRowLastColumn="0" w:lastRowFirstColumn="0" w:lastRowLastColumn="0"/>
            </w:pPr>
            <w:r>
              <w:t>Expression &lt;MAL::Duration&gt;</w:t>
            </w:r>
          </w:p>
        </w:tc>
        <w:tc>
          <w:tcPr>
            <w:tcW w:w="992" w:type="dxa"/>
          </w:tcPr>
          <w:p w14:paraId="6846F77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58F9FEB" w14:textId="39F4B32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Offset from</w:t>
            </w:r>
            <w:r w:rsidR="001A2628">
              <w:t xml:space="preserve"> en</w:t>
            </w:r>
            <w:r>
              <w:t>dRef that specifies the end of the effect period.</w:t>
            </w:r>
          </w:p>
        </w:tc>
      </w:tr>
      <w:tr w:rsidR="00D35C24" w14:paraId="3DF0D3B8"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1DDD2200" w14:textId="77777777" w:rsidR="00D35C24" w:rsidRDefault="00D35C24" w:rsidP="00D35C24">
            <w:pPr>
              <w:pStyle w:val="TableCell"/>
            </w:pPr>
            <w:r>
              <w:t>operator</w:t>
            </w:r>
          </w:p>
        </w:tc>
        <w:tc>
          <w:tcPr>
            <w:tcW w:w="1984" w:type="dxa"/>
          </w:tcPr>
          <w:p w14:paraId="476E1AF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EffectOperation</w:t>
            </w:r>
            <w:r w:rsidR="00261981">
              <w:t>Enum</w:t>
            </w:r>
          </w:p>
        </w:tc>
        <w:tc>
          <w:tcPr>
            <w:tcW w:w="992" w:type="dxa"/>
          </w:tcPr>
          <w:p w14:paraId="660D3BB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4B8A7F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Operation to be performed on the </w:t>
            </w:r>
            <w:r>
              <w:rPr>
                <w:rStyle w:val="Term"/>
              </w:rPr>
              <w:t>planning resource</w:t>
            </w:r>
            <w:r>
              <w:t>.  One of: SET, INCREMENT, DECREMENT.</w:t>
            </w:r>
          </w:p>
          <w:p w14:paraId="5B11337B" w14:textId="0004EE5C" w:rsidR="00D35C24" w:rsidRPr="00022B7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Increment and</w:t>
            </w:r>
            <w:r w:rsidR="001A2628">
              <w:t xml:space="preserve"> de</w:t>
            </w:r>
            <w:r>
              <w:t>crement are only applicable to numeric data types.</w:t>
            </w:r>
          </w:p>
        </w:tc>
      </w:tr>
      <w:tr w:rsidR="00D35C24" w14:paraId="661C34FB" w14:textId="77777777" w:rsidTr="00096706">
        <w:tc>
          <w:tcPr>
            <w:cnfStyle w:val="001000000000" w:firstRow="0" w:lastRow="0" w:firstColumn="1" w:lastColumn="0" w:oddVBand="0" w:evenVBand="0" w:oddHBand="0" w:evenHBand="0" w:firstRowFirstColumn="0" w:firstRowLastColumn="0" w:lastRowFirstColumn="0" w:lastRowLastColumn="0"/>
            <w:tcW w:w="1667" w:type="dxa"/>
          </w:tcPr>
          <w:p w14:paraId="5AF7121C" w14:textId="77777777" w:rsidR="00D35C24" w:rsidRDefault="00D35C24" w:rsidP="00D35C24">
            <w:pPr>
              <w:pStyle w:val="TableCell"/>
            </w:pPr>
            <w:r>
              <w:t>Value</w:t>
            </w:r>
          </w:p>
        </w:tc>
        <w:tc>
          <w:tcPr>
            <w:tcW w:w="1984" w:type="dxa"/>
          </w:tcPr>
          <w:p w14:paraId="537E94F6" w14:textId="490FBD0A"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Rel</w:t>
            </w:r>
            <w:r w:rsidR="006A39E0">
              <w:t>ative</w:t>
            </w:r>
            <w:r>
              <w:t>ResourceProfile</w:t>
            </w:r>
          </w:p>
        </w:tc>
        <w:tc>
          <w:tcPr>
            <w:tcW w:w="992" w:type="dxa"/>
          </w:tcPr>
          <w:p w14:paraId="3A25849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C5BC1C2" w14:textId="1BD3DE5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Resource</w:t>
            </w:r>
            <w:r w:rsidR="001A2628">
              <w:t xml:space="preserve"> pr</w:t>
            </w:r>
            <w:r>
              <w:t xml:space="preserve">ofile specifying an evolving value to which the value of the </w:t>
            </w:r>
            <w:r>
              <w:rPr>
                <w:rStyle w:val="Term"/>
              </w:rPr>
              <w:t xml:space="preserve">planning resource </w:t>
            </w:r>
            <w:r>
              <w:t>is to be set.</w:t>
            </w:r>
          </w:p>
          <w:p w14:paraId="77251ED1" w14:textId="30CE52EC" w:rsidR="00D35C24" w:rsidRPr="00853D2F"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See §</w:t>
            </w:r>
            <w:r>
              <w:fldChar w:fldCharType="begin"/>
            </w:r>
            <w:r>
              <w:instrText xml:space="preserve"> REF _Ref33143058 \r \h </w:instrText>
            </w:r>
            <w:r>
              <w:fldChar w:fldCharType="separate"/>
            </w:r>
            <w:r w:rsidR="00182691">
              <w:t>3.2.4.2</w:t>
            </w:r>
            <w:r>
              <w:fldChar w:fldCharType="end"/>
            </w:r>
          </w:p>
        </w:tc>
      </w:tr>
    </w:tbl>
    <w:p w14:paraId="6329612A" w14:textId="77777777" w:rsidR="00D35C24" w:rsidRDefault="00D35C24" w:rsidP="00D35C24">
      <w:pPr>
        <w:pStyle w:val="Heading3"/>
        <w:keepLines w:val="0"/>
        <w:pageBreakBefore/>
        <w:pBdr>
          <w:top w:val="single" w:sz="4" w:space="1" w:color="FFFFFF"/>
          <w:left w:val="single" w:sz="4" w:space="0" w:color="FFFFFF"/>
          <w:bottom w:val="single" w:sz="4" w:space="1" w:color="FFFFFF"/>
          <w:right w:val="single" w:sz="4" w:space="0" w:color="FFFFFF"/>
        </w:pBdr>
      </w:pPr>
      <w:bookmarkStart w:id="242" w:name="_Toc52218263"/>
      <w:bookmarkStart w:id="243" w:name="_Ref52369871"/>
      <w:bookmarkStart w:id="244" w:name="_Ref85031108"/>
      <w:bookmarkStart w:id="245" w:name="_Toc140093813"/>
      <w:r>
        <w:lastRenderedPageBreak/>
        <w:t>Triggers</w:t>
      </w:r>
      <w:bookmarkEnd w:id="242"/>
      <w:bookmarkEnd w:id="243"/>
      <w:bookmarkEnd w:id="244"/>
      <w:bookmarkEnd w:id="245"/>
    </w:p>
    <w:p w14:paraId="45817C3F" w14:textId="3CD7DD64" w:rsidR="00D35C24" w:rsidRDefault="00F06C03" w:rsidP="00D35C24">
      <w:pPr>
        <w:rPr>
          <w:noProof/>
        </w:rPr>
      </w:pPr>
      <w:r w:rsidRPr="00F06C03">
        <w:rPr>
          <w:noProof/>
        </w:rPr>
        <w:t xml:space="preserve"> </w:t>
      </w:r>
      <w:r w:rsidRPr="00F06C03">
        <w:rPr>
          <w:noProof/>
        </w:rPr>
        <w:drawing>
          <wp:inline distT="0" distB="0" distL="0" distR="0" wp14:anchorId="4069F1F9" wp14:editId="68EF3821">
            <wp:extent cx="5716905" cy="1431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6905" cy="1431925"/>
                    </a:xfrm>
                    <a:prstGeom prst="rect">
                      <a:avLst/>
                    </a:prstGeom>
                    <a:noFill/>
                    <a:ln>
                      <a:noFill/>
                    </a:ln>
                  </pic:spPr>
                </pic:pic>
              </a:graphicData>
            </a:graphic>
          </wp:inline>
        </w:drawing>
      </w:r>
    </w:p>
    <w:p w14:paraId="13885D9F" w14:textId="7C9E1EB4" w:rsidR="00D35C24" w:rsidRDefault="00D35C24" w:rsidP="00D35C24">
      <w:pPr>
        <w:pStyle w:val="Caption"/>
        <w:keepNext w:val="0"/>
      </w:pPr>
      <w:bookmarkStart w:id="246" w:name="_Toc140093385"/>
      <w:r>
        <w:t xml:space="preserve">Figure </w:t>
      </w:r>
      <w:r w:rsidR="00A23CA0">
        <w:fldChar w:fldCharType="begin"/>
      </w:r>
      <w:r w:rsidR="00A23CA0">
        <w:instrText xml:space="preserve"> SEQ Figure \* ARABIC </w:instrText>
      </w:r>
      <w:r w:rsidR="00A23CA0">
        <w:fldChar w:fldCharType="separate"/>
      </w:r>
      <w:r w:rsidR="00182691">
        <w:rPr>
          <w:noProof/>
        </w:rPr>
        <w:t>42</w:t>
      </w:r>
      <w:r w:rsidR="00A23CA0">
        <w:rPr>
          <w:noProof/>
        </w:rPr>
        <w:fldChar w:fldCharType="end"/>
      </w:r>
      <w:r>
        <w:t>: Triggers</w:t>
      </w:r>
      <w:bookmarkEnd w:id="246"/>
    </w:p>
    <w:p w14:paraId="717C6357" w14:textId="60CD57EE" w:rsidR="00D35C24" w:rsidRDefault="00D35C24" w:rsidP="00D35C24">
      <w:r>
        <w:t>A</w:t>
      </w:r>
      <w:r w:rsidR="001A2628">
        <w:t xml:space="preserve"> </w:t>
      </w:r>
      <w:r w:rsidR="001A2628" w:rsidRPr="00C93DD5">
        <w:rPr>
          <w:rStyle w:val="Term"/>
        </w:rPr>
        <w:t>tr</w:t>
      </w:r>
      <w:r w:rsidRPr="00C93DD5">
        <w:rPr>
          <w:rStyle w:val="Term"/>
        </w:rPr>
        <w:t>igger</w:t>
      </w:r>
      <w:r>
        <w:t xml:space="preserve"> is a construct that allows specification of the specific condition or event that marks the start or end of something.  It is used in the context of both </w:t>
      </w:r>
      <w:r>
        <w:rPr>
          <w:rStyle w:val="Term"/>
        </w:rPr>
        <w:t xml:space="preserve">planning activities </w:t>
      </w:r>
      <w:r>
        <w:t xml:space="preserve">and </w:t>
      </w:r>
      <w:r>
        <w:rPr>
          <w:rStyle w:val="Term"/>
        </w:rPr>
        <w:t>plans</w:t>
      </w:r>
      <w:r>
        <w:t xml:space="preserve"> to specify when an activity should start.</w:t>
      </w:r>
    </w:p>
    <w:p w14:paraId="4BFC04DA" w14:textId="77777777" w:rsidR="00D35C24" w:rsidRPr="003F08DF" w:rsidRDefault="00D35C24" w:rsidP="00D35C24">
      <w:r>
        <w:t>The following sub-types of Trigger are supported:</w:t>
      </w:r>
    </w:p>
    <w:p w14:paraId="1E530FF7" w14:textId="40B33927" w:rsidR="00D35C24" w:rsidRDefault="00D35C24" w:rsidP="00353565">
      <w:pPr>
        <w:numPr>
          <w:ilvl w:val="0"/>
          <w:numId w:val="41"/>
        </w:numPr>
        <w:spacing w:line="240" w:lineRule="auto"/>
      </w:pPr>
      <w:r>
        <w:t>TimeTrigger:  the trigger event is defined by time.</w:t>
      </w:r>
    </w:p>
    <w:p w14:paraId="7398385D" w14:textId="36A45207" w:rsidR="00D35C24" w:rsidRDefault="00D35C24" w:rsidP="00353565">
      <w:pPr>
        <w:numPr>
          <w:ilvl w:val="0"/>
          <w:numId w:val="41"/>
        </w:numPr>
        <w:spacing w:before="0" w:line="240" w:lineRule="auto"/>
      </w:pPr>
      <w:r>
        <w:t>PositionTrigger:  the trigger event is defined by position.</w:t>
      </w:r>
    </w:p>
    <w:p w14:paraId="31B74C7C" w14:textId="58EBAD9C" w:rsidR="00D35C24" w:rsidRDefault="00D35C24" w:rsidP="00353565">
      <w:pPr>
        <w:numPr>
          <w:ilvl w:val="0"/>
          <w:numId w:val="41"/>
        </w:numPr>
        <w:spacing w:before="0" w:line="240" w:lineRule="auto"/>
      </w:pPr>
      <w:r>
        <w:t>PointingTrigger:  the trigger event is defined by pointing</w:t>
      </w:r>
    </w:p>
    <w:p w14:paraId="5FFDFEE5" w14:textId="6470160E" w:rsidR="00D35C24" w:rsidRDefault="00D35C24" w:rsidP="00353565">
      <w:pPr>
        <w:numPr>
          <w:ilvl w:val="0"/>
          <w:numId w:val="41"/>
        </w:numPr>
        <w:spacing w:before="0" w:line="240" w:lineRule="auto"/>
      </w:pPr>
      <w:r>
        <w:t xml:space="preserve">EventTrigger:  the trigger event is defined in terms of a </w:t>
      </w:r>
      <w:r>
        <w:rPr>
          <w:rStyle w:val="Term"/>
        </w:rPr>
        <w:t>planning event</w:t>
      </w:r>
      <w:r>
        <w:t>.</w:t>
      </w:r>
    </w:p>
    <w:p w14:paraId="2E288CD5" w14:textId="0ADF16F1" w:rsidR="00D35C24" w:rsidRDefault="00D35C24" w:rsidP="00D35C24">
      <w:r>
        <w:t>Position and</w:t>
      </w:r>
      <w:r w:rsidR="001A2628">
        <w:t xml:space="preserve"> po</w:t>
      </w:r>
      <w:r>
        <w:t>inting</w:t>
      </w:r>
      <w:r w:rsidR="001A2628">
        <w:t xml:space="preserve"> tr</w:t>
      </w:r>
      <w:r>
        <w:t>iggers are optional elements of the MPS</w:t>
      </w:r>
      <w:r w:rsidR="001A2628">
        <w:t xml:space="preserve"> in</w:t>
      </w:r>
      <w:r>
        <w:t>formation</w:t>
      </w:r>
      <w:r w:rsidR="001A2628">
        <w:t xml:space="preserve"> mo</w:t>
      </w:r>
      <w:r>
        <w:t>del.</w:t>
      </w:r>
    </w:p>
    <w:p w14:paraId="64AF8199" w14:textId="77777777" w:rsidR="00D35C24" w:rsidRPr="00593867" w:rsidRDefault="00D35C24" w:rsidP="00D35C24">
      <w:pPr>
        <w:pStyle w:val="HeadingNoNumber"/>
        <w:rPr>
          <w:i/>
        </w:rPr>
      </w:pPr>
      <w:r w:rsidRPr="00593867">
        <w:rPr>
          <w:i/>
        </w:rPr>
        <w:t>Trigger</w:t>
      </w:r>
    </w:p>
    <w:p w14:paraId="3C0BA997" w14:textId="77777777" w:rsidR="00D35C24" w:rsidRDefault="00D35C24" w:rsidP="00D35C24">
      <w:r>
        <w:t>All sub-classes of Trigger include the time at which they are predicted to occur (in advance of execution); and, where applicable, the time at which they actually occurred (post execution).</w:t>
      </w:r>
    </w:p>
    <w:p w14:paraId="2675EBFC"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Trigger E1"/>
      </w:tblPr>
      <w:tblGrid>
        <w:gridCol w:w="1667"/>
        <w:gridCol w:w="2976"/>
        <w:gridCol w:w="992"/>
        <w:gridCol w:w="1843"/>
        <w:gridCol w:w="709"/>
        <w:gridCol w:w="992"/>
      </w:tblGrid>
      <w:tr w:rsidR="00D35C24" w14:paraId="5620B4B1"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4EAEC21"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3716FB4" w14:textId="77777777" w:rsidR="00D35C24" w:rsidRPr="00CC17CF"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b/>
                <w:i/>
              </w:rPr>
              <w:t>Trigger</w:t>
            </w:r>
          </w:p>
        </w:tc>
        <w:tc>
          <w:tcPr>
            <w:tcW w:w="992" w:type="dxa"/>
            <w:shd w:val="clear" w:color="auto" w:fill="662382"/>
          </w:tcPr>
          <w:p w14:paraId="01D70B5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1DA858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2741A174"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BDBB0F7" w14:textId="77777777" w:rsidR="00D35C24" w:rsidRPr="00BC656E"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rsidRPr="00BC656E">
              <w:t>Abstract</w:t>
            </w:r>
          </w:p>
        </w:tc>
      </w:tr>
    </w:tbl>
    <w:p w14:paraId="3FC0D6A6" w14:textId="77777777" w:rsidR="00D35C24" w:rsidRPr="00404E36" w:rsidRDefault="00D35C24" w:rsidP="00BC656E">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41FE8839"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3F76ACE" w14:textId="77777777" w:rsidR="00D35C24" w:rsidRDefault="00D35C24" w:rsidP="00D35C24">
            <w:pPr>
              <w:pStyle w:val="TableCell"/>
            </w:pPr>
            <w:r>
              <w:t>Attribute</w:t>
            </w:r>
          </w:p>
        </w:tc>
        <w:tc>
          <w:tcPr>
            <w:tcW w:w="1984" w:type="dxa"/>
          </w:tcPr>
          <w:p w14:paraId="25C94C2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67A9263"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174EB83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00CCCA20"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5CBCD5E9" w14:textId="77777777" w:rsidR="00D35C24" w:rsidRDefault="00D35C24" w:rsidP="00D35C24">
            <w:pPr>
              <w:pStyle w:val="TableCell"/>
            </w:pPr>
            <w:r>
              <w:t>time</w:t>
            </w:r>
          </w:p>
        </w:tc>
        <w:tc>
          <w:tcPr>
            <w:tcW w:w="1984" w:type="dxa"/>
          </w:tcPr>
          <w:p w14:paraId="5367385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MAL::Time</w:t>
            </w:r>
          </w:p>
        </w:tc>
        <w:tc>
          <w:tcPr>
            <w:tcW w:w="992" w:type="dxa"/>
          </w:tcPr>
          <w:p w14:paraId="39EA372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951C3AE" w14:textId="7A921BB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Predicted or</w:t>
            </w:r>
            <w:r w:rsidR="001A2628">
              <w:t xml:space="preserve"> ac</w:t>
            </w:r>
            <w:r>
              <w:t>tual</w:t>
            </w:r>
            <w:r w:rsidR="001A2628">
              <w:t xml:space="preserve"> ti</w:t>
            </w:r>
            <w:r>
              <w:t>me of Trigger.  The predicted</w:t>
            </w:r>
            <w:r w:rsidR="001A2628">
              <w:t xml:space="preserve"> ti</w:t>
            </w:r>
            <w:r>
              <w:t>me may evolve during the planning process up to the time of execution.  The actual</w:t>
            </w:r>
            <w:r w:rsidR="001A2628">
              <w:t xml:space="preserve"> ti</w:t>
            </w:r>
            <w:r>
              <w:t>me is only available post execution, and hence can only be provided by a</w:t>
            </w:r>
            <w:r w:rsidR="001A2628">
              <w:t xml:space="preserve"> pl</w:t>
            </w:r>
            <w:r>
              <w:t>an</w:t>
            </w:r>
            <w:r w:rsidR="001A2628">
              <w:t xml:space="preserve"> ex</w:t>
            </w:r>
            <w:r>
              <w:t>ecution function.</w:t>
            </w:r>
          </w:p>
        </w:tc>
      </w:tr>
    </w:tbl>
    <w:p w14:paraId="4B72CDEB" w14:textId="77777777" w:rsidR="00D35C24" w:rsidRDefault="00D35C24" w:rsidP="00183C67">
      <w:pPr>
        <w:pStyle w:val="Heading4"/>
      </w:pPr>
      <w:r>
        <w:lastRenderedPageBreak/>
        <w:t>Temporal Triggers</w:t>
      </w:r>
    </w:p>
    <w:p w14:paraId="0E52953B" w14:textId="77777777" w:rsidR="00D35C24" w:rsidRDefault="00D35C24" w:rsidP="00D35C24">
      <w:pPr>
        <w:pStyle w:val="HeadingNoNumber"/>
      </w:pPr>
      <w:r>
        <w:t>TimeTrigger</w:t>
      </w:r>
    </w:p>
    <w:p w14:paraId="1133A3BF" w14:textId="4DF504F0" w:rsidR="00D35C24" w:rsidRDefault="00D35C24" w:rsidP="00D35C24">
      <w:r>
        <w:t>Sub-type of Trigger based on</w:t>
      </w:r>
      <w:r w:rsidR="001A2628">
        <w:t xml:space="preserve"> ti</w:t>
      </w:r>
      <w:r>
        <w:t>me.  The</w:t>
      </w:r>
      <w:r w:rsidR="001A2628">
        <w:t xml:space="preserve"> tr</w:t>
      </w:r>
      <w:r>
        <w:t>igger</w:t>
      </w:r>
      <w:r w:rsidR="001A2628" w:rsidRPr="00BA1C74">
        <w:t xml:space="preserve"> </w:t>
      </w:r>
      <w:r w:rsidR="001A2628">
        <w:t>ti</w:t>
      </w:r>
      <w:r>
        <w:t xml:space="preserve">me </w:t>
      </w:r>
      <w:r w:rsidRPr="00BA1C74">
        <w:t xml:space="preserve">is the specified constraint, and will </w:t>
      </w:r>
      <w:r>
        <w:t xml:space="preserve">usually </w:t>
      </w:r>
      <w:r w:rsidRPr="00BA1C74">
        <w:t>match the predicted</w:t>
      </w:r>
      <w:r w:rsidR="001A2628" w:rsidRPr="00BA1C74">
        <w:t xml:space="preserve"> </w:t>
      </w:r>
      <w:r w:rsidR="001A2628">
        <w:t>t</w:t>
      </w:r>
      <w:r w:rsidR="001A2628" w:rsidRPr="00BA1C74">
        <w:t>i</w:t>
      </w:r>
      <w:r w:rsidRPr="00BA1C74">
        <w:t>me</w:t>
      </w:r>
      <w:r>
        <w:t xml:space="preserve"> on the base class during the planning process</w:t>
      </w:r>
      <w:r w:rsidRPr="00BA1C74">
        <w:t>, but the actual</w:t>
      </w:r>
      <w:r w:rsidR="001A2628" w:rsidRPr="00BA1C74">
        <w:t xml:space="preserve"> </w:t>
      </w:r>
      <w:r w:rsidR="001A2628">
        <w:t>ti</w:t>
      </w:r>
      <w:r>
        <w:t>me</w:t>
      </w:r>
      <w:r w:rsidRPr="00BA1C74">
        <w:t xml:space="preserve"> could still be slightly different</w:t>
      </w:r>
      <w:r>
        <w:t xml:space="preserve"> post-execution</w:t>
      </w:r>
      <w:r w:rsidRPr="00BA1C74">
        <w:t>.</w:t>
      </w:r>
    </w:p>
    <w:p w14:paraId="051D896B"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TimeTrigger E1"/>
      </w:tblPr>
      <w:tblGrid>
        <w:gridCol w:w="1667"/>
        <w:gridCol w:w="2976"/>
        <w:gridCol w:w="992"/>
        <w:gridCol w:w="1843"/>
        <w:gridCol w:w="709"/>
        <w:gridCol w:w="992"/>
      </w:tblGrid>
      <w:tr w:rsidR="00D35C24" w14:paraId="62500BE3"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92D75BB"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400A790D"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TimeTrigger</w:t>
            </w:r>
          </w:p>
        </w:tc>
        <w:tc>
          <w:tcPr>
            <w:tcW w:w="992" w:type="dxa"/>
            <w:shd w:val="clear" w:color="auto" w:fill="662382"/>
          </w:tcPr>
          <w:p w14:paraId="6CD2B3B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A44BAE8" w14:textId="77777777" w:rsidR="00D35C24" w:rsidRPr="007E6D74"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Trigger</w:t>
            </w:r>
          </w:p>
        </w:tc>
        <w:tc>
          <w:tcPr>
            <w:tcW w:w="709" w:type="dxa"/>
            <w:shd w:val="clear" w:color="auto" w:fill="662382"/>
          </w:tcPr>
          <w:p w14:paraId="69C3513D"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05106DC7" w14:textId="5E6ED604"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50</w:t>
            </w:r>
            <w:r>
              <w:rPr>
                <w:noProof/>
              </w:rPr>
              <w:fldChar w:fldCharType="end"/>
            </w:r>
          </w:p>
        </w:tc>
      </w:tr>
    </w:tbl>
    <w:p w14:paraId="33E4DDD4" w14:textId="77777777" w:rsidR="00D35C24" w:rsidRPr="00404E36" w:rsidRDefault="00D35C24" w:rsidP="00BC656E">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2E91F290"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E1EEA1A" w14:textId="77777777" w:rsidR="00D35C24" w:rsidRDefault="00D35C24" w:rsidP="00D35C24">
            <w:pPr>
              <w:pStyle w:val="TableCell"/>
            </w:pPr>
            <w:r>
              <w:t>Attribute</w:t>
            </w:r>
          </w:p>
        </w:tc>
        <w:tc>
          <w:tcPr>
            <w:tcW w:w="1984" w:type="dxa"/>
          </w:tcPr>
          <w:p w14:paraId="3307CA5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CEAAF8B"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625D40F5"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1E50489E"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301345F2" w14:textId="4BCB3CEF" w:rsidR="00D35C24" w:rsidRDefault="00D35C24" w:rsidP="00D35C24">
            <w:pPr>
              <w:pStyle w:val="TableCell"/>
            </w:pPr>
            <w:r>
              <w:t>triggerTime</w:t>
            </w:r>
          </w:p>
        </w:tc>
        <w:tc>
          <w:tcPr>
            <w:tcW w:w="1984" w:type="dxa"/>
          </w:tcPr>
          <w:p w14:paraId="6E6F214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MAL::Time</w:t>
            </w:r>
          </w:p>
        </w:tc>
        <w:tc>
          <w:tcPr>
            <w:tcW w:w="992" w:type="dxa"/>
          </w:tcPr>
          <w:p w14:paraId="385C0B11"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E214B3D" w14:textId="07E83E2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Planned</w:t>
            </w:r>
            <w:r w:rsidR="001A2628">
              <w:t xml:space="preserve"> ti</w:t>
            </w:r>
            <w:r>
              <w:t>me of Trigger.</w:t>
            </w:r>
          </w:p>
        </w:tc>
      </w:tr>
    </w:tbl>
    <w:p w14:paraId="08FE86A1" w14:textId="77777777" w:rsidR="00D35C24" w:rsidRDefault="00D35C24" w:rsidP="009B5047">
      <w:pPr>
        <w:spacing w:before="0"/>
      </w:pPr>
    </w:p>
    <w:p w14:paraId="277F8EEE" w14:textId="3CC41656" w:rsidR="00D35C24" w:rsidRDefault="003A716E" w:rsidP="00183C67">
      <w:pPr>
        <w:pStyle w:val="Heading4"/>
      </w:pPr>
      <w:bookmarkStart w:id="247" w:name="_Ref68803146"/>
      <w:r>
        <w:t xml:space="preserve">Position </w:t>
      </w:r>
      <w:r w:rsidR="00D35C24">
        <w:t>Triggers [Optional]</w:t>
      </w:r>
      <w:bookmarkEnd w:id="247"/>
    </w:p>
    <w:p w14:paraId="3CE7B516" w14:textId="77777777" w:rsidR="00D35C24" w:rsidRDefault="00D35C24" w:rsidP="00D35C24">
      <w:pPr>
        <w:pStyle w:val="HeadingNoNumber"/>
      </w:pPr>
      <w:r>
        <w:t>PositionTrigger</w:t>
      </w:r>
    </w:p>
    <w:p w14:paraId="201AF30C" w14:textId="16FFBBEE" w:rsidR="00D35C24" w:rsidRPr="007E6D74" w:rsidRDefault="00D35C24" w:rsidP="00D35C24">
      <w:r>
        <w:t xml:space="preserve">Sub-type of </w:t>
      </w:r>
      <w:r w:rsidR="00DE7C11">
        <w:t>Trigger based on position.  Depending on the coordinate type of position used, a margin may be specified in terms of distance from the specified position.  This is not relevant for an OrbitalPosition, as an orbiting spacecraft would pass through the specified angle.</w:t>
      </w:r>
    </w:p>
    <w:p w14:paraId="44EAD5F8"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PositionTrigger E6"/>
      </w:tblPr>
      <w:tblGrid>
        <w:gridCol w:w="1667"/>
        <w:gridCol w:w="2976"/>
        <w:gridCol w:w="992"/>
        <w:gridCol w:w="1843"/>
        <w:gridCol w:w="709"/>
        <w:gridCol w:w="992"/>
      </w:tblGrid>
      <w:tr w:rsidR="00D35C24" w14:paraId="5929205B"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001F774B"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523036CF"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PositionTrigger</w:t>
            </w:r>
          </w:p>
        </w:tc>
        <w:tc>
          <w:tcPr>
            <w:tcW w:w="992" w:type="dxa"/>
            <w:shd w:val="clear" w:color="auto" w:fill="662382"/>
          </w:tcPr>
          <w:p w14:paraId="1EB396B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AAABC54" w14:textId="6BD955B3" w:rsidR="00D35C24" w:rsidRPr="007E6D74"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Trigger</w:t>
            </w:r>
          </w:p>
        </w:tc>
        <w:tc>
          <w:tcPr>
            <w:tcW w:w="709" w:type="dxa"/>
            <w:shd w:val="clear" w:color="auto" w:fill="662382"/>
          </w:tcPr>
          <w:p w14:paraId="3307E365"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0AB5D5A" w14:textId="12612CCA"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51</w:t>
            </w:r>
            <w:r>
              <w:rPr>
                <w:noProof/>
              </w:rPr>
              <w:fldChar w:fldCharType="end"/>
            </w:r>
          </w:p>
        </w:tc>
      </w:tr>
    </w:tbl>
    <w:p w14:paraId="19CB3B05" w14:textId="77777777" w:rsidR="00D35C24" w:rsidRPr="00404E36" w:rsidRDefault="00D35C24" w:rsidP="00BC656E">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2287AE53"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4A4013D" w14:textId="77777777" w:rsidR="00D35C24" w:rsidRDefault="00D35C24" w:rsidP="00D35C24">
            <w:pPr>
              <w:pStyle w:val="TableCell"/>
            </w:pPr>
            <w:r>
              <w:t>Attribute</w:t>
            </w:r>
          </w:p>
        </w:tc>
        <w:tc>
          <w:tcPr>
            <w:tcW w:w="1984" w:type="dxa"/>
          </w:tcPr>
          <w:p w14:paraId="42D0538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D206D9B"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7019A2C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E923BA4"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4A3778CC" w14:textId="77777777" w:rsidR="00D35C24" w:rsidRDefault="00D35C24" w:rsidP="00D35C24">
            <w:pPr>
              <w:pStyle w:val="TableCell"/>
            </w:pPr>
            <w:r>
              <w:t>triggerPosition</w:t>
            </w:r>
          </w:p>
        </w:tc>
        <w:tc>
          <w:tcPr>
            <w:tcW w:w="1984" w:type="dxa"/>
          </w:tcPr>
          <w:p w14:paraId="4D22115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Position</w:t>
            </w:r>
          </w:p>
        </w:tc>
        <w:tc>
          <w:tcPr>
            <w:tcW w:w="992" w:type="dxa"/>
          </w:tcPr>
          <w:p w14:paraId="2F00DBC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EFD1818" w14:textId="243011B3"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Planned</w:t>
            </w:r>
            <w:r w:rsidR="001A2628">
              <w:t xml:space="preserve"> po</w:t>
            </w:r>
            <w:r>
              <w:t>sition of Trigger.</w:t>
            </w:r>
          </w:p>
        </w:tc>
      </w:tr>
      <w:tr w:rsidR="00D35C24" w14:paraId="7933F60F"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2B06E423" w14:textId="77777777" w:rsidR="00D35C24" w:rsidRDefault="00D35C24" w:rsidP="00D35C24">
            <w:pPr>
              <w:pStyle w:val="TableCell"/>
            </w:pPr>
            <w:r>
              <w:t>distanceMargin</w:t>
            </w:r>
          </w:p>
        </w:tc>
        <w:tc>
          <w:tcPr>
            <w:tcW w:w="1984" w:type="dxa"/>
          </w:tcPr>
          <w:p w14:paraId="426AD93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Distance</w:t>
            </w:r>
          </w:p>
        </w:tc>
        <w:tc>
          <w:tcPr>
            <w:tcW w:w="992" w:type="dxa"/>
          </w:tcPr>
          <w:p w14:paraId="181C36A0" w14:textId="6E7D8A97" w:rsidR="00D35C24" w:rsidRDefault="003A716E"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D686694" w14:textId="2A59D06B" w:rsidR="003A716E"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Defines a sphere around the trigger position within which a position is considered to meet the trigger condition.</w:t>
            </w:r>
          </w:p>
        </w:tc>
      </w:tr>
    </w:tbl>
    <w:p w14:paraId="0D50E886" w14:textId="77777777" w:rsidR="00D35C24" w:rsidRDefault="00D35C24" w:rsidP="009B5047">
      <w:pPr>
        <w:spacing w:before="0"/>
      </w:pPr>
    </w:p>
    <w:p w14:paraId="73F515B3" w14:textId="14DA1C9A" w:rsidR="00D35C24" w:rsidRDefault="00C74DA4" w:rsidP="00183C67">
      <w:pPr>
        <w:pStyle w:val="Heading4"/>
      </w:pPr>
      <w:bookmarkStart w:id="248" w:name="_Ref68803156"/>
      <w:r>
        <w:t xml:space="preserve">Direction </w:t>
      </w:r>
      <w:r w:rsidR="00D35C24">
        <w:t>Triggers [Optional]</w:t>
      </w:r>
      <w:bookmarkEnd w:id="248"/>
    </w:p>
    <w:p w14:paraId="2B8B4304" w14:textId="74D77015" w:rsidR="00D35C24" w:rsidRDefault="00A366D9" w:rsidP="00D35C24">
      <w:pPr>
        <w:pStyle w:val="HeadingNoNumber"/>
      </w:pPr>
      <w:r>
        <w:t>Direction</w:t>
      </w:r>
      <w:r w:rsidR="00D35C24">
        <w:t>Trigger</w:t>
      </w:r>
    </w:p>
    <w:p w14:paraId="442D508C" w14:textId="11C65F05" w:rsidR="00C74DA4" w:rsidRDefault="00C74DA4" w:rsidP="00C74DA4">
      <w:r>
        <w:t>Sub-type of Trigger based on pointing.  Depending on the coordinate type of direction used, a margin may be specified in terms of angle from the specified direction.  This is not relevant for a RevolutionDirection, as a rotating spacecraft or instrument would pass through the specified angle.</w:t>
      </w:r>
    </w:p>
    <w:p w14:paraId="6B687617"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DirectionTrigger E6"/>
      </w:tblPr>
      <w:tblGrid>
        <w:gridCol w:w="1667"/>
        <w:gridCol w:w="2976"/>
        <w:gridCol w:w="992"/>
        <w:gridCol w:w="1843"/>
        <w:gridCol w:w="709"/>
        <w:gridCol w:w="992"/>
      </w:tblGrid>
      <w:tr w:rsidR="00D35C24" w14:paraId="0284A097"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21873523"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5B0E3F07" w14:textId="77777777" w:rsidR="00D35C24" w:rsidRPr="00404E36" w:rsidRDefault="00A366D9"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Direction</w:t>
            </w:r>
            <w:r w:rsidR="00D35C24">
              <w:rPr>
                <w:b/>
              </w:rPr>
              <w:t>Trigger</w:t>
            </w:r>
          </w:p>
        </w:tc>
        <w:tc>
          <w:tcPr>
            <w:tcW w:w="992" w:type="dxa"/>
            <w:shd w:val="clear" w:color="auto" w:fill="662382"/>
          </w:tcPr>
          <w:p w14:paraId="4C94DC0A"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05CA4613" w14:textId="60BC8D15" w:rsidR="00D35C24" w:rsidRPr="008A53DF" w:rsidRDefault="00C74DA4"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Trigger</w:t>
            </w:r>
          </w:p>
        </w:tc>
        <w:tc>
          <w:tcPr>
            <w:tcW w:w="709" w:type="dxa"/>
            <w:shd w:val="clear" w:color="auto" w:fill="662382"/>
          </w:tcPr>
          <w:p w14:paraId="3BEF0398"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B69BD00" w14:textId="5CCB71CA"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52</w:t>
            </w:r>
            <w:r>
              <w:rPr>
                <w:noProof/>
              </w:rPr>
              <w:fldChar w:fldCharType="end"/>
            </w:r>
          </w:p>
        </w:tc>
      </w:tr>
    </w:tbl>
    <w:p w14:paraId="35117070" w14:textId="77777777" w:rsidR="00D35C24" w:rsidRPr="00404E36" w:rsidRDefault="00D35C24" w:rsidP="00BC656E">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367A8AAF"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9133946" w14:textId="77777777" w:rsidR="00D35C24" w:rsidRDefault="00D35C24" w:rsidP="00D35C24">
            <w:pPr>
              <w:pStyle w:val="TableCell"/>
            </w:pPr>
            <w:r>
              <w:t>Attribute</w:t>
            </w:r>
          </w:p>
        </w:tc>
        <w:tc>
          <w:tcPr>
            <w:tcW w:w="1984" w:type="dxa"/>
          </w:tcPr>
          <w:p w14:paraId="7189394C"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8681704"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0C47B86B"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3C1D06A"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16271CB1" w14:textId="77777777" w:rsidR="00D35C24" w:rsidRDefault="00D35C24" w:rsidP="00D35C24">
            <w:pPr>
              <w:pStyle w:val="TableCell"/>
            </w:pPr>
            <w:r>
              <w:t>triggerDirection</w:t>
            </w:r>
          </w:p>
        </w:tc>
        <w:tc>
          <w:tcPr>
            <w:tcW w:w="1984" w:type="dxa"/>
          </w:tcPr>
          <w:p w14:paraId="75845FD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Direction</w:t>
            </w:r>
          </w:p>
        </w:tc>
        <w:tc>
          <w:tcPr>
            <w:tcW w:w="992" w:type="dxa"/>
          </w:tcPr>
          <w:p w14:paraId="725E3F2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4AAB3D6" w14:textId="1708C7B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Planned</w:t>
            </w:r>
            <w:r w:rsidR="001A2628">
              <w:t xml:space="preserve"> di</w:t>
            </w:r>
            <w:r>
              <w:t>rection of Trigger.</w:t>
            </w:r>
          </w:p>
        </w:tc>
      </w:tr>
      <w:tr w:rsidR="00D35C24" w14:paraId="34743180"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7D654AC5" w14:textId="77777777" w:rsidR="00D35C24" w:rsidRDefault="00D35C24" w:rsidP="00D35C24">
            <w:pPr>
              <w:pStyle w:val="TableCell"/>
            </w:pPr>
            <w:r>
              <w:lastRenderedPageBreak/>
              <w:t>angleMargin</w:t>
            </w:r>
          </w:p>
        </w:tc>
        <w:tc>
          <w:tcPr>
            <w:tcW w:w="1984" w:type="dxa"/>
          </w:tcPr>
          <w:p w14:paraId="31F266B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Angle</w:t>
            </w:r>
          </w:p>
        </w:tc>
        <w:tc>
          <w:tcPr>
            <w:tcW w:w="992" w:type="dxa"/>
          </w:tcPr>
          <w:p w14:paraId="3B5B8420" w14:textId="30052A8E" w:rsidR="00D35C24" w:rsidRDefault="00C74DA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0E88CF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Defines a circle around the trigger direction within which a direction is considered to meet the trigger condition.</w:t>
            </w:r>
          </w:p>
        </w:tc>
      </w:tr>
    </w:tbl>
    <w:p w14:paraId="267E0921" w14:textId="77777777" w:rsidR="00D35C24" w:rsidRDefault="00D35C24" w:rsidP="009B5047">
      <w:pPr>
        <w:spacing w:before="0"/>
      </w:pPr>
    </w:p>
    <w:p w14:paraId="4C3100F1" w14:textId="77777777" w:rsidR="00A366D9" w:rsidRDefault="00A366D9" w:rsidP="00183C67">
      <w:pPr>
        <w:pStyle w:val="Heading4"/>
      </w:pPr>
      <w:bookmarkStart w:id="249" w:name="_Ref68803164"/>
      <w:r>
        <w:t>Angle Trigger [Optional]</w:t>
      </w:r>
      <w:bookmarkEnd w:id="249"/>
    </w:p>
    <w:p w14:paraId="0EFE021C" w14:textId="77777777" w:rsidR="00A366D9" w:rsidRDefault="00EB00A8" w:rsidP="00EB00A8">
      <w:pPr>
        <w:pStyle w:val="HeadingNoNumber"/>
      </w:pPr>
      <w:r>
        <w:t>Angle Trigger</w:t>
      </w:r>
    </w:p>
    <w:p w14:paraId="41A39682" w14:textId="77777777" w:rsidR="00EB00A8" w:rsidRDefault="00EB00A8" w:rsidP="00EB00A8">
      <w:r>
        <w:t>Sub-type of Trigger based on the angle subtended between three physical objects.  The trigger angle is that subtended at the central object by target objects 1 and 2.</w:t>
      </w:r>
    </w:p>
    <w:p w14:paraId="3BD1C4C1" w14:textId="77777777" w:rsidR="00EB00A8" w:rsidRPr="00EB00A8" w:rsidRDefault="00EB00A8" w:rsidP="00EB00A8">
      <w:pPr>
        <w:spacing w:before="0"/>
        <w:rPr>
          <w:lang w:val="en-GB" w:eastAsia="en-GB"/>
        </w:rPr>
      </w:pPr>
    </w:p>
    <w:tbl>
      <w:tblPr>
        <w:tblStyle w:val="RBTable"/>
        <w:tblW w:w="9179" w:type="dxa"/>
        <w:tblLayout w:type="fixed"/>
        <w:tblLook w:val="0480" w:firstRow="0" w:lastRow="0" w:firstColumn="1" w:lastColumn="0" w:noHBand="0" w:noVBand="1"/>
        <w:tblCaption w:val="DSC AngleTrigger E6"/>
      </w:tblPr>
      <w:tblGrid>
        <w:gridCol w:w="1667"/>
        <w:gridCol w:w="2976"/>
        <w:gridCol w:w="992"/>
        <w:gridCol w:w="1843"/>
        <w:gridCol w:w="709"/>
        <w:gridCol w:w="992"/>
      </w:tblGrid>
      <w:tr w:rsidR="00EB00A8" w14:paraId="505B472C" w14:textId="77777777" w:rsidTr="000127B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975FD8C" w14:textId="77777777" w:rsidR="00EB00A8" w:rsidRPr="00404E36" w:rsidRDefault="00EB00A8" w:rsidP="000127B4">
            <w:pPr>
              <w:pStyle w:val="TableCell"/>
              <w:rPr>
                <w:color w:val="FFFFFF" w:themeColor="background1"/>
              </w:rPr>
            </w:pPr>
            <w:r w:rsidRPr="00404E36">
              <w:rPr>
                <w:color w:val="FFFFFF" w:themeColor="background1"/>
              </w:rPr>
              <w:t>Name</w:t>
            </w:r>
          </w:p>
        </w:tc>
        <w:tc>
          <w:tcPr>
            <w:tcW w:w="2976" w:type="dxa"/>
          </w:tcPr>
          <w:p w14:paraId="3E8CD11B" w14:textId="3B151105" w:rsidR="00EB00A8" w:rsidRPr="00404E36" w:rsidRDefault="00EB00A8" w:rsidP="000127B4">
            <w:pPr>
              <w:pStyle w:val="TableCell"/>
              <w:cnfStyle w:val="000000000000" w:firstRow="0" w:lastRow="0" w:firstColumn="0" w:lastColumn="0" w:oddVBand="0" w:evenVBand="0" w:oddHBand="0" w:evenHBand="0" w:firstRowFirstColumn="0" w:firstRowLastColumn="0" w:lastRowFirstColumn="0" w:lastRowLastColumn="0"/>
              <w:rPr>
                <w:b/>
              </w:rPr>
            </w:pPr>
            <w:r>
              <w:rPr>
                <w:b/>
              </w:rPr>
              <w:t>Angle</w:t>
            </w:r>
            <w:r w:rsidR="00B433F6">
              <w:rPr>
                <w:b/>
              </w:rPr>
              <w:t>Trigger</w:t>
            </w:r>
          </w:p>
        </w:tc>
        <w:tc>
          <w:tcPr>
            <w:tcW w:w="992" w:type="dxa"/>
            <w:shd w:val="clear" w:color="auto" w:fill="662382"/>
          </w:tcPr>
          <w:p w14:paraId="3B3ECC5B" w14:textId="77777777" w:rsidR="00EB00A8" w:rsidRPr="00404E36" w:rsidRDefault="00EB00A8" w:rsidP="000127B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33286D6" w14:textId="77777777" w:rsidR="00EB00A8" w:rsidRPr="00EB00A8" w:rsidRDefault="00EB00A8" w:rsidP="000127B4">
            <w:pPr>
              <w:pStyle w:val="TableCell"/>
              <w:cnfStyle w:val="000000000000" w:firstRow="0" w:lastRow="0" w:firstColumn="0" w:lastColumn="0" w:oddVBand="0" w:evenVBand="0" w:oddHBand="0" w:evenHBand="0" w:firstRowFirstColumn="0" w:firstRowLastColumn="0" w:lastRowFirstColumn="0" w:lastRowLastColumn="0"/>
              <w:rPr>
                <w:i/>
              </w:rPr>
            </w:pPr>
            <w:r>
              <w:rPr>
                <w:i/>
              </w:rPr>
              <w:t>Trigger</w:t>
            </w:r>
          </w:p>
        </w:tc>
        <w:tc>
          <w:tcPr>
            <w:tcW w:w="709" w:type="dxa"/>
            <w:shd w:val="clear" w:color="auto" w:fill="662382"/>
          </w:tcPr>
          <w:p w14:paraId="746BC064" w14:textId="77777777" w:rsidR="00EB00A8" w:rsidRPr="006A2A59" w:rsidRDefault="00EB00A8" w:rsidP="000127B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4C0B7E2" w14:textId="3CE43F7E" w:rsidR="00EB00A8" w:rsidRPr="00121F50" w:rsidRDefault="00A23CA0" w:rsidP="000127B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53</w:t>
            </w:r>
            <w:r>
              <w:rPr>
                <w:noProof/>
              </w:rPr>
              <w:fldChar w:fldCharType="end"/>
            </w:r>
          </w:p>
        </w:tc>
      </w:tr>
    </w:tbl>
    <w:p w14:paraId="58C6364E" w14:textId="77777777" w:rsidR="00EB00A8" w:rsidRPr="00404E36" w:rsidRDefault="00EB00A8" w:rsidP="00EB00A8">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EB00A8" w14:paraId="71395B5A" w14:textId="77777777" w:rsidTr="000127B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71E2793" w14:textId="77777777" w:rsidR="00EB00A8" w:rsidRDefault="00EB00A8" w:rsidP="000127B4">
            <w:pPr>
              <w:pStyle w:val="TableCell"/>
            </w:pPr>
            <w:r>
              <w:t>Attribute</w:t>
            </w:r>
          </w:p>
        </w:tc>
        <w:tc>
          <w:tcPr>
            <w:tcW w:w="1984" w:type="dxa"/>
          </w:tcPr>
          <w:p w14:paraId="6AE1190D" w14:textId="77777777" w:rsidR="00EB00A8" w:rsidRDefault="00EB00A8" w:rsidP="000127B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588B0214" w14:textId="77777777" w:rsidR="00EB00A8" w:rsidRPr="00096706" w:rsidRDefault="00EB00A8" w:rsidP="000127B4">
            <w:pPr>
              <w:pStyle w:val="TableCell"/>
              <w:cnfStyle w:val="100000000000" w:firstRow="1" w:lastRow="0" w:firstColumn="0" w:lastColumn="0" w:oddVBand="0" w:evenVBand="0" w:oddHBand="0" w:evenHBand="0" w:firstRowFirstColumn="0" w:firstRowLastColumn="0" w:lastRowFirstColumn="0" w:lastRowLastColumn="0"/>
            </w:pPr>
            <w:r w:rsidRPr="00096706">
              <w:t>Nullable</w:t>
            </w:r>
          </w:p>
        </w:tc>
        <w:tc>
          <w:tcPr>
            <w:tcW w:w="4535" w:type="dxa"/>
          </w:tcPr>
          <w:p w14:paraId="67DBAAEE" w14:textId="77777777" w:rsidR="00EB00A8" w:rsidRDefault="00EB00A8" w:rsidP="000127B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EB00A8" w14:paraId="0FE45748" w14:textId="77777777" w:rsidTr="000127B4">
        <w:tc>
          <w:tcPr>
            <w:cnfStyle w:val="001000000000" w:firstRow="0" w:lastRow="0" w:firstColumn="1" w:lastColumn="0" w:oddVBand="0" w:evenVBand="0" w:oddHBand="0" w:evenHBand="0" w:firstRowFirstColumn="0" w:firstRowLastColumn="0" w:lastRowFirstColumn="0" w:lastRowLastColumn="0"/>
            <w:tcW w:w="1667" w:type="dxa"/>
          </w:tcPr>
          <w:p w14:paraId="4072854E" w14:textId="77777777" w:rsidR="00EB00A8" w:rsidRDefault="00EB00A8" w:rsidP="000127B4">
            <w:pPr>
              <w:pStyle w:val="TableCell"/>
            </w:pPr>
            <w:r>
              <w:t>centreObject</w:t>
            </w:r>
          </w:p>
        </w:tc>
        <w:tc>
          <w:tcPr>
            <w:tcW w:w="1984" w:type="dxa"/>
          </w:tcPr>
          <w:p w14:paraId="0470D3B0" w14:textId="13BE8E63" w:rsidR="00EB00A8" w:rsidRDefault="00EB00A8" w:rsidP="000127B4">
            <w:pPr>
              <w:pStyle w:val="TableCell"/>
              <w:cnfStyle w:val="000000000000" w:firstRow="0" w:lastRow="0" w:firstColumn="0" w:lastColumn="0" w:oddVBand="0" w:evenVBand="0" w:oddHBand="0" w:evenHBand="0" w:firstRowFirstColumn="0" w:firstRowLastColumn="0" w:lastRowFirstColumn="0" w:lastRowLastColumn="0"/>
            </w:pPr>
            <w:r>
              <w:t>Expression</w:t>
            </w:r>
            <w:r w:rsidR="00647D4A">
              <w:t xml:space="preserve"> &lt;Position&gt;</w:t>
            </w:r>
          </w:p>
        </w:tc>
        <w:tc>
          <w:tcPr>
            <w:tcW w:w="992" w:type="dxa"/>
          </w:tcPr>
          <w:p w14:paraId="7775ABF3" w14:textId="77777777" w:rsidR="00EB00A8" w:rsidRDefault="00EB00A8" w:rsidP="000127B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8527F23" w14:textId="77777777" w:rsidR="00EB00A8" w:rsidRPr="00BB391E" w:rsidRDefault="00EB00A8" w:rsidP="000127B4">
            <w:pPr>
              <w:pStyle w:val="TableCell"/>
              <w:cnfStyle w:val="000000000000" w:firstRow="0" w:lastRow="0" w:firstColumn="0" w:lastColumn="0" w:oddVBand="0" w:evenVBand="0" w:oddHBand="0" w:evenHBand="0" w:firstRowFirstColumn="0" w:firstRowLastColumn="0" w:lastRowFirstColumn="0" w:lastRowLastColumn="0"/>
            </w:pPr>
            <w:r>
              <w:t>Position of the central object.</w:t>
            </w:r>
            <w:r w:rsidR="000A2989">
              <w:t xml:space="preserve">  The trigger angle is that subtended at the central object by target objects 1 and 2.</w:t>
            </w:r>
          </w:p>
        </w:tc>
      </w:tr>
      <w:tr w:rsidR="00EB00A8" w14:paraId="6254EA37" w14:textId="77777777" w:rsidTr="000127B4">
        <w:tc>
          <w:tcPr>
            <w:cnfStyle w:val="001000000000" w:firstRow="0" w:lastRow="0" w:firstColumn="1" w:lastColumn="0" w:oddVBand="0" w:evenVBand="0" w:oddHBand="0" w:evenHBand="0" w:firstRowFirstColumn="0" w:firstRowLastColumn="0" w:lastRowFirstColumn="0" w:lastRowLastColumn="0"/>
            <w:tcW w:w="1667" w:type="dxa"/>
          </w:tcPr>
          <w:p w14:paraId="45F5187B" w14:textId="77777777" w:rsidR="00EB00A8" w:rsidRDefault="00EB00A8" w:rsidP="000127B4">
            <w:pPr>
              <w:pStyle w:val="TableCell"/>
            </w:pPr>
            <w:r>
              <w:t>targetObject1</w:t>
            </w:r>
          </w:p>
        </w:tc>
        <w:tc>
          <w:tcPr>
            <w:tcW w:w="1984" w:type="dxa"/>
          </w:tcPr>
          <w:p w14:paraId="66B910C8" w14:textId="10692E34" w:rsidR="00EB00A8" w:rsidRDefault="00EB00A8" w:rsidP="000127B4">
            <w:pPr>
              <w:pStyle w:val="TableCell"/>
              <w:cnfStyle w:val="000000000000" w:firstRow="0" w:lastRow="0" w:firstColumn="0" w:lastColumn="0" w:oddVBand="0" w:evenVBand="0" w:oddHBand="0" w:evenHBand="0" w:firstRowFirstColumn="0" w:firstRowLastColumn="0" w:lastRowFirstColumn="0" w:lastRowLastColumn="0"/>
            </w:pPr>
            <w:r>
              <w:t>Expression</w:t>
            </w:r>
            <w:r w:rsidR="00647D4A">
              <w:t xml:space="preserve"> &lt;Position&gt;</w:t>
            </w:r>
          </w:p>
        </w:tc>
        <w:tc>
          <w:tcPr>
            <w:tcW w:w="992" w:type="dxa"/>
          </w:tcPr>
          <w:p w14:paraId="64C5AA49" w14:textId="77777777" w:rsidR="00EB00A8" w:rsidRDefault="00EB00A8" w:rsidP="000127B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E22A65D" w14:textId="77777777" w:rsidR="00EB00A8" w:rsidRPr="00A368CE" w:rsidRDefault="00EB00A8" w:rsidP="000127B4">
            <w:pPr>
              <w:pStyle w:val="TableCell"/>
              <w:cnfStyle w:val="000000000000" w:firstRow="0" w:lastRow="0" w:firstColumn="0" w:lastColumn="0" w:oddVBand="0" w:evenVBand="0" w:oddHBand="0" w:evenHBand="0" w:firstRowFirstColumn="0" w:firstRowLastColumn="0" w:lastRowFirstColumn="0" w:lastRowLastColumn="0"/>
            </w:pPr>
            <w:r>
              <w:t>Position of target object 1.</w:t>
            </w:r>
          </w:p>
        </w:tc>
      </w:tr>
      <w:tr w:rsidR="00EB00A8" w14:paraId="1E705CB8" w14:textId="77777777" w:rsidTr="000127B4">
        <w:tc>
          <w:tcPr>
            <w:cnfStyle w:val="001000000000" w:firstRow="0" w:lastRow="0" w:firstColumn="1" w:lastColumn="0" w:oddVBand="0" w:evenVBand="0" w:oddHBand="0" w:evenHBand="0" w:firstRowFirstColumn="0" w:firstRowLastColumn="0" w:lastRowFirstColumn="0" w:lastRowLastColumn="0"/>
            <w:tcW w:w="1667" w:type="dxa"/>
          </w:tcPr>
          <w:p w14:paraId="6EAA352A" w14:textId="77777777" w:rsidR="00EB00A8" w:rsidRDefault="00EB00A8" w:rsidP="000127B4">
            <w:pPr>
              <w:pStyle w:val="TableCell"/>
            </w:pPr>
            <w:r>
              <w:t>targetObject2</w:t>
            </w:r>
          </w:p>
        </w:tc>
        <w:tc>
          <w:tcPr>
            <w:tcW w:w="1984" w:type="dxa"/>
          </w:tcPr>
          <w:p w14:paraId="12C68FC3" w14:textId="2E1E4A3F" w:rsidR="00EB00A8" w:rsidRDefault="00EB00A8" w:rsidP="000127B4">
            <w:pPr>
              <w:pStyle w:val="TableCell"/>
              <w:cnfStyle w:val="000000000000" w:firstRow="0" w:lastRow="0" w:firstColumn="0" w:lastColumn="0" w:oddVBand="0" w:evenVBand="0" w:oddHBand="0" w:evenHBand="0" w:firstRowFirstColumn="0" w:firstRowLastColumn="0" w:lastRowFirstColumn="0" w:lastRowLastColumn="0"/>
            </w:pPr>
            <w:r>
              <w:t>Expression</w:t>
            </w:r>
            <w:r w:rsidR="00647D4A">
              <w:t xml:space="preserve"> &lt;Position&gt;</w:t>
            </w:r>
          </w:p>
        </w:tc>
        <w:tc>
          <w:tcPr>
            <w:tcW w:w="992" w:type="dxa"/>
          </w:tcPr>
          <w:p w14:paraId="6685D6EC" w14:textId="77777777" w:rsidR="00EB00A8" w:rsidRDefault="00EB00A8" w:rsidP="000127B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7930695" w14:textId="77777777" w:rsidR="00EB00A8" w:rsidRDefault="00EB00A8" w:rsidP="000127B4">
            <w:pPr>
              <w:pStyle w:val="TableCell"/>
              <w:cnfStyle w:val="000000000000" w:firstRow="0" w:lastRow="0" w:firstColumn="0" w:lastColumn="0" w:oddVBand="0" w:evenVBand="0" w:oddHBand="0" w:evenHBand="0" w:firstRowFirstColumn="0" w:firstRowLastColumn="0" w:lastRowFirstColumn="0" w:lastRowLastColumn="0"/>
            </w:pPr>
            <w:r>
              <w:t>Position of target object 2.</w:t>
            </w:r>
          </w:p>
        </w:tc>
      </w:tr>
      <w:tr w:rsidR="00EB00A8" w14:paraId="5D7F9667" w14:textId="77777777" w:rsidTr="000127B4">
        <w:tc>
          <w:tcPr>
            <w:cnfStyle w:val="001000000000" w:firstRow="0" w:lastRow="0" w:firstColumn="1" w:lastColumn="0" w:oddVBand="0" w:evenVBand="0" w:oddHBand="0" w:evenHBand="0" w:firstRowFirstColumn="0" w:firstRowLastColumn="0" w:lastRowFirstColumn="0" w:lastRowLastColumn="0"/>
            <w:tcW w:w="1667" w:type="dxa"/>
          </w:tcPr>
          <w:p w14:paraId="57A1C979" w14:textId="77777777" w:rsidR="00EB00A8" w:rsidRDefault="00EB00A8" w:rsidP="000127B4">
            <w:pPr>
              <w:pStyle w:val="TableCell"/>
            </w:pPr>
            <w:r>
              <w:t>angleMargin</w:t>
            </w:r>
          </w:p>
        </w:tc>
        <w:tc>
          <w:tcPr>
            <w:tcW w:w="1984" w:type="dxa"/>
          </w:tcPr>
          <w:p w14:paraId="74BAFD7F" w14:textId="77777777" w:rsidR="00EB00A8" w:rsidRDefault="00EB00A8" w:rsidP="000127B4">
            <w:pPr>
              <w:pStyle w:val="TableCell"/>
              <w:cnfStyle w:val="000000000000" w:firstRow="0" w:lastRow="0" w:firstColumn="0" w:lastColumn="0" w:oddVBand="0" w:evenVBand="0" w:oddHBand="0" w:evenHBand="0" w:firstRowFirstColumn="0" w:firstRowLastColumn="0" w:lastRowFirstColumn="0" w:lastRowLastColumn="0"/>
            </w:pPr>
            <w:r>
              <w:t>Angle</w:t>
            </w:r>
          </w:p>
        </w:tc>
        <w:tc>
          <w:tcPr>
            <w:tcW w:w="992" w:type="dxa"/>
          </w:tcPr>
          <w:p w14:paraId="449BE979" w14:textId="77777777" w:rsidR="00EB00A8" w:rsidRDefault="00EB00A8" w:rsidP="000127B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C589602" w14:textId="77777777" w:rsidR="00EB00A8" w:rsidRDefault="000A2989" w:rsidP="000127B4">
            <w:pPr>
              <w:pStyle w:val="TableCell"/>
              <w:cnfStyle w:val="000000000000" w:firstRow="0" w:lastRow="0" w:firstColumn="0" w:lastColumn="0" w:oddVBand="0" w:evenVBand="0" w:oddHBand="0" w:evenHBand="0" w:firstRowFirstColumn="0" w:firstRowLastColumn="0" w:lastRowFirstColumn="0" w:lastRowLastColumn="0"/>
            </w:pPr>
            <w:r>
              <w:t xml:space="preserve">The trigger occurs if the angle is within </w:t>
            </w:r>
            <w:r>
              <w:rPr>
                <w:rFonts w:cs="Times New Roman"/>
              </w:rPr>
              <w:t>±</w:t>
            </w:r>
            <w:r>
              <w:t xml:space="preserve"> angleMargin of the trigger angle.</w:t>
            </w:r>
          </w:p>
        </w:tc>
      </w:tr>
    </w:tbl>
    <w:p w14:paraId="02B9D8CB" w14:textId="77777777" w:rsidR="00EB00A8" w:rsidRPr="00EB00A8" w:rsidRDefault="00EB00A8" w:rsidP="009B5047">
      <w:pPr>
        <w:spacing w:before="0"/>
        <w:rPr>
          <w:lang w:val="en-GB" w:eastAsia="en-GB"/>
        </w:rPr>
      </w:pPr>
    </w:p>
    <w:p w14:paraId="2EBEA263" w14:textId="77777777" w:rsidR="00D35C24" w:rsidRDefault="00D35C24" w:rsidP="00183C67">
      <w:pPr>
        <w:pStyle w:val="Heading4"/>
      </w:pPr>
      <w:r>
        <w:t>Event Triggers</w:t>
      </w:r>
    </w:p>
    <w:p w14:paraId="6268841C" w14:textId="77777777" w:rsidR="00D35C24" w:rsidRDefault="00D35C24" w:rsidP="00D35C24">
      <w:pPr>
        <w:pStyle w:val="HeadingNoNumber"/>
      </w:pPr>
      <w:r>
        <w:t>Event Trigger</w:t>
      </w:r>
    </w:p>
    <w:p w14:paraId="5EA11657" w14:textId="35A6D657" w:rsidR="00D35C24" w:rsidRDefault="00D35C24" w:rsidP="00D35C24">
      <w:r>
        <w:t xml:space="preserve">Sub-type of Trigger based on </w:t>
      </w:r>
      <w:r w:rsidR="001A2628" w:rsidRPr="001A2628">
        <w:rPr>
          <w:rStyle w:val="Term"/>
        </w:rPr>
        <w:t>p</w:t>
      </w:r>
      <w:r w:rsidRPr="001A2628">
        <w:rPr>
          <w:rStyle w:val="Term"/>
        </w:rPr>
        <w:t xml:space="preserve">lanning </w:t>
      </w:r>
      <w:r w:rsidR="001A2628" w:rsidRPr="001A2628">
        <w:rPr>
          <w:rStyle w:val="Term"/>
        </w:rPr>
        <w:t>e</w:t>
      </w:r>
      <w:r w:rsidRPr="001A2628">
        <w:rPr>
          <w:rStyle w:val="Term"/>
        </w:rPr>
        <w:t>vent</w:t>
      </w:r>
      <w:r>
        <w:t>.</w:t>
      </w:r>
    </w:p>
    <w:p w14:paraId="64E2DE38"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EventTrigger E1"/>
      </w:tblPr>
      <w:tblGrid>
        <w:gridCol w:w="1667"/>
        <w:gridCol w:w="2976"/>
        <w:gridCol w:w="992"/>
        <w:gridCol w:w="1843"/>
        <w:gridCol w:w="709"/>
        <w:gridCol w:w="992"/>
      </w:tblGrid>
      <w:tr w:rsidR="00D35C24" w14:paraId="140ACD02"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E7409A5"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74A2F015"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EventTrigger</w:t>
            </w:r>
          </w:p>
        </w:tc>
        <w:tc>
          <w:tcPr>
            <w:tcW w:w="992" w:type="dxa"/>
            <w:shd w:val="clear" w:color="auto" w:fill="662382"/>
          </w:tcPr>
          <w:p w14:paraId="29E13A42"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084CDB8" w14:textId="77777777" w:rsidR="00D35C24" w:rsidRPr="008A53DF"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Trigger</w:t>
            </w:r>
          </w:p>
        </w:tc>
        <w:tc>
          <w:tcPr>
            <w:tcW w:w="709" w:type="dxa"/>
            <w:shd w:val="clear" w:color="auto" w:fill="662382"/>
          </w:tcPr>
          <w:p w14:paraId="41D4DA38"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DC47009" w14:textId="7D8D658F" w:rsidR="00D35C24" w:rsidRPr="00121F50" w:rsidRDefault="00A23CA0" w:rsidP="000A2989">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54</w:t>
            </w:r>
            <w:r>
              <w:rPr>
                <w:noProof/>
              </w:rPr>
              <w:fldChar w:fldCharType="end"/>
            </w:r>
          </w:p>
        </w:tc>
      </w:tr>
    </w:tbl>
    <w:p w14:paraId="7D6780FE" w14:textId="77777777" w:rsidR="00D35C24" w:rsidRPr="00404E36" w:rsidRDefault="00D35C24" w:rsidP="00BC656E">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78AAE88F"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6CC841E" w14:textId="77777777" w:rsidR="00D35C24" w:rsidRDefault="00D35C24" w:rsidP="00D35C24">
            <w:pPr>
              <w:pStyle w:val="TableCell"/>
            </w:pPr>
            <w:r>
              <w:t>Attribute</w:t>
            </w:r>
          </w:p>
        </w:tc>
        <w:tc>
          <w:tcPr>
            <w:tcW w:w="1984" w:type="dxa"/>
          </w:tcPr>
          <w:p w14:paraId="6EF51F7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CC58E72"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51F68075"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3E0C21FC"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4FA8B0E8" w14:textId="77777777" w:rsidR="00D35C24" w:rsidRDefault="00D35C24" w:rsidP="00D35C24">
            <w:pPr>
              <w:pStyle w:val="TableCell"/>
            </w:pPr>
            <w:r>
              <w:t>triggerEvent</w:t>
            </w:r>
          </w:p>
        </w:tc>
        <w:tc>
          <w:tcPr>
            <w:tcW w:w="1984" w:type="dxa"/>
          </w:tcPr>
          <w:p w14:paraId="159790F8" w14:textId="6D3E4BD4"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MAL::ObjectRef</w:t>
            </w:r>
            <w:r w:rsidR="005A1543">
              <w:br/>
              <w:t>&lt;EventInstance&gt;</w:t>
            </w:r>
          </w:p>
        </w:tc>
        <w:tc>
          <w:tcPr>
            <w:tcW w:w="992" w:type="dxa"/>
          </w:tcPr>
          <w:p w14:paraId="72A1480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054BE0F" w14:textId="286B9EF0"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a</w:t>
            </w:r>
            <w:r w:rsidR="001A2628">
              <w:t>n</w:t>
            </w:r>
            <w:r>
              <w:t xml:space="preserve"> EventInstance</w:t>
            </w:r>
          </w:p>
        </w:tc>
      </w:tr>
      <w:tr w:rsidR="00D35C24" w14:paraId="60831709"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7280A6E5" w14:textId="77777777" w:rsidR="00D35C24" w:rsidRDefault="00D35C24" w:rsidP="00D35C24">
            <w:pPr>
              <w:pStyle w:val="TableCell"/>
            </w:pPr>
            <w:r>
              <w:t>timeOffset</w:t>
            </w:r>
          </w:p>
        </w:tc>
        <w:tc>
          <w:tcPr>
            <w:tcW w:w="1984" w:type="dxa"/>
          </w:tcPr>
          <w:p w14:paraId="4C8FA40A"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MAL::Duration</w:t>
            </w:r>
          </w:p>
        </w:tc>
        <w:tc>
          <w:tcPr>
            <w:tcW w:w="992" w:type="dxa"/>
          </w:tcPr>
          <w:p w14:paraId="3D94EF6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5B1C945" w14:textId="4CB59C0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 offset from the EventInstance</w:t>
            </w:r>
          </w:p>
        </w:tc>
      </w:tr>
    </w:tbl>
    <w:p w14:paraId="20178C3D" w14:textId="77777777" w:rsidR="00D35C24" w:rsidRPr="00D10D00" w:rsidRDefault="00D35C24" w:rsidP="00D35C24"/>
    <w:p w14:paraId="426BBD14" w14:textId="77777777" w:rsidR="00D35C24" w:rsidRDefault="00D35C24" w:rsidP="00D35C24">
      <w:pPr>
        <w:pStyle w:val="Heading3"/>
        <w:keepLines w:val="0"/>
        <w:pageBreakBefore/>
        <w:pBdr>
          <w:top w:val="single" w:sz="4" w:space="1" w:color="FFFFFF"/>
          <w:left w:val="single" w:sz="4" w:space="0" w:color="FFFFFF"/>
          <w:bottom w:val="single" w:sz="4" w:space="1" w:color="FFFFFF"/>
          <w:right w:val="single" w:sz="4" w:space="0" w:color="FFFFFF"/>
        </w:pBdr>
      </w:pPr>
      <w:bookmarkStart w:id="250" w:name="_Ref21969378"/>
      <w:bookmarkStart w:id="251" w:name="_Toc52218264"/>
      <w:bookmarkStart w:id="252" w:name="_Toc140093814"/>
      <w:r>
        <w:lastRenderedPageBreak/>
        <w:t>Repetitions</w:t>
      </w:r>
      <w:bookmarkEnd w:id="250"/>
      <w:bookmarkEnd w:id="251"/>
      <w:bookmarkEnd w:id="252"/>
    </w:p>
    <w:p w14:paraId="3A417598" w14:textId="413278AF" w:rsidR="00D35C24" w:rsidRDefault="00135E7A" w:rsidP="00846010">
      <w:pPr>
        <w:spacing w:before="0"/>
      </w:pPr>
      <w:r w:rsidRPr="00135E7A">
        <w:t xml:space="preserve"> </w:t>
      </w:r>
      <w:r w:rsidRPr="00135E7A">
        <w:rPr>
          <w:noProof/>
        </w:rPr>
        <w:drawing>
          <wp:inline distT="0" distB="0" distL="0" distR="0" wp14:anchorId="36F3F533" wp14:editId="7A172E3A">
            <wp:extent cx="5716905" cy="3140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6905" cy="3140075"/>
                    </a:xfrm>
                    <a:prstGeom prst="rect">
                      <a:avLst/>
                    </a:prstGeom>
                    <a:noFill/>
                    <a:ln>
                      <a:noFill/>
                    </a:ln>
                  </pic:spPr>
                </pic:pic>
              </a:graphicData>
            </a:graphic>
          </wp:inline>
        </w:drawing>
      </w:r>
    </w:p>
    <w:p w14:paraId="7C490D13" w14:textId="4C883E4F" w:rsidR="00D35C24" w:rsidRDefault="00D35C24" w:rsidP="00D35C24">
      <w:pPr>
        <w:pStyle w:val="Caption"/>
        <w:keepNext w:val="0"/>
      </w:pPr>
      <w:bookmarkStart w:id="253" w:name="_Toc140093386"/>
      <w:r>
        <w:t xml:space="preserve">Figure </w:t>
      </w:r>
      <w:r w:rsidR="00A23CA0">
        <w:fldChar w:fldCharType="begin"/>
      </w:r>
      <w:r w:rsidR="00A23CA0">
        <w:instrText xml:space="preserve"> SEQ Figure \* ARABIC </w:instrText>
      </w:r>
      <w:r w:rsidR="00A23CA0">
        <w:fldChar w:fldCharType="separate"/>
      </w:r>
      <w:r w:rsidR="00182691">
        <w:rPr>
          <w:noProof/>
        </w:rPr>
        <w:t>43</w:t>
      </w:r>
      <w:r w:rsidR="00A23CA0">
        <w:rPr>
          <w:noProof/>
        </w:rPr>
        <w:fldChar w:fldCharType="end"/>
      </w:r>
      <w:r>
        <w:t>: Repetitions</w:t>
      </w:r>
      <w:bookmarkEnd w:id="253"/>
    </w:p>
    <w:p w14:paraId="19878F56" w14:textId="77777777" w:rsidR="00D35C24" w:rsidRDefault="00D35C24" w:rsidP="00D35C24">
      <w:pPr>
        <w:pStyle w:val="HeadingNoNumber"/>
        <w:rPr>
          <w:i/>
        </w:rPr>
      </w:pPr>
      <w:r>
        <w:rPr>
          <w:i/>
        </w:rPr>
        <w:t>Repetition</w:t>
      </w:r>
    </w:p>
    <w:p w14:paraId="00928C6B" w14:textId="08A7D8C1" w:rsidR="00F26994" w:rsidRDefault="00D35C24" w:rsidP="00F26994">
      <w:r>
        <w:t>A</w:t>
      </w:r>
      <w:r w:rsidR="001A2628">
        <w:t xml:space="preserve"> </w:t>
      </w:r>
      <w:r w:rsidR="001A2628" w:rsidRPr="00A35236">
        <w:rPr>
          <w:rStyle w:val="Term"/>
        </w:rPr>
        <w:t>re</w:t>
      </w:r>
      <w:r w:rsidRPr="00A35236">
        <w:rPr>
          <w:rStyle w:val="Term"/>
        </w:rPr>
        <w:t>petition</w:t>
      </w:r>
      <w:r>
        <w:t xml:space="preserve"> is used to specify the repeated instantiation of a [set of] </w:t>
      </w:r>
      <w:r w:rsidR="001A2628">
        <w:rPr>
          <w:rStyle w:val="Term"/>
        </w:rPr>
        <w:t>p</w:t>
      </w:r>
      <w:r w:rsidRPr="002B096C">
        <w:rPr>
          <w:rStyle w:val="Term"/>
        </w:rPr>
        <w:t>lanning</w:t>
      </w:r>
      <w:r w:rsidR="001A2628" w:rsidRPr="002B096C">
        <w:rPr>
          <w:rStyle w:val="Term"/>
        </w:rPr>
        <w:t xml:space="preserve"> ac</w:t>
      </w:r>
      <w:r w:rsidRPr="002B096C">
        <w:rPr>
          <w:rStyle w:val="Term"/>
        </w:rPr>
        <w:t>tivities</w:t>
      </w:r>
      <w:r>
        <w:t xml:space="preserve">.  Multiple sub-types of </w:t>
      </w:r>
      <w:r w:rsidRPr="00A35236">
        <w:t>Repetition</w:t>
      </w:r>
      <w:r>
        <w:rPr>
          <w:rStyle w:val="Term"/>
        </w:rPr>
        <w:t xml:space="preserve"> </w:t>
      </w:r>
      <w:r>
        <w:t>are defined to support the specification of repeat cycles by different criteria.  It can be used in the context of a</w:t>
      </w:r>
      <w:r w:rsidR="001A2628">
        <w:t xml:space="preserve"> </w:t>
      </w:r>
      <w:r w:rsidR="001A2628" w:rsidRPr="00A35236">
        <w:rPr>
          <w:rStyle w:val="Term"/>
        </w:rPr>
        <w:t>pl</w:t>
      </w:r>
      <w:r w:rsidRPr="00A35236">
        <w:rPr>
          <w:rStyle w:val="Term"/>
        </w:rPr>
        <w:t>anning</w:t>
      </w:r>
      <w:r w:rsidR="001A2628" w:rsidRPr="00A35236">
        <w:rPr>
          <w:rStyle w:val="Term"/>
        </w:rPr>
        <w:t xml:space="preserve"> re</w:t>
      </w:r>
      <w:r w:rsidRPr="00A35236">
        <w:rPr>
          <w:rStyle w:val="Term"/>
        </w:rPr>
        <w:t>quest</w:t>
      </w:r>
      <w:r>
        <w:t xml:space="preserve"> to specify a standing order for repeated execution of the [set of] </w:t>
      </w:r>
      <w:r w:rsidR="001A2628">
        <w:t>p</w:t>
      </w:r>
      <w:r>
        <w:t xml:space="preserve">lanning </w:t>
      </w:r>
      <w:r w:rsidR="001A2628">
        <w:t>a</w:t>
      </w:r>
      <w:r>
        <w:t>ctivities.</w:t>
      </w:r>
    </w:p>
    <w:p w14:paraId="1121A4DD" w14:textId="0F67B63C" w:rsidR="00F26994" w:rsidRDefault="00F26994" w:rsidP="00F26994">
      <w:r>
        <w:t>In the context of an ActivityNode embedded within a</w:t>
      </w:r>
      <w:r w:rsidR="001A2628">
        <w:t xml:space="preserve"> </w:t>
      </w:r>
      <w:r w:rsidR="001A2628" w:rsidRPr="00F26994">
        <w:rPr>
          <w:rStyle w:val="Term"/>
        </w:rPr>
        <w:t>pl</w:t>
      </w:r>
      <w:r w:rsidRPr="00F26994">
        <w:rPr>
          <w:rStyle w:val="Term"/>
        </w:rPr>
        <w:t>anning</w:t>
      </w:r>
      <w:r w:rsidR="001A2628" w:rsidRPr="00F26994">
        <w:rPr>
          <w:rStyle w:val="Term"/>
        </w:rPr>
        <w:t xml:space="preserve"> re</w:t>
      </w:r>
      <w:r w:rsidRPr="00F26994">
        <w:rPr>
          <w:rStyle w:val="Term"/>
        </w:rPr>
        <w:t>quest</w:t>
      </w:r>
      <w:r>
        <w:t xml:space="preserve"> (see </w:t>
      </w:r>
      <w:r>
        <w:fldChar w:fldCharType="begin"/>
      </w:r>
      <w:r>
        <w:instrText xml:space="preserve"> REF _Ref51765410 \r \h </w:instrText>
      </w:r>
      <w:r>
        <w:fldChar w:fldCharType="separate"/>
      </w:r>
      <w:r w:rsidR="00182691">
        <w:t>3.2.2.3</w:t>
      </w:r>
      <w:r>
        <w:fldChar w:fldCharType="end"/>
      </w:r>
      <w:r>
        <w:t>), it is possible to nest one Repetition inside another, enabling the specification of complex repetitive sequences of activities.</w:t>
      </w:r>
    </w:p>
    <w:p w14:paraId="52BE6A68" w14:textId="77777777" w:rsidR="00D35C24" w:rsidRDefault="00D35C24" w:rsidP="00D35C24">
      <w:r>
        <w:t>All sub-types have the following attributes:</w:t>
      </w:r>
    </w:p>
    <w:p w14:paraId="6E04FEFE"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Repetition E1"/>
      </w:tblPr>
      <w:tblGrid>
        <w:gridCol w:w="1667"/>
        <w:gridCol w:w="2976"/>
        <w:gridCol w:w="992"/>
        <w:gridCol w:w="1843"/>
        <w:gridCol w:w="709"/>
        <w:gridCol w:w="992"/>
      </w:tblGrid>
      <w:tr w:rsidR="00D35C24" w14:paraId="17184909"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50B74B50"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2D10B6A" w14:textId="77777777" w:rsidR="00D35C24" w:rsidRPr="00600661"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b/>
                <w:i/>
              </w:rPr>
              <w:t>Repetition</w:t>
            </w:r>
          </w:p>
        </w:tc>
        <w:tc>
          <w:tcPr>
            <w:tcW w:w="992" w:type="dxa"/>
            <w:shd w:val="clear" w:color="auto" w:fill="662382"/>
          </w:tcPr>
          <w:p w14:paraId="48AFA2B2"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501618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t>MAL::Composite</w:t>
            </w:r>
          </w:p>
        </w:tc>
        <w:tc>
          <w:tcPr>
            <w:tcW w:w="709" w:type="dxa"/>
            <w:shd w:val="clear" w:color="auto" w:fill="662382"/>
          </w:tcPr>
          <w:p w14:paraId="710844B9"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654159A0" w14:textId="77777777" w:rsidR="00D35C24" w:rsidRPr="00121F50" w:rsidRDefault="00D35C24" w:rsidP="00D35C2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19B6A60E" w14:textId="77777777" w:rsidR="00D35C24" w:rsidRPr="00404E36" w:rsidRDefault="00D35C24" w:rsidP="00BC656E">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717BFA79"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F0D1B04" w14:textId="77777777" w:rsidR="00D35C24" w:rsidRDefault="00D35C24" w:rsidP="00D35C24">
            <w:pPr>
              <w:pStyle w:val="TableCell"/>
            </w:pPr>
            <w:r>
              <w:t>Attribute</w:t>
            </w:r>
          </w:p>
        </w:tc>
        <w:tc>
          <w:tcPr>
            <w:tcW w:w="1984" w:type="dxa"/>
          </w:tcPr>
          <w:p w14:paraId="04D21736"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0AD13349"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16A921A2"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19EDF5F0"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3C44DDC2" w14:textId="77777777" w:rsidR="00D35C24" w:rsidRDefault="00D35C24" w:rsidP="00D35C24">
            <w:pPr>
              <w:pStyle w:val="TableCell"/>
            </w:pPr>
            <w:r>
              <w:t>count</w:t>
            </w:r>
          </w:p>
        </w:tc>
        <w:tc>
          <w:tcPr>
            <w:tcW w:w="1984" w:type="dxa"/>
          </w:tcPr>
          <w:p w14:paraId="38FC213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MAL::Integer</w:t>
            </w:r>
          </w:p>
        </w:tc>
        <w:tc>
          <w:tcPr>
            <w:tcW w:w="992" w:type="dxa"/>
          </w:tcPr>
          <w:p w14:paraId="3B93D8C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1EF5BC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Maximum number of repeat cycles/instances [optional].</w:t>
            </w:r>
          </w:p>
          <w:p w14:paraId="46A097D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If not specified there is no limit to the number of repetitions.</w:t>
            </w:r>
          </w:p>
        </w:tc>
      </w:tr>
      <w:tr w:rsidR="00D35C24" w14:paraId="2807DE6A"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5900C211" w14:textId="77777777" w:rsidR="00D35C24" w:rsidRDefault="00D35C24" w:rsidP="00D35C24">
            <w:pPr>
              <w:pStyle w:val="TableCell"/>
            </w:pPr>
            <w:r>
              <w:t>timeWindow</w:t>
            </w:r>
          </w:p>
        </w:tc>
        <w:tc>
          <w:tcPr>
            <w:tcW w:w="1984" w:type="dxa"/>
          </w:tcPr>
          <w:p w14:paraId="0D21E3C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TimeWindow</w:t>
            </w:r>
          </w:p>
        </w:tc>
        <w:tc>
          <w:tcPr>
            <w:tcW w:w="992" w:type="dxa"/>
          </w:tcPr>
          <w:p w14:paraId="682B84A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88D128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Time period over which the repetition is applicable [optional].</w:t>
            </w:r>
          </w:p>
          <w:p w14:paraId="070D65D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If not specified repetition continues indefinitely.</w:t>
            </w:r>
          </w:p>
        </w:tc>
      </w:tr>
      <w:tr w:rsidR="00D35C24" w14:paraId="3CC50666"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50EC5A07" w14:textId="77777777" w:rsidR="00D35C24" w:rsidRDefault="00D35C24" w:rsidP="00D35C24">
            <w:pPr>
              <w:pStyle w:val="TableCell"/>
            </w:pPr>
            <w:r>
              <w:lastRenderedPageBreak/>
              <w:t>separationType</w:t>
            </w:r>
          </w:p>
        </w:tc>
        <w:tc>
          <w:tcPr>
            <w:tcW w:w="1984" w:type="dxa"/>
          </w:tcPr>
          <w:p w14:paraId="1646B05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SeparationType</w:t>
            </w:r>
            <w:r w:rsidR="00261981">
              <w:t>Enum</w:t>
            </w:r>
          </w:p>
        </w:tc>
        <w:tc>
          <w:tcPr>
            <w:tcW w:w="992" w:type="dxa"/>
          </w:tcPr>
          <w:p w14:paraId="30E88FE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4E4E8D4" w14:textId="77777777" w:rsidR="00D35C24" w:rsidRPr="005D4BE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 xml:space="preserve">Specifies whether the repetition interval is </w:t>
            </w:r>
            <w:r w:rsidRPr="005D4BEB">
              <w:rPr>
                <w:b/>
              </w:rPr>
              <w:t>Relative</w:t>
            </w:r>
            <w:r>
              <w:t xml:space="preserve"> to the previous occurrence, or </w:t>
            </w:r>
            <w:r w:rsidRPr="005D4BEB">
              <w:rPr>
                <w:b/>
              </w:rPr>
              <w:t>Absolute</w:t>
            </w:r>
            <w:r>
              <w:t xml:space="preserve"> for all occurrences.</w:t>
            </w:r>
          </w:p>
        </w:tc>
      </w:tr>
    </w:tbl>
    <w:p w14:paraId="6D935AC8" w14:textId="79C94D82" w:rsidR="00D35C24" w:rsidRDefault="00D35C24" w:rsidP="00D35C24">
      <w:r>
        <w:t>For Repetitions, the interval between occurrences [the cadence] is expressed as a</w:t>
      </w:r>
      <w:r w:rsidR="001A2628">
        <w:t xml:space="preserve"> se</w:t>
      </w:r>
      <w:r>
        <w:t>paration±</w:t>
      </w:r>
      <w:r w:rsidR="001A2628">
        <w:t>t</w:t>
      </w:r>
      <w:r>
        <w:t>olerance.</w:t>
      </w:r>
    </w:p>
    <w:p w14:paraId="490EA1CB" w14:textId="5D4C83DE" w:rsidR="00D35C24" w:rsidRDefault="00D35C24" w:rsidP="00D35C24">
      <w:r>
        <w:t>If the</w:t>
      </w:r>
      <w:r w:rsidR="001A2628">
        <w:t xml:space="preserve"> se</w:t>
      </w:r>
      <w:r>
        <w:t>parationType is Relative, then this defines the required interval between successive occurrences: T</w:t>
      </w:r>
      <w:r>
        <w:rPr>
          <w:vertAlign w:val="subscript"/>
        </w:rPr>
        <w:t>n+1</w:t>
      </w:r>
      <w:r>
        <w:t xml:space="preserve"> = T</w:t>
      </w:r>
      <w:r>
        <w:rPr>
          <w:vertAlign w:val="subscript"/>
        </w:rPr>
        <w:t>n</w:t>
      </w:r>
      <w:r>
        <w:t>+</w:t>
      </w:r>
      <w:r w:rsidR="001A2628">
        <w:t>s</w:t>
      </w:r>
      <w:r>
        <w:t>eparation±</w:t>
      </w:r>
      <w:r w:rsidR="001A2628">
        <w:t>t</w:t>
      </w:r>
      <w:r>
        <w:t>olerance.  Consequently, the average interval over multiple occurrences may deviate from the specified separation.</w:t>
      </w:r>
    </w:p>
    <w:p w14:paraId="5161BB64" w14:textId="7C014105" w:rsidR="00D35C24" w:rsidRDefault="00D35C24" w:rsidP="00D35C24">
      <w:r>
        <w:t>If the</w:t>
      </w:r>
      <w:r w:rsidR="001A2628">
        <w:t xml:space="preserve"> se</w:t>
      </w:r>
      <w:r>
        <w:t>parationType is Absolute, then the</w:t>
      </w:r>
      <w:r w:rsidR="001A2628">
        <w:t xml:space="preserve"> to</w:t>
      </w:r>
      <w:r>
        <w:t>lerance relates to a multiple of</w:t>
      </w:r>
      <w:r w:rsidR="001A2628">
        <w:t xml:space="preserve"> se</w:t>
      </w:r>
      <w:r>
        <w:t>paration from the initial occurrence, and is not directly related to the interval between successive occurrences: T</w:t>
      </w:r>
      <w:r>
        <w:rPr>
          <w:vertAlign w:val="subscript"/>
        </w:rPr>
        <w:t>n</w:t>
      </w:r>
      <w:r>
        <w:t xml:space="preserve"> = T</w:t>
      </w:r>
      <w:r>
        <w:rPr>
          <w:vertAlign w:val="subscript"/>
        </w:rPr>
        <w:t>0</w:t>
      </w:r>
      <w:r>
        <w:t>+n*</w:t>
      </w:r>
      <w:r w:rsidR="00535CDD">
        <w:t>s</w:t>
      </w:r>
      <w:r>
        <w:t>eparation±</w:t>
      </w:r>
      <w:r w:rsidR="00535CDD">
        <w:t>t</w:t>
      </w:r>
      <w:r>
        <w:t>olerance.</w:t>
      </w:r>
    </w:p>
    <w:p w14:paraId="2D5ED295" w14:textId="77777777" w:rsidR="00D35C24" w:rsidRDefault="00D35C24" w:rsidP="00D35C24">
      <w:pPr>
        <w:pStyle w:val="HeadingNoNumber"/>
      </w:pPr>
      <w:r>
        <w:t>SeparationType</w:t>
      </w:r>
      <w:r w:rsidR="00261981">
        <w:t>Enum</w:t>
      </w:r>
    </w:p>
    <w:p w14:paraId="29C15D25" w14:textId="77777777" w:rsidR="00D35C24" w:rsidRDefault="00D35C24" w:rsidP="00D35C24">
      <w:pPr>
        <w:spacing w:before="0"/>
      </w:pPr>
    </w:p>
    <w:tbl>
      <w:tblPr>
        <w:tblStyle w:val="RBTable"/>
        <w:tblW w:w="9185" w:type="dxa"/>
        <w:tblLayout w:type="fixed"/>
        <w:tblLook w:val="0480" w:firstRow="0" w:lastRow="0" w:firstColumn="1" w:lastColumn="0" w:noHBand="0" w:noVBand="1"/>
        <w:tblCaption w:val="DSE SeparationTypeEnum E1"/>
      </w:tblPr>
      <w:tblGrid>
        <w:gridCol w:w="1783"/>
        <w:gridCol w:w="5717"/>
        <w:gridCol w:w="701"/>
        <w:gridCol w:w="984"/>
      </w:tblGrid>
      <w:tr w:rsidR="00696410" w14:paraId="0B514ACA" w14:textId="77777777" w:rsidTr="00696410">
        <w:tc>
          <w:tcPr>
            <w:cnfStyle w:val="001000000000" w:firstRow="0" w:lastRow="0" w:firstColumn="1" w:lastColumn="0" w:oddVBand="0" w:evenVBand="0" w:oddHBand="0" w:evenHBand="0" w:firstRowFirstColumn="0" w:firstRowLastColumn="0" w:lastRowFirstColumn="0" w:lastRowLastColumn="0"/>
            <w:tcW w:w="1783" w:type="dxa"/>
            <w:shd w:val="clear" w:color="auto" w:fill="662382"/>
          </w:tcPr>
          <w:p w14:paraId="5DC6F393" w14:textId="77777777" w:rsidR="00696410" w:rsidRPr="00404E36" w:rsidRDefault="00696410" w:rsidP="00287DFF">
            <w:pPr>
              <w:pStyle w:val="TableCell"/>
              <w:rPr>
                <w:color w:val="FFFFFF" w:themeColor="background1"/>
              </w:rPr>
            </w:pPr>
            <w:r w:rsidRPr="00404E36">
              <w:rPr>
                <w:color w:val="FFFFFF" w:themeColor="background1"/>
              </w:rPr>
              <w:t>Name</w:t>
            </w:r>
          </w:p>
        </w:tc>
        <w:tc>
          <w:tcPr>
            <w:tcW w:w="5717" w:type="dxa"/>
          </w:tcPr>
          <w:p w14:paraId="347B3056" w14:textId="3D3E772B" w:rsidR="00696410" w:rsidRPr="00404E36" w:rsidRDefault="00696410" w:rsidP="00287DFF">
            <w:pPr>
              <w:pStyle w:val="TableCell"/>
              <w:cnfStyle w:val="000000000000" w:firstRow="0" w:lastRow="0" w:firstColumn="0" w:lastColumn="0" w:oddVBand="0" w:evenVBand="0" w:oddHBand="0" w:evenHBand="0" w:firstRowFirstColumn="0" w:firstRowLastColumn="0" w:lastRowFirstColumn="0" w:lastRowLastColumn="0"/>
              <w:rPr>
                <w:b/>
              </w:rPr>
            </w:pPr>
            <w:r>
              <w:rPr>
                <w:b/>
              </w:rPr>
              <w:t>SeparationTypeEnum</w:t>
            </w:r>
          </w:p>
        </w:tc>
        <w:tc>
          <w:tcPr>
            <w:tcW w:w="701" w:type="dxa"/>
            <w:shd w:val="clear" w:color="auto" w:fill="662382"/>
          </w:tcPr>
          <w:p w14:paraId="74FA163A" w14:textId="77777777" w:rsidR="00696410" w:rsidRPr="006A2A59" w:rsidRDefault="00696410" w:rsidP="00287DFF">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84" w:type="dxa"/>
          </w:tcPr>
          <w:p w14:paraId="393397BF" w14:textId="1EB6FA58" w:rsidR="00696410" w:rsidRPr="00121F50" w:rsidRDefault="00A23CA0" w:rsidP="00287DFF">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55</w:t>
            </w:r>
            <w:r>
              <w:rPr>
                <w:noProof/>
              </w:rPr>
              <w:fldChar w:fldCharType="end"/>
            </w:r>
          </w:p>
        </w:tc>
      </w:tr>
    </w:tbl>
    <w:p w14:paraId="3D8991A6" w14:textId="77777777" w:rsidR="00D35C24" w:rsidRPr="00D441A5" w:rsidRDefault="00D35C24" w:rsidP="00BC656E">
      <w:pPr>
        <w:spacing w:before="0" w:line="240" w:lineRule="auto"/>
        <w:rPr>
          <w:sz w:val="2"/>
          <w:szCs w:val="2"/>
        </w:rPr>
      </w:pPr>
    </w:p>
    <w:tbl>
      <w:tblPr>
        <w:tblStyle w:val="RBTable"/>
        <w:tblW w:w="0" w:type="auto"/>
        <w:tblLayout w:type="fixed"/>
        <w:tblLook w:val="04A0" w:firstRow="1" w:lastRow="0" w:firstColumn="1" w:lastColumn="0" w:noHBand="0" w:noVBand="1"/>
      </w:tblPr>
      <w:tblGrid>
        <w:gridCol w:w="1809"/>
        <w:gridCol w:w="1134"/>
        <w:gridCol w:w="6236"/>
      </w:tblGrid>
      <w:tr w:rsidR="00D35C24" w14:paraId="41CCC069" w14:textId="77777777" w:rsidTr="00B320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61A55EAD" w14:textId="77777777" w:rsidR="00D35C24" w:rsidRDefault="00D35C24" w:rsidP="00D35C24">
            <w:pPr>
              <w:pStyle w:val="TableCell"/>
            </w:pPr>
            <w:r>
              <w:t>Enumeration</w:t>
            </w:r>
          </w:p>
        </w:tc>
        <w:tc>
          <w:tcPr>
            <w:tcW w:w="1134" w:type="dxa"/>
          </w:tcPr>
          <w:p w14:paraId="202DF6BB" w14:textId="77777777" w:rsidR="00D35C24" w:rsidRDefault="00D35C24" w:rsidP="00D35C24">
            <w:pPr>
              <w:pStyle w:val="TableCell"/>
              <w:jc w:val="center"/>
              <w:cnfStyle w:val="100000000000" w:firstRow="1" w:lastRow="0" w:firstColumn="0" w:lastColumn="0" w:oddVBand="0" w:evenVBand="0" w:oddHBand="0" w:evenHBand="0" w:firstRowFirstColumn="0" w:firstRowLastColumn="0" w:lastRowFirstColumn="0" w:lastRowLastColumn="0"/>
            </w:pPr>
            <w:r>
              <w:t>Value</w:t>
            </w:r>
          </w:p>
        </w:tc>
        <w:tc>
          <w:tcPr>
            <w:tcW w:w="6236" w:type="dxa"/>
          </w:tcPr>
          <w:p w14:paraId="1E5F1C48"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44EABA21" w14:textId="77777777" w:rsidTr="00B32073">
        <w:tc>
          <w:tcPr>
            <w:cnfStyle w:val="001000000000" w:firstRow="0" w:lastRow="0" w:firstColumn="1" w:lastColumn="0" w:oddVBand="0" w:evenVBand="0" w:oddHBand="0" w:evenHBand="0" w:firstRowFirstColumn="0" w:firstRowLastColumn="0" w:lastRowFirstColumn="0" w:lastRowLastColumn="0"/>
            <w:tcW w:w="1809" w:type="dxa"/>
          </w:tcPr>
          <w:p w14:paraId="66FE5635" w14:textId="77777777" w:rsidR="00D35C24" w:rsidRDefault="00B32073" w:rsidP="00D35C24">
            <w:pPr>
              <w:pStyle w:val="TableCell"/>
            </w:pPr>
            <w:r>
              <w:t>RELATIVE</w:t>
            </w:r>
          </w:p>
        </w:tc>
        <w:tc>
          <w:tcPr>
            <w:tcW w:w="1134" w:type="dxa"/>
          </w:tcPr>
          <w:p w14:paraId="463E15D5"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1</w:t>
            </w:r>
          </w:p>
        </w:tc>
        <w:tc>
          <w:tcPr>
            <w:tcW w:w="6236" w:type="dxa"/>
          </w:tcPr>
          <w:p w14:paraId="56D85967"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Tolerance on separation is only considered between any two occurrences</w:t>
            </w:r>
          </w:p>
        </w:tc>
      </w:tr>
      <w:tr w:rsidR="00D35C24" w14:paraId="0487E5B9" w14:textId="77777777" w:rsidTr="00B32073">
        <w:tc>
          <w:tcPr>
            <w:cnfStyle w:val="001000000000" w:firstRow="0" w:lastRow="0" w:firstColumn="1" w:lastColumn="0" w:oddVBand="0" w:evenVBand="0" w:oddHBand="0" w:evenHBand="0" w:firstRowFirstColumn="0" w:firstRowLastColumn="0" w:lastRowFirstColumn="0" w:lastRowLastColumn="0"/>
            <w:tcW w:w="1809" w:type="dxa"/>
          </w:tcPr>
          <w:p w14:paraId="7BF36B89" w14:textId="77777777" w:rsidR="00D35C24" w:rsidRDefault="00B32073" w:rsidP="00D35C24">
            <w:pPr>
              <w:pStyle w:val="TableCell"/>
            </w:pPr>
            <w:r>
              <w:t>ABSOLUTE</w:t>
            </w:r>
          </w:p>
        </w:tc>
        <w:tc>
          <w:tcPr>
            <w:tcW w:w="1134" w:type="dxa"/>
          </w:tcPr>
          <w:p w14:paraId="44716805" w14:textId="77777777" w:rsidR="00D35C24" w:rsidRDefault="00D35C24" w:rsidP="00D35C24">
            <w:pPr>
              <w:pStyle w:val="TableCell"/>
              <w:jc w:val="center"/>
              <w:cnfStyle w:val="000000000000" w:firstRow="0" w:lastRow="0" w:firstColumn="0" w:lastColumn="0" w:oddVBand="0" w:evenVBand="0" w:oddHBand="0" w:evenHBand="0" w:firstRowFirstColumn="0" w:firstRowLastColumn="0" w:lastRowFirstColumn="0" w:lastRowLastColumn="0"/>
            </w:pPr>
            <w:r>
              <w:t>2</w:t>
            </w:r>
          </w:p>
        </w:tc>
        <w:tc>
          <w:tcPr>
            <w:tcW w:w="6236" w:type="dxa"/>
          </w:tcPr>
          <w:p w14:paraId="4DB06E6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Tolerance on separation applies to a multiple of the separation from the initial occurrence.</w:t>
            </w:r>
          </w:p>
        </w:tc>
      </w:tr>
    </w:tbl>
    <w:p w14:paraId="6C849331" w14:textId="77777777" w:rsidR="00D35C24" w:rsidRPr="00C63543" w:rsidRDefault="00D35C24" w:rsidP="00D35C24"/>
    <w:p w14:paraId="350FA65A" w14:textId="77777777" w:rsidR="00D35C24" w:rsidRDefault="00D35C24" w:rsidP="00183C67">
      <w:pPr>
        <w:pStyle w:val="Heading4"/>
      </w:pPr>
      <w:r>
        <w:t>Temporal Repetition</w:t>
      </w:r>
    </w:p>
    <w:p w14:paraId="346DA5BC" w14:textId="77777777" w:rsidR="00D35C24" w:rsidRDefault="00D35C24" w:rsidP="00D35C24">
      <w:pPr>
        <w:pStyle w:val="HeadingNoNumber"/>
      </w:pPr>
      <w:r>
        <w:t>TemporalRepetition</w:t>
      </w:r>
    </w:p>
    <w:p w14:paraId="6D7BEB5F" w14:textId="411E1631" w:rsidR="00D35C24" w:rsidRDefault="00D35C24" w:rsidP="00D35C24">
      <w:r>
        <w:t>A sub-type of Repetition based on</w:t>
      </w:r>
      <w:r w:rsidR="00535CDD">
        <w:t xml:space="preserve"> ti</w:t>
      </w:r>
      <w:r>
        <w:t>me.</w:t>
      </w:r>
    </w:p>
    <w:p w14:paraId="46017FB1"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TemporalRepetition E1"/>
      </w:tblPr>
      <w:tblGrid>
        <w:gridCol w:w="1667"/>
        <w:gridCol w:w="2976"/>
        <w:gridCol w:w="992"/>
        <w:gridCol w:w="1843"/>
        <w:gridCol w:w="709"/>
        <w:gridCol w:w="992"/>
      </w:tblGrid>
      <w:tr w:rsidR="00D35C24" w14:paraId="705A5F1C"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28C7D98"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2BB1752"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TemporalRepetition</w:t>
            </w:r>
          </w:p>
        </w:tc>
        <w:tc>
          <w:tcPr>
            <w:tcW w:w="992" w:type="dxa"/>
            <w:shd w:val="clear" w:color="auto" w:fill="662382"/>
          </w:tcPr>
          <w:p w14:paraId="7E7A7C3A"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BFCBC4D" w14:textId="77777777" w:rsidR="00D35C24" w:rsidRPr="00600661"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Repetition</w:t>
            </w:r>
          </w:p>
        </w:tc>
        <w:tc>
          <w:tcPr>
            <w:tcW w:w="709" w:type="dxa"/>
            <w:shd w:val="clear" w:color="auto" w:fill="662382"/>
          </w:tcPr>
          <w:p w14:paraId="69D099EE"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02AE3600" w14:textId="0892C423"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56</w:t>
            </w:r>
            <w:r>
              <w:rPr>
                <w:noProof/>
              </w:rPr>
              <w:fldChar w:fldCharType="end"/>
            </w:r>
          </w:p>
        </w:tc>
      </w:tr>
    </w:tbl>
    <w:p w14:paraId="55FFAF75" w14:textId="77777777" w:rsidR="00D35C24" w:rsidRPr="00404E36" w:rsidRDefault="00D35C24" w:rsidP="00BC656E">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0D7DD6ED"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CFAF6D7" w14:textId="77777777" w:rsidR="00D35C24" w:rsidRDefault="00D35C24" w:rsidP="00D35C24">
            <w:pPr>
              <w:pStyle w:val="TableCell"/>
              <w:keepNext/>
            </w:pPr>
            <w:r>
              <w:t>Attribute</w:t>
            </w:r>
          </w:p>
        </w:tc>
        <w:tc>
          <w:tcPr>
            <w:tcW w:w="1984" w:type="dxa"/>
          </w:tcPr>
          <w:p w14:paraId="52DC800E"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0296CC7"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003F0A6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2C430782"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2FAAF19B" w14:textId="77777777" w:rsidR="00D35C24" w:rsidRDefault="00D35C24" w:rsidP="00D35C24">
            <w:pPr>
              <w:pStyle w:val="TableCell"/>
            </w:pPr>
            <w:r>
              <w:t>initialTime</w:t>
            </w:r>
          </w:p>
        </w:tc>
        <w:tc>
          <w:tcPr>
            <w:tcW w:w="1984" w:type="dxa"/>
          </w:tcPr>
          <w:p w14:paraId="4C038F4C" w14:textId="484FC8B5"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Expression</w:t>
            </w:r>
            <w:r w:rsidR="00647D4A">
              <w:t xml:space="preserve"> &lt;MAL::Time&gt;</w:t>
            </w:r>
          </w:p>
        </w:tc>
        <w:tc>
          <w:tcPr>
            <w:tcW w:w="992" w:type="dxa"/>
          </w:tcPr>
          <w:p w14:paraId="3F9D274F"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AF9CD3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Nominal time of first occurrence.</w:t>
            </w:r>
          </w:p>
        </w:tc>
      </w:tr>
      <w:tr w:rsidR="00D35C24" w14:paraId="72D03B38"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2283CD1C" w14:textId="77777777" w:rsidR="00D35C24" w:rsidRDefault="00D35C24" w:rsidP="00D35C24">
            <w:pPr>
              <w:pStyle w:val="TableCell"/>
            </w:pPr>
            <w:r>
              <w:t>separation</w:t>
            </w:r>
          </w:p>
        </w:tc>
        <w:tc>
          <w:tcPr>
            <w:tcW w:w="1984" w:type="dxa"/>
          </w:tcPr>
          <w:p w14:paraId="35607E91" w14:textId="37D3B287" w:rsidR="00D35C24" w:rsidRDefault="00647D4A" w:rsidP="00D35C24">
            <w:pPr>
              <w:pStyle w:val="TableCell"/>
              <w:cnfStyle w:val="000000000000" w:firstRow="0" w:lastRow="0" w:firstColumn="0" w:lastColumn="0" w:oddVBand="0" w:evenVBand="0" w:oddHBand="0" w:evenHBand="0" w:firstRowFirstColumn="0" w:firstRowLastColumn="0" w:lastRowFirstColumn="0" w:lastRowLastColumn="0"/>
            </w:pPr>
            <w:r>
              <w:t>Expression &lt;MAL::Duration&gt;</w:t>
            </w:r>
          </w:p>
        </w:tc>
        <w:tc>
          <w:tcPr>
            <w:tcW w:w="992" w:type="dxa"/>
          </w:tcPr>
          <w:p w14:paraId="51E460E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165A0A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required time interval between occurrences.</w:t>
            </w:r>
          </w:p>
        </w:tc>
      </w:tr>
      <w:tr w:rsidR="00D35C24" w14:paraId="5F1B27E7"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397CC16A" w14:textId="77777777" w:rsidR="00D35C24" w:rsidRDefault="00D35C24" w:rsidP="00D35C24">
            <w:pPr>
              <w:pStyle w:val="TableCell"/>
            </w:pPr>
            <w:r>
              <w:t>tolerance</w:t>
            </w:r>
          </w:p>
        </w:tc>
        <w:tc>
          <w:tcPr>
            <w:tcW w:w="1984" w:type="dxa"/>
          </w:tcPr>
          <w:p w14:paraId="0214D2E8" w14:textId="4F74B8AA" w:rsidR="00D35C24" w:rsidRDefault="00647D4A" w:rsidP="00D35C24">
            <w:pPr>
              <w:pStyle w:val="TableCell"/>
              <w:cnfStyle w:val="000000000000" w:firstRow="0" w:lastRow="0" w:firstColumn="0" w:lastColumn="0" w:oddVBand="0" w:evenVBand="0" w:oddHBand="0" w:evenHBand="0" w:firstRowFirstColumn="0" w:firstRowLastColumn="0" w:lastRowFirstColumn="0" w:lastRowLastColumn="0"/>
            </w:pPr>
            <w:r>
              <w:t>Expression &lt;MAL::Duration&gt;</w:t>
            </w:r>
          </w:p>
        </w:tc>
        <w:tc>
          <w:tcPr>
            <w:tcW w:w="992" w:type="dxa"/>
          </w:tcPr>
          <w:p w14:paraId="73EBC82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7695629" w14:textId="33DA7E84" w:rsidR="00D35C24" w:rsidRPr="005D4BE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allowed tolerance (+/-) in the required time between occurrences, the interpretation of which is dependent on the</w:t>
            </w:r>
            <w:r w:rsidR="00535CDD">
              <w:t xml:space="preserve"> se</w:t>
            </w:r>
            <w:r>
              <w:t>parationType.</w:t>
            </w:r>
          </w:p>
        </w:tc>
      </w:tr>
    </w:tbl>
    <w:p w14:paraId="2FD6ADEC" w14:textId="77777777" w:rsidR="00D35C24" w:rsidRDefault="00D35C24" w:rsidP="00D35C24"/>
    <w:p w14:paraId="59DB0AE1" w14:textId="77777777" w:rsidR="00D35C24" w:rsidRDefault="000A2989" w:rsidP="00183C67">
      <w:pPr>
        <w:pStyle w:val="Heading4"/>
      </w:pPr>
      <w:bookmarkStart w:id="254" w:name="_Ref68803181"/>
      <w:r>
        <w:lastRenderedPageBreak/>
        <w:t>Location</w:t>
      </w:r>
      <w:r w:rsidR="00D35C24">
        <w:t xml:space="preserve"> Repetition [Optional]</w:t>
      </w:r>
      <w:bookmarkEnd w:id="254"/>
    </w:p>
    <w:p w14:paraId="433D32E7" w14:textId="77777777" w:rsidR="00D35C24" w:rsidRPr="00600661" w:rsidRDefault="000A2989" w:rsidP="00D35C24">
      <w:pPr>
        <w:pStyle w:val="HeadingNoNumber"/>
        <w:rPr>
          <w:i/>
        </w:rPr>
      </w:pPr>
      <w:r>
        <w:rPr>
          <w:i/>
        </w:rPr>
        <w:t>Location</w:t>
      </w:r>
      <w:r w:rsidR="00D35C24" w:rsidRPr="00600661">
        <w:rPr>
          <w:i/>
        </w:rPr>
        <w:t>Repetition</w:t>
      </w:r>
    </w:p>
    <w:p w14:paraId="1DD6A79B" w14:textId="77777777" w:rsidR="00D35C24" w:rsidRDefault="00D35C24" w:rsidP="00D35C24">
      <w:r>
        <w:t>A sub-type of Repetition based on Position.  Separate concrete sub-types provide for repetitions based on generic position and orbital position.</w:t>
      </w:r>
    </w:p>
    <w:p w14:paraId="4EE8970F" w14:textId="77777777" w:rsidR="000A2989" w:rsidRPr="00A366D9" w:rsidRDefault="000A2989" w:rsidP="000A2989">
      <w:pPr>
        <w:spacing w:before="0"/>
        <w:rPr>
          <w:lang w:val="en-GB" w:eastAsia="en-GB"/>
        </w:rPr>
      </w:pPr>
    </w:p>
    <w:tbl>
      <w:tblPr>
        <w:tblStyle w:val="RBTable"/>
        <w:tblW w:w="9179" w:type="dxa"/>
        <w:tblLayout w:type="fixed"/>
        <w:tblLook w:val="0480" w:firstRow="0" w:lastRow="0" w:firstColumn="1" w:lastColumn="0" w:noHBand="0" w:noVBand="1"/>
        <w:tblCaption w:val="DSC LocationRepetition E6 X"/>
      </w:tblPr>
      <w:tblGrid>
        <w:gridCol w:w="1667"/>
        <w:gridCol w:w="2976"/>
        <w:gridCol w:w="992"/>
        <w:gridCol w:w="1843"/>
        <w:gridCol w:w="709"/>
        <w:gridCol w:w="992"/>
      </w:tblGrid>
      <w:tr w:rsidR="000A2989" w14:paraId="714233A9" w14:textId="77777777" w:rsidTr="000127B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BF80BAA" w14:textId="77777777" w:rsidR="000A2989" w:rsidRPr="00404E36" w:rsidRDefault="000A2989" w:rsidP="000127B4">
            <w:pPr>
              <w:pStyle w:val="TableCell"/>
              <w:rPr>
                <w:color w:val="FFFFFF" w:themeColor="background1"/>
              </w:rPr>
            </w:pPr>
            <w:r w:rsidRPr="00404E36">
              <w:rPr>
                <w:color w:val="FFFFFF" w:themeColor="background1"/>
              </w:rPr>
              <w:t>Name</w:t>
            </w:r>
          </w:p>
        </w:tc>
        <w:tc>
          <w:tcPr>
            <w:tcW w:w="2976" w:type="dxa"/>
          </w:tcPr>
          <w:p w14:paraId="05E46435" w14:textId="77777777" w:rsidR="000A2989" w:rsidRPr="00831900" w:rsidRDefault="000A2989" w:rsidP="000127B4">
            <w:pPr>
              <w:pStyle w:val="TableCell"/>
              <w:cnfStyle w:val="000000000000" w:firstRow="0" w:lastRow="0" w:firstColumn="0" w:lastColumn="0" w:oddVBand="0" w:evenVBand="0" w:oddHBand="0" w:evenHBand="0" w:firstRowFirstColumn="0" w:firstRowLastColumn="0" w:lastRowFirstColumn="0" w:lastRowLastColumn="0"/>
              <w:rPr>
                <w:b/>
                <w:i/>
              </w:rPr>
            </w:pPr>
            <w:r>
              <w:rPr>
                <w:b/>
                <w:i/>
              </w:rPr>
              <w:t>Location</w:t>
            </w:r>
            <w:r w:rsidR="00B95478">
              <w:rPr>
                <w:b/>
                <w:i/>
              </w:rPr>
              <w:t>Repetition</w:t>
            </w:r>
          </w:p>
        </w:tc>
        <w:tc>
          <w:tcPr>
            <w:tcW w:w="992" w:type="dxa"/>
            <w:shd w:val="clear" w:color="auto" w:fill="662382"/>
          </w:tcPr>
          <w:p w14:paraId="25E50ADD" w14:textId="77777777" w:rsidR="000A2989" w:rsidRPr="00404E36" w:rsidRDefault="000A2989" w:rsidP="000127B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EDE904F" w14:textId="77777777" w:rsidR="000A2989" w:rsidRPr="007E6D74" w:rsidRDefault="000A2989" w:rsidP="000127B4">
            <w:pPr>
              <w:pStyle w:val="TableCell"/>
              <w:cnfStyle w:val="000000000000" w:firstRow="0" w:lastRow="0" w:firstColumn="0" w:lastColumn="0" w:oddVBand="0" w:evenVBand="0" w:oddHBand="0" w:evenHBand="0" w:firstRowFirstColumn="0" w:firstRowLastColumn="0" w:lastRowFirstColumn="0" w:lastRowLastColumn="0"/>
              <w:rPr>
                <w:b/>
                <w:i/>
              </w:rPr>
            </w:pPr>
            <w:r>
              <w:rPr>
                <w:i/>
              </w:rPr>
              <w:t>Repetition</w:t>
            </w:r>
          </w:p>
        </w:tc>
        <w:tc>
          <w:tcPr>
            <w:tcW w:w="709" w:type="dxa"/>
            <w:shd w:val="clear" w:color="auto" w:fill="662382"/>
          </w:tcPr>
          <w:p w14:paraId="1B53003E" w14:textId="77777777" w:rsidR="000A2989" w:rsidRPr="006A2A59" w:rsidRDefault="000A2989" w:rsidP="000127B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A3D0052" w14:textId="77777777" w:rsidR="000A2989" w:rsidRPr="00121F50" w:rsidRDefault="000A2989" w:rsidP="000127B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13C4CD7D" w14:textId="77777777" w:rsidR="00D35C24" w:rsidRPr="00625E29" w:rsidRDefault="00D35C24" w:rsidP="00D35C24">
      <w:pPr>
        <w:pStyle w:val="HeadingNoNumber"/>
      </w:pPr>
      <w:r>
        <w:t>PositionRepetition</w:t>
      </w:r>
    </w:p>
    <w:p w14:paraId="000BE7E4"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PositionRepetition E6"/>
      </w:tblPr>
      <w:tblGrid>
        <w:gridCol w:w="1667"/>
        <w:gridCol w:w="2976"/>
        <w:gridCol w:w="992"/>
        <w:gridCol w:w="1843"/>
        <w:gridCol w:w="709"/>
        <w:gridCol w:w="992"/>
      </w:tblGrid>
      <w:tr w:rsidR="00D35C24" w14:paraId="0A525D30"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3CBC123"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ABD351C"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PositionRepetition</w:t>
            </w:r>
          </w:p>
        </w:tc>
        <w:tc>
          <w:tcPr>
            <w:tcW w:w="992" w:type="dxa"/>
            <w:shd w:val="clear" w:color="auto" w:fill="662382"/>
          </w:tcPr>
          <w:p w14:paraId="67AB28AB"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2C441C7C" w14:textId="77777777" w:rsidR="00D35C24" w:rsidRPr="00600661" w:rsidRDefault="00B95478"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Location</w:t>
            </w:r>
            <w:r w:rsidR="00D35C24">
              <w:rPr>
                <w:i/>
              </w:rPr>
              <w:t>Repetition</w:t>
            </w:r>
          </w:p>
        </w:tc>
        <w:tc>
          <w:tcPr>
            <w:tcW w:w="709" w:type="dxa"/>
            <w:shd w:val="clear" w:color="auto" w:fill="662382"/>
          </w:tcPr>
          <w:p w14:paraId="4C059E42"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0E952252" w14:textId="6D2CEF31"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57</w:t>
            </w:r>
            <w:r>
              <w:rPr>
                <w:noProof/>
              </w:rPr>
              <w:fldChar w:fldCharType="end"/>
            </w:r>
          </w:p>
        </w:tc>
      </w:tr>
    </w:tbl>
    <w:p w14:paraId="14CDB329" w14:textId="77777777" w:rsidR="00D35C24" w:rsidRPr="00404E36" w:rsidRDefault="00D35C24" w:rsidP="00BC656E">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1685D9D5"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25EF2A1" w14:textId="77777777" w:rsidR="00D35C24" w:rsidRDefault="00D35C24" w:rsidP="00D35C24">
            <w:pPr>
              <w:pStyle w:val="TableCell"/>
            </w:pPr>
            <w:r>
              <w:t>Attribute</w:t>
            </w:r>
          </w:p>
        </w:tc>
        <w:tc>
          <w:tcPr>
            <w:tcW w:w="1984" w:type="dxa"/>
          </w:tcPr>
          <w:p w14:paraId="7F8ECFF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24CC5F5E"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4F7354B7"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838948D"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280282B1" w14:textId="77777777" w:rsidR="00D35C24" w:rsidRDefault="00D35C24" w:rsidP="00D35C24">
            <w:pPr>
              <w:pStyle w:val="TableCell"/>
            </w:pPr>
            <w:r>
              <w:t>initialPosition</w:t>
            </w:r>
          </w:p>
        </w:tc>
        <w:tc>
          <w:tcPr>
            <w:tcW w:w="1984" w:type="dxa"/>
          </w:tcPr>
          <w:p w14:paraId="035C90A1" w14:textId="7D34F164"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&lt;Position&gt;</w:t>
            </w:r>
          </w:p>
        </w:tc>
        <w:tc>
          <w:tcPr>
            <w:tcW w:w="992" w:type="dxa"/>
          </w:tcPr>
          <w:p w14:paraId="1125192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7439F0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Nominal position of first occurrence.</w:t>
            </w:r>
          </w:p>
        </w:tc>
      </w:tr>
      <w:tr w:rsidR="00D35C24" w14:paraId="09C9D490"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0DA7CA3B" w14:textId="77777777" w:rsidR="00D35C24" w:rsidRDefault="00D35C24" w:rsidP="00D35C24">
            <w:pPr>
              <w:pStyle w:val="TableCell"/>
            </w:pPr>
            <w:r>
              <w:t>repetitionDirection</w:t>
            </w:r>
          </w:p>
        </w:tc>
        <w:tc>
          <w:tcPr>
            <w:tcW w:w="1984" w:type="dxa"/>
          </w:tcPr>
          <w:p w14:paraId="7905E736" w14:textId="731D852F"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&lt;Direction&gt;</w:t>
            </w:r>
          </w:p>
        </w:tc>
        <w:tc>
          <w:tcPr>
            <w:tcW w:w="992" w:type="dxa"/>
          </w:tcPr>
          <w:p w14:paraId="7284022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D53254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Direction of repetition.</w:t>
            </w:r>
          </w:p>
        </w:tc>
      </w:tr>
      <w:tr w:rsidR="00D35C24" w14:paraId="21A5E58B"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1EEC3B88" w14:textId="77777777" w:rsidR="00D35C24" w:rsidRDefault="00D35C24" w:rsidP="00D35C24">
            <w:pPr>
              <w:pStyle w:val="TableCell"/>
            </w:pPr>
            <w:r>
              <w:t>separation</w:t>
            </w:r>
          </w:p>
        </w:tc>
        <w:tc>
          <w:tcPr>
            <w:tcW w:w="1984" w:type="dxa"/>
          </w:tcPr>
          <w:p w14:paraId="67B4921E" w14:textId="4E8B3FA7"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&lt;MAL::Double&gt;</w:t>
            </w:r>
          </w:p>
        </w:tc>
        <w:tc>
          <w:tcPr>
            <w:tcW w:w="992" w:type="dxa"/>
          </w:tcPr>
          <w:p w14:paraId="15566E3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2FCE8A8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required Distance between occurrences.</w:t>
            </w:r>
          </w:p>
        </w:tc>
      </w:tr>
      <w:tr w:rsidR="00D35C24" w14:paraId="425CF34B"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7463C050" w14:textId="77777777" w:rsidR="00D35C24" w:rsidRDefault="00D35C24" w:rsidP="00D35C24">
            <w:pPr>
              <w:pStyle w:val="TableCell"/>
            </w:pPr>
            <w:r>
              <w:t>tolerance</w:t>
            </w:r>
          </w:p>
        </w:tc>
        <w:tc>
          <w:tcPr>
            <w:tcW w:w="1984" w:type="dxa"/>
          </w:tcPr>
          <w:p w14:paraId="31D5AD75" w14:textId="4F15D2F1"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&lt;MAL::Double&gt;</w:t>
            </w:r>
          </w:p>
        </w:tc>
        <w:tc>
          <w:tcPr>
            <w:tcW w:w="992" w:type="dxa"/>
          </w:tcPr>
          <w:p w14:paraId="6D6C26A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9141455" w14:textId="5342A227" w:rsidR="00D35C24" w:rsidRPr="005D4BE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allowed tolerance (+/-) in the required distance between occurrences, the interpretation of which is dependent on the</w:t>
            </w:r>
            <w:r w:rsidR="00535CDD">
              <w:t xml:space="preserve"> se</w:t>
            </w:r>
            <w:r>
              <w:t>parationType.</w:t>
            </w:r>
          </w:p>
        </w:tc>
      </w:tr>
      <w:tr w:rsidR="00D35C24" w14:paraId="2579C2F6"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02EE6C1A" w14:textId="77777777" w:rsidR="00D35C24" w:rsidRDefault="00D35C24" w:rsidP="00D35C24">
            <w:pPr>
              <w:pStyle w:val="TableCell"/>
            </w:pPr>
            <w:r>
              <w:t>units</w:t>
            </w:r>
          </w:p>
        </w:tc>
        <w:tc>
          <w:tcPr>
            <w:tcW w:w="1984" w:type="dxa"/>
          </w:tcPr>
          <w:p w14:paraId="0FB5CB7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4C4C03B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B36EEF4" w14:textId="39951D8F"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units used for</w:t>
            </w:r>
            <w:r w:rsidR="00535CDD">
              <w:t xml:space="preserve"> se</w:t>
            </w:r>
            <w:r>
              <w:t>paration and</w:t>
            </w:r>
            <w:r w:rsidR="00535CDD">
              <w:t xml:space="preserve"> to</w:t>
            </w:r>
            <w:r>
              <w:t>lerance</w:t>
            </w:r>
          </w:p>
        </w:tc>
      </w:tr>
    </w:tbl>
    <w:p w14:paraId="4B39134F" w14:textId="6E7EE200" w:rsidR="00D35C24" w:rsidRDefault="00D35C24" w:rsidP="00E85A29">
      <w:pPr>
        <w:pStyle w:val="HeadingNoNumber"/>
      </w:pPr>
      <w:r>
        <w:t>OrbitRepetition</w:t>
      </w:r>
    </w:p>
    <w:p w14:paraId="67A6A386" w14:textId="7994F5D2" w:rsidR="00D35C24" w:rsidRDefault="00D35C24" w:rsidP="00D35C24">
      <w:r>
        <w:t>A sub-type of Repetition based on the</w:t>
      </w:r>
      <w:r w:rsidR="00535CDD">
        <w:t xml:space="preserve"> or</w:t>
      </w:r>
      <w:r>
        <w:t>bital cycle.</w:t>
      </w:r>
    </w:p>
    <w:p w14:paraId="7EDC461C"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OrbitRepetition E6"/>
      </w:tblPr>
      <w:tblGrid>
        <w:gridCol w:w="1667"/>
        <w:gridCol w:w="2976"/>
        <w:gridCol w:w="992"/>
        <w:gridCol w:w="1843"/>
        <w:gridCol w:w="709"/>
        <w:gridCol w:w="992"/>
      </w:tblGrid>
      <w:tr w:rsidR="00D35C24" w14:paraId="151C64C6"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637A98BB"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714221CF" w14:textId="14B0FE42"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OrbitRepetition</w:t>
            </w:r>
          </w:p>
        </w:tc>
        <w:tc>
          <w:tcPr>
            <w:tcW w:w="992" w:type="dxa"/>
            <w:shd w:val="clear" w:color="auto" w:fill="662382"/>
          </w:tcPr>
          <w:p w14:paraId="11180746"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61DBD2AF" w14:textId="77777777" w:rsidR="00D35C24" w:rsidRPr="001E323D" w:rsidRDefault="00B95478"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Location</w:t>
            </w:r>
            <w:r w:rsidR="00D35C24">
              <w:rPr>
                <w:i/>
              </w:rPr>
              <w:t>Repetition</w:t>
            </w:r>
          </w:p>
        </w:tc>
        <w:tc>
          <w:tcPr>
            <w:tcW w:w="709" w:type="dxa"/>
            <w:shd w:val="clear" w:color="auto" w:fill="662382"/>
          </w:tcPr>
          <w:p w14:paraId="492E5DA3"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2CB1CCB" w14:textId="2CE25B26" w:rsidR="00D35C24" w:rsidRPr="00121F50" w:rsidRDefault="00A23CA0" w:rsidP="00B95478">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58</w:t>
            </w:r>
            <w:r>
              <w:rPr>
                <w:noProof/>
              </w:rPr>
              <w:fldChar w:fldCharType="end"/>
            </w:r>
          </w:p>
        </w:tc>
      </w:tr>
    </w:tbl>
    <w:p w14:paraId="7D52CF46" w14:textId="77777777" w:rsidR="00D35C24" w:rsidRPr="00404E36" w:rsidRDefault="00D35C24" w:rsidP="00BC656E">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20D78FBA"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CE6BE57" w14:textId="77777777" w:rsidR="00D35C24" w:rsidRDefault="00D35C24" w:rsidP="00D35C24">
            <w:pPr>
              <w:pStyle w:val="TableCell"/>
            </w:pPr>
            <w:r>
              <w:t>Attribute</w:t>
            </w:r>
          </w:p>
        </w:tc>
        <w:tc>
          <w:tcPr>
            <w:tcW w:w="1984" w:type="dxa"/>
          </w:tcPr>
          <w:p w14:paraId="6B21110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6E9647E0"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1650479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77C6A5B"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08B18F91" w14:textId="77777777" w:rsidR="00D35C24" w:rsidRDefault="00D35C24" w:rsidP="00D35C24">
            <w:pPr>
              <w:pStyle w:val="TableCell"/>
            </w:pPr>
            <w:r>
              <w:t>orbitNumber</w:t>
            </w:r>
          </w:p>
        </w:tc>
        <w:tc>
          <w:tcPr>
            <w:tcW w:w="1984" w:type="dxa"/>
          </w:tcPr>
          <w:p w14:paraId="1EDD5B9C" w14:textId="23E93D6C"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&lt;MAL::Long&gt;</w:t>
            </w:r>
          </w:p>
        </w:tc>
        <w:tc>
          <w:tcPr>
            <w:tcW w:w="992" w:type="dxa"/>
          </w:tcPr>
          <w:p w14:paraId="2D10306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11E0396" w14:textId="45E626E9"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Orbit number for the first occurrence.  Depending on the</w:t>
            </w:r>
            <w:r w:rsidR="00535CDD">
              <w:t xml:space="preserve"> re</w:t>
            </w:r>
            <w:r>
              <w:t>lativeOrbit flag, the</w:t>
            </w:r>
            <w:r w:rsidR="00535CDD">
              <w:t xml:space="preserve"> or</w:t>
            </w:r>
            <w:r>
              <w:t>bit</w:t>
            </w:r>
            <w:r w:rsidR="00535CDD">
              <w:t xml:space="preserve"> nu</w:t>
            </w:r>
            <w:r>
              <w:t>mber may be absolute (since start of mission) or relative (to the orbital repeat cycle).</w:t>
            </w:r>
          </w:p>
        </w:tc>
      </w:tr>
      <w:tr w:rsidR="00D35C24" w14:paraId="58697A9E"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0D49D18B" w14:textId="77777777" w:rsidR="00D35C24" w:rsidRDefault="00D35C24" w:rsidP="00D35C24">
            <w:pPr>
              <w:pStyle w:val="TableCell"/>
            </w:pPr>
            <w:r>
              <w:t>relativeOrbit</w:t>
            </w:r>
          </w:p>
        </w:tc>
        <w:tc>
          <w:tcPr>
            <w:tcW w:w="1984" w:type="dxa"/>
          </w:tcPr>
          <w:p w14:paraId="63F86E6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MAL::Boolean</w:t>
            </w:r>
          </w:p>
        </w:tc>
        <w:tc>
          <w:tcPr>
            <w:tcW w:w="992" w:type="dxa"/>
          </w:tcPr>
          <w:p w14:paraId="4CAF518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CD6D2FF" w14:textId="57AB7EAB"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Flag indicating if the</w:t>
            </w:r>
            <w:r w:rsidR="00535CDD">
              <w:t xml:space="preserve"> or</w:t>
            </w:r>
            <w:r>
              <w:t>bit</w:t>
            </w:r>
            <w:r w:rsidR="00535CDD">
              <w:t xml:space="preserve"> nu</w:t>
            </w:r>
            <w:r>
              <w:t>mber is absolute or relative to the orbital repeat cycle.</w:t>
            </w:r>
          </w:p>
        </w:tc>
      </w:tr>
      <w:tr w:rsidR="00D35C24" w14:paraId="61A06ED0"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6191F482" w14:textId="77777777" w:rsidR="00D35C24" w:rsidRDefault="00D35C24" w:rsidP="00D35C24">
            <w:pPr>
              <w:pStyle w:val="TableCell"/>
            </w:pPr>
            <w:r>
              <w:t>orbitSeparation</w:t>
            </w:r>
          </w:p>
        </w:tc>
        <w:tc>
          <w:tcPr>
            <w:tcW w:w="1984" w:type="dxa"/>
          </w:tcPr>
          <w:p w14:paraId="375E1BC2" w14:textId="296F87D8"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&lt;MAL::Long&gt;</w:t>
            </w:r>
          </w:p>
        </w:tc>
        <w:tc>
          <w:tcPr>
            <w:tcW w:w="992" w:type="dxa"/>
          </w:tcPr>
          <w:p w14:paraId="305BB6F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9872B99" w14:textId="23A7DCB4"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required number of orbits separation between occurrences.  If</w:t>
            </w:r>
            <w:r w:rsidR="00535CDD">
              <w:t xml:space="preserve"> or</w:t>
            </w:r>
            <w:r>
              <w:t>bitNumber is Relative and the required repetition is once per repeat cycle, this is the number of orbits in the repeat cycle, but the value 0 may also be used.</w:t>
            </w:r>
          </w:p>
        </w:tc>
      </w:tr>
      <w:tr w:rsidR="00D35C24" w:rsidRPr="00625E29" w14:paraId="40375C96"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62C8006B" w14:textId="653472EB" w:rsidR="00D35C24" w:rsidRPr="00625E29" w:rsidRDefault="00D35C24" w:rsidP="00D35C24">
            <w:pPr>
              <w:pStyle w:val="TableCell"/>
            </w:pPr>
            <w:r w:rsidRPr="00625E29">
              <w:t>ang</w:t>
            </w:r>
            <w:r w:rsidR="00135E7A">
              <w:t>le</w:t>
            </w:r>
            <w:r w:rsidRPr="00625E29">
              <w:t>Separation</w:t>
            </w:r>
          </w:p>
        </w:tc>
        <w:tc>
          <w:tcPr>
            <w:tcW w:w="1984" w:type="dxa"/>
          </w:tcPr>
          <w:p w14:paraId="2DC5076D" w14:textId="36BB4315" w:rsidR="00D35C24" w:rsidRPr="00625E29"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&lt;MAL::Double&gt;</w:t>
            </w:r>
          </w:p>
        </w:tc>
        <w:tc>
          <w:tcPr>
            <w:tcW w:w="992" w:type="dxa"/>
          </w:tcPr>
          <w:p w14:paraId="7ABAB26B" w14:textId="77777777" w:rsidR="00D35C24" w:rsidRPr="00625E29"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625E29">
              <w:t>No</w:t>
            </w:r>
          </w:p>
        </w:tc>
        <w:tc>
          <w:tcPr>
            <w:tcW w:w="4535" w:type="dxa"/>
          </w:tcPr>
          <w:p w14:paraId="675B9A32" w14:textId="77777777" w:rsidR="00D35C24" w:rsidRPr="00625E29"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625E29">
              <w:t xml:space="preserve">The required angular separation between occurrences.  This allows for multiple repetitions </w:t>
            </w:r>
            <w:r w:rsidRPr="00625E29">
              <w:lastRenderedPageBreak/>
              <w:t>within an orbit.  The value 0 indicates only one occurrence within the orbit.</w:t>
            </w:r>
          </w:p>
        </w:tc>
      </w:tr>
      <w:tr w:rsidR="00D64095" w:rsidRPr="00625E29" w14:paraId="27FBE5F4"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08555344" w14:textId="77777777" w:rsidR="00D64095" w:rsidRPr="00625E29" w:rsidRDefault="00D64095" w:rsidP="00D35C24">
            <w:pPr>
              <w:pStyle w:val="TableCell"/>
            </w:pPr>
            <w:r w:rsidRPr="00625E29">
              <w:lastRenderedPageBreak/>
              <w:t>orbitAngle</w:t>
            </w:r>
          </w:p>
        </w:tc>
        <w:tc>
          <w:tcPr>
            <w:tcW w:w="1984" w:type="dxa"/>
          </w:tcPr>
          <w:p w14:paraId="4C6811FF" w14:textId="49095FC2" w:rsidR="00D64095" w:rsidRPr="00625E29"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&lt;MAL::Double&gt;</w:t>
            </w:r>
          </w:p>
        </w:tc>
        <w:tc>
          <w:tcPr>
            <w:tcW w:w="992" w:type="dxa"/>
          </w:tcPr>
          <w:p w14:paraId="4F87499D" w14:textId="77777777" w:rsidR="00D64095" w:rsidRPr="00625E29" w:rsidRDefault="00D64095" w:rsidP="00D35C24">
            <w:pPr>
              <w:pStyle w:val="TableCell"/>
              <w:cnfStyle w:val="000000000000" w:firstRow="0" w:lastRow="0" w:firstColumn="0" w:lastColumn="0" w:oddVBand="0" w:evenVBand="0" w:oddHBand="0" w:evenHBand="0" w:firstRowFirstColumn="0" w:firstRowLastColumn="0" w:lastRowFirstColumn="0" w:lastRowLastColumn="0"/>
            </w:pPr>
            <w:r w:rsidRPr="00625E29">
              <w:t>No</w:t>
            </w:r>
          </w:p>
        </w:tc>
        <w:tc>
          <w:tcPr>
            <w:tcW w:w="4535" w:type="dxa"/>
          </w:tcPr>
          <w:p w14:paraId="141FEE0B" w14:textId="77777777" w:rsidR="00D64095" w:rsidRPr="00625E29" w:rsidRDefault="00D64095" w:rsidP="00D35C24">
            <w:pPr>
              <w:pStyle w:val="TableCell"/>
              <w:cnfStyle w:val="000000000000" w:firstRow="0" w:lastRow="0" w:firstColumn="0" w:lastColumn="0" w:oddVBand="0" w:evenVBand="0" w:oddHBand="0" w:evenHBand="0" w:firstRowFirstColumn="0" w:firstRowLastColumn="0" w:lastRowFirstColumn="0" w:lastRowLastColumn="0"/>
            </w:pPr>
            <w:r w:rsidRPr="00625E29">
              <w:t>The required position of the first occurrence within the orbit expressed as an angle.</w:t>
            </w:r>
          </w:p>
        </w:tc>
      </w:tr>
      <w:tr w:rsidR="00D35C24" w14:paraId="1BA304BB"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26E7B9F7" w14:textId="77777777" w:rsidR="00D35C24" w:rsidRDefault="00D35C24" w:rsidP="00D35C24">
            <w:pPr>
              <w:pStyle w:val="TableCell"/>
            </w:pPr>
            <w:r>
              <w:t>tolerance</w:t>
            </w:r>
          </w:p>
        </w:tc>
        <w:tc>
          <w:tcPr>
            <w:tcW w:w="1984" w:type="dxa"/>
          </w:tcPr>
          <w:p w14:paraId="22D5F98C" w14:textId="07AB7B3C"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&lt;MAL::Double&gt;</w:t>
            </w:r>
          </w:p>
        </w:tc>
        <w:tc>
          <w:tcPr>
            <w:tcW w:w="992" w:type="dxa"/>
          </w:tcPr>
          <w:p w14:paraId="05D327E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0AEC407" w14:textId="77777777" w:rsidR="00D35C24" w:rsidRPr="005D4BE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allowed tolerance (+/-) in the required orbital angle.</w:t>
            </w:r>
          </w:p>
        </w:tc>
      </w:tr>
      <w:tr w:rsidR="00D35C24" w:rsidRPr="00625E29" w14:paraId="4FE5D1C5"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57F938A6" w14:textId="77777777" w:rsidR="00D35C24" w:rsidRPr="00625E29" w:rsidRDefault="00D35C24" w:rsidP="00D35C24">
            <w:pPr>
              <w:pStyle w:val="TableCell"/>
            </w:pPr>
            <w:r w:rsidRPr="00625E29">
              <w:t>units</w:t>
            </w:r>
          </w:p>
        </w:tc>
        <w:tc>
          <w:tcPr>
            <w:tcW w:w="1984" w:type="dxa"/>
          </w:tcPr>
          <w:p w14:paraId="0EFF136C" w14:textId="77777777" w:rsidR="00D35C24" w:rsidRPr="00625E29"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625E29">
              <w:t>MAL::String</w:t>
            </w:r>
          </w:p>
        </w:tc>
        <w:tc>
          <w:tcPr>
            <w:tcW w:w="992" w:type="dxa"/>
          </w:tcPr>
          <w:p w14:paraId="6A98C4EA" w14:textId="77777777" w:rsidR="00D35C24" w:rsidRPr="00625E29"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625E29">
              <w:t>Yes</w:t>
            </w:r>
          </w:p>
        </w:tc>
        <w:tc>
          <w:tcPr>
            <w:tcW w:w="4535" w:type="dxa"/>
          </w:tcPr>
          <w:p w14:paraId="01C72512" w14:textId="4A9284FE" w:rsidR="00D35C24" w:rsidRPr="00625E29" w:rsidRDefault="00D35C24" w:rsidP="00D35C24">
            <w:pPr>
              <w:pStyle w:val="TableCell"/>
              <w:cnfStyle w:val="000000000000" w:firstRow="0" w:lastRow="0" w:firstColumn="0" w:lastColumn="0" w:oddVBand="0" w:evenVBand="0" w:oddHBand="0" w:evenHBand="0" w:firstRowFirstColumn="0" w:firstRowLastColumn="0" w:lastRowFirstColumn="0" w:lastRowLastColumn="0"/>
            </w:pPr>
            <w:r w:rsidRPr="00625E29">
              <w:t>The units used for</w:t>
            </w:r>
            <w:r w:rsidR="00535CDD" w:rsidRPr="00625E29">
              <w:t xml:space="preserve"> or</w:t>
            </w:r>
            <w:r w:rsidRPr="00625E29">
              <w:t xml:space="preserve">bitAngle, </w:t>
            </w:r>
            <w:r w:rsidR="00535CDD">
              <w:t>a</w:t>
            </w:r>
            <w:r w:rsidRPr="00625E29">
              <w:t xml:space="preserve">ngularSeparation and </w:t>
            </w:r>
            <w:r w:rsidR="00535CDD">
              <w:t>t</w:t>
            </w:r>
            <w:r w:rsidRPr="00625E29">
              <w:t>olerance</w:t>
            </w:r>
          </w:p>
        </w:tc>
      </w:tr>
    </w:tbl>
    <w:p w14:paraId="3EAD4F2E" w14:textId="3E068483" w:rsidR="00D35C24" w:rsidRDefault="00D35C24" w:rsidP="00D35C24">
      <w:r>
        <w:t xml:space="preserve">Note that the </w:t>
      </w:r>
      <w:r w:rsidR="00535CDD">
        <w:t>s</w:t>
      </w:r>
      <w:r>
        <w:t>eparationType is irrelevant in this case.</w:t>
      </w:r>
    </w:p>
    <w:p w14:paraId="19C375AC" w14:textId="77777777" w:rsidR="00D35C24" w:rsidRDefault="00D35C24" w:rsidP="00D35C24"/>
    <w:p w14:paraId="7A8618C7" w14:textId="77777777" w:rsidR="00D35C24" w:rsidRDefault="00D35C24" w:rsidP="00183C67">
      <w:pPr>
        <w:pStyle w:val="Heading4"/>
      </w:pPr>
      <w:bookmarkStart w:id="255" w:name="_Ref68803188"/>
      <w:r>
        <w:t>Pointing Repetition [Optional]</w:t>
      </w:r>
      <w:bookmarkEnd w:id="255"/>
    </w:p>
    <w:p w14:paraId="05718D92" w14:textId="77777777" w:rsidR="00D35C24" w:rsidRDefault="00D35C24" w:rsidP="00D35C24">
      <w:pPr>
        <w:pStyle w:val="HeadingNoNumber"/>
        <w:rPr>
          <w:i/>
        </w:rPr>
      </w:pPr>
      <w:r>
        <w:rPr>
          <w:i/>
        </w:rPr>
        <w:t>PointingRepetition</w:t>
      </w:r>
    </w:p>
    <w:p w14:paraId="7050D681" w14:textId="77777777" w:rsidR="00D35C24" w:rsidRDefault="00D35C24" w:rsidP="00D35C24">
      <w:r>
        <w:t>A sub-type of Repetition based on Pointing.  Concrete sub-types provide for repetition based on direction and revolutions.</w:t>
      </w:r>
    </w:p>
    <w:p w14:paraId="6842031B" w14:textId="77777777" w:rsidR="00B95478" w:rsidRDefault="00B95478" w:rsidP="00B95478">
      <w:pPr>
        <w:spacing w:before="0"/>
      </w:pPr>
    </w:p>
    <w:tbl>
      <w:tblPr>
        <w:tblStyle w:val="RBTable"/>
        <w:tblW w:w="9179" w:type="dxa"/>
        <w:tblLayout w:type="fixed"/>
        <w:tblLook w:val="0480" w:firstRow="0" w:lastRow="0" w:firstColumn="1" w:lastColumn="0" w:noHBand="0" w:noVBand="1"/>
        <w:tblCaption w:val="DSC PointingRepetition E6 X"/>
      </w:tblPr>
      <w:tblGrid>
        <w:gridCol w:w="1667"/>
        <w:gridCol w:w="2976"/>
        <w:gridCol w:w="992"/>
        <w:gridCol w:w="1843"/>
        <w:gridCol w:w="709"/>
        <w:gridCol w:w="992"/>
      </w:tblGrid>
      <w:tr w:rsidR="00B95478" w14:paraId="0EDC9CA4" w14:textId="77777777" w:rsidTr="000127B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477E008B" w14:textId="77777777" w:rsidR="00B95478" w:rsidRPr="00404E36" w:rsidRDefault="00B95478" w:rsidP="000127B4">
            <w:pPr>
              <w:pStyle w:val="TableCell"/>
              <w:rPr>
                <w:color w:val="FFFFFF" w:themeColor="background1"/>
              </w:rPr>
            </w:pPr>
            <w:r w:rsidRPr="00404E36">
              <w:rPr>
                <w:color w:val="FFFFFF" w:themeColor="background1"/>
              </w:rPr>
              <w:t>Name</w:t>
            </w:r>
          </w:p>
        </w:tc>
        <w:tc>
          <w:tcPr>
            <w:tcW w:w="2976" w:type="dxa"/>
          </w:tcPr>
          <w:p w14:paraId="47E7B740" w14:textId="77777777" w:rsidR="00B95478" w:rsidRPr="00831900" w:rsidRDefault="00B95478" w:rsidP="000127B4">
            <w:pPr>
              <w:pStyle w:val="TableCell"/>
              <w:cnfStyle w:val="000000000000" w:firstRow="0" w:lastRow="0" w:firstColumn="0" w:lastColumn="0" w:oddVBand="0" w:evenVBand="0" w:oddHBand="0" w:evenHBand="0" w:firstRowFirstColumn="0" w:firstRowLastColumn="0" w:lastRowFirstColumn="0" w:lastRowLastColumn="0"/>
              <w:rPr>
                <w:b/>
                <w:i/>
              </w:rPr>
            </w:pPr>
            <w:r>
              <w:rPr>
                <w:b/>
                <w:i/>
              </w:rPr>
              <w:t>PointingRepetition</w:t>
            </w:r>
          </w:p>
        </w:tc>
        <w:tc>
          <w:tcPr>
            <w:tcW w:w="992" w:type="dxa"/>
            <w:shd w:val="clear" w:color="auto" w:fill="662382"/>
          </w:tcPr>
          <w:p w14:paraId="1F6DFB87" w14:textId="77777777" w:rsidR="00B95478" w:rsidRPr="00404E36" w:rsidRDefault="00B95478" w:rsidP="000127B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59572563" w14:textId="77777777" w:rsidR="00B95478" w:rsidRPr="007E6D74" w:rsidRDefault="00B95478" w:rsidP="000127B4">
            <w:pPr>
              <w:pStyle w:val="TableCell"/>
              <w:cnfStyle w:val="000000000000" w:firstRow="0" w:lastRow="0" w:firstColumn="0" w:lastColumn="0" w:oddVBand="0" w:evenVBand="0" w:oddHBand="0" w:evenHBand="0" w:firstRowFirstColumn="0" w:firstRowLastColumn="0" w:lastRowFirstColumn="0" w:lastRowLastColumn="0"/>
              <w:rPr>
                <w:b/>
                <w:i/>
              </w:rPr>
            </w:pPr>
            <w:r>
              <w:rPr>
                <w:i/>
              </w:rPr>
              <w:t>Repetition</w:t>
            </w:r>
          </w:p>
        </w:tc>
        <w:tc>
          <w:tcPr>
            <w:tcW w:w="709" w:type="dxa"/>
            <w:shd w:val="clear" w:color="auto" w:fill="662382"/>
          </w:tcPr>
          <w:p w14:paraId="7F421B68" w14:textId="77777777" w:rsidR="00B95478" w:rsidRPr="006A2A59" w:rsidRDefault="00B95478" w:rsidP="000127B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262259D2" w14:textId="77777777" w:rsidR="00B95478" w:rsidRPr="00121F50" w:rsidRDefault="00B95478" w:rsidP="000127B4">
            <w:pPr>
              <w:pStyle w:val="TableCell"/>
              <w:jc w:val="right"/>
              <w:cnfStyle w:val="000000000000" w:firstRow="0" w:lastRow="0" w:firstColumn="0" w:lastColumn="0" w:oddVBand="0" w:evenVBand="0" w:oddHBand="0" w:evenHBand="0" w:firstRowFirstColumn="0" w:firstRowLastColumn="0" w:lastRowFirstColumn="0" w:lastRowLastColumn="0"/>
            </w:pPr>
            <w:r>
              <w:t>Abstract</w:t>
            </w:r>
          </w:p>
        </w:tc>
      </w:tr>
    </w:tbl>
    <w:p w14:paraId="407200C4" w14:textId="77777777" w:rsidR="00D35C24" w:rsidRDefault="00D35C24" w:rsidP="00D35C24">
      <w:pPr>
        <w:pStyle w:val="HeadingNoNumber"/>
      </w:pPr>
      <w:r>
        <w:t>DirectionRepetition</w:t>
      </w:r>
    </w:p>
    <w:p w14:paraId="70943A17" w14:textId="77777777" w:rsidR="00D35C24" w:rsidRDefault="00D35C24" w:rsidP="00D35C24">
      <w:r>
        <w:t>A sub-type of Repetition based on direction, which supports the specification of astronomical surveys</w:t>
      </w:r>
    </w:p>
    <w:p w14:paraId="01856ADD" w14:textId="77777777" w:rsidR="00D35C24" w:rsidRDefault="00D35C24" w:rsidP="00D35C24">
      <w:pPr>
        <w:spacing w:before="0"/>
      </w:pPr>
    </w:p>
    <w:tbl>
      <w:tblPr>
        <w:tblStyle w:val="RBTable"/>
        <w:tblW w:w="9179" w:type="dxa"/>
        <w:tblLayout w:type="fixed"/>
        <w:tblLook w:val="0480" w:firstRow="0" w:lastRow="0" w:firstColumn="1" w:lastColumn="0" w:noHBand="0" w:noVBand="1"/>
        <w:tblCaption w:val="DSC DirectionRepetition E6"/>
      </w:tblPr>
      <w:tblGrid>
        <w:gridCol w:w="1667"/>
        <w:gridCol w:w="2976"/>
        <w:gridCol w:w="992"/>
        <w:gridCol w:w="1843"/>
        <w:gridCol w:w="709"/>
        <w:gridCol w:w="992"/>
      </w:tblGrid>
      <w:tr w:rsidR="00D35C24" w14:paraId="470FEC35"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6613FFA"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0BE053A9"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DirectionRepetition</w:t>
            </w:r>
          </w:p>
        </w:tc>
        <w:tc>
          <w:tcPr>
            <w:tcW w:w="992" w:type="dxa"/>
            <w:shd w:val="clear" w:color="auto" w:fill="662382"/>
          </w:tcPr>
          <w:p w14:paraId="37F62062"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78452CF6" w14:textId="77777777" w:rsidR="00D35C24" w:rsidRPr="00600661" w:rsidRDefault="00B95478"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Pointing</w:t>
            </w:r>
            <w:r w:rsidR="00D35C24">
              <w:rPr>
                <w:i/>
              </w:rPr>
              <w:t>Repetition</w:t>
            </w:r>
          </w:p>
        </w:tc>
        <w:tc>
          <w:tcPr>
            <w:tcW w:w="709" w:type="dxa"/>
            <w:shd w:val="clear" w:color="auto" w:fill="662382"/>
          </w:tcPr>
          <w:p w14:paraId="10DABFA6"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32F6F489" w14:textId="70EE034D" w:rsidR="00D35C24" w:rsidRPr="00121F50" w:rsidRDefault="00A23CA0" w:rsidP="00B95478">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59</w:t>
            </w:r>
            <w:r>
              <w:rPr>
                <w:noProof/>
              </w:rPr>
              <w:fldChar w:fldCharType="end"/>
            </w:r>
          </w:p>
        </w:tc>
      </w:tr>
    </w:tbl>
    <w:p w14:paraId="48E58F2F" w14:textId="77777777" w:rsidR="00D35C24" w:rsidRPr="00404E36" w:rsidRDefault="00D35C24" w:rsidP="00BC656E">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5E83E031"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9B2E76D" w14:textId="77777777" w:rsidR="00D35C24" w:rsidRDefault="00D35C24" w:rsidP="00D35C24">
            <w:pPr>
              <w:pStyle w:val="TableCell"/>
            </w:pPr>
            <w:r>
              <w:t>Attribute</w:t>
            </w:r>
          </w:p>
        </w:tc>
        <w:tc>
          <w:tcPr>
            <w:tcW w:w="1984" w:type="dxa"/>
          </w:tcPr>
          <w:p w14:paraId="4F6502E9"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12D74F7"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77ED1D24"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8F4229E"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043CAA38" w14:textId="77777777" w:rsidR="00D35C24" w:rsidRDefault="00D35C24" w:rsidP="00D35C24">
            <w:pPr>
              <w:pStyle w:val="TableCell"/>
            </w:pPr>
            <w:r>
              <w:t>initialDirection</w:t>
            </w:r>
          </w:p>
        </w:tc>
        <w:tc>
          <w:tcPr>
            <w:tcW w:w="1984" w:type="dxa"/>
          </w:tcPr>
          <w:p w14:paraId="265AE7D5" w14:textId="0CC88517"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&lt;Direction&gt;</w:t>
            </w:r>
          </w:p>
        </w:tc>
        <w:tc>
          <w:tcPr>
            <w:tcW w:w="992" w:type="dxa"/>
          </w:tcPr>
          <w:p w14:paraId="087CA6C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116F65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Nominal direction of first occurrence.</w:t>
            </w:r>
          </w:p>
        </w:tc>
      </w:tr>
      <w:tr w:rsidR="00D35C24" w14:paraId="28D4CDB1"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28E0F326" w14:textId="77777777" w:rsidR="00D35C24" w:rsidRDefault="00035FA7" w:rsidP="00D35C24">
            <w:pPr>
              <w:pStyle w:val="TableCell"/>
            </w:pPr>
            <w:r>
              <w:t>targetDirection</w:t>
            </w:r>
          </w:p>
        </w:tc>
        <w:tc>
          <w:tcPr>
            <w:tcW w:w="1984" w:type="dxa"/>
          </w:tcPr>
          <w:p w14:paraId="58DCB3EC" w14:textId="25998A80"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&lt;Direction&gt;</w:t>
            </w:r>
          </w:p>
        </w:tc>
        <w:tc>
          <w:tcPr>
            <w:tcW w:w="992" w:type="dxa"/>
          </w:tcPr>
          <w:p w14:paraId="25EF4AA4"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80F2A40" w14:textId="77777777" w:rsidR="00D35C24" w:rsidRDefault="00D35C24" w:rsidP="00035FA7">
            <w:pPr>
              <w:pStyle w:val="TableCell"/>
              <w:cnfStyle w:val="000000000000" w:firstRow="0" w:lastRow="0" w:firstColumn="0" w:lastColumn="0" w:oddVBand="0" w:evenVBand="0" w:oddHBand="0" w:evenHBand="0" w:firstRowFirstColumn="0" w:firstRowLastColumn="0" w:lastRowFirstColumn="0" w:lastRowLastColumn="0"/>
            </w:pPr>
            <w:r>
              <w:t xml:space="preserve">Specifies the direction of repetition as </w:t>
            </w:r>
            <w:r w:rsidR="00035FA7">
              <w:t>line connecting the initial and target directions</w:t>
            </w:r>
            <w:r>
              <w:t>.</w:t>
            </w:r>
          </w:p>
        </w:tc>
      </w:tr>
      <w:tr w:rsidR="00D35C24" w14:paraId="543B6D15"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06E3BD1F" w14:textId="77777777" w:rsidR="00D35C24" w:rsidRDefault="00D35C24" w:rsidP="00D35C24">
            <w:pPr>
              <w:pStyle w:val="TableCell"/>
            </w:pPr>
            <w:r>
              <w:t>separation</w:t>
            </w:r>
          </w:p>
        </w:tc>
        <w:tc>
          <w:tcPr>
            <w:tcW w:w="1984" w:type="dxa"/>
          </w:tcPr>
          <w:p w14:paraId="69DAFC1E" w14:textId="0E630D1F"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&lt;MAL::Double&gt;</w:t>
            </w:r>
          </w:p>
        </w:tc>
        <w:tc>
          <w:tcPr>
            <w:tcW w:w="992" w:type="dxa"/>
          </w:tcPr>
          <w:p w14:paraId="1106EB0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1736D7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required angle between occurrences.</w:t>
            </w:r>
          </w:p>
        </w:tc>
      </w:tr>
      <w:tr w:rsidR="00D35C24" w14:paraId="24BC0174"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06D4AC54" w14:textId="77777777" w:rsidR="00D35C24" w:rsidRDefault="00D35C24" w:rsidP="00D35C24">
            <w:pPr>
              <w:pStyle w:val="TableCell"/>
            </w:pPr>
            <w:r>
              <w:t>tolerance</w:t>
            </w:r>
          </w:p>
        </w:tc>
        <w:tc>
          <w:tcPr>
            <w:tcW w:w="1984" w:type="dxa"/>
          </w:tcPr>
          <w:p w14:paraId="27E3C2FF" w14:textId="08FB0FB8"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&lt;MAL::Double&gt;</w:t>
            </w:r>
          </w:p>
        </w:tc>
        <w:tc>
          <w:tcPr>
            <w:tcW w:w="992" w:type="dxa"/>
          </w:tcPr>
          <w:p w14:paraId="67BC781E"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458FBAD" w14:textId="45E8EA34" w:rsidR="00D35C24" w:rsidRPr="005D4BE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allowed tolerance (+/-) in the required angle between occurrences, the interpretation of which is dependent on the</w:t>
            </w:r>
            <w:r w:rsidR="00535CDD">
              <w:t xml:space="preserve"> se</w:t>
            </w:r>
            <w:r>
              <w:t>parationType.</w:t>
            </w:r>
          </w:p>
        </w:tc>
      </w:tr>
      <w:tr w:rsidR="00D35C24" w14:paraId="7C22B140"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5B907E4E" w14:textId="77777777" w:rsidR="00D35C24" w:rsidRDefault="00D35C24" w:rsidP="00D35C24">
            <w:pPr>
              <w:pStyle w:val="TableCell"/>
            </w:pPr>
            <w:r>
              <w:t>units</w:t>
            </w:r>
          </w:p>
        </w:tc>
        <w:tc>
          <w:tcPr>
            <w:tcW w:w="1984" w:type="dxa"/>
          </w:tcPr>
          <w:p w14:paraId="514A54E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2BA7B7E0"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C45C851" w14:textId="282A8ED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units used for</w:t>
            </w:r>
            <w:r w:rsidR="00535CDD">
              <w:t xml:space="preserve"> se</w:t>
            </w:r>
            <w:r>
              <w:t>paration and</w:t>
            </w:r>
            <w:r w:rsidR="00535CDD">
              <w:t xml:space="preserve"> to</w:t>
            </w:r>
            <w:r>
              <w:t>lerance</w:t>
            </w:r>
          </w:p>
        </w:tc>
      </w:tr>
    </w:tbl>
    <w:p w14:paraId="59F6DEAE" w14:textId="77777777" w:rsidR="00D35C24" w:rsidRDefault="00D35C24" w:rsidP="00D44BC0">
      <w:pPr>
        <w:pStyle w:val="HeadingNoNumber"/>
        <w:pageBreakBefore/>
      </w:pPr>
      <w:r>
        <w:lastRenderedPageBreak/>
        <w:t>RevolutionRepetition</w:t>
      </w:r>
    </w:p>
    <w:p w14:paraId="6EC9B1EB" w14:textId="0FE8B103" w:rsidR="00D35C24" w:rsidRDefault="00D35C24" w:rsidP="00D35C24">
      <w:r>
        <w:t>A sub-type of Repetition based on the</w:t>
      </w:r>
      <w:r w:rsidR="00535CDD">
        <w:t xml:space="preserve"> re</w:t>
      </w:r>
      <w:r>
        <w:t>volutions of a rotating spacecraft or instrument.</w:t>
      </w:r>
    </w:p>
    <w:p w14:paraId="4ABB761D"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RevolutionRepetition E6"/>
      </w:tblPr>
      <w:tblGrid>
        <w:gridCol w:w="1667"/>
        <w:gridCol w:w="2976"/>
        <w:gridCol w:w="992"/>
        <w:gridCol w:w="1843"/>
        <w:gridCol w:w="709"/>
        <w:gridCol w:w="992"/>
      </w:tblGrid>
      <w:tr w:rsidR="00D35C24" w14:paraId="0D138C9E"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4AF0630"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198D162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RevolutionRepetition</w:t>
            </w:r>
          </w:p>
        </w:tc>
        <w:tc>
          <w:tcPr>
            <w:tcW w:w="992" w:type="dxa"/>
            <w:shd w:val="clear" w:color="auto" w:fill="662382"/>
          </w:tcPr>
          <w:p w14:paraId="5497071E"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40F8F1E6" w14:textId="77777777" w:rsidR="00D35C24" w:rsidRPr="001E323D" w:rsidRDefault="00B95478"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Pointing</w:t>
            </w:r>
            <w:r w:rsidR="00D35C24">
              <w:rPr>
                <w:i/>
              </w:rPr>
              <w:t>Repetition</w:t>
            </w:r>
          </w:p>
        </w:tc>
        <w:tc>
          <w:tcPr>
            <w:tcW w:w="709" w:type="dxa"/>
            <w:shd w:val="clear" w:color="auto" w:fill="662382"/>
          </w:tcPr>
          <w:p w14:paraId="2964E2E4"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E61129B" w14:textId="35ED76E8" w:rsidR="00D35C24" w:rsidRPr="00121F50" w:rsidRDefault="00A23CA0" w:rsidP="00B95478">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60</w:t>
            </w:r>
            <w:r>
              <w:rPr>
                <w:noProof/>
              </w:rPr>
              <w:fldChar w:fldCharType="end"/>
            </w:r>
          </w:p>
        </w:tc>
      </w:tr>
    </w:tbl>
    <w:p w14:paraId="420647BD" w14:textId="77777777" w:rsidR="00D35C24" w:rsidRPr="00404E36" w:rsidRDefault="00D35C24" w:rsidP="00BC656E">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5402B5D0"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5FAFC4C" w14:textId="77777777" w:rsidR="00D35C24" w:rsidRDefault="00D35C24" w:rsidP="00D35C24">
            <w:pPr>
              <w:pStyle w:val="TableCell"/>
            </w:pPr>
            <w:r>
              <w:t>Attribute</w:t>
            </w:r>
          </w:p>
        </w:tc>
        <w:tc>
          <w:tcPr>
            <w:tcW w:w="1984" w:type="dxa"/>
          </w:tcPr>
          <w:p w14:paraId="08ADB2E6"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0AB4D961"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57041E13"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56104C9A"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0705D085" w14:textId="77777777" w:rsidR="00D35C24" w:rsidRDefault="00D35C24" w:rsidP="00D35C24">
            <w:pPr>
              <w:pStyle w:val="TableCell"/>
            </w:pPr>
            <w:r>
              <w:t>revsSeparation</w:t>
            </w:r>
          </w:p>
        </w:tc>
        <w:tc>
          <w:tcPr>
            <w:tcW w:w="1984" w:type="dxa"/>
          </w:tcPr>
          <w:p w14:paraId="051D3DA2" w14:textId="0AA3D839"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&lt;MAL::Long&gt;</w:t>
            </w:r>
          </w:p>
        </w:tc>
        <w:tc>
          <w:tcPr>
            <w:tcW w:w="992" w:type="dxa"/>
          </w:tcPr>
          <w:p w14:paraId="4DD235FC"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46DDEF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required number of revolutions between occurrences.</w:t>
            </w:r>
          </w:p>
        </w:tc>
      </w:tr>
      <w:tr w:rsidR="00D35C24" w14:paraId="3553314D"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4A578EBB" w14:textId="77777777" w:rsidR="00D35C24" w:rsidRDefault="00D35C24" w:rsidP="00D35C24">
            <w:pPr>
              <w:pStyle w:val="TableCell"/>
            </w:pPr>
            <w:r>
              <w:t>revsTolerance</w:t>
            </w:r>
          </w:p>
        </w:tc>
        <w:tc>
          <w:tcPr>
            <w:tcW w:w="1984" w:type="dxa"/>
          </w:tcPr>
          <w:p w14:paraId="1C0B6D29" w14:textId="4AAAC6D1"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&lt;MAL::Long&gt;</w:t>
            </w:r>
          </w:p>
        </w:tc>
        <w:tc>
          <w:tcPr>
            <w:tcW w:w="992" w:type="dxa"/>
          </w:tcPr>
          <w:p w14:paraId="7D676D7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3DFA1EA" w14:textId="3D8DC993" w:rsidR="00D35C24" w:rsidRPr="005D4BE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allowed tolerance (+/-) in the required number of revolutions between occurrences, the interpretation of which is dependent on the</w:t>
            </w:r>
            <w:r w:rsidR="00535CDD">
              <w:t xml:space="preserve"> se</w:t>
            </w:r>
            <w:r>
              <w:t>parationType.</w:t>
            </w:r>
          </w:p>
        </w:tc>
      </w:tr>
      <w:tr w:rsidR="00D35C24" w14:paraId="47863116"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53971FA7" w14:textId="77777777" w:rsidR="00D35C24" w:rsidRDefault="00D35C24" w:rsidP="00D35C24">
            <w:pPr>
              <w:pStyle w:val="TableCell"/>
            </w:pPr>
            <w:r>
              <w:t>revAngle</w:t>
            </w:r>
          </w:p>
        </w:tc>
        <w:tc>
          <w:tcPr>
            <w:tcW w:w="1984" w:type="dxa"/>
          </w:tcPr>
          <w:p w14:paraId="67A62AD9" w14:textId="149A1E0A"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&lt;MAL::Double&gt;</w:t>
            </w:r>
          </w:p>
        </w:tc>
        <w:tc>
          <w:tcPr>
            <w:tcW w:w="992" w:type="dxa"/>
          </w:tcPr>
          <w:p w14:paraId="6CC6B73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E6FF13B"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Specifies the angle within a revolution.</w:t>
            </w:r>
          </w:p>
        </w:tc>
      </w:tr>
      <w:tr w:rsidR="00D35C24" w14:paraId="01177CBA"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0215EBDE" w14:textId="77777777" w:rsidR="00D35C24" w:rsidRDefault="00D35C24" w:rsidP="00D35C24">
            <w:pPr>
              <w:pStyle w:val="TableCell"/>
            </w:pPr>
            <w:r>
              <w:t>units</w:t>
            </w:r>
          </w:p>
        </w:tc>
        <w:tc>
          <w:tcPr>
            <w:tcW w:w="1984" w:type="dxa"/>
          </w:tcPr>
          <w:p w14:paraId="1E06531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73ADFF48"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52755E7" w14:textId="1E8ED6C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units used for</w:t>
            </w:r>
            <w:r w:rsidR="00535CDD">
              <w:t xml:space="preserve"> re</w:t>
            </w:r>
            <w:r>
              <w:t xml:space="preserve">vAngle </w:t>
            </w:r>
          </w:p>
        </w:tc>
      </w:tr>
    </w:tbl>
    <w:p w14:paraId="7D189E25" w14:textId="77777777" w:rsidR="00D35C24" w:rsidRDefault="00D35C24" w:rsidP="00D35C24"/>
    <w:p w14:paraId="3477E296" w14:textId="77777777" w:rsidR="00D35C24" w:rsidRDefault="000C3D04" w:rsidP="00183C67">
      <w:pPr>
        <w:pStyle w:val="Heading4"/>
      </w:pPr>
      <w:bookmarkStart w:id="256" w:name="_Ref68803195"/>
      <w:r>
        <w:t>Angle</w:t>
      </w:r>
      <w:r w:rsidR="00D35C24">
        <w:t xml:space="preserve"> Repetition [Optional]</w:t>
      </w:r>
      <w:bookmarkEnd w:id="256"/>
    </w:p>
    <w:p w14:paraId="763C5E25" w14:textId="77777777" w:rsidR="00D35C24" w:rsidRDefault="000C3D04" w:rsidP="00D35C24">
      <w:pPr>
        <w:pStyle w:val="HeadingNoNumber"/>
      </w:pPr>
      <w:r>
        <w:t>Angle</w:t>
      </w:r>
      <w:r w:rsidR="00D35C24">
        <w:t>Repetition</w:t>
      </w:r>
    </w:p>
    <w:p w14:paraId="04F4A07D" w14:textId="77777777" w:rsidR="00D35C24" w:rsidRPr="00600661" w:rsidRDefault="00D35C24" w:rsidP="00D35C24">
      <w:r>
        <w:t xml:space="preserve">A sub-type of Repetition based on </w:t>
      </w:r>
      <w:r w:rsidR="00276E49">
        <w:t>the angle subtended between three physical objects</w:t>
      </w:r>
      <w:r>
        <w:t>.</w:t>
      </w:r>
      <w:r w:rsidR="00276E49">
        <w:t xml:space="preserve">  </w:t>
      </w:r>
      <w:r w:rsidR="00B95478">
        <w:t>The repetition angle is that subtended at the central object by target objects 1 and 2.</w:t>
      </w:r>
    </w:p>
    <w:p w14:paraId="37BD9661"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AngleRepetition E6"/>
      </w:tblPr>
      <w:tblGrid>
        <w:gridCol w:w="1667"/>
        <w:gridCol w:w="2976"/>
        <w:gridCol w:w="992"/>
        <w:gridCol w:w="1843"/>
        <w:gridCol w:w="709"/>
        <w:gridCol w:w="992"/>
      </w:tblGrid>
      <w:tr w:rsidR="00D35C24" w14:paraId="10D556B6"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F3EDF33"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2A05B12C" w14:textId="77777777" w:rsidR="00D35C24" w:rsidRPr="00404E36" w:rsidRDefault="000C3D0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Angle</w:t>
            </w:r>
            <w:r w:rsidR="00D35C24">
              <w:rPr>
                <w:b/>
              </w:rPr>
              <w:t>Repetition</w:t>
            </w:r>
          </w:p>
        </w:tc>
        <w:tc>
          <w:tcPr>
            <w:tcW w:w="992" w:type="dxa"/>
            <w:shd w:val="clear" w:color="auto" w:fill="662382"/>
          </w:tcPr>
          <w:p w14:paraId="376AB263"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134A4BCC" w14:textId="77777777" w:rsidR="00D35C24" w:rsidRPr="00600661"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Repetition</w:t>
            </w:r>
          </w:p>
        </w:tc>
        <w:tc>
          <w:tcPr>
            <w:tcW w:w="709" w:type="dxa"/>
            <w:shd w:val="clear" w:color="auto" w:fill="662382"/>
          </w:tcPr>
          <w:p w14:paraId="244A7DB2"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58C4CC10" w14:textId="3B25A82E" w:rsidR="00D35C24" w:rsidRPr="00121F50" w:rsidRDefault="00A23CA0" w:rsidP="00B95478">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61</w:t>
            </w:r>
            <w:r>
              <w:rPr>
                <w:noProof/>
              </w:rPr>
              <w:fldChar w:fldCharType="end"/>
            </w:r>
          </w:p>
        </w:tc>
      </w:tr>
    </w:tbl>
    <w:p w14:paraId="636C2FE0" w14:textId="77777777" w:rsidR="00D35C24" w:rsidRPr="00404E36" w:rsidRDefault="00D35C24" w:rsidP="00BC656E">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218A215D"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8758136" w14:textId="77777777" w:rsidR="00D35C24" w:rsidRDefault="00D35C24" w:rsidP="00D35C24">
            <w:pPr>
              <w:pStyle w:val="TableCell"/>
            </w:pPr>
            <w:r>
              <w:t>Attribute</w:t>
            </w:r>
          </w:p>
        </w:tc>
        <w:tc>
          <w:tcPr>
            <w:tcW w:w="1984" w:type="dxa"/>
          </w:tcPr>
          <w:p w14:paraId="5EEAD07A"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714CCCAE"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2A5532C9"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B95478" w14:paraId="4162908C" w14:textId="77777777" w:rsidTr="000127B4">
        <w:tc>
          <w:tcPr>
            <w:cnfStyle w:val="001000000000" w:firstRow="0" w:lastRow="0" w:firstColumn="1" w:lastColumn="0" w:oddVBand="0" w:evenVBand="0" w:oddHBand="0" w:evenHBand="0" w:firstRowFirstColumn="0" w:firstRowLastColumn="0" w:lastRowFirstColumn="0" w:lastRowLastColumn="0"/>
            <w:tcW w:w="1667" w:type="dxa"/>
          </w:tcPr>
          <w:p w14:paraId="4B2EA62E" w14:textId="77777777" w:rsidR="00B95478" w:rsidRDefault="00B95478" w:rsidP="000127B4">
            <w:pPr>
              <w:pStyle w:val="TableCell"/>
            </w:pPr>
            <w:r>
              <w:t>centreObject</w:t>
            </w:r>
          </w:p>
        </w:tc>
        <w:tc>
          <w:tcPr>
            <w:tcW w:w="1984" w:type="dxa"/>
          </w:tcPr>
          <w:p w14:paraId="57AA11CB" w14:textId="62C20F88" w:rsidR="00B95478" w:rsidRDefault="00EA25F4" w:rsidP="000127B4">
            <w:pPr>
              <w:pStyle w:val="TableCell"/>
              <w:cnfStyle w:val="000000000000" w:firstRow="0" w:lastRow="0" w:firstColumn="0" w:lastColumn="0" w:oddVBand="0" w:evenVBand="0" w:oddHBand="0" w:evenHBand="0" w:firstRowFirstColumn="0" w:firstRowLastColumn="0" w:lastRowFirstColumn="0" w:lastRowLastColumn="0"/>
            </w:pPr>
            <w:r>
              <w:t>Expression &lt;Position&gt;</w:t>
            </w:r>
          </w:p>
        </w:tc>
        <w:tc>
          <w:tcPr>
            <w:tcW w:w="992" w:type="dxa"/>
          </w:tcPr>
          <w:p w14:paraId="327985D8" w14:textId="77777777" w:rsidR="00B95478" w:rsidRDefault="00B95478" w:rsidP="000127B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B1074ED" w14:textId="77777777" w:rsidR="00B95478" w:rsidRPr="00BB391E" w:rsidRDefault="00B95478" w:rsidP="00B95478">
            <w:pPr>
              <w:pStyle w:val="TableCell"/>
              <w:cnfStyle w:val="000000000000" w:firstRow="0" w:lastRow="0" w:firstColumn="0" w:lastColumn="0" w:oddVBand="0" w:evenVBand="0" w:oddHBand="0" w:evenHBand="0" w:firstRowFirstColumn="0" w:firstRowLastColumn="0" w:lastRowFirstColumn="0" w:lastRowLastColumn="0"/>
            </w:pPr>
            <w:r>
              <w:t>Position of the central object.</w:t>
            </w:r>
          </w:p>
        </w:tc>
      </w:tr>
      <w:tr w:rsidR="00B95478" w14:paraId="0DCDF979" w14:textId="77777777" w:rsidTr="000127B4">
        <w:tc>
          <w:tcPr>
            <w:cnfStyle w:val="001000000000" w:firstRow="0" w:lastRow="0" w:firstColumn="1" w:lastColumn="0" w:oddVBand="0" w:evenVBand="0" w:oddHBand="0" w:evenHBand="0" w:firstRowFirstColumn="0" w:firstRowLastColumn="0" w:lastRowFirstColumn="0" w:lastRowLastColumn="0"/>
            <w:tcW w:w="1667" w:type="dxa"/>
          </w:tcPr>
          <w:p w14:paraId="7D502CCA" w14:textId="77777777" w:rsidR="00B95478" w:rsidRDefault="00B95478" w:rsidP="000127B4">
            <w:pPr>
              <w:pStyle w:val="TableCell"/>
            </w:pPr>
            <w:r>
              <w:t>targetObject1</w:t>
            </w:r>
          </w:p>
        </w:tc>
        <w:tc>
          <w:tcPr>
            <w:tcW w:w="1984" w:type="dxa"/>
          </w:tcPr>
          <w:p w14:paraId="07D32ABC" w14:textId="49DAB823" w:rsidR="00B95478" w:rsidRDefault="00EA25F4" w:rsidP="000127B4">
            <w:pPr>
              <w:pStyle w:val="TableCell"/>
              <w:cnfStyle w:val="000000000000" w:firstRow="0" w:lastRow="0" w:firstColumn="0" w:lastColumn="0" w:oddVBand="0" w:evenVBand="0" w:oddHBand="0" w:evenHBand="0" w:firstRowFirstColumn="0" w:firstRowLastColumn="0" w:lastRowFirstColumn="0" w:lastRowLastColumn="0"/>
            </w:pPr>
            <w:r>
              <w:t>Expression &lt;Position&gt;</w:t>
            </w:r>
          </w:p>
        </w:tc>
        <w:tc>
          <w:tcPr>
            <w:tcW w:w="992" w:type="dxa"/>
          </w:tcPr>
          <w:p w14:paraId="4B1B30C2" w14:textId="77777777" w:rsidR="00B95478" w:rsidRDefault="00B95478" w:rsidP="000127B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D2A60BC" w14:textId="77777777" w:rsidR="00B95478" w:rsidRPr="00A368CE" w:rsidRDefault="00B95478" w:rsidP="000127B4">
            <w:pPr>
              <w:pStyle w:val="TableCell"/>
              <w:cnfStyle w:val="000000000000" w:firstRow="0" w:lastRow="0" w:firstColumn="0" w:lastColumn="0" w:oddVBand="0" w:evenVBand="0" w:oddHBand="0" w:evenHBand="0" w:firstRowFirstColumn="0" w:firstRowLastColumn="0" w:lastRowFirstColumn="0" w:lastRowLastColumn="0"/>
            </w:pPr>
            <w:r>
              <w:t>Position of target object 1.</w:t>
            </w:r>
          </w:p>
        </w:tc>
      </w:tr>
      <w:tr w:rsidR="00B95478" w14:paraId="2675FCA4" w14:textId="77777777" w:rsidTr="000127B4">
        <w:tc>
          <w:tcPr>
            <w:cnfStyle w:val="001000000000" w:firstRow="0" w:lastRow="0" w:firstColumn="1" w:lastColumn="0" w:oddVBand="0" w:evenVBand="0" w:oddHBand="0" w:evenHBand="0" w:firstRowFirstColumn="0" w:firstRowLastColumn="0" w:lastRowFirstColumn="0" w:lastRowLastColumn="0"/>
            <w:tcW w:w="1667" w:type="dxa"/>
          </w:tcPr>
          <w:p w14:paraId="31E83D19" w14:textId="77777777" w:rsidR="00B95478" w:rsidRDefault="00B95478" w:rsidP="000127B4">
            <w:pPr>
              <w:pStyle w:val="TableCell"/>
            </w:pPr>
            <w:r>
              <w:t>targetObject2</w:t>
            </w:r>
          </w:p>
        </w:tc>
        <w:tc>
          <w:tcPr>
            <w:tcW w:w="1984" w:type="dxa"/>
          </w:tcPr>
          <w:p w14:paraId="357CAD04" w14:textId="66D6E77C" w:rsidR="00B95478" w:rsidRDefault="00EA25F4" w:rsidP="000127B4">
            <w:pPr>
              <w:pStyle w:val="TableCell"/>
              <w:cnfStyle w:val="000000000000" w:firstRow="0" w:lastRow="0" w:firstColumn="0" w:lastColumn="0" w:oddVBand="0" w:evenVBand="0" w:oddHBand="0" w:evenHBand="0" w:firstRowFirstColumn="0" w:firstRowLastColumn="0" w:lastRowFirstColumn="0" w:lastRowLastColumn="0"/>
            </w:pPr>
            <w:r>
              <w:t>Expression &lt;Position&gt;</w:t>
            </w:r>
          </w:p>
        </w:tc>
        <w:tc>
          <w:tcPr>
            <w:tcW w:w="992" w:type="dxa"/>
          </w:tcPr>
          <w:p w14:paraId="0B06507E" w14:textId="77777777" w:rsidR="00B95478" w:rsidRDefault="00B95478" w:rsidP="000127B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0C4AA3AE" w14:textId="77777777" w:rsidR="00B95478" w:rsidRDefault="00B95478" w:rsidP="000127B4">
            <w:pPr>
              <w:pStyle w:val="TableCell"/>
              <w:cnfStyle w:val="000000000000" w:firstRow="0" w:lastRow="0" w:firstColumn="0" w:lastColumn="0" w:oddVBand="0" w:evenVBand="0" w:oddHBand="0" w:evenHBand="0" w:firstRowFirstColumn="0" w:firstRowLastColumn="0" w:lastRowFirstColumn="0" w:lastRowLastColumn="0"/>
            </w:pPr>
            <w:r>
              <w:t>Position of target object 2.</w:t>
            </w:r>
          </w:p>
        </w:tc>
      </w:tr>
      <w:tr w:rsidR="00276E49" w14:paraId="46ED6854"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1769DC6C" w14:textId="77777777" w:rsidR="00276E49" w:rsidRDefault="00276E49" w:rsidP="00D35C24">
            <w:pPr>
              <w:pStyle w:val="TableCell"/>
            </w:pPr>
            <w:r>
              <w:t>initialAngle</w:t>
            </w:r>
          </w:p>
        </w:tc>
        <w:tc>
          <w:tcPr>
            <w:tcW w:w="1984" w:type="dxa"/>
          </w:tcPr>
          <w:p w14:paraId="5339E197" w14:textId="5D7B78E8" w:rsidR="00276E49"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&lt;MAL::Double&gt;</w:t>
            </w:r>
          </w:p>
        </w:tc>
        <w:tc>
          <w:tcPr>
            <w:tcW w:w="992" w:type="dxa"/>
          </w:tcPr>
          <w:p w14:paraId="6E904D32" w14:textId="77777777" w:rsidR="00276E49" w:rsidRDefault="00276E49"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0EE7438" w14:textId="0745293B" w:rsidR="00276E49" w:rsidRDefault="00276E49" w:rsidP="00B95478">
            <w:pPr>
              <w:pStyle w:val="TableCell"/>
              <w:cnfStyle w:val="000000000000" w:firstRow="0" w:lastRow="0" w:firstColumn="0" w:lastColumn="0" w:oddVBand="0" w:evenVBand="0" w:oddHBand="0" w:evenHBand="0" w:firstRowFirstColumn="0" w:firstRowLastColumn="0" w:lastRowFirstColumn="0" w:lastRowLastColumn="0"/>
            </w:pPr>
            <w:r>
              <w:t>Initial</w:t>
            </w:r>
            <w:r w:rsidR="00535CDD">
              <w:t xml:space="preserve"> an</w:t>
            </w:r>
            <w:r>
              <w:t xml:space="preserve">gle subtended </w:t>
            </w:r>
            <w:r w:rsidR="00B95478">
              <w:t xml:space="preserve">at the central object </w:t>
            </w:r>
            <w:r>
              <w:t xml:space="preserve">by </w:t>
            </w:r>
            <w:r w:rsidR="00B95478">
              <w:t>target objects 1 and 2</w:t>
            </w:r>
            <w:r>
              <w:t>.</w:t>
            </w:r>
          </w:p>
        </w:tc>
      </w:tr>
      <w:tr w:rsidR="00D35C24" w14:paraId="5BD85B80"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1CC82C25" w14:textId="77777777" w:rsidR="00D35C24" w:rsidRDefault="00D35C24" w:rsidP="00D35C24">
            <w:pPr>
              <w:pStyle w:val="TableCell"/>
            </w:pPr>
            <w:r>
              <w:t>separation</w:t>
            </w:r>
          </w:p>
        </w:tc>
        <w:tc>
          <w:tcPr>
            <w:tcW w:w="1984" w:type="dxa"/>
          </w:tcPr>
          <w:p w14:paraId="465241CF" w14:textId="64DA3598"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&lt;MAL::Double&gt;</w:t>
            </w:r>
          </w:p>
        </w:tc>
        <w:tc>
          <w:tcPr>
            <w:tcW w:w="992" w:type="dxa"/>
          </w:tcPr>
          <w:p w14:paraId="5CB38F25"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6F875C53" w14:textId="7F47D85E" w:rsidR="00D35C24" w:rsidRDefault="00D35C24" w:rsidP="00276E49">
            <w:pPr>
              <w:pStyle w:val="TableCell"/>
              <w:cnfStyle w:val="000000000000" w:firstRow="0" w:lastRow="0" w:firstColumn="0" w:lastColumn="0" w:oddVBand="0" w:evenVBand="0" w:oddHBand="0" w:evenHBand="0" w:firstRowFirstColumn="0" w:firstRowLastColumn="0" w:lastRowFirstColumn="0" w:lastRowLastColumn="0"/>
            </w:pPr>
            <w:r>
              <w:t>The required</w:t>
            </w:r>
            <w:r w:rsidR="00535CDD">
              <w:t xml:space="preserve"> an</w:t>
            </w:r>
            <w:r>
              <w:t>gle between occurrences.</w:t>
            </w:r>
          </w:p>
          <w:p w14:paraId="36EDCCD8" w14:textId="2246F5D7" w:rsidR="00276E49" w:rsidRDefault="00276E49" w:rsidP="00276E49">
            <w:pPr>
              <w:pStyle w:val="TableCell"/>
              <w:cnfStyle w:val="000000000000" w:firstRow="0" w:lastRow="0" w:firstColumn="0" w:lastColumn="0" w:oddVBand="0" w:evenVBand="0" w:oddHBand="0" w:evenHBand="0" w:firstRowFirstColumn="0" w:firstRowLastColumn="0" w:lastRowFirstColumn="0" w:lastRowLastColumn="0"/>
            </w:pPr>
            <w:r>
              <w:t>If this is zero, this implies that repetition is between multiple occurrences of the initialAngle.</w:t>
            </w:r>
          </w:p>
        </w:tc>
      </w:tr>
      <w:tr w:rsidR="00D35C24" w14:paraId="45971D29"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163B1FF5" w14:textId="77777777" w:rsidR="00D35C24" w:rsidRDefault="00D35C24" w:rsidP="00D35C24">
            <w:pPr>
              <w:pStyle w:val="TableCell"/>
            </w:pPr>
            <w:r>
              <w:t>tolerance</w:t>
            </w:r>
          </w:p>
        </w:tc>
        <w:tc>
          <w:tcPr>
            <w:tcW w:w="1984" w:type="dxa"/>
          </w:tcPr>
          <w:p w14:paraId="7545C767" w14:textId="175208FB"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&lt;MAL::Double&gt;</w:t>
            </w:r>
          </w:p>
        </w:tc>
        <w:tc>
          <w:tcPr>
            <w:tcW w:w="992" w:type="dxa"/>
          </w:tcPr>
          <w:p w14:paraId="10FFAC9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B8DAF9E" w14:textId="18419BF7" w:rsidR="00D35C24" w:rsidRPr="005D4BEB" w:rsidRDefault="00D35C24" w:rsidP="00276E49">
            <w:pPr>
              <w:pStyle w:val="TableCell"/>
              <w:cnfStyle w:val="000000000000" w:firstRow="0" w:lastRow="0" w:firstColumn="0" w:lastColumn="0" w:oddVBand="0" w:evenVBand="0" w:oddHBand="0" w:evenHBand="0" w:firstRowFirstColumn="0" w:firstRowLastColumn="0" w:lastRowFirstColumn="0" w:lastRowLastColumn="0"/>
            </w:pPr>
            <w:r>
              <w:t>The allowed tolerance (+/-) in the required angle between occurrences, the interpretation of which is dependent on the</w:t>
            </w:r>
            <w:r w:rsidR="00535CDD">
              <w:t xml:space="preserve"> se</w:t>
            </w:r>
            <w:r>
              <w:t>parationType.</w:t>
            </w:r>
          </w:p>
        </w:tc>
      </w:tr>
      <w:tr w:rsidR="00D35C24" w14:paraId="1B8E3CD5"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514682CA" w14:textId="77777777" w:rsidR="00D35C24" w:rsidRDefault="00D35C24" w:rsidP="00D35C24">
            <w:pPr>
              <w:pStyle w:val="TableCell"/>
            </w:pPr>
            <w:r>
              <w:t>units</w:t>
            </w:r>
          </w:p>
        </w:tc>
        <w:tc>
          <w:tcPr>
            <w:tcW w:w="1984" w:type="dxa"/>
          </w:tcPr>
          <w:p w14:paraId="19145182"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MAL::String</w:t>
            </w:r>
          </w:p>
        </w:tc>
        <w:tc>
          <w:tcPr>
            <w:tcW w:w="992" w:type="dxa"/>
          </w:tcPr>
          <w:p w14:paraId="3B879EB3"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CE014E3" w14:textId="57333CB1"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units used for</w:t>
            </w:r>
            <w:r w:rsidR="00535CDD">
              <w:t xml:space="preserve"> se</w:t>
            </w:r>
            <w:r>
              <w:t>paration and</w:t>
            </w:r>
            <w:r w:rsidR="00535CDD">
              <w:t xml:space="preserve"> to</w:t>
            </w:r>
            <w:r>
              <w:t xml:space="preserve">lerance </w:t>
            </w:r>
          </w:p>
        </w:tc>
      </w:tr>
    </w:tbl>
    <w:p w14:paraId="3AC06E3A" w14:textId="77777777" w:rsidR="006F70F2" w:rsidRDefault="00276E49" w:rsidP="00D35C24">
      <w:r>
        <w:t xml:space="preserve">The count attribute inherited from the abstract </w:t>
      </w:r>
      <w:r w:rsidRPr="00276E49">
        <w:rPr>
          <w:i/>
        </w:rPr>
        <w:t>Repetition</w:t>
      </w:r>
      <w:r>
        <w:t xml:space="preserve"> class can be used to specify how many repetitions should be planned</w:t>
      </w:r>
      <w:r w:rsidR="001B1F74">
        <w:t xml:space="preserve">.  If the separation angle is zero, then repetition is based on </w:t>
      </w:r>
      <w:r w:rsidR="001B1F74">
        <w:lastRenderedPageBreak/>
        <w:t>each occurrence of the specified initialAngle.  If the separation angle is non-zero, then this is used to indicate repetition at different subtended angles.  For example, for an initial angle of 20° and a count of 5</w:t>
      </w:r>
      <w:r w:rsidR="006F70F2">
        <w:t>:</w:t>
      </w:r>
    </w:p>
    <w:p w14:paraId="03517F6A" w14:textId="77777777" w:rsidR="001B1F74" w:rsidRDefault="006F70F2" w:rsidP="00353565">
      <w:pPr>
        <w:numPr>
          <w:ilvl w:val="0"/>
          <w:numId w:val="60"/>
        </w:numPr>
        <w:spacing w:before="120" w:line="0" w:lineRule="atLeast"/>
      </w:pPr>
      <w:r>
        <w:t xml:space="preserve">if the separation is 2° </w:t>
      </w:r>
      <w:r w:rsidR="001B1F74">
        <w:t xml:space="preserve">then the activity is </w:t>
      </w:r>
      <w:r>
        <w:t>planned</w:t>
      </w:r>
      <w:r w:rsidR="001B1F74">
        <w:t xml:space="preserve"> when the initial angle of 20° occurs, and then with </w:t>
      </w:r>
      <w:r>
        <w:t>4 further</w:t>
      </w:r>
      <w:r w:rsidR="001B1F74">
        <w:t xml:space="preserve"> repetitions at 2° intervals up to </w:t>
      </w:r>
      <w:r>
        <w:t>28</w:t>
      </w:r>
      <w:r w:rsidR="001B1F74">
        <w:t>°.</w:t>
      </w:r>
    </w:p>
    <w:p w14:paraId="6891BEE7" w14:textId="77777777" w:rsidR="006F70F2" w:rsidRDefault="006F70F2" w:rsidP="00353565">
      <w:pPr>
        <w:numPr>
          <w:ilvl w:val="0"/>
          <w:numId w:val="60"/>
        </w:numPr>
        <w:spacing w:before="120" w:line="0" w:lineRule="atLeast"/>
      </w:pPr>
      <w:r>
        <w:t>if the separation is 0° then the activity is planned for the next 5 occurrences of the initial angle of 20°</w:t>
      </w:r>
    </w:p>
    <w:p w14:paraId="3A558301" w14:textId="77777777" w:rsidR="006F70F2" w:rsidRPr="00C82C14" w:rsidRDefault="006F70F2" w:rsidP="006F70F2">
      <w:r>
        <w:t>Note that repetitions can be nested to allow repetition over both occurrences and offset angles.</w:t>
      </w:r>
    </w:p>
    <w:p w14:paraId="7D8F9B18" w14:textId="77777777" w:rsidR="00D35C24" w:rsidRDefault="00D35C24" w:rsidP="00183C67">
      <w:pPr>
        <w:pStyle w:val="Heading4"/>
      </w:pPr>
      <w:r>
        <w:t>Event Repetition</w:t>
      </w:r>
    </w:p>
    <w:p w14:paraId="093DF0D7" w14:textId="77777777" w:rsidR="00D35C24" w:rsidRDefault="00D35C24" w:rsidP="00D35C24">
      <w:pPr>
        <w:pStyle w:val="HeadingNoNumber"/>
      </w:pPr>
      <w:r>
        <w:t>Event Repetition</w:t>
      </w:r>
    </w:p>
    <w:p w14:paraId="284D2B2B" w14:textId="429A5953" w:rsidR="00D35C24" w:rsidRDefault="00D35C24" w:rsidP="00D35C24">
      <w:r>
        <w:t>A sub-type of Repetition based on</w:t>
      </w:r>
      <w:r w:rsidR="00535CDD">
        <w:t xml:space="preserve"> </w:t>
      </w:r>
      <w:r w:rsidR="00535CDD">
        <w:rPr>
          <w:rStyle w:val="Term"/>
        </w:rPr>
        <w:t>pl</w:t>
      </w:r>
      <w:r>
        <w:rPr>
          <w:rStyle w:val="Term"/>
        </w:rPr>
        <w:t>anning</w:t>
      </w:r>
      <w:r w:rsidR="00535CDD">
        <w:rPr>
          <w:rStyle w:val="Term"/>
        </w:rPr>
        <w:t xml:space="preserve"> ev</w:t>
      </w:r>
      <w:r>
        <w:rPr>
          <w:rStyle w:val="Term"/>
        </w:rPr>
        <w:t>ents</w:t>
      </w:r>
      <w:r>
        <w:t>.</w:t>
      </w:r>
    </w:p>
    <w:p w14:paraId="337DD9E7" w14:textId="77777777" w:rsidR="00D35C24" w:rsidRPr="0003331E" w:rsidRDefault="00D35C24" w:rsidP="00D35C24">
      <w:pPr>
        <w:spacing w:before="0"/>
      </w:pPr>
    </w:p>
    <w:tbl>
      <w:tblPr>
        <w:tblStyle w:val="RBTable"/>
        <w:tblW w:w="9179" w:type="dxa"/>
        <w:tblLayout w:type="fixed"/>
        <w:tblLook w:val="0480" w:firstRow="0" w:lastRow="0" w:firstColumn="1" w:lastColumn="0" w:noHBand="0" w:noVBand="1"/>
        <w:tblCaption w:val="DSC EventRepetition E1"/>
      </w:tblPr>
      <w:tblGrid>
        <w:gridCol w:w="1667"/>
        <w:gridCol w:w="2976"/>
        <w:gridCol w:w="992"/>
        <w:gridCol w:w="1843"/>
        <w:gridCol w:w="709"/>
        <w:gridCol w:w="992"/>
      </w:tblGrid>
      <w:tr w:rsidR="00D35C24" w14:paraId="43168B14" w14:textId="77777777" w:rsidTr="00BC656E">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7E1D3F1E" w14:textId="77777777" w:rsidR="00D35C24" w:rsidRPr="00404E36" w:rsidRDefault="00D35C24" w:rsidP="00D35C24">
            <w:pPr>
              <w:pStyle w:val="TableCell"/>
              <w:rPr>
                <w:color w:val="FFFFFF" w:themeColor="background1"/>
              </w:rPr>
            </w:pPr>
            <w:r w:rsidRPr="00404E36">
              <w:rPr>
                <w:color w:val="FFFFFF" w:themeColor="background1"/>
              </w:rPr>
              <w:t>Name</w:t>
            </w:r>
          </w:p>
        </w:tc>
        <w:tc>
          <w:tcPr>
            <w:tcW w:w="2976" w:type="dxa"/>
          </w:tcPr>
          <w:p w14:paraId="430B57B0"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rPr>
              <w:t>EventRepetition</w:t>
            </w:r>
          </w:p>
        </w:tc>
        <w:tc>
          <w:tcPr>
            <w:tcW w:w="992" w:type="dxa"/>
            <w:shd w:val="clear" w:color="auto" w:fill="662382"/>
          </w:tcPr>
          <w:p w14:paraId="252FC318" w14:textId="77777777" w:rsidR="00D35C24" w:rsidRPr="00404E36"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sidRPr="006A2A59">
              <w:rPr>
                <w:b/>
                <w:color w:val="FFFFFF" w:themeColor="background1"/>
              </w:rPr>
              <w:t>Extends</w:t>
            </w:r>
          </w:p>
        </w:tc>
        <w:tc>
          <w:tcPr>
            <w:tcW w:w="1843" w:type="dxa"/>
          </w:tcPr>
          <w:p w14:paraId="345C467D" w14:textId="77777777" w:rsidR="00D35C24" w:rsidRPr="001E323D" w:rsidRDefault="00D35C24" w:rsidP="00D35C24">
            <w:pPr>
              <w:pStyle w:val="TableCell"/>
              <w:cnfStyle w:val="000000000000" w:firstRow="0" w:lastRow="0" w:firstColumn="0" w:lastColumn="0" w:oddVBand="0" w:evenVBand="0" w:oddHBand="0" w:evenHBand="0" w:firstRowFirstColumn="0" w:firstRowLastColumn="0" w:lastRowFirstColumn="0" w:lastRowLastColumn="0"/>
              <w:rPr>
                <w:b/>
                <w:i/>
              </w:rPr>
            </w:pPr>
            <w:r>
              <w:rPr>
                <w:i/>
              </w:rPr>
              <w:t>Repetition</w:t>
            </w:r>
          </w:p>
        </w:tc>
        <w:tc>
          <w:tcPr>
            <w:tcW w:w="709" w:type="dxa"/>
            <w:shd w:val="clear" w:color="auto" w:fill="662382"/>
          </w:tcPr>
          <w:p w14:paraId="5308E9EC" w14:textId="77777777" w:rsidR="00D35C24" w:rsidRPr="006A2A59" w:rsidRDefault="00D35C24" w:rsidP="00D35C24">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92" w:type="dxa"/>
          </w:tcPr>
          <w:p w14:paraId="1802EBA3" w14:textId="74B3658C" w:rsidR="00D35C24" w:rsidRPr="00121F50" w:rsidRDefault="00A23CA0" w:rsidP="00D35C24">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62</w:t>
            </w:r>
            <w:r>
              <w:rPr>
                <w:noProof/>
              </w:rPr>
              <w:fldChar w:fldCharType="end"/>
            </w:r>
          </w:p>
        </w:tc>
      </w:tr>
    </w:tbl>
    <w:p w14:paraId="52E26750" w14:textId="77777777" w:rsidR="00D35C24" w:rsidRPr="00404E36" w:rsidRDefault="00D35C24" w:rsidP="00BC656E">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D35C24" w14:paraId="780C6801" w14:textId="77777777" w:rsidTr="00BC65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2A25B3A" w14:textId="77777777" w:rsidR="00D35C24" w:rsidRDefault="00D35C24" w:rsidP="00D35C24">
            <w:pPr>
              <w:pStyle w:val="TableCell"/>
            </w:pPr>
            <w:r>
              <w:t>Attribute</w:t>
            </w:r>
          </w:p>
        </w:tc>
        <w:tc>
          <w:tcPr>
            <w:tcW w:w="1984" w:type="dxa"/>
          </w:tcPr>
          <w:p w14:paraId="3992A0E1"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4932A54A" w14:textId="77777777" w:rsidR="00D35C24" w:rsidRPr="00BC656E" w:rsidRDefault="00D35C24" w:rsidP="00D35C24">
            <w:pPr>
              <w:pStyle w:val="TableCell"/>
              <w:cnfStyle w:val="100000000000" w:firstRow="1" w:lastRow="0" w:firstColumn="0" w:lastColumn="0" w:oddVBand="0" w:evenVBand="0" w:oddHBand="0" w:evenHBand="0" w:firstRowFirstColumn="0" w:firstRowLastColumn="0" w:lastRowFirstColumn="0" w:lastRowLastColumn="0"/>
            </w:pPr>
            <w:r w:rsidRPr="00BC656E">
              <w:t>Nullable</w:t>
            </w:r>
          </w:p>
        </w:tc>
        <w:tc>
          <w:tcPr>
            <w:tcW w:w="4535" w:type="dxa"/>
          </w:tcPr>
          <w:p w14:paraId="36FBE1A6" w14:textId="77777777" w:rsidR="00D35C24" w:rsidRDefault="00D35C24" w:rsidP="00D35C2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D35C24" w14:paraId="67DAA328"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0EFEF23E" w14:textId="77777777" w:rsidR="00D35C24" w:rsidRDefault="00D35C24" w:rsidP="00D35C24">
            <w:pPr>
              <w:pStyle w:val="TableCell"/>
            </w:pPr>
            <w:r>
              <w:t>eventRef</w:t>
            </w:r>
          </w:p>
        </w:tc>
        <w:tc>
          <w:tcPr>
            <w:tcW w:w="1984" w:type="dxa"/>
          </w:tcPr>
          <w:p w14:paraId="659FDC02" w14:textId="4F3B136C"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&lt;MAL::ObjectRef&gt;</w:t>
            </w:r>
          </w:p>
        </w:tc>
        <w:tc>
          <w:tcPr>
            <w:tcW w:w="992" w:type="dxa"/>
          </w:tcPr>
          <w:p w14:paraId="40C82E5D"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04520CD" w14:textId="725E0CB3" w:rsidR="003A458C" w:rsidRDefault="003A458C" w:rsidP="003A458C">
            <w:pPr>
              <w:pStyle w:val="TableCell"/>
              <w:cnfStyle w:val="000000000000" w:firstRow="0" w:lastRow="0" w:firstColumn="0" w:lastColumn="0" w:oddVBand="0" w:evenVBand="0" w:oddHBand="0" w:evenHBand="0" w:firstRowFirstColumn="0" w:firstRowLastColumn="0" w:lastRowFirstColumn="0" w:lastRowLastColumn="0"/>
            </w:pPr>
            <w:r>
              <w:t>Object Type: EventDefinition.</w:t>
            </w:r>
          </w:p>
          <w:p w14:paraId="5AA7865E" w14:textId="45858F7C"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Reference to a</w:t>
            </w:r>
            <w:r w:rsidR="00535CDD">
              <w:t xml:space="preserve">n </w:t>
            </w:r>
            <w:r>
              <w:t>EventDefinition (type of</w:t>
            </w:r>
            <w:r w:rsidR="00535CDD">
              <w:t xml:space="preserve"> ev</w:t>
            </w:r>
            <w:r>
              <w:t>ent)</w:t>
            </w:r>
          </w:p>
        </w:tc>
      </w:tr>
      <w:tr w:rsidR="00D35C24" w14:paraId="314C0CC6"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49B21BA9" w14:textId="77777777" w:rsidR="00D35C24" w:rsidRDefault="00D35C24" w:rsidP="00D35C24">
            <w:pPr>
              <w:pStyle w:val="TableCell"/>
            </w:pPr>
            <w:r>
              <w:t>separation</w:t>
            </w:r>
          </w:p>
        </w:tc>
        <w:tc>
          <w:tcPr>
            <w:tcW w:w="1984" w:type="dxa"/>
          </w:tcPr>
          <w:p w14:paraId="50DBEBF9" w14:textId="2864FF5C"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&lt;MAL::Long&gt;</w:t>
            </w:r>
          </w:p>
        </w:tc>
        <w:tc>
          <w:tcPr>
            <w:tcW w:w="992" w:type="dxa"/>
          </w:tcPr>
          <w:p w14:paraId="1FF89789"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EDA21B6" w14:textId="5C04FEFB"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Number of occurrences of the</w:t>
            </w:r>
            <w:r w:rsidR="00535CDD">
              <w:t xml:space="preserve"> pl</w:t>
            </w:r>
            <w:r>
              <w:t>anning</w:t>
            </w:r>
            <w:r w:rsidR="00535CDD">
              <w:t xml:space="preserve"> ev</w:t>
            </w:r>
            <w:r>
              <w:t>ent required between occurrences of the</w:t>
            </w:r>
            <w:r w:rsidR="00535CDD">
              <w:t xml:space="preserve"> pl</w:t>
            </w:r>
            <w:r>
              <w:t>anning</w:t>
            </w:r>
            <w:r w:rsidR="00535CDD">
              <w:t xml:space="preserve"> ac</w:t>
            </w:r>
            <w:r>
              <w:t>tivity.</w:t>
            </w:r>
          </w:p>
        </w:tc>
      </w:tr>
      <w:tr w:rsidR="00D35C24" w14:paraId="33543C08" w14:textId="77777777" w:rsidTr="00BC656E">
        <w:tc>
          <w:tcPr>
            <w:cnfStyle w:val="001000000000" w:firstRow="0" w:lastRow="0" w:firstColumn="1" w:lastColumn="0" w:oddVBand="0" w:evenVBand="0" w:oddHBand="0" w:evenHBand="0" w:firstRowFirstColumn="0" w:firstRowLastColumn="0" w:lastRowFirstColumn="0" w:lastRowLastColumn="0"/>
            <w:tcW w:w="1667" w:type="dxa"/>
          </w:tcPr>
          <w:p w14:paraId="4D92D09C" w14:textId="77777777" w:rsidR="00D35C24" w:rsidRDefault="00D35C24" w:rsidP="00D35C24">
            <w:pPr>
              <w:pStyle w:val="TableCell"/>
            </w:pPr>
            <w:r>
              <w:t>tolerance</w:t>
            </w:r>
          </w:p>
        </w:tc>
        <w:tc>
          <w:tcPr>
            <w:tcW w:w="1984" w:type="dxa"/>
          </w:tcPr>
          <w:p w14:paraId="1459D1DB" w14:textId="45A54031" w:rsidR="00D35C24" w:rsidRDefault="00EA25F4" w:rsidP="00D35C24">
            <w:pPr>
              <w:pStyle w:val="TableCell"/>
              <w:cnfStyle w:val="000000000000" w:firstRow="0" w:lastRow="0" w:firstColumn="0" w:lastColumn="0" w:oddVBand="0" w:evenVBand="0" w:oddHBand="0" w:evenHBand="0" w:firstRowFirstColumn="0" w:firstRowLastColumn="0" w:lastRowFirstColumn="0" w:lastRowLastColumn="0"/>
            </w:pPr>
            <w:r>
              <w:t>Expression &lt;MAL::Long&gt;</w:t>
            </w:r>
          </w:p>
        </w:tc>
        <w:tc>
          <w:tcPr>
            <w:tcW w:w="992" w:type="dxa"/>
          </w:tcPr>
          <w:p w14:paraId="54D48896" w14:textId="77777777" w:rsidR="00D35C24"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888CE03" w14:textId="6F9C747C" w:rsidR="00D35C24" w:rsidRPr="005D4BEB" w:rsidRDefault="00D35C24" w:rsidP="00D35C24">
            <w:pPr>
              <w:pStyle w:val="TableCell"/>
              <w:cnfStyle w:val="000000000000" w:firstRow="0" w:lastRow="0" w:firstColumn="0" w:lastColumn="0" w:oddVBand="0" w:evenVBand="0" w:oddHBand="0" w:evenHBand="0" w:firstRowFirstColumn="0" w:firstRowLastColumn="0" w:lastRowFirstColumn="0" w:lastRowLastColumn="0"/>
            </w:pPr>
            <w:r>
              <w:t>The allowed tolerance (+/-) in the number of occurrences of the</w:t>
            </w:r>
            <w:r w:rsidR="00535CDD">
              <w:t xml:space="preserve"> pl</w:t>
            </w:r>
            <w:r>
              <w:t>anning</w:t>
            </w:r>
            <w:r w:rsidR="00535CDD">
              <w:t xml:space="preserve"> ev</w:t>
            </w:r>
            <w:r>
              <w:t>ent between occurrences of the</w:t>
            </w:r>
            <w:r w:rsidR="00535CDD">
              <w:t xml:space="preserve"> pl</w:t>
            </w:r>
            <w:r>
              <w:t>anning</w:t>
            </w:r>
            <w:r w:rsidR="00535CDD">
              <w:t xml:space="preserve"> ac</w:t>
            </w:r>
            <w:r>
              <w:t>tivity, the interpretation of which is dependent on the</w:t>
            </w:r>
            <w:r w:rsidR="00535CDD">
              <w:t xml:space="preserve"> se</w:t>
            </w:r>
            <w:r>
              <w:t>parationType.</w:t>
            </w:r>
          </w:p>
        </w:tc>
      </w:tr>
    </w:tbl>
    <w:p w14:paraId="418FCAF5" w14:textId="77777777" w:rsidR="00D35C24" w:rsidRPr="00EF3620" w:rsidRDefault="00D35C24" w:rsidP="00D35C24"/>
    <w:p w14:paraId="446A00DB" w14:textId="77777777" w:rsidR="00D35C24" w:rsidRDefault="00D35C24" w:rsidP="00D35C24">
      <w:pPr>
        <w:pStyle w:val="Heading2"/>
        <w:keepLines w:val="0"/>
        <w:pageBreakBefore/>
      </w:pPr>
      <w:bookmarkStart w:id="257" w:name="_Toc52218265"/>
      <w:bookmarkStart w:id="258" w:name="_Ref60925225"/>
      <w:bookmarkStart w:id="259" w:name="_Ref66957246"/>
      <w:bookmarkStart w:id="260" w:name="_Toc140093815"/>
      <w:r>
        <w:lastRenderedPageBreak/>
        <w:t>MO Framework</w:t>
      </w:r>
      <w:bookmarkEnd w:id="257"/>
      <w:bookmarkEnd w:id="258"/>
      <w:bookmarkEnd w:id="259"/>
      <w:bookmarkEnd w:id="260"/>
    </w:p>
    <w:p w14:paraId="31AFA1F5" w14:textId="2D316055" w:rsidR="00D35C24" w:rsidRDefault="00D35C24" w:rsidP="00D35C24">
      <w:r>
        <w:t>This section gives a brief introduction to elements of the MO framework relevant to the MPS</w:t>
      </w:r>
      <w:r w:rsidR="00535CDD">
        <w:t xml:space="preserve"> in</w:t>
      </w:r>
      <w:r>
        <w:t>formation</w:t>
      </w:r>
      <w:r w:rsidR="00535CDD">
        <w:t xml:space="preserve"> mo</w:t>
      </w:r>
      <w:r>
        <w:t>del, organised in the following subsections:</w:t>
      </w:r>
    </w:p>
    <w:p w14:paraId="39E50A06" w14:textId="77777777" w:rsidR="00D35C24" w:rsidRDefault="00D35C24" w:rsidP="00353565">
      <w:pPr>
        <w:numPr>
          <w:ilvl w:val="0"/>
          <w:numId w:val="35"/>
        </w:numPr>
        <w:spacing w:line="240" w:lineRule="auto"/>
      </w:pPr>
      <w:r>
        <w:t>Message Abstraction Layer (</w:t>
      </w:r>
      <w:r w:rsidRPr="00EA5CA1">
        <w:rPr>
          <w:rStyle w:val="Acronym"/>
        </w:rPr>
        <w:t>MAL</w:t>
      </w:r>
      <w:r>
        <w:t>)</w:t>
      </w:r>
    </w:p>
    <w:p w14:paraId="22BE4FBD" w14:textId="77777777" w:rsidR="00D35C24" w:rsidRDefault="00D35C24" w:rsidP="00353565">
      <w:pPr>
        <w:numPr>
          <w:ilvl w:val="0"/>
          <w:numId w:val="35"/>
        </w:numPr>
        <w:spacing w:before="0" w:line="240" w:lineRule="auto"/>
      </w:pPr>
      <w:r>
        <w:t>MO Objects</w:t>
      </w:r>
    </w:p>
    <w:p w14:paraId="7A05CB0A" w14:textId="77777777" w:rsidR="00D35C24" w:rsidRDefault="00D35C24" w:rsidP="00353565">
      <w:pPr>
        <w:numPr>
          <w:ilvl w:val="0"/>
          <w:numId w:val="35"/>
        </w:numPr>
        <w:spacing w:before="0" w:line="240" w:lineRule="auto"/>
      </w:pPr>
      <w:r>
        <w:t>MO Object Patterns</w:t>
      </w:r>
    </w:p>
    <w:p w14:paraId="4B4B467A" w14:textId="77777777" w:rsidR="00D35C24" w:rsidRDefault="00D35C24" w:rsidP="00D35C24">
      <w:r>
        <w:t xml:space="preserve">For a full description of the MAL, the reader is referred to the corresponding CCSDS standard document. </w:t>
      </w:r>
    </w:p>
    <w:p w14:paraId="21DB9C4D" w14:textId="6605979A" w:rsidR="00D35C24" w:rsidRDefault="00D35C24" w:rsidP="00D35C24">
      <w:r>
        <w:t>The MPS</w:t>
      </w:r>
      <w:r w:rsidR="00535CDD">
        <w:t xml:space="preserve"> in</w:t>
      </w:r>
      <w:r>
        <w:t>formation</w:t>
      </w:r>
      <w:r w:rsidR="00535CDD">
        <w:t xml:space="preserve"> mo</w:t>
      </w:r>
      <w:r>
        <w:t xml:space="preserve">del is defined in terms of MO </w:t>
      </w:r>
      <w:r w:rsidR="009A0F5A">
        <w:t>objects consistent with the concept defined in the MAL</w:t>
      </w:r>
      <w:r>
        <w:t xml:space="preserve">.  </w:t>
      </w:r>
      <w:r w:rsidR="009A0F5A">
        <w:t>The</w:t>
      </w:r>
      <w:r>
        <w:t xml:space="preserve"> structure of MPS Objects is fully defined within this document, together with their relationships. </w:t>
      </w:r>
    </w:p>
    <w:p w14:paraId="0107F19F" w14:textId="77777777" w:rsidR="00D35C24" w:rsidRDefault="00D35C24" w:rsidP="00D35C24">
      <w:pPr>
        <w:pStyle w:val="Heading3"/>
        <w:keepLines w:val="0"/>
        <w:pBdr>
          <w:top w:val="single" w:sz="4" w:space="1" w:color="FFFFFF"/>
          <w:left w:val="single" w:sz="4" w:space="0" w:color="FFFFFF"/>
          <w:bottom w:val="single" w:sz="4" w:space="1" w:color="FFFFFF"/>
          <w:right w:val="single" w:sz="4" w:space="0" w:color="FFFFFF"/>
        </w:pBdr>
      </w:pPr>
      <w:bookmarkStart w:id="261" w:name="_Toc52218266"/>
      <w:bookmarkStart w:id="262" w:name="_Toc140093816"/>
      <w:r>
        <w:t>Message Abstraction Layer (MAL)</w:t>
      </w:r>
      <w:bookmarkEnd w:id="261"/>
      <w:bookmarkEnd w:id="262"/>
    </w:p>
    <w:p w14:paraId="28CD045B" w14:textId="77777777" w:rsidR="00D35C24" w:rsidRDefault="00D35C24" w:rsidP="00D35C24">
      <w:r>
        <w:t>For information to be carried by an MO compliant service, it must be defined in terms of the data types specified by the Message Abstraction Layer (</w:t>
      </w:r>
      <w:r w:rsidRPr="00B73184">
        <w:rPr>
          <w:rStyle w:val="Acronym"/>
        </w:rPr>
        <w:t>MAL</w:t>
      </w:r>
      <w:r>
        <w:t>) to enable encoding of MAL messages in accordance with multiple MO Technology Bindings.</w:t>
      </w:r>
    </w:p>
    <w:p w14:paraId="5C2CD540" w14:textId="6E3FFD20" w:rsidR="00D35C24" w:rsidRDefault="00D35C24" w:rsidP="00D35C24">
      <w:r>
        <w:t>The MAL Attribute is the simplest MAL element; it cannot be decomposed into smaller elements and is used to build more complex structures.  There is a non-extensible set of MAL Attribute types defined by the MAL, corresponding to common data types.  These types are detailed in §</w:t>
      </w:r>
      <w:r>
        <w:fldChar w:fldCharType="begin"/>
      </w:r>
      <w:r>
        <w:instrText xml:space="preserve"> REF _Ref20839653 \r \h </w:instrText>
      </w:r>
      <w:r>
        <w:fldChar w:fldCharType="separate"/>
      </w:r>
      <w:r w:rsidR="00182691">
        <w:t>3.3.1</w:t>
      </w:r>
      <w:r>
        <w:fldChar w:fldCharType="end"/>
      </w:r>
      <w:r>
        <w:t xml:space="preserve"> above and directly referenced in the MPS information model using the form MAL::&lt;AttributeType&gt;.  The MAL also allows the use of the type MAL::Attribute as a generic for any supported MAL Attribute type, effectively supporting polymorphism at this level.</w:t>
      </w:r>
      <w:r w:rsidRPr="00D15FE9">
        <w:t xml:space="preserve"> </w:t>
      </w:r>
    </w:p>
    <w:p w14:paraId="3EFDD473" w14:textId="535F927C" w:rsidR="00D35C24" w:rsidRDefault="00D35C24" w:rsidP="00D35C24">
      <w:r>
        <w:t>The MPS</w:t>
      </w:r>
      <w:r w:rsidR="00535CDD">
        <w:t xml:space="preserve"> in</w:t>
      </w:r>
      <w:r>
        <w:t>formation</w:t>
      </w:r>
      <w:r w:rsidR="00535CDD">
        <w:t xml:space="preserve"> mo</w:t>
      </w:r>
      <w:r>
        <w:t xml:space="preserve">del </w:t>
      </w:r>
      <w:r w:rsidR="00AD04CA">
        <w:t xml:space="preserve">uses </w:t>
      </w:r>
      <w:r>
        <w:t xml:space="preserve">the following data types </w:t>
      </w:r>
      <w:r w:rsidR="009A0F5A">
        <w:t>are</w:t>
      </w:r>
      <w:r>
        <w:t xml:space="preserve"> directly supported by the MAL:</w:t>
      </w:r>
    </w:p>
    <w:p w14:paraId="730DF36C" w14:textId="54BD977E" w:rsidR="00D35C24" w:rsidRDefault="00A83547" w:rsidP="00353565">
      <w:pPr>
        <w:numPr>
          <w:ilvl w:val="0"/>
          <w:numId w:val="21"/>
        </w:numPr>
        <w:spacing w:before="60" w:line="0" w:lineRule="atLeast"/>
      </w:pPr>
      <w:r>
        <w:t xml:space="preserve">ObjectIdentity (a MAL composite structure defining the </w:t>
      </w:r>
      <w:r>
        <w:rPr>
          <w:rStyle w:val="Term"/>
        </w:rPr>
        <w:t xml:space="preserve">identity </w:t>
      </w:r>
      <w:r>
        <w:t xml:space="preserve">of an </w:t>
      </w:r>
      <w:r w:rsidRPr="0020260A">
        <w:rPr>
          <w:rStyle w:val="Term"/>
        </w:rPr>
        <w:t>MO object</w:t>
      </w:r>
      <w:r>
        <w:t>)</w:t>
      </w:r>
    </w:p>
    <w:p w14:paraId="79406161" w14:textId="772130E2" w:rsidR="00D35C24" w:rsidRDefault="00D35C24" w:rsidP="00353565">
      <w:pPr>
        <w:numPr>
          <w:ilvl w:val="0"/>
          <w:numId w:val="21"/>
        </w:numPr>
        <w:spacing w:before="60" w:line="0" w:lineRule="atLeast"/>
      </w:pPr>
      <w:r>
        <w:t>ObjectRef (</w:t>
      </w:r>
      <w:r w:rsidR="00A83547">
        <w:t xml:space="preserve">a MAL attribute type referencing another </w:t>
      </w:r>
      <w:r w:rsidR="00A83547" w:rsidRPr="0020260A">
        <w:rPr>
          <w:rStyle w:val="Term"/>
        </w:rPr>
        <w:t>MO</w:t>
      </w:r>
      <w:r w:rsidR="0020260A" w:rsidRPr="0020260A">
        <w:rPr>
          <w:rStyle w:val="Term"/>
        </w:rPr>
        <w:t xml:space="preserve"> object</w:t>
      </w:r>
      <w:r w:rsidR="00A83547">
        <w:t>).</w:t>
      </w:r>
    </w:p>
    <w:p w14:paraId="35E4BCDA" w14:textId="3E2CF468" w:rsidR="00D35C24" w:rsidRDefault="00D35C24" w:rsidP="00D35C24">
      <w:r>
        <w:t>MAL Composites are compound data structures comprising multiple MAL Attributes.  The MAL can transport any fixed data structure defined as a MAL Composite.</w:t>
      </w:r>
      <w:r w:rsidR="00193BD4">
        <w:t xml:space="preserve">  The MAL supports polymorphism to the extent that data structures can include fields of abstract type.  Abstract types can extend other abstract types, but concrete types cannot be extended.  At run-time all abstract fields must be substituted by a data structure of a derived concrete type to enable encoding.</w:t>
      </w:r>
    </w:p>
    <w:p w14:paraId="232DBF5A" w14:textId="77777777" w:rsidR="00D35C24" w:rsidRDefault="00D35C24" w:rsidP="00D35C24">
      <w:pPr>
        <w:pStyle w:val="Heading3"/>
        <w:keepLines w:val="0"/>
        <w:pBdr>
          <w:top w:val="single" w:sz="4" w:space="1" w:color="FFFFFF"/>
          <w:left w:val="single" w:sz="4" w:space="0" w:color="FFFFFF"/>
          <w:bottom w:val="single" w:sz="4" w:space="1" w:color="FFFFFF"/>
          <w:right w:val="single" w:sz="4" w:space="0" w:color="FFFFFF"/>
        </w:pBdr>
      </w:pPr>
      <w:bookmarkStart w:id="263" w:name="_Ref60925108"/>
      <w:bookmarkStart w:id="264" w:name="_Toc140093817"/>
      <w:r>
        <w:lastRenderedPageBreak/>
        <w:t>MO Objects</w:t>
      </w:r>
      <w:bookmarkEnd w:id="263"/>
      <w:bookmarkEnd w:id="264"/>
    </w:p>
    <w:p w14:paraId="2D12B677" w14:textId="3D21E3E7" w:rsidR="00D35C24" w:rsidRDefault="00057F42" w:rsidP="00D35C24">
      <w:pPr>
        <w:jc w:val="center"/>
      </w:pPr>
      <w:r w:rsidRPr="00057F42">
        <w:rPr>
          <w:noProof/>
        </w:rPr>
        <w:drawing>
          <wp:inline distT="0" distB="0" distL="0" distR="0" wp14:anchorId="757CDA3F" wp14:editId="0063E176">
            <wp:extent cx="5716905" cy="2238375"/>
            <wp:effectExtent l="0" t="0" r="0" b="0"/>
            <wp:docPr id="10984580" name="Picture 1098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6905" cy="2238375"/>
                    </a:xfrm>
                    <a:prstGeom prst="rect">
                      <a:avLst/>
                    </a:prstGeom>
                    <a:noFill/>
                    <a:ln>
                      <a:noFill/>
                    </a:ln>
                  </pic:spPr>
                </pic:pic>
              </a:graphicData>
            </a:graphic>
          </wp:inline>
        </w:drawing>
      </w:r>
    </w:p>
    <w:p w14:paraId="41EEB3BE" w14:textId="5EB7801C" w:rsidR="00D35C24" w:rsidRDefault="00D35C24" w:rsidP="00D35C24">
      <w:pPr>
        <w:pStyle w:val="Caption"/>
        <w:keepNext w:val="0"/>
      </w:pPr>
      <w:bookmarkStart w:id="265" w:name="_Toc140093387"/>
      <w:r>
        <w:t xml:space="preserve">Figure </w:t>
      </w:r>
      <w:r w:rsidR="00A23CA0">
        <w:fldChar w:fldCharType="begin"/>
      </w:r>
      <w:r w:rsidR="00A23CA0">
        <w:instrText xml:space="preserve"> SEQ Figure \* ARABIC </w:instrText>
      </w:r>
      <w:r w:rsidR="00A23CA0">
        <w:fldChar w:fldCharType="separate"/>
      </w:r>
      <w:r w:rsidR="00182691">
        <w:rPr>
          <w:noProof/>
        </w:rPr>
        <w:t>44</w:t>
      </w:r>
      <w:r w:rsidR="00A23CA0">
        <w:rPr>
          <w:noProof/>
        </w:rPr>
        <w:fldChar w:fldCharType="end"/>
      </w:r>
      <w:r>
        <w:t>: MO Objects</w:t>
      </w:r>
      <w:bookmarkEnd w:id="265"/>
    </w:p>
    <w:p w14:paraId="7D7268EB" w14:textId="330A98C0" w:rsidR="00D35C24" w:rsidRDefault="00D35C24" w:rsidP="00D35C24">
      <w:r>
        <w:t xml:space="preserve">An MO </w:t>
      </w:r>
      <w:r w:rsidR="00AC4482">
        <w:t>o</w:t>
      </w:r>
      <w:r>
        <w:t xml:space="preserve">bject is an entity defined within the information model of an MO compliant service specification that has a unique identity enabling it to be referenced by other MO </w:t>
      </w:r>
      <w:r w:rsidR="00BF301E">
        <w:t>o</w:t>
      </w:r>
      <w:r>
        <w:t>bjects and in the body of MO service messages.</w:t>
      </w:r>
    </w:p>
    <w:p w14:paraId="7E50C560" w14:textId="1326099D" w:rsidR="005B4220" w:rsidRPr="005B4220" w:rsidRDefault="00BF2489" w:rsidP="00D35C24">
      <w:r>
        <w:t>A representation</w:t>
      </w:r>
      <w:r w:rsidR="005B4220">
        <w:t xml:space="preserve"> of an MO object may also be carried in an MO compliant service message.  To enable this, the MAL identifies MAL::Object as a</w:t>
      </w:r>
      <w:r w:rsidR="00D94E47">
        <w:t>n abstract</w:t>
      </w:r>
      <w:r w:rsidR="005B4220">
        <w:t xml:space="preserve"> derived type of MAL::Composite</w:t>
      </w:r>
      <w:r w:rsidR="00D94E47">
        <w:t xml:space="preserve"> with a single attribute which represents its </w:t>
      </w:r>
      <w:r w:rsidR="00D94E47">
        <w:rPr>
          <w:rStyle w:val="Term"/>
        </w:rPr>
        <w:t>identity</w:t>
      </w:r>
      <w:r w:rsidR="005B4220">
        <w:t xml:space="preserve">.  The MO compliant service specification defines its MO </w:t>
      </w:r>
      <w:r w:rsidR="00AC4482">
        <w:t>o</w:t>
      </w:r>
      <w:r w:rsidR="005B4220">
        <w:t xml:space="preserve">bjects as data structures derived from MAL::Object, </w:t>
      </w:r>
      <w:r w:rsidR="00D94E47">
        <w:t>with the first (inherited) field</w:t>
      </w:r>
      <w:r w:rsidR="005B4220">
        <w:t xml:space="preserve"> </w:t>
      </w:r>
      <w:r w:rsidR="005B4220">
        <w:rPr>
          <w:rStyle w:val="Term"/>
        </w:rPr>
        <w:t>identity</w:t>
      </w:r>
      <w:r w:rsidR="005B4220">
        <w:t>.</w:t>
      </w:r>
    </w:p>
    <w:p w14:paraId="0F9AE6D7" w14:textId="2429E4CA" w:rsidR="00D33073" w:rsidRDefault="00D35C24" w:rsidP="00D33073">
      <w:r>
        <w:t xml:space="preserve">The </w:t>
      </w:r>
      <w:r w:rsidRPr="00BF301E">
        <w:rPr>
          <w:rStyle w:val="Term"/>
        </w:rPr>
        <w:t>identity</w:t>
      </w:r>
      <w:r>
        <w:t xml:space="preserve"> of an MO </w:t>
      </w:r>
      <w:r w:rsidR="00BF301E">
        <w:t>o</w:t>
      </w:r>
      <w:r>
        <w:t xml:space="preserve">bject is defined by </w:t>
      </w:r>
      <w:r w:rsidR="00D33073">
        <w:t>an attribute of type MAL::ObjectIdentity</w:t>
      </w:r>
      <w:r>
        <w:t>.</w:t>
      </w:r>
      <w:r w:rsidR="00D33073">
        <w:t xml:space="preserve">  This is a MAL::Composite data structure containing the following five attributes:</w:t>
      </w:r>
    </w:p>
    <w:p w14:paraId="015726B3" w14:textId="30B1C9F5" w:rsidR="00D33073" w:rsidRDefault="00D33073" w:rsidP="008E7DF1">
      <w:pPr>
        <w:numPr>
          <w:ilvl w:val="3"/>
          <w:numId w:val="21"/>
        </w:numPr>
        <w:tabs>
          <w:tab w:val="clear" w:pos="1440"/>
          <w:tab w:val="left" w:pos="1701"/>
        </w:tabs>
        <w:spacing w:before="120" w:line="0" w:lineRule="atLeast"/>
        <w:ind w:left="426"/>
      </w:pPr>
      <w:r>
        <w:t>domain</w:t>
      </w:r>
      <w:r w:rsidR="008E7DF1">
        <w:tab/>
        <w:t>an ordered list of MAL::Identifiers</w:t>
      </w:r>
    </w:p>
    <w:p w14:paraId="06893396" w14:textId="19790CE3" w:rsidR="00D33073" w:rsidRDefault="00D33073" w:rsidP="008E7DF1">
      <w:pPr>
        <w:numPr>
          <w:ilvl w:val="3"/>
          <w:numId w:val="21"/>
        </w:numPr>
        <w:tabs>
          <w:tab w:val="clear" w:pos="1440"/>
          <w:tab w:val="left" w:pos="1701"/>
        </w:tabs>
        <w:spacing w:before="0"/>
        <w:ind w:left="426"/>
      </w:pPr>
      <w:r>
        <w:t>key</w:t>
      </w:r>
      <w:r w:rsidR="008E7DF1">
        <w:tab/>
        <w:t>MAL::Identifier</w:t>
      </w:r>
    </w:p>
    <w:p w14:paraId="5073B144" w14:textId="51512D37" w:rsidR="00D33073" w:rsidRDefault="00D33073" w:rsidP="008E7DF1">
      <w:pPr>
        <w:numPr>
          <w:ilvl w:val="3"/>
          <w:numId w:val="21"/>
        </w:numPr>
        <w:tabs>
          <w:tab w:val="clear" w:pos="1440"/>
          <w:tab w:val="left" w:pos="1701"/>
        </w:tabs>
        <w:spacing w:before="0"/>
        <w:ind w:left="426"/>
      </w:pPr>
      <w:r>
        <w:t>version</w:t>
      </w:r>
      <w:r w:rsidR="008E7DF1">
        <w:tab/>
        <w:t>MAL::UInteger</w:t>
      </w:r>
    </w:p>
    <w:p w14:paraId="17070649" w14:textId="7E9A8F57" w:rsidR="008442F4" w:rsidRDefault="00D35C24" w:rsidP="00D35C24">
      <w:r>
        <w:t xml:space="preserve">The </w:t>
      </w:r>
      <w:r w:rsidR="00BF301E">
        <w:t>o</w:t>
      </w:r>
      <w:r>
        <w:t xml:space="preserve">bject </w:t>
      </w:r>
      <w:r w:rsidR="00BF301E">
        <w:t>identity</w:t>
      </w:r>
      <w:r>
        <w:t xml:space="preserve"> includes the </w:t>
      </w:r>
      <w:r>
        <w:rPr>
          <w:rStyle w:val="Term"/>
        </w:rPr>
        <w:t xml:space="preserve">domain </w:t>
      </w:r>
      <w:r>
        <w:t>of the object, which allows for the concept of hierarchical namespacing.</w:t>
      </w:r>
      <w:r w:rsidR="00BF301E">
        <w:t xml:space="preserve">  </w:t>
      </w:r>
      <w:r w:rsidR="008442F4">
        <w:t xml:space="preserve">Note that </w:t>
      </w:r>
      <w:r w:rsidR="00CA761F">
        <w:t>an empty domain list is valid, to allow for simple deployments that do not use the concept of hierarchical namespacing.</w:t>
      </w:r>
    </w:p>
    <w:p w14:paraId="3321687E" w14:textId="7BC2F153" w:rsidR="00D35C24" w:rsidRDefault="00BF301E" w:rsidP="00D35C24">
      <w:r>
        <w:t xml:space="preserve">Each object is assigned a </w:t>
      </w:r>
      <w:r w:rsidRPr="00A70BBF">
        <w:rPr>
          <w:rStyle w:val="Term"/>
        </w:rPr>
        <w:t>key</w:t>
      </w:r>
      <w:r>
        <w:t xml:space="preserve"> (Identifier) that is unique within the scope of the domain, and for the object type (specified as </w:t>
      </w:r>
      <w:r w:rsidRPr="00F55DFA">
        <w:rPr>
          <w:rStyle w:val="Term"/>
        </w:rPr>
        <w:t>area</w:t>
      </w:r>
      <w:r>
        <w:t xml:space="preserve"> + type).</w:t>
      </w:r>
      <w:r w:rsidR="00057F42">
        <w:t xml:space="preserve">  The area and type of the object are implicit and specific to each defined class of MO object.</w:t>
      </w:r>
      <w:r w:rsidR="00DE5ADC">
        <w:t xml:space="preserve">  For objects defined in this standard, see </w:t>
      </w:r>
      <w:r w:rsidR="00DE5ADC">
        <w:fldChar w:fldCharType="begin"/>
      </w:r>
      <w:r w:rsidR="00DE5ADC">
        <w:instrText xml:space="preserve"> REF _Ref139880982 \h </w:instrText>
      </w:r>
      <w:r w:rsidR="00DE5ADC">
        <w:fldChar w:fldCharType="separate"/>
      </w:r>
      <w:r w:rsidR="00DE5ADC">
        <w:t xml:space="preserve">Table </w:t>
      </w:r>
      <w:r w:rsidR="00DE5ADC">
        <w:rPr>
          <w:noProof/>
        </w:rPr>
        <w:t>13</w:t>
      </w:r>
      <w:r w:rsidR="00DE5ADC">
        <w:fldChar w:fldCharType="end"/>
      </w:r>
      <w:r w:rsidR="00DE5ADC">
        <w:t>.</w:t>
      </w:r>
    </w:p>
    <w:p w14:paraId="296912E5" w14:textId="77777777" w:rsidR="00BF301E" w:rsidRDefault="00D35C24" w:rsidP="00D35C24">
      <w:r>
        <w:t xml:space="preserve">MO </w:t>
      </w:r>
      <w:r w:rsidR="00BF301E">
        <w:t>o</w:t>
      </w:r>
      <w:r>
        <w:t xml:space="preserve">bjects may have both static attributes that do not change and dynamic attributes that can change over time.  For some types of object, it may be occasionally required to change the value of the static attributes, while maintaining the same </w:t>
      </w:r>
      <w:r w:rsidR="00BF301E">
        <w:t>o</w:t>
      </w:r>
      <w:r>
        <w:t xml:space="preserve">bject </w:t>
      </w:r>
      <w:r w:rsidR="00BF301E">
        <w:t>key</w:t>
      </w:r>
      <w:r>
        <w:t xml:space="preserve"> for continuity.  In this case, the MO </w:t>
      </w:r>
      <w:r w:rsidR="00BF301E">
        <w:t>o</w:t>
      </w:r>
      <w:r>
        <w:t>bject should</w:t>
      </w:r>
      <w:r w:rsidR="00BF301E">
        <w:t xml:space="preserve"> include an evolving </w:t>
      </w:r>
      <w:r w:rsidR="00BF301E">
        <w:rPr>
          <w:rStyle w:val="Term"/>
        </w:rPr>
        <w:t>version</w:t>
      </w:r>
      <w:r>
        <w:t xml:space="preserve">.  The combination of </w:t>
      </w:r>
      <w:r w:rsidR="00BF301E">
        <w:t>o</w:t>
      </w:r>
      <w:r>
        <w:t xml:space="preserve">bject </w:t>
      </w:r>
      <w:r w:rsidR="00BF301E">
        <w:t>key</w:t>
      </w:r>
      <w:r>
        <w:t xml:space="preserve"> and </w:t>
      </w:r>
      <w:r w:rsidR="00BF301E">
        <w:t>v</w:t>
      </w:r>
      <w:r>
        <w:t xml:space="preserve">ersion provides a unique identity for a specific version of the object </w:t>
      </w:r>
      <w:r w:rsidR="00BF301E">
        <w:t>and its st</w:t>
      </w:r>
      <w:r>
        <w:t xml:space="preserve">atic attributes.  This </w:t>
      </w:r>
      <w:r>
        <w:lastRenderedPageBreak/>
        <w:t>approach is typically used for definition objects that may be occasionally updated</w:t>
      </w:r>
      <w:r w:rsidR="00BF301E">
        <w:t>, but also applies to some instance objects that have updatable static attributes, such as planning requests</w:t>
      </w:r>
      <w:r>
        <w:t>.</w:t>
      </w:r>
    </w:p>
    <w:p w14:paraId="23B27D8C" w14:textId="1E600045" w:rsidR="00D35C24" w:rsidRDefault="00BF301E" w:rsidP="00D35C24">
      <w:r>
        <w:t>For MO objects that do not have evolving versions, the version should be set to 1.  This allows the value 0 to be used as a wild-card in searches and filters.</w:t>
      </w:r>
      <w:r w:rsidR="00D35C24">
        <w:t xml:space="preserve"> </w:t>
      </w:r>
    </w:p>
    <w:p w14:paraId="5005E96A" w14:textId="341CEA15" w:rsidR="00B21B9D" w:rsidRDefault="00D35C24" w:rsidP="00D35C24">
      <w:r>
        <w:t xml:space="preserve">Relationships with other MO </w:t>
      </w:r>
      <w:r w:rsidR="00BF301E">
        <w:t>o</w:t>
      </w:r>
      <w:r>
        <w:t xml:space="preserve">bjects can be defined within an MO </w:t>
      </w:r>
      <w:r w:rsidR="00BF301E">
        <w:t>o</w:t>
      </w:r>
      <w:r>
        <w:t xml:space="preserve">bject by including attributes of type </w:t>
      </w:r>
      <w:r w:rsidR="00BF301E">
        <w:t>MAL::</w:t>
      </w:r>
      <w:r>
        <w:t xml:space="preserve">ObjectRef.  An ObjectRef can </w:t>
      </w:r>
      <w:r w:rsidR="00BF301E">
        <w:t xml:space="preserve">be used to specify all the fields of the object identity, </w:t>
      </w:r>
      <w:r w:rsidR="00DE5ADC">
        <w:t xml:space="preserve">including its explicit </w:t>
      </w:r>
      <w:r w:rsidR="00DE5ADC">
        <w:rPr>
          <w:rStyle w:val="Term"/>
        </w:rPr>
        <w:t xml:space="preserve">area </w:t>
      </w:r>
      <w:r w:rsidR="00DE5ADC">
        <w:t xml:space="preserve">and type, </w:t>
      </w:r>
      <w:r w:rsidR="00BF301E">
        <w:t>although a wild-card value of 0 may be used for version</w:t>
      </w:r>
      <w:r>
        <w:t>.</w:t>
      </w:r>
    </w:p>
    <w:p w14:paraId="0D4D6C4D" w14:textId="224DC7D6" w:rsidR="00600693" w:rsidRDefault="00600693" w:rsidP="00D35C24">
      <w:r>
        <w:t xml:space="preserve">Where the </w:t>
      </w:r>
      <w:r w:rsidR="00B21B9D">
        <w:t xml:space="preserve">reference is restricted in the service specification to a particular type of MO object, then </w:t>
      </w:r>
      <w:r w:rsidR="005A1543">
        <w:t xml:space="preserve">the form ObjectRef&lt;T&gt; </w:t>
      </w:r>
      <w:r w:rsidR="00B21B9D">
        <w:t>can be used</w:t>
      </w:r>
      <w:r w:rsidR="005A1543">
        <w:t>, which must be of type T</w:t>
      </w:r>
      <w:r w:rsidR="00B21B9D">
        <w:t>.</w:t>
      </w:r>
      <w:r w:rsidR="00BF2489">
        <w:t xml:space="preserve">  An efficient encoding of a typed object reference may omit the area and type of the reference.</w:t>
      </w:r>
    </w:p>
    <w:p w14:paraId="11871A30" w14:textId="0B711C0A" w:rsidR="00D35C24" w:rsidRDefault="00D35C24" w:rsidP="00D35C24">
      <w:r>
        <w:t>Examples of types of relationships that can be defined include:</w:t>
      </w:r>
    </w:p>
    <w:p w14:paraId="07044B01" w14:textId="7146717A" w:rsidR="00D35C24" w:rsidRDefault="00D35C24" w:rsidP="00353565">
      <w:pPr>
        <w:numPr>
          <w:ilvl w:val="0"/>
          <w:numId w:val="57"/>
        </w:numPr>
        <w:spacing w:line="240" w:lineRule="auto"/>
      </w:pPr>
      <w:r w:rsidRPr="00FD44DB">
        <w:rPr>
          <w:b/>
        </w:rPr>
        <w:t>Definition</w:t>
      </w:r>
      <w:r>
        <w:t xml:space="preserve">: MO </w:t>
      </w:r>
      <w:r w:rsidR="00AC4482">
        <w:t>o</w:t>
      </w:r>
      <w:r>
        <w:t>bjects that are dynamically instantiated based on an existing definition may reference the corresponding definition object.  An example is the relationship between and ActivityInstance and the corresponding ActivityDefinition.</w:t>
      </w:r>
    </w:p>
    <w:p w14:paraId="4ABE153E" w14:textId="367C4FD4" w:rsidR="00D35C24" w:rsidRDefault="00D35C24" w:rsidP="00353565">
      <w:pPr>
        <w:numPr>
          <w:ilvl w:val="0"/>
          <w:numId w:val="57"/>
        </w:numPr>
        <w:spacing w:line="240" w:lineRule="auto"/>
      </w:pPr>
      <w:r w:rsidRPr="00FD44DB">
        <w:rPr>
          <w:b/>
        </w:rPr>
        <w:t>Source</w:t>
      </w:r>
      <w:r>
        <w:t xml:space="preserve">: MO </w:t>
      </w:r>
      <w:r w:rsidR="00AC4482">
        <w:t>o</w:t>
      </w:r>
      <w:r>
        <w:t>bjects that are dynamically instantiated may reference another object responsible for its creation.  An example is the relationship between an ActivityInstance and its source planning RequestInstance.</w:t>
      </w:r>
    </w:p>
    <w:p w14:paraId="7941C7FB" w14:textId="5A0F5141" w:rsidR="00D35C24" w:rsidRDefault="00D35C24" w:rsidP="00353565">
      <w:pPr>
        <w:numPr>
          <w:ilvl w:val="0"/>
          <w:numId w:val="57"/>
        </w:numPr>
        <w:spacing w:line="240" w:lineRule="auto"/>
      </w:pPr>
      <w:r>
        <w:rPr>
          <w:b/>
        </w:rPr>
        <w:t>Parent/Child</w:t>
      </w:r>
      <w:r>
        <w:t xml:space="preserve">:  MO </w:t>
      </w:r>
      <w:r w:rsidR="00AC4482">
        <w:t>o</w:t>
      </w:r>
      <w:r>
        <w:t>bjects that are hierarchically organised may reference their parent or child objects.  Examples include hierarchical ActivityInstances and EventInstances.</w:t>
      </w:r>
    </w:p>
    <w:p w14:paraId="6BA1EDEE" w14:textId="18AD1145" w:rsidR="00D35C24" w:rsidRDefault="00D35C24" w:rsidP="00353565">
      <w:pPr>
        <w:numPr>
          <w:ilvl w:val="0"/>
          <w:numId w:val="57"/>
        </w:numPr>
        <w:spacing w:line="240" w:lineRule="auto"/>
      </w:pPr>
      <w:r>
        <w:rPr>
          <w:b/>
        </w:rPr>
        <w:t>Other</w:t>
      </w:r>
      <w:r>
        <w:t xml:space="preserve">: special relationships that are specific to a class of MO </w:t>
      </w:r>
      <w:r w:rsidR="00AC4482">
        <w:t>o</w:t>
      </w:r>
      <w:r>
        <w:t>bjects.  Examples include the relationship of an ActivityInstance to an EventInstance that governs its timing and/or input arguments.</w:t>
      </w:r>
    </w:p>
    <w:p w14:paraId="3E31A624" w14:textId="427C31B3" w:rsidR="00D35C24" w:rsidRDefault="00D35C24" w:rsidP="00D35C24">
      <w:r>
        <w:t xml:space="preserve">The MPS Information Model defines the following </w:t>
      </w:r>
      <w:r w:rsidR="00BF2489">
        <w:t>ten</w:t>
      </w:r>
      <w:r>
        <w:t xml:space="preserve"> classes of MO </w:t>
      </w:r>
      <w:r w:rsidR="00AC4482">
        <w:t>o</w:t>
      </w:r>
      <w:r>
        <w:t>bject:</w:t>
      </w:r>
    </w:p>
    <w:p w14:paraId="11BF9576" w14:textId="77777777" w:rsidR="00D35C24" w:rsidRDefault="00D35C24" w:rsidP="00353565">
      <w:pPr>
        <w:numPr>
          <w:ilvl w:val="0"/>
          <w:numId w:val="58"/>
        </w:numPr>
        <w:spacing w:line="240" w:lineRule="auto"/>
      </w:pPr>
      <w:r>
        <w:t>ActivityDefinition</w:t>
      </w:r>
    </w:p>
    <w:p w14:paraId="7DD5964C" w14:textId="77777777" w:rsidR="00D35C24" w:rsidRDefault="00D35C24" w:rsidP="00353565">
      <w:pPr>
        <w:numPr>
          <w:ilvl w:val="0"/>
          <w:numId w:val="58"/>
        </w:numPr>
        <w:spacing w:before="0" w:line="240" w:lineRule="auto"/>
      </w:pPr>
      <w:r>
        <w:t>ActivityInstance</w:t>
      </w:r>
    </w:p>
    <w:p w14:paraId="05F3D7ED" w14:textId="77777777" w:rsidR="00D35C24" w:rsidRDefault="00D35C24" w:rsidP="00353565">
      <w:pPr>
        <w:numPr>
          <w:ilvl w:val="0"/>
          <w:numId w:val="58"/>
        </w:numPr>
        <w:spacing w:before="120" w:line="0" w:lineRule="atLeast"/>
      </w:pPr>
      <w:r>
        <w:t>EventDefinition</w:t>
      </w:r>
    </w:p>
    <w:p w14:paraId="76AF4B61" w14:textId="77777777" w:rsidR="00D35C24" w:rsidRDefault="00D35C24" w:rsidP="00353565">
      <w:pPr>
        <w:numPr>
          <w:ilvl w:val="0"/>
          <w:numId w:val="58"/>
        </w:numPr>
        <w:spacing w:before="0" w:line="0" w:lineRule="atLeast"/>
      </w:pPr>
      <w:r>
        <w:t>EventInstance</w:t>
      </w:r>
    </w:p>
    <w:p w14:paraId="3DEBAF7D" w14:textId="77777777" w:rsidR="00D35C24" w:rsidRDefault="00D35C24" w:rsidP="00353565">
      <w:pPr>
        <w:numPr>
          <w:ilvl w:val="0"/>
          <w:numId w:val="58"/>
        </w:numPr>
        <w:spacing w:before="120" w:line="0" w:lineRule="atLeast"/>
      </w:pPr>
      <w:r>
        <w:t>Resource</w:t>
      </w:r>
    </w:p>
    <w:p w14:paraId="15B833F1" w14:textId="77777777" w:rsidR="00D35C24" w:rsidRDefault="00D35C24" w:rsidP="00353565">
      <w:pPr>
        <w:numPr>
          <w:ilvl w:val="0"/>
          <w:numId w:val="58"/>
        </w:numPr>
        <w:spacing w:before="120" w:line="0" w:lineRule="atLeast"/>
      </w:pPr>
      <w:r>
        <w:t>RequestDefinition</w:t>
      </w:r>
    </w:p>
    <w:p w14:paraId="56AD5CBF" w14:textId="77777777" w:rsidR="00D35C24" w:rsidRDefault="00D35C24" w:rsidP="00353565">
      <w:pPr>
        <w:numPr>
          <w:ilvl w:val="0"/>
          <w:numId w:val="58"/>
        </w:numPr>
        <w:spacing w:before="0" w:line="0" w:lineRule="atLeast"/>
      </w:pPr>
      <w:r>
        <w:t>RequestInstance</w:t>
      </w:r>
    </w:p>
    <w:p w14:paraId="53CBEE11" w14:textId="77777777" w:rsidR="00D35C24" w:rsidRDefault="00D35C24" w:rsidP="00353565">
      <w:pPr>
        <w:numPr>
          <w:ilvl w:val="0"/>
          <w:numId w:val="58"/>
        </w:numPr>
        <w:spacing w:before="120" w:line="0" w:lineRule="atLeast"/>
      </w:pPr>
      <w:r>
        <w:t>Plan</w:t>
      </w:r>
    </w:p>
    <w:p w14:paraId="5178E47B" w14:textId="1CF820B4" w:rsidR="00D35C24" w:rsidRDefault="00D35C24" w:rsidP="00353565">
      <w:pPr>
        <w:numPr>
          <w:ilvl w:val="0"/>
          <w:numId w:val="58"/>
        </w:numPr>
        <w:spacing w:before="120" w:line="0" w:lineRule="atLeast"/>
      </w:pPr>
      <w:r>
        <w:t>MPSSystemConfig</w:t>
      </w:r>
    </w:p>
    <w:p w14:paraId="760B6990" w14:textId="2AAA5175" w:rsidR="00BF2489" w:rsidRPr="00D15FE9" w:rsidRDefault="006763D5" w:rsidP="00353565">
      <w:pPr>
        <w:numPr>
          <w:ilvl w:val="0"/>
          <w:numId w:val="58"/>
        </w:numPr>
        <w:spacing w:before="120" w:line="0" w:lineRule="atLeast"/>
      </w:pPr>
      <w:r>
        <w:t>Planning</w:t>
      </w:r>
      <w:r w:rsidR="00BF2489">
        <w:t>User</w:t>
      </w:r>
    </w:p>
    <w:p w14:paraId="25E22883" w14:textId="77777777" w:rsidR="00D35C24" w:rsidRDefault="00D35C24" w:rsidP="00D35C24">
      <w:pPr>
        <w:pStyle w:val="Heading3"/>
        <w:keepLines w:val="0"/>
        <w:pageBreakBefore/>
        <w:pBdr>
          <w:top w:val="single" w:sz="4" w:space="1" w:color="FFFFFF"/>
          <w:left w:val="single" w:sz="4" w:space="0" w:color="FFFFFF"/>
          <w:bottom w:val="single" w:sz="4" w:space="1" w:color="FFFFFF"/>
          <w:right w:val="single" w:sz="4" w:space="0" w:color="FFFFFF"/>
        </w:pBdr>
      </w:pPr>
      <w:bookmarkStart w:id="266" w:name="_Ref33098556"/>
      <w:bookmarkStart w:id="267" w:name="_Ref33109830"/>
      <w:bookmarkStart w:id="268" w:name="_Toc52218268"/>
      <w:bookmarkStart w:id="269" w:name="_Toc140093818"/>
      <w:r>
        <w:lastRenderedPageBreak/>
        <w:t>MO Object Patterns</w:t>
      </w:r>
      <w:bookmarkEnd w:id="266"/>
      <w:bookmarkEnd w:id="267"/>
      <w:bookmarkEnd w:id="268"/>
      <w:bookmarkEnd w:id="269"/>
    </w:p>
    <w:p w14:paraId="7038FDA8" w14:textId="2DB7E722" w:rsidR="00D35C24" w:rsidRDefault="00D35C24" w:rsidP="00D35C24">
      <w:r w:rsidRPr="00614789">
        <w:t xml:space="preserve">The </w:t>
      </w:r>
      <w:r w:rsidRPr="00614789">
        <w:rPr>
          <w:rStyle w:val="Term"/>
        </w:rPr>
        <w:t>information objects</w:t>
      </w:r>
      <w:r w:rsidRPr="00614789">
        <w:t xml:space="preserve"> associated with MO compliant services are often implemented as a compound set of objects, each of which is derived from the MO </w:t>
      </w:r>
      <w:r w:rsidR="00BF301E">
        <w:t>o</w:t>
      </w:r>
      <w:r w:rsidRPr="00614789">
        <w:t>bject.  These compound objects often follow one of a number of common object patterns.</w:t>
      </w:r>
    </w:p>
    <w:p w14:paraId="55680E97" w14:textId="1F500E3A" w:rsidR="00D35C24" w:rsidRPr="00614789" w:rsidRDefault="00D35C24" w:rsidP="00D35C24">
      <w:r>
        <w:t>Three</w:t>
      </w:r>
      <w:r w:rsidRPr="00614789">
        <w:t xml:space="preserve"> such </w:t>
      </w:r>
      <w:r>
        <w:t>MO</w:t>
      </w:r>
      <w:r w:rsidRPr="00614789">
        <w:t xml:space="preserve"> </w:t>
      </w:r>
      <w:r w:rsidR="00BF301E">
        <w:t>o</w:t>
      </w:r>
      <w:r w:rsidRPr="00614789">
        <w:t xml:space="preserve">bject </w:t>
      </w:r>
      <w:r w:rsidR="00BF301E">
        <w:t>p</w:t>
      </w:r>
      <w:r w:rsidRPr="00614789">
        <w:t>atterns</w:t>
      </w:r>
      <w:r>
        <w:t>, relevant to MPS,</w:t>
      </w:r>
      <w:r w:rsidRPr="00614789">
        <w:t xml:space="preserve"> are illustrated in</w:t>
      </w:r>
      <w:r>
        <w:t xml:space="preserve"> </w:t>
      </w:r>
      <w:r>
        <w:fldChar w:fldCharType="begin"/>
      </w:r>
      <w:r>
        <w:instrText xml:space="preserve"> REF _Ref525134288 \h </w:instrText>
      </w:r>
      <w:r>
        <w:fldChar w:fldCharType="separate"/>
      </w:r>
      <w:r w:rsidR="00182691">
        <w:t xml:space="preserve">Figure </w:t>
      </w:r>
      <w:r w:rsidR="00182691">
        <w:rPr>
          <w:noProof/>
        </w:rPr>
        <w:t>45</w:t>
      </w:r>
      <w:r>
        <w:fldChar w:fldCharType="end"/>
      </w:r>
      <w:r w:rsidRPr="00614789">
        <w:t>:</w:t>
      </w:r>
    </w:p>
    <w:p w14:paraId="14049ABD" w14:textId="77777777" w:rsidR="00D35C24" w:rsidRPr="00614789" w:rsidRDefault="005C5F0E" w:rsidP="00353565">
      <w:pPr>
        <w:numPr>
          <w:ilvl w:val="0"/>
          <w:numId w:val="31"/>
        </w:numPr>
        <w:spacing w:before="120" w:line="0" w:lineRule="atLeast"/>
        <w:jc w:val="left"/>
      </w:pPr>
      <w:r>
        <w:t>MO</w:t>
      </w:r>
      <w:r w:rsidR="00D35C24" w:rsidRPr="00614789">
        <w:t xml:space="preserve"> Static Item</w:t>
      </w:r>
    </w:p>
    <w:p w14:paraId="0FB0FD02" w14:textId="77777777" w:rsidR="00D35C24" w:rsidRPr="00614789" w:rsidRDefault="005C5F0E" w:rsidP="00353565">
      <w:pPr>
        <w:numPr>
          <w:ilvl w:val="0"/>
          <w:numId w:val="31"/>
        </w:numPr>
        <w:spacing w:before="0" w:line="240" w:lineRule="auto"/>
        <w:jc w:val="left"/>
      </w:pPr>
      <w:r>
        <w:t>MO</w:t>
      </w:r>
      <w:r w:rsidR="00D35C24" w:rsidRPr="00614789">
        <w:t xml:space="preserve"> State</w:t>
      </w:r>
    </w:p>
    <w:p w14:paraId="13E6FFFC" w14:textId="77777777" w:rsidR="00D35C24" w:rsidRPr="00614789" w:rsidRDefault="005C5F0E" w:rsidP="00353565">
      <w:pPr>
        <w:numPr>
          <w:ilvl w:val="0"/>
          <w:numId w:val="31"/>
        </w:numPr>
        <w:spacing w:before="0" w:line="0" w:lineRule="atLeast"/>
        <w:jc w:val="left"/>
      </w:pPr>
      <w:r>
        <w:t>MO</w:t>
      </w:r>
      <w:r w:rsidR="00D35C24" w:rsidRPr="00614789">
        <w:t xml:space="preserve"> </w:t>
      </w:r>
      <w:r w:rsidR="00D35C24">
        <w:t>Instance</w:t>
      </w:r>
    </w:p>
    <w:p w14:paraId="1FF71A40" w14:textId="77777777" w:rsidR="00D35C24" w:rsidRPr="00614789" w:rsidRDefault="00D35C24" w:rsidP="00D35C24">
      <w:r w:rsidRPr="00614789">
        <w:t>These share the following common elements:</w:t>
      </w:r>
    </w:p>
    <w:p w14:paraId="65B6C976" w14:textId="2EBAB829" w:rsidR="00D35C24" w:rsidRPr="00614789" w:rsidRDefault="00D35C24" w:rsidP="00353565">
      <w:pPr>
        <w:numPr>
          <w:ilvl w:val="0"/>
          <w:numId w:val="32"/>
        </w:numPr>
        <w:spacing w:before="120" w:line="0" w:lineRule="atLeast"/>
        <w:jc w:val="left"/>
      </w:pPr>
      <w:r w:rsidRPr="00614789">
        <w:t>A unique</w:t>
      </w:r>
      <w:r w:rsidR="00535CDD" w:rsidRPr="00614789">
        <w:t xml:space="preserve"> </w:t>
      </w:r>
      <w:r w:rsidR="00535CDD" w:rsidRPr="00614789">
        <w:rPr>
          <w:rStyle w:val="Term"/>
        </w:rPr>
        <w:t>id</w:t>
      </w:r>
      <w:r w:rsidRPr="00614789">
        <w:rPr>
          <w:rStyle w:val="Term"/>
        </w:rPr>
        <w:t>entity</w:t>
      </w:r>
      <w:r w:rsidRPr="00614789">
        <w:t xml:space="preserve"> that may be used to reference all occurrences of the </w:t>
      </w:r>
      <w:r w:rsidRPr="00614789">
        <w:rPr>
          <w:rStyle w:val="Term"/>
        </w:rPr>
        <w:t>information object</w:t>
      </w:r>
      <w:r w:rsidRPr="00614789">
        <w:t xml:space="preserve"> (compound object) throughout the mission lifetime.  This is a combination of the </w:t>
      </w:r>
      <w:r w:rsidRPr="00614789">
        <w:rPr>
          <w:rStyle w:val="Term"/>
        </w:rPr>
        <w:t>domain</w:t>
      </w:r>
      <w:r w:rsidRPr="00614789">
        <w:t xml:space="preserve"> and a unique </w:t>
      </w:r>
      <w:r w:rsidR="00BF301E">
        <w:t>key (</w:t>
      </w:r>
      <w:r w:rsidRPr="00614789">
        <w:t>name</w:t>
      </w:r>
      <w:r w:rsidR="00BF301E">
        <w:t xml:space="preserve"> or identifier)</w:t>
      </w:r>
      <w:r w:rsidRPr="00614789">
        <w:t xml:space="preserve"> within the domain.</w:t>
      </w:r>
      <w:r>
        <w:t xml:space="preserve">  The</w:t>
      </w:r>
      <w:r w:rsidR="00535CDD">
        <w:t xml:space="preserve"> </w:t>
      </w:r>
      <w:r w:rsidR="00535CDD">
        <w:rPr>
          <w:rStyle w:val="Term"/>
        </w:rPr>
        <w:t>id</w:t>
      </w:r>
      <w:r>
        <w:rPr>
          <w:rStyle w:val="Term"/>
        </w:rPr>
        <w:t xml:space="preserve">entity </w:t>
      </w:r>
      <w:r>
        <w:t>forms part of the</w:t>
      </w:r>
      <w:r w:rsidR="00535CDD">
        <w:t xml:space="preserve"> </w:t>
      </w:r>
      <w:r w:rsidR="00535CDD">
        <w:rPr>
          <w:rStyle w:val="Term"/>
        </w:rPr>
        <w:t>de</w:t>
      </w:r>
      <w:r>
        <w:rPr>
          <w:rStyle w:val="Term"/>
        </w:rPr>
        <w:t xml:space="preserve">finition </w:t>
      </w:r>
      <w:r>
        <w:t>object below.</w:t>
      </w:r>
    </w:p>
    <w:p w14:paraId="305BA742" w14:textId="59EE70AE" w:rsidR="00D35C24" w:rsidRPr="00614789" w:rsidRDefault="00D35C24" w:rsidP="00353565">
      <w:pPr>
        <w:numPr>
          <w:ilvl w:val="0"/>
          <w:numId w:val="32"/>
        </w:numPr>
        <w:spacing w:before="120" w:line="0" w:lineRule="atLeast"/>
        <w:jc w:val="left"/>
      </w:pPr>
      <w:r w:rsidRPr="00614789">
        <w:t>A</w:t>
      </w:r>
      <w:r w:rsidR="00535CDD" w:rsidRPr="00614789">
        <w:t xml:space="preserve"> </w:t>
      </w:r>
      <w:r w:rsidR="00535CDD" w:rsidRPr="00614789">
        <w:rPr>
          <w:rStyle w:val="Term"/>
        </w:rPr>
        <w:t>de</w:t>
      </w:r>
      <w:r w:rsidRPr="00614789">
        <w:rPr>
          <w:rStyle w:val="Term"/>
        </w:rPr>
        <w:t xml:space="preserve">finition </w:t>
      </w:r>
      <w:r w:rsidRPr="00614789">
        <w:t xml:space="preserve">that comprises the statically declared information associated with the </w:t>
      </w:r>
      <w:r w:rsidRPr="00614789">
        <w:rPr>
          <w:rStyle w:val="Term"/>
        </w:rPr>
        <w:t>information object</w:t>
      </w:r>
      <w:r w:rsidRPr="00614789">
        <w:t>.  This may, for example, include a description, set of defined arguments or any other information that applies to all occurrences of the information object.  There may be multiple</w:t>
      </w:r>
      <w:r w:rsidR="00535CDD">
        <w:t xml:space="preserve"> </w:t>
      </w:r>
      <w:r w:rsidR="00535CDD">
        <w:rPr>
          <w:rStyle w:val="Term"/>
        </w:rPr>
        <w:t>ve</w:t>
      </w:r>
      <w:r>
        <w:rPr>
          <w:rStyle w:val="Term"/>
        </w:rPr>
        <w:t xml:space="preserve">rsions </w:t>
      </w:r>
      <w:r>
        <w:t>of the</w:t>
      </w:r>
      <w:r w:rsidR="00535CDD" w:rsidRPr="00614789">
        <w:t xml:space="preserve"> </w:t>
      </w:r>
      <w:r w:rsidR="00535CDD" w:rsidRPr="00614789">
        <w:rPr>
          <w:rStyle w:val="Term"/>
        </w:rPr>
        <w:t>de</w:t>
      </w:r>
      <w:r w:rsidRPr="00614789">
        <w:rPr>
          <w:rStyle w:val="Term"/>
        </w:rPr>
        <w:t>finition</w:t>
      </w:r>
      <w:r w:rsidRPr="00614789">
        <w:t xml:space="preserve"> over the mission lifetime associated with the same</w:t>
      </w:r>
      <w:r w:rsidR="00535CDD" w:rsidRPr="00614789">
        <w:t xml:space="preserve"> </w:t>
      </w:r>
      <w:r w:rsidR="00535CDD" w:rsidRPr="00614789">
        <w:rPr>
          <w:rStyle w:val="Term"/>
        </w:rPr>
        <w:t>id</w:t>
      </w:r>
      <w:r w:rsidRPr="00614789">
        <w:rPr>
          <w:rStyle w:val="Term"/>
        </w:rPr>
        <w:t>entity</w:t>
      </w:r>
      <w:r w:rsidRPr="00614789">
        <w:t>.  Definitions are typically contained in configuration databases that are maintained off-line under version control and deployed for use in the on-line environment.</w:t>
      </w:r>
    </w:p>
    <w:p w14:paraId="472C5E53" w14:textId="1316A9FE" w:rsidR="00D35C24" w:rsidRDefault="00D35C24" w:rsidP="00353565">
      <w:pPr>
        <w:numPr>
          <w:ilvl w:val="0"/>
          <w:numId w:val="33"/>
        </w:numPr>
        <w:spacing w:before="120" w:line="0" w:lineRule="atLeast"/>
        <w:jc w:val="left"/>
      </w:pPr>
      <w:r w:rsidRPr="00614789">
        <w:t>An</w:t>
      </w:r>
      <w:r w:rsidR="00535CDD" w:rsidRPr="00614789">
        <w:t xml:space="preserve"> </w:t>
      </w:r>
      <w:r w:rsidR="00535CDD" w:rsidRPr="00614789">
        <w:rPr>
          <w:rStyle w:val="Term"/>
        </w:rPr>
        <w:t>in</w:t>
      </w:r>
      <w:r w:rsidRPr="00614789">
        <w:rPr>
          <w:rStyle w:val="Term"/>
        </w:rPr>
        <w:t xml:space="preserve">stance </w:t>
      </w:r>
      <w:r w:rsidRPr="00614789">
        <w:t xml:space="preserve">that </w:t>
      </w:r>
      <w:r>
        <w:t xml:space="preserve">is dynamically created for each new occurrence of the </w:t>
      </w:r>
      <w:r>
        <w:rPr>
          <w:rStyle w:val="Term"/>
        </w:rPr>
        <w:t>information object</w:t>
      </w:r>
      <w:r>
        <w:t>.  This includes the unique</w:t>
      </w:r>
      <w:r w:rsidR="00535CDD">
        <w:t xml:space="preserve"> in</w:t>
      </w:r>
      <w:r>
        <w:t>stance ID of the occurrence and any unchanging data associated with it as a set of static attributes.  It also includes the current status of the object as a set of dynamic attributes.</w:t>
      </w:r>
    </w:p>
    <w:p w14:paraId="0C2B7DB5" w14:textId="7DFCB79D" w:rsidR="00D35C24" w:rsidRDefault="00D35C24" w:rsidP="00D35C24">
      <w:pPr>
        <w:spacing w:before="120" w:line="0" w:lineRule="atLeast"/>
        <w:ind w:left="360"/>
      </w:pPr>
      <w:r>
        <w:t>An</w:t>
      </w:r>
      <w:r w:rsidR="00535CDD" w:rsidRPr="00614789">
        <w:t xml:space="preserve"> </w:t>
      </w:r>
      <w:r w:rsidR="00535CDD" w:rsidRPr="00614789">
        <w:rPr>
          <w:rStyle w:val="Term"/>
        </w:rPr>
        <w:t>in</w:t>
      </w:r>
      <w:r w:rsidRPr="00614789">
        <w:rPr>
          <w:rStyle w:val="Term"/>
        </w:rPr>
        <w:t>stance</w:t>
      </w:r>
      <w:r w:rsidRPr="00614789">
        <w:t xml:space="preserve"> </w:t>
      </w:r>
      <w:r>
        <w:t>has a reference</w:t>
      </w:r>
      <w:r w:rsidRPr="00614789">
        <w:t xml:space="preserve"> to its</w:t>
      </w:r>
      <w:r w:rsidR="00535CDD" w:rsidRPr="00614789">
        <w:t xml:space="preserve"> </w:t>
      </w:r>
      <w:r w:rsidR="00535CDD" w:rsidRPr="00614789">
        <w:rPr>
          <w:rStyle w:val="Term"/>
        </w:rPr>
        <w:t>de</w:t>
      </w:r>
      <w:r w:rsidRPr="00614789">
        <w:rPr>
          <w:rStyle w:val="Term"/>
        </w:rPr>
        <w:t>finition</w:t>
      </w:r>
      <w:r w:rsidRPr="00614789">
        <w:t>.</w:t>
      </w:r>
    </w:p>
    <w:p w14:paraId="7B823D46" w14:textId="032AC6F1" w:rsidR="00D35C24" w:rsidRDefault="00D35C24" w:rsidP="00353565">
      <w:pPr>
        <w:numPr>
          <w:ilvl w:val="0"/>
          <w:numId w:val="33"/>
        </w:numPr>
        <w:spacing w:before="120" w:line="0" w:lineRule="atLeast"/>
        <w:jc w:val="left"/>
      </w:pPr>
      <w:r w:rsidRPr="00614789">
        <w:t>An</w:t>
      </w:r>
      <w:r w:rsidR="00535CDD" w:rsidRPr="00614789">
        <w:t xml:space="preserve"> </w:t>
      </w:r>
      <w:r w:rsidR="00535CDD">
        <w:rPr>
          <w:rStyle w:val="Term"/>
        </w:rPr>
        <w:t>up</w:t>
      </w:r>
      <w:r>
        <w:rPr>
          <w:rStyle w:val="Term"/>
        </w:rPr>
        <w:t>date</w:t>
      </w:r>
      <w:r w:rsidRPr="00614789">
        <w:rPr>
          <w:rStyle w:val="Term"/>
        </w:rPr>
        <w:t xml:space="preserve"> </w:t>
      </w:r>
      <w:r>
        <w:t xml:space="preserve">is a data structure used to report the changing status of the </w:t>
      </w:r>
      <w:r>
        <w:rPr>
          <w:rStyle w:val="Term"/>
        </w:rPr>
        <w:t xml:space="preserve">information object </w:t>
      </w:r>
      <w:r>
        <w:t>or a specific occurrence of it at a specific point in time.  This may include a current value, current processing state, or a current set of values for defined arguments</w:t>
      </w:r>
      <w:r w:rsidRPr="00614789">
        <w:t xml:space="preserve">.  </w:t>
      </w:r>
      <w:r>
        <w:t>Updates may be generated periodically, or only when there is a change of status.  Updates</w:t>
      </w:r>
      <w:r w:rsidRPr="00614789">
        <w:t xml:space="preserve"> may be used to disseminate changing status and to record the detailed status history of the information object.</w:t>
      </w:r>
    </w:p>
    <w:p w14:paraId="4E75B34B" w14:textId="0F723FD3" w:rsidR="00D35C24" w:rsidRDefault="00D35C24" w:rsidP="00D35C24">
      <w:pPr>
        <w:spacing w:before="120" w:line="0" w:lineRule="atLeast"/>
        <w:ind w:left="360"/>
      </w:pPr>
      <w:r>
        <w:t>An</w:t>
      </w:r>
      <w:r w:rsidR="00535CDD">
        <w:t xml:space="preserve"> </w:t>
      </w:r>
      <w:r w:rsidR="00535CDD">
        <w:rPr>
          <w:rStyle w:val="Term"/>
        </w:rPr>
        <w:t>up</w:t>
      </w:r>
      <w:r>
        <w:rPr>
          <w:rStyle w:val="Term"/>
        </w:rPr>
        <w:t xml:space="preserve">date </w:t>
      </w:r>
      <w:r>
        <w:t>has a reference to its</w:t>
      </w:r>
      <w:r w:rsidR="00535CDD">
        <w:t xml:space="preserve"> </w:t>
      </w:r>
      <w:r w:rsidR="00535CDD">
        <w:rPr>
          <w:rStyle w:val="Term"/>
        </w:rPr>
        <w:t>in</w:t>
      </w:r>
      <w:r>
        <w:rPr>
          <w:rStyle w:val="Term"/>
        </w:rPr>
        <w:t>stance</w:t>
      </w:r>
      <w:r>
        <w:t>.</w:t>
      </w:r>
    </w:p>
    <w:p w14:paraId="2D0730EF" w14:textId="30F1B869" w:rsidR="00095B01" w:rsidRPr="00095B01" w:rsidRDefault="00095B01" w:rsidP="00095B01">
      <w:pPr>
        <w:keepNext/>
        <w:rPr>
          <w:rFonts w:ascii="Segoe UI" w:hAnsi="Segoe UI" w:cs="Segoe UI"/>
          <w:b/>
          <w:bCs/>
          <w:sz w:val="18"/>
          <w:szCs w:val="14"/>
        </w:rPr>
      </w:pPr>
      <w:r w:rsidRPr="00095B01">
        <w:rPr>
          <w:rFonts w:ascii="Segoe UI" w:hAnsi="Segoe UI" w:cs="Segoe UI"/>
          <w:b/>
          <w:bCs/>
          <w:sz w:val="18"/>
          <w:szCs w:val="14"/>
        </w:rPr>
        <w:lastRenderedPageBreak/>
        <w:t>MO Static Item Object Pattern</w:t>
      </w:r>
    </w:p>
    <w:p w14:paraId="5D244BE3" w14:textId="1B1EB8E3" w:rsidR="00095B01" w:rsidRDefault="001E7753" w:rsidP="00D35C24">
      <w:pPr>
        <w:keepNext/>
      </w:pPr>
      <w:r w:rsidRPr="001E7753">
        <w:rPr>
          <w:noProof/>
        </w:rPr>
        <w:drawing>
          <wp:inline distT="0" distB="0" distL="0" distR="0" wp14:anchorId="55DF31BC" wp14:editId="38C3FECA">
            <wp:extent cx="2699948" cy="11715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07861" cy="1175008"/>
                    </a:xfrm>
                    <a:prstGeom prst="rect">
                      <a:avLst/>
                    </a:prstGeom>
                    <a:noFill/>
                    <a:ln>
                      <a:noFill/>
                    </a:ln>
                  </pic:spPr>
                </pic:pic>
              </a:graphicData>
            </a:graphic>
          </wp:inline>
        </w:drawing>
      </w:r>
    </w:p>
    <w:p w14:paraId="10C1FEAB" w14:textId="1DF41F82" w:rsidR="00095B01" w:rsidRPr="00095B01" w:rsidRDefault="00095B01" w:rsidP="00D35C24">
      <w:pPr>
        <w:keepNext/>
        <w:rPr>
          <w:rFonts w:ascii="Segoe UI" w:hAnsi="Segoe UI" w:cs="Segoe UI"/>
          <w:b/>
          <w:bCs/>
          <w:sz w:val="18"/>
          <w:szCs w:val="14"/>
        </w:rPr>
      </w:pPr>
      <w:r w:rsidRPr="00095B01">
        <w:rPr>
          <w:rFonts w:ascii="Segoe UI" w:hAnsi="Segoe UI" w:cs="Segoe UI"/>
          <w:b/>
          <w:bCs/>
          <w:sz w:val="18"/>
          <w:szCs w:val="14"/>
        </w:rPr>
        <w:t xml:space="preserve">MO </w:t>
      </w:r>
      <w:r>
        <w:rPr>
          <w:rFonts w:ascii="Segoe UI" w:hAnsi="Segoe UI" w:cs="Segoe UI"/>
          <w:b/>
          <w:bCs/>
          <w:sz w:val="18"/>
          <w:szCs w:val="14"/>
        </w:rPr>
        <w:t>State</w:t>
      </w:r>
      <w:r w:rsidRPr="00095B01">
        <w:rPr>
          <w:rFonts w:ascii="Segoe UI" w:hAnsi="Segoe UI" w:cs="Segoe UI"/>
          <w:b/>
          <w:bCs/>
          <w:sz w:val="18"/>
          <w:szCs w:val="14"/>
        </w:rPr>
        <w:t xml:space="preserve"> Object Pattern</w:t>
      </w:r>
    </w:p>
    <w:p w14:paraId="1593E398" w14:textId="04A78BD3" w:rsidR="00D35C24" w:rsidRDefault="001E7753" w:rsidP="00D35C24">
      <w:pPr>
        <w:keepNext/>
      </w:pPr>
      <w:r w:rsidRPr="001E7753">
        <w:rPr>
          <w:noProof/>
        </w:rPr>
        <w:drawing>
          <wp:inline distT="0" distB="0" distL="0" distR="0" wp14:anchorId="32CACFC4" wp14:editId="2117F32B">
            <wp:extent cx="4224830" cy="11525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37527" cy="1155989"/>
                    </a:xfrm>
                    <a:prstGeom prst="rect">
                      <a:avLst/>
                    </a:prstGeom>
                    <a:noFill/>
                    <a:ln>
                      <a:noFill/>
                    </a:ln>
                  </pic:spPr>
                </pic:pic>
              </a:graphicData>
            </a:graphic>
          </wp:inline>
        </w:drawing>
      </w:r>
    </w:p>
    <w:p w14:paraId="0FA01431" w14:textId="44ACB8D4" w:rsidR="00095B01" w:rsidRPr="00095B01" w:rsidRDefault="00095B01" w:rsidP="00D35C24">
      <w:pPr>
        <w:keepNext/>
        <w:rPr>
          <w:rFonts w:ascii="Segoe UI" w:hAnsi="Segoe UI" w:cs="Segoe UI"/>
          <w:b/>
          <w:bCs/>
          <w:sz w:val="18"/>
          <w:szCs w:val="14"/>
        </w:rPr>
      </w:pPr>
      <w:r w:rsidRPr="00095B01">
        <w:rPr>
          <w:rFonts w:ascii="Segoe UI" w:hAnsi="Segoe UI" w:cs="Segoe UI"/>
          <w:b/>
          <w:bCs/>
          <w:sz w:val="18"/>
          <w:szCs w:val="14"/>
        </w:rPr>
        <w:t xml:space="preserve">MO </w:t>
      </w:r>
      <w:r>
        <w:rPr>
          <w:rFonts w:ascii="Segoe UI" w:hAnsi="Segoe UI" w:cs="Segoe UI"/>
          <w:b/>
          <w:bCs/>
          <w:sz w:val="18"/>
          <w:szCs w:val="14"/>
        </w:rPr>
        <w:t>Instance</w:t>
      </w:r>
      <w:r w:rsidRPr="00095B01">
        <w:rPr>
          <w:rFonts w:ascii="Segoe UI" w:hAnsi="Segoe UI" w:cs="Segoe UI"/>
          <w:b/>
          <w:bCs/>
          <w:sz w:val="18"/>
          <w:szCs w:val="14"/>
        </w:rPr>
        <w:t xml:space="preserve"> Object Pattern</w:t>
      </w:r>
    </w:p>
    <w:p w14:paraId="658EFF08" w14:textId="2AABE057" w:rsidR="00D35C24" w:rsidRDefault="001E7753" w:rsidP="00D35C24">
      <w:pPr>
        <w:keepNext/>
      </w:pPr>
      <w:r w:rsidRPr="001E7753">
        <w:rPr>
          <w:noProof/>
        </w:rPr>
        <w:drawing>
          <wp:inline distT="0" distB="0" distL="0" distR="0" wp14:anchorId="466A0801" wp14:editId="3C6C52CD">
            <wp:extent cx="5716905" cy="145478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6905" cy="1454785"/>
                    </a:xfrm>
                    <a:prstGeom prst="rect">
                      <a:avLst/>
                    </a:prstGeom>
                    <a:noFill/>
                    <a:ln>
                      <a:noFill/>
                    </a:ln>
                  </pic:spPr>
                </pic:pic>
              </a:graphicData>
            </a:graphic>
          </wp:inline>
        </w:drawing>
      </w:r>
    </w:p>
    <w:p w14:paraId="39DAB451" w14:textId="19BEA31C" w:rsidR="00D35C24" w:rsidRDefault="00D35C24" w:rsidP="00D35C24">
      <w:pPr>
        <w:pStyle w:val="Caption"/>
        <w:keepNext w:val="0"/>
      </w:pPr>
      <w:bookmarkStart w:id="270" w:name="_Ref525134288"/>
      <w:bookmarkStart w:id="271" w:name="_Toc140093388"/>
      <w:r>
        <w:t xml:space="preserve">Figure </w:t>
      </w:r>
      <w:r w:rsidR="00A23CA0">
        <w:fldChar w:fldCharType="begin"/>
      </w:r>
      <w:r w:rsidR="00A23CA0">
        <w:instrText xml:space="preserve"> SEQ Figure \* ARABIC </w:instrText>
      </w:r>
      <w:r w:rsidR="00A23CA0">
        <w:fldChar w:fldCharType="separate"/>
      </w:r>
      <w:r w:rsidR="00182691">
        <w:rPr>
          <w:noProof/>
        </w:rPr>
        <w:t>45</w:t>
      </w:r>
      <w:r w:rsidR="00A23CA0">
        <w:rPr>
          <w:noProof/>
        </w:rPr>
        <w:fldChar w:fldCharType="end"/>
      </w:r>
      <w:bookmarkEnd w:id="270"/>
      <w:r>
        <w:t xml:space="preserve">: </w:t>
      </w:r>
      <w:r w:rsidR="00426AFE">
        <w:t>MO</w:t>
      </w:r>
      <w:r>
        <w:t xml:space="preserve"> Object Patterns</w:t>
      </w:r>
      <w:bookmarkEnd w:id="271"/>
    </w:p>
    <w:p w14:paraId="16445C2C" w14:textId="77777777" w:rsidR="00D35C24" w:rsidRDefault="00D35C24" w:rsidP="00183C67">
      <w:pPr>
        <w:pStyle w:val="Heading4"/>
      </w:pPr>
      <w:r>
        <w:t>MO Static Item Object Pattern</w:t>
      </w:r>
    </w:p>
    <w:p w14:paraId="5790C82B" w14:textId="073A528E" w:rsidR="00D35C24" w:rsidRPr="00F307BE" w:rsidRDefault="00D35C24" w:rsidP="00D35C24">
      <w:r w:rsidRPr="00614789">
        <w:t>A</w:t>
      </w:r>
      <w:r>
        <w:t>n</w:t>
      </w:r>
      <w:r w:rsidRPr="00614789">
        <w:t xml:space="preserve"> </w:t>
      </w:r>
      <w:r>
        <w:rPr>
          <w:rStyle w:val="Term"/>
        </w:rPr>
        <w:t>MO</w:t>
      </w:r>
      <w:r w:rsidRPr="00614789">
        <w:rPr>
          <w:rStyle w:val="Term"/>
        </w:rPr>
        <w:t xml:space="preserve"> Static Item</w:t>
      </w:r>
      <w:r w:rsidRPr="00614789">
        <w:t xml:space="preserve"> is a </w:t>
      </w:r>
      <w:r>
        <w:t>single element</w:t>
      </w:r>
      <w:r w:rsidRPr="00614789">
        <w:t xml:space="preserve"> information object that only comprises statically declared information with no evolving status.  </w:t>
      </w:r>
      <w:r>
        <w:t>An MPS example is the MPSSystemConfig object that contains configuration parameters for an MPS system.</w:t>
      </w:r>
    </w:p>
    <w:p w14:paraId="685BFEB2" w14:textId="0E3F3D59" w:rsidR="00D35C24" w:rsidRPr="00614789" w:rsidRDefault="00D35C24" w:rsidP="00D35C24">
      <w:r w:rsidRPr="00614789">
        <w:t xml:space="preserve">Static Items comprise </w:t>
      </w:r>
      <w:r>
        <w:t xml:space="preserve">only </w:t>
      </w:r>
      <w:r w:rsidRPr="00614789">
        <w:t>the</w:t>
      </w:r>
      <w:r w:rsidR="00535CDD" w:rsidRPr="00614789">
        <w:t xml:space="preserve"> </w:t>
      </w:r>
      <w:r w:rsidR="00535CDD" w:rsidRPr="00614789">
        <w:rPr>
          <w:rStyle w:val="Term"/>
        </w:rPr>
        <w:t>de</w:t>
      </w:r>
      <w:r w:rsidRPr="00614789">
        <w:rPr>
          <w:rStyle w:val="Term"/>
        </w:rPr>
        <w:t>finition</w:t>
      </w:r>
      <w:r w:rsidRPr="00614789">
        <w:t xml:space="preserve"> </w:t>
      </w:r>
      <w:r>
        <w:t>object</w:t>
      </w:r>
      <w:r w:rsidRPr="00614789">
        <w:t xml:space="preserve"> described above</w:t>
      </w:r>
      <w:r>
        <w:t>, with no corresponding</w:t>
      </w:r>
      <w:r w:rsidR="00535CDD">
        <w:t xml:space="preserve"> </w:t>
      </w:r>
      <w:r w:rsidR="00535CDD">
        <w:rPr>
          <w:rStyle w:val="Term"/>
        </w:rPr>
        <w:t>up</w:t>
      </w:r>
      <w:r>
        <w:rPr>
          <w:rStyle w:val="Term"/>
        </w:rPr>
        <w:t xml:space="preserve">date </w:t>
      </w:r>
      <w:r>
        <w:t>data structure</w:t>
      </w:r>
      <w:r w:rsidRPr="00614789">
        <w:t>.</w:t>
      </w:r>
    </w:p>
    <w:p w14:paraId="2C46F424" w14:textId="77777777" w:rsidR="00D35C24" w:rsidRDefault="00D35C24" w:rsidP="00183C67">
      <w:pPr>
        <w:pStyle w:val="Heading4"/>
      </w:pPr>
      <w:r>
        <w:t>MO State Object Pattern</w:t>
      </w:r>
    </w:p>
    <w:p w14:paraId="3910DE1F" w14:textId="2179F499" w:rsidR="00D35C24" w:rsidRPr="00614789" w:rsidRDefault="00D35C24" w:rsidP="00D35C24">
      <w:r w:rsidRPr="00614789">
        <w:t>A</w:t>
      </w:r>
      <w:r>
        <w:t>n</w:t>
      </w:r>
      <w:r w:rsidRPr="00614789">
        <w:t xml:space="preserve"> </w:t>
      </w:r>
      <w:r>
        <w:rPr>
          <w:rStyle w:val="Term"/>
        </w:rPr>
        <w:t>MO</w:t>
      </w:r>
      <w:r w:rsidRPr="00614789">
        <w:rPr>
          <w:rStyle w:val="Term"/>
        </w:rPr>
        <w:t xml:space="preserve"> State</w:t>
      </w:r>
      <w:r w:rsidRPr="00614789">
        <w:t xml:space="preserve"> is a </w:t>
      </w:r>
      <w:r>
        <w:t>single element</w:t>
      </w:r>
      <w:r w:rsidRPr="00614789">
        <w:t xml:space="preserve"> information object representing a status: it is a persistent object for which there is only one </w:t>
      </w:r>
      <w:r>
        <w:t xml:space="preserve">set of dynamic </w:t>
      </w:r>
      <w:r w:rsidRPr="00614789">
        <w:t>status value</w:t>
      </w:r>
      <w:r>
        <w:t>s</w:t>
      </w:r>
      <w:r w:rsidRPr="00614789">
        <w:t xml:space="preserve"> at any given time (although this may not be known).  </w:t>
      </w:r>
      <w:r>
        <w:t>MPS examples are</w:t>
      </w:r>
      <w:r w:rsidR="00535CDD" w:rsidRPr="00614789">
        <w:t xml:space="preserve"> </w:t>
      </w:r>
      <w:r w:rsidR="00535CDD" w:rsidRPr="00F307BE">
        <w:rPr>
          <w:rStyle w:val="Term"/>
        </w:rPr>
        <w:t>pl</w:t>
      </w:r>
      <w:r w:rsidRPr="00F307BE">
        <w:rPr>
          <w:rStyle w:val="Term"/>
        </w:rPr>
        <w:t>anning</w:t>
      </w:r>
      <w:r w:rsidR="00535CDD" w:rsidRPr="00F307BE">
        <w:rPr>
          <w:rStyle w:val="Term"/>
        </w:rPr>
        <w:t xml:space="preserve"> re</w:t>
      </w:r>
      <w:r w:rsidRPr="00F307BE">
        <w:rPr>
          <w:rStyle w:val="Term"/>
        </w:rPr>
        <w:t>source</w:t>
      </w:r>
      <w:r>
        <w:rPr>
          <w:rStyle w:val="Term"/>
        </w:rPr>
        <w:t>s</w:t>
      </w:r>
      <w:r>
        <w:t>, and</w:t>
      </w:r>
      <w:r w:rsidR="00535CDD">
        <w:t xml:space="preserve"> </w:t>
      </w:r>
      <w:r w:rsidR="00535CDD">
        <w:rPr>
          <w:rStyle w:val="Term"/>
        </w:rPr>
        <w:t>pl</w:t>
      </w:r>
      <w:r>
        <w:rPr>
          <w:rStyle w:val="Term"/>
        </w:rPr>
        <w:t>ans</w:t>
      </w:r>
      <w:r w:rsidRPr="00614789">
        <w:t>.</w:t>
      </w:r>
    </w:p>
    <w:p w14:paraId="57262B52" w14:textId="1A357869" w:rsidR="00D35C24" w:rsidRPr="00266B65" w:rsidRDefault="00D35C24" w:rsidP="00D35C24">
      <w:r>
        <w:lastRenderedPageBreak/>
        <w:t>MO</w:t>
      </w:r>
      <w:r w:rsidRPr="00614789">
        <w:t xml:space="preserve"> State</w:t>
      </w:r>
      <w:r>
        <w:t>s comprise</w:t>
      </w:r>
      <w:r w:rsidRPr="00614789">
        <w:t xml:space="preserve"> </w:t>
      </w:r>
      <w:r>
        <w:t>two</w:t>
      </w:r>
      <w:r w:rsidRPr="00614789">
        <w:t xml:space="preserve"> of the elements described above: </w:t>
      </w:r>
      <w:r>
        <w:t>a</w:t>
      </w:r>
      <w:r w:rsidR="00535CDD">
        <w:t xml:space="preserve"> </w:t>
      </w:r>
      <w:r w:rsidR="00535CDD" w:rsidRPr="00614789">
        <w:rPr>
          <w:rStyle w:val="Term"/>
        </w:rPr>
        <w:t>de</w:t>
      </w:r>
      <w:r w:rsidRPr="00614789">
        <w:rPr>
          <w:rStyle w:val="Term"/>
        </w:rPr>
        <w:t>finition</w:t>
      </w:r>
      <w:r>
        <w:t xml:space="preserve"> object </w:t>
      </w:r>
      <w:r w:rsidRPr="00614789">
        <w:t>and</w:t>
      </w:r>
      <w:r w:rsidR="00535CDD" w:rsidRPr="00614789">
        <w:t xml:space="preserve"> </w:t>
      </w:r>
      <w:r w:rsidR="00535CDD">
        <w:rPr>
          <w:rStyle w:val="Term"/>
        </w:rPr>
        <w:t>up</w:t>
      </w:r>
      <w:r>
        <w:rPr>
          <w:rStyle w:val="Term"/>
        </w:rPr>
        <w:t xml:space="preserve">date </w:t>
      </w:r>
      <w:r>
        <w:t>data structure</w:t>
      </w:r>
      <w:r w:rsidRPr="00614789">
        <w:t xml:space="preserve">.  As it is persistent rather than instantiated, </w:t>
      </w:r>
      <w:r>
        <w:t>status</w:t>
      </w:r>
      <w:r w:rsidR="00535CDD">
        <w:t xml:space="preserve"> </w:t>
      </w:r>
      <w:r w:rsidR="00535CDD" w:rsidRPr="00F307BE">
        <w:rPr>
          <w:rStyle w:val="Term"/>
        </w:rPr>
        <w:t>up</w:t>
      </w:r>
      <w:r w:rsidRPr="00F307BE">
        <w:rPr>
          <w:rStyle w:val="Term"/>
        </w:rPr>
        <w:t>dates</w:t>
      </w:r>
      <w:r>
        <w:t xml:space="preserve"> relate directly to the</w:t>
      </w:r>
      <w:r w:rsidR="00535CDD" w:rsidRPr="00614789">
        <w:t xml:space="preserve"> </w:t>
      </w:r>
      <w:r w:rsidR="00535CDD" w:rsidRPr="00F307BE">
        <w:rPr>
          <w:rStyle w:val="Term"/>
        </w:rPr>
        <w:t>de</w:t>
      </w:r>
      <w:r w:rsidRPr="00F307BE">
        <w:rPr>
          <w:rStyle w:val="Term"/>
        </w:rPr>
        <w:t>finition</w:t>
      </w:r>
      <w:r w:rsidRPr="00614789">
        <w:t xml:space="preserve"> object.</w:t>
      </w:r>
      <w:r>
        <w:t xml:space="preserve">  Note that for</w:t>
      </w:r>
      <w:r w:rsidR="00535CDD">
        <w:t xml:space="preserve"> </w:t>
      </w:r>
      <w:r w:rsidR="00535CDD">
        <w:rPr>
          <w:rStyle w:val="Term"/>
        </w:rPr>
        <w:t>pl</w:t>
      </w:r>
      <w:r>
        <w:rPr>
          <w:rStyle w:val="Term"/>
        </w:rPr>
        <w:t xml:space="preserve">ans </w:t>
      </w:r>
      <w:r>
        <w:t>the corresponding</w:t>
      </w:r>
      <w:r w:rsidR="00535CDD">
        <w:t xml:space="preserve"> </w:t>
      </w:r>
      <w:r w:rsidR="00535CDD">
        <w:rPr>
          <w:rStyle w:val="Term"/>
        </w:rPr>
        <w:t>de</w:t>
      </w:r>
      <w:r>
        <w:rPr>
          <w:rStyle w:val="Term"/>
        </w:rPr>
        <w:t xml:space="preserve">finition </w:t>
      </w:r>
      <w:r>
        <w:t xml:space="preserve">object is created dynamically as part of the planning process, and is not normally considered part of the planning configuration data. </w:t>
      </w:r>
    </w:p>
    <w:p w14:paraId="6E58BD61" w14:textId="77777777" w:rsidR="00D35C24" w:rsidRDefault="00D35C24" w:rsidP="00183C67">
      <w:pPr>
        <w:pStyle w:val="Heading4"/>
      </w:pPr>
      <w:bookmarkStart w:id="272" w:name="_Ref21352778"/>
      <w:r>
        <w:t>MO Instance Object Pattern</w:t>
      </w:r>
      <w:bookmarkEnd w:id="272"/>
    </w:p>
    <w:p w14:paraId="5D663536" w14:textId="233975EF" w:rsidR="00D35C24" w:rsidRPr="00614789" w:rsidRDefault="00D35C24" w:rsidP="00D35C24">
      <w:r w:rsidRPr="00614789">
        <w:t>A</w:t>
      </w:r>
      <w:r>
        <w:t>n</w:t>
      </w:r>
      <w:r w:rsidRPr="00614789">
        <w:t xml:space="preserve"> </w:t>
      </w:r>
      <w:r>
        <w:rPr>
          <w:rStyle w:val="Term"/>
        </w:rPr>
        <w:t>MO</w:t>
      </w:r>
      <w:r w:rsidR="00535CDD" w:rsidRPr="00614789">
        <w:rPr>
          <w:rStyle w:val="Term"/>
        </w:rPr>
        <w:t xml:space="preserve"> </w:t>
      </w:r>
      <w:r w:rsidR="00535CDD">
        <w:rPr>
          <w:rStyle w:val="Term"/>
        </w:rPr>
        <w:t>In</w:t>
      </w:r>
      <w:r>
        <w:rPr>
          <w:rStyle w:val="Term"/>
        </w:rPr>
        <w:t>stance</w:t>
      </w:r>
      <w:r w:rsidRPr="00614789">
        <w:rPr>
          <w:rStyle w:val="Term"/>
        </w:rPr>
        <w:t xml:space="preserve"> </w:t>
      </w:r>
      <w:r w:rsidRPr="00614789">
        <w:t xml:space="preserve">is a </w:t>
      </w:r>
      <w:r>
        <w:t xml:space="preserve">dual element </w:t>
      </w:r>
      <w:r w:rsidRPr="00614789">
        <w:t xml:space="preserve">compound information object representing any type of operation that is repeatable and extends over a measurable period of time.  </w:t>
      </w:r>
      <w:r>
        <w:t>MPS examples include</w:t>
      </w:r>
      <w:r w:rsidR="00535CDD">
        <w:t xml:space="preserve"> </w:t>
      </w:r>
      <w:r w:rsidR="00535CDD" w:rsidRPr="00E91C18">
        <w:rPr>
          <w:rStyle w:val="Term"/>
        </w:rPr>
        <w:t>pl</w:t>
      </w:r>
      <w:r w:rsidRPr="00E91C18">
        <w:rPr>
          <w:rStyle w:val="Term"/>
        </w:rPr>
        <w:t>anning</w:t>
      </w:r>
      <w:r w:rsidR="00535CDD" w:rsidRPr="00E91C18">
        <w:rPr>
          <w:rStyle w:val="Term"/>
        </w:rPr>
        <w:t xml:space="preserve"> re</w:t>
      </w:r>
      <w:r w:rsidRPr="00E91C18">
        <w:rPr>
          <w:rStyle w:val="Term"/>
        </w:rPr>
        <w:t>quests</w:t>
      </w:r>
      <w:r>
        <w:t xml:space="preserve">, </w:t>
      </w:r>
      <w:r w:rsidR="00535CDD">
        <w:rPr>
          <w:rStyle w:val="Term"/>
        </w:rPr>
        <w:t>p</w:t>
      </w:r>
      <w:r w:rsidRPr="00F307BE">
        <w:rPr>
          <w:rStyle w:val="Term"/>
        </w:rPr>
        <w:t>lanning</w:t>
      </w:r>
      <w:r w:rsidR="00535CDD" w:rsidRPr="00F307BE">
        <w:rPr>
          <w:rStyle w:val="Term"/>
        </w:rPr>
        <w:t xml:space="preserve"> ac</w:t>
      </w:r>
      <w:r w:rsidRPr="00F307BE">
        <w:rPr>
          <w:rStyle w:val="Term"/>
        </w:rPr>
        <w:t>tivities</w:t>
      </w:r>
      <w:r>
        <w:t xml:space="preserve"> and</w:t>
      </w:r>
      <w:r w:rsidR="00535CDD">
        <w:t xml:space="preserve"> </w:t>
      </w:r>
      <w:r w:rsidR="00535CDD" w:rsidRPr="00F307BE">
        <w:rPr>
          <w:rStyle w:val="Term"/>
        </w:rPr>
        <w:t>pl</w:t>
      </w:r>
      <w:r w:rsidRPr="00F307BE">
        <w:rPr>
          <w:rStyle w:val="Term"/>
        </w:rPr>
        <w:t>anning</w:t>
      </w:r>
      <w:r w:rsidR="00535CDD" w:rsidRPr="00F307BE">
        <w:rPr>
          <w:rStyle w:val="Term"/>
        </w:rPr>
        <w:t xml:space="preserve"> ev</w:t>
      </w:r>
      <w:r w:rsidRPr="00F307BE">
        <w:rPr>
          <w:rStyle w:val="Term"/>
        </w:rPr>
        <w:t>ents</w:t>
      </w:r>
      <w:r>
        <w:t>.</w:t>
      </w:r>
    </w:p>
    <w:p w14:paraId="351445F0" w14:textId="53DF12CA" w:rsidR="00D35C24" w:rsidRPr="00F307BE" w:rsidRDefault="00D35C24" w:rsidP="00D35C24">
      <w:r>
        <w:t>MO Instance</w:t>
      </w:r>
      <w:r w:rsidRPr="00614789">
        <w:t xml:space="preserve"> comprises all </w:t>
      </w:r>
      <w:r>
        <w:t>three</w:t>
      </w:r>
      <w:r w:rsidRPr="00614789">
        <w:t xml:space="preserve"> of the elements described above: </w:t>
      </w:r>
      <w:r w:rsidR="00535CDD">
        <w:rPr>
          <w:rStyle w:val="Term"/>
        </w:rPr>
        <w:t>d</w:t>
      </w:r>
      <w:r w:rsidRPr="00614789">
        <w:rPr>
          <w:rStyle w:val="Term"/>
        </w:rPr>
        <w:t>efinition</w:t>
      </w:r>
      <w:r>
        <w:rPr>
          <w:rStyle w:val="Term"/>
        </w:rPr>
        <w:t xml:space="preserve"> </w:t>
      </w:r>
      <w:r>
        <w:t>and</w:t>
      </w:r>
      <w:r w:rsidR="00535CDD" w:rsidRPr="00614789">
        <w:t xml:space="preserve"> </w:t>
      </w:r>
      <w:r w:rsidR="00535CDD" w:rsidRPr="00614789">
        <w:rPr>
          <w:rStyle w:val="Term"/>
        </w:rPr>
        <w:t>in</w:t>
      </w:r>
      <w:r w:rsidRPr="00614789">
        <w:rPr>
          <w:rStyle w:val="Term"/>
        </w:rPr>
        <w:t>stance</w:t>
      </w:r>
      <w:r w:rsidRPr="00614789">
        <w:t xml:space="preserve"> </w:t>
      </w:r>
      <w:r>
        <w:t xml:space="preserve">objects </w:t>
      </w:r>
      <w:r w:rsidRPr="00614789">
        <w:t>and</w:t>
      </w:r>
      <w:r w:rsidR="00535CDD" w:rsidRPr="00614789">
        <w:t xml:space="preserve"> </w:t>
      </w:r>
      <w:r w:rsidR="00535CDD">
        <w:rPr>
          <w:rStyle w:val="Term"/>
        </w:rPr>
        <w:t>up</w:t>
      </w:r>
      <w:r>
        <w:rPr>
          <w:rStyle w:val="Term"/>
        </w:rPr>
        <w:t xml:space="preserve">date </w:t>
      </w:r>
      <w:r w:rsidRPr="00E91C18">
        <w:t>data structure</w:t>
      </w:r>
      <w:r w:rsidRPr="00614789">
        <w:t>.  As a</w:t>
      </w:r>
      <w:r>
        <w:t>n</w:t>
      </w:r>
      <w:r w:rsidRPr="00614789">
        <w:t xml:space="preserve"> </w:t>
      </w:r>
      <w:r>
        <w:t>MO</w:t>
      </w:r>
      <w:r w:rsidRPr="00614789">
        <w:t xml:space="preserve"> </w:t>
      </w:r>
      <w:r>
        <w:t>Instance</w:t>
      </w:r>
      <w:r w:rsidRPr="00614789">
        <w:t xml:space="preserve"> may be invoked multiple times, there may be multiple</w:t>
      </w:r>
      <w:r w:rsidR="00535CDD" w:rsidRPr="00614789">
        <w:t xml:space="preserve"> </w:t>
      </w:r>
      <w:r w:rsidR="00535CDD" w:rsidRPr="00614789">
        <w:rPr>
          <w:rStyle w:val="Term"/>
        </w:rPr>
        <w:t>in</w:t>
      </w:r>
      <w:r w:rsidRPr="00614789">
        <w:rPr>
          <w:rStyle w:val="Term"/>
        </w:rPr>
        <w:t>stance</w:t>
      </w:r>
      <w:r w:rsidRPr="00614789">
        <w:t xml:space="preserve"> objects created from the same</w:t>
      </w:r>
      <w:r w:rsidR="00535CDD" w:rsidRPr="00614789">
        <w:t xml:space="preserve"> </w:t>
      </w:r>
      <w:r w:rsidR="00535CDD" w:rsidRPr="00614789">
        <w:rPr>
          <w:rStyle w:val="Term"/>
        </w:rPr>
        <w:t>de</w:t>
      </w:r>
      <w:r w:rsidRPr="00614789">
        <w:rPr>
          <w:rStyle w:val="Term"/>
        </w:rPr>
        <w:t>finition</w:t>
      </w:r>
      <w:r w:rsidRPr="00614789">
        <w:t xml:space="preserve"> object.</w:t>
      </w:r>
      <w:r>
        <w:t xml:space="preserve">  </w:t>
      </w:r>
      <w:r>
        <w:rPr>
          <w:rStyle w:val="Term"/>
        </w:rPr>
        <w:t xml:space="preserve">Updates </w:t>
      </w:r>
      <w:r>
        <w:t>relate to a specific</w:t>
      </w:r>
      <w:r w:rsidR="00535CDD">
        <w:t xml:space="preserve"> </w:t>
      </w:r>
      <w:r w:rsidR="00535CDD">
        <w:rPr>
          <w:rStyle w:val="Term"/>
        </w:rPr>
        <w:t>in</w:t>
      </w:r>
      <w:r>
        <w:rPr>
          <w:rStyle w:val="Term"/>
        </w:rPr>
        <w:t xml:space="preserve">stance </w:t>
      </w:r>
      <w:r>
        <w:t>object.</w:t>
      </w:r>
    </w:p>
    <w:p w14:paraId="65CBE28D" w14:textId="1ECA3669" w:rsidR="00D35C24" w:rsidRDefault="00D35C24" w:rsidP="00D35C24">
      <w:r>
        <w:t>A</w:t>
      </w:r>
      <w:r w:rsidR="00535CDD">
        <w:t xml:space="preserve"> </w:t>
      </w:r>
      <w:r w:rsidR="00535CDD">
        <w:rPr>
          <w:rStyle w:val="Term"/>
        </w:rPr>
        <w:t>de</w:t>
      </w:r>
      <w:r>
        <w:rPr>
          <w:rStyle w:val="Term"/>
        </w:rPr>
        <w:t xml:space="preserve">tails </w:t>
      </w:r>
      <w:r>
        <w:t>data structure may also be required to specify the information needed to create an</w:t>
      </w:r>
      <w:r w:rsidR="00535CDD">
        <w:t xml:space="preserve"> </w:t>
      </w:r>
      <w:r w:rsidR="00535CDD">
        <w:rPr>
          <w:rStyle w:val="Term"/>
        </w:rPr>
        <w:t>in</w:t>
      </w:r>
      <w:r>
        <w:rPr>
          <w:rStyle w:val="Term"/>
        </w:rPr>
        <w:t xml:space="preserve">stance </w:t>
      </w:r>
      <w:r>
        <w:t>from a</w:t>
      </w:r>
      <w:r w:rsidR="00535CDD">
        <w:t xml:space="preserve"> </w:t>
      </w:r>
      <w:r w:rsidR="00535CDD">
        <w:rPr>
          <w:rStyle w:val="Term"/>
        </w:rPr>
        <w:t>de</w:t>
      </w:r>
      <w:r>
        <w:rPr>
          <w:rStyle w:val="Term"/>
        </w:rPr>
        <w:t>finition</w:t>
      </w:r>
      <w:r>
        <w:t>.  For example, this may include how to derive any argument values, or any specific constraints to be applied.  The</w:t>
      </w:r>
      <w:r w:rsidR="00535CDD">
        <w:t xml:space="preserve"> de</w:t>
      </w:r>
      <w:r>
        <w:t xml:space="preserve">tails do not themselves form part of the </w:t>
      </w:r>
      <w:r>
        <w:rPr>
          <w:rStyle w:val="Term"/>
        </w:rPr>
        <w:t>information object</w:t>
      </w:r>
      <w:r>
        <w:t xml:space="preserve"> to which they relate, but may be embedded within another information object, typically the parent or source object responsible for creation of the instance.</w:t>
      </w:r>
    </w:p>
    <w:p w14:paraId="59BF174F" w14:textId="5E6CA7FD" w:rsidR="00D35C24" w:rsidRPr="00F307BE" w:rsidRDefault="00D35C24" w:rsidP="00D35C24">
      <w:r>
        <w:t>For MPS, only</w:t>
      </w:r>
      <w:r w:rsidR="00535CDD">
        <w:t xml:space="preserve"> </w:t>
      </w:r>
      <w:r w:rsidR="00535CDD">
        <w:rPr>
          <w:rStyle w:val="Term"/>
        </w:rPr>
        <w:t>pl</w:t>
      </w:r>
      <w:r>
        <w:rPr>
          <w:rStyle w:val="Term"/>
        </w:rPr>
        <w:t>anning</w:t>
      </w:r>
      <w:r w:rsidR="00535CDD">
        <w:rPr>
          <w:rStyle w:val="Term"/>
        </w:rPr>
        <w:t xml:space="preserve"> ac</w:t>
      </w:r>
      <w:r>
        <w:rPr>
          <w:rStyle w:val="Term"/>
        </w:rPr>
        <w:t xml:space="preserve">tivities </w:t>
      </w:r>
      <w:r>
        <w:t>have a</w:t>
      </w:r>
      <w:r w:rsidR="00535CDD">
        <w:t xml:space="preserve"> </w:t>
      </w:r>
      <w:r w:rsidR="00535CDD">
        <w:rPr>
          <w:rStyle w:val="Term"/>
        </w:rPr>
        <w:t>de</w:t>
      </w:r>
      <w:r>
        <w:rPr>
          <w:rStyle w:val="Term"/>
        </w:rPr>
        <w:t xml:space="preserve">tails </w:t>
      </w:r>
      <w:r>
        <w:t>data structure defined, which may be embedded within a</w:t>
      </w:r>
      <w:r w:rsidR="00535CDD">
        <w:t xml:space="preserve"> </w:t>
      </w:r>
      <w:r w:rsidR="00535CDD" w:rsidRPr="000D17C0">
        <w:rPr>
          <w:rStyle w:val="Term"/>
        </w:rPr>
        <w:t>pl</w:t>
      </w:r>
      <w:r w:rsidRPr="000D17C0">
        <w:rPr>
          <w:rStyle w:val="Term"/>
        </w:rPr>
        <w:t>anning</w:t>
      </w:r>
      <w:r w:rsidR="00535CDD" w:rsidRPr="000D17C0">
        <w:rPr>
          <w:rStyle w:val="Term"/>
        </w:rPr>
        <w:t xml:space="preserve"> re</w:t>
      </w:r>
      <w:r w:rsidRPr="000D17C0">
        <w:rPr>
          <w:rStyle w:val="Term"/>
        </w:rPr>
        <w:t>quest</w:t>
      </w:r>
      <w:r>
        <w:t xml:space="preserve"> or the</w:t>
      </w:r>
      <w:r w:rsidR="00535CDD">
        <w:t xml:space="preserve"> </w:t>
      </w:r>
      <w:r w:rsidR="00535CDD">
        <w:rPr>
          <w:rStyle w:val="Term"/>
        </w:rPr>
        <w:t>de</w:t>
      </w:r>
      <w:r>
        <w:rPr>
          <w:rStyle w:val="Term"/>
        </w:rPr>
        <w:t xml:space="preserve">finition </w:t>
      </w:r>
      <w:r>
        <w:t>of a parent activity to specify its children.</w:t>
      </w:r>
    </w:p>
    <w:p w14:paraId="12EE149C" w14:textId="77777777" w:rsidR="009F134E" w:rsidRDefault="009F134E" w:rsidP="00CE2927">
      <w:pPr>
        <w:sectPr w:rsidR="009F134E" w:rsidSect="009F134E">
          <w:pgSz w:w="12240" w:h="15840" w:code="1"/>
          <w:pgMar w:top="1440" w:right="1440" w:bottom="1440" w:left="1440" w:header="544" w:footer="544" w:gutter="357"/>
          <w:pgNumType w:start="1" w:chapStyle="1"/>
          <w:cols w:space="720"/>
          <w:docGrid w:linePitch="326"/>
        </w:sectPr>
      </w:pPr>
    </w:p>
    <w:p w14:paraId="52994F28" w14:textId="77777777" w:rsidR="00D3249C" w:rsidRDefault="00240614" w:rsidP="00D3249C">
      <w:pPr>
        <w:pStyle w:val="Heading1"/>
      </w:pPr>
      <w:bookmarkStart w:id="273" w:name="_Ref66951037"/>
      <w:bookmarkStart w:id="274" w:name="_Toc140093819"/>
      <w:r>
        <w:lastRenderedPageBreak/>
        <w:t>MPS Service Specifications</w:t>
      </w:r>
      <w:bookmarkEnd w:id="273"/>
      <w:bookmarkEnd w:id="274"/>
    </w:p>
    <w:p w14:paraId="6C5F13C0" w14:textId="72303CE6" w:rsidR="00240614" w:rsidRDefault="00156E02" w:rsidP="00240614">
      <w:pPr>
        <w:pStyle w:val="Heading2"/>
      </w:pPr>
      <w:bookmarkStart w:id="275" w:name="_Toc140093820"/>
      <w:r>
        <w:t>General</w:t>
      </w:r>
      <w:bookmarkEnd w:id="275"/>
    </w:p>
    <w:p w14:paraId="1F286DEA" w14:textId="40E1BF2E" w:rsidR="00156E02" w:rsidRDefault="00156E02" w:rsidP="00156E02">
      <w:r>
        <w:t xml:space="preserve">This chapter </w:t>
      </w:r>
      <w:r w:rsidR="00166269">
        <w:t>contains the service specifications for</w:t>
      </w:r>
      <w:r>
        <w:t xml:space="preserve"> the </w:t>
      </w:r>
      <w:r w:rsidR="00166269">
        <w:t>MPS</w:t>
      </w:r>
      <w:r w:rsidR="009A27BD">
        <w:t xml:space="preserve"> se</w:t>
      </w:r>
      <w:r w:rsidR="00166269">
        <w:t>rvices</w:t>
      </w:r>
      <w:r>
        <w:t xml:space="preserve">.  An overview of the </w:t>
      </w:r>
      <w:r w:rsidR="00166269">
        <w:t>the services</w:t>
      </w:r>
      <w:r>
        <w:t xml:space="preserve"> has been given </w:t>
      </w:r>
      <w:r w:rsidR="00166269">
        <w:t xml:space="preserve">previously </w:t>
      </w:r>
      <w:r>
        <w:t xml:space="preserve">in section </w:t>
      </w:r>
      <w:r w:rsidR="00166269">
        <w:fldChar w:fldCharType="begin"/>
      </w:r>
      <w:r w:rsidR="00166269">
        <w:instrText xml:space="preserve"> REF _Ref66950972 \r \h </w:instrText>
      </w:r>
      <w:r w:rsidR="00166269">
        <w:fldChar w:fldCharType="separate"/>
      </w:r>
      <w:r w:rsidR="00182691">
        <w:t>2.5</w:t>
      </w:r>
      <w:r w:rsidR="00166269">
        <w:fldChar w:fldCharType="end"/>
      </w:r>
      <w:r w:rsidR="00166269">
        <w:t xml:space="preserve"> </w:t>
      </w:r>
      <w:r>
        <w:t>above.</w:t>
      </w:r>
      <w:r w:rsidR="00166269">
        <w:t xml:space="preserve">  Each of the following services is defined in a separate section below:</w:t>
      </w:r>
    </w:p>
    <w:p w14:paraId="594CB786" w14:textId="3F05611A" w:rsidR="00166269" w:rsidRDefault="00166269" w:rsidP="00DA4F65">
      <w:pPr>
        <w:numPr>
          <w:ilvl w:val="0"/>
          <w:numId w:val="96"/>
        </w:numPr>
      </w:pPr>
      <w:r>
        <w:t>Planning Request Service</w:t>
      </w:r>
    </w:p>
    <w:p w14:paraId="4C6AF025" w14:textId="2795E444" w:rsidR="00166269" w:rsidRDefault="00166269" w:rsidP="00DA4F65">
      <w:pPr>
        <w:numPr>
          <w:ilvl w:val="0"/>
          <w:numId w:val="96"/>
        </w:numPr>
        <w:spacing w:before="120" w:line="0" w:lineRule="atLeast"/>
      </w:pPr>
      <w:r>
        <w:t>Plan Distribution Service</w:t>
      </w:r>
    </w:p>
    <w:p w14:paraId="3C62BB1A" w14:textId="791EFF43" w:rsidR="00166269" w:rsidRDefault="00166269" w:rsidP="00DA4F65">
      <w:pPr>
        <w:numPr>
          <w:ilvl w:val="0"/>
          <w:numId w:val="96"/>
        </w:numPr>
        <w:spacing w:before="120" w:line="0" w:lineRule="atLeast"/>
      </w:pPr>
      <w:r>
        <w:t>Plan Execution Control Service</w:t>
      </w:r>
    </w:p>
    <w:p w14:paraId="3533A1B4" w14:textId="4542D76E" w:rsidR="00166269" w:rsidRDefault="00166269" w:rsidP="00DA4F65">
      <w:pPr>
        <w:numPr>
          <w:ilvl w:val="0"/>
          <w:numId w:val="96"/>
        </w:numPr>
        <w:spacing w:before="120" w:line="0" w:lineRule="atLeast"/>
      </w:pPr>
      <w:r>
        <w:t>Plan Information Management Service</w:t>
      </w:r>
    </w:p>
    <w:p w14:paraId="304F624D" w14:textId="07F1A604" w:rsidR="00166269" w:rsidRDefault="00166269" w:rsidP="00DA4F65">
      <w:pPr>
        <w:numPr>
          <w:ilvl w:val="0"/>
          <w:numId w:val="96"/>
        </w:numPr>
        <w:spacing w:before="120" w:line="0" w:lineRule="atLeast"/>
      </w:pPr>
      <w:r>
        <w:t>Plan Edit Service</w:t>
      </w:r>
    </w:p>
    <w:p w14:paraId="0BE46499" w14:textId="237FBFD0" w:rsidR="00156E02" w:rsidRDefault="00211972" w:rsidP="00156E02">
      <w:r>
        <w:t>There is no requirement to implement all services.  Any subset of the services may be supported by an MPS deployment.</w:t>
      </w:r>
    </w:p>
    <w:p w14:paraId="76EE58E3" w14:textId="77392659" w:rsidR="00211972" w:rsidRDefault="00211972" w:rsidP="00156E02">
      <w:r>
        <w:t>Each service specification comprises the following parts:</w:t>
      </w:r>
    </w:p>
    <w:p w14:paraId="66811B04" w14:textId="52357CD5" w:rsidR="00211972" w:rsidRDefault="00211972" w:rsidP="00DA4F65">
      <w:pPr>
        <w:numPr>
          <w:ilvl w:val="0"/>
          <w:numId w:val="97"/>
        </w:numPr>
      </w:pPr>
      <w:r>
        <w:t>Summary:  contains a table listing the service operations and grouping them into capability sets, and UML sequence diagrams illustrating the service operations.</w:t>
      </w:r>
    </w:p>
    <w:p w14:paraId="63353ABF" w14:textId="79096F51" w:rsidR="00211972" w:rsidRDefault="00211972" w:rsidP="00DA4F65">
      <w:pPr>
        <w:numPr>
          <w:ilvl w:val="0"/>
          <w:numId w:val="97"/>
        </w:numPr>
      </w:pPr>
      <w:r>
        <w:t>MO Objects: identifies the set of MO</w:t>
      </w:r>
      <w:r w:rsidR="00C75D8A">
        <w:t xml:space="preserve"> ob</w:t>
      </w:r>
      <w:r>
        <w:t xml:space="preserve">jects (defined in chapter </w:t>
      </w:r>
      <w:r w:rsidR="00C82275">
        <w:fldChar w:fldCharType="begin"/>
      </w:r>
      <w:r w:rsidR="00C82275">
        <w:instrText xml:space="preserve"> REF _Ref56507059 \r \h </w:instrText>
      </w:r>
      <w:r w:rsidR="00C82275">
        <w:fldChar w:fldCharType="separate"/>
      </w:r>
      <w:r w:rsidR="00182691">
        <w:t>3</w:t>
      </w:r>
      <w:r w:rsidR="00C82275">
        <w:fldChar w:fldCharType="end"/>
      </w:r>
      <w:r w:rsidR="00C82275">
        <w:t>) that are operated on by the service or referenced by service operations.</w:t>
      </w:r>
    </w:p>
    <w:p w14:paraId="09C401E0" w14:textId="28FDC17A" w:rsidR="00C82275" w:rsidRDefault="00C82275" w:rsidP="00DA4F65">
      <w:pPr>
        <w:numPr>
          <w:ilvl w:val="0"/>
          <w:numId w:val="97"/>
        </w:numPr>
      </w:pPr>
      <w:r>
        <w:t>High-Level Requirements:  such as the set of configuration data required by the service.</w:t>
      </w:r>
    </w:p>
    <w:p w14:paraId="29F433FF" w14:textId="4F34743C" w:rsidR="00C82275" w:rsidRDefault="00C82275" w:rsidP="00DA4F65">
      <w:pPr>
        <w:numPr>
          <w:ilvl w:val="0"/>
          <w:numId w:val="97"/>
        </w:numPr>
      </w:pPr>
      <w:r>
        <w:t>Functional Requirements:  specific requirements on the behaviour of the service provider and consumer.</w:t>
      </w:r>
    </w:p>
    <w:p w14:paraId="2A5C0AD9" w14:textId="0A966D25" w:rsidR="00C82275" w:rsidRDefault="00C82275" w:rsidP="00DA4F65">
      <w:pPr>
        <w:numPr>
          <w:ilvl w:val="0"/>
          <w:numId w:val="97"/>
        </w:numPr>
      </w:pPr>
      <w:r>
        <w:t>Operations:  specification of each service operation.</w:t>
      </w:r>
    </w:p>
    <w:p w14:paraId="1C6F1642" w14:textId="3AA1A938" w:rsidR="00D264F9" w:rsidRDefault="00D264F9" w:rsidP="007E0F38">
      <w:r w:rsidRPr="00D264F9">
        <w:t xml:space="preserve">All services defined in this document are part of the MPS Area, which has the Area number </w:t>
      </w:r>
      <w:r w:rsidR="00017DDD">
        <w:t>5</w:t>
      </w:r>
      <w:r w:rsidRPr="00D264F9">
        <w:t>.</w:t>
      </w:r>
    </w:p>
    <w:p w14:paraId="68006630" w14:textId="3394985A" w:rsidR="00AE1127" w:rsidRDefault="00AE1127" w:rsidP="00B71FBB">
      <w:pPr>
        <w:pStyle w:val="Heading3"/>
        <w:pageBreakBefore/>
      </w:pPr>
      <w:bookmarkStart w:id="276" w:name="_Toc140093821"/>
      <w:r>
        <w:lastRenderedPageBreak/>
        <w:t>Directory Service and Optional Elements</w:t>
      </w:r>
      <w:bookmarkEnd w:id="276"/>
    </w:p>
    <w:p w14:paraId="69FB2CFD" w14:textId="7F5AEA3A" w:rsidR="00AE1127" w:rsidRDefault="00AE1127" w:rsidP="007E0F38">
      <w:r>
        <w:t xml:space="preserve">When using the Directory Service of the MO Common Services </w:t>
      </w:r>
      <w:r>
        <w:fldChar w:fldCharType="begin"/>
      </w:r>
      <w:r>
        <w:instrText xml:space="preserve"> REF _Ref68541276 \r \h </w:instrText>
      </w:r>
      <w:r>
        <w:fldChar w:fldCharType="separate"/>
      </w:r>
      <w:r w:rsidR="00182691">
        <w:t>[D4]</w:t>
      </w:r>
      <w:r>
        <w:fldChar w:fldCharType="end"/>
      </w:r>
      <w:r>
        <w:t>, support for capability sets is indicated in the standard way in the ServiceCapability data structure using the supportedCapabilitySets field.</w:t>
      </w:r>
    </w:p>
    <w:p w14:paraId="44C0AA7F" w14:textId="5F22C200" w:rsidR="00AE1127" w:rsidRDefault="00AE1127" w:rsidP="00AE1127">
      <w:r>
        <w:t xml:space="preserve">Support for optional element sets </w:t>
      </w:r>
      <w:r w:rsidR="00B71FBB">
        <w:t>(see §</w:t>
      </w:r>
      <w:r w:rsidR="00B71FBB">
        <w:fldChar w:fldCharType="begin"/>
      </w:r>
      <w:r w:rsidR="00B71FBB">
        <w:instrText xml:space="preserve"> REF _Ref68013881 \r \h </w:instrText>
      </w:r>
      <w:r w:rsidR="00B71FBB">
        <w:fldChar w:fldCharType="separate"/>
      </w:r>
      <w:r w:rsidR="00182691">
        <w:t>2.6</w:t>
      </w:r>
      <w:r w:rsidR="00B71FBB">
        <w:fldChar w:fldCharType="end"/>
      </w:r>
      <w:r w:rsidR="00B71FBB">
        <w:t xml:space="preserve">) </w:t>
      </w:r>
      <w:r>
        <w:t>of the MPS</w:t>
      </w:r>
      <w:r w:rsidR="009A27BD">
        <w:t xml:space="preserve"> in</w:t>
      </w:r>
      <w:r>
        <w:t>formation</w:t>
      </w:r>
      <w:r w:rsidR="009A27BD">
        <w:t xml:space="preserve"> mo</w:t>
      </w:r>
      <w:r>
        <w:t>del is</w:t>
      </w:r>
      <w:r w:rsidR="00B71FBB">
        <w:t xml:space="preserve"> represented</w:t>
      </w:r>
      <w:r>
        <w:t xml:space="preserve"> in the Directory Service by the use of service provider properties as detailed in the following table:</w:t>
      </w:r>
    </w:p>
    <w:p w14:paraId="2E59B1B0" w14:textId="2726F196" w:rsidR="00AE1127" w:rsidRDefault="00AE1127" w:rsidP="00AE1127">
      <w:pPr>
        <w:pStyle w:val="Caption"/>
      </w:pPr>
      <w:bookmarkStart w:id="277" w:name="_Toc140093937"/>
      <w:r>
        <w:t xml:space="preserve">Table </w:t>
      </w:r>
      <w:r w:rsidR="00A23CA0">
        <w:fldChar w:fldCharType="begin"/>
      </w:r>
      <w:r w:rsidR="00A23CA0">
        <w:instrText xml:space="preserve"> SEQ Table \* ARABIC </w:instrText>
      </w:r>
      <w:r w:rsidR="00A23CA0">
        <w:fldChar w:fldCharType="separate"/>
      </w:r>
      <w:r w:rsidR="00182691">
        <w:rPr>
          <w:noProof/>
        </w:rPr>
        <w:t>14</w:t>
      </w:r>
      <w:r w:rsidR="00A23CA0">
        <w:rPr>
          <w:noProof/>
        </w:rPr>
        <w:fldChar w:fldCharType="end"/>
      </w:r>
      <w:r>
        <w:t>: MPS Service Provider Standard Properties</w:t>
      </w:r>
      <w:bookmarkEnd w:id="277"/>
    </w:p>
    <w:p w14:paraId="420287D3" w14:textId="77777777" w:rsidR="00AE1127" w:rsidRDefault="00AE1127" w:rsidP="00AE1127">
      <w:pPr>
        <w:spacing w:before="0"/>
        <w:rPr>
          <w:lang w:val="en-GB" w:eastAsia="en-GB"/>
        </w:rPr>
      </w:pPr>
    </w:p>
    <w:tbl>
      <w:tblPr>
        <w:tblStyle w:val="RBTable"/>
        <w:tblW w:w="0" w:type="auto"/>
        <w:tblLayout w:type="fixed"/>
        <w:tblLook w:val="04A0" w:firstRow="1" w:lastRow="0" w:firstColumn="1" w:lastColumn="0" w:noHBand="0" w:noVBand="1"/>
      </w:tblPr>
      <w:tblGrid>
        <w:gridCol w:w="1973"/>
        <w:gridCol w:w="1559"/>
        <w:gridCol w:w="5670"/>
      </w:tblGrid>
      <w:tr w:rsidR="00AE1127" w14:paraId="49CD0F33" w14:textId="77777777" w:rsidTr="00C760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3" w:type="dxa"/>
          </w:tcPr>
          <w:p w14:paraId="76219027" w14:textId="77777777" w:rsidR="00AE1127" w:rsidRDefault="00AE1127" w:rsidP="00C760F4">
            <w:pPr>
              <w:pStyle w:val="TableCell"/>
            </w:pPr>
            <w:r>
              <w:t>Property ID</w:t>
            </w:r>
          </w:p>
        </w:tc>
        <w:tc>
          <w:tcPr>
            <w:tcW w:w="1559" w:type="dxa"/>
          </w:tcPr>
          <w:p w14:paraId="00A41498" w14:textId="77777777" w:rsidR="00AE1127" w:rsidRDefault="00AE1127" w:rsidP="00C760F4">
            <w:pPr>
              <w:pStyle w:val="TableCell"/>
              <w:cnfStyle w:val="100000000000" w:firstRow="1" w:lastRow="0" w:firstColumn="0" w:lastColumn="0" w:oddVBand="0" w:evenVBand="0" w:oddHBand="0" w:evenHBand="0" w:firstRowFirstColumn="0" w:firstRowLastColumn="0" w:lastRowFirstColumn="0" w:lastRowLastColumn="0"/>
            </w:pPr>
            <w:r>
              <w:t>Property Type</w:t>
            </w:r>
          </w:p>
        </w:tc>
        <w:tc>
          <w:tcPr>
            <w:tcW w:w="5670" w:type="dxa"/>
          </w:tcPr>
          <w:p w14:paraId="31B6B867" w14:textId="77777777" w:rsidR="00AE1127" w:rsidRDefault="00AE1127" w:rsidP="00C760F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AE1127" w14:paraId="16688FBA" w14:textId="77777777" w:rsidTr="00C760F4">
        <w:tc>
          <w:tcPr>
            <w:cnfStyle w:val="001000000000" w:firstRow="0" w:lastRow="0" w:firstColumn="1" w:lastColumn="0" w:oddVBand="0" w:evenVBand="0" w:oddHBand="0" w:evenHBand="0" w:firstRowFirstColumn="0" w:firstRowLastColumn="0" w:lastRowFirstColumn="0" w:lastRowLastColumn="0"/>
            <w:tcW w:w="1973" w:type="dxa"/>
          </w:tcPr>
          <w:p w14:paraId="5ACCFD51" w14:textId="77777777" w:rsidR="00AE1127" w:rsidRDefault="00AE1127" w:rsidP="00C760F4">
            <w:pPr>
              <w:pStyle w:val="TableCell"/>
            </w:pPr>
            <w:r>
              <w:t>ES2_CONSTR</w:t>
            </w:r>
          </w:p>
        </w:tc>
        <w:tc>
          <w:tcPr>
            <w:tcW w:w="1559" w:type="dxa"/>
          </w:tcPr>
          <w:p w14:paraId="051EF03C" w14:textId="77777777" w:rsidR="00AE1127" w:rsidRDefault="00AE1127" w:rsidP="00C760F4">
            <w:pPr>
              <w:pStyle w:val="TableCell"/>
              <w:cnfStyle w:val="000000000000" w:firstRow="0" w:lastRow="0" w:firstColumn="0" w:lastColumn="0" w:oddVBand="0" w:evenVBand="0" w:oddHBand="0" w:evenHBand="0" w:firstRowFirstColumn="0" w:firstRowLastColumn="0" w:lastRowFirstColumn="0" w:lastRowLastColumn="0"/>
            </w:pPr>
            <w:r>
              <w:t>BOOLEAN</w:t>
            </w:r>
          </w:p>
        </w:tc>
        <w:tc>
          <w:tcPr>
            <w:tcW w:w="5670" w:type="dxa"/>
          </w:tcPr>
          <w:p w14:paraId="0EF2DF2E" w14:textId="77777777" w:rsidR="00AE1127" w:rsidRDefault="00AE1127" w:rsidP="00C760F4">
            <w:pPr>
              <w:pStyle w:val="TableCell"/>
              <w:cnfStyle w:val="000000000000" w:firstRow="0" w:lastRow="0" w:firstColumn="0" w:lastColumn="0" w:oddVBand="0" w:evenVBand="0" w:oddHBand="0" w:evenHBand="0" w:firstRowFirstColumn="0" w:firstRowLastColumn="0" w:lastRowFirstColumn="0" w:lastRowLastColumn="0"/>
            </w:pPr>
            <w:r>
              <w:t>Flag indicating support for Basic Constraints</w:t>
            </w:r>
          </w:p>
        </w:tc>
      </w:tr>
      <w:tr w:rsidR="00AE1127" w14:paraId="0A0A9982" w14:textId="77777777" w:rsidTr="00C760F4">
        <w:tc>
          <w:tcPr>
            <w:cnfStyle w:val="001000000000" w:firstRow="0" w:lastRow="0" w:firstColumn="1" w:lastColumn="0" w:oddVBand="0" w:evenVBand="0" w:oddHBand="0" w:evenHBand="0" w:firstRowFirstColumn="0" w:firstRowLastColumn="0" w:lastRowFirstColumn="0" w:lastRowLastColumn="0"/>
            <w:tcW w:w="1973" w:type="dxa"/>
          </w:tcPr>
          <w:p w14:paraId="445E85E5" w14:textId="77777777" w:rsidR="00AE1127" w:rsidRDefault="00AE1127" w:rsidP="00C760F4">
            <w:pPr>
              <w:pStyle w:val="TableCell"/>
            </w:pPr>
            <w:r>
              <w:t>ES3_REVISION</w:t>
            </w:r>
          </w:p>
        </w:tc>
        <w:tc>
          <w:tcPr>
            <w:tcW w:w="1559" w:type="dxa"/>
          </w:tcPr>
          <w:p w14:paraId="79438C49" w14:textId="77777777" w:rsidR="00AE1127" w:rsidRDefault="00AE1127" w:rsidP="00C760F4">
            <w:pPr>
              <w:pStyle w:val="TableCell"/>
              <w:cnfStyle w:val="000000000000" w:firstRow="0" w:lastRow="0" w:firstColumn="0" w:lastColumn="0" w:oddVBand="0" w:evenVBand="0" w:oddHBand="0" w:evenHBand="0" w:firstRowFirstColumn="0" w:firstRowLastColumn="0" w:lastRowFirstColumn="0" w:lastRowLastColumn="0"/>
            </w:pPr>
            <w:r>
              <w:t>BOOLEAN</w:t>
            </w:r>
          </w:p>
        </w:tc>
        <w:tc>
          <w:tcPr>
            <w:tcW w:w="5670" w:type="dxa"/>
          </w:tcPr>
          <w:p w14:paraId="2F69D484" w14:textId="77777777" w:rsidR="00AE1127" w:rsidRDefault="00AE1127" w:rsidP="00C760F4">
            <w:pPr>
              <w:pStyle w:val="TableCell"/>
              <w:cnfStyle w:val="000000000000" w:firstRow="0" w:lastRow="0" w:firstColumn="0" w:lastColumn="0" w:oddVBand="0" w:evenVBand="0" w:oddHBand="0" w:evenHBand="0" w:firstRowFirstColumn="0" w:firstRowLastColumn="0" w:lastRowFirstColumn="0" w:lastRowLastColumn="0"/>
            </w:pPr>
            <w:r>
              <w:t>Flag indicating support for Plan Revisions</w:t>
            </w:r>
          </w:p>
        </w:tc>
      </w:tr>
      <w:tr w:rsidR="00AE1127" w14:paraId="03905DEB" w14:textId="77777777" w:rsidTr="00C760F4">
        <w:tc>
          <w:tcPr>
            <w:cnfStyle w:val="001000000000" w:firstRow="0" w:lastRow="0" w:firstColumn="1" w:lastColumn="0" w:oddVBand="0" w:evenVBand="0" w:oddHBand="0" w:evenHBand="0" w:firstRowFirstColumn="0" w:firstRowLastColumn="0" w:lastRowFirstColumn="0" w:lastRowLastColumn="0"/>
            <w:tcW w:w="1973" w:type="dxa"/>
          </w:tcPr>
          <w:p w14:paraId="53AFC3A0" w14:textId="77777777" w:rsidR="00AE1127" w:rsidRDefault="00AE1127" w:rsidP="00C760F4">
            <w:pPr>
              <w:pStyle w:val="TableCell"/>
            </w:pPr>
            <w:r>
              <w:t>ES4_RESOURCE</w:t>
            </w:r>
          </w:p>
        </w:tc>
        <w:tc>
          <w:tcPr>
            <w:tcW w:w="1559" w:type="dxa"/>
          </w:tcPr>
          <w:p w14:paraId="18F0C232" w14:textId="77777777" w:rsidR="00AE1127" w:rsidRDefault="00AE1127" w:rsidP="00C760F4">
            <w:pPr>
              <w:pStyle w:val="TableCell"/>
              <w:cnfStyle w:val="000000000000" w:firstRow="0" w:lastRow="0" w:firstColumn="0" w:lastColumn="0" w:oddVBand="0" w:evenVBand="0" w:oddHBand="0" w:evenHBand="0" w:firstRowFirstColumn="0" w:firstRowLastColumn="0" w:lastRowFirstColumn="0" w:lastRowLastColumn="0"/>
            </w:pPr>
            <w:r>
              <w:t>BOOLEAN</w:t>
            </w:r>
          </w:p>
        </w:tc>
        <w:tc>
          <w:tcPr>
            <w:tcW w:w="5670" w:type="dxa"/>
          </w:tcPr>
          <w:p w14:paraId="6756AF4F" w14:textId="77777777" w:rsidR="00AE1127" w:rsidRDefault="00AE1127" w:rsidP="00C760F4">
            <w:pPr>
              <w:pStyle w:val="TableCell"/>
              <w:cnfStyle w:val="000000000000" w:firstRow="0" w:lastRow="0" w:firstColumn="0" w:lastColumn="0" w:oddVBand="0" w:evenVBand="0" w:oddHBand="0" w:evenHBand="0" w:firstRowFirstColumn="0" w:firstRowLastColumn="0" w:lastRowFirstColumn="0" w:lastRowLastColumn="0"/>
            </w:pPr>
            <w:r>
              <w:t>Flag indicating support for Planning Resources</w:t>
            </w:r>
          </w:p>
        </w:tc>
      </w:tr>
      <w:tr w:rsidR="00AE1127" w14:paraId="57B01A3F" w14:textId="77777777" w:rsidTr="00C760F4">
        <w:tc>
          <w:tcPr>
            <w:cnfStyle w:val="001000000000" w:firstRow="0" w:lastRow="0" w:firstColumn="1" w:lastColumn="0" w:oddVBand="0" w:evenVBand="0" w:oddHBand="0" w:evenHBand="0" w:firstRowFirstColumn="0" w:firstRowLastColumn="0" w:lastRowFirstColumn="0" w:lastRowLastColumn="0"/>
            <w:tcW w:w="1973" w:type="dxa"/>
          </w:tcPr>
          <w:p w14:paraId="546FA948" w14:textId="77777777" w:rsidR="00AE1127" w:rsidRDefault="00AE1127" w:rsidP="00C760F4">
            <w:pPr>
              <w:pStyle w:val="TableCell"/>
            </w:pPr>
            <w:r>
              <w:t>ES5_RESCONSTR</w:t>
            </w:r>
          </w:p>
        </w:tc>
        <w:tc>
          <w:tcPr>
            <w:tcW w:w="1559" w:type="dxa"/>
          </w:tcPr>
          <w:p w14:paraId="5ABE0FBD" w14:textId="77777777" w:rsidR="00AE1127" w:rsidRDefault="00AE1127" w:rsidP="00C760F4">
            <w:pPr>
              <w:pStyle w:val="TableCell"/>
              <w:cnfStyle w:val="000000000000" w:firstRow="0" w:lastRow="0" w:firstColumn="0" w:lastColumn="0" w:oddVBand="0" w:evenVBand="0" w:oddHBand="0" w:evenHBand="0" w:firstRowFirstColumn="0" w:firstRowLastColumn="0" w:lastRowFirstColumn="0" w:lastRowLastColumn="0"/>
            </w:pPr>
            <w:r>
              <w:t>BOOLEAN</w:t>
            </w:r>
          </w:p>
        </w:tc>
        <w:tc>
          <w:tcPr>
            <w:tcW w:w="5670" w:type="dxa"/>
          </w:tcPr>
          <w:p w14:paraId="486EA4AB" w14:textId="77777777" w:rsidR="00AE1127" w:rsidRDefault="00AE1127" w:rsidP="00C760F4">
            <w:pPr>
              <w:pStyle w:val="TableCell"/>
              <w:cnfStyle w:val="000000000000" w:firstRow="0" w:lastRow="0" w:firstColumn="0" w:lastColumn="0" w:oddVBand="0" w:evenVBand="0" w:oddHBand="0" w:evenHBand="0" w:firstRowFirstColumn="0" w:firstRowLastColumn="0" w:lastRowFirstColumn="0" w:lastRowLastColumn="0"/>
            </w:pPr>
            <w:r>
              <w:t>Flag indicating support for Resource Constraints</w:t>
            </w:r>
          </w:p>
        </w:tc>
      </w:tr>
      <w:tr w:rsidR="00AE1127" w14:paraId="1577A70D" w14:textId="77777777" w:rsidTr="00C760F4">
        <w:tc>
          <w:tcPr>
            <w:cnfStyle w:val="001000000000" w:firstRow="0" w:lastRow="0" w:firstColumn="1" w:lastColumn="0" w:oddVBand="0" w:evenVBand="0" w:oddHBand="0" w:evenHBand="0" w:firstRowFirstColumn="0" w:firstRowLastColumn="0" w:lastRowFirstColumn="0" w:lastRowLastColumn="0"/>
            <w:tcW w:w="1973" w:type="dxa"/>
          </w:tcPr>
          <w:p w14:paraId="19EBD2D5" w14:textId="77777777" w:rsidR="00AE1127" w:rsidRDefault="00AE1127" w:rsidP="00C760F4">
            <w:pPr>
              <w:pStyle w:val="TableCell"/>
            </w:pPr>
            <w:r>
              <w:t>ES6_POSDIR</w:t>
            </w:r>
          </w:p>
        </w:tc>
        <w:tc>
          <w:tcPr>
            <w:tcW w:w="1559" w:type="dxa"/>
          </w:tcPr>
          <w:p w14:paraId="0703F718" w14:textId="77777777" w:rsidR="00AE1127" w:rsidRDefault="00AE1127" w:rsidP="00C760F4">
            <w:pPr>
              <w:pStyle w:val="TableCell"/>
              <w:cnfStyle w:val="000000000000" w:firstRow="0" w:lastRow="0" w:firstColumn="0" w:lastColumn="0" w:oddVBand="0" w:evenVBand="0" w:oddHBand="0" w:evenHBand="0" w:firstRowFirstColumn="0" w:firstRowLastColumn="0" w:lastRowFirstColumn="0" w:lastRowLastColumn="0"/>
            </w:pPr>
            <w:r>
              <w:t>BOOLEAN</w:t>
            </w:r>
          </w:p>
        </w:tc>
        <w:tc>
          <w:tcPr>
            <w:tcW w:w="5670" w:type="dxa"/>
          </w:tcPr>
          <w:p w14:paraId="3E2B12A9" w14:textId="77777777" w:rsidR="00AE1127" w:rsidRDefault="00AE1127" w:rsidP="00C760F4">
            <w:pPr>
              <w:pStyle w:val="TableCell"/>
              <w:cnfStyle w:val="000000000000" w:firstRow="0" w:lastRow="0" w:firstColumn="0" w:lastColumn="0" w:oddVBand="0" w:evenVBand="0" w:oddHBand="0" w:evenHBand="0" w:firstRowFirstColumn="0" w:firstRowLastColumn="0" w:lastRowFirstColumn="0" w:lastRowLastColumn="0"/>
            </w:pPr>
            <w:r>
              <w:t>Flag indicating support for Position and Direction Types</w:t>
            </w:r>
          </w:p>
        </w:tc>
      </w:tr>
      <w:tr w:rsidR="00AE1127" w14:paraId="5F9452FA" w14:textId="77777777" w:rsidTr="00C760F4">
        <w:tc>
          <w:tcPr>
            <w:cnfStyle w:val="001000000000" w:firstRow="0" w:lastRow="0" w:firstColumn="1" w:lastColumn="0" w:oddVBand="0" w:evenVBand="0" w:oddHBand="0" w:evenHBand="0" w:firstRowFirstColumn="0" w:firstRowLastColumn="0" w:lastRowFirstColumn="0" w:lastRowLastColumn="0"/>
            <w:tcW w:w="1973" w:type="dxa"/>
          </w:tcPr>
          <w:p w14:paraId="2A506668" w14:textId="77777777" w:rsidR="00AE1127" w:rsidRDefault="00AE1127" w:rsidP="00C760F4">
            <w:pPr>
              <w:pStyle w:val="TableCell"/>
            </w:pPr>
            <w:r>
              <w:t>ES7_GEOCONSTR</w:t>
            </w:r>
          </w:p>
        </w:tc>
        <w:tc>
          <w:tcPr>
            <w:tcW w:w="1559" w:type="dxa"/>
          </w:tcPr>
          <w:p w14:paraId="69755E99" w14:textId="77777777" w:rsidR="00AE1127" w:rsidRDefault="00AE1127" w:rsidP="00C760F4">
            <w:pPr>
              <w:pStyle w:val="TableCell"/>
              <w:cnfStyle w:val="000000000000" w:firstRow="0" w:lastRow="0" w:firstColumn="0" w:lastColumn="0" w:oddVBand="0" w:evenVBand="0" w:oddHBand="0" w:evenHBand="0" w:firstRowFirstColumn="0" w:firstRowLastColumn="0" w:lastRowFirstColumn="0" w:lastRowLastColumn="0"/>
            </w:pPr>
            <w:r>
              <w:t>BOOLEAN</w:t>
            </w:r>
          </w:p>
        </w:tc>
        <w:tc>
          <w:tcPr>
            <w:tcW w:w="5670" w:type="dxa"/>
          </w:tcPr>
          <w:p w14:paraId="56BB03F9" w14:textId="77777777" w:rsidR="00AE1127" w:rsidRDefault="00AE1127" w:rsidP="00C760F4">
            <w:pPr>
              <w:pStyle w:val="TableCell"/>
              <w:cnfStyle w:val="000000000000" w:firstRow="0" w:lastRow="0" w:firstColumn="0" w:lastColumn="0" w:oddVBand="0" w:evenVBand="0" w:oddHBand="0" w:evenHBand="0" w:firstRowFirstColumn="0" w:firstRowLastColumn="0" w:lastRowFirstColumn="0" w:lastRowLastColumn="0"/>
            </w:pPr>
            <w:r>
              <w:t>Flag indicating support for Geometric Constraints</w:t>
            </w:r>
          </w:p>
        </w:tc>
      </w:tr>
      <w:tr w:rsidR="00AE1127" w14:paraId="5A69BCD4" w14:textId="77777777" w:rsidTr="00C760F4">
        <w:tc>
          <w:tcPr>
            <w:cnfStyle w:val="001000000000" w:firstRow="0" w:lastRow="0" w:firstColumn="1" w:lastColumn="0" w:oddVBand="0" w:evenVBand="0" w:oddHBand="0" w:evenHBand="0" w:firstRowFirstColumn="0" w:firstRowLastColumn="0" w:lastRowFirstColumn="0" w:lastRowLastColumn="0"/>
            <w:tcW w:w="1973" w:type="dxa"/>
          </w:tcPr>
          <w:p w14:paraId="584033C2" w14:textId="77777777" w:rsidR="00AE1127" w:rsidRDefault="00AE1127" w:rsidP="00C760F4">
            <w:pPr>
              <w:pStyle w:val="TableCell"/>
            </w:pPr>
            <w:r>
              <w:t>ES8_FUNCTION</w:t>
            </w:r>
          </w:p>
        </w:tc>
        <w:tc>
          <w:tcPr>
            <w:tcW w:w="1559" w:type="dxa"/>
          </w:tcPr>
          <w:p w14:paraId="320E8BBE" w14:textId="77777777" w:rsidR="00AE1127" w:rsidRDefault="00AE1127" w:rsidP="00C760F4">
            <w:pPr>
              <w:pStyle w:val="TableCell"/>
              <w:cnfStyle w:val="000000000000" w:firstRow="0" w:lastRow="0" w:firstColumn="0" w:lastColumn="0" w:oddVBand="0" w:evenVBand="0" w:oddHBand="0" w:evenHBand="0" w:firstRowFirstColumn="0" w:firstRowLastColumn="0" w:lastRowFirstColumn="0" w:lastRowLastColumn="0"/>
            </w:pPr>
            <w:r>
              <w:t>BOOLEAN</w:t>
            </w:r>
          </w:p>
        </w:tc>
        <w:tc>
          <w:tcPr>
            <w:tcW w:w="5670" w:type="dxa"/>
          </w:tcPr>
          <w:p w14:paraId="7313D1EF" w14:textId="77777777" w:rsidR="00AE1127" w:rsidRDefault="00AE1127" w:rsidP="00C760F4">
            <w:pPr>
              <w:pStyle w:val="TableCell"/>
              <w:cnfStyle w:val="000000000000" w:firstRow="0" w:lastRow="0" w:firstColumn="0" w:lastColumn="0" w:oddVBand="0" w:evenVBand="0" w:oddHBand="0" w:evenHBand="0" w:firstRowFirstColumn="0" w:firstRowLastColumn="0" w:lastRowFirstColumn="0" w:lastRowLastColumn="0"/>
            </w:pPr>
            <w:r>
              <w:t>Flag indicating support for Functions and Function Constraints</w:t>
            </w:r>
          </w:p>
        </w:tc>
      </w:tr>
    </w:tbl>
    <w:p w14:paraId="6135C97B" w14:textId="77777777" w:rsidR="00AE1127" w:rsidRDefault="00AE1127" w:rsidP="007E0F38"/>
    <w:p w14:paraId="715F1B14" w14:textId="1FB9A78B" w:rsidR="00AE1127" w:rsidRDefault="0067573F" w:rsidP="0067573F">
      <w:pPr>
        <w:pStyle w:val="Heading3"/>
      </w:pPr>
      <w:bookmarkStart w:id="278" w:name="_Ref139886473"/>
      <w:bookmarkStart w:id="279" w:name="_Toc140093822"/>
      <w:r>
        <w:t>Publish-Subscribe Operations</w:t>
      </w:r>
      <w:bookmarkEnd w:id="278"/>
      <w:bookmarkEnd w:id="279"/>
    </w:p>
    <w:p w14:paraId="63D30C18" w14:textId="6FAAEF2F" w:rsidR="0067573F" w:rsidRDefault="0067573F" w:rsidP="0067573F">
      <w:r>
        <w:t>The defined Publish-Subscribe operations are based on the updated MAL specification which allows for a set of subscription keys (or filters) to be defined for each operation.</w:t>
      </w:r>
    </w:p>
    <w:p w14:paraId="214C57CB" w14:textId="77777777" w:rsidR="008F4DE7" w:rsidRDefault="008F4DE7">
      <w:r>
        <w:t>Subscription keys are defined in the service standard for each Publish-Subscribe pattern operation with a name and their associated MAL::Attribute type.  This may be extended by a given deployment to support additional subscription keys.</w:t>
      </w:r>
    </w:p>
    <w:p w14:paraId="0BA6CF5F" w14:textId="6BB5AB12" w:rsidR="008F4DE7" w:rsidRDefault="008F4DE7" w:rsidP="0067573F">
      <w:r>
        <w:t xml:space="preserve">When the provider publishes an </w:t>
      </w:r>
      <w:r w:rsidRPr="00846010">
        <w:rPr>
          <w:rStyle w:val="Term"/>
        </w:rPr>
        <w:t>update</w:t>
      </w:r>
      <w:r>
        <w:t xml:space="preserve">, </w:t>
      </w:r>
      <w:r w:rsidR="000F7EC1">
        <w:t>the message includes the following entity keys in addition to the update itself:</w:t>
      </w:r>
    </w:p>
    <w:p w14:paraId="3370B6B2" w14:textId="1B085069" w:rsidR="000F7EC1" w:rsidRDefault="00543A03" w:rsidP="000F7EC1">
      <w:pPr>
        <w:numPr>
          <w:ilvl w:val="3"/>
          <w:numId w:val="33"/>
        </w:numPr>
        <w:tabs>
          <w:tab w:val="clear" w:pos="1440"/>
        </w:tabs>
        <w:ind w:left="709"/>
      </w:pPr>
      <w:r>
        <w:t>d</w:t>
      </w:r>
      <w:r w:rsidR="000F7EC1">
        <w:t>omain</w:t>
      </w:r>
      <w:r>
        <w:tab/>
      </w:r>
      <w:r w:rsidR="000F7EC1">
        <w:tab/>
      </w:r>
      <w:r>
        <w:tab/>
      </w:r>
      <w:r w:rsidR="000F7EC1">
        <w:t>List&lt;MAL::Identifier&gt;[ordered]</w:t>
      </w:r>
    </w:p>
    <w:p w14:paraId="6DAF1104" w14:textId="5C52E7D0" w:rsidR="000F7EC1" w:rsidRDefault="00543A03" w:rsidP="00846010">
      <w:pPr>
        <w:numPr>
          <w:ilvl w:val="3"/>
          <w:numId w:val="33"/>
        </w:numPr>
        <w:tabs>
          <w:tab w:val="clear" w:pos="1440"/>
        </w:tabs>
        <w:spacing w:before="0"/>
        <w:ind w:left="709"/>
      </w:pPr>
      <w:r>
        <w:t>subscription</w:t>
      </w:r>
      <w:r w:rsidR="000F7EC1">
        <w:t>Keys</w:t>
      </w:r>
      <w:r>
        <w:tab/>
      </w:r>
      <w:r w:rsidR="000F7EC1">
        <w:t>List&lt;MAL::NamedValue&gt;</w:t>
      </w:r>
    </w:p>
    <w:p w14:paraId="393F0BCC" w14:textId="0F3259A8" w:rsidR="00543A03" w:rsidRPr="00543A03" w:rsidRDefault="00543A03" w:rsidP="0067573F">
      <w:r>
        <w:t xml:space="preserve">A value must be provided for each of the specified subscription keys and any deployment specific keys for the operation.  The </w:t>
      </w:r>
      <w:r>
        <w:rPr>
          <w:rStyle w:val="Term"/>
        </w:rPr>
        <w:t xml:space="preserve">domain </w:t>
      </w:r>
      <w:r>
        <w:t>may be omitted if the provider only supports a single domain.</w:t>
      </w:r>
    </w:p>
    <w:p w14:paraId="6F41BF6F" w14:textId="512BE2B4" w:rsidR="0067573F" w:rsidRDefault="00543A03" w:rsidP="0067573F">
      <w:r>
        <w:t xml:space="preserve">When the consumer subscribes to receive </w:t>
      </w:r>
      <w:r>
        <w:rPr>
          <w:rStyle w:val="Term"/>
        </w:rPr>
        <w:t>updates</w:t>
      </w:r>
      <w:r>
        <w:t xml:space="preserve">, the subscription filter within the </w:t>
      </w:r>
      <w:r w:rsidR="00E04666">
        <w:t>Register</w:t>
      </w:r>
      <w:r w:rsidR="00AE4A00">
        <w:t xml:space="preserve"> </w:t>
      </w:r>
      <w:r>
        <w:t xml:space="preserve">message has </w:t>
      </w:r>
      <w:r w:rsidR="005323AE">
        <w:t>the following structure:</w:t>
      </w:r>
    </w:p>
    <w:p w14:paraId="5702950F" w14:textId="05899E6B" w:rsidR="005323AE" w:rsidRDefault="00543A03" w:rsidP="005323AE">
      <w:pPr>
        <w:numPr>
          <w:ilvl w:val="0"/>
          <w:numId w:val="111"/>
        </w:numPr>
        <w:spacing w:line="240" w:lineRule="auto"/>
      </w:pPr>
      <w:r>
        <w:lastRenderedPageBreak/>
        <w:t>d</w:t>
      </w:r>
      <w:r w:rsidR="005323AE">
        <w:t>omain</w:t>
      </w:r>
      <w:r>
        <w:tab/>
      </w:r>
      <w:r>
        <w:tab/>
      </w:r>
      <w:r w:rsidR="005323AE">
        <w:tab/>
      </w:r>
      <w:bookmarkStart w:id="280" w:name="_Hlk138199100"/>
      <w:r w:rsidR="005323AE">
        <w:t>List&lt;MAL::Identifier&gt; [ordered] [*=wildcard]</w:t>
      </w:r>
      <w:bookmarkEnd w:id="280"/>
    </w:p>
    <w:p w14:paraId="191D5364" w14:textId="2E9A2B57" w:rsidR="005323AE" w:rsidRDefault="00543A03" w:rsidP="005323AE">
      <w:pPr>
        <w:numPr>
          <w:ilvl w:val="0"/>
          <w:numId w:val="111"/>
        </w:numPr>
        <w:spacing w:before="0" w:line="240" w:lineRule="auto"/>
      </w:pPr>
      <w:r>
        <w:t>filters</w:t>
      </w:r>
      <w:r>
        <w:tab/>
      </w:r>
      <w:r>
        <w:tab/>
      </w:r>
      <w:r w:rsidR="005323AE">
        <w:tab/>
        <w:t>List&lt;SubscriptionKey&gt;</w:t>
      </w:r>
    </w:p>
    <w:p w14:paraId="1E0AA40E" w14:textId="2A8D5E4D" w:rsidR="005323AE" w:rsidRDefault="005323AE" w:rsidP="00846010">
      <w:pPr>
        <w:ind w:left="360"/>
      </w:pPr>
      <w:r>
        <w:t>SubscriptionKey:</w:t>
      </w:r>
    </w:p>
    <w:p w14:paraId="19446C1A" w14:textId="77777777" w:rsidR="005323AE" w:rsidRDefault="005323AE" w:rsidP="005323AE">
      <w:pPr>
        <w:numPr>
          <w:ilvl w:val="0"/>
          <w:numId w:val="111"/>
        </w:numPr>
        <w:spacing w:before="0" w:line="240" w:lineRule="auto"/>
      </w:pPr>
      <w:r>
        <w:t>Name</w:t>
      </w:r>
      <w:r>
        <w:tab/>
      </w:r>
      <w:r>
        <w:tab/>
        <w:t>MAL::Identifier</w:t>
      </w:r>
    </w:p>
    <w:p w14:paraId="70F3F211" w14:textId="02179088" w:rsidR="005323AE" w:rsidRDefault="005323AE" w:rsidP="005323AE">
      <w:pPr>
        <w:numPr>
          <w:ilvl w:val="0"/>
          <w:numId w:val="111"/>
        </w:numPr>
        <w:spacing w:before="0" w:line="240" w:lineRule="auto"/>
      </w:pPr>
      <w:r>
        <w:t>Values</w:t>
      </w:r>
      <w:r>
        <w:tab/>
      </w:r>
      <w:r>
        <w:tab/>
        <w:t>List&lt;MAL::Attribute&gt;</w:t>
      </w:r>
    </w:p>
    <w:p w14:paraId="2FB9F212" w14:textId="23F9813E" w:rsidR="005323AE" w:rsidRDefault="005323AE" w:rsidP="0067573F">
      <w:r>
        <w:t xml:space="preserve">The </w:t>
      </w:r>
      <w:r>
        <w:rPr>
          <w:rStyle w:val="Term"/>
        </w:rPr>
        <w:t xml:space="preserve">domain </w:t>
      </w:r>
      <w:r>
        <w:t xml:space="preserve">field may be omitted where all available domains are required, or where the provider only supports a single domain.  A wildcard may be used at any point in the domain hierarchy, for example:  if the domain hierarchy is &lt;mission&gt;.&lt;spacecraft&gt;.&lt;subsystem&gt; then specifying </w:t>
      </w:r>
      <w:r w:rsidR="00F22E36">
        <w:t>MyMission.*.Power would subscribe to updates to the Power subsystem for all spacecraft in MyMission.</w:t>
      </w:r>
    </w:p>
    <w:p w14:paraId="46262F7E" w14:textId="77777777" w:rsidR="00AE4A00" w:rsidRDefault="00AE4A00" w:rsidP="00AE4A00">
      <w:r>
        <w:t>The consumer specifies a list of subscription key filters to restrict the set of updates returned.  It is not required to supply a filter for every subscription key; all updates are returned for omitted filter criteria.  Each filter comprises the name of the subscription key, followed by a list of required values for that key.  If any one of the supplied values is met for a given update, then the filter is passed (the values are ORed by the broker).</w:t>
      </w:r>
    </w:p>
    <w:p w14:paraId="41F8DD60" w14:textId="77777777" w:rsidR="00AE4A00" w:rsidRDefault="00AE4A00" w:rsidP="00AE4A00">
      <w:r>
        <w:t xml:space="preserve">The broker filters updates by applying all the specified criteria (the </w:t>
      </w:r>
      <w:r>
        <w:rPr>
          <w:rStyle w:val="Term"/>
        </w:rPr>
        <w:t xml:space="preserve">domain </w:t>
      </w:r>
      <w:r>
        <w:t>and specified subscription key filters are ANDed by the broker).</w:t>
      </w:r>
    </w:p>
    <w:p w14:paraId="0351753C" w14:textId="77777777" w:rsidR="00AE4A00" w:rsidRPr="00AE4A00" w:rsidRDefault="00AE4A00" w:rsidP="00AE4A00">
      <w:r>
        <w:t xml:space="preserve">For each publish-subscribe operation defined in this standard, the set of subscription keys is defined.  Note that in addition to defined subscription keys, the </w:t>
      </w:r>
      <w:r>
        <w:rPr>
          <w:rStyle w:val="Term"/>
        </w:rPr>
        <w:t xml:space="preserve">domain </w:t>
      </w:r>
      <w:r>
        <w:t>may also be specified as a subscription filter</w:t>
      </w:r>
    </w:p>
    <w:p w14:paraId="04302F3D" w14:textId="64DB2A79" w:rsidR="005323AE" w:rsidRDefault="00D877AC" w:rsidP="0067573F">
      <w:r>
        <w:t>Where a defined subscription key corresponds to an MPS enumerated value, the subscription key is defined with the type MAL::UInteger, where the integer corresponds to the enumerated value.  The MPS Enum type cannot be used directly as it is unknown to the MAL broker.</w:t>
      </w:r>
    </w:p>
    <w:p w14:paraId="7553B615" w14:textId="221D4CB3" w:rsidR="00D0073C" w:rsidRDefault="00D0073C" w:rsidP="00D0073C">
      <w:pPr>
        <w:pStyle w:val="Heading3"/>
      </w:pPr>
      <w:bookmarkStart w:id="281" w:name="_Toc140093823"/>
      <w:r>
        <w:t>Service Operations Using Domain As a Filter</w:t>
      </w:r>
      <w:bookmarkEnd w:id="281"/>
    </w:p>
    <w:p w14:paraId="326AEB44" w14:textId="215FD8BD" w:rsidR="00226CE3" w:rsidRDefault="00226CE3" w:rsidP="00D0073C">
      <w:r>
        <w:t>Some</w:t>
      </w:r>
      <w:r w:rsidR="00D0073C">
        <w:t xml:space="preserve"> service operation</w:t>
      </w:r>
      <w:r>
        <w:t>s</w:t>
      </w:r>
      <w:r w:rsidR="00D0073C">
        <w:t xml:space="preserve"> </w:t>
      </w:r>
      <w:r>
        <w:t>have</w:t>
      </w:r>
      <w:r w:rsidR="00D0073C">
        <w:t xml:space="preserve"> a message field “domain” that is used to filter or restrict the scope of the operation by </w:t>
      </w:r>
      <w:r w:rsidR="00D0073C" w:rsidRPr="00F55DFA">
        <w:rPr>
          <w:rStyle w:val="Term"/>
        </w:rPr>
        <w:t>domain</w:t>
      </w:r>
      <w:r>
        <w:t xml:space="preserve">.  In this context, the domain field is equivalent to that in the subscription filter of a publish-subscribe pattern operation (see </w:t>
      </w:r>
      <w:r>
        <w:fldChar w:fldCharType="begin"/>
      </w:r>
      <w:r>
        <w:instrText xml:space="preserve"> REF _Ref139886473 \r \h </w:instrText>
      </w:r>
      <w:r>
        <w:fldChar w:fldCharType="separate"/>
      </w:r>
      <w:r>
        <w:t>4.1.2</w:t>
      </w:r>
      <w:r>
        <w:fldChar w:fldCharType="end"/>
      </w:r>
      <w:r>
        <w:t xml:space="preserve"> above).  The domain field is an ordered list of identifiers representing a domain hierarchy, any node of which can use “*” as a wildcard (meaning any domain identifier at that level of the hierarchy):</w:t>
      </w:r>
    </w:p>
    <w:p w14:paraId="4755E66D" w14:textId="77777777" w:rsidR="00226CE3" w:rsidRDefault="00226CE3" w:rsidP="00226CE3">
      <w:pPr>
        <w:numPr>
          <w:ilvl w:val="0"/>
          <w:numId w:val="111"/>
        </w:numPr>
        <w:spacing w:line="240" w:lineRule="auto"/>
      </w:pPr>
      <w:r>
        <w:t>domain</w:t>
      </w:r>
      <w:r>
        <w:tab/>
      </w:r>
      <w:r>
        <w:tab/>
      </w:r>
      <w:r>
        <w:tab/>
        <w:t>List&lt;MAL::Identifier&gt; [ordered] [*=wildcard]</w:t>
      </w:r>
    </w:p>
    <w:p w14:paraId="623457A2" w14:textId="620C210C" w:rsidR="00D0073C" w:rsidRPr="00D0073C" w:rsidRDefault="00226CE3" w:rsidP="00D0073C">
      <w:r>
        <w:t>If a filtered set of domains is required that cannot be represented through the use of wildcards, then the operation will need to be repeated using different domain filters.</w:t>
      </w:r>
    </w:p>
    <w:p w14:paraId="6CB5AB8E" w14:textId="77777777" w:rsidR="004407EB" w:rsidRDefault="00444FD8" w:rsidP="007E0F38">
      <w:pPr>
        <w:pStyle w:val="Heading2"/>
        <w:pageBreakBefore/>
        <w:ind w:left="578" w:hanging="578"/>
      </w:pPr>
      <w:bookmarkStart w:id="282" w:name="_Toc89084069"/>
      <w:bookmarkStart w:id="283" w:name="_Toc95258328"/>
      <w:bookmarkStart w:id="284" w:name="_Ref68799757"/>
      <w:bookmarkStart w:id="285" w:name="_Ref68799907"/>
      <w:bookmarkStart w:id="286" w:name="_Toc140093824"/>
      <w:bookmarkEnd w:id="282"/>
      <w:bookmarkEnd w:id="283"/>
      <w:r>
        <w:lastRenderedPageBreak/>
        <w:t>Service</w:t>
      </w:r>
      <w:r w:rsidR="004407EB">
        <w:t>:  Planning Request</w:t>
      </w:r>
      <w:bookmarkEnd w:id="284"/>
      <w:bookmarkEnd w:id="285"/>
      <w:bookmarkEnd w:id="286"/>
    </w:p>
    <w:p w14:paraId="10834EAA" w14:textId="7F156A39" w:rsidR="008646C1" w:rsidRDefault="00DA3BAB" w:rsidP="008646C1">
      <w:pPr>
        <w:pStyle w:val="Heading3"/>
      </w:pPr>
      <w:bookmarkStart w:id="287" w:name="_Toc140093825"/>
      <w:r>
        <w:t>Summary</w:t>
      </w:r>
      <w:bookmarkEnd w:id="287"/>
    </w:p>
    <w:p w14:paraId="186D8EC6" w14:textId="7DAB9C4E" w:rsidR="00D5703A" w:rsidRDefault="00D5703A" w:rsidP="00D5703A">
      <w:r>
        <w:t>The Planning Request Service, introduced in §</w:t>
      </w:r>
      <w:r>
        <w:fldChar w:fldCharType="begin"/>
      </w:r>
      <w:r>
        <w:instrText xml:space="preserve"> REF _Ref62235854 \r \h </w:instrText>
      </w:r>
      <w:r>
        <w:fldChar w:fldCharType="separate"/>
      </w:r>
      <w:r w:rsidR="00182691">
        <w:t>2.5.2</w:t>
      </w:r>
      <w:r>
        <w:fldChar w:fldCharType="end"/>
      </w:r>
      <w:r>
        <w:t xml:space="preserve">, </w:t>
      </w:r>
      <w:r w:rsidR="00E4054D">
        <w:t xml:space="preserve">is provided by a planning function and </w:t>
      </w:r>
      <w:r>
        <w:t>enables its consumers to manage the submission of planning requests and to receive feedback on their status.  It comprises the following operations, of which only those in capability set 1 are mandatory.</w:t>
      </w:r>
    </w:p>
    <w:p w14:paraId="0A288E97" w14:textId="62CA74F7" w:rsidR="00B13CEE" w:rsidRDefault="005C0F51" w:rsidP="005C0F51">
      <w:r>
        <w:t>In the context of a hierarchical or federated planning system, the Planning Request Service submitRequest operation can be used to submit a Plan (§</w:t>
      </w:r>
      <w:r>
        <w:fldChar w:fldCharType="begin"/>
      </w:r>
      <w:r>
        <w:instrText xml:space="preserve"> REF _Ref85019844 \r \h </w:instrText>
      </w:r>
      <w:r>
        <w:fldChar w:fldCharType="separate"/>
      </w:r>
      <w:r w:rsidR="00182691">
        <w:t>3.2.6.1</w:t>
      </w:r>
      <w:r>
        <w:fldChar w:fldCharType="end"/>
      </w:r>
      <w:r>
        <w:t xml:space="preserve">) to a planning function, either embedding the Plan in the </w:t>
      </w:r>
      <w:r w:rsidR="00823836">
        <w:t>request itself</w:t>
      </w:r>
      <w:r>
        <w:t xml:space="preserve"> or passing it by reference.  If passed by reference, the </w:t>
      </w:r>
      <w:r w:rsidR="00823836">
        <w:t>P</w:t>
      </w:r>
      <w:r>
        <w:t>lan can be retrieved using the Plan Distribution Service (§</w:t>
      </w:r>
      <w:r>
        <w:fldChar w:fldCharType="begin"/>
      </w:r>
      <w:r>
        <w:instrText xml:space="preserve"> REF _Ref68800723 \r \h </w:instrText>
      </w:r>
      <w:r>
        <w:fldChar w:fldCharType="separate"/>
      </w:r>
      <w:r w:rsidR="00182691">
        <w:t>4.3</w:t>
      </w:r>
      <w:r>
        <w:fldChar w:fldCharType="end"/>
      </w:r>
      <w:r>
        <w:t>).</w:t>
      </w:r>
      <w:r w:rsidR="00B13CEE">
        <w:t xml:space="preserve">  Patch plans are not permitted in the context of a planning request.</w:t>
      </w:r>
    </w:p>
    <w:p w14:paraId="3E0B128E" w14:textId="77777777" w:rsidR="001F0553" w:rsidRDefault="001F0553" w:rsidP="001F0553">
      <w:pPr>
        <w:spacing w:before="0"/>
      </w:pPr>
    </w:p>
    <w:tbl>
      <w:tblPr>
        <w:tblStyle w:val="RBTable"/>
        <w:tblW w:w="0" w:type="auto"/>
        <w:tblLayout w:type="fixed"/>
        <w:tblCellMar>
          <w:left w:w="85" w:type="dxa"/>
          <w:right w:w="85" w:type="dxa"/>
        </w:tblCellMar>
        <w:tblLook w:val="0420" w:firstRow="1" w:lastRow="0" w:firstColumn="0" w:lastColumn="0" w:noHBand="0" w:noVBand="1"/>
        <w:tblCaption w:val="SVS PlanningRequest"/>
      </w:tblPr>
      <w:tblGrid>
        <w:gridCol w:w="2399"/>
        <w:gridCol w:w="3119"/>
        <w:gridCol w:w="1276"/>
        <w:gridCol w:w="1275"/>
        <w:gridCol w:w="1173"/>
      </w:tblGrid>
      <w:tr w:rsidR="00C13931" w:rsidRPr="00C93822" w14:paraId="07D97B7D" w14:textId="77777777" w:rsidTr="00A60A7F">
        <w:trPr>
          <w:cnfStyle w:val="100000000000" w:firstRow="1" w:lastRow="0" w:firstColumn="0" w:lastColumn="0" w:oddVBand="0" w:evenVBand="0" w:oddHBand="0" w:evenHBand="0" w:firstRowFirstColumn="0" w:firstRowLastColumn="0" w:lastRowFirstColumn="0" w:lastRowLastColumn="0"/>
        </w:trPr>
        <w:tc>
          <w:tcPr>
            <w:tcW w:w="2399" w:type="dxa"/>
          </w:tcPr>
          <w:p w14:paraId="49D39625" w14:textId="77777777" w:rsidR="001F0553" w:rsidRPr="00C93822" w:rsidRDefault="001F0553" w:rsidP="00C13931">
            <w:pPr>
              <w:pStyle w:val="TableCell"/>
              <w:jc w:val="center"/>
              <w:rPr>
                <w:rFonts w:ascii="Arial" w:hAnsi="Arial" w:cs="Arial"/>
                <w:sz w:val="18"/>
                <w:szCs w:val="18"/>
              </w:rPr>
            </w:pPr>
            <w:bookmarkStart w:id="288" w:name="_Hlk68611562"/>
            <w:r w:rsidRPr="00C93822">
              <w:rPr>
                <w:rFonts w:ascii="Arial" w:hAnsi="Arial" w:cs="Arial"/>
                <w:sz w:val="18"/>
                <w:szCs w:val="18"/>
              </w:rPr>
              <w:t>Area Identifier</w:t>
            </w:r>
          </w:p>
        </w:tc>
        <w:tc>
          <w:tcPr>
            <w:tcW w:w="3119" w:type="dxa"/>
          </w:tcPr>
          <w:p w14:paraId="5533EAFF" w14:textId="77777777" w:rsidR="001F0553" w:rsidRPr="00C93822" w:rsidRDefault="001F0553" w:rsidP="00C13931">
            <w:pPr>
              <w:pStyle w:val="TableCell"/>
              <w:jc w:val="center"/>
              <w:rPr>
                <w:rFonts w:ascii="Arial" w:hAnsi="Arial" w:cs="Arial"/>
                <w:sz w:val="18"/>
                <w:szCs w:val="18"/>
              </w:rPr>
            </w:pPr>
            <w:r w:rsidRPr="00C93822">
              <w:rPr>
                <w:rFonts w:ascii="Arial" w:hAnsi="Arial" w:cs="Arial"/>
                <w:sz w:val="18"/>
                <w:szCs w:val="18"/>
              </w:rPr>
              <w:t>Service Identifier</w:t>
            </w:r>
          </w:p>
        </w:tc>
        <w:tc>
          <w:tcPr>
            <w:tcW w:w="1276" w:type="dxa"/>
          </w:tcPr>
          <w:p w14:paraId="43CB2582" w14:textId="77777777" w:rsidR="001F0553" w:rsidRPr="00C93822" w:rsidRDefault="001F0553" w:rsidP="00C13931">
            <w:pPr>
              <w:pStyle w:val="TableCell"/>
              <w:jc w:val="center"/>
              <w:rPr>
                <w:rFonts w:ascii="Arial" w:hAnsi="Arial" w:cs="Arial"/>
                <w:sz w:val="18"/>
                <w:szCs w:val="18"/>
              </w:rPr>
            </w:pPr>
            <w:r w:rsidRPr="00C93822">
              <w:rPr>
                <w:rFonts w:ascii="Arial" w:hAnsi="Arial" w:cs="Arial"/>
                <w:sz w:val="18"/>
                <w:szCs w:val="18"/>
              </w:rPr>
              <w:t>Area Number</w:t>
            </w:r>
          </w:p>
        </w:tc>
        <w:tc>
          <w:tcPr>
            <w:tcW w:w="1275" w:type="dxa"/>
          </w:tcPr>
          <w:p w14:paraId="636AC324" w14:textId="77777777" w:rsidR="001F0553" w:rsidRPr="00C93822" w:rsidRDefault="001F0553" w:rsidP="00C13931">
            <w:pPr>
              <w:pStyle w:val="TableCell"/>
              <w:jc w:val="center"/>
              <w:rPr>
                <w:rFonts w:ascii="Arial" w:hAnsi="Arial" w:cs="Arial"/>
                <w:sz w:val="18"/>
                <w:szCs w:val="18"/>
              </w:rPr>
            </w:pPr>
            <w:r w:rsidRPr="00C93822">
              <w:rPr>
                <w:rFonts w:ascii="Arial" w:hAnsi="Arial" w:cs="Arial"/>
                <w:sz w:val="18"/>
                <w:szCs w:val="18"/>
              </w:rPr>
              <w:t>Service Number</w:t>
            </w:r>
          </w:p>
        </w:tc>
        <w:tc>
          <w:tcPr>
            <w:tcW w:w="1173" w:type="dxa"/>
          </w:tcPr>
          <w:p w14:paraId="11CD30E5" w14:textId="77777777" w:rsidR="001F0553" w:rsidRPr="00C93822" w:rsidRDefault="001F0553" w:rsidP="00C13931">
            <w:pPr>
              <w:pStyle w:val="TableCell"/>
              <w:jc w:val="center"/>
              <w:rPr>
                <w:rFonts w:ascii="Arial" w:hAnsi="Arial" w:cs="Arial"/>
                <w:sz w:val="18"/>
                <w:szCs w:val="18"/>
              </w:rPr>
            </w:pPr>
            <w:r w:rsidRPr="00C93822">
              <w:rPr>
                <w:rFonts w:ascii="Arial" w:hAnsi="Arial" w:cs="Arial"/>
                <w:sz w:val="18"/>
                <w:szCs w:val="18"/>
              </w:rPr>
              <w:t>Area Version</w:t>
            </w:r>
          </w:p>
        </w:tc>
      </w:tr>
      <w:tr w:rsidR="00C13931" w:rsidRPr="00C93822" w14:paraId="4011AB00" w14:textId="77777777" w:rsidTr="00A60A7F">
        <w:tc>
          <w:tcPr>
            <w:tcW w:w="2399" w:type="dxa"/>
          </w:tcPr>
          <w:p w14:paraId="3D632A06" w14:textId="77777777" w:rsidR="00C67BE1" w:rsidRPr="00C93822" w:rsidRDefault="00C13931" w:rsidP="00C13931">
            <w:pPr>
              <w:pStyle w:val="TableCell"/>
              <w:jc w:val="center"/>
              <w:rPr>
                <w:rFonts w:ascii="Arial" w:hAnsi="Arial" w:cs="Arial"/>
                <w:sz w:val="18"/>
                <w:szCs w:val="18"/>
              </w:rPr>
            </w:pPr>
            <w:r w:rsidRPr="00C93822">
              <w:rPr>
                <w:rFonts w:ascii="Arial" w:hAnsi="Arial" w:cs="Arial"/>
                <w:sz w:val="18"/>
                <w:szCs w:val="18"/>
              </w:rPr>
              <w:t>MPS</w:t>
            </w:r>
          </w:p>
        </w:tc>
        <w:tc>
          <w:tcPr>
            <w:tcW w:w="3119" w:type="dxa"/>
          </w:tcPr>
          <w:p w14:paraId="20500A30" w14:textId="77777777" w:rsidR="00C67BE1" w:rsidRPr="00C93822" w:rsidRDefault="00C13931" w:rsidP="00C13931">
            <w:pPr>
              <w:pStyle w:val="TableCell"/>
              <w:jc w:val="center"/>
              <w:rPr>
                <w:rFonts w:ascii="Arial" w:hAnsi="Arial" w:cs="Arial"/>
                <w:sz w:val="18"/>
                <w:szCs w:val="18"/>
              </w:rPr>
            </w:pPr>
            <w:r w:rsidRPr="00C93822">
              <w:rPr>
                <w:rFonts w:ascii="Arial" w:hAnsi="Arial" w:cs="Arial"/>
                <w:sz w:val="18"/>
                <w:szCs w:val="18"/>
              </w:rPr>
              <w:t>PlanningRequest</w:t>
            </w:r>
          </w:p>
        </w:tc>
        <w:tc>
          <w:tcPr>
            <w:tcW w:w="1276" w:type="dxa"/>
          </w:tcPr>
          <w:p w14:paraId="39A39D64" w14:textId="14921E27" w:rsidR="00C67BE1" w:rsidRPr="00C93822" w:rsidRDefault="00017DDD" w:rsidP="00C13931">
            <w:pPr>
              <w:pStyle w:val="TableCell"/>
              <w:jc w:val="center"/>
              <w:rPr>
                <w:rFonts w:ascii="Arial" w:hAnsi="Arial" w:cs="Arial"/>
                <w:sz w:val="18"/>
                <w:szCs w:val="18"/>
              </w:rPr>
            </w:pPr>
            <w:r>
              <w:rPr>
                <w:rFonts w:ascii="Arial" w:hAnsi="Arial" w:cs="Arial"/>
                <w:sz w:val="18"/>
                <w:szCs w:val="18"/>
              </w:rPr>
              <w:t>5</w:t>
            </w:r>
          </w:p>
        </w:tc>
        <w:tc>
          <w:tcPr>
            <w:tcW w:w="1275" w:type="dxa"/>
          </w:tcPr>
          <w:p w14:paraId="54D9E9E2" w14:textId="77777777" w:rsidR="00C67BE1" w:rsidRPr="00C93822" w:rsidRDefault="00C13931" w:rsidP="00C13931">
            <w:pPr>
              <w:pStyle w:val="TableCell"/>
              <w:jc w:val="center"/>
              <w:rPr>
                <w:rFonts w:ascii="Arial" w:hAnsi="Arial" w:cs="Arial"/>
                <w:sz w:val="18"/>
                <w:szCs w:val="18"/>
              </w:rPr>
            </w:pPr>
            <w:r w:rsidRPr="00C93822">
              <w:rPr>
                <w:rFonts w:ascii="Arial" w:hAnsi="Arial" w:cs="Arial"/>
                <w:sz w:val="18"/>
                <w:szCs w:val="18"/>
              </w:rPr>
              <w:t>1</w:t>
            </w:r>
          </w:p>
        </w:tc>
        <w:tc>
          <w:tcPr>
            <w:tcW w:w="1173" w:type="dxa"/>
          </w:tcPr>
          <w:p w14:paraId="46EE53CD" w14:textId="77777777" w:rsidR="00C67BE1" w:rsidRPr="00C93822" w:rsidRDefault="00C13931" w:rsidP="00C13931">
            <w:pPr>
              <w:pStyle w:val="TableCell"/>
              <w:jc w:val="center"/>
              <w:rPr>
                <w:rFonts w:ascii="Arial" w:hAnsi="Arial" w:cs="Arial"/>
                <w:sz w:val="18"/>
                <w:szCs w:val="18"/>
              </w:rPr>
            </w:pPr>
            <w:r w:rsidRPr="00C93822">
              <w:rPr>
                <w:rFonts w:ascii="Arial" w:hAnsi="Arial" w:cs="Arial"/>
                <w:sz w:val="18"/>
                <w:szCs w:val="18"/>
              </w:rPr>
              <w:t>1</w:t>
            </w:r>
          </w:p>
        </w:tc>
      </w:tr>
    </w:tbl>
    <w:p w14:paraId="00D9FC71" w14:textId="77777777" w:rsidR="001F0553" w:rsidRPr="000127B4" w:rsidRDefault="001F0553" w:rsidP="005D7CF5">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98"/>
        <w:gridCol w:w="4394"/>
        <w:gridCol w:w="1276"/>
        <w:gridCol w:w="1174"/>
      </w:tblGrid>
      <w:tr w:rsidR="00A60A7F" w:rsidRPr="00C93822" w14:paraId="71C74583" w14:textId="77777777" w:rsidTr="00242C7D">
        <w:trPr>
          <w:cnfStyle w:val="100000000000" w:firstRow="1" w:lastRow="0" w:firstColumn="0" w:lastColumn="0" w:oddVBand="0" w:evenVBand="0" w:oddHBand="0" w:evenHBand="0" w:firstRowFirstColumn="0" w:firstRowLastColumn="0" w:lastRowFirstColumn="0" w:lastRowLastColumn="0"/>
          <w:tblHeader/>
        </w:trPr>
        <w:tc>
          <w:tcPr>
            <w:tcW w:w="2398" w:type="dxa"/>
          </w:tcPr>
          <w:p w14:paraId="45B61B92"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Interaction Pattern</w:t>
            </w:r>
          </w:p>
        </w:tc>
        <w:tc>
          <w:tcPr>
            <w:tcW w:w="4394" w:type="dxa"/>
          </w:tcPr>
          <w:p w14:paraId="764C836F"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Operation Identifier</w:t>
            </w:r>
          </w:p>
        </w:tc>
        <w:tc>
          <w:tcPr>
            <w:tcW w:w="1276" w:type="dxa"/>
          </w:tcPr>
          <w:p w14:paraId="705B24FE"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Operation Number</w:t>
            </w:r>
          </w:p>
        </w:tc>
        <w:tc>
          <w:tcPr>
            <w:tcW w:w="1174" w:type="dxa"/>
          </w:tcPr>
          <w:p w14:paraId="6E4BECC5"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Capability Set</w:t>
            </w:r>
          </w:p>
        </w:tc>
      </w:tr>
      <w:tr w:rsidR="00A60A7F" w:rsidRPr="00C93822" w14:paraId="2E2626A2" w14:textId="77777777" w:rsidTr="00242C7D">
        <w:tc>
          <w:tcPr>
            <w:tcW w:w="2398" w:type="dxa"/>
          </w:tcPr>
          <w:p w14:paraId="04C2ADDA"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REQUEST</w:t>
            </w:r>
          </w:p>
        </w:tc>
        <w:tc>
          <w:tcPr>
            <w:tcW w:w="4394" w:type="dxa"/>
          </w:tcPr>
          <w:p w14:paraId="3B943007"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submitRequest</w:t>
            </w:r>
          </w:p>
        </w:tc>
        <w:tc>
          <w:tcPr>
            <w:tcW w:w="1276" w:type="dxa"/>
          </w:tcPr>
          <w:p w14:paraId="3F036059"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1</w:t>
            </w:r>
          </w:p>
        </w:tc>
        <w:tc>
          <w:tcPr>
            <w:tcW w:w="1174" w:type="dxa"/>
            <w:vMerge w:val="restart"/>
            <w:vAlign w:val="center"/>
          </w:tcPr>
          <w:p w14:paraId="6DECBD46"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1</w:t>
            </w:r>
          </w:p>
        </w:tc>
      </w:tr>
      <w:tr w:rsidR="00A60A7F" w:rsidRPr="00C93822" w14:paraId="1F80B10D" w14:textId="77777777" w:rsidTr="00242C7D">
        <w:tc>
          <w:tcPr>
            <w:tcW w:w="2398" w:type="dxa"/>
          </w:tcPr>
          <w:p w14:paraId="08A4E69A"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REQUEST</w:t>
            </w:r>
          </w:p>
        </w:tc>
        <w:tc>
          <w:tcPr>
            <w:tcW w:w="4394" w:type="dxa"/>
          </w:tcPr>
          <w:p w14:paraId="392F5BF1"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getRequestSummaries</w:t>
            </w:r>
          </w:p>
        </w:tc>
        <w:tc>
          <w:tcPr>
            <w:tcW w:w="1276" w:type="dxa"/>
          </w:tcPr>
          <w:p w14:paraId="68E6F6A7"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2</w:t>
            </w:r>
          </w:p>
        </w:tc>
        <w:tc>
          <w:tcPr>
            <w:tcW w:w="1174" w:type="dxa"/>
            <w:vMerge/>
          </w:tcPr>
          <w:p w14:paraId="05C9885B" w14:textId="77777777" w:rsidR="00A60A7F" w:rsidRPr="00C93822" w:rsidRDefault="00A60A7F" w:rsidP="00C13931">
            <w:pPr>
              <w:pStyle w:val="TableCell"/>
              <w:jc w:val="center"/>
              <w:rPr>
                <w:rFonts w:ascii="Arial" w:hAnsi="Arial" w:cs="Arial"/>
                <w:sz w:val="18"/>
                <w:szCs w:val="18"/>
              </w:rPr>
            </w:pPr>
          </w:p>
        </w:tc>
      </w:tr>
      <w:tr w:rsidR="00A60A7F" w:rsidRPr="00C93822" w14:paraId="78CAD7D2" w14:textId="77777777" w:rsidTr="00242C7D">
        <w:tc>
          <w:tcPr>
            <w:tcW w:w="2398" w:type="dxa"/>
          </w:tcPr>
          <w:p w14:paraId="2714F6B9"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PROGRESS</w:t>
            </w:r>
          </w:p>
        </w:tc>
        <w:tc>
          <w:tcPr>
            <w:tcW w:w="4394" w:type="dxa"/>
          </w:tcPr>
          <w:p w14:paraId="6A49D71E"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getRequestStatus</w:t>
            </w:r>
          </w:p>
        </w:tc>
        <w:tc>
          <w:tcPr>
            <w:tcW w:w="1276" w:type="dxa"/>
          </w:tcPr>
          <w:p w14:paraId="2DCE97C8"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3</w:t>
            </w:r>
          </w:p>
        </w:tc>
        <w:tc>
          <w:tcPr>
            <w:tcW w:w="1174" w:type="dxa"/>
            <w:vMerge/>
          </w:tcPr>
          <w:p w14:paraId="75AFEAAD" w14:textId="77777777" w:rsidR="00A60A7F" w:rsidRPr="00C93822" w:rsidRDefault="00A60A7F" w:rsidP="00C13931">
            <w:pPr>
              <w:pStyle w:val="TableCell"/>
              <w:jc w:val="center"/>
              <w:rPr>
                <w:rFonts w:ascii="Arial" w:hAnsi="Arial" w:cs="Arial"/>
                <w:sz w:val="18"/>
                <w:szCs w:val="18"/>
              </w:rPr>
            </w:pPr>
          </w:p>
        </w:tc>
      </w:tr>
      <w:tr w:rsidR="00A60A7F" w:rsidRPr="00C93822" w14:paraId="2B865B0F" w14:textId="77777777" w:rsidTr="00242C7D">
        <w:tc>
          <w:tcPr>
            <w:tcW w:w="2398" w:type="dxa"/>
          </w:tcPr>
          <w:p w14:paraId="18C67F90"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SUBMIT</w:t>
            </w:r>
          </w:p>
        </w:tc>
        <w:tc>
          <w:tcPr>
            <w:tcW w:w="4394" w:type="dxa"/>
          </w:tcPr>
          <w:p w14:paraId="12187CED"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cancelRequest</w:t>
            </w:r>
          </w:p>
        </w:tc>
        <w:tc>
          <w:tcPr>
            <w:tcW w:w="1276" w:type="dxa"/>
          </w:tcPr>
          <w:p w14:paraId="507D39C2"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4</w:t>
            </w:r>
          </w:p>
        </w:tc>
        <w:tc>
          <w:tcPr>
            <w:tcW w:w="1174" w:type="dxa"/>
          </w:tcPr>
          <w:p w14:paraId="5EB6F29D"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2</w:t>
            </w:r>
          </w:p>
        </w:tc>
      </w:tr>
      <w:tr w:rsidR="00A60A7F" w:rsidRPr="00C93822" w14:paraId="48A8797C" w14:textId="77777777" w:rsidTr="00242C7D">
        <w:tc>
          <w:tcPr>
            <w:tcW w:w="2398" w:type="dxa"/>
          </w:tcPr>
          <w:p w14:paraId="5C60291C"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REQUEST</w:t>
            </w:r>
          </w:p>
        </w:tc>
        <w:tc>
          <w:tcPr>
            <w:tcW w:w="4394" w:type="dxa"/>
          </w:tcPr>
          <w:p w14:paraId="70160F21"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updateRequest</w:t>
            </w:r>
          </w:p>
        </w:tc>
        <w:tc>
          <w:tcPr>
            <w:tcW w:w="1276" w:type="dxa"/>
          </w:tcPr>
          <w:p w14:paraId="194F5DC6"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5</w:t>
            </w:r>
          </w:p>
        </w:tc>
        <w:tc>
          <w:tcPr>
            <w:tcW w:w="1174" w:type="dxa"/>
          </w:tcPr>
          <w:p w14:paraId="22343A2C"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3</w:t>
            </w:r>
          </w:p>
        </w:tc>
      </w:tr>
      <w:tr w:rsidR="00A60A7F" w:rsidRPr="00C93822" w14:paraId="3543BEF8" w14:textId="77777777" w:rsidTr="00242C7D">
        <w:tc>
          <w:tcPr>
            <w:tcW w:w="2398" w:type="dxa"/>
          </w:tcPr>
          <w:p w14:paraId="0249592D"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PUBSUB</w:t>
            </w:r>
          </w:p>
        </w:tc>
        <w:tc>
          <w:tcPr>
            <w:tcW w:w="4394" w:type="dxa"/>
          </w:tcPr>
          <w:p w14:paraId="52EEBFA1"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monitorRequestStatus</w:t>
            </w:r>
          </w:p>
        </w:tc>
        <w:tc>
          <w:tcPr>
            <w:tcW w:w="1276" w:type="dxa"/>
          </w:tcPr>
          <w:p w14:paraId="2C3A6ABE"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6</w:t>
            </w:r>
          </w:p>
        </w:tc>
        <w:tc>
          <w:tcPr>
            <w:tcW w:w="1174" w:type="dxa"/>
          </w:tcPr>
          <w:p w14:paraId="0AE95A8E"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4</w:t>
            </w:r>
          </w:p>
        </w:tc>
      </w:tr>
      <w:tr w:rsidR="00A60A7F" w:rsidRPr="00C93822" w14:paraId="238F935A" w14:textId="77777777" w:rsidTr="00242C7D">
        <w:tc>
          <w:tcPr>
            <w:tcW w:w="2398" w:type="dxa"/>
          </w:tcPr>
          <w:p w14:paraId="03021194"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PROGRESS</w:t>
            </w:r>
          </w:p>
        </w:tc>
        <w:tc>
          <w:tcPr>
            <w:tcW w:w="4394" w:type="dxa"/>
          </w:tcPr>
          <w:p w14:paraId="01691A4F"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getRequest</w:t>
            </w:r>
          </w:p>
        </w:tc>
        <w:tc>
          <w:tcPr>
            <w:tcW w:w="1276" w:type="dxa"/>
          </w:tcPr>
          <w:p w14:paraId="3822FD61"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7</w:t>
            </w:r>
          </w:p>
        </w:tc>
        <w:tc>
          <w:tcPr>
            <w:tcW w:w="1174" w:type="dxa"/>
          </w:tcPr>
          <w:p w14:paraId="2BE5A249" w14:textId="77777777" w:rsidR="00A60A7F" w:rsidRPr="00C93822" w:rsidRDefault="00A60A7F" w:rsidP="00C13931">
            <w:pPr>
              <w:pStyle w:val="TableCell"/>
              <w:jc w:val="center"/>
              <w:rPr>
                <w:rFonts w:ascii="Arial" w:hAnsi="Arial" w:cs="Arial"/>
                <w:sz w:val="18"/>
                <w:szCs w:val="18"/>
              </w:rPr>
            </w:pPr>
            <w:r w:rsidRPr="00C93822">
              <w:rPr>
                <w:rFonts w:ascii="Arial" w:hAnsi="Arial" w:cs="Arial"/>
                <w:sz w:val="18"/>
                <w:szCs w:val="18"/>
              </w:rPr>
              <w:t>5</w:t>
            </w:r>
          </w:p>
        </w:tc>
      </w:tr>
    </w:tbl>
    <w:bookmarkEnd w:id="288"/>
    <w:p w14:paraId="5614AC73" w14:textId="382F666B" w:rsidR="000B3DDD" w:rsidRDefault="00095B01" w:rsidP="004B342D">
      <w:pPr>
        <w:keepNext/>
      </w:pPr>
      <w:r w:rsidRPr="00095B01">
        <w:rPr>
          <w:noProof/>
        </w:rPr>
        <w:lastRenderedPageBreak/>
        <w:drawing>
          <wp:inline distT="0" distB="0" distL="0" distR="0" wp14:anchorId="1F2EA78A" wp14:editId="0AE832BB">
            <wp:extent cx="5716905" cy="368617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63">
                      <a:extLst>
                        <a:ext uri="{28A0092B-C50C-407E-A947-70E740481C1C}">
                          <a14:useLocalDpi xmlns:a14="http://schemas.microsoft.com/office/drawing/2010/main" val="0"/>
                        </a:ext>
                      </a:extLst>
                    </a:blip>
                    <a:srcRect b="2813"/>
                    <a:stretch/>
                  </pic:blipFill>
                  <pic:spPr bwMode="auto">
                    <a:xfrm>
                      <a:off x="0" y="0"/>
                      <a:ext cx="5716905" cy="3686175"/>
                    </a:xfrm>
                    <a:prstGeom prst="rect">
                      <a:avLst/>
                    </a:prstGeom>
                    <a:noFill/>
                    <a:ln>
                      <a:noFill/>
                    </a:ln>
                    <a:extLst>
                      <a:ext uri="{53640926-AAD7-44D8-BBD7-CCE9431645EC}">
                        <a14:shadowObscured xmlns:a14="http://schemas.microsoft.com/office/drawing/2010/main"/>
                      </a:ext>
                    </a:extLst>
                  </pic:spPr>
                </pic:pic>
              </a:graphicData>
            </a:graphic>
          </wp:inline>
        </w:drawing>
      </w:r>
    </w:p>
    <w:p w14:paraId="72289FED" w14:textId="03E3B41B" w:rsidR="000B3DDD" w:rsidRDefault="000B3DDD" w:rsidP="0015029A">
      <w:pPr>
        <w:pStyle w:val="Caption"/>
        <w:rPr>
          <w:noProof/>
        </w:rPr>
      </w:pPr>
      <w:bookmarkStart w:id="289" w:name="_Ref62236499"/>
      <w:bookmarkStart w:id="290" w:name="_Ref62236495"/>
      <w:bookmarkStart w:id="291" w:name="_Toc140093389"/>
      <w:r>
        <w:t xml:space="preserve">Figure </w:t>
      </w:r>
      <w:r w:rsidR="00A23CA0">
        <w:fldChar w:fldCharType="begin"/>
      </w:r>
      <w:r w:rsidR="00A23CA0">
        <w:instrText xml:space="preserve"> SEQ Figure \* ARABIC </w:instrText>
      </w:r>
      <w:r w:rsidR="00A23CA0">
        <w:fldChar w:fldCharType="separate"/>
      </w:r>
      <w:r w:rsidR="00182691">
        <w:rPr>
          <w:noProof/>
        </w:rPr>
        <w:t>46</w:t>
      </w:r>
      <w:r w:rsidR="00A23CA0">
        <w:rPr>
          <w:noProof/>
        </w:rPr>
        <w:fldChar w:fldCharType="end"/>
      </w:r>
      <w:bookmarkEnd w:id="289"/>
      <w:r>
        <w:rPr>
          <w:noProof/>
        </w:rPr>
        <w:t>: Planning Request Submission Operations</w:t>
      </w:r>
      <w:bookmarkEnd w:id="290"/>
      <w:bookmarkEnd w:id="291"/>
    </w:p>
    <w:p w14:paraId="1B8C335F" w14:textId="68F76202" w:rsidR="005A67A8" w:rsidRDefault="0015029A" w:rsidP="001F0553">
      <w:r w:rsidRPr="00D5703A">
        <w:t xml:space="preserve">Three of the operations are concerned with </w:t>
      </w:r>
      <w:r>
        <w:t xml:space="preserve">the submission and subsequent management of planning requests, enabling a service consumer to submit a planning request, and (where supported) to update or cancel that request.  The interaction sequence for these operations is illustrated in </w:t>
      </w:r>
      <w:r>
        <w:fldChar w:fldCharType="begin"/>
      </w:r>
      <w:r>
        <w:instrText xml:space="preserve"> REF _Ref62236499 \h </w:instrText>
      </w:r>
      <w:r>
        <w:fldChar w:fldCharType="separate"/>
      </w:r>
      <w:r w:rsidR="00182691">
        <w:t xml:space="preserve">Figure </w:t>
      </w:r>
      <w:r w:rsidR="00182691">
        <w:rPr>
          <w:noProof/>
        </w:rPr>
        <w:t>46</w:t>
      </w:r>
      <w:r>
        <w:fldChar w:fldCharType="end"/>
      </w:r>
      <w:r>
        <w:t xml:space="preserve"> </w:t>
      </w:r>
      <w:r w:rsidR="000B3DDD">
        <w:t>above</w:t>
      </w:r>
      <w:r>
        <w:t>.</w:t>
      </w:r>
    </w:p>
    <w:p w14:paraId="6C9B891E" w14:textId="20675E95" w:rsidR="004B342D" w:rsidRPr="004B342D" w:rsidRDefault="005A67A8" w:rsidP="004B342D">
      <w:r>
        <w:t>The submitRequest operation results in the creation of a new PlanningRequestInstance, returning its identity in the response message.  The updateRequest operation results in a new version of an existing PlanningRequestInstance</w:t>
      </w:r>
      <w:r w:rsidR="004B342D">
        <w:t>, returning its identity (</w:t>
      </w:r>
      <w:r w:rsidR="001F3C48">
        <w:t>key</w:t>
      </w:r>
      <w:r w:rsidR="004B342D">
        <w:t xml:space="preserve"> and version) in the response message</w:t>
      </w:r>
      <w:r>
        <w:t>.  The cancelRequest operation stops the referenced PlanningRequestInstance being considered in the generation of future Plans, but does not imply that it is immediately deleted</w:t>
      </w:r>
      <w:r w:rsidR="004B342D">
        <w:t xml:space="preserve"> by the provider</w:t>
      </w:r>
      <w:r>
        <w:t>.</w:t>
      </w:r>
    </w:p>
    <w:p w14:paraId="25E83A49" w14:textId="3FE3FF38" w:rsidR="00D5703A" w:rsidRDefault="0046661D" w:rsidP="00BB0080">
      <w:pPr>
        <w:keepNext/>
        <w:jc w:val="center"/>
      </w:pPr>
      <w:r w:rsidRPr="0046661D">
        <w:rPr>
          <w:noProof/>
        </w:rPr>
        <w:lastRenderedPageBreak/>
        <w:drawing>
          <wp:inline distT="0" distB="0" distL="0" distR="0" wp14:anchorId="501EE71F" wp14:editId="3850D925">
            <wp:extent cx="5716905" cy="7848600"/>
            <wp:effectExtent l="0" t="0" r="0" b="0"/>
            <wp:docPr id="1037122950" name="Picture 103712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a:extLst>
                        <a:ext uri="{28A0092B-C50C-407E-A947-70E740481C1C}">
                          <a14:useLocalDpi xmlns:a14="http://schemas.microsoft.com/office/drawing/2010/main" val="0"/>
                        </a:ext>
                      </a:extLst>
                    </a:blip>
                    <a:srcRect b="1827"/>
                    <a:stretch/>
                  </pic:blipFill>
                  <pic:spPr bwMode="auto">
                    <a:xfrm>
                      <a:off x="0" y="0"/>
                      <a:ext cx="5716905" cy="7848600"/>
                    </a:xfrm>
                    <a:prstGeom prst="rect">
                      <a:avLst/>
                    </a:prstGeom>
                    <a:noFill/>
                    <a:ln>
                      <a:noFill/>
                    </a:ln>
                    <a:extLst>
                      <a:ext uri="{53640926-AAD7-44D8-BBD7-CCE9431645EC}">
                        <a14:shadowObscured xmlns:a14="http://schemas.microsoft.com/office/drawing/2010/main"/>
                      </a:ext>
                    </a:extLst>
                  </pic:spPr>
                </pic:pic>
              </a:graphicData>
            </a:graphic>
          </wp:inline>
        </w:drawing>
      </w:r>
    </w:p>
    <w:p w14:paraId="5910DC0F" w14:textId="4F67DE52" w:rsidR="004B342D" w:rsidRDefault="004B342D" w:rsidP="00BB0080">
      <w:pPr>
        <w:pStyle w:val="Caption"/>
        <w:keepNext w:val="0"/>
      </w:pPr>
      <w:bookmarkStart w:id="292" w:name="_Ref62460545"/>
      <w:bookmarkStart w:id="293" w:name="_Toc140093390"/>
      <w:r>
        <w:t xml:space="preserve">Figure </w:t>
      </w:r>
      <w:r w:rsidR="00A23CA0">
        <w:fldChar w:fldCharType="begin"/>
      </w:r>
      <w:r w:rsidR="00A23CA0">
        <w:instrText xml:space="preserve"> SEQ Figure \* ARABIC </w:instrText>
      </w:r>
      <w:r w:rsidR="00A23CA0">
        <w:fldChar w:fldCharType="separate"/>
      </w:r>
      <w:r w:rsidR="00182691">
        <w:rPr>
          <w:noProof/>
        </w:rPr>
        <w:t>47</w:t>
      </w:r>
      <w:r w:rsidR="00A23CA0">
        <w:rPr>
          <w:noProof/>
        </w:rPr>
        <w:fldChar w:fldCharType="end"/>
      </w:r>
      <w:bookmarkEnd w:id="292"/>
      <w:r>
        <w:rPr>
          <w:noProof/>
        </w:rPr>
        <w:t>: Planning Request Feedback Operations</w:t>
      </w:r>
      <w:bookmarkEnd w:id="293"/>
    </w:p>
    <w:p w14:paraId="76D7079C" w14:textId="57396619" w:rsidR="000B3DDD" w:rsidRDefault="000B3DDD" w:rsidP="004B342D">
      <w:r>
        <w:lastRenderedPageBreak/>
        <w:t xml:space="preserve">The remaining operations are concerned with obtaining feedback on the status or content of planning requests.  The interaction sequence for these operations is illustrated in </w:t>
      </w:r>
      <w:r>
        <w:fldChar w:fldCharType="begin"/>
      </w:r>
      <w:r>
        <w:instrText xml:space="preserve"> REF _Ref62460545 \h </w:instrText>
      </w:r>
      <w:r>
        <w:fldChar w:fldCharType="separate"/>
      </w:r>
      <w:r w:rsidR="00182691">
        <w:t xml:space="preserve">Figure </w:t>
      </w:r>
      <w:r w:rsidR="00182691">
        <w:rPr>
          <w:noProof/>
        </w:rPr>
        <w:t>47</w:t>
      </w:r>
      <w:r>
        <w:fldChar w:fldCharType="end"/>
      </w:r>
      <w:r>
        <w:t xml:space="preserve"> above.</w:t>
      </w:r>
    </w:p>
    <w:p w14:paraId="324BD58C" w14:textId="77777777" w:rsidR="000B3DDD" w:rsidRDefault="000B3DDD" w:rsidP="004B342D">
      <w:r>
        <w:t xml:space="preserve">The getRequestSummaries operation </w:t>
      </w:r>
      <w:r w:rsidR="0038536B">
        <w:t xml:space="preserve">requests a list of available planning requests based on a supplied filter.  It returns a list of </w:t>
      </w:r>
      <w:r w:rsidR="00241AE7">
        <w:t>RequestSummaryStatus</w:t>
      </w:r>
      <w:r w:rsidR="0038536B">
        <w:t>es that contain the identity, header information and status for each available RequestInstance that matches the filter.</w:t>
      </w:r>
    </w:p>
    <w:p w14:paraId="224C28AA" w14:textId="77777777" w:rsidR="0038536B" w:rsidRDefault="00241AE7" w:rsidP="004B342D">
      <w:r>
        <w:t>A</w:t>
      </w:r>
      <w:r w:rsidR="0038536B">
        <w:t xml:space="preserve"> consumer </w:t>
      </w:r>
      <w:r>
        <w:t xml:space="preserve">may </w:t>
      </w:r>
      <w:r w:rsidR="0038536B">
        <w:t xml:space="preserve">already holds </w:t>
      </w:r>
      <w:r w:rsidR="00205613">
        <w:t xml:space="preserve">the identity (and static content) of RequestInstances, </w:t>
      </w:r>
      <w:r>
        <w:t>either because it has submitted planning requests, or previously performed a getRequestSummaries operation.  I</w:t>
      </w:r>
      <w:r w:rsidR="00205613">
        <w:t xml:space="preserve">t can </w:t>
      </w:r>
      <w:r>
        <w:t xml:space="preserve">then </w:t>
      </w:r>
      <w:r w:rsidR="00205613">
        <w:t xml:space="preserve">request an update of their </w:t>
      </w:r>
      <w:r>
        <w:t>dynamic status using the getRequestStatus operation.  The request lists references to RequestInstances and the response provides a corresponding list of RequestStatusUpdates.</w:t>
      </w:r>
    </w:p>
    <w:p w14:paraId="5EC0BC33" w14:textId="6EA0B267" w:rsidR="00241AE7" w:rsidRDefault="00241AE7" w:rsidP="004B342D">
      <w:r>
        <w:t>Where supported, consumers may also subscribe to receive RequestStatusUpdates as they become available</w:t>
      </w:r>
      <w:r w:rsidR="0051572C">
        <w:t xml:space="preserve"> via the monitorRequestStatus</w:t>
      </w:r>
      <w:r w:rsidR="006E64CF">
        <w:t>.  This uses the standard MAL publish-subscribe pattern and notifies the consumer with RequestStatusUpdates corresponding to the specified subscription keys as they are published by the provider.</w:t>
      </w:r>
    </w:p>
    <w:p w14:paraId="2300E472" w14:textId="77777777" w:rsidR="004B342D" w:rsidRPr="00D5703A" w:rsidRDefault="0051572C" w:rsidP="001F0553">
      <w:r>
        <w:t xml:space="preserve">The getRequest operation, where supported, enables a consumer to retrieve </w:t>
      </w:r>
      <w:r w:rsidR="00C6706D">
        <w:t xml:space="preserve">the full content of </w:t>
      </w:r>
      <w:r>
        <w:t>one or more planning requests.  This is similar to the getRequestStatus operation, but instead of returning RequestStatusSummaries it returns RequestInsta</w:t>
      </w:r>
      <w:r w:rsidR="00C6706D">
        <w:t>nces.  Note that this is not an archive service, only planning requests currently being managed by the provider can be returned.</w:t>
      </w:r>
    </w:p>
    <w:p w14:paraId="74489CD0" w14:textId="25E9198C" w:rsidR="003A2900" w:rsidRDefault="00EE0EA4" w:rsidP="0026536B">
      <w:pPr>
        <w:pStyle w:val="Heading3"/>
      </w:pPr>
      <w:bookmarkStart w:id="294" w:name="_Toc140093826"/>
      <w:r>
        <w:t>MPS Data Items</w:t>
      </w:r>
      <w:bookmarkEnd w:id="294"/>
    </w:p>
    <w:p w14:paraId="20B4C8A2" w14:textId="5DD8B563" w:rsidR="00416815" w:rsidRDefault="00EE0EA4" w:rsidP="0026536B">
      <w:r>
        <w:t xml:space="preserve">MPS data items </w:t>
      </w:r>
      <w:r w:rsidR="00416815">
        <w:t>relevant to the planning request service and their relationships are defined within the MPS</w:t>
      </w:r>
      <w:r w:rsidR="009A27BD">
        <w:t xml:space="preserve"> in</w:t>
      </w:r>
      <w:r w:rsidR="00416815">
        <w:t>formation</w:t>
      </w:r>
      <w:r w:rsidR="009A27BD">
        <w:t xml:space="preserve"> mo</w:t>
      </w:r>
      <w:r w:rsidR="00416815">
        <w:t xml:space="preserve">del in section </w:t>
      </w:r>
      <w:r w:rsidR="00416815">
        <w:fldChar w:fldCharType="begin"/>
      </w:r>
      <w:r w:rsidR="00416815">
        <w:instrText xml:space="preserve"> REF _Ref60919968 \r \h </w:instrText>
      </w:r>
      <w:r w:rsidR="00416815">
        <w:fldChar w:fldCharType="separate"/>
      </w:r>
      <w:r w:rsidR="00182691">
        <w:t>3.2</w:t>
      </w:r>
      <w:r w:rsidR="00416815">
        <w:fldChar w:fldCharType="end"/>
      </w:r>
      <w:r w:rsidR="00CC608B">
        <w:t>.</w:t>
      </w:r>
    </w:p>
    <w:p w14:paraId="5281A613" w14:textId="607293FF" w:rsidR="00416815" w:rsidRDefault="00416815" w:rsidP="0026536B">
      <w:r>
        <w:t>The following MO</w:t>
      </w:r>
      <w:r w:rsidR="009A27BD">
        <w:t xml:space="preserve"> ob</w:t>
      </w:r>
      <w:r>
        <w:t>jects are directly applicable to the service</w:t>
      </w:r>
      <w:r w:rsidR="00CC608B">
        <w:t xml:space="preserve"> (see </w:t>
      </w:r>
      <w:r w:rsidR="00CC608B">
        <w:fldChar w:fldCharType="begin"/>
      </w:r>
      <w:r w:rsidR="00CC608B">
        <w:instrText xml:space="preserve"> REF _Ref62496951 \h </w:instrText>
      </w:r>
      <w:r w:rsidR="00CC608B">
        <w:fldChar w:fldCharType="separate"/>
      </w:r>
      <w:r w:rsidR="00182691">
        <w:t xml:space="preserve">Figure </w:t>
      </w:r>
      <w:r w:rsidR="00182691">
        <w:rPr>
          <w:noProof/>
        </w:rPr>
        <w:t>20</w:t>
      </w:r>
      <w:r w:rsidR="00CC608B">
        <w:fldChar w:fldCharType="end"/>
      </w:r>
      <w:r w:rsidR="00CC608B">
        <w:t>)</w:t>
      </w:r>
      <w:r>
        <w:t>:</w:t>
      </w:r>
    </w:p>
    <w:p w14:paraId="52CCFBB8" w14:textId="77777777" w:rsidR="00416815" w:rsidRDefault="00416815" w:rsidP="00353565">
      <w:pPr>
        <w:numPr>
          <w:ilvl w:val="0"/>
          <w:numId w:val="61"/>
        </w:numPr>
        <w:spacing w:before="120" w:line="0" w:lineRule="atLeast"/>
      </w:pPr>
      <w:r>
        <w:t>RequestDefinition</w:t>
      </w:r>
    </w:p>
    <w:p w14:paraId="1CE1B35D" w14:textId="77777777" w:rsidR="00416815" w:rsidRDefault="00416815" w:rsidP="00353565">
      <w:pPr>
        <w:numPr>
          <w:ilvl w:val="0"/>
          <w:numId w:val="61"/>
        </w:numPr>
        <w:spacing w:before="120" w:line="0" w:lineRule="atLeast"/>
      </w:pPr>
      <w:r>
        <w:t>RequestInstance</w:t>
      </w:r>
    </w:p>
    <w:p w14:paraId="19AAB162" w14:textId="1425BEFC" w:rsidR="00CC608B" w:rsidRDefault="00CC608B" w:rsidP="0026536B">
      <w:r>
        <w:t>RequestDefinitions are configuration data that provide re-usable templates for planning requests, but are not required for the submission of a</w:t>
      </w:r>
      <w:r w:rsidR="00302358">
        <w:t>n ad-hoc</w:t>
      </w:r>
      <w:r>
        <w:t xml:space="preserve"> planning request.  Their identity comprises both </w:t>
      </w:r>
      <w:r w:rsidR="001F3C48">
        <w:t>key</w:t>
      </w:r>
      <w:r>
        <w:t xml:space="preserve"> and version</w:t>
      </w:r>
      <w:r w:rsidR="00A655B6">
        <w:t>.</w:t>
      </w:r>
    </w:p>
    <w:p w14:paraId="4463B1BA" w14:textId="55B22847" w:rsidR="00416815" w:rsidRDefault="00CC608B" w:rsidP="0026536B">
      <w:r>
        <w:t>RequestInstances are created in response to the submission of a planning request</w:t>
      </w:r>
      <w:r w:rsidR="00A655B6">
        <w:t xml:space="preserve"> and contain both static data and dynamic status information.  As planning requests can be updated, their identity comprises both </w:t>
      </w:r>
      <w:r w:rsidR="001F3C48">
        <w:t>key</w:t>
      </w:r>
      <w:r w:rsidR="00A655B6">
        <w:t xml:space="preserve"> and version assigned by the service provider.  The planning request submitted by the service consumer contains only the static data needed to specify the planning request in the form of a PlanningRequestDetails structure.  </w:t>
      </w:r>
      <w:r w:rsidR="00302358">
        <w:t>If the planning request is derived from a RequestDefinition, this is referenced in the PlanningRequestDetails</w:t>
      </w:r>
      <w:r w:rsidR="00A655B6">
        <w:t xml:space="preserve"> </w:t>
      </w:r>
      <w:r w:rsidR="00302358">
        <w:t>and the RequestInstance created from it.</w:t>
      </w:r>
    </w:p>
    <w:p w14:paraId="3FA5FE18" w14:textId="77777777" w:rsidR="00505B43" w:rsidRDefault="00505B43" w:rsidP="0026536B">
      <w:r>
        <w:lastRenderedPageBreak/>
        <w:t>As the RequestInstance is unknown at the time of submitting a planning request, the consumer may provide a user reference.  This is returned by the provider together with the identity of the RequestInstance in the response to the planning request submission.</w:t>
      </w:r>
    </w:p>
    <w:p w14:paraId="5E11AA2C" w14:textId="77777777" w:rsidR="00302358" w:rsidRDefault="00302358" w:rsidP="0026536B">
      <w:r>
        <w:t xml:space="preserve">Updates to the dynamic status information associated with a RequestInstance are reported by the service provider to the service consumer using the RequestStatusUpdate structure.  The RequestSummaryStatus structure is used to provide the identity, </w:t>
      </w:r>
      <w:r w:rsidR="00505B43">
        <w:t>descriptive header fields and current status of available RequestInstances.</w:t>
      </w:r>
    </w:p>
    <w:p w14:paraId="66BA3073" w14:textId="21CB3215" w:rsidR="00505B43" w:rsidRDefault="00505B43" w:rsidP="0026536B">
      <w:r>
        <w:t>The following MO</w:t>
      </w:r>
      <w:r w:rsidR="009A27BD">
        <w:t xml:space="preserve"> ob</w:t>
      </w:r>
      <w:r>
        <w:t>jects may be referenced in the context of the planning request service:</w:t>
      </w:r>
    </w:p>
    <w:p w14:paraId="0FE19D26" w14:textId="77777777" w:rsidR="00505B43" w:rsidRDefault="00505B43" w:rsidP="00353565">
      <w:pPr>
        <w:numPr>
          <w:ilvl w:val="0"/>
          <w:numId w:val="62"/>
        </w:numPr>
        <w:spacing w:before="120" w:line="0" w:lineRule="atLeast"/>
      </w:pPr>
      <w:r>
        <w:t>PlanningUser:  the user responsible for submitting the planning request</w:t>
      </w:r>
    </w:p>
    <w:p w14:paraId="5D566776" w14:textId="77777777" w:rsidR="00505B43" w:rsidRDefault="00505B43" w:rsidP="00353565">
      <w:pPr>
        <w:numPr>
          <w:ilvl w:val="0"/>
          <w:numId w:val="62"/>
        </w:numPr>
        <w:spacing w:before="120" w:line="0" w:lineRule="atLeast"/>
      </w:pPr>
      <w:r>
        <w:t xml:space="preserve">ActivityDefinition:  the activities </w:t>
      </w:r>
      <w:r w:rsidR="00156A25">
        <w:t>specified to be planned in the form of ActivityDetails structures</w:t>
      </w:r>
      <w:r>
        <w:t xml:space="preserve"> in the body of the planning request</w:t>
      </w:r>
      <w:r w:rsidR="00156A25">
        <w:t>.</w:t>
      </w:r>
    </w:p>
    <w:p w14:paraId="56CBFD98" w14:textId="77777777" w:rsidR="00156A25" w:rsidRDefault="00156A25" w:rsidP="00353565">
      <w:pPr>
        <w:numPr>
          <w:ilvl w:val="0"/>
          <w:numId w:val="62"/>
        </w:numPr>
        <w:spacing w:before="120" w:line="0" w:lineRule="atLeast"/>
      </w:pPr>
      <w:r>
        <w:t>EventDefinition and EventInstance:  references to planning events can be contained within ActivityDetails and Constraints contained in the body of the planning request.</w:t>
      </w:r>
    </w:p>
    <w:p w14:paraId="6ACCA75A" w14:textId="77777777" w:rsidR="00156A25" w:rsidRDefault="00156A25" w:rsidP="00353565">
      <w:pPr>
        <w:numPr>
          <w:ilvl w:val="0"/>
          <w:numId w:val="62"/>
        </w:numPr>
        <w:spacing w:before="120" w:line="0" w:lineRule="atLeast"/>
      </w:pPr>
      <w:r>
        <w:t>Resource [Optional]:  references to planning resources can be contained within the Constraints contained in the body of the planning request.</w:t>
      </w:r>
    </w:p>
    <w:p w14:paraId="483D208E" w14:textId="77777777" w:rsidR="00156A25" w:rsidRPr="00416815" w:rsidRDefault="00156A25" w:rsidP="00353565">
      <w:pPr>
        <w:numPr>
          <w:ilvl w:val="0"/>
          <w:numId w:val="62"/>
        </w:numPr>
        <w:spacing w:before="120" w:line="0" w:lineRule="atLeast"/>
      </w:pPr>
      <w:r>
        <w:t xml:space="preserve">Plan:  a Plan or reference to a Plan can be used as the body of </w:t>
      </w:r>
      <w:r w:rsidR="00C62C05">
        <w:t>a planning request.  Once the planning request has been planned, a reference to the resulting output Plan may also be included in the RequestInstance.</w:t>
      </w:r>
    </w:p>
    <w:p w14:paraId="6C16C0F9" w14:textId="77777777" w:rsidR="0026536B" w:rsidRDefault="0026536B" w:rsidP="0026536B">
      <w:pPr>
        <w:pStyle w:val="Heading3"/>
      </w:pPr>
      <w:bookmarkStart w:id="295" w:name="_Toc140093827"/>
      <w:r>
        <w:t>High-Level Requirements</w:t>
      </w:r>
      <w:bookmarkEnd w:id="295"/>
    </w:p>
    <w:p w14:paraId="3FF6050C" w14:textId="59E78989" w:rsidR="00A75D1D" w:rsidRDefault="008909A1" w:rsidP="008909A1">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4.2.3</w:t>
      </w:r>
      <w:r w:rsidRPr="00CB14D8">
        <w:rPr>
          <w:b/>
        </w:rPr>
        <w:fldChar w:fldCharType="end"/>
      </w:r>
      <w:r w:rsidRPr="00CB14D8">
        <w:rPr>
          <w:b/>
        </w:rPr>
        <w:t>.H.</w:t>
      </w:r>
      <w:r w:rsidRPr="00CB14D8">
        <w:rPr>
          <w:b/>
        </w:rPr>
        <w:fldChar w:fldCharType="begin"/>
      </w:r>
      <w:r w:rsidRPr="00CB14D8">
        <w:rPr>
          <w:b/>
        </w:rPr>
        <w:instrText xml:space="preserve"> SEQ Req \* MERGEFORMAT </w:instrText>
      </w:r>
      <w:r w:rsidRPr="00CB14D8">
        <w:rPr>
          <w:b/>
        </w:rPr>
        <w:fldChar w:fldCharType="separate"/>
      </w:r>
      <w:r w:rsidR="00182691">
        <w:rPr>
          <w:b/>
          <w:noProof/>
        </w:rPr>
        <w:t>1</w:t>
      </w:r>
      <w:r w:rsidRPr="00CB14D8">
        <w:rPr>
          <w:b/>
        </w:rPr>
        <w:fldChar w:fldCharType="end"/>
      </w:r>
      <w:r>
        <w:tab/>
      </w:r>
      <w:r w:rsidR="00A75D1D">
        <w:t xml:space="preserve">The </w:t>
      </w:r>
      <w:r w:rsidR="003A2900">
        <w:t>following set of mission planning configuration data shall be available to both provider and consumers in a any deployment of the planning request service:</w:t>
      </w:r>
    </w:p>
    <w:p w14:paraId="5C2C691C" w14:textId="2A2C6E3D" w:rsidR="005054AB" w:rsidRDefault="005054AB" w:rsidP="00353565">
      <w:pPr>
        <w:numPr>
          <w:ilvl w:val="0"/>
          <w:numId w:val="63"/>
        </w:numPr>
        <w:spacing w:before="120" w:line="0" w:lineRule="atLeast"/>
      </w:pPr>
      <w:r>
        <w:t>Planning Request Definitions (as RequestDefinition objects</w:t>
      </w:r>
      <w:r w:rsidR="008909A1">
        <w:t xml:space="preserve"> [§</w:t>
      </w:r>
      <w:r w:rsidR="008909A1">
        <w:fldChar w:fldCharType="begin"/>
      </w:r>
      <w:r w:rsidR="008909A1">
        <w:instrText xml:space="preserve"> REF _Ref62569099 \r \h </w:instrText>
      </w:r>
      <w:r w:rsidR="008909A1">
        <w:fldChar w:fldCharType="separate"/>
      </w:r>
      <w:r w:rsidR="00182691">
        <w:t>3.2.5.1</w:t>
      </w:r>
      <w:r w:rsidR="008909A1">
        <w:fldChar w:fldCharType="end"/>
      </w:r>
      <w:r w:rsidR="008909A1">
        <w:t>]</w:t>
      </w:r>
      <w:r w:rsidR="005B7597">
        <w:t xml:space="preserve"> </w:t>
      </w:r>
      <w:r>
        <w:t>)</w:t>
      </w:r>
    </w:p>
    <w:p w14:paraId="2EC94984" w14:textId="318BB909" w:rsidR="005054AB" w:rsidRDefault="005054AB" w:rsidP="00353565">
      <w:pPr>
        <w:numPr>
          <w:ilvl w:val="0"/>
          <w:numId w:val="63"/>
        </w:numPr>
        <w:spacing w:before="120" w:line="0" w:lineRule="atLeast"/>
      </w:pPr>
      <w:r>
        <w:t>Planning Activity Definitions (as ActivityDefinition objects</w:t>
      </w:r>
      <w:r w:rsidR="008909A1">
        <w:t xml:space="preserve"> [§</w:t>
      </w:r>
      <w:r w:rsidR="008909A1">
        <w:fldChar w:fldCharType="begin"/>
      </w:r>
      <w:r w:rsidR="008909A1">
        <w:instrText xml:space="preserve"> REF _Ref62569131 \r \h </w:instrText>
      </w:r>
      <w:r w:rsidR="008909A1">
        <w:fldChar w:fldCharType="separate"/>
      </w:r>
      <w:r w:rsidR="00182691">
        <w:t>3.2.2.1</w:t>
      </w:r>
      <w:r w:rsidR="008909A1">
        <w:fldChar w:fldCharType="end"/>
      </w:r>
      <w:r w:rsidR="008909A1">
        <w:t>]</w:t>
      </w:r>
      <w:r>
        <w:t>)</w:t>
      </w:r>
    </w:p>
    <w:p w14:paraId="7B160778" w14:textId="1ED2DA55" w:rsidR="005054AB" w:rsidRDefault="005054AB" w:rsidP="00353565">
      <w:pPr>
        <w:numPr>
          <w:ilvl w:val="0"/>
          <w:numId w:val="63"/>
        </w:numPr>
        <w:spacing w:before="120" w:line="0" w:lineRule="atLeast"/>
      </w:pPr>
      <w:r>
        <w:t>Planning Event Definitions (as EventDefinition objects</w:t>
      </w:r>
      <w:r w:rsidR="008909A1">
        <w:t xml:space="preserve"> [§</w:t>
      </w:r>
      <w:r w:rsidR="008909A1">
        <w:fldChar w:fldCharType="begin"/>
      </w:r>
      <w:r w:rsidR="008909A1">
        <w:instrText xml:space="preserve"> REF _Ref62569154 \r \h </w:instrText>
      </w:r>
      <w:r w:rsidR="008909A1">
        <w:fldChar w:fldCharType="separate"/>
      </w:r>
      <w:r w:rsidR="00182691">
        <w:t>3.2.3.1</w:t>
      </w:r>
      <w:r w:rsidR="008909A1">
        <w:fldChar w:fldCharType="end"/>
      </w:r>
      <w:r w:rsidR="008909A1">
        <w:t>]</w:t>
      </w:r>
      <w:r>
        <w:t>)</w:t>
      </w:r>
    </w:p>
    <w:p w14:paraId="1729817B" w14:textId="3E940D70" w:rsidR="005054AB" w:rsidRDefault="005054AB" w:rsidP="00353565">
      <w:pPr>
        <w:numPr>
          <w:ilvl w:val="0"/>
          <w:numId w:val="63"/>
        </w:numPr>
        <w:spacing w:before="120" w:line="0" w:lineRule="atLeast"/>
      </w:pPr>
      <w:r>
        <w:t>Planning Resource Definitions (as Resource objects</w:t>
      </w:r>
      <w:r w:rsidR="008909A1">
        <w:t xml:space="preserve"> [§</w:t>
      </w:r>
      <w:r w:rsidR="008909A1">
        <w:fldChar w:fldCharType="begin"/>
      </w:r>
      <w:r w:rsidR="008909A1">
        <w:instrText xml:space="preserve"> REF _Ref62569207 \r \h </w:instrText>
      </w:r>
      <w:r w:rsidR="008909A1">
        <w:fldChar w:fldCharType="separate"/>
      </w:r>
      <w:r w:rsidR="00182691">
        <w:t>3.2.4.1</w:t>
      </w:r>
      <w:r w:rsidR="008909A1">
        <w:fldChar w:fldCharType="end"/>
      </w:r>
      <w:r w:rsidR="008909A1">
        <w:t>]</w:t>
      </w:r>
      <w:r>
        <w:t>) [Optional]</w:t>
      </w:r>
    </w:p>
    <w:p w14:paraId="2E58FAF7" w14:textId="7D49A167" w:rsidR="005054AB" w:rsidRDefault="00E54B54" w:rsidP="00353565">
      <w:pPr>
        <w:numPr>
          <w:ilvl w:val="0"/>
          <w:numId w:val="63"/>
        </w:numPr>
        <w:spacing w:before="120" w:line="0" w:lineRule="atLeast"/>
      </w:pPr>
      <w:r>
        <w:t>MPS System Configuration Data (as an MPSSysConfig object</w:t>
      </w:r>
      <w:r w:rsidR="008909A1">
        <w:t xml:space="preserve"> [§</w:t>
      </w:r>
      <w:r w:rsidR="00296499">
        <w:fldChar w:fldCharType="begin"/>
      </w:r>
      <w:r w:rsidR="00296499">
        <w:instrText xml:space="preserve"> REF _Ref63774826 \r \h </w:instrText>
      </w:r>
      <w:r w:rsidR="00296499">
        <w:fldChar w:fldCharType="separate"/>
      </w:r>
      <w:r w:rsidR="00182691">
        <w:t>3.2.7</w:t>
      </w:r>
      <w:r w:rsidR="00296499">
        <w:fldChar w:fldCharType="end"/>
      </w:r>
      <w:r w:rsidR="008909A1">
        <w:t>]</w:t>
      </w:r>
      <w:r>
        <w:t>)</w:t>
      </w:r>
    </w:p>
    <w:p w14:paraId="26A0A0CF" w14:textId="77777777" w:rsidR="0026536B" w:rsidRDefault="0026536B" w:rsidP="0026536B">
      <w:pPr>
        <w:pStyle w:val="Heading3"/>
      </w:pPr>
      <w:bookmarkStart w:id="296" w:name="_Toc140093828"/>
      <w:r>
        <w:t>Functional Requirements</w:t>
      </w:r>
      <w:bookmarkEnd w:id="296"/>
    </w:p>
    <w:p w14:paraId="7B45FF2F" w14:textId="1EA0BEFF" w:rsidR="008F1E82" w:rsidRDefault="008F1E82" w:rsidP="008F1E82">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4.2.4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2</w:t>
      </w:r>
      <w:r w:rsidRPr="00CB14D8">
        <w:rPr>
          <w:b/>
        </w:rPr>
        <w:fldChar w:fldCharType="end"/>
      </w:r>
      <w:r>
        <w:tab/>
        <w:t>In response to a submitRequest operation, the service provider shall create a corresponding RequestInstance object</w:t>
      </w:r>
      <w:r w:rsidR="002E4D6B">
        <w:t>, set its creationDate</w:t>
      </w:r>
      <w:r>
        <w:t xml:space="preserve"> and return its identity (</w:t>
      </w:r>
      <w:r w:rsidR="00A70BBF">
        <w:t>key</w:t>
      </w:r>
      <w:r>
        <w:t xml:space="preserve"> and version) to the consumer.</w:t>
      </w:r>
    </w:p>
    <w:p w14:paraId="475BB40C" w14:textId="3081C8D5" w:rsidR="00B52500" w:rsidRDefault="008F1E82" w:rsidP="00B52500">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4.2.4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3</w:t>
      </w:r>
      <w:r w:rsidRPr="00CB14D8">
        <w:rPr>
          <w:b/>
        </w:rPr>
        <w:fldChar w:fldCharType="end"/>
      </w:r>
      <w:r>
        <w:rPr>
          <w:b/>
        </w:rPr>
        <w:tab/>
      </w:r>
      <w:r>
        <w:t>In response to an updateRequest operation, if supported, the service provider shall create a new version of the referenced RequestInstance object</w:t>
      </w:r>
      <w:r w:rsidR="002E4D6B">
        <w:t>, set its creationDate</w:t>
      </w:r>
      <w:r>
        <w:t xml:space="preserve"> and return its identity (</w:t>
      </w:r>
      <w:r w:rsidR="00A70BBF">
        <w:t>key</w:t>
      </w:r>
      <w:r>
        <w:t xml:space="preserve"> and version) to the consumer.</w:t>
      </w:r>
      <w:r w:rsidR="00263F95">
        <w:t xml:space="preserve"> </w:t>
      </w:r>
    </w:p>
    <w:p w14:paraId="24170182" w14:textId="2EAF3BE3" w:rsidR="00AF32A8" w:rsidRDefault="00AF32A8" w:rsidP="00AF32A8">
      <w:pPr>
        <w:pStyle w:val="Requirement"/>
      </w:pPr>
      <w:r w:rsidRPr="00CB14D8">
        <w:rPr>
          <w:b/>
        </w:rPr>
        <w:lastRenderedPageBreak/>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4.2.4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4</w:t>
      </w:r>
      <w:r w:rsidRPr="00CB14D8">
        <w:rPr>
          <w:b/>
        </w:rPr>
        <w:fldChar w:fldCharType="end"/>
      </w:r>
      <w:r>
        <w:rPr>
          <w:b/>
        </w:rPr>
        <w:tab/>
      </w:r>
      <w:r w:rsidR="00263F95">
        <w:t>The service provider shall only consider the latest version of a RequestInstance in the generation of future Plans</w:t>
      </w:r>
      <w:r w:rsidR="00B52500">
        <w:t>, following a successful updateRequest operation</w:t>
      </w:r>
      <w:r w:rsidR="00263F95">
        <w:t>.</w:t>
      </w:r>
    </w:p>
    <w:p w14:paraId="21A1A734" w14:textId="763D2FD1" w:rsidR="008F1E82" w:rsidRDefault="008F1E82" w:rsidP="008F1E82">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4.2.4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5</w:t>
      </w:r>
      <w:r w:rsidRPr="00CB14D8">
        <w:rPr>
          <w:b/>
        </w:rPr>
        <w:fldChar w:fldCharType="end"/>
      </w:r>
      <w:r>
        <w:tab/>
        <w:t xml:space="preserve">In response to a cancelRequest operation, if supported, the service provider shall </w:t>
      </w:r>
      <w:r w:rsidR="00B72371">
        <w:t>set the requestStatus of the referenced RequestInstance object to “CANCELLED” and</w:t>
      </w:r>
      <w:r w:rsidR="00CC409D">
        <w:t xml:space="preserve"> stops</w:t>
      </w:r>
      <w:r w:rsidR="00B72371">
        <w:t xml:space="preserve"> </w:t>
      </w:r>
      <w:r w:rsidR="00CC409D">
        <w:t>it</w:t>
      </w:r>
      <w:r w:rsidR="00B72371">
        <w:t xml:space="preserve"> being considered in the generation of future Plans</w:t>
      </w:r>
      <w:r w:rsidR="00CC409D">
        <w:t>.</w:t>
      </w:r>
    </w:p>
    <w:p w14:paraId="51983A99" w14:textId="0AAC87B9" w:rsidR="00CC409D" w:rsidRDefault="00CC409D" w:rsidP="008F1E82">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4.2.4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6</w:t>
      </w:r>
      <w:r w:rsidRPr="00CB14D8">
        <w:rPr>
          <w:b/>
        </w:rPr>
        <w:fldChar w:fldCharType="end"/>
      </w:r>
      <w:r>
        <w:tab/>
        <w:t>In response to internal planning and feedback from external plan execution processes, the service provider shall model the status of RequestInstance objects in accordance with the planning request state model (§</w:t>
      </w:r>
      <w:r>
        <w:fldChar w:fldCharType="begin"/>
      </w:r>
      <w:r>
        <w:instrText xml:space="preserve"> REF _Ref51784986 \r \h </w:instrText>
      </w:r>
      <w:r>
        <w:fldChar w:fldCharType="separate"/>
      </w:r>
      <w:r w:rsidR="00182691">
        <w:t>3.2.5.2</w:t>
      </w:r>
      <w:r>
        <w:fldChar w:fldCharType="end"/>
      </w:r>
      <w:r>
        <w:t>).</w:t>
      </w:r>
    </w:p>
    <w:p w14:paraId="580CEF13" w14:textId="77777777" w:rsidR="00B52500" w:rsidRDefault="00B52500" w:rsidP="0034603B">
      <w:pPr>
        <w:pStyle w:val="Requirement"/>
        <w:spacing w:before="120" w:line="0" w:lineRule="atLeast"/>
      </w:pPr>
      <w:r>
        <w:t>Note: following a successful updateRequest operation, it is implementation dependent what the status of the previous version of the RequestInstance is set to.  Previous versions may already have been incorporated into Plans.</w:t>
      </w:r>
    </w:p>
    <w:p w14:paraId="033C9089" w14:textId="78E65D8E" w:rsidR="00DC6801" w:rsidRDefault="00DC6801" w:rsidP="008F1E82">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4.2.4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7</w:t>
      </w:r>
      <w:r w:rsidRPr="00CB14D8">
        <w:rPr>
          <w:b/>
        </w:rPr>
        <w:fldChar w:fldCharType="end"/>
      </w:r>
      <w:r>
        <w:tab/>
        <w:t>If a service consumer generates a planning request based on an an existing planning request definition, then the PlanningRequestDetails submitted shall:</w:t>
      </w:r>
    </w:p>
    <w:p w14:paraId="45818913" w14:textId="6E3617F7" w:rsidR="00DC6801" w:rsidRDefault="00DC6801" w:rsidP="00353565">
      <w:pPr>
        <w:pStyle w:val="Requirement"/>
        <w:numPr>
          <w:ilvl w:val="0"/>
          <w:numId w:val="64"/>
        </w:numPr>
        <w:spacing w:before="120" w:line="0" w:lineRule="atLeast"/>
      </w:pPr>
      <w:r>
        <w:t>Reference the source RequestDefinition (</w:t>
      </w:r>
      <w:r w:rsidR="005F72E8">
        <w:t>key</w:t>
      </w:r>
      <w:r>
        <w:t xml:space="preserve"> and version) in the definition field;</w:t>
      </w:r>
    </w:p>
    <w:p w14:paraId="15746550" w14:textId="77777777" w:rsidR="00DC6801" w:rsidRDefault="00DC6801" w:rsidP="00353565">
      <w:pPr>
        <w:pStyle w:val="Requirement"/>
        <w:numPr>
          <w:ilvl w:val="0"/>
          <w:numId w:val="64"/>
        </w:numPr>
        <w:spacing w:before="120" w:line="0" w:lineRule="atLeast"/>
      </w:pPr>
      <w:r>
        <w:t>Contain a matching set of arguments (name and type) to the RequestDefinition in the arguments field;</w:t>
      </w:r>
    </w:p>
    <w:p w14:paraId="2D5F7C84" w14:textId="77777777" w:rsidR="00DC6801" w:rsidRDefault="00AF32A8" w:rsidP="00353565">
      <w:pPr>
        <w:pStyle w:val="Requirement"/>
        <w:numPr>
          <w:ilvl w:val="0"/>
          <w:numId w:val="64"/>
        </w:numPr>
        <w:spacing w:before="120" w:line="0" w:lineRule="atLeast"/>
      </w:pPr>
      <w:r>
        <w:t>Have a matching value to the RequestDefinition in the standingOrder field.</w:t>
      </w:r>
    </w:p>
    <w:p w14:paraId="43388E3F" w14:textId="3AB63CB4" w:rsidR="00AF32A8" w:rsidRDefault="00AF32A8" w:rsidP="00284E1E">
      <w:pPr>
        <w:spacing w:before="120" w:line="0" w:lineRule="atLeast"/>
      </w:pPr>
      <w:r>
        <w:t>Note: while typically the PlanningRequestDetails will also have matching content to the RequestDefinition in the activities and constraints fields it is allowed to add and remove individual activities and constraints.</w:t>
      </w:r>
    </w:p>
    <w:p w14:paraId="7C43A705" w14:textId="5035AFE6" w:rsidR="00B13CEE" w:rsidRDefault="00B13CEE" w:rsidP="00D44BC0">
      <w:pPr>
        <w:tabs>
          <w:tab w:val="left" w:pos="1843"/>
        </w:tabs>
        <w:spacing w:line="0" w:lineRule="atLeas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4.2.4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8</w:t>
      </w:r>
      <w:r w:rsidRPr="00CB14D8">
        <w:rPr>
          <w:b/>
        </w:rPr>
        <w:fldChar w:fldCharType="end"/>
      </w:r>
      <w:r>
        <w:tab/>
        <w:t>In the context of a planning request that contains or references an existing Plan, the Plan shall be a full plan, patch plans are not permitted.</w:t>
      </w:r>
    </w:p>
    <w:p w14:paraId="6BB5ECDD" w14:textId="7B913FA2" w:rsidR="00CC409D" w:rsidRDefault="00CC409D" w:rsidP="008F1E82">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4.2.4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9</w:t>
      </w:r>
      <w:r w:rsidRPr="00CB14D8">
        <w:rPr>
          <w:b/>
        </w:rPr>
        <w:fldChar w:fldCharType="end"/>
      </w:r>
      <w:r>
        <w:tab/>
        <w:t xml:space="preserve">Following successful inclusion of </w:t>
      </w:r>
      <w:r w:rsidR="00881EA7">
        <w:t>a</w:t>
      </w:r>
      <w:r>
        <w:t xml:space="preserve"> planning request in a </w:t>
      </w:r>
      <w:r w:rsidR="00881EA7">
        <w:t xml:space="preserve">generated </w:t>
      </w:r>
      <w:r>
        <w:t>Plan</w:t>
      </w:r>
      <w:r w:rsidR="00881EA7">
        <w:t>, the service provider shall update the outputPlanRef attribute of the RequestInstance with the identity of the Plan (</w:t>
      </w:r>
      <w:r w:rsidR="00A70BBF">
        <w:t>key</w:t>
      </w:r>
      <w:r w:rsidR="00881EA7">
        <w:t xml:space="preserve"> and version). </w:t>
      </w:r>
    </w:p>
    <w:p w14:paraId="3D4CBC4B" w14:textId="77777777" w:rsidR="00AF32A8" w:rsidRPr="008F1E82" w:rsidRDefault="00AF32A8" w:rsidP="00284E1E">
      <w:pPr>
        <w:pStyle w:val="Requirement"/>
        <w:spacing w:before="120" w:line="0" w:lineRule="atLeast"/>
      </w:pPr>
      <w:r>
        <w:t>Note: the consumer may then use the reference to the output Plan to retrieve the Plan or its status using the PlanDistributionService.</w:t>
      </w:r>
      <w:r w:rsidR="00B52500">
        <w:t xml:space="preserve">  Where the planning request has been incorporated into multiple alternate plans, these will be listed in the outputPlanRef attribute.</w:t>
      </w:r>
    </w:p>
    <w:p w14:paraId="43E05333" w14:textId="77777777" w:rsidR="008F1E82" w:rsidRPr="008F1E82" w:rsidRDefault="008F1E82" w:rsidP="008F1E82"/>
    <w:p w14:paraId="0FE4B016" w14:textId="77777777" w:rsidR="00004BCF" w:rsidRDefault="00004BCF" w:rsidP="00004BCF">
      <w:pPr>
        <w:pStyle w:val="Heading3"/>
      </w:pPr>
      <w:bookmarkStart w:id="297" w:name="_Toc140093829"/>
      <w:r>
        <w:t xml:space="preserve">Operation: </w:t>
      </w:r>
      <w:r w:rsidR="001F0553">
        <w:t>s</w:t>
      </w:r>
      <w:r>
        <w:t>ubmitRequest</w:t>
      </w:r>
      <w:bookmarkEnd w:id="297"/>
      <w:r>
        <w:t xml:space="preserve"> </w:t>
      </w:r>
    </w:p>
    <w:p w14:paraId="5343E653" w14:textId="77777777" w:rsidR="00004BCF" w:rsidRDefault="00004BCF" w:rsidP="00183C67">
      <w:pPr>
        <w:pStyle w:val="Heading4"/>
      </w:pPr>
      <w:r>
        <w:t>Overview</w:t>
      </w:r>
    </w:p>
    <w:p w14:paraId="6EE7F00A" w14:textId="77777777" w:rsidR="00004BCF" w:rsidRPr="00881EA7" w:rsidRDefault="00881EA7" w:rsidP="00004BCF">
      <w:r>
        <w:t xml:space="preserve">The submitRequest operation </w:t>
      </w:r>
      <w:r w:rsidR="002015B5">
        <w:t>sends</w:t>
      </w:r>
      <w:r>
        <w:t xml:space="preserve"> a planning request to the provider, which then creates a corresponding RequestInstance object and returns its identity to the consumer.</w:t>
      </w:r>
    </w:p>
    <w:p w14:paraId="52F0B36E" w14:textId="77777777" w:rsidR="00BD0E62" w:rsidRPr="00BD0E62" w:rsidRDefault="00BD0E62" w:rsidP="00BD0E62">
      <w:pPr>
        <w:spacing w:before="0"/>
      </w:pPr>
    </w:p>
    <w:tbl>
      <w:tblPr>
        <w:tblStyle w:val="RBTable"/>
        <w:tblW w:w="9242" w:type="dxa"/>
        <w:tblLayout w:type="fixed"/>
        <w:tblLook w:val="0400" w:firstRow="0" w:lastRow="0" w:firstColumn="0" w:lastColumn="0" w:noHBand="0" w:noVBand="1"/>
        <w:tblCaption w:val="SVO submitRequest"/>
      </w:tblPr>
      <w:tblGrid>
        <w:gridCol w:w="2376"/>
        <w:gridCol w:w="6866"/>
      </w:tblGrid>
      <w:tr w:rsidR="00BD0E62" w:rsidRPr="00980EA2" w14:paraId="00374E8F" w14:textId="77777777" w:rsidTr="009D2486">
        <w:tc>
          <w:tcPr>
            <w:tcW w:w="2376" w:type="dxa"/>
            <w:shd w:val="clear" w:color="auto" w:fill="662382"/>
          </w:tcPr>
          <w:p w14:paraId="77207047" w14:textId="77777777" w:rsidR="00BD0E62" w:rsidRPr="00980EA2" w:rsidRDefault="00BD0E62" w:rsidP="00D44BC0">
            <w:pPr>
              <w:pStyle w:val="TableCell"/>
              <w:keepNext/>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lastRenderedPageBreak/>
              <w:t>Operation Identifier</w:t>
            </w:r>
          </w:p>
        </w:tc>
        <w:tc>
          <w:tcPr>
            <w:tcW w:w="6866" w:type="dxa"/>
          </w:tcPr>
          <w:p w14:paraId="32805485" w14:textId="77777777" w:rsidR="00BD0E62" w:rsidRPr="00980EA2" w:rsidRDefault="00BD0E62" w:rsidP="003470C3">
            <w:pPr>
              <w:pStyle w:val="TableCell"/>
              <w:jc w:val="center"/>
              <w:rPr>
                <w:rFonts w:ascii="Arial" w:hAnsi="Arial" w:cs="Arial"/>
                <w:sz w:val="18"/>
                <w:szCs w:val="18"/>
              </w:rPr>
            </w:pPr>
            <w:r w:rsidRPr="00980EA2">
              <w:rPr>
                <w:rFonts w:ascii="Arial" w:hAnsi="Arial" w:cs="Arial"/>
                <w:sz w:val="18"/>
                <w:szCs w:val="18"/>
              </w:rPr>
              <w:t>submitRequest</w:t>
            </w:r>
          </w:p>
        </w:tc>
      </w:tr>
      <w:tr w:rsidR="00BD0E62" w:rsidRPr="00980EA2" w14:paraId="19430D42" w14:textId="77777777" w:rsidTr="009D2486">
        <w:tc>
          <w:tcPr>
            <w:tcW w:w="2376" w:type="dxa"/>
            <w:shd w:val="clear" w:color="auto" w:fill="662382"/>
          </w:tcPr>
          <w:p w14:paraId="64CD6810" w14:textId="77777777" w:rsidR="00BD0E62" w:rsidRPr="00980EA2" w:rsidRDefault="00BD0E62" w:rsidP="003470C3">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371E1CC9" w14:textId="77777777" w:rsidR="00BD0E62" w:rsidRPr="00980EA2" w:rsidRDefault="00BD0E62" w:rsidP="003470C3">
            <w:pPr>
              <w:pStyle w:val="TableCell"/>
              <w:jc w:val="center"/>
              <w:rPr>
                <w:rFonts w:ascii="Arial" w:hAnsi="Arial" w:cs="Arial"/>
                <w:sz w:val="18"/>
                <w:szCs w:val="18"/>
              </w:rPr>
            </w:pPr>
            <w:r w:rsidRPr="00980EA2">
              <w:rPr>
                <w:rFonts w:ascii="Arial" w:hAnsi="Arial" w:cs="Arial"/>
                <w:sz w:val="18"/>
                <w:szCs w:val="18"/>
              </w:rPr>
              <w:t>REQUEST</w:t>
            </w:r>
          </w:p>
        </w:tc>
      </w:tr>
    </w:tbl>
    <w:p w14:paraId="3C606655" w14:textId="77777777" w:rsidR="00BD0E62" w:rsidRPr="00980EA2" w:rsidRDefault="00BD0E62" w:rsidP="00BD0E62">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634A5125"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59429E0C"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6BB62406"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6F77827E" w14:textId="353E3A59" w:rsidR="003D60C3" w:rsidRPr="00980EA2" w:rsidRDefault="003D60C3" w:rsidP="003470C3">
            <w:pPr>
              <w:pStyle w:val="TableCell"/>
              <w:jc w:val="center"/>
              <w:rPr>
                <w:rFonts w:ascii="Arial" w:hAnsi="Arial" w:cs="Arial"/>
                <w:sz w:val="18"/>
                <w:szCs w:val="18"/>
              </w:rPr>
            </w:pPr>
            <w:r>
              <w:rPr>
                <w:rFonts w:ascii="Arial" w:hAnsi="Arial" w:cs="Arial"/>
                <w:sz w:val="18"/>
                <w:szCs w:val="18"/>
              </w:rPr>
              <w:t>Nullable</w:t>
            </w:r>
          </w:p>
        </w:tc>
        <w:tc>
          <w:tcPr>
            <w:tcW w:w="4224" w:type="dxa"/>
          </w:tcPr>
          <w:p w14:paraId="4590E913" w14:textId="68BE8169"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78C95A57" w14:textId="77777777" w:rsidTr="003D60C3">
        <w:tc>
          <w:tcPr>
            <w:tcW w:w="2353" w:type="dxa"/>
            <w:shd w:val="clear" w:color="auto" w:fill="D9D9D9" w:themeFill="background1" w:themeFillShade="D9"/>
          </w:tcPr>
          <w:p w14:paraId="3517F114"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728850AC"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REQUEST</w:t>
            </w:r>
          </w:p>
        </w:tc>
        <w:tc>
          <w:tcPr>
            <w:tcW w:w="964" w:type="dxa"/>
          </w:tcPr>
          <w:p w14:paraId="6B75802C" w14:textId="2F5135E2" w:rsidR="003D60C3" w:rsidRPr="00980EA2" w:rsidRDefault="003D60C3" w:rsidP="003470C3">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728BD077" w14:textId="56D60472"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requestDetails : (PlanningRequestDetails)</w:t>
            </w:r>
          </w:p>
        </w:tc>
      </w:tr>
      <w:tr w:rsidR="003D60C3" w:rsidRPr="00980EA2" w14:paraId="2E85FEF4" w14:textId="77777777" w:rsidTr="003D60C3">
        <w:tc>
          <w:tcPr>
            <w:tcW w:w="2353" w:type="dxa"/>
            <w:shd w:val="clear" w:color="auto" w:fill="D9D9D9" w:themeFill="background1" w:themeFillShade="D9"/>
          </w:tcPr>
          <w:p w14:paraId="5F9BB836"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73F6CC27"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RESPONSE</w:t>
            </w:r>
          </w:p>
        </w:tc>
        <w:tc>
          <w:tcPr>
            <w:tcW w:w="964" w:type="dxa"/>
          </w:tcPr>
          <w:p w14:paraId="77F121B4" w14:textId="598CF8DD" w:rsidR="003D60C3" w:rsidRPr="00980EA2" w:rsidRDefault="003D60C3" w:rsidP="003470C3">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5E02DA85" w14:textId="15C3145E"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requestResponse : (PlanningRequestResponse)</w:t>
            </w:r>
          </w:p>
        </w:tc>
      </w:tr>
    </w:tbl>
    <w:p w14:paraId="659299ED" w14:textId="77777777" w:rsidR="00004BCF" w:rsidRDefault="00004BCF" w:rsidP="00183C67">
      <w:pPr>
        <w:pStyle w:val="Heading4"/>
      </w:pPr>
      <w:r>
        <w:t>Errors</w:t>
      </w:r>
    </w:p>
    <w:p w14:paraId="4427F748" w14:textId="29CE2D2D" w:rsidR="007E0F38" w:rsidRDefault="00FD447D" w:rsidP="007E0F38">
      <w:r>
        <w:t>In addition to standard MAL</w:t>
      </w:r>
      <w:r w:rsidR="009A27BD">
        <w:t xml:space="preserve"> er</w:t>
      </w:r>
      <w:r>
        <w:t>rors, the operation may return the following MPS</w:t>
      </w:r>
      <w:r w:rsidR="009A27BD">
        <w:t xml:space="preserve"> er</w:t>
      </w:r>
      <w:r>
        <w:t>rors:</w:t>
      </w:r>
    </w:p>
    <w:p w14:paraId="65A7D2EA" w14:textId="77777777" w:rsidR="00C2280D" w:rsidRDefault="00C2280D" w:rsidP="009C54CF">
      <w:pPr>
        <w:spacing w:before="0"/>
      </w:pPr>
    </w:p>
    <w:tbl>
      <w:tblPr>
        <w:tblStyle w:val="RBTable"/>
        <w:tblW w:w="0" w:type="auto"/>
        <w:tblLook w:val="04A0" w:firstRow="1" w:lastRow="0" w:firstColumn="1" w:lastColumn="0" w:noHBand="0" w:noVBand="1"/>
        <w:tblCaption w:val="SVE submitRequest"/>
      </w:tblPr>
      <w:tblGrid>
        <w:gridCol w:w="2389"/>
        <w:gridCol w:w="2520"/>
      </w:tblGrid>
      <w:tr w:rsidR="00C2280D" w:rsidRPr="00C2280D" w14:paraId="325B445E" w14:textId="77777777" w:rsidTr="009C5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7D932691" w14:textId="52C0DBE4" w:rsidR="00C2280D" w:rsidRPr="009C54CF" w:rsidRDefault="00C2280D" w:rsidP="009C54CF">
            <w:pPr>
              <w:pStyle w:val="TableCell"/>
              <w:rPr>
                <w:rFonts w:ascii="Arial" w:hAnsi="Arial" w:cs="Arial"/>
                <w:sz w:val="18"/>
                <w:szCs w:val="20"/>
              </w:rPr>
            </w:pPr>
            <w:r>
              <w:rPr>
                <w:rFonts w:ascii="Arial" w:hAnsi="Arial" w:cs="Arial"/>
                <w:sz w:val="18"/>
                <w:szCs w:val="20"/>
              </w:rPr>
              <w:t>Error</w:t>
            </w:r>
          </w:p>
        </w:tc>
        <w:tc>
          <w:tcPr>
            <w:tcW w:w="2520" w:type="dxa"/>
          </w:tcPr>
          <w:p w14:paraId="113B7DF1" w14:textId="0DA6DF2B" w:rsidR="00C2280D" w:rsidRPr="009C54CF" w:rsidRDefault="00C2280D" w:rsidP="009C54CF">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C2280D" w:rsidRPr="00C2280D" w14:paraId="063311CC" w14:textId="77777777" w:rsidTr="009C54CF">
        <w:tc>
          <w:tcPr>
            <w:cnfStyle w:val="001000000000" w:firstRow="0" w:lastRow="0" w:firstColumn="1" w:lastColumn="0" w:oddVBand="0" w:evenVBand="0" w:oddHBand="0" w:evenHBand="0" w:firstRowFirstColumn="0" w:firstRowLastColumn="0" w:lastRowFirstColumn="0" w:lastRowLastColumn="0"/>
            <w:tcW w:w="2389" w:type="dxa"/>
          </w:tcPr>
          <w:p w14:paraId="725A9E5D" w14:textId="1B04D0D3" w:rsidR="00C2280D" w:rsidRPr="009C54CF" w:rsidRDefault="00C2280D" w:rsidP="009C54CF">
            <w:pPr>
              <w:pStyle w:val="TableCell"/>
              <w:rPr>
                <w:rFonts w:ascii="Arial" w:hAnsi="Arial" w:cs="Arial"/>
                <w:sz w:val="18"/>
                <w:szCs w:val="20"/>
              </w:rPr>
            </w:pPr>
            <w:r>
              <w:rPr>
                <w:rFonts w:ascii="Arial" w:hAnsi="Arial" w:cs="Arial"/>
                <w:sz w:val="18"/>
                <w:szCs w:val="20"/>
              </w:rPr>
              <w:t>INVALID</w:t>
            </w:r>
          </w:p>
        </w:tc>
        <w:tc>
          <w:tcPr>
            <w:tcW w:w="2520" w:type="dxa"/>
          </w:tcPr>
          <w:p w14:paraId="197A5C49" w14:textId="07E05578" w:rsidR="00C2280D" w:rsidRPr="009C54CF" w:rsidRDefault="00C2280D" w:rsidP="009C54CF">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r w:rsidR="00C2280D" w:rsidRPr="00C2280D" w14:paraId="380FB98A" w14:textId="77777777" w:rsidTr="00C2280D">
        <w:tc>
          <w:tcPr>
            <w:cnfStyle w:val="001000000000" w:firstRow="0" w:lastRow="0" w:firstColumn="1" w:lastColumn="0" w:oddVBand="0" w:evenVBand="0" w:oddHBand="0" w:evenHBand="0" w:firstRowFirstColumn="0" w:firstRowLastColumn="0" w:lastRowFirstColumn="0" w:lastRowLastColumn="0"/>
            <w:tcW w:w="2389" w:type="dxa"/>
          </w:tcPr>
          <w:p w14:paraId="0CF6AA65" w14:textId="5422E771" w:rsidR="00C2280D" w:rsidRDefault="00C2280D" w:rsidP="00C2280D">
            <w:pPr>
              <w:pStyle w:val="TableCell"/>
              <w:rPr>
                <w:rFonts w:ascii="Arial" w:hAnsi="Arial" w:cs="Arial"/>
                <w:sz w:val="18"/>
                <w:szCs w:val="20"/>
              </w:rPr>
            </w:pPr>
            <w:r>
              <w:rPr>
                <w:rFonts w:ascii="Arial" w:hAnsi="Arial" w:cs="Arial"/>
                <w:sz w:val="18"/>
                <w:szCs w:val="20"/>
              </w:rPr>
              <w:t>UNSUPPORTED</w:t>
            </w:r>
          </w:p>
        </w:tc>
        <w:tc>
          <w:tcPr>
            <w:tcW w:w="2520" w:type="dxa"/>
          </w:tcPr>
          <w:p w14:paraId="6DF3ABB9" w14:textId="76021820" w:rsidR="00C2280D" w:rsidRDefault="00C2280D" w:rsidP="00C2280D">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449178F8" w14:textId="77777777" w:rsidR="00FD447D" w:rsidRPr="00FD447D" w:rsidRDefault="00FD447D" w:rsidP="00FD447D"/>
    <w:p w14:paraId="1BDAA60D" w14:textId="77777777" w:rsidR="001F0553" w:rsidRDefault="001F0553" w:rsidP="001F0553">
      <w:pPr>
        <w:pStyle w:val="Heading3"/>
      </w:pPr>
      <w:bookmarkStart w:id="298" w:name="_Toc140093830"/>
      <w:r>
        <w:t>Operation:  getRequestSummaries</w:t>
      </w:r>
      <w:bookmarkEnd w:id="298"/>
    </w:p>
    <w:p w14:paraId="2E21000A" w14:textId="77777777" w:rsidR="003D24B7" w:rsidRDefault="003D24B7" w:rsidP="00183C67">
      <w:pPr>
        <w:pStyle w:val="Heading4"/>
      </w:pPr>
      <w:r>
        <w:t>Overview</w:t>
      </w:r>
    </w:p>
    <w:p w14:paraId="430B45C4" w14:textId="77777777" w:rsidR="003D24B7" w:rsidRDefault="005E277A" w:rsidP="003D24B7">
      <w:r>
        <w:t>The getRequestSummaries operation allows consumers to obtain a filtered list of currently available RequestInstances.  The request uses the RequestFilter structure to select the set of planning requests of interest, using the following keys:</w:t>
      </w:r>
    </w:p>
    <w:p w14:paraId="22804AA5" w14:textId="77777777" w:rsidR="005E277A" w:rsidRDefault="005E277A" w:rsidP="00353565">
      <w:pPr>
        <w:numPr>
          <w:ilvl w:val="0"/>
          <w:numId w:val="6"/>
        </w:numPr>
        <w:spacing w:before="120" w:line="0" w:lineRule="atLeast"/>
      </w:pPr>
      <w:r>
        <w:t>Domain of the RequestInstance</w:t>
      </w:r>
    </w:p>
    <w:p w14:paraId="2EBC58A2" w14:textId="197D8437" w:rsidR="005E277A" w:rsidRDefault="005E277A" w:rsidP="00353565">
      <w:pPr>
        <w:numPr>
          <w:ilvl w:val="0"/>
          <w:numId w:val="6"/>
        </w:numPr>
        <w:spacing w:before="120" w:line="0" w:lineRule="atLeast"/>
      </w:pPr>
      <w:r>
        <w:t>Instance ID (</w:t>
      </w:r>
      <w:r w:rsidR="005F72E8">
        <w:t xml:space="preserve">key </w:t>
      </w:r>
      <w:r>
        <w:t>and version) of the RequestInstance</w:t>
      </w:r>
    </w:p>
    <w:p w14:paraId="0AA11DA4" w14:textId="053C0680" w:rsidR="002E4D6B" w:rsidRDefault="002E4D6B" w:rsidP="00353565">
      <w:pPr>
        <w:numPr>
          <w:ilvl w:val="0"/>
          <w:numId w:val="6"/>
        </w:numPr>
        <w:spacing w:before="120" w:line="0" w:lineRule="atLeast"/>
      </w:pPr>
      <w:r>
        <w:t>Creation date-time of the RequestInstance version (as a time range)</w:t>
      </w:r>
    </w:p>
    <w:p w14:paraId="61FAC76F" w14:textId="4CEBB1DF" w:rsidR="005E277A" w:rsidRDefault="005E277A" w:rsidP="00353565">
      <w:pPr>
        <w:numPr>
          <w:ilvl w:val="0"/>
          <w:numId w:val="6"/>
        </w:numPr>
        <w:spacing w:before="120" w:line="0" w:lineRule="atLeast"/>
      </w:pPr>
      <w:r>
        <w:t>Definition ID (</w:t>
      </w:r>
      <w:r w:rsidR="005F72E8">
        <w:t xml:space="preserve">key </w:t>
      </w:r>
      <w:r>
        <w:t>and version) of the RequestInstance (the RequestDefinition from which it was created)</w:t>
      </w:r>
    </w:p>
    <w:p w14:paraId="6CC1E9A1" w14:textId="512EFF3A" w:rsidR="005E277A" w:rsidRDefault="005E277A" w:rsidP="00353565">
      <w:pPr>
        <w:numPr>
          <w:ilvl w:val="0"/>
          <w:numId w:val="6"/>
        </w:numPr>
        <w:spacing w:before="120" w:line="0" w:lineRule="atLeast"/>
      </w:pPr>
      <w:r>
        <w:t xml:space="preserve">User ID of the </w:t>
      </w:r>
      <w:r w:rsidR="006763D5">
        <w:t>Planning</w:t>
      </w:r>
      <w:r>
        <w:t>User who initated the RequestInstance</w:t>
      </w:r>
    </w:p>
    <w:p w14:paraId="662CAC70" w14:textId="77777777" w:rsidR="005E277A" w:rsidRDefault="005E277A" w:rsidP="00353565">
      <w:pPr>
        <w:numPr>
          <w:ilvl w:val="0"/>
          <w:numId w:val="6"/>
        </w:numPr>
        <w:spacing w:before="120" w:line="0" w:lineRule="atLeast"/>
      </w:pPr>
      <w:r>
        <w:t>User Reference supplied by the User when submitting the RequestInstance</w:t>
      </w:r>
    </w:p>
    <w:p w14:paraId="5AE034B4" w14:textId="0331C371" w:rsidR="005E277A" w:rsidRPr="005E277A" w:rsidRDefault="005E277A" w:rsidP="005E277A">
      <w:r>
        <w:t>The response returns a list of RequestSummaryStatus structures containing the identity (</w:t>
      </w:r>
      <w:r w:rsidR="00A70BBF">
        <w:t>key</w:t>
      </w:r>
      <w:r>
        <w:t xml:space="preserve"> and version), descriptive header fields and status of the RequestInstances that match the filter.</w:t>
      </w:r>
    </w:p>
    <w:p w14:paraId="6652CC6F" w14:textId="77777777" w:rsidR="003D24B7" w:rsidRPr="00BD0E62" w:rsidRDefault="003D24B7" w:rsidP="003D24B7">
      <w:pPr>
        <w:spacing w:before="0"/>
      </w:pPr>
    </w:p>
    <w:tbl>
      <w:tblPr>
        <w:tblStyle w:val="RBTable"/>
        <w:tblW w:w="9242" w:type="dxa"/>
        <w:tblLayout w:type="fixed"/>
        <w:tblLook w:val="0400" w:firstRow="0" w:lastRow="0" w:firstColumn="0" w:lastColumn="0" w:noHBand="0" w:noVBand="1"/>
        <w:tblCaption w:val="SVO getRequestSummaries"/>
      </w:tblPr>
      <w:tblGrid>
        <w:gridCol w:w="2376"/>
        <w:gridCol w:w="6866"/>
      </w:tblGrid>
      <w:tr w:rsidR="003D24B7" w:rsidRPr="00980EA2" w14:paraId="63EE9122" w14:textId="77777777" w:rsidTr="003470C3">
        <w:tc>
          <w:tcPr>
            <w:tcW w:w="2376" w:type="dxa"/>
            <w:shd w:val="clear" w:color="auto" w:fill="662382"/>
          </w:tcPr>
          <w:p w14:paraId="11799F82" w14:textId="77777777" w:rsidR="003D24B7" w:rsidRPr="00980EA2" w:rsidRDefault="003D24B7" w:rsidP="003470C3">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01E90843"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getRequestSummaries</w:t>
            </w:r>
          </w:p>
        </w:tc>
      </w:tr>
      <w:tr w:rsidR="003D24B7" w:rsidRPr="00980EA2" w14:paraId="27D0C104" w14:textId="77777777" w:rsidTr="003470C3">
        <w:tc>
          <w:tcPr>
            <w:tcW w:w="2376" w:type="dxa"/>
            <w:shd w:val="clear" w:color="auto" w:fill="662382"/>
          </w:tcPr>
          <w:p w14:paraId="5242B84B" w14:textId="77777777" w:rsidR="003D24B7" w:rsidRPr="00980EA2" w:rsidRDefault="003D24B7" w:rsidP="003470C3">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64A4F826"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REQUEST</w:t>
            </w:r>
          </w:p>
        </w:tc>
      </w:tr>
    </w:tbl>
    <w:p w14:paraId="0E898FEC" w14:textId="77777777" w:rsidR="003D24B7" w:rsidRPr="00980EA2" w:rsidRDefault="003D24B7" w:rsidP="003D24B7">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6D6D1415"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4E62FF90"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46F3254F"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5AFB67A0" w14:textId="3506E3A6" w:rsidR="003D60C3" w:rsidRPr="00980EA2" w:rsidRDefault="003D60C3" w:rsidP="003470C3">
            <w:pPr>
              <w:pStyle w:val="TableCell"/>
              <w:jc w:val="center"/>
              <w:rPr>
                <w:rFonts w:ascii="Arial" w:hAnsi="Arial" w:cs="Arial"/>
                <w:sz w:val="18"/>
                <w:szCs w:val="18"/>
              </w:rPr>
            </w:pPr>
            <w:r>
              <w:rPr>
                <w:rFonts w:ascii="Arial" w:hAnsi="Arial" w:cs="Arial"/>
                <w:sz w:val="18"/>
                <w:szCs w:val="18"/>
              </w:rPr>
              <w:t>Nullable</w:t>
            </w:r>
          </w:p>
        </w:tc>
        <w:tc>
          <w:tcPr>
            <w:tcW w:w="4224" w:type="dxa"/>
          </w:tcPr>
          <w:p w14:paraId="78EB140C" w14:textId="68172536"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5E6F58E6" w14:textId="77777777" w:rsidTr="003D60C3">
        <w:tc>
          <w:tcPr>
            <w:tcW w:w="2353" w:type="dxa"/>
            <w:shd w:val="clear" w:color="auto" w:fill="D9D9D9" w:themeFill="background1" w:themeFillShade="D9"/>
          </w:tcPr>
          <w:p w14:paraId="0CA8500F"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30140E9D"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REQUEST</w:t>
            </w:r>
          </w:p>
        </w:tc>
        <w:tc>
          <w:tcPr>
            <w:tcW w:w="964" w:type="dxa"/>
          </w:tcPr>
          <w:p w14:paraId="542AC631" w14:textId="645820BC" w:rsidR="003D60C3" w:rsidRDefault="003D60C3" w:rsidP="003470C3">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0C817B99" w14:textId="79C34B40" w:rsidR="003D60C3" w:rsidRPr="00980EA2" w:rsidRDefault="003D60C3" w:rsidP="003470C3">
            <w:pPr>
              <w:pStyle w:val="TableCell"/>
              <w:jc w:val="center"/>
              <w:rPr>
                <w:rFonts w:ascii="Arial" w:hAnsi="Arial" w:cs="Arial"/>
                <w:sz w:val="18"/>
                <w:szCs w:val="18"/>
              </w:rPr>
            </w:pPr>
            <w:r>
              <w:rPr>
                <w:rFonts w:ascii="Arial" w:hAnsi="Arial" w:cs="Arial"/>
                <w:sz w:val="18"/>
                <w:szCs w:val="18"/>
              </w:rPr>
              <w:t>requestFilter : (RequestFilter)</w:t>
            </w:r>
          </w:p>
        </w:tc>
      </w:tr>
      <w:tr w:rsidR="003D60C3" w:rsidRPr="00980EA2" w14:paraId="01F0D95C" w14:textId="77777777" w:rsidTr="003D60C3">
        <w:tc>
          <w:tcPr>
            <w:tcW w:w="2353" w:type="dxa"/>
            <w:shd w:val="clear" w:color="auto" w:fill="D9D9D9" w:themeFill="background1" w:themeFillShade="D9"/>
          </w:tcPr>
          <w:p w14:paraId="70B251DC"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03FB4AC1"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RESPONSE</w:t>
            </w:r>
          </w:p>
        </w:tc>
        <w:tc>
          <w:tcPr>
            <w:tcW w:w="964" w:type="dxa"/>
          </w:tcPr>
          <w:p w14:paraId="56AC8F6B" w14:textId="23ECA670" w:rsidR="003D60C3" w:rsidRPr="00980EA2" w:rsidRDefault="003D60C3" w:rsidP="003470C3">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5A6F7BE5" w14:textId="08022E08"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requestSummaries : (List &lt;RequestSummaryStatus&gt;)</w:t>
            </w:r>
          </w:p>
        </w:tc>
      </w:tr>
    </w:tbl>
    <w:p w14:paraId="0FCF57BF" w14:textId="77777777" w:rsidR="003D24B7" w:rsidRDefault="003D24B7" w:rsidP="00183C67">
      <w:pPr>
        <w:pStyle w:val="Heading4"/>
      </w:pPr>
      <w:r>
        <w:lastRenderedPageBreak/>
        <w:t>Errors</w:t>
      </w:r>
    </w:p>
    <w:p w14:paraId="2065EC25" w14:textId="690A4EA9" w:rsidR="00FD447D" w:rsidRDefault="00FD447D" w:rsidP="00FD447D">
      <w:r>
        <w:t xml:space="preserve">In addition to standard MAL </w:t>
      </w:r>
      <w:r w:rsidR="00C94E0D">
        <w:t>e</w:t>
      </w:r>
      <w:r>
        <w:t xml:space="preserve">rrors, the operation may return the following MPS </w:t>
      </w:r>
      <w:r w:rsidR="00C94E0D">
        <w:t>e</w:t>
      </w:r>
      <w:r>
        <w:t>rrors:</w:t>
      </w:r>
    </w:p>
    <w:p w14:paraId="4B78A1E1" w14:textId="77777777" w:rsidR="00E576E7" w:rsidRPr="00FD447D" w:rsidRDefault="00E576E7" w:rsidP="009C54CF">
      <w:pPr>
        <w:spacing w:before="0"/>
      </w:pPr>
    </w:p>
    <w:tbl>
      <w:tblPr>
        <w:tblStyle w:val="RBTable"/>
        <w:tblW w:w="0" w:type="auto"/>
        <w:tblLook w:val="04A0" w:firstRow="1" w:lastRow="0" w:firstColumn="1" w:lastColumn="0" w:noHBand="0" w:noVBand="1"/>
        <w:tblCaption w:val="SVE getRequestSummaries"/>
      </w:tblPr>
      <w:tblGrid>
        <w:gridCol w:w="2389"/>
        <w:gridCol w:w="2520"/>
      </w:tblGrid>
      <w:tr w:rsidR="00E576E7" w:rsidRPr="00CC0E43" w14:paraId="67B95344"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79AD78C4" w14:textId="77777777" w:rsidR="00E576E7" w:rsidRPr="00CC0E43" w:rsidRDefault="00E576E7" w:rsidP="00CC0E43">
            <w:pPr>
              <w:pStyle w:val="TableCell"/>
              <w:rPr>
                <w:rFonts w:ascii="Arial" w:hAnsi="Arial" w:cs="Arial"/>
                <w:sz w:val="18"/>
                <w:szCs w:val="20"/>
              </w:rPr>
            </w:pPr>
            <w:r>
              <w:rPr>
                <w:rFonts w:ascii="Arial" w:hAnsi="Arial" w:cs="Arial"/>
                <w:sz w:val="18"/>
                <w:szCs w:val="20"/>
              </w:rPr>
              <w:t>Error</w:t>
            </w:r>
          </w:p>
        </w:tc>
        <w:tc>
          <w:tcPr>
            <w:tcW w:w="2520" w:type="dxa"/>
          </w:tcPr>
          <w:p w14:paraId="0EFF0040" w14:textId="77777777" w:rsidR="00E576E7" w:rsidRPr="00CC0E43" w:rsidRDefault="00E576E7"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E576E7" w:rsidRPr="00CC0E43" w14:paraId="6676B859"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4BBC4480" w14:textId="77777777" w:rsidR="00E576E7" w:rsidRPr="00CC0E43" w:rsidRDefault="00E576E7" w:rsidP="00CC0E43">
            <w:pPr>
              <w:pStyle w:val="TableCell"/>
              <w:rPr>
                <w:rFonts w:ascii="Arial" w:hAnsi="Arial" w:cs="Arial"/>
                <w:sz w:val="18"/>
                <w:szCs w:val="20"/>
              </w:rPr>
            </w:pPr>
            <w:r>
              <w:rPr>
                <w:rFonts w:ascii="Arial" w:hAnsi="Arial" w:cs="Arial"/>
                <w:sz w:val="18"/>
                <w:szCs w:val="20"/>
              </w:rPr>
              <w:t>INVALID</w:t>
            </w:r>
          </w:p>
        </w:tc>
        <w:tc>
          <w:tcPr>
            <w:tcW w:w="2520" w:type="dxa"/>
          </w:tcPr>
          <w:p w14:paraId="109CB274" w14:textId="77777777" w:rsidR="00E576E7" w:rsidRPr="00CC0E43" w:rsidRDefault="00E576E7"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6A7A6D34" w14:textId="77777777" w:rsidR="003D24B7" w:rsidRPr="003D24B7" w:rsidRDefault="003D24B7" w:rsidP="003D24B7"/>
    <w:p w14:paraId="75BC50AF" w14:textId="77777777" w:rsidR="001F0553" w:rsidRDefault="001F0553" w:rsidP="007E0F38">
      <w:pPr>
        <w:pStyle w:val="Heading3"/>
      </w:pPr>
      <w:bookmarkStart w:id="299" w:name="_Toc140093831"/>
      <w:r>
        <w:t>Operation:  getRequestStatus</w:t>
      </w:r>
      <w:bookmarkEnd w:id="299"/>
    </w:p>
    <w:p w14:paraId="54704B59" w14:textId="77777777" w:rsidR="003D24B7" w:rsidRDefault="003D24B7" w:rsidP="00183C67">
      <w:pPr>
        <w:pStyle w:val="Heading4"/>
      </w:pPr>
      <w:r>
        <w:t>Overview</w:t>
      </w:r>
    </w:p>
    <w:p w14:paraId="7307863F" w14:textId="77777777" w:rsidR="003D24B7" w:rsidRPr="00CE4001" w:rsidRDefault="00CE4001" w:rsidP="003D24B7">
      <w:r>
        <w:t>The getRequestS</w:t>
      </w:r>
      <w:r w:rsidR="001E218A">
        <w:t>t</w:t>
      </w:r>
      <w:r>
        <w:t xml:space="preserve">atus operation is used to obtain the current status of one or more </w:t>
      </w:r>
      <w:r w:rsidR="00B405D4">
        <w:t xml:space="preserve">known </w:t>
      </w:r>
      <w:r>
        <w:t>RequestInstances.</w:t>
      </w:r>
      <w:r w:rsidR="00B405D4">
        <w:t xml:space="preserve">  The operation uses the Progress interaction pattern, to allow the response to be spread across multiple messages.</w:t>
      </w:r>
    </w:p>
    <w:p w14:paraId="02B614D4" w14:textId="77777777" w:rsidR="003D24B7" w:rsidRPr="00BD0E62" w:rsidRDefault="003D24B7" w:rsidP="003D24B7">
      <w:pPr>
        <w:spacing w:before="0"/>
      </w:pPr>
    </w:p>
    <w:tbl>
      <w:tblPr>
        <w:tblStyle w:val="RBTable"/>
        <w:tblW w:w="9242" w:type="dxa"/>
        <w:tblLayout w:type="fixed"/>
        <w:tblLook w:val="0400" w:firstRow="0" w:lastRow="0" w:firstColumn="0" w:lastColumn="0" w:noHBand="0" w:noVBand="1"/>
        <w:tblCaption w:val="SVO getRequestStatus"/>
      </w:tblPr>
      <w:tblGrid>
        <w:gridCol w:w="2376"/>
        <w:gridCol w:w="6866"/>
      </w:tblGrid>
      <w:tr w:rsidR="003D24B7" w:rsidRPr="00980EA2" w14:paraId="78B0CE0D" w14:textId="77777777" w:rsidTr="003470C3">
        <w:tc>
          <w:tcPr>
            <w:tcW w:w="2376" w:type="dxa"/>
            <w:shd w:val="clear" w:color="auto" w:fill="662382"/>
          </w:tcPr>
          <w:p w14:paraId="1E49B8E6" w14:textId="77777777" w:rsidR="003D24B7" w:rsidRPr="00980EA2" w:rsidRDefault="003D24B7" w:rsidP="003470C3">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0D4705A9" w14:textId="77777777" w:rsidR="003D24B7" w:rsidRPr="00980EA2" w:rsidRDefault="00CA5841" w:rsidP="003470C3">
            <w:pPr>
              <w:pStyle w:val="TableCell"/>
              <w:jc w:val="center"/>
              <w:rPr>
                <w:rFonts w:ascii="Arial" w:hAnsi="Arial" w:cs="Arial"/>
                <w:sz w:val="18"/>
                <w:szCs w:val="18"/>
              </w:rPr>
            </w:pPr>
            <w:r w:rsidRPr="00980EA2">
              <w:rPr>
                <w:rFonts w:ascii="Arial" w:hAnsi="Arial" w:cs="Arial"/>
                <w:sz w:val="18"/>
                <w:szCs w:val="18"/>
              </w:rPr>
              <w:t>getRequestStatus</w:t>
            </w:r>
          </w:p>
        </w:tc>
      </w:tr>
      <w:tr w:rsidR="003D24B7" w:rsidRPr="00980EA2" w14:paraId="0B0A8044" w14:textId="77777777" w:rsidTr="003470C3">
        <w:tc>
          <w:tcPr>
            <w:tcW w:w="2376" w:type="dxa"/>
            <w:shd w:val="clear" w:color="auto" w:fill="662382"/>
          </w:tcPr>
          <w:p w14:paraId="31DDC8A0" w14:textId="77777777" w:rsidR="003D24B7" w:rsidRPr="00980EA2" w:rsidRDefault="003D24B7" w:rsidP="003470C3">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24667E5D" w14:textId="77777777" w:rsidR="003D24B7" w:rsidRPr="00980EA2" w:rsidRDefault="00CA5841" w:rsidP="003470C3">
            <w:pPr>
              <w:pStyle w:val="TableCell"/>
              <w:jc w:val="center"/>
              <w:rPr>
                <w:rFonts w:ascii="Arial" w:hAnsi="Arial" w:cs="Arial"/>
                <w:sz w:val="18"/>
                <w:szCs w:val="18"/>
              </w:rPr>
            </w:pPr>
            <w:r w:rsidRPr="00980EA2">
              <w:rPr>
                <w:rFonts w:ascii="Arial" w:hAnsi="Arial" w:cs="Arial"/>
                <w:sz w:val="18"/>
                <w:szCs w:val="18"/>
              </w:rPr>
              <w:t>PROGRESS</w:t>
            </w:r>
          </w:p>
        </w:tc>
      </w:tr>
    </w:tbl>
    <w:p w14:paraId="2CE7794F" w14:textId="77777777" w:rsidR="003D24B7" w:rsidRPr="00980EA2" w:rsidRDefault="003D24B7" w:rsidP="003D24B7">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1C78D850"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4725A5EA"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0A5AD029"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156DB249" w14:textId="31FBEE71" w:rsidR="003D60C3" w:rsidRPr="00980EA2" w:rsidRDefault="003D60C3" w:rsidP="003470C3">
            <w:pPr>
              <w:pStyle w:val="TableCell"/>
              <w:jc w:val="center"/>
              <w:rPr>
                <w:rFonts w:ascii="Arial" w:hAnsi="Arial" w:cs="Arial"/>
                <w:sz w:val="18"/>
                <w:szCs w:val="18"/>
              </w:rPr>
            </w:pPr>
            <w:r>
              <w:rPr>
                <w:rFonts w:ascii="Arial" w:hAnsi="Arial" w:cs="Arial"/>
                <w:sz w:val="18"/>
                <w:szCs w:val="18"/>
              </w:rPr>
              <w:t>Nullable</w:t>
            </w:r>
          </w:p>
        </w:tc>
        <w:tc>
          <w:tcPr>
            <w:tcW w:w="4224" w:type="dxa"/>
          </w:tcPr>
          <w:p w14:paraId="58F079AD" w14:textId="59D68308"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246AB858" w14:textId="77777777" w:rsidTr="003D60C3">
        <w:tc>
          <w:tcPr>
            <w:tcW w:w="2353" w:type="dxa"/>
            <w:shd w:val="clear" w:color="auto" w:fill="D9D9D9" w:themeFill="background1" w:themeFillShade="D9"/>
          </w:tcPr>
          <w:p w14:paraId="630F2F34"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5892DC4B"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PROGRESS</w:t>
            </w:r>
          </w:p>
        </w:tc>
        <w:tc>
          <w:tcPr>
            <w:tcW w:w="964" w:type="dxa"/>
          </w:tcPr>
          <w:p w14:paraId="12AB5FA1" w14:textId="28F72378" w:rsidR="003D60C3" w:rsidRPr="00980EA2" w:rsidRDefault="003D60C3" w:rsidP="00CA5841">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151A137F" w14:textId="2C5D4EF9" w:rsidR="003D60C3" w:rsidRPr="00980EA2" w:rsidRDefault="003D60C3" w:rsidP="00CA5841">
            <w:pPr>
              <w:pStyle w:val="TableCell"/>
              <w:jc w:val="center"/>
              <w:rPr>
                <w:rFonts w:ascii="Arial" w:hAnsi="Arial" w:cs="Arial"/>
                <w:sz w:val="18"/>
                <w:szCs w:val="18"/>
              </w:rPr>
            </w:pPr>
            <w:r w:rsidRPr="00980EA2">
              <w:rPr>
                <w:rFonts w:ascii="Arial" w:hAnsi="Arial" w:cs="Arial"/>
                <w:sz w:val="18"/>
                <w:szCs w:val="18"/>
              </w:rPr>
              <w:t>request</w:t>
            </w:r>
            <w:r>
              <w:rPr>
                <w:rFonts w:ascii="Arial" w:hAnsi="Arial" w:cs="Arial"/>
                <w:sz w:val="18"/>
                <w:szCs w:val="18"/>
              </w:rPr>
              <w:t>Ref</w:t>
            </w:r>
            <w:r w:rsidRPr="00980EA2">
              <w:rPr>
                <w:rFonts w:ascii="Arial" w:hAnsi="Arial" w:cs="Arial"/>
                <w:sz w:val="18"/>
                <w:szCs w:val="18"/>
              </w:rPr>
              <w:t>s : (List &lt;MAL::ObjectRef</w:t>
            </w:r>
            <w:r>
              <w:rPr>
                <w:rFonts w:ascii="Arial" w:hAnsi="Arial" w:cs="Arial"/>
                <w:sz w:val="18"/>
                <w:szCs w:val="18"/>
              </w:rPr>
              <w:t>&lt;RequestInstance&gt;</w:t>
            </w:r>
            <w:r w:rsidRPr="00980EA2">
              <w:rPr>
                <w:rFonts w:ascii="Arial" w:hAnsi="Arial" w:cs="Arial"/>
                <w:sz w:val="18"/>
                <w:szCs w:val="18"/>
              </w:rPr>
              <w:t>&gt;)</w:t>
            </w:r>
          </w:p>
        </w:tc>
      </w:tr>
      <w:tr w:rsidR="003D60C3" w:rsidRPr="00980EA2" w14:paraId="1F243509" w14:textId="77777777" w:rsidTr="003D60C3">
        <w:tc>
          <w:tcPr>
            <w:tcW w:w="2353" w:type="dxa"/>
            <w:shd w:val="clear" w:color="auto" w:fill="D9D9D9" w:themeFill="background1" w:themeFillShade="D9"/>
          </w:tcPr>
          <w:p w14:paraId="2D2ECD34"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7783176F"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ACK</w:t>
            </w:r>
          </w:p>
        </w:tc>
        <w:tc>
          <w:tcPr>
            <w:tcW w:w="964" w:type="dxa"/>
            <w:shd w:val="clear" w:color="auto" w:fill="D9D9D9" w:themeFill="background1" w:themeFillShade="D9"/>
          </w:tcPr>
          <w:p w14:paraId="00FC0C39" w14:textId="2C1871D6" w:rsidR="003D60C3" w:rsidRPr="00980EA2" w:rsidRDefault="003D60C3" w:rsidP="003470C3">
            <w:pPr>
              <w:pStyle w:val="TableCell"/>
              <w:jc w:val="center"/>
              <w:rPr>
                <w:rFonts w:ascii="Arial" w:hAnsi="Arial" w:cs="Arial"/>
                <w:sz w:val="18"/>
                <w:szCs w:val="18"/>
              </w:rPr>
            </w:pPr>
            <w:r>
              <w:rPr>
                <w:rFonts w:ascii="Arial" w:hAnsi="Arial" w:cs="Arial"/>
                <w:sz w:val="18"/>
                <w:szCs w:val="18"/>
              </w:rPr>
              <w:t>No</w:t>
            </w:r>
          </w:p>
        </w:tc>
        <w:tc>
          <w:tcPr>
            <w:tcW w:w="4224" w:type="dxa"/>
            <w:shd w:val="clear" w:color="auto" w:fill="D9D9D9" w:themeFill="background1" w:themeFillShade="D9"/>
            <w:vAlign w:val="center"/>
          </w:tcPr>
          <w:p w14:paraId="7B26EB77" w14:textId="53806DAB"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Empty</w:t>
            </w:r>
          </w:p>
        </w:tc>
      </w:tr>
      <w:tr w:rsidR="003D60C3" w:rsidRPr="00980EA2" w14:paraId="03AED17A" w14:textId="77777777" w:rsidTr="003D60C3">
        <w:tc>
          <w:tcPr>
            <w:tcW w:w="2353" w:type="dxa"/>
            <w:shd w:val="clear" w:color="auto" w:fill="D9D9D9" w:themeFill="background1" w:themeFillShade="D9"/>
          </w:tcPr>
          <w:p w14:paraId="4B135709"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3FFEDA06"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UPDATE</w:t>
            </w:r>
          </w:p>
        </w:tc>
        <w:tc>
          <w:tcPr>
            <w:tcW w:w="964" w:type="dxa"/>
          </w:tcPr>
          <w:p w14:paraId="6487D3DD" w14:textId="40D3DDE8" w:rsidR="003D60C3" w:rsidRPr="00980EA2" w:rsidRDefault="003D60C3" w:rsidP="003470C3">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2EFEE548" w14:textId="28C2E442" w:rsidR="003D60C3" w:rsidRPr="00980EA2" w:rsidRDefault="00357231" w:rsidP="003470C3">
            <w:pPr>
              <w:pStyle w:val="TableCell"/>
              <w:jc w:val="center"/>
              <w:rPr>
                <w:rFonts w:ascii="Arial" w:hAnsi="Arial" w:cs="Arial"/>
                <w:sz w:val="18"/>
                <w:szCs w:val="18"/>
              </w:rPr>
            </w:pPr>
            <w:r>
              <w:rPr>
                <w:rFonts w:ascii="Arial" w:hAnsi="Arial" w:cs="Arial"/>
                <w:sz w:val="18"/>
                <w:szCs w:val="18"/>
              </w:rPr>
              <w:t>request</w:t>
            </w:r>
            <w:r w:rsidR="003D60C3" w:rsidRPr="00980EA2">
              <w:rPr>
                <w:rFonts w:ascii="Arial" w:hAnsi="Arial" w:cs="Arial"/>
                <w:sz w:val="18"/>
                <w:szCs w:val="18"/>
              </w:rPr>
              <w:t>Status</w:t>
            </w:r>
            <w:r w:rsidR="003D60C3">
              <w:rPr>
                <w:rFonts w:ascii="Arial" w:hAnsi="Arial" w:cs="Arial"/>
                <w:sz w:val="18"/>
                <w:szCs w:val="18"/>
              </w:rPr>
              <w:t>es : (List &lt;RequestStatusUpdate</w:t>
            </w:r>
            <w:r w:rsidR="003D60C3" w:rsidRPr="00980EA2">
              <w:rPr>
                <w:rFonts w:ascii="Arial" w:hAnsi="Arial" w:cs="Arial"/>
                <w:sz w:val="18"/>
                <w:szCs w:val="18"/>
              </w:rPr>
              <w:t>&gt;)</w:t>
            </w:r>
          </w:p>
        </w:tc>
      </w:tr>
      <w:tr w:rsidR="003D60C3" w:rsidRPr="00980EA2" w14:paraId="499B419D" w14:textId="77777777" w:rsidTr="003D60C3">
        <w:tc>
          <w:tcPr>
            <w:tcW w:w="2353" w:type="dxa"/>
            <w:shd w:val="clear" w:color="auto" w:fill="D9D9D9" w:themeFill="background1" w:themeFillShade="D9"/>
          </w:tcPr>
          <w:p w14:paraId="64A6F263"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73AD9B3A"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RESPONSE</w:t>
            </w:r>
          </w:p>
        </w:tc>
        <w:tc>
          <w:tcPr>
            <w:tcW w:w="964" w:type="dxa"/>
          </w:tcPr>
          <w:p w14:paraId="70ACD889" w14:textId="1AF4EBD8" w:rsidR="003D60C3" w:rsidRPr="00980EA2" w:rsidRDefault="003D60C3" w:rsidP="003470C3">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6628E30C" w14:textId="36DE31D5" w:rsidR="003D60C3" w:rsidRPr="00980EA2" w:rsidRDefault="00357231" w:rsidP="003470C3">
            <w:pPr>
              <w:pStyle w:val="TableCell"/>
              <w:jc w:val="center"/>
              <w:rPr>
                <w:rFonts w:ascii="Arial" w:hAnsi="Arial" w:cs="Arial"/>
                <w:sz w:val="18"/>
                <w:szCs w:val="18"/>
              </w:rPr>
            </w:pPr>
            <w:r>
              <w:rPr>
                <w:rFonts w:ascii="Arial" w:hAnsi="Arial" w:cs="Arial"/>
                <w:sz w:val="18"/>
                <w:szCs w:val="18"/>
              </w:rPr>
              <w:t>Empty</w:t>
            </w:r>
          </w:p>
        </w:tc>
      </w:tr>
    </w:tbl>
    <w:p w14:paraId="64310058" w14:textId="77777777" w:rsidR="003D24B7" w:rsidRDefault="003D24B7" w:rsidP="00183C67">
      <w:pPr>
        <w:pStyle w:val="Heading4"/>
      </w:pPr>
      <w:r>
        <w:t>Errors</w:t>
      </w:r>
    </w:p>
    <w:p w14:paraId="46E727C7" w14:textId="11EAAF00" w:rsidR="00FD447D" w:rsidRDefault="00FD447D" w:rsidP="00FD447D">
      <w:r>
        <w:t xml:space="preserve">In addition to standard MAL </w:t>
      </w:r>
      <w:r w:rsidR="00C94E0D">
        <w:t>e</w:t>
      </w:r>
      <w:r>
        <w:t xml:space="preserve">rrors, the operation may return the following MPS </w:t>
      </w:r>
      <w:r w:rsidR="00C94E0D">
        <w:t>e</w:t>
      </w:r>
      <w:r>
        <w:t>rrors:</w:t>
      </w:r>
    </w:p>
    <w:p w14:paraId="73485FF3" w14:textId="77777777" w:rsidR="00E576E7" w:rsidRPr="00FD447D" w:rsidRDefault="00E576E7" w:rsidP="009C54CF">
      <w:pPr>
        <w:spacing w:before="0"/>
      </w:pPr>
    </w:p>
    <w:tbl>
      <w:tblPr>
        <w:tblStyle w:val="RBTable"/>
        <w:tblW w:w="0" w:type="auto"/>
        <w:tblLook w:val="04A0" w:firstRow="1" w:lastRow="0" w:firstColumn="1" w:lastColumn="0" w:noHBand="0" w:noVBand="1"/>
        <w:tblCaption w:val="SVE getRequestStatus"/>
      </w:tblPr>
      <w:tblGrid>
        <w:gridCol w:w="2389"/>
        <w:gridCol w:w="2520"/>
      </w:tblGrid>
      <w:tr w:rsidR="00E576E7" w:rsidRPr="00CC0E43" w14:paraId="5F3DB4B2"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7C12EF24" w14:textId="77777777" w:rsidR="00E576E7" w:rsidRPr="00CC0E43" w:rsidRDefault="00E576E7" w:rsidP="00CC0E43">
            <w:pPr>
              <w:pStyle w:val="TableCell"/>
              <w:rPr>
                <w:rFonts w:ascii="Arial" w:hAnsi="Arial" w:cs="Arial"/>
                <w:sz w:val="18"/>
                <w:szCs w:val="20"/>
              </w:rPr>
            </w:pPr>
            <w:r>
              <w:rPr>
                <w:rFonts w:ascii="Arial" w:hAnsi="Arial" w:cs="Arial"/>
                <w:sz w:val="18"/>
                <w:szCs w:val="20"/>
              </w:rPr>
              <w:t>Error</w:t>
            </w:r>
          </w:p>
        </w:tc>
        <w:tc>
          <w:tcPr>
            <w:tcW w:w="2520" w:type="dxa"/>
          </w:tcPr>
          <w:p w14:paraId="7D6D2552" w14:textId="77777777" w:rsidR="00E576E7" w:rsidRPr="00CC0E43" w:rsidRDefault="00E576E7"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E576E7" w:rsidRPr="00CC0E43" w14:paraId="4D0E6B6B"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5D49FEE2" w14:textId="77777777" w:rsidR="00E576E7" w:rsidRPr="00CC0E43" w:rsidRDefault="00E576E7" w:rsidP="00CC0E43">
            <w:pPr>
              <w:pStyle w:val="TableCell"/>
              <w:rPr>
                <w:rFonts w:ascii="Arial" w:hAnsi="Arial" w:cs="Arial"/>
                <w:sz w:val="18"/>
                <w:szCs w:val="20"/>
              </w:rPr>
            </w:pPr>
            <w:r>
              <w:rPr>
                <w:rFonts w:ascii="Arial" w:hAnsi="Arial" w:cs="Arial"/>
                <w:sz w:val="18"/>
                <w:szCs w:val="20"/>
              </w:rPr>
              <w:t>INVALID</w:t>
            </w:r>
          </w:p>
        </w:tc>
        <w:tc>
          <w:tcPr>
            <w:tcW w:w="2520" w:type="dxa"/>
          </w:tcPr>
          <w:p w14:paraId="7AC4055B" w14:textId="77777777" w:rsidR="00E576E7" w:rsidRPr="00CC0E43" w:rsidRDefault="00E576E7"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3DEF87AB" w14:textId="77777777" w:rsidR="004B65E5" w:rsidRPr="003D24B7" w:rsidRDefault="004B65E5" w:rsidP="003D24B7"/>
    <w:p w14:paraId="293475C0" w14:textId="77777777" w:rsidR="001F0553" w:rsidRDefault="001F0553" w:rsidP="00D05AF4">
      <w:pPr>
        <w:pStyle w:val="Heading3"/>
        <w:pageBreakBefore/>
      </w:pPr>
      <w:bookmarkStart w:id="300" w:name="_Toc140093832"/>
      <w:r>
        <w:lastRenderedPageBreak/>
        <w:t>Operation:  cancelRequest</w:t>
      </w:r>
      <w:bookmarkEnd w:id="300"/>
    </w:p>
    <w:p w14:paraId="5C961D4A" w14:textId="77777777" w:rsidR="003D24B7" w:rsidRDefault="003D24B7" w:rsidP="00183C67">
      <w:pPr>
        <w:pStyle w:val="Heading4"/>
      </w:pPr>
      <w:r>
        <w:t>Overview</w:t>
      </w:r>
    </w:p>
    <w:p w14:paraId="05EE9839" w14:textId="77777777" w:rsidR="003D24B7" w:rsidRPr="00D103ED" w:rsidRDefault="00D103ED" w:rsidP="003D24B7">
      <w:r>
        <w:t>The cancelRequest operation is used by a consumer to cancel a previously submitted planning request.</w:t>
      </w:r>
      <w:r w:rsidR="00DB3B98">
        <w:t xml:space="preserve">  The service provider acknowledges the cancellation of the RequestInstance or returns an error.</w:t>
      </w:r>
    </w:p>
    <w:p w14:paraId="2D526B3F" w14:textId="77777777" w:rsidR="003D24B7" w:rsidRPr="00BD0E62" w:rsidRDefault="003D24B7" w:rsidP="003D24B7">
      <w:pPr>
        <w:spacing w:before="0"/>
      </w:pPr>
    </w:p>
    <w:tbl>
      <w:tblPr>
        <w:tblStyle w:val="RBTable"/>
        <w:tblW w:w="9242" w:type="dxa"/>
        <w:tblLayout w:type="fixed"/>
        <w:tblLook w:val="0400" w:firstRow="0" w:lastRow="0" w:firstColumn="0" w:lastColumn="0" w:noHBand="0" w:noVBand="1"/>
        <w:tblCaption w:val="SVO cancelRequest"/>
      </w:tblPr>
      <w:tblGrid>
        <w:gridCol w:w="2376"/>
        <w:gridCol w:w="6866"/>
      </w:tblGrid>
      <w:tr w:rsidR="003D24B7" w:rsidRPr="00980EA2" w14:paraId="605584EA" w14:textId="77777777" w:rsidTr="003470C3">
        <w:tc>
          <w:tcPr>
            <w:tcW w:w="2376" w:type="dxa"/>
            <w:shd w:val="clear" w:color="auto" w:fill="662382"/>
          </w:tcPr>
          <w:p w14:paraId="4DE90DA1" w14:textId="77777777" w:rsidR="003D24B7" w:rsidRPr="00980EA2" w:rsidRDefault="003D24B7" w:rsidP="003470C3">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00BCA6BE" w14:textId="77777777" w:rsidR="003D24B7" w:rsidRPr="00980EA2" w:rsidRDefault="00C043F5" w:rsidP="003470C3">
            <w:pPr>
              <w:pStyle w:val="TableCell"/>
              <w:jc w:val="center"/>
              <w:rPr>
                <w:rFonts w:ascii="Arial" w:hAnsi="Arial" w:cs="Arial"/>
                <w:sz w:val="18"/>
                <w:szCs w:val="18"/>
              </w:rPr>
            </w:pPr>
            <w:r w:rsidRPr="00980EA2">
              <w:rPr>
                <w:rFonts w:ascii="Arial" w:hAnsi="Arial" w:cs="Arial"/>
                <w:sz w:val="18"/>
                <w:szCs w:val="18"/>
              </w:rPr>
              <w:t>cancel</w:t>
            </w:r>
            <w:r w:rsidR="003D24B7" w:rsidRPr="00980EA2">
              <w:rPr>
                <w:rFonts w:ascii="Arial" w:hAnsi="Arial" w:cs="Arial"/>
                <w:sz w:val="18"/>
                <w:szCs w:val="18"/>
              </w:rPr>
              <w:t>Request</w:t>
            </w:r>
          </w:p>
        </w:tc>
      </w:tr>
      <w:tr w:rsidR="003D24B7" w:rsidRPr="00980EA2" w14:paraId="4333F87F" w14:textId="77777777" w:rsidTr="003470C3">
        <w:tc>
          <w:tcPr>
            <w:tcW w:w="2376" w:type="dxa"/>
            <w:shd w:val="clear" w:color="auto" w:fill="662382"/>
          </w:tcPr>
          <w:p w14:paraId="4BD8E032" w14:textId="77777777" w:rsidR="003D24B7" w:rsidRPr="00980EA2" w:rsidRDefault="003D24B7" w:rsidP="003470C3">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5A1DC5A4" w14:textId="77777777" w:rsidR="003D24B7" w:rsidRPr="00980EA2" w:rsidRDefault="00C043F5" w:rsidP="003470C3">
            <w:pPr>
              <w:pStyle w:val="TableCell"/>
              <w:jc w:val="center"/>
              <w:rPr>
                <w:rFonts w:ascii="Arial" w:hAnsi="Arial" w:cs="Arial"/>
                <w:sz w:val="18"/>
                <w:szCs w:val="18"/>
              </w:rPr>
            </w:pPr>
            <w:r w:rsidRPr="00980EA2">
              <w:rPr>
                <w:rFonts w:ascii="Arial" w:hAnsi="Arial" w:cs="Arial"/>
                <w:sz w:val="18"/>
                <w:szCs w:val="18"/>
              </w:rPr>
              <w:t>SUBMIT</w:t>
            </w:r>
          </w:p>
        </w:tc>
      </w:tr>
    </w:tbl>
    <w:p w14:paraId="3BD10AC3" w14:textId="77777777" w:rsidR="003D24B7" w:rsidRPr="00980EA2" w:rsidRDefault="003D24B7" w:rsidP="003D24B7">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03806C75"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5D96A086"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76990BAB"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49065DC4" w14:textId="6C2DD6D1" w:rsidR="003D60C3" w:rsidRPr="00980EA2" w:rsidRDefault="003D60C3" w:rsidP="003470C3">
            <w:pPr>
              <w:pStyle w:val="TableCell"/>
              <w:jc w:val="center"/>
              <w:rPr>
                <w:rFonts w:ascii="Arial" w:hAnsi="Arial" w:cs="Arial"/>
                <w:sz w:val="18"/>
                <w:szCs w:val="18"/>
              </w:rPr>
            </w:pPr>
            <w:r>
              <w:rPr>
                <w:rFonts w:ascii="Arial" w:hAnsi="Arial" w:cs="Arial"/>
                <w:sz w:val="18"/>
                <w:szCs w:val="18"/>
              </w:rPr>
              <w:t>Nullable</w:t>
            </w:r>
          </w:p>
        </w:tc>
        <w:tc>
          <w:tcPr>
            <w:tcW w:w="4224" w:type="dxa"/>
          </w:tcPr>
          <w:p w14:paraId="68619AE7" w14:textId="731007C1"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5E98DD3C" w14:textId="77777777" w:rsidTr="003D60C3">
        <w:tc>
          <w:tcPr>
            <w:tcW w:w="2353" w:type="dxa"/>
            <w:shd w:val="clear" w:color="auto" w:fill="D9D9D9" w:themeFill="background1" w:themeFillShade="D9"/>
          </w:tcPr>
          <w:p w14:paraId="70CD847D"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1760B443"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SUBMIT</w:t>
            </w:r>
          </w:p>
        </w:tc>
        <w:tc>
          <w:tcPr>
            <w:tcW w:w="964" w:type="dxa"/>
          </w:tcPr>
          <w:p w14:paraId="28A8BB80" w14:textId="35970E68" w:rsidR="003D60C3" w:rsidRDefault="003D60C3" w:rsidP="00C043F5">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73F023C3" w14:textId="1447FC5A" w:rsidR="003D60C3" w:rsidRPr="00980EA2" w:rsidRDefault="003D60C3" w:rsidP="00C043F5">
            <w:pPr>
              <w:pStyle w:val="TableCell"/>
              <w:jc w:val="center"/>
              <w:rPr>
                <w:rFonts w:ascii="Arial" w:hAnsi="Arial" w:cs="Arial"/>
                <w:sz w:val="18"/>
                <w:szCs w:val="18"/>
              </w:rPr>
            </w:pPr>
            <w:r>
              <w:rPr>
                <w:rFonts w:ascii="Arial" w:hAnsi="Arial" w:cs="Arial"/>
                <w:sz w:val="18"/>
                <w:szCs w:val="18"/>
              </w:rPr>
              <w:t>requestRef</w:t>
            </w:r>
            <w:r w:rsidRPr="00980EA2">
              <w:rPr>
                <w:rFonts w:ascii="Arial" w:hAnsi="Arial" w:cs="Arial"/>
                <w:sz w:val="18"/>
                <w:szCs w:val="18"/>
              </w:rPr>
              <w:t xml:space="preserve"> : (MAL::ObjectRef</w:t>
            </w:r>
            <w:r>
              <w:rPr>
                <w:rFonts w:ascii="Arial" w:hAnsi="Arial" w:cs="Arial"/>
                <w:sz w:val="18"/>
                <w:szCs w:val="18"/>
              </w:rPr>
              <w:t>&lt;RequestInstance&gt;</w:t>
            </w:r>
            <w:r w:rsidRPr="00980EA2">
              <w:rPr>
                <w:rFonts w:ascii="Arial" w:hAnsi="Arial" w:cs="Arial"/>
                <w:sz w:val="18"/>
                <w:szCs w:val="18"/>
              </w:rPr>
              <w:t>)</w:t>
            </w:r>
          </w:p>
        </w:tc>
      </w:tr>
    </w:tbl>
    <w:p w14:paraId="296C2821" w14:textId="77777777" w:rsidR="003D24B7" w:rsidRDefault="003D24B7" w:rsidP="00183C67">
      <w:pPr>
        <w:pStyle w:val="Heading4"/>
      </w:pPr>
      <w:r>
        <w:t>Errors</w:t>
      </w:r>
    </w:p>
    <w:p w14:paraId="354C51F4" w14:textId="6A0D5D0B" w:rsidR="00FD447D" w:rsidRDefault="00FD447D" w:rsidP="00FD447D">
      <w:r>
        <w:t xml:space="preserve">In addition to standard MAL </w:t>
      </w:r>
      <w:r w:rsidR="00C94E0D">
        <w:t>e</w:t>
      </w:r>
      <w:r>
        <w:t xml:space="preserve">rrors, the operation may return the following MPS </w:t>
      </w:r>
      <w:r w:rsidR="00C94E0D">
        <w:t>e</w:t>
      </w:r>
      <w:r>
        <w:t>rrors:</w:t>
      </w:r>
    </w:p>
    <w:p w14:paraId="1DB76E01" w14:textId="77777777" w:rsidR="00C634C6" w:rsidRPr="00FD447D" w:rsidRDefault="00C634C6" w:rsidP="009C54CF">
      <w:pPr>
        <w:spacing w:before="0"/>
      </w:pPr>
    </w:p>
    <w:tbl>
      <w:tblPr>
        <w:tblStyle w:val="RBTable"/>
        <w:tblW w:w="0" w:type="auto"/>
        <w:tblLook w:val="04A0" w:firstRow="1" w:lastRow="0" w:firstColumn="1" w:lastColumn="0" w:noHBand="0" w:noVBand="1"/>
        <w:tblCaption w:val="SVE cancelRequest"/>
      </w:tblPr>
      <w:tblGrid>
        <w:gridCol w:w="2389"/>
        <w:gridCol w:w="2520"/>
      </w:tblGrid>
      <w:tr w:rsidR="00C634C6" w:rsidRPr="00CC0E43" w14:paraId="573A9B89"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529516FD" w14:textId="77777777" w:rsidR="00C634C6" w:rsidRPr="00CC0E43" w:rsidRDefault="00C634C6" w:rsidP="00CC0E43">
            <w:pPr>
              <w:pStyle w:val="TableCell"/>
              <w:rPr>
                <w:rFonts w:ascii="Arial" w:hAnsi="Arial" w:cs="Arial"/>
                <w:sz w:val="18"/>
                <w:szCs w:val="20"/>
              </w:rPr>
            </w:pPr>
            <w:r>
              <w:rPr>
                <w:rFonts w:ascii="Arial" w:hAnsi="Arial" w:cs="Arial"/>
                <w:sz w:val="18"/>
                <w:szCs w:val="20"/>
              </w:rPr>
              <w:t>Error</w:t>
            </w:r>
          </w:p>
        </w:tc>
        <w:tc>
          <w:tcPr>
            <w:tcW w:w="2520" w:type="dxa"/>
          </w:tcPr>
          <w:p w14:paraId="3C9FBDA1" w14:textId="77777777" w:rsidR="00C634C6" w:rsidRPr="00CC0E43" w:rsidRDefault="00C634C6"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C634C6" w:rsidRPr="00CC0E43" w14:paraId="1127773B"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7E6DACA2" w14:textId="77777777" w:rsidR="00C634C6" w:rsidRPr="00CC0E43" w:rsidRDefault="00C634C6" w:rsidP="00CC0E43">
            <w:pPr>
              <w:pStyle w:val="TableCell"/>
              <w:rPr>
                <w:rFonts w:ascii="Arial" w:hAnsi="Arial" w:cs="Arial"/>
                <w:sz w:val="18"/>
                <w:szCs w:val="20"/>
              </w:rPr>
            </w:pPr>
            <w:r>
              <w:rPr>
                <w:rFonts w:ascii="Arial" w:hAnsi="Arial" w:cs="Arial"/>
                <w:sz w:val="18"/>
                <w:szCs w:val="20"/>
              </w:rPr>
              <w:t>INVALID</w:t>
            </w:r>
          </w:p>
        </w:tc>
        <w:tc>
          <w:tcPr>
            <w:tcW w:w="2520" w:type="dxa"/>
          </w:tcPr>
          <w:p w14:paraId="5084C933" w14:textId="77777777" w:rsidR="00C634C6" w:rsidRPr="00CC0E43" w:rsidRDefault="00C634C6"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r w:rsidR="00C634C6" w:rsidRPr="00CC0E43" w14:paraId="70F9C429"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4D4C315D" w14:textId="79750887" w:rsidR="00C634C6" w:rsidRDefault="00C634C6" w:rsidP="00CC0E43">
            <w:pPr>
              <w:pStyle w:val="TableCell"/>
              <w:rPr>
                <w:rFonts w:ascii="Arial" w:hAnsi="Arial" w:cs="Arial"/>
                <w:sz w:val="18"/>
                <w:szCs w:val="20"/>
              </w:rPr>
            </w:pPr>
            <w:r>
              <w:rPr>
                <w:rFonts w:ascii="Arial" w:hAnsi="Arial" w:cs="Arial"/>
                <w:sz w:val="18"/>
                <w:szCs w:val="20"/>
              </w:rPr>
              <w:t>CANCEL_FAILED</w:t>
            </w:r>
          </w:p>
        </w:tc>
        <w:tc>
          <w:tcPr>
            <w:tcW w:w="2520" w:type="dxa"/>
          </w:tcPr>
          <w:p w14:paraId="7F0EAC6D" w14:textId="6521572B" w:rsidR="00C634C6" w:rsidRDefault="00C634C6"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3770A9AC" w14:textId="77777777" w:rsidR="001D28E1" w:rsidRPr="004B65E5" w:rsidRDefault="00D05AF4" w:rsidP="003D24B7">
      <w:r>
        <w:t>If it was not possible to cancel the RequestInstance, for example because the resultant activities have already been executed or activated within a plan execution function, then the CANCEL_FAILED error is returned.</w:t>
      </w:r>
    </w:p>
    <w:p w14:paraId="782A029F" w14:textId="77777777" w:rsidR="007E0F38" w:rsidRDefault="007E0F38" w:rsidP="007E0F38">
      <w:pPr>
        <w:pStyle w:val="Heading3"/>
      </w:pPr>
      <w:bookmarkStart w:id="301" w:name="_Toc140093833"/>
      <w:r>
        <w:t xml:space="preserve">Operation:  </w:t>
      </w:r>
      <w:r w:rsidR="001F0553">
        <w:t>u</w:t>
      </w:r>
      <w:r>
        <w:t>pdateRequest</w:t>
      </w:r>
      <w:bookmarkEnd w:id="301"/>
    </w:p>
    <w:p w14:paraId="7EB3977A" w14:textId="77777777" w:rsidR="003D24B7" w:rsidRDefault="003D24B7" w:rsidP="00183C67">
      <w:pPr>
        <w:pStyle w:val="Heading4"/>
      </w:pPr>
      <w:r>
        <w:t>Overview</w:t>
      </w:r>
    </w:p>
    <w:p w14:paraId="4AC71E21" w14:textId="29A5F375" w:rsidR="003D24B7" w:rsidRDefault="00AF32A8" w:rsidP="00D103ED">
      <w:r>
        <w:t xml:space="preserve">The updateRequest operation may be used to modify the PlanningRequestDetails associated with a previously submitted planning request.  This results in the creation of a new version of the RequestInstance (with the same </w:t>
      </w:r>
      <w:r w:rsidR="005F72E8">
        <w:t>key</w:t>
      </w:r>
      <w:r>
        <w:t>) by the service provider</w:t>
      </w:r>
      <w:r w:rsidR="00263F95">
        <w:t>, which returns the identity (</w:t>
      </w:r>
      <w:r w:rsidR="00A70BBF">
        <w:t>key</w:t>
      </w:r>
      <w:r w:rsidR="00263F95">
        <w:t xml:space="preserve"> and version) of the new version to the consumer.</w:t>
      </w:r>
    </w:p>
    <w:p w14:paraId="53DBA6BD" w14:textId="77777777" w:rsidR="003D24B7" w:rsidRPr="00BD0E62" w:rsidRDefault="003D24B7" w:rsidP="003D24B7">
      <w:pPr>
        <w:spacing w:before="0"/>
      </w:pPr>
    </w:p>
    <w:tbl>
      <w:tblPr>
        <w:tblStyle w:val="RBTable"/>
        <w:tblW w:w="9242" w:type="dxa"/>
        <w:tblLayout w:type="fixed"/>
        <w:tblLook w:val="0400" w:firstRow="0" w:lastRow="0" w:firstColumn="0" w:lastColumn="0" w:noHBand="0" w:noVBand="1"/>
        <w:tblCaption w:val="SVO updateRequest"/>
      </w:tblPr>
      <w:tblGrid>
        <w:gridCol w:w="2376"/>
        <w:gridCol w:w="6866"/>
      </w:tblGrid>
      <w:tr w:rsidR="003D24B7" w:rsidRPr="00980EA2" w14:paraId="3602F6BB" w14:textId="77777777" w:rsidTr="003470C3">
        <w:tc>
          <w:tcPr>
            <w:tcW w:w="2376" w:type="dxa"/>
            <w:shd w:val="clear" w:color="auto" w:fill="662382"/>
          </w:tcPr>
          <w:p w14:paraId="2C9876D4" w14:textId="77777777" w:rsidR="003D24B7" w:rsidRPr="00980EA2" w:rsidRDefault="003D24B7" w:rsidP="003470C3">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70137882" w14:textId="77777777" w:rsidR="003D24B7" w:rsidRPr="00980EA2" w:rsidRDefault="00C043F5" w:rsidP="003470C3">
            <w:pPr>
              <w:pStyle w:val="TableCell"/>
              <w:jc w:val="center"/>
              <w:rPr>
                <w:rFonts w:ascii="Arial" w:hAnsi="Arial" w:cs="Arial"/>
                <w:sz w:val="18"/>
                <w:szCs w:val="18"/>
              </w:rPr>
            </w:pPr>
            <w:r w:rsidRPr="00980EA2">
              <w:rPr>
                <w:rFonts w:ascii="Arial" w:hAnsi="Arial" w:cs="Arial"/>
                <w:sz w:val="18"/>
                <w:szCs w:val="18"/>
              </w:rPr>
              <w:t>update</w:t>
            </w:r>
            <w:r w:rsidR="003D24B7" w:rsidRPr="00980EA2">
              <w:rPr>
                <w:rFonts w:ascii="Arial" w:hAnsi="Arial" w:cs="Arial"/>
                <w:sz w:val="18"/>
                <w:szCs w:val="18"/>
              </w:rPr>
              <w:t>Request</w:t>
            </w:r>
          </w:p>
        </w:tc>
      </w:tr>
      <w:tr w:rsidR="003D24B7" w:rsidRPr="00980EA2" w14:paraId="07E88F18" w14:textId="77777777" w:rsidTr="003470C3">
        <w:tc>
          <w:tcPr>
            <w:tcW w:w="2376" w:type="dxa"/>
            <w:shd w:val="clear" w:color="auto" w:fill="662382"/>
          </w:tcPr>
          <w:p w14:paraId="2AC0462B" w14:textId="77777777" w:rsidR="003D24B7" w:rsidRPr="00980EA2" w:rsidRDefault="003D24B7" w:rsidP="003470C3">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2D50981E" w14:textId="77777777" w:rsidR="003D24B7" w:rsidRPr="00980EA2" w:rsidRDefault="003D24B7" w:rsidP="003470C3">
            <w:pPr>
              <w:pStyle w:val="TableCell"/>
              <w:jc w:val="center"/>
              <w:rPr>
                <w:rFonts w:ascii="Arial" w:hAnsi="Arial" w:cs="Arial"/>
                <w:sz w:val="18"/>
                <w:szCs w:val="18"/>
              </w:rPr>
            </w:pPr>
            <w:r w:rsidRPr="00980EA2">
              <w:rPr>
                <w:rFonts w:ascii="Arial" w:hAnsi="Arial" w:cs="Arial"/>
                <w:sz w:val="18"/>
                <w:szCs w:val="18"/>
              </w:rPr>
              <w:t>REQUEST</w:t>
            </w:r>
          </w:p>
        </w:tc>
      </w:tr>
    </w:tbl>
    <w:p w14:paraId="7FC6372C" w14:textId="77777777" w:rsidR="003D24B7" w:rsidRPr="00980EA2" w:rsidRDefault="003D24B7" w:rsidP="003D24B7">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0CEA49CD"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723FA0AC"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0E03D2E9"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49948810" w14:textId="2F6DC8E1" w:rsidR="003D60C3" w:rsidRPr="00980EA2" w:rsidRDefault="003D60C3" w:rsidP="003470C3">
            <w:pPr>
              <w:pStyle w:val="TableCell"/>
              <w:jc w:val="center"/>
              <w:rPr>
                <w:rFonts w:ascii="Arial" w:hAnsi="Arial" w:cs="Arial"/>
                <w:sz w:val="18"/>
                <w:szCs w:val="18"/>
              </w:rPr>
            </w:pPr>
            <w:r>
              <w:rPr>
                <w:rFonts w:ascii="Arial" w:hAnsi="Arial" w:cs="Arial"/>
                <w:sz w:val="18"/>
                <w:szCs w:val="18"/>
              </w:rPr>
              <w:t>Nullable</w:t>
            </w:r>
          </w:p>
        </w:tc>
        <w:tc>
          <w:tcPr>
            <w:tcW w:w="4224" w:type="dxa"/>
          </w:tcPr>
          <w:p w14:paraId="43BEE1D4" w14:textId="1CD8F0A4"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4F5FB62B" w14:textId="77777777" w:rsidTr="003D60C3">
        <w:tc>
          <w:tcPr>
            <w:tcW w:w="2353" w:type="dxa"/>
            <w:shd w:val="clear" w:color="auto" w:fill="D9D9D9" w:themeFill="background1" w:themeFillShade="D9"/>
          </w:tcPr>
          <w:p w14:paraId="131DF167"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7EC2AB2B"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REQUEST</w:t>
            </w:r>
          </w:p>
        </w:tc>
        <w:tc>
          <w:tcPr>
            <w:tcW w:w="964" w:type="dxa"/>
          </w:tcPr>
          <w:p w14:paraId="522CAE82" w14:textId="77777777" w:rsidR="003D60C3" w:rsidRDefault="003D60C3" w:rsidP="003470C3">
            <w:pPr>
              <w:pStyle w:val="TableCell"/>
              <w:jc w:val="center"/>
              <w:rPr>
                <w:rFonts w:ascii="Arial" w:hAnsi="Arial" w:cs="Arial"/>
                <w:sz w:val="18"/>
                <w:szCs w:val="18"/>
              </w:rPr>
            </w:pPr>
            <w:r>
              <w:rPr>
                <w:rFonts w:ascii="Arial" w:hAnsi="Arial" w:cs="Arial"/>
                <w:sz w:val="18"/>
                <w:szCs w:val="18"/>
              </w:rPr>
              <w:t>No</w:t>
            </w:r>
          </w:p>
          <w:p w14:paraId="192D420D" w14:textId="1444D061" w:rsidR="00F118EC" w:rsidRDefault="00F118EC" w:rsidP="003470C3">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0D2D9E04" w14:textId="6234A866" w:rsidR="003D60C3" w:rsidRPr="00980EA2" w:rsidRDefault="003D60C3" w:rsidP="003470C3">
            <w:pPr>
              <w:pStyle w:val="TableCell"/>
              <w:jc w:val="center"/>
              <w:rPr>
                <w:rFonts w:ascii="Arial" w:hAnsi="Arial" w:cs="Arial"/>
                <w:sz w:val="18"/>
                <w:szCs w:val="18"/>
              </w:rPr>
            </w:pPr>
            <w:r>
              <w:rPr>
                <w:rFonts w:ascii="Arial" w:hAnsi="Arial" w:cs="Arial"/>
                <w:sz w:val="18"/>
                <w:szCs w:val="18"/>
              </w:rPr>
              <w:t>requestRef</w:t>
            </w:r>
            <w:r w:rsidRPr="00980EA2">
              <w:rPr>
                <w:rFonts w:ascii="Arial" w:hAnsi="Arial" w:cs="Arial"/>
                <w:sz w:val="18"/>
                <w:szCs w:val="18"/>
              </w:rPr>
              <w:t xml:space="preserve"> : (MAL::ObjectRef</w:t>
            </w:r>
            <w:r>
              <w:rPr>
                <w:rFonts w:ascii="Arial" w:hAnsi="Arial" w:cs="Arial"/>
                <w:sz w:val="18"/>
                <w:szCs w:val="18"/>
              </w:rPr>
              <w:t>&lt;RequestInstance&gt;</w:t>
            </w:r>
            <w:r w:rsidRPr="00980EA2">
              <w:rPr>
                <w:rFonts w:ascii="Arial" w:hAnsi="Arial" w:cs="Arial"/>
                <w:sz w:val="18"/>
                <w:szCs w:val="18"/>
              </w:rPr>
              <w:t>)</w:t>
            </w:r>
          </w:p>
          <w:p w14:paraId="2A13A9A4"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requestDetails : (PlanningRequestDetails)</w:t>
            </w:r>
          </w:p>
        </w:tc>
      </w:tr>
      <w:tr w:rsidR="003D60C3" w:rsidRPr="00980EA2" w14:paraId="433AFAF1" w14:textId="77777777" w:rsidTr="003D60C3">
        <w:tc>
          <w:tcPr>
            <w:tcW w:w="2353" w:type="dxa"/>
            <w:shd w:val="clear" w:color="auto" w:fill="D9D9D9" w:themeFill="background1" w:themeFillShade="D9"/>
          </w:tcPr>
          <w:p w14:paraId="25DC754D"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158CD11C"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RESPONSE</w:t>
            </w:r>
          </w:p>
        </w:tc>
        <w:tc>
          <w:tcPr>
            <w:tcW w:w="964" w:type="dxa"/>
          </w:tcPr>
          <w:p w14:paraId="07CF1BE5" w14:textId="644E6CE1" w:rsidR="003D60C3" w:rsidRPr="00980EA2" w:rsidRDefault="003D60C3" w:rsidP="003470C3">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563ED33F" w14:textId="784B9CE6"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requestResponse : (PlanningRequestResponse)</w:t>
            </w:r>
          </w:p>
        </w:tc>
      </w:tr>
    </w:tbl>
    <w:p w14:paraId="48B9CE56" w14:textId="77777777" w:rsidR="003D24B7" w:rsidRDefault="003D24B7" w:rsidP="00183C67">
      <w:pPr>
        <w:pStyle w:val="Heading4"/>
      </w:pPr>
      <w:r>
        <w:t>Errors</w:t>
      </w:r>
    </w:p>
    <w:p w14:paraId="1B2D8A78" w14:textId="03034728" w:rsidR="00FD447D" w:rsidRDefault="00FD447D" w:rsidP="00FD447D">
      <w:r>
        <w:t xml:space="preserve">In addition to standard MAL </w:t>
      </w:r>
      <w:r w:rsidR="00C94E0D">
        <w:t>e</w:t>
      </w:r>
      <w:r>
        <w:t xml:space="preserve">rrors, the operation may return the following MPS </w:t>
      </w:r>
      <w:r w:rsidR="00C94E0D">
        <w:t>e</w:t>
      </w:r>
      <w:r>
        <w:t>rrors:</w:t>
      </w:r>
    </w:p>
    <w:p w14:paraId="2FCD8B2B" w14:textId="77777777" w:rsidR="00342C4E" w:rsidRPr="00FD447D" w:rsidRDefault="00342C4E" w:rsidP="009C54CF">
      <w:pPr>
        <w:spacing w:before="0"/>
      </w:pPr>
    </w:p>
    <w:tbl>
      <w:tblPr>
        <w:tblStyle w:val="RBTable"/>
        <w:tblW w:w="0" w:type="auto"/>
        <w:tblLook w:val="04A0" w:firstRow="1" w:lastRow="0" w:firstColumn="1" w:lastColumn="0" w:noHBand="0" w:noVBand="1"/>
        <w:tblCaption w:val="SVE updateRequest"/>
      </w:tblPr>
      <w:tblGrid>
        <w:gridCol w:w="2389"/>
        <w:gridCol w:w="2520"/>
      </w:tblGrid>
      <w:tr w:rsidR="00342C4E" w:rsidRPr="00CC0E43" w14:paraId="13CDE3B1"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0A8F9E5B" w14:textId="77777777" w:rsidR="00342C4E" w:rsidRPr="00CC0E43" w:rsidRDefault="00342C4E" w:rsidP="00CC0E43">
            <w:pPr>
              <w:pStyle w:val="TableCell"/>
              <w:rPr>
                <w:rFonts w:ascii="Arial" w:hAnsi="Arial" w:cs="Arial"/>
                <w:sz w:val="18"/>
                <w:szCs w:val="20"/>
              </w:rPr>
            </w:pPr>
            <w:r>
              <w:rPr>
                <w:rFonts w:ascii="Arial" w:hAnsi="Arial" w:cs="Arial"/>
                <w:sz w:val="18"/>
                <w:szCs w:val="20"/>
              </w:rPr>
              <w:lastRenderedPageBreak/>
              <w:t>Error</w:t>
            </w:r>
          </w:p>
        </w:tc>
        <w:tc>
          <w:tcPr>
            <w:tcW w:w="2520" w:type="dxa"/>
          </w:tcPr>
          <w:p w14:paraId="42BAD017" w14:textId="77777777" w:rsidR="00342C4E" w:rsidRPr="00CC0E43" w:rsidRDefault="00342C4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342C4E" w:rsidRPr="00CC0E43" w14:paraId="2C3EECDB"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5CA4AEE7" w14:textId="77777777" w:rsidR="00342C4E" w:rsidRPr="00CC0E43" w:rsidRDefault="00342C4E" w:rsidP="00CC0E43">
            <w:pPr>
              <w:pStyle w:val="TableCell"/>
              <w:rPr>
                <w:rFonts w:ascii="Arial" w:hAnsi="Arial" w:cs="Arial"/>
                <w:sz w:val="18"/>
                <w:szCs w:val="20"/>
              </w:rPr>
            </w:pPr>
            <w:r>
              <w:rPr>
                <w:rFonts w:ascii="Arial" w:hAnsi="Arial" w:cs="Arial"/>
                <w:sz w:val="18"/>
                <w:szCs w:val="20"/>
              </w:rPr>
              <w:t>INVALID</w:t>
            </w:r>
          </w:p>
        </w:tc>
        <w:tc>
          <w:tcPr>
            <w:tcW w:w="2520" w:type="dxa"/>
          </w:tcPr>
          <w:p w14:paraId="34D6B733" w14:textId="77777777" w:rsidR="00342C4E" w:rsidRPr="00CC0E43" w:rsidRDefault="00342C4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r w:rsidR="00342C4E" w:rsidRPr="00CC0E43" w14:paraId="2FEB3893"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0511526C" w14:textId="35AFD2DA" w:rsidR="00342C4E" w:rsidRDefault="00342C4E" w:rsidP="00CC0E43">
            <w:pPr>
              <w:pStyle w:val="TableCell"/>
              <w:rPr>
                <w:rFonts w:ascii="Arial" w:hAnsi="Arial" w:cs="Arial"/>
                <w:sz w:val="18"/>
                <w:szCs w:val="20"/>
              </w:rPr>
            </w:pPr>
            <w:r>
              <w:rPr>
                <w:rFonts w:ascii="Arial" w:hAnsi="Arial" w:cs="Arial"/>
                <w:sz w:val="18"/>
                <w:szCs w:val="20"/>
              </w:rPr>
              <w:t>UNSUPPORTED</w:t>
            </w:r>
          </w:p>
        </w:tc>
        <w:tc>
          <w:tcPr>
            <w:tcW w:w="2520" w:type="dxa"/>
          </w:tcPr>
          <w:p w14:paraId="0493A9F1" w14:textId="77777777" w:rsidR="00342C4E" w:rsidRDefault="00342C4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r w:rsidR="00342C4E" w:rsidRPr="00CC0E43" w14:paraId="1E807A32"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6125DEAE" w14:textId="77777777" w:rsidR="00342C4E" w:rsidRDefault="00342C4E" w:rsidP="00CC0E43">
            <w:pPr>
              <w:pStyle w:val="TableCell"/>
              <w:rPr>
                <w:rFonts w:ascii="Arial" w:hAnsi="Arial" w:cs="Arial"/>
                <w:sz w:val="18"/>
                <w:szCs w:val="20"/>
              </w:rPr>
            </w:pPr>
            <w:r>
              <w:rPr>
                <w:rFonts w:ascii="Arial" w:hAnsi="Arial" w:cs="Arial"/>
                <w:sz w:val="18"/>
                <w:szCs w:val="20"/>
              </w:rPr>
              <w:t>UPDATE_FAILED</w:t>
            </w:r>
          </w:p>
        </w:tc>
        <w:tc>
          <w:tcPr>
            <w:tcW w:w="2520" w:type="dxa"/>
          </w:tcPr>
          <w:p w14:paraId="04DC9D05" w14:textId="77777777" w:rsidR="00342C4E" w:rsidRDefault="00342C4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34007BB1" w14:textId="77777777" w:rsidR="00D05AF4" w:rsidRPr="004B65E5" w:rsidRDefault="00D05AF4" w:rsidP="00D05AF4">
      <w:r>
        <w:t>If it was not possible to update the RequestInstance, for example because the resultant activities have already been executed or activated within a plan execution function, then the UPDATE_FAILED error is returned.</w:t>
      </w:r>
    </w:p>
    <w:p w14:paraId="1196167C" w14:textId="77777777" w:rsidR="004B65E5" w:rsidRPr="004B65E5" w:rsidRDefault="004B65E5" w:rsidP="00BE7656"/>
    <w:p w14:paraId="45E95D13" w14:textId="77777777" w:rsidR="007E0F38" w:rsidRDefault="007E0F38" w:rsidP="007E0F38">
      <w:pPr>
        <w:pStyle w:val="Heading3"/>
      </w:pPr>
      <w:bookmarkStart w:id="302" w:name="_Toc140093834"/>
      <w:r>
        <w:t xml:space="preserve">Operation:  </w:t>
      </w:r>
      <w:r w:rsidR="001F0553">
        <w:t>m</w:t>
      </w:r>
      <w:r>
        <w:t>onitorRequestStatus</w:t>
      </w:r>
      <w:bookmarkEnd w:id="302"/>
    </w:p>
    <w:p w14:paraId="24A48D6D" w14:textId="77777777" w:rsidR="003D24B7" w:rsidRDefault="003D24B7" w:rsidP="00183C67">
      <w:pPr>
        <w:pStyle w:val="Heading4"/>
      </w:pPr>
      <w:r>
        <w:t>Overview</w:t>
      </w:r>
    </w:p>
    <w:p w14:paraId="57D25B2C" w14:textId="77777777" w:rsidR="003D24B7" w:rsidRPr="00817E0C" w:rsidRDefault="00817E0C" w:rsidP="003D24B7">
      <w:r>
        <w:t>The monitorRequestS</w:t>
      </w:r>
      <w:r w:rsidR="001E218A">
        <w:t>t</w:t>
      </w:r>
      <w:r>
        <w:t xml:space="preserve">atus operation is used to subscribe to status updates for a filtered set of planning RequestInstances.  The operation uses the Publish-Subscribe interaction pattern, </w:t>
      </w:r>
      <w:r w:rsidR="005B4B75">
        <w:t>with the body of the notification message comprising a RequestStatusUpdate for a subscribed RequestInstance.</w:t>
      </w:r>
    </w:p>
    <w:p w14:paraId="3C009940" w14:textId="77777777" w:rsidR="003D24B7" w:rsidRPr="00BD0E62" w:rsidRDefault="003D24B7" w:rsidP="003D24B7">
      <w:pPr>
        <w:spacing w:before="0"/>
      </w:pPr>
    </w:p>
    <w:tbl>
      <w:tblPr>
        <w:tblStyle w:val="RBTable"/>
        <w:tblW w:w="9242" w:type="dxa"/>
        <w:tblLayout w:type="fixed"/>
        <w:tblLook w:val="0400" w:firstRow="0" w:lastRow="0" w:firstColumn="0" w:lastColumn="0" w:noHBand="0" w:noVBand="1"/>
        <w:tblCaption w:val="SVO monitorRequestStatus"/>
      </w:tblPr>
      <w:tblGrid>
        <w:gridCol w:w="2376"/>
        <w:gridCol w:w="6866"/>
      </w:tblGrid>
      <w:tr w:rsidR="003D24B7" w:rsidRPr="00980EA2" w14:paraId="2BEBB9E6" w14:textId="77777777" w:rsidTr="003470C3">
        <w:tc>
          <w:tcPr>
            <w:tcW w:w="2376" w:type="dxa"/>
            <w:shd w:val="clear" w:color="auto" w:fill="662382"/>
          </w:tcPr>
          <w:p w14:paraId="7E040629" w14:textId="77777777" w:rsidR="003D24B7" w:rsidRPr="00980EA2" w:rsidRDefault="003D24B7" w:rsidP="003470C3">
            <w:pPr>
              <w:pStyle w:val="TableCell"/>
              <w:jc w:val="center"/>
              <w:rPr>
                <w:rFonts w:ascii="Arial" w:hAnsi="Arial" w:cs="Arial"/>
                <w:b/>
                <w:color w:val="FFFFFF" w:themeColor="background1"/>
                <w:sz w:val="18"/>
                <w:szCs w:val="18"/>
              </w:rPr>
            </w:pPr>
            <w:bookmarkStart w:id="303" w:name="_Hlk118539589"/>
            <w:r w:rsidRPr="00980EA2">
              <w:rPr>
                <w:rFonts w:ascii="Arial" w:hAnsi="Arial" w:cs="Arial"/>
                <w:b/>
                <w:color w:val="FFFFFF" w:themeColor="background1"/>
                <w:sz w:val="18"/>
                <w:szCs w:val="18"/>
              </w:rPr>
              <w:t>Operation Identifier</w:t>
            </w:r>
          </w:p>
        </w:tc>
        <w:tc>
          <w:tcPr>
            <w:tcW w:w="6866" w:type="dxa"/>
          </w:tcPr>
          <w:p w14:paraId="7B6D51E5" w14:textId="77777777" w:rsidR="003D24B7" w:rsidRPr="00980EA2" w:rsidRDefault="00FF71D7" w:rsidP="003470C3">
            <w:pPr>
              <w:pStyle w:val="TableCell"/>
              <w:jc w:val="center"/>
              <w:rPr>
                <w:rFonts w:ascii="Arial" w:hAnsi="Arial" w:cs="Arial"/>
                <w:sz w:val="18"/>
                <w:szCs w:val="18"/>
              </w:rPr>
            </w:pPr>
            <w:r>
              <w:rPr>
                <w:rFonts w:ascii="Arial" w:hAnsi="Arial" w:cs="Arial"/>
                <w:sz w:val="18"/>
                <w:szCs w:val="18"/>
              </w:rPr>
              <w:t>monitorRequestStatus</w:t>
            </w:r>
          </w:p>
        </w:tc>
      </w:tr>
      <w:tr w:rsidR="003D24B7" w:rsidRPr="00980EA2" w14:paraId="3029794C" w14:textId="77777777" w:rsidTr="003470C3">
        <w:tc>
          <w:tcPr>
            <w:tcW w:w="2376" w:type="dxa"/>
            <w:shd w:val="clear" w:color="auto" w:fill="662382"/>
          </w:tcPr>
          <w:p w14:paraId="0D478233" w14:textId="77777777" w:rsidR="003D24B7" w:rsidRPr="00980EA2" w:rsidRDefault="003D24B7" w:rsidP="003470C3">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0B5AA99C" w14:textId="77777777" w:rsidR="003D24B7" w:rsidRPr="00980EA2" w:rsidRDefault="00FF71D7" w:rsidP="003470C3">
            <w:pPr>
              <w:pStyle w:val="TableCell"/>
              <w:jc w:val="center"/>
              <w:rPr>
                <w:rFonts w:ascii="Arial" w:hAnsi="Arial" w:cs="Arial"/>
                <w:sz w:val="18"/>
                <w:szCs w:val="18"/>
              </w:rPr>
            </w:pPr>
            <w:r>
              <w:rPr>
                <w:rFonts w:ascii="Arial" w:hAnsi="Arial" w:cs="Arial"/>
                <w:sz w:val="18"/>
                <w:szCs w:val="18"/>
              </w:rPr>
              <w:t>PUBLISH-SUBSCRIBE</w:t>
            </w:r>
          </w:p>
        </w:tc>
      </w:tr>
      <w:tr w:rsidR="00771C84" w:rsidRPr="00980EA2" w14:paraId="2A7C8728" w14:textId="77777777" w:rsidTr="003470C3">
        <w:tc>
          <w:tcPr>
            <w:tcW w:w="2376" w:type="dxa"/>
            <w:shd w:val="clear" w:color="auto" w:fill="662382"/>
          </w:tcPr>
          <w:p w14:paraId="1D44DA96" w14:textId="65151A60" w:rsidR="00771C84" w:rsidRPr="00980EA2" w:rsidRDefault="00771C84" w:rsidP="003470C3">
            <w:pPr>
              <w:pStyle w:val="TableCell"/>
              <w:jc w:val="center"/>
              <w:rPr>
                <w:rFonts w:ascii="Arial" w:hAnsi="Arial" w:cs="Arial"/>
                <w:b/>
                <w:color w:val="FFFFFF" w:themeColor="background1"/>
                <w:sz w:val="18"/>
                <w:szCs w:val="18"/>
              </w:rPr>
            </w:pPr>
            <w:r>
              <w:rPr>
                <w:rFonts w:ascii="Arial" w:hAnsi="Arial" w:cs="Arial"/>
                <w:b/>
                <w:color w:val="FFFFFF" w:themeColor="background1"/>
                <w:sz w:val="18"/>
                <w:szCs w:val="18"/>
              </w:rPr>
              <w:t>Subscription Keys</w:t>
            </w:r>
          </w:p>
        </w:tc>
        <w:tc>
          <w:tcPr>
            <w:tcW w:w="6866" w:type="dxa"/>
            <w:shd w:val="clear" w:color="auto" w:fill="D9D9D9" w:themeFill="background1" w:themeFillShade="D9"/>
          </w:tcPr>
          <w:p w14:paraId="473C2C4B" w14:textId="77777777" w:rsidR="00771C84" w:rsidRDefault="00771C84" w:rsidP="003470C3">
            <w:pPr>
              <w:pStyle w:val="TableCell"/>
              <w:jc w:val="center"/>
              <w:rPr>
                <w:rFonts w:ascii="Arial" w:hAnsi="Arial" w:cs="Arial"/>
                <w:sz w:val="18"/>
                <w:szCs w:val="18"/>
              </w:rPr>
            </w:pPr>
            <w:r>
              <w:rPr>
                <w:rFonts w:ascii="Arial" w:hAnsi="Arial" w:cs="Arial"/>
                <w:sz w:val="18"/>
                <w:szCs w:val="18"/>
              </w:rPr>
              <w:t>instanceID : (MAL::Identifier)</w:t>
            </w:r>
          </w:p>
          <w:p w14:paraId="51099FE2" w14:textId="77777777" w:rsidR="00771C84" w:rsidRDefault="00771C84" w:rsidP="003470C3">
            <w:pPr>
              <w:pStyle w:val="TableCell"/>
              <w:jc w:val="center"/>
              <w:rPr>
                <w:rFonts w:ascii="Arial" w:hAnsi="Arial" w:cs="Arial"/>
                <w:sz w:val="18"/>
                <w:szCs w:val="18"/>
              </w:rPr>
            </w:pPr>
            <w:r>
              <w:rPr>
                <w:rFonts w:ascii="Arial" w:hAnsi="Arial" w:cs="Arial"/>
                <w:sz w:val="18"/>
                <w:szCs w:val="18"/>
              </w:rPr>
              <w:t>definitionID : (MAL::Identifier)</w:t>
            </w:r>
          </w:p>
          <w:p w14:paraId="78E09875" w14:textId="77777777" w:rsidR="00771C84" w:rsidRDefault="00771C84" w:rsidP="003470C3">
            <w:pPr>
              <w:pStyle w:val="TableCell"/>
              <w:jc w:val="center"/>
              <w:rPr>
                <w:rFonts w:ascii="Arial" w:hAnsi="Arial" w:cs="Arial"/>
                <w:sz w:val="18"/>
                <w:szCs w:val="18"/>
              </w:rPr>
            </w:pPr>
            <w:r>
              <w:rPr>
                <w:rFonts w:ascii="Arial" w:hAnsi="Arial" w:cs="Arial"/>
                <w:sz w:val="18"/>
                <w:szCs w:val="18"/>
              </w:rPr>
              <w:t>userID : (MAL::Identifier)</w:t>
            </w:r>
          </w:p>
          <w:p w14:paraId="3E0372A5" w14:textId="77777777" w:rsidR="00771C84" w:rsidRDefault="00771C84" w:rsidP="003470C3">
            <w:pPr>
              <w:pStyle w:val="TableCell"/>
              <w:jc w:val="center"/>
              <w:rPr>
                <w:rFonts w:ascii="Arial" w:hAnsi="Arial" w:cs="Arial"/>
                <w:sz w:val="18"/>
                <w:szCs w:val="18"/>
              </w:rPr>
            </w:pPr>
            <w:r>
              <w:rPr>
                <w:rFonts w:ascii="Arial" w:hAnsi="Arial" w:cs="Arial"/>
                <w:sz w:val="18"/>
                <w:szCs w:val="18"/>
              </w:rPr>
              <w:t>userReference : (MAL::Identifier)</w:t>
            </w:r>
          </w:p>
          <w:p w14:paraId="4F7DA128" w14:textId="77777777" w:rsidR="00771C84" w:rsidRDefault="006E1AB3" w:rsidP="003470C3">
            <w:pPr>
              <w:pStyle w:val="TableCell"/>
              <w:jc w:val="center"/>
              <w:rPr>
                <w:rFonts w:ascii="Arial" w:hAnsi="Arial" w:cs="Arial"/>
                <w:sz w:val="18"/>
                <w:szCs w:val="18"/>
              </w:rPr>
            </w:pPr>
            <w:r>
              <w:rPr>
                <w:rFonts w:ascii="Arial" w:hAnsi="Arial" w:cs="Arial"/>
                <w:sz w:val="18"/>
                <w:szCs w:val="18"/>
              </w:rPr>
              <w:t>status : (MAL::UInteger)</w:t>
            </w:r>
          </w:p>
          <w:p w14:paraId="7582802F" w14:textId="27381947" w:rsidR="006E1AB3" w:rsidRDefault="006E1AB3" w:rsidP="003470C3">
            <w:pPr>
              <w:pStyle w:val="TableCell"/>
              <w:jc w:val="center"/>
              <w:rPr>
                <w:rFonts w:ascii="Arial" w:hAnsi="Arial" w:cs="Arial"/>
                <w:sz w:val="18"/>
                <w:szCs w:val="18"/>
              </w:rPr>
            </w:pPr>
            <w:r>
              <w:rPr>
                <w:rFonts w:ascii="Arial" w:hAnsi="Arial" w:cs="Arial"/>
                <w:sz w:val="18"/>
                <w:szCs w:val="18"/>
              </w:rPr>
              <w:t>outputPlanID : (MAL::Identifier)</w:t>
            </w:r>
          </w:p>
        </w:tc>
      </w:tr>
    </w:tbl>
    <w:p w14:paraId="421F3838" w14:textId="77777777" w:rsidR="003D24B7" w:rsidRPr="00980EA2" w:rsidRDefault="003D24B7" w:rsidP="003D24B7">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77598AFF"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42BC8D7E"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568CE9BF"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03E9C7F4" w14:textId="57F3ECCE" w:rsidR="003D60C3" w:rsidRPr="00980EA2" w:rsidRDefault="003D60C3" w:rsidP="003470C3">
            <w:pPr>
              <w:pStyle w:val="TableCell"/>
              <w:jc w:val="center"/>
              <w:rPr>
                <w:rFonts w:ascii="Arial" w:hAnsi="Arial" w:cs="Arial"/>
                <w:sz w:val="18"/>
                <w:szCs w:val="18"/>
              </w:rPr>
            </w:pPr>
            <w:r>
              <w:rPr>
                <w:rFonts w:ascii="Arial" w:hAnsi="Arial" w:cs="Arial"/>
                <w:sz w:val="18"/>
                <w:szCs w:val="18"/>
              </w:rPr>
              <w:t>Nullable</w:t>
            </w:r>
          </w:p>
        </w:tc>
        <w:tc>
          <w:tcPr>
            <w:tcW w:w="4224" w:type="dxa"/>
          </w:tcPr>
          <w:p w14:paraId="76F02F75" w14:textId="21F30A95"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0F6D0F13" w14:textId="77777777" w:rsidTr="003D60C3">
        <w:tc>
          <w:tcPr>
            <w:tcW w:w="2353" w:type="dxa"/>
            <w:shd w:val="clear" w:color="auto" w:fill="D9D9D9" w:themeFill="background1" w:themeFillShade="D9"/>
          </w:tcPr>
          <w:p w14:paraId="41363D44"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58D93171" w14:textId="77777777" w:rsidR="003D60C3" w:rsidRPr="00980EA2" w:rsidRDefault="003D60C3" w:rsidP="003470C3">
            <w:pPr>
              <w:pStyle w:val="TableCell"/>
              <w:jc w:val="center"/>
              <w:rPr>
                <w:rFonts w:ascii="Arial" w:hAnsi="Arial" w:cs="Arial"/>
                <w:sz w:val="18"/>
                <w:szCs w:val="18"/>
              </w:rPr>
            </w:pPr>
            <w:r>
              <w:rPr>
                <w:rFonts w:ascii="Arial" w:hAnsi="Arial" w:cs="Arial"/>
                <w:sz w:val="18"/>
                <w:szCs w:val="18"/>
              </w:rPr>
              <w:t>PUBLISH/NOTIFY</w:t>
            </w:r>
          </w:p>
        </w:tc>
        <w:tc>
          <w:tcPr>
            <w:tcW w:w="964" w:type="dxa"/>
          </w:tcPr>
          <w:p w14:paraId="718CAC4A" w14:textId="43D08C0D" w:rsidR="003D60C3" w:rsidRDefault="003D60C3" w:rsidP="003470C3">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1F4AB0CB" w14:textId="3AA89C9B" w:rsidR="003D60C3" w:rsidRPr="00980EA2" w:rsidRDefault="003D60C3" w:rsidP="003470C3">
            <w:pPr>
              <w:pStyle w:val="TableCell"/>
              <w:jc w:val="center"/>
              <w:rPr>
                <w:rFonts w:ascii="Arial" w:hAnsi="Arial" w:cs="Arial"/>
                <w:sz w:val="18"/>
                <w:szCs w:val="18"/>
              </w:rPr>
            </w:pPr>
            <w:r>
              <w:rPr>
                <w:rFonts w:ascii="Arial" w:hAnsi="Arial" w:cs="Arial"/>
                <w:sz w:val="18"/>
                <w:szCs w:val="18"/>
              </w:rPr>
              <w:t>requestStatusUpdate : (RequestStatusUpdate)</w:t>
            </w:r>
          </w:p>
        </w:tc>
      </w:tr>
    </w:tbl>
    <w:bookmarkEnd w:id="303"/>
    <w:p w14:paraId="65E80FA3" w14:textId="77777777" w:rsidR="003D24B7" w:rsidRPr="00004BCF" w:rsidRDefault="00935DF8" w:rsidP="003D24B7">
      <w:r>
        <w:t>Other messages of the Publish-Subscribe pattern are fully defined by the MAL.</w:t>
      </w:r>
    </w:p>
    <w:p w14:paraId="12ACC1D9" w14:textId="77777777" w:rsidR="003D24B7" w:rsidRDefault="003D24B7" w:rsidP="00183C67">
      <w:pPr>
        <w:pStyle w:val="Heading4"/>
      </w:pPr>
      <w:r>
        <w:t>Structures</w:t>
      </w:r>
    </w:p>
    <w:p w14:paraId="08956F50" w14:textId="366DB58E" w:rsidR="005B4B75" w:rsidRDefault="005B4B75" w:rsidP="005B4B75">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4.2.10</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10</w:t>
      </w:r>
      <w:r w:rsidRPr="00CB14D8">
        <w:rPr>
          <w:b/>
        </w:rPr>
        <w:fldChar w:fldCharType="end"/>
      </w:r>
      <w:r>
        <w:tab/>
        <w:t xml:space="preserve">The </w:t>
      </w:r>
      <w:r w:rsidR="000B708C">
        <w:t xml:space="preserve">monitorRequestStatus </w:t>
      </w:r>
      <w:r w:rsidR="007C3D4F">
        <w:t xml:space="preserve">subscription shall be based on the provision of the following keys </w:t>
      </w:r>
      <w:r w:rsidR="00D877AC">
        <w:t xml:space="preserve">in addition to the </w:t>
      </w:r>
      <w:r w:rsidR="00D877AC">
        <w:rPr>
          <w:rStyle w:val="Term"/>
        </w:rPr>
        <w:t xml:space="preserve">domain </w:t>
      </w:r>
      <w:r w:rsidR="007C3D4F">
        <w:t>of the required RequestInstances in the Register message, all of which are nullable:</w:t>
      </w:r>
    </w:p>
    <w:p w14:paraId="7D7262F5" w14:textId="1BB177CC" w:rsidR="007C3D4F" w:rsidRDefault="00C60B1C" w:rsidP="00DA4F65">
      <w:pPr>
        <w:pStyle w:val="Requirement"/>
        <w:numPr>
          <w:ilvl w:val="0"/>
          <w:numId w:val="100"/>
        </w:numPr>
        <w:spacing w:before="120" w:line="0" w:lineRule="atLeast"/>
      </w:pPr>
      <w:r>
        <w:t>InstanceID</w:t>
      </w:r>
      <w:r w:rsidR="002077C3">
        <w:t xml:space="preserve">: instance </w:t>
      </w:r>
      <w:r w:rsidR="002077C3" w:rsidRPr="00AA1DDD">
        <w:rPr>
          <w:rStyle w:val="Term"/>
        </w:rPr>
        <w:t>key</w:t>
      </w:r>
      <w:r>
        <w:t xml:space="preserve"> </w:t>
      </w:r>
      <w:r w:rsidR="00DF334B">
        <w:t>as MAL::</w:t>
      </w:r>
      <w:r w:rsidR="002077C3">
        <w:t>Identifier</w:t>
      </w:r>
    </w:p>
    <w:p w14:paraId="284B5481" w14:textId="760AF7F8" w:rsidR="007C3D4F" w:rsidRDefault="00C60B1C" w:rsidP="00DA4F65">
      <w:pPr>
        <w:pStyle w:val="Requirement"/>
        <w:numPr>
          <w:ilvl w:val="0"/>
          <w:numId w:val="100"/>
        </w:numPr>
        <w:spacing w:before="120" w:line="0" w:lineRule="atLeast"/>
      </w:pPr>
      <w:r>
        <w:t>DefinitionID</w:t>
      </w:r>
      <w:r w:rsidR="002077C3">
        <w:t xml:space="preserve">: definition </w:t>
      </w:r>
      <w:r w:rsidR="002077C3" w:rsidRPr="00AA1DDD">
        <w:rPr>
          <w:rStyle w:val="Term"/>
        </w:rPr>
        <w:t>key</w:t>
      </w:r>
      <w:r w:rsidR="002077C3">
        <w:t xml:space="preserve"> as MAL::Identifier</w:t>
      </w:r>
    </w:p>
    <w:p w14:paraId="6CF5AA4F" w14:textId="0FC0B2B4" w:rsidR="007C3D4F" w:rsidRDefault="00C60B1C" w:rsidP="00DA4F65">
      <w:pPr>
        <w:pStyle w:val="Requirement"/>
        <w:numPr>
          <w:ilvl w:val="0"/>
          <w:numId w:val="100"/>
        </w:numPr>
        <w:spacing w:before="120" w:line="0" w:lineRule="atLeast"/>
      </w:pPr>
      <w:r>
        <w:t>UserID</w:t>
      </w:r>
      <w:r w:rsidR="002077C3">
        <w:t xml:space="preserve">: </w:t>
      </w:r>
      <w:r>
        <w:t xml:space="preserve">user </w:t>
      </w:r>
      <w:r w:rsidR="002077C3" w:rsidRPr="00AA1DDD">
        <w:rPr>
          <w:rStyle w:val="Term"/>
        </w:rPr>
        <w:t>key</w:t>
      </w:r>
      <w:r w:rsidR="002077C3">
        <w:t xml:space="preserve"> </w:t>
      </w:r>
      <w:r w:rsidR="00DF334B">
        <w:t>as MAL::</w:t>
      </w:r>
      <w:r w:rsidR="002077C3">
        <w:t>Identifier</w:t>
      </w:r>
    </w:p>
    <w:p w14:paraId="2793838C" w14:textId="76231DC0" w:rsidR="007C3D4F" w:rsidRDefault="00C60B1C" w:rsidP="00DA4F65">
      <w:pPr>
        <w:pStyle w:val="Requirement"/>
        <w:numPr>
          <w:ilvl w:val="0"/>
          <w:numId w:val="100"/>
        </w:numPr>
        <w:spacing w:before="120" w:line="0" w:lineRule="atLeast"/>
      </w:pPr>
      <w:r>
        <w:t>UserReference</w:t>
      </w:r>
      <w:r w:rsidR="002077C3">
        <w:t xml:space="preserve">: </w:t>
      </w:r>
      <w:r w:rsidR="007C3D4F">
        <w:t xml:space="preserve">userReference of </w:t>
      </w:r>
      <w:r w:rsidR="00325EFC">
        <w:t>subscribed</w:t>
      </w:r>
      <w:r w:rsidR="007C3D4F">
        <w:t xml:space="preserve"> RequestInstances</w:t>
      </w:r>
      <w:r w:rsidR="00DF334B">
        <w:t xml:space="preserve"> as MAL::Identifier</w:t>
      </w:r>
    </w:p>
    <w:p w14:paraId="1DFB662B" w14:textId="51379D25" w:rsidR="00C60B1C" w:rsidRDefault="00C60B1C" w:rsidP="00DA4F65">
      <w:pPr>
        <w:pStyle w:val="Requirement"/>
        <w:numPr>
          <w:ilvl w:val="0"/>
          <w:numId w:val="100"/>
        </w:numPr>
        <w:spacing w:before="120" w:line="0" w:lineRule="atLeast"/>
      </w:pPr>
      <w:r>
        <w:t>Status</w:t>
      </w:r>
      <w:r w:rsidR="002077C3">
        <w:t xml:space="preserve">: </w:t>
      </w:r>
      <w:r>
        <w:t xml:space="preserve">status </w:t>
      </w:r>
      <w:r w:rsidR="00DF334B">
        <w:t>as MAL::UInteger [</w:t>
      </w:r>
      <w:r w:rsidR="00DF334B" w:rsidRPr="002077C3">
        <w:t>RequestStatusEnum</w:t>
      </w:r>
      <w:r w:rsidR="00DF334B">
        <w:t>]</w:t>
      </w:r>
    </w:p>
    <w:p w14:paraId="70D435A5" w14:textId="46F94690" w:rsidR="00C60B1C" w:rsidRDefault="00C60B1C" w:rsidP="00DA4F65">
      <w:pPr>
        <w:pStyle w:val="Requirement"/>
        <w:numPr>
          <w:ilvl w:val="0"/>
          <w:numId w:val="100"/>
        </w:numPr>
        <w:spacing w:before="120" w:line="0" w:lineRule="atLeast"/>
      </w:pPr>
      <w:r>
        <w:lastRenderedPageBreak/>
        <w:t>OutputPlan</w:t>
      </w:r>
      <w:r w:rsidR="002077C3">
        <w:t xml:space="preserve">ID: </w:t>
      </w:r>
      <w:r>
        <w:t xml:space="preserve">outputPlanRef </w:t>
      </w:r>
      <w:r w:rsidR="002077C3">
        <w:t xml:space="preserve">key </w:t>
      </w:r>
      <w:r w:rsidR="00DF334B">
        <w:t>as MAL::</w:t>
      </w:r>
      <w:r w:rsidR="002077C3">
        <w:t>Identifier</w:t>
      </w:r>
    </w:p>
    <w:p w14:paraId="6414DDA6" w14:textId="664E52D2" w:rsidR="00D877AC" w:rsidRDefault="00D877AC" w:rsidP="00846010">
      <w:r>
        <w:t>Note that for Status, the enumerated value associated with the RequestStatusEnum must be used, and not the associated string.</w:t>
      </w:r>
    </w:p>
    <w:p w14:paraId="3041F088" w14:textId="77777777" w:rsidR="003D24B7" w:rsidRDefault="003D24B7" w:rsidP="00183C67">
      <w:pPr>
        <w:pStyle w:val="Heading4"/>
      </w:pPr>
      <w:r>
        <w:t>Errors</w:t>
      </w:r>
    </w:p>
    <w:p w14:paraId="6CB55943" w14:textId="7F9E8CA9" w:rsidR="00FD447D" w:rsidRDefault="00FD447D" w:rsidP="00FD447D">
      <w:r>
        <w:t>In addition to standard MAL Errors, the operation may return the following MPS Errors:</w:t>
      </w:r>
    </w:p>
    <w:p w14:paraId="00872F14" w14:textId="77777777" w:rsidR="00342C4E" w:rsidRPr="00FD447D" w:rsidRDefault="00342C4E" w:rsidP="009C54CF">
      <w:pPr>
        <w:spacing w:before="0"/>
      </w:pPr>
    </w:p>
    <w:tbl>
      <w:tblPr>
        <w:tblStyle w:val="RBTable"/>
        <w:tblW w:w="0" w:type="auto"/>
        <w:tblLook w:val="04A0" w:firstRow="1" w:lastRow="0" w:firstColumn="1" w:lastColumn="0" w:noHBand="0" w:noVBand="1"/>
        <w:tblCaption w:val="SVE monitorRequestStatus"/>
      </w:tblPr>
      <w:tblGrid>
        <w:gridCol w:w="2389"/>
        <w:gridCol w:w="2520"/>
      </w:tblGrid>
      <w:tr w:rsidR="00342C4E" w:rsidRPr="00CC0E43" w14:paraId="783CB3FC"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5757B216" w14:textId="77777777" w:rsidR="00342C4E" w:rsidRPr="00CC0E43" w:rsidRDefault="00342C4E" w:rsidP="00CC0E43">
            <w:pPr>
              <w:pStyle w:val="TableCell"/>
              <w:rPr>
                <w:rFonts w:ascii="Arial" w:hAnsi="Arial" w:cs="Arial"/>
                <w:sz w:val="18"/>
                <w:szCs w:val="20"/>
              </w:rPr>
            </w:pPr>
            <w:r>
              <w:rPr>
                <w:rFonts w:ascii="Arial" w:hAnsi="Arial" w:cs="Arial"/>
                <w:sz w:val="18"/>
                <w:szCs w:val="20"/>
              </w:rPr>
              <w:t>Error</w:t>
            </w:r>
          </w:p>
        </w:tc>
        <w:tc>
          <w:tcPr>
            <w:tcW w:w="2520" w:type="dxa"/>
          </w:tcPr>
          <w:p w14:paraId="5A57E017" w14:textId="77777777" w:rsidR="00342C4E" w:rsidRPr="00CC0E43" w:rsidRDefault="00342C4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342C4E" w:rsidRPr="00CC0E43" w14:paraId="321FFD68"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4BD1BE63" w14:textId="77777777" w:rsidR="00342C4E" w:rsidRPr="00CC0E43" w:rsidRDefault="00342C4E" w:rsidP="00CC0E43">
            <w:pPr>
              <w:pStyle w:val="TableCell"/>
              <w:rPr>
                <w:rFonts w:ascii="Arial" w:hAnsi="Arial" w:cs="Arial"/>
                <w:sz w:val="18"/>
                <w:szCs w:val="20"/>
              </w:rPr>
            </w:pPr>
            <w:r>
              <w:rPr>
                <w:rFonts w:ascii="Arial" w:hAnsi="Arial" w:cs="Arial"/>
                <w:sz w:val="18"/>
                <w:szCs w:val="20"/>
              </w:rPr>
              <w:t>INVALID</w:t>
            </w:r>
          </w:p>
        </w:tc>
        <w:tc>
          <w:tcPr>
            <w:tcW w:w="2520" w:type="dxa"/>
          </w:tcPr>
          <w:p w14:paraId="4881AEE9" w14:textId="77777777" w:rsidR="00342C4E" w:rsidRPr="00CC0E43" w:rsidRDefault="00342C4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7D70FEBA" w14:textId="77777777" w:rsidR="00FD447D" w:rsidRDefault="00FD447D" w:rsidP="00FD447D"/>
    <w:p w14:paraId="72E91AE8" w14:textId="77777777" w:rsidR="007E0F38" w:rsidRDefault="007E0F38" w:rsidP="007E0F38">
      <w:pPr>
        <w:pStyle w:val="Heading3"/>
      </w:pPr>
      <w:bookmarkStart w:id="304" w:name="_Toc140093835"/>
      <w:r>
        <w:t xml:space="preserve">Operation:  </w:t>
      </w:r>
      <w:r w:rsidR="001F0553">
        <w:t>g</w:t>
      </w:r>
      <w:r>
        <w:t>etRequest</w:t>
      </w:r>
      <w:bookmarkEnd w:id="304"/>
    </w:p>
    <w:p w14:paraId="73BA2180" w14:textId="77777777" w:rsidR="003D24B7" w:rsidRDefault="003D24B7" w:rsidP="00183C67">
      <w:pPr>
        <w:pStyle w:val="Heading4"/>
      </w:pPr>
      <w:r>
        <w:t>Overview</w:t>
      </w:r>
    </w:p>
    <w:p w14:paraId="46A42901" w14:textId="77777777" w:rsidR="00E845F4" w:rsidRPr="00CE4001" w:rsidRDefault="00E845F4" w:rsidP="00E845F4">
      <w:r>
        <w:t>The getRequest operation is used to obtain the full content of one or more known RequestInstances.  The operation uses the Progress interaction pattern, to allow the response to be spread across multiple messages.</w:t>
      </w:r>
    </w:p>
    <w:p w14:paraId="22C5EECC" w14:textId="77777777" w:rsidR="003D24B7" w:rsidRPr="00BD0E62" w:rsidRDefault="003D24B7" w:rsidP="003D24B7">
      <w:pPr>
        <w:spacing w:before="0"/>
      </w:pPr>
    </w:p>
    <w:tbl>
      <w:tblPr>
        <w:tblStyle w:val="RBTable"/>
        <w:tblW w:w="9242" w:type="dxa"/>
        <w:tblLayout w:type="fixed"/>
        <w:tblLook w:val="0400" w:firstRow="0" w:lastRow="0" w:firstColumn="0" w:lastColumn="0" w:noHBand="0" w:noVBand="1"/>
        <w:tblCaption w:val="SVO getRequest"/>
      </w:tblPr>
      <w:tblGrid>
        <w:gridCol w:w="2376"/>
        <w:gridCol w:w="6866"/>
      </w:tblGrid>
      <w:tr w:rsidR="003D24B7" w:rsidRPr="00980EA2" w14:paraId="1F1F6F92" w14:textId="77777777" w:rsidTr="003470C3">
        <w:tc>
          <w:tcPr>
            <w:tcW w:w="2376" w:type="dxa"/>
            <w:shd w:val="clear" w:color="auto" w:fill="662382"/>
          </w:tcPr>
          <w:p w14:paraId="1E66BD03" w14:textId="77777777" w:rsidR="003D24B7" w:rsidRPr="00980EA2" w:rsidRDefault="003D24B7" w:rsidP="003470C3">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666DD8B4" w14:textId="77777777" w:rsidR="003D24B7" w:rsidRPr="00980EA2" w:rsidRDefault="0068386C" w:rsidP="003470C3">
            <w:pPr>
              <w:pStyle w:val="TableCell"/>
              <w:jc w:val="center"/>
              <w:rPr>
                <w:rFonts w:ascii="Arial" w:hAnsi="Arial" w:cs="Arial"/>
                <w:sz w:val="18"/>
                <w:szCs w:val="18"/>
              </w:rPr>
            </w:pPr>
            <w:r>
              <w:rPr>
                <w:rFonts w:ascii="Arial" w:hAnsi="Arial" w:cs="Arial"/>
                <w:sz w:val="18"/>
                <w:szCs w:val="18"/>
              </w:rPr>
              <w:t>get</w:t>
            </w:r>
            <w:r w:rsidR="003D24B7" w:rsidRPr="00980EA2">
              <w:rPr>
                <w:rFonts w:ascii="Arial" w:hAnsi="Arial" w:cs="Arial"/>
                <w:sz w:val="18"/>
                <w:szCs w:val="18"/>
              </w:rPr>
              <w:t>Request</w:t>
            </w:r>
          </w:p>
        </w:tc>
      </w:tr>
      <w:tr w:rsidR="003D24B7" w:rsidRPr="00980EA2" w14:paraId="69C4BE18" w14:textId="77777777" w:rsidTr="003470C3">
        <w:tc>
          <w:tcPr>
            <w:tcW w:w="2376" w:type="dxa"/>
            <w:shd w:val="clear" w:color="auto" w:fill="662382"/>
          </w:tcPr>
          <w:p w14:paraId="14080963" w14:textId="77777777" w:rsidR="003D24B7" w:rsidRPr="00980EA2" w:rsidRDefault="003D24B7" w:rsidP="003470C3">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135CCA2C" w14:textId="77777777" w:rsidR="003D24B7" w:rsidRPr="00980EA2" w:rsidRDefault="0068386C" w:rsidP="003470C3">
            <w:pPr>
              <w:pStyle w:val="TableCell"/>
              <w:jc w:val="center"/>
              <w:rPr>
                <w:rFonts w:ascii="Arial" w:hAnsi="Arial" w:cs="Arial"/>
                <w:sz w:val="18"/>
                <w:szCs w:val="18"/>
              </w:rPr>
            </w:pPr>
            <w:r>
              <w:rPr>
                <w:rFonts w:ascii="Arial" w:hAnsi="Arial" w:cs="Arial"/>
                <w:sz w:val="18"/>
                <w:szCs w:val="18"/>
              </w:rPr>
              <w:t>PROGRESS</w:t>
            </w:r>
          </w:p>
        </w:tc>
      </w:tr>
    </w:tbl>
    <w:p w14:paraId="3BBD7CD4" w14:textId="77777777" w:rsidR="003D24B7" w:rsidRPr="00980EA2" w:rsidRDefault="003D24B7" w:rsidP="003D24B7">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5CBAF84B"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6F6AB03F"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6AF85BEB"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25262D55" w14:textId="0269FA4A" w:rsidR="003D60C3" w:rsidRPr="00980EA2" w:rsidRDefault="003D60C3" w:rsidP="003470C3">
            <w:pPr>
              <w:pStyle w:val="TableCell"/>
              <w:jc w:val="center"/>
              <w:rPr>
                <w:rFonts w:ascii="Arial" w:hAnsi="Arial" w:cs="Arial"/>
                <w:sz w:val="18"/>
                <w:szCs w:val="18"/>
              </w:rPr>
            </w:pPr>
            <w:r>
              <w:rPr>
                <w:rFonts w:ascii="Arial" w:hAnsi="Arial" w:cs="Arial"/>
                <w:sz w:val="18"/>
                <w:szCs w:val="18"/>
              </w:rPr>
              <w:t>Nullable</w:t>
            </w:r>
          </w:p>
        </w:tc>
        <w:tc>
          <w:tcPr>
            <w:tcW w:w="4224" w:type="dxa"/>
          </w:tcPr>
          <w:p w14:paraId="54EB2A1A" w14:textId="323E8FFA"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1CBFC605" w14:textId="77777777" w:rsidTr="003D60C3">
        <w:tc>
          <w:tcPr>
            <w:tcW w:w="2353" w:type="dxa"/>
            <w:shd w:val="clear" w:color="auto" w:fill="D9D9D9" w:themeFill="background1" w:themeFillShade="D9"/>
          </w:tcPr>
          <w:p w14:paraId="0BD42EB7"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6610D14F" w14:textId="77777777" w:rsidR="003D60C3" w:rsidRPr="00980EA2" w:rsidRDefault="003D60C3" w:rsidP="003470C3">
            <w:pPr>
              <w:pStyle w:val="TableCell"/>
              <w:jc w:val="center"/>
              <w:rPr>
                <w:rFonts w:ascii="Arial" w:hAnsi="Arial" w:cs="Arial"/>
                <w:sz w:val="18"/>
                <w:szCs w:val="18"/>
              </w:rPr>
            </w:pPr>
            <w:r>
              <w:rPr>
                <w:rFonts w:ascii="Arial" w:hAnsi="Arial" w:cs="Arial"/>
                <w:sz w:val="18"/>
                <w:szCs w:val="18"/>
              </w:rPr>
              <w:t>PROGRESS</w:t>
            </w:r>
          </w:p>
        </w:tc>
        <w:tc>
          <w:tcPr>
            <w:tcW w:w="964" w:type="dxa"/>
          </w:tcPr>
          <w:p w14:paraId="2AF32E26" w14:textId="36B3946B" w:rsidR="003D60C3" w:rsidRDefault="003D60C3" w:rsidP="0068386C">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2E3AB1B2" w14:textId="44A5E29B" w:rsidR="003D60C3" w:rsidRPr="00980EA2" w:rsidRDefault="003D60C3" w:rsidP="0068386C">
            <w:pPr>
              <w:pStyle w:val="TableCell"/>
              <w:jc w:val="center"/>
              <w:rPr>
                <w:rFonts w:ascii="Arial" w:hAnsi="Arial" w:cs="Arial"/>
                <w:sz w:val="18"/>
                <w:szCs w:val="18"/>
              </w:rPr>
            </w:pPr>
            <w:r>
              <w:rPr>
                <w:rFonts w:ascii="Arial" w:hAnsi="Arial" w:cs="Arial"/>
                <w:sz w:val="18"/>
                <w:szCs w:val="18"/>
              </w:rPr>
              <w:t>requestRefs</w:t>
            </w:r>
            <w:r w:rsidRPr="00980EA2">
              <w:rPr>
                <w:rFonts w:ascii="Arial" w:hAnsi="Arial" w:cs="Arial"/>
                <w:sz w:val="18"/>
                <w:szCs w:val="18"/>
              </w:rPr>
              <w:t xml:space="preserve"> : (</w:t>
            </w:r>
            <w:r>
              <w:rPr>
                <w:rFonts w:ascii="Arial" w:hAnsi="Arial" w:cs="Arial"/>
                <w:sz w:val="18"/>
                <w:szCs w:val="18"/>
              </w:rPr>
              <w:t>List &lt;MAL::ObjectRef&lt;RequestInstance&gt;&gt;</w:t>
            </w:r>
            <w:r w:rsidRPr="00980EA2">
              <w:rPr>
                <w:rFonts w:ascii="Arial" w:hAnsi="Arial" w:cs="Arial"/>
                <w:sz w:val="18"/>
                <w:szCs w:val="18"/>
              </w:rPr>
              <w:t>)</w:t>
            </w:r>
          </w:p>
        </w:tc>
      </w:tr>
      <w:tr w:rsidR="003D60C3" w:rsidRPr="00980EA2" w14:paraId="66917398" w14:textId="77777777" w:rsidTr="003D60C3">
        <w:tc>
          <w:tcPr>
            <w:tcW w:w="2353" w:type="dxa"/>
            <w:shd w:val="clear" w:color="auto" w:fill="D9D9D9" w:themeFill="background1" w:themeFillShade="D9"/>
          </w:tcPr>
          <w:p w14:paraId="041C64D1"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505465D7"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ACK</w:t>
            </w:r>
          </w:p>
        </w:tc>
        <w:tc>
          <w:tcPr>
            <w:tcW w:w="964" w:type="dxa"/>
            <w:shd w:val="clear" w:color="auto" w:fill="D9D9D9" w:themeFill="background1" w:themeFillShade="D9"/>
          </w:tcPr>
          <w:p w14:paraId="442FD6B6" w14:textId="225194CF" w:rsidR="003D60C3" w:rsidRPr="00980EA2" w:rsidRDefault="003D60C3" w:rsidP="005D2861">
            <w:pPr>
              <w:pStyle w:val="TableCell"/>
              <w:jc w:val="center"/>
              <w:rPr>
                <w:rFonts w:ascii="Arial" w:hAnsi="Arial" w:cs="Arial"/>
                <w:sz w:val="18"/>
                <w:szCs w:val="18"/>
              </w:rPr>
            </w:pPr>
            <w:r>
              <w:rPr>
                <w:rFonts w:ascii="Arial" w:hAnsi="Arial" w:cs="Arial"/>
                <w:sz w:val="18"/>
                <w:szCs w:val="18"/>
              </w:rPr>
              <w:t>No</w:t>
            </w:r>
          </w:p>
        </w:tc>
        <w:tc>
          <w:tcPr>
            <w:tcW w:w="4224" w:type="dxa"/>
            <w:shd w:val="clear" w:color="auto" w:fill="D9D9D9" w:themeFill="background1" w:themeFillShade="D9"/>
            <w:vAlign w:val="center"/>
          </w:tcPr>
          <w:p w14:paraId="50D3C09F" w14:textId="4E3E397A"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Empty</w:t>
            </w:r>
          </w:p>
        </w:tc>
      </w:tr>
      <w:tr w:rsidR="003D60C3" w:rsidRPr="00980EA2" w14:paraId="62ADECE3" w14:textId="77777777" w:rsidTr="003D60C3">
        <w:tc>
          <w:tcPr>
            <w:tcW w:w="2353" w:type="dxa"/>
            <w:shd w:val="clear" w:color="auto" w:fill="D9D9D9" w:themeFill="background1" w:themeFillShade="D9"/>
          </w:tcPr>
          <w:p w14:paraId="750C7445"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79D5640A"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UPDATE</w:t>
            </w:r>
          </w:p>
        </w:tc>
        <w:tc>
          <w:tcPr>
            <w:tcW w:w="964" w:type="dxa"/>
          </w:tcPr>
          <w:p w14:paraId="702E45B8" w14:textId="2EC67BB4" w:rsidR="003D60C3" w:rsidRDefault="003D60C3" w:rsidP="005D2861">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0A6BBFE8" w14:textId="052A8D34" w:rsidR="003D60C3" w:rsidRPr="00980EA2" w:rsidRDefault="00357231" w:rsidP="005D2861">
            <w:pPr>
              <w:pStyle w:val="TableCell"/>
              <w:jc w:val="center"/>
              <w:rPr>
                <w:rFonts w:ascii="Arial" w:hAnsi="Arial" w:cs="Arial"/>
                <w:sz w:val="18"/>
                <w:szCs w:val="18"/>
              </w:rPr>
            </w:pPr>
            <w:r>
              <w:rPr>
                <w:rFonts w:ascii="Arial" w:hAnsi="Arial" w:cs="Arial"/>
                <w:sz w:val="18"/>
                <w:szCs w:val="18"/>
              </w:rPr>
              <w:t xml:space="preserve">requestInstances </w:t>
            </w:r>
            <w:r w:rsidR="003D60C3">
              <w:rPr>
                <w:rFonts w:ascii="Arial" w:hAnsi="Arial" w:cs="Arial"/>
                <w:sz w:val="18"/>
                <w:szCs w:val="18"/>
              </w:rPr>
              <w:t>: (List &lt;RequestInstance</w:t>
            </w:r>
            <w:r w:rsidR="003D60C3" w:rsidRPr="00980EA2">
              <w:rPr>
                <w:rFonts w:ascii="Arial" w:hAnsi="Arial" w:cs="Arial"/>
                <w:sz w:val="18"/>
                <w:szCs w:val="18"/>
              </w:rPr>
              <w:t>&gt;)</w:t>
            </w:r>
          </w:p>
        </w:tc>
      </w:tr>
      <w:tr w:rsidR="003D60C3" w:rsidRPr="00980EA2" w14:paraId="50938C60" w14:textId="77777777" w:rsidTr="003D60C3">
        <w:tc>
          <w:tcPr>
            <w:tcW w:w="2353" w:type="dxa"/>
            <w:shd w:val="clear" w:color="auto" w:fill="D9D9D9" w:themeFill="background1" w:themeFillShade="D9"/>
          </w:tcPr>
          <w:p w14:paraId="4565B6DA"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6A24A2BB"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RESPONSE</w:t>
            </w:r>
          </w:p>
        </w:tc>
        <w:tc>
          <w:tcPr>
            <w:tcW w:w="964" w:type="dxa"/>
          </w:tcPr>
          <w:p w14:paraId="34D249E7" w14:textId="0F846C34" w:rsidR="003D60C3" w:rsidRDefault="003D60C3" w:rsidP="008E6FCF">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1A83E276" w14:textId="2472855E" w:rsidR="003D60C3" w:rsidRPr="00980EA2" w:rsidRDefault="00357231" w:rsidP="008E6FCF">
            <w:pPr>
              <w:pStyle w:val="TableCell"/>
              <w:jc w:val="center"/>
              <w:rPr>
                <w:rFonts w:ascii="Arial" w:hAnsi="Arial" w:cs="Arial"/>
                <w:sz w:val="18"/>
                <w:szCs w:val="18"/>
              </w:rPr>
            </w:pPr>
            <w:r>
              <w:rPr>
                <w:rFonts w:ascii="Arial" w:hAnsi="Arial" w:cs="Arial"/>
                <w:sz w:val="18"/>
                <w:szCs w:val="18"/>
              </w:rPr>
              <w:t>Empty</w:t>
            </w:r>
          </w:p>
        </w:tc>
      </w:tr>
    </w:tbl>
    <w:p w14:paraId="477D31F7" w14:textId="77777777" w:rsidR="003D24B7" w:rsidRDefault="003D24B7" w:rsidP="00183C67">
      <w:pPr>
        <w:pStyle w:val="Heading4"/>
      </w:pPr>
      <w:r>
        <w:t>Errors</w:t>
      </w:r>
    </w:p>
    <w:p w14:paraId="28F2AA92" w14:textId="19C409E3" w:rsidR="00FD447D" w:rsidRDefault="00FD447D" w:rsidP="00FD447D">
      <w:r>
        <w:t>In addition to standard MAL Errors, the operation may return the following MPS Errors:</w:t>
      </w:r>
    </w:p>
    <w:p w14:paraId="10BC0EED" w14:textId="77777777" w:rsidR="00342C4E" w:rsidRPr="00FD447D" w:rsidRDefault="00342C4E" w:rsidP="009C54CF">
      <w:pPr>
        <w:spacing w:before="0"/>
      </w:pPr>
    </w:p>
    <w:tbl>
      <w:tblPr>
        <w:tblStyle w:val="RBTable"/>
        <w:tblW w:w="0" w:type="auto"/>
        <w:tblLook w:val="04A0" w:firstRow="1" w:lastRow="0" w:firstColumn="1" w:lastColumn="0" w:noHBand="0" w:noVBand="1"/>
        <w:tblCaption w:val="SVE getRequest"/>
      </w:tblPr>
      <w:tblGrid>
        <w:gridCol w:w="2389"/>
        <w:gridCol w:w="2520"/>
      </w:tblGrid>
      <w:tr w:rsidR="00342C4E" w:rsidRPr="00CC0E43" w14:paraId="31879637"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7B3C59B7" w14:textId="77777777" w:rsidR="00342C4E" w:rsidRPr="00CC0E43" w:rsidRDefault="00342C4E" w:rsidP="00CC0E43">
            <w:pPr>
              <w:pStyle w:val="TableCell"/>
              <w:rPr>
                <w:rFonts w:ascii="Arial" w:hAnsi="Arial" w:cs="Arial"/>
                <w:sz w:val="18"/>
                <w:szCs w:val="20"/>
              </w:rPr>
            </w:pPr>
            <w:r>
              <w:rPr>
                <w:rFonts w:ascii="Arial" w:hAnsi="Arial" w:cs="Arial"/>
                <w:sz w:val="18"/>
                <w:szCs w:val="20"/>
              </w:rPr>
              <w:t>Error</w:t>
            </w:r>
          </w:p>
        </w:tc>
        <w:tc>
          <w:tcPr>
            <w:tcW w:w="2520" w:type="dxa"/>
          </w:tcPr>
          <w:p w14:paraId="554ACC2C" w14:textId="77777777" w:rsidR="00342C4E" w:rsidRPr="00CC0E43" w:rsidRDefault="00342C4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342C4E" w:rsidRPr="00CC0E43" w14:paraId="3AD32683"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399A9AD7" w14:textId="77777777" w:rsidR="00342C4E" w:rsidRPr="00CC0E43" w:rsidRDefault="00342C4E" w:rsidP="00CC0E43">
            <w:pPr>
              <w:pStyle w:val="TableCell"/>
              <w:rPr>
                <w:rFonts w:ascii="Arial" w:hAnsi="Arial" w:cs="Arial"/>
                <w:sz w:val="18"/>
                <w:szCs w:val="20"/>
              </w:rPr>
            </w:pPr>
            <w:r>
              <w:rPr>
                <w:rFonts w:ascii="Arial" w:hAnsi="Arial" w:cs="Arial"/>
                <w:sz w:val="18"/>
                <w:szCs w:val="20"/>
              </w:rPr>
              <w:t>INVALID</w:t>
            </w:r>
          </w:p>
        </w:tc>
        <w:tc>
          <w:tcPr>
            <w:tcW w:w="2520" w:type="dxa"/>
          </w:tcPr>
          <w:p w14:paraId="7B33024B" w14:textId="77777777" w:rsidR="00342C4E" w:rsidRPr="00CC0E43" w:rsidRDefault="00342C4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41384382" w14:textId="77777777" w:rsidR="007E0F38" w:rsidRDefault="007E0F38" w:rsidP="00F11539">
      <w:pPr>
        <w:pStyle w:val="Heading2"/>
        <w:pageBreakBefore/>
      </w:pPr>
      <w:bookmarkStart w:id="305" w:name="_Ref68800723"/>
      <w:bookmarkStart w:id="306" w:name="_Toc140093836"/>
      <w:r>
        <w:lastRenderedPageBreak/>
        <w:t>Service:  Plan Distribution Service</w:t>
      </w:r>
      <w:bookmarkEnd w:id="305"/>
      <w:bookmarkEnd w:id="306"/>
    </w:p>
    <w:p w14:paraId="2682A074" w14:textId="4C418BC4" w:rsidR="003470C3" w:rsidRDefault="00DA3BAB" w:rsidP="003470C3">
      <w:pPr>
        <w:pStyle w:val="Heading3"/>
      </w:pPr>
      <w:bookmarkStart w:id="307" w:name="_Toc140093837"/>
      <w:r>
        <w:t>Summary</w:t>
      </w:r>
      <w:bookmarkEnd w:id="307"/>
    </w:p>
    <w:p w14:paraId="7C52595B" w14:textId="49BAC8F9" w:rsidR="00157F33" w:rsidRPr="00E4054D" w:rsidRDefault="00E4054D" w:rsidP="00E4054D">
      <w:r>
        <w:t>The Plan Distribution Service, introduced in §</w:t>
      </w:r>
      <w:r>
        <w:fldChar w:fldCharType="begin"/>
      </w:r>
      <w:r>
        <w:instrText xml:space="preserve"> REF _Ref63533121 \r \h </w:instrText>
      </w:r>
      <w:r>
        <w:fldChar w:fldCharType="separate"/>
      </w:r>
      <w:r w:rsidR="00182691">
        <w:t>2.5.3</w:t>
      </w:r>
      <w:r>
        <w:fldChar w:fldCharType="end"/>
      </w:r>
      <w:r>
        <w:t>, is provided by a planning function and enables its consumers to access generated plans and to receive updates on their status.  It comprises the following operations, of which only those in capability set 1 are mandatory.</w:t>
      </w:r>
    </w:p>
    <w:p w14:paraId="7E3AE261" w14:textId="77777777" w:rsidR="003470C3" w:rsidRDefault="003470C3" w:rsidP="003470C3">
      <w:pPr>
        <w:spacing w:before="0"/>
      </w:pPr>
    </w:p>
    <w:tbl>
      <w:tblPr>
        <w:tblStyle w:val="RBTable"/>
        <w:tblW w:w="9242" w:type="dxa"/>
        <w:tblLayout w:type="fixed"/>
        <w:tblCellMar>
          <w:left w:w="85" w:type="dxa"/>
          <w:right w:w="85" w:type="dxa"/>
        </w:tblCellMar>
        <w:tblLook w:val="0420" w:firstRow="1" w:lastRow="0" w:firstColumn="0" w:lastColumn="0" w:noHBand="0" w:noVBand="1"/>
        <w:tblCaption w:val="SVS PlanDistribution"/>
      </w:tblPr>
      <w:tblGrid>
        <w:gridCol w:w="2399"/>
        <w:gridCol w:w="3119"/>
        <w:gridCol w:w="1276"/>
        <w:gridCol w:w="1275"/>
        <w:gridCol w:w="1173"/>
      </w:tblGrid>
      <w:tr w:rsidR="003470C3" w:rsidRPr="00C93822" w14:paraId="3376A3F7" w14:textId="77777777" w:rsidTr="003470C3">
        <w:trPr>
          <w:cnfStyle w:val="100000000000" w:firstRow="1" w:lastRow="0" w:firstColumn="0" w:lastColumn="0" w:oddVBand="0" w:evenVBand="0" w:oddHBand="0" w:evenHBand="0" w:firstRowFirstColumn="0" w:firstRowLastColumn="0" w:lastRowFirstColumn="0" w:lastRowLastColumn="0"/>
        </w:trPr>
        <w:tc>
          <w:tcPr>
            <w:tcW w:w="2399" w:type="dxa"/>
          </w:tcPr>
          <w:p w14:paraId="340B99DA" w14:textId="77777777" w:rsidR="003470C3" w:rsidRPr="00C93822" w:rsidRDefault="003470C3" w:rsidP="003470C3">
            <w:pPr>
              <w:pStyle w:val="TableCell"/>
              <w:jc w:val="center"/>
              <w:rPr>
                <w:rFonts w:ascii="Arial" w:hAnsi="Arial" w:cs="Arial"/>
                <w:sz w:val="18"/>
                <w:szCs w:val="18"/>
              </w:rPr>
            </w:pPr>
            <w:r w:rsidRPr="00C93822">
              <w:rPr>
                <w:rFonts w:ascii="Arial" w:hAnsi="Arial" w:cs="Arial"/>
                <w:sz w:val="18"/>
                <w:szCs w:val="18"/>
              </w:rPr>
              <w:t>Area Identifier</w:t>
            </w:r>
          </w:p>
        </w:tc>
        <w:tc>
          <w:tcPr>
            <w:tcW w:w="3119" w:type="dxa"/>
          </w:tcPr>
          <w:p w14:paraId="3C1A085A" w14:textId="77777777" w:rsidR="003470C3" w:rsidRPr="00C93822" w:rsidRDefault="003470C3" w:rsidP="003470C3">
            <w:pPr>
              <w:pStyle w:val="TableCell"/>
              <w:jc w:val="center"/>
              <w:rPr>
                <w:rFonts w:ascii="Arial" w:hAnsi="Arial" w:cs="Arial"/>
                <w:sz w:val="18"/>
                <w:szCs w:val="18"/>
              </w:rPr>
            </w:pPr>
            <w:r w:rsidRPr="00C93822">
              <w:rPr>
                <w:rFonts w:ascii="Arial" w:hAnsi="Arial" w:cs="Arial"/>
                <w:sz w:val="18"/>
                <w:szCs w:val="18"/>
              </w:rPr>
              <w:t>Service Identifier</w:t>
            </w:r>
          </w:p>
        </w:tc>
        <w:tc>
          <w:tcPr>
            <w:tcW w:w="1276" w:type="dxa"/>
          </w:tcPr>
          <w:p w14:paraId="4DBF3B76" w14:textId="77777777" w:rsidR="003470C3" w:rsidRPr="00C93822" w:rsidRDefault="003470C3" w:rsidP="003470C3">
            <w:pPr>
              <w:pStyle w:val="TableCell"/>
              <w:jc w:val="center"/>
              <w:rPr>
                <w:rFonts w:ascii="Arial" w:hAnsi="Arial" w:cs="Arial"/>
                <w:sz w:val="18"/>
                <w:szCs w:val="18"/>
              </w:rPr>
            </w:pPr>
            <w:r w:rsidRPr="00C93822">
              <w:rPr>
                <w:rFonts w:ascii="Arial" w:hAnsi="Arial" w:cs="Arial"/>
                <w:sz w:val="18"/>
                <w:szCs w:val="18"/>
              </w:rPr>
              <w:t>Area Number</w:t>
            </w:r>
          </w:p>
        </w:tc>
        <w:tc>
          <w:tcPr>
            <w:tcW w:w="1275" w:type="dxa"/>
          </w:tcPr>
          <w:p w14:paraId="3C5904BF" w14:textId="77777777" w:rsidR="003470C3" w:rsidRPr="00C93822" w:rsidRDefault="003470C3" w:rsidP="003470C3">
            <w:pPr>
              <w:pStyle w:val="TableCell"/>
              <w:jc w:val="center"/>
              <w:rPr>
                <w:rFonts w:ascii="Arial" w:hAnsi="Arial" w:cs="Arial"/>
                <w:sz w:val="18"/>
                <w:szCs w:val="18"/>
              </w:rPr>
            </w:pPr>
            <w:r w:rsidRPr="00C93822">
              <w:rPr>
                <w:rFonts w:ascii="Arial" w:hAnsi="Arial" w:cs="Arial"/>
                <w:sz w:val="18"/>
                <w:szCs w:val="18"/>
              </w:rPr>
              <w:t>Service Number</w:t>
            </w:r>
          </w:p>
        </w:tc>
        <w:tc>
          <w:tcPr>
            <w:tcW w:w="1173" w:type="dxa"/>
          </w:tcPr>
          <w:p w14:paraId="3E17D5EC" w14:textId="77777777" w:rsidR="003470C3" w:rsidRPr="00C93822" w:rsidRDefault="003470C3" w:rsidP="003470C3">
            <w:pPr>
              <w:pStyle w:val="TableCell"/>
              <w:jc w:val="center"/>
              <w:rPr>
                <w:rFonts w:ascii="Arial" w:hAnsi="Arial" w:cs="Arial"/>
                <w:sz w:val="18"/>
                <w:szCs w:val="18"/>
              </w:rPr>
            </w:pPr>
            <w:r w:rsidRPr="00C93822">
              <w:rPr>
                <w:rFonts w:ascii="Arial" w:hAnsi="Arial" w:cs="Arial"/>
                <w:sz w:val="18"/>
                <w:szCs w:val="18"/>
              </w:rPr>
              <w:t>Area Version</w:t>
            </w:r>
          </w:p>
        </w:tc>
      </w:tr>
      <w:tr w:rsidR="003470C3" w:rsidRPr="00C93822" w14:paraId="0B10763B" w14:textId="77777777" w:rsidTr="003470C3">
        <w:tc>
          <w:tcPr>
            <w:tcW w:w="2399" w:type="dxa"/>
          </w:tcPr>
          <w:p w14:paraId="697CFD6A" w14:textId="77777777" w:rsidR="003470C3" w:rsidRPr="00C93822" w:rsidRDefault="003470C3" w:rsidP="003470C3">
            <w:pPr>
              <w:pStyle w:val="TableCell"/>
              <w:jc w:val="center"/>
              <w:rPr>
                <w:rFonts w:ascii="Arial" w:hAnsi="Arial" w:cs="Arial"/>
                <w:sz w:val="18"/>
                <w:szCs w:val="18"/>
              </w:rPr>
            </w:pPr>
            <w:r w:rsidRPr="00C93822">
              <w:rPr>
                <w:rFonts w:ascii="Arial" w:hAnsi="Arial" w:cs="Arial"/>
                <w:sz w:val="18"/>
                <w:szCs w:val="18"/>
              </w:rPr>
              <w:t>MPS</w:t>
            </w:r>
          </w:p>
        </w:tc>
        <w:tc>
          <w:tcPr>
            <w:tcW w:w="3119" w:type="dxa"/>
          </w:tcPr>
          <w:p w14:paraId="7B12BEAB" w14:textId="77777777" w:rsidR="003470C3" w:rsidRPr="00C93822" w:rsidRDefault="003470C3" w:rsidP="003470C3">
            <w:pPr>
              <w:pStyle w:val="TableCell"/>
              <w:jc w:val="center"/>
              <w:rPr>
                <w:rFonts w:ascii="Arial" w:hAnsi="Arial" w:cs="Arial"/>
                <w:sz w:val="18"/>
                <w:szCs w:val="18"/>
              </w:rPr>
            </w:pPr>
            <w:r>
              <w:rPr>
                <w:rFonts w:ascii="Arial" w:hAnsi="Arial" w:cs="Arial"/>
                <w:sz w:val="18"/>
                <w:szCs w:val="18"/>
              </w:rPr>
              <w:t>PlanDistribution</w:t>
            </w:r>
          </w:p>
        </w:tc>
        <w:tc>
          <w:tcPr>
            <w:tcW w:w="1276" w:type="dxa"/>
          </w:tcPr>
          <w:p w14:paraId="1929AD4B" w14:textId="1AAB7562" w:rsidR="003470C3" w:rsidRPr="00C93822" w:rsidRDefault="00017DDD" w:rsidP="003470C3">
            <w:pPr>
              <w:pStyle w:val="TableCell"/>
              <w:jc w:val="center"/>
              <w:rPr>
                <w:rFonts w:ascii="Arial" w:hAnsi="Arial" w:cs="Arial"/>
                <w:sz w:val="18"/>
                <w:szCs w:val="18"/>
              </w:rPr>
            </w:pPr>
            <w:r>
              <w:rPr>
                <w:rFonts w:ascii="Arial" w:hAnsi="Arial" w:cs="Arial"/>
                <w:sz w:val="18"/>
                <w:szCs w:val="18"/>
              </w:rPr>
              <w:t>5</w:t>
            </w:r>
          </w:p>
        </w:tc>
        <w:tc>
          <w:tcPr>
            <w:tcW w:w="1275" w:type="dxa"/>
          </w:tcPr>
          <w:p w14:paraId="6EE9E3CB" w14:textId="77777777" w:rsidR="003470C3" w:rsidRPr="00C93822" w:rsidRDefault="003470C3" w:rsidP="003470C3">
            <w:pPr>
              <w:pStyle w:val="TableCell"/>
              <w:jc w:val="center"/>
              <w:rPr>
                <w:rFonts w:ascii="Arial" w:hAnsi="Arial" w:cs="Arial"/>
                <w:sz w:val="18"/>
                <w:szCs w:val="18"/>
              </w:rPr>
            </w:pPr>
            <w:r>
              <w:rPr>
                <w:rFonts w:ascii="Arial" w:hAnsi="Arial" w:cs="Arial"/>
                <w:sz w:val="18"/>
                <w:szCs w:val="18"/>
              </w:rPr>
              <w:t>2</w:t>
            </w:r>
          </w:p>
        </w:tc>
        <w:tc>
          <w:tcPr>
            <w:tcW w:w="1173" w:type="dxa"/>
          </w:tcPr>
          <w:p w14:paraId="1DD4E2E0" w14:textId="77777777" w:rsidR="003470C3" w:rsidRPr="00C93822" w:rsidRDefault="003470C3" w:rsidP="003470C3">
            <w:pPr>
              <w:pStyle w:val="TableCell"/>
              <w:jc w:val="center"/>
              <w:rPr>
                <w:rFonts w:ascii="Arial" w:hAnsi="Arial" w:cs="Arial"/>
                <w:sz w:val="18"/>
                <w:szCs w:val="18"/>
              </w:rPr>
            </w:pPr>
            <w:r w:rsidRPr="00C93822">
              <w:rPr>
                <w:rFonts w:ascii="Arial" w:hAnsi="Arial" w:cs="Arial"/>
                <w:sz w:val="18"/>
                <w:szCs w:val="18"/>
              </w:rPr>
              <w:t>1</w:t>
            </w:r>
          </w:p>
        </w:tc>
      </w:tr>
    </w:tbl>
    <w:p w14:paraId="11947A85" w14:textId="77777777" w:rsidR="003470C3" w:rsidRPr="004E3DA2" w:rsidRDefault="003470C3" w:rsidP="003470C3">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98"/>
        <w:gridCol w:w="4394"/>
        <w:gridCol w:w="1276"/>
        <w:gridCol w:w="1174"/>
      </w:tblGrid>
      <w:tr w:rsidR="004E3DA2" w:rsidRPr="00C93822" w14:paraId="21A7FB4D" w14:textId="77777777" w:rsidTr="004E3DA2">
        <w:trPr>
          <w:cnfStyle w:val="100000000000" w:firstRow="1" w:lastRow="0" w:firstColumn="0" w:lastColumn="0" w:oddVBand="0" w:evenVBand="0" w:oddHBand="0" w:evenHBand="0" w:firstRowFirstColumn="0" w:firstRowLastColumn="0" w:lastRowFirstColumn="0" w:lastRowLastColumn="0"/>
          <w:tblHeader/>
        </w:trPr>
        <w:tc>
          <w:tcPr>
            <w:tcW w:w="2398" w:type="dxa"/>
          </w:tcPr>
          <w:p w14:paraId="082D05EE"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Interaction Pattern</w:t>
            </w:r>
          </w:p>
        </w:tc>
        <w:tc>
          <w:tcPr>
            <w:tcW w:w="4394" w:type="dxa"/>
          </w:tcPr>
          <w:p w14:paraId="4249251F"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Operation Identifier</w:t>
            </w:r>
          </w:p>
        </w:tc>
        <w:tc>
          <w:tcPr>
            <w:tcW w:w="1276" w:type="dxa"/>
          </w:tcPr>
          <w:p w14:paraId="0B21EFCE"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Operation Number</w:t>
            </w:r>
          </w:p>
        </w:tc>
        <w:tc>
          <w:tcPr>
            <w:tcW w:w="1174" w:type="dxa"/>
          </w:tcPr>
          <w:p w14:paraId="0E099BBB"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Capability Set</w:t>
            </w:r>
          </w:p>
        </w:tc>
      </w:tr>
      <w:tr w:rsidR="004E3DA2" w:rsidRPr="00C93822" w14:paraId="636ECF78" w14:textId="77777777" w:rsidTr="004E3DA2">
        <w:tc>
          <w:tcPr>
            <w:tcW w:w="2398" w:type="dxa"/>
          </w:tcPr>
          <w:p w14:paraId="44606C73"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REQUEST</w:t>
            </w:r>
          </w:p>
        </w:tc>
        <w:tc>
          <w:tcPr>
            <w:tcW w:w="4394" w:type="dxa"/>
          </w:tcPr>
          <w:p w14:paraId="422D4973" w14:textId="77777777" w:rsidR="004E3DA2" w:rsidRPr="00C93822" w:rsidRDefault="004E3DA2" w:rsidP="003470C3">
            <w:pPr>
              <w:pStyle w:val="TableCell"/>
              <w:jc w:val="center"/>
              <w:rPr>
                <w:rFonts w:ascii="Arial" w:hAnsi="Arial" w:cs="Arial"/>
                <w:sz w:val="18"/>
                <w:szCs w:val="18"/>
              </w:rPr>
            </w:pPr>
            <w:r>
              <w:rPr>
                <w:rFonts w:ascii="Arial" w:hAnsi="Arial" w:cs="Arial"/>
                <w:sz w:val="18"/>
                <w:szCs w:val="18"/>
              </w:rPr>
              <w:t>getPlanSummaries</w:t>
            </w:r>
          </w:p>
        </w:tc>
        <w:tc>
          <w:tcPr>
            <w:tcW w:w="1276" w:type="dxa"/>
          </w:tcPr>
          <w:p w14:paraId="5E679A2A"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1</w:t>
            </w:r>
          </w:p>
        </w:tc>
        <w:tc>
          <w:tcPr>
            <w:tcW w:w="1174" w:type="dxa"/>
            <w:vMerge w:val="restart"/>
            <w:vAlign w:val="center"/>
          </w:tcPr>
          <w:p w14:paraId="4E8F1D95"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1</w:t>
            </w:r>
          </w:p>
        </w:tc>
      </w:tr>
      <w:tr w:rsidR="004E3DA2" w:rsidRPr="00C93822" w14:paraId="3CAB98CA" w14:textId="77777777" w:rsidTr="004E3DA2">
        <w:tc>
          <w:tcPr>
            <w:tcW w:w="2398" w:type="dxa"/>
          </w:tcPr>
          <w:p w14:paraId="2D1A0F7A" w14:textId="77777777" w:rsidR="004E3DA2" w:rsidRPr="00C93822" w:rsidRDefault="004E3DA2" w:rsidP="003470C3">
            <w:pPr>
              <w:pStyle w:val="TableCell"/>
              <w:jc w:val="center"/>
              <w:rPr>
                <w:rFonts w:ascii="Arial" w:hAnsi="Arial" w:cs="Arial"/>
                <w:sz w:val="18"/>
                <w:szCs w:val="18"/>
              </w:rPr>
            </w:pPr>
            <w:r>
              <w:rPr>
                <w:rFonts w:ascii="Arial" w:hAnsi="Arial" w:cs="Arial"/>
                <w:sz w:val="18"/>
                <w:szCs w:val="18"/>
              </w:rPr>
              <w:t>PROGRESS</w:t>
            </w:r>
          </w:p>
        </w:tc>
        <w:tc>
          <w:tcPr>
            <w:tcW w:w="4394" w:type="dxa"/>
          </w:tcPr>
          <w:p w14:paraId="5BD08FD7" w14:textId="77777777" w:rsidR="004E3DA2" w:rsidRPr="00C93822" w:rsidRDefault="004E3DA2" w:rsidP="003470C3">
            <w:pPr>
              <w:pStyle w:val="TableCell"/>
              <w:jc w:val="center"/>
              <w:rPr>
                <w:rFonts w:ascii="Arial" w:hAnsi="Arial" w:cs="Arial"/>
                <w:sz w:val="18"/>
                <w:szCs w:val="18"/>
              </w:rPr>
            </w:pPr>
            <w:r>
              <w:rPr>
                <w:rFonts w:ascii="Arial" w:hAnsi="Arial" w:cs="Arial"/>
                <w:sz w:val="18"/>
                <w:szCs w:val="18"/>
              </w:rPr>
              <w:t>getPlan</w:t>
            </w:r>
          </w:p>
        </w:tc>
        <w:tc>
          <w:tcPr>
            <w:tcW w:w="1276" w:type="dxa"/>
          </w:tcPr>
          <w:p w14:paraId="6B2B00BF"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2</w:t>
            </w:r>
          </w:p>
        </w:tc>
        <w:tc>
          <w:tcPr>
            <w:tcW w:w="1174" w:type="dxa"/>
            <w:vMerge/>
          </w:tcPr>
          <w:p w14:paraId="0868EF28" w14:textId="77777777" w:rsidR="004E3DA2" w:rsidRPr="00C93822" w:rsidRDefault="004E3DA2" w:rsidP="003470C3">
            <w:pPr>
              <w:pStyle w:val="TableCell"/>
              <w:jc w:val="center"/>
              <w:rPr>
                <w:rFonts w:ascii="Arial" w:hAnsi="Arial" w:cs="Arial"/>
                <w:sz w:val="18"/>
                <w:szCs w:val="18"/>
              </w:rPr>
            </w:pPr>
          </w:p>
        </w:tc>
      </w:tr>
      <w:tr w:rsidR="004E3DA2" w:rsidRPr="00C93822" w14:paraId="1414CE38" w14:textId="77777777" w:rsidTr="004E3DA2">
        <w:tc>
          <w:tcPr>
            <w:tcW w:w="2398" w:type="dxa"/>
          </w:tcPr>
          <w:p w14:paraId="1E114D42" w14:textId="77777777" w:rsidR="004E3DA2" w:rsidRPr="00C93822" w:rsidRDefault="004E3DA2" w:rsidP="003470C3">
            <w:pPr>
              <w:pStyle w:val="TableCell"/>
              <w:jc w:val="center"/>
              <w:rPr>
                <w:rFonts w:ascii="Arial" w:hAnsi="Arial" w:cs="Arial"/>
                <w:sz w:val="18"/>
                <w:szCs w:val="18"/>
              </w:rPr>
            </w:pPr>
            <w:r>
              <w:rPr>
                <w:rFonts w:ascii="Arial" w:hAnsi="Arial" w:cs="Arial"/>
                <w:sz w:val="18"/>
                <w:szCs w:val="18"/>
              </w:rPr>
              <w:t>REQUEST</w:t>
            </w:r>
          </w:p>
        </w:tc>
        <w:tc>
          <w:tcPr>
            <w:tcW w:w="4394" w:type="dxa"/>
          </w:tcPr>
          <w:p w14:paraId="18CDA895" w14:textId="77777777" w:rsidR="004E3DA2" w:rsidRPr="00C93822" w:rsidRDefault="004E3DA2" w:rsidP="003470C3">
            <w:pPr>
              <w:pStyle w:val="TableCell"/>
              <w:jc w:val="center"/>
              <w:rPr>
                <w:rFonts w:ascii="Arial" w:hAnsi="Arial" w:cs="Arial"/>
                <w:sz w:val="18"/>
                <w:szCs w:val="18"/>
              </w:rPr>
            </w:pPr>
            <w:r>
              <w:rPr>
                <w:rFonts w:ascii="Arial" w:hAnsi="Arial" w:cs="Arial"/>
                <w:sz w:val="18"/>
                <w:szCs w:val="18"/>
              </w:rPr>
              <w:t>getPlanStatus</w:t>
            </w:r>
          </w:p>
        </w:tc>
        <w:tc>
          <w:tcPr>
            <w:tcW w:w="1276" w:type="dxa"/>
          </w:tcPr>
          <w:p w14:paraId="24C91A2C"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3</w:t>
            </w:r>
          </w:p>
        </w:tc>
        <w:tc>
          <w:tcPr>
            <w:tcW w:w="1174" w:type="dxa"/>
            <w:vMerge/>
          </w:tcPr>
          <w:p w14:paraId="10A48F29" w14:textId="77777777" w:rsidR="004E3DA2" w:rsidRPr="00C93822" w:rsidRDefault="004E3DA2" w:rsidP="003470C3">
            <w:pPr>
              <w:pStyle w:val="TableCell"/>
              <w:jc w:val="center"/>
              <w:rPr>
                <w:rFonts w:ascii="Arial" w:hAnsi="Arial" w:cs="Arial"/>
                <w:sz w:val="18"/>
                <w:szCs w:val="18"/>
              </w:rPr>
            </w:pPr>
          </w:p>
        </w:tc>
      </w:tr>
      <w:tr w:rsidR="004E3DA2" w:rsidRPr="00C93822" w14:paraId="2BD3EA99" w14:textId="77777777" w:rsidTr="004E3DA2">
        <w:tc>
          <w:tcPr>
            <w:tcW w:w="2398" w:type="dxa"/>
          </w:tcPr>
          <w:p w14:paraId="7D380844" w14:textId="77777777" w:rsidR="004E3DA2" w:rsidRPr="00C93822" w:rsidRDefault="004E3DA2" w:rsidP="003470C3">
            <w:pPr>
              <w:pStyle w:val="TableCell"/>
              <w:jc w:val="center"/>
              <w:rPr>
                <w:rFonts w:ascii="Arial" w:hAnsi="Arial" w:cs="Arial"/>
                <w:sz w:val="18"/>
                <w:szCs w:val="18"/>
              </w:rPr>
            </w:pPr>
            <w:r>
              <w:rPr>
                <w:rFonts w:ascii="Arial" w:hAnsi="Arial" w:cs="Arial"/>
                <w:sz w:val="18"/>
                <w:szCs w:val="18"/>
              </w:rPr>
              <w:t>PUBSUB</w:t>
            </w:r>
          </w:p>
        </w:tc>
        <w:tc>
          <w:tcPr>
            <w:tcW w:w="4394" w:type="dxa"/>
          </w:tcPr>
          <w:p w14:paraId="69A2154F" w14:textId="77777777" w:rsidR="004E3DA2" w:rsidRPr="00C93822" w:rsidRDefault="004E3DA2" w:rsidP="003470C3">
            <w:pPr>
              <w:pStyle w:val="TableCell"/>
              <w:jc w:val="center"/>
              <w:rPr>
                <w:rFonts w:ascii="Arial" w:hAnsi="Arial" w:cs="Arial"/>
                <w:sz w:val="18"/>
                <w:szCs w:val="18"/>
              </w:rPr>
            </w:pPr>
            <w:r>
              <w:rPr>
                <w:rFonts w:ascii="Arial" w:hAnsi="Arial" w:cs="Arial"/>
                <w:sz w:val="18"/>
                <w:szCs w:val="18"/>
              </w:rPr>
              <w:t>monitorPlanStatus</w:t>
            </w:r>
          </w:p>
        </w:tc>
        <w:tc>
          <w:tcPr>
            <w:tcW w:w="1276" w:type="dxa"/>
          </w:tcPr>
          <w:p w14:paraId="0A18543D"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4</w:t>
            </w:r>
          </w:p>
        </w:tc>
        <w:tc>
          <w:tcPr>
            <w:tcW w:w="1174" w:type="dxa"/>
          </w:tcPr>
          <w:p w14:paraId="40FC584A"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2</w:t>
            </w:r>
          </w:p>
        </w:tc>
      </w:tr>
      <w:tr w:rsidR="004E3DA2" w:rsidRPr="00C93822" w14:paraId="00577695" w14:textId="77777777" w:rsidTr="004E3DA2">
        <w:tc>
          <w:tcPr>
            <w:tcW w:w="2398" w:type="dxa"/>
          </w:tcPr>
          <w:p w14:paraId="7BDBAFA4" w14:textId="77777777" w:rsidR="004E3DA2" w:rsidRPr="00C93822" w:rsidRDefault="004E3DA2" w:rsidP="003470C3">
            <w:pPr>
              <w:pStyle w:val="TableCell"/>
              <w:jc w:val="center"/>
              <w:rPr>
                <w:rFonts w:ascii="Arial" w:hAnsi="Arial" w:cs="Arial"/>
                <w:sz w:val="18"/>
                <w:szCs w:val="18"/>
              </w:rPr>
            </w:pPr>
            <w:r>
              <w:rPr>
                <w:rFonts w:ascii="Arial" w:hAnsi="Arial" w:cs="Arial"/>
                <w:sz w:val="18"/>
                <w:szCs w:val="18"/>
              </w:rPr>
              <w:t>PUBSUB</w:t>
            </w:r>
          </w:p>
        </w:tc>
        <w:tc>
          <w:tcPr>
            <w:tcW w:w="4394" w:type="dxa"/>
          </w:tcPr>
          <w:p w14:paraId="35EE3265" w14:textId="77777777" w:rsidR="004E3DA2" w:rsidRPr="00C93822" w:rsidRDefault="004E3DA2" w:rsidP="003470C3">
            <w:pPr>
              <w:pStyle w:val="TableCell"/>
              <w:jc w:val="center"/>
              <w:rPr>
                <w:rFonts w:ascii="Arial" w:hAnsi="Arial" w:cs="Arial"/>
                <w:sz w:val="18"/>
                <w:szCs w:val="18"/>
              </w:rPr>
            </w:pPr>
            <w:r>
              <w:rPr>
                <w:rFonts w:ascii="Arial" w:hAnsi="Arial" w:cs="Arial"/>
                <w:sz w:val="18"/>
                <w:szCs w:val="18"/>
              </w:rPr>
              <w:t>monitorPlan</w:t>
            </w:r>
          </w:p>
        </w:tc>
        <w:tc>
          <w:tcPr>
            <w:tcW w:w="1276" w:type="dxa"/>
          </w:tcPr>
          <w:p w14:paraId="0E102470"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5</w:t>
            </w:r>
          </w:p>
        </w:tc>
        <w:tc>
          <w:tcPr>
            <w:tcW w:w="1174" w:type="dxa"/>
          </w:tcPr>
          <w:p w14:paraId="24B9A0B8"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3</w:t>
            </w:r>
          </w:p>
        </w:tc>
      </w:tr>
      <w:tr w:rsidR="004E3DA2" w:rsidRPr="00C93822" w14:paraId="05EBAEB5" w14:textId="77777777" w:rsidTr="004E3DA2">
        <w:tc>
          <w:tcPr>
            <w:tcW w:w="2398" w:type="dxa"/>
          </w:tcPr>
          <w:p w14:paraId="366CED66" w14:textId="77777777" w:rsidR="004E3DA2" w:rsidRPr="00C93822" w:rsidRDefault="004E3DA2" w:rsidP="003470C3">
            <w:pPr>
              <w:pStyle w:val="TableCell"/>
              <w:jc w:val="center"/>
              <w:rPr>
                <w:rFonts w:ascii="Arial" w:hAnsi="Arial" w:cs="Arial"/>
                <w:sz w:val="18"/>
                <w:szCs w:val="18"/>
              </w:rPr>
            </w:pPr>
            <w:r>
              <w:rPr>
                <w:rFonts w:ascii="Arial" w:hAnsi="Arial" w:cs="Arial"/>
                <w:sz w:val="18"/>
                <w:szCs w:val="18"/>
              </w:rPr>
              <w:t>PROGRESS</w:t>
            </w:r>
          </w:p>
        </w:tc>
        <w:tc>
          <w:tcPr>
            <w:tcW w:w="4394" w:type="dxa"/>
          </w:tcPr>
          <w:p w14:paraId="0BDC2F89" w14:textId="77777777" w:rsidR="004E3DA2" w:rsidRPr="00C93822" w:rsidRDefault="004E3DA2" w:rsidP="003470C3">
            <w:pPr>
              <w:pStyle w:val="TableCell"/>
              <w:jc w:val="center"/>
              <w:rPr>
                <w:rFonts w:ascii="Arial" w:hAnsi="Arial" w:cs="Arial"/>
                <w:sz w:val="18"/>
                <w:szCs w:val="18"/>
              </w:rPr>
            </w:pPr>
            <w:r>
              <w:rPr>
                <w:rFonts w:ascii="Arial" w:hAnsi="Arial" w:cs="Arial"/>
                <w:sz w:val="18"/>
                <w:szCs w:val="18"/>
              </w:rPr>
              <w:t>queryPlan</w:t>
            </w:r>
          </w:p>
        </w:tc>
        <w:tc>
          <w:tcPr>
            <w:tcW w:w="1276" w:type="dxa"/>
          </w:tcPr>
          <w:p w14:paraId="19185597"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6</w:t>
            </w:r>
          </w:p>
        </w:tc>
        <w:tc>
          <w:tcPr>
            <w:tcW w:w="1174" w:type="dxa"/>
          </w:tcPr>
          <w:p w14:paraId="4EA408A0"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4</w:t>
            </w:r>
          </w:p>
        </w:tc>
      </w:tr>
      <w:tr w:rsidR="004E3DA2" w:rsidRPr="00C93822" w14:paraId="2A8B3808" w14:textId="77777777" w:rsidTr="004E3DA2">
        <w:tc>
          <w:tcPr>
            <w:tcW w:w="2398" w:type="dxa"/>
          </w:tcPr>
          <w:p w14:paraId="3D99FB4B" w14:textId="77777777" w:rsidR="004E3DA2" w:rsidRPr="00C93822" w:rsidRDefault="004E3DA2" w:rsidP="003470C3">
            <w:pPr>
              <w:pStyle w:val="TableCell"/>
              <w:jc w:val="center"/>
              <w:rPr>
                <w:rFonts w:ascii="Arial" w:hAnsi="Arial" w:cs="Arial"/>
                <w:sz w:val="18"/>
                <w:szCs w:val="18"/>
              </w:rPr>
            </w:pPr>
            <w:r>
              <w:rPr>
                <w:rFonts w:ascii="Arial" w:hAnsi="Arial" w:cs="Arial"/>
                <w:sz w:val="18"/>
                <w:szCs w:val="18"/>
              </w:rPr>
              <w:t>REQUEST</w:t>
            </w:r>
          </w:p>
        </w:tc>
        <w:tc>
          <w:tcPr>
            <w:tcW w:w="4394" w:type="dxa"/>
          </w:tcPr>
          <w:p w14:paraId="574A4629" w14:textId="77777777" w:rsidR="004E3DA2" w:rsidRPr="00C93822" w:rsidRDefault="004E3DA2" w:rsidP="003470C3">
            <w:pPr>
              <w:pStyle w:val="TableCell"/>
              <w:jc w:val="center"/>
              <w:rPr>
                <w:rFonts w:ascii="Arial" w:hAnsi="Arial" w:cs="Arial"/>
                <w:sz w:val="18"/>
                <w:szCs w:val="18"/>
              </w:rPr>
            </w:pPr>
            <w:r>
              <w:rPr>
                <w:rFonts w:ascii="Arial" w:hAnsi="Arial" w:cs="Arial"/>
                <w:sz w:val="18"/>
                <w:szCs w:val="18"/>
              </w:rPr>
              <w:t>getPartialPlan</w:t>
            </w:r>
          </w:p>
        </w:tc>
        <w:tc>
          <w:tcPr>
            <w:tcW w:w="1276" w:type="dxa"/>
          </w:tcPr>
          <w:p w14:paraId="57726B89"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7</w:t>
            </w:r>
          </w:p>
        </w:tc>
        <w:tc>
          <w:tcPr>
            <w:tcW w:w="1174" w:type="dxa"/>
          </w:tcPr>
          <w:p w14:paraId="60D01A3B" w14:textId="77777777" w:rsidR="004E3DA2" w:rsidRPr="00C93822" w:rsidRDefault="004E3DA2" w:rsidP="003470C3">
            <w:pPr>
              <w:pStyle w:val="TableCell"/>
              <w:jc w:val="center"/>
              <w:rPr>
                <w:rFonts w:ascii="Arial" w:hAnsi="Arial" w:cs="Arial"/>
                <w:sz w:val="18"/>
                <w:szCs w:val="18"/>
              </w:rPr>
            </w:pPr>
            <w:r w:rsidRPr="00C93822">
              <w:rPr>
                <w:rFonts w:ascii="Arial" w:hAnsi="Arial" w:cs="Arial"/>
                <w:sz w:val="18"/>
                <w:szCs w:val="18"/>
              </w:rPr>
              <w:t>5</w:t>
            </w:r>
          </w:p>
        </w:tc>
      </w:tr>
    </w:tbl>
    <w:p w14:paraId="39F14247" w14:textId="77777777" w:rsidR="00157F33" w:rsidRPr="00CC1F5C" w:rsidRDefault="00CC1F5C" w:rsidP="00CC1F5C">
      <w:r w:rsidRPr="00CC1F5C">
        <w:t xml:space="preserve">Note: </w:t>
      </w:r>
      <w:r>
        <w:t>the getPlanStatus, with the exception of the service number, is identical to the operation of the same name in the Plan Execution Control Service.</w:t>
      </w:r>
    </w:p>
    <w:p w14:paraId="7788808C" w14:textId="58733227" w:rsidR="003470C3" w:rsidRDefault="0046661D" w:rsidP="00712F3D">
      <w:pPr>
        <w:keepNext/>
        <w:rPr>
          <w:rFonts w:ascii="Arial" w:hAnsi="Arial" w:cs="Arial"/>
          <w:sz w:val="18"/>
          <w:szCs w:val="18"/>
        </w:rPr>
      </w:pPr>
      <w:r w:rsidRPr="0046661D">
        <w:rPr>
          <w:rFonts w:ascii="Arial" w:hAnsi="Arial" w:cs="Arial"/>
          <w:noProof/>
          <w:sz w:val="18"/>
          <w:szCs w:val="18"/>
        </w:rPr>
        <w:lastRenderedPageBreak/>
        <w:drawing>
          <wp:inline distT="0" distB="0" distL="0" distR="0" wp14:anchorId="7D9C7ADC" wp14:editId="2B3A15E1">
            <wp:extent cx="5716905" cy="4244975"/>
            <wp:effectExtent l="0" t="0" r="0" b="0"/>
            <wp:docPr id="669023778" name="Picture 66902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6905" cy="4244975"/>
                    </a:xfrm>
                    <a:prstGeom prst="rect">
                      <a:avLst/>
                    </a:prstGeom>
                    <a:noFill/>
                    <a:ln>
                      <a:noFill/>
                    </a:ln>
                  </pic:spPr>
                </pic:pic>
              </a:graphicData>
            </a:graphic>
          </wp:inline>
        </w:drawing>
      </w:r>
    </w:p>
    <w:p w14:paraId="4AB86422" w14:textId="1BBB63A4" w:rsidR="00712F3D" w:rsidRDefault="00712F3D" w:rsidP="00712F3D">
      <w:pPr>
        <w:pStyle w:val="Caption"/>
        <w:keepNext w:val="0"/>
        <w:rPr>
          <w:noProof/>
        </w:rPr>
      </w:pPr>
      <w:bookmarkStart w:id="308" w:name="_Toc140093391"/>
      <w:r>
        <w:t xml:space="preserve">Figure </w:t>
      </w:r>
      <w:r w:rsidR="00A23CA0">
        <w:fldChar w:fldCharType="begin"/>
      </w:r>
      <w:r w:rsidR="00A23CA0">
        <w:instrText xml:space="preserve"> SEQ Figure \* ARABIC </w:instrText>
      </w:r>
      <w:r w:rsidR="00A23CA0">
        <w:fldChar w:fldCharType="separate"/>
      </w:r>
      <w:r w:rsidR="00182691">
        <w:rPr>
          <w:noProof/>
        </w:rPr>
        <w:t>48</w:t>
      </w:r>
      <w:r w:rsidR="00A23CA0">
        <w:rPr>
          <w:noProof/>
        </w:rPr>
        <w:fldChar w:fldCharType="end"/>
      </w:r>
      <w:r>
        <w:rPr>
          <w:noProof/>
        </w:rPr>
        <w:t>: Plan Distribution Mandatory Operations</w:t>
      </w:r>
      <w:bookmarkEnd w:id="308"/>
    </w:p>
    <w:p w14:paraId="1EE64E23" w14:textId="77777777" w:rsidR="00514C3E" w:rsidRDefault="00514C3E" w:rsidP="00514C3E">
      <w:r>
        <w:t>The mandatory operations of capability set 1 allow a service consumer to access plans, or the status of plans, generated by a planning function.</w:t>
      </w:r>
    </w:p>
    <w:p w14:paraId="045049C5" w14:textId="1BA901A7" w:rsidR="00862DA8" w:rsidRPr="00514C3E" w:rsidRDefault="00862DA8" w:rsidP="00514C3E">
      <w:r>
        <w:t>To retrieve a</w:t>
      </w:r>
      <w:r w:rsidR="00541CF2">
        <w:t xml:space="preserve"> Plan </w:t>
      </w:r>
      <w:r>
        <w:t>, the consumer needs to have the identity of that</w:t>
      </w:r>
      <w:r w:rsidR="00541CF2">
        <w:t xml:space="preserve"> Plan</w:t>
      </w:r>
      <w:r>
        <w:t xml:space="preserve"> (</w:t>
      </w:r>
      <w:r w:rsidR="00A70BBF">
        <w:t>key</w:t>
      </w:r>
      <w:r>
        <w:t xml:space="preserve"> and optionally version).  A reference to the output</w:t>
      </w:r>
      <w:r w:rsidR="00541CF2">
        <w:t xml:space="preserve"> Plan</w:t>
      </w:r>
      <w:r>
        <w:t xml:space="preserve"> associated with a planning request may have been received through planning request service feedback.  Otherwise, the consumer must use the getPlanSummaries operation to discover available plans.</w:t>
      </w:r>
    </w:p>
    <w:p w14:paraId="172AAEC2" w14:textId="601FC81F" w:rsidR="00514C3E" w:rsidRDefault="00514C3E" w:rsidP="00514C3E">
      <w:r>
        <w:t xml:space="preserve">The getPlanSummaries operation returns </w:t>
      </w:r>
      <w:r w:rsidR="00D6239E">
        <w:t>PlanSummaries</w:t>
      </w:r>
      <w:r>
        <w:t xml:space="preserve"> for the set of currently available plans that meet the specified filter criteria.  </w:t>
      </w:r>
      <w:r w:rsidR="00D6239E">
        <w:t>These</w:t>
      </w:r>
      <w:r>
        <w:t xml:space="preserve"> give the identity of the plans, the associated plan information (context and descriptive fields) and the current status of the</w:t>
      </w:r>
      <w:r w:rsidR="00541CF2">
        <w:t xml:space="preserve"> Plan </w:t>
      </w:r>
      <w:r>
        <w:t xml:space="preserve">, but </w:t>
      </w:r>
      <w:r w:rsidR="00D6239E">
        <w:t>do</w:t>
      </w:r>
      <w:r>
        <w:t xml:space="preserve"> not include the full content of the plans.</w:t>
      </w:r>
    </w:p>
    <w:p w14:paraId="5B7F180D" w14:textId="77777777" w:rsidR="00862DA8" w:rsidRDefault="00862DA8" w:rsidP="00514C3E">
      <w:r>
        <w:t xml:space="preserve">The getPlan operation returns the full content of the referenced </w:t>
      </w:r>
      <w:r w:rsidR="009A2EA4">
        <w:t>Plan(s)</w:t>
      </w:r>
      <w:r>
        <w:t>.</w:t>
      </w:r>
    </w:p>
    <w:p w14:paraId="35CA80D1" w14:textId="351AB17E" w:rsidR="00862DA8" w:rsidRDefault="00862DA8" w:rsidP="00514C3E">
      <w:r>
        <w:t xml:space="preserve">The getPlanStatus operation returns only the </w:t>
      </w:r>
      <w:r w:rsidR="00D6239E">
        <w:t>current status of the referenced</w:t>
      </w:r>
      <w:r w:rsidR="00541CF2">
        <w:t xml:space="preserve"> Plan </w:t>
      </w:r>
      <w:r w:rsidR="00D6239E">
        <w:t>(s) as PlanUpdates.</w:t>
      </w:r>
    </w:p>
    <w:p w14:paraId="34BCA074" w14:textId="60310275" w:rsidR="00712F3D" w:rsidRPr="00712F3D" w:rsidRDefault="00095B01" w:rsidP="00712F3D">
      <w:pPr>
        <w:keepNext/>
      </w:pPr>
      <w:r w:rsidRPr="00095B01">
        <w:rPr>
          <w:noProof/>
        </w:rPr>
        <w:lastRenderedPageBreak/>
        <w:drawing>
          <wp:inline distT="0" distB="0" distL="0" distR="0" wp14:anchorId="6E16C466" wp14:editId="100C596A">
            <wp:extent cx="5716905" cy="60579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66">
                      <a:extLst>
                        <a:ext uri="{28A0092B-C50C-407E-A947-70E740481C1C}">
                          <a14:useLocalDpi xmlns:a14="http://schemas.microsoft.com/office/drawing/2010/main" val="0"/>
                        </a:ext>
                      </a:extLst>
                    </a:blip>
                    <a:srcRect b="2384"/>
                    <a:stretch/>
                  </pic:blipFill>
                  <pic:spPr bwMode="auto">
                    <a:xfrm>
                      <a:off x="0" y="0"/>
                      <a:ext cx="5716905" cy="6057900"/>
                    </a:xfrm>
                    <a:prstGeom prst="rect">
                      <a:avLst/>
                    </a:prstGeom>
                    <a:noFill/>
                    <a:ln>
                      <a:noFill/>
                    </a:ln>
                    <a:extLst>
                      <a:ext uri="{53640926-AAD7-44D8-BBD7-CCE9431645EC}">
                        <a14:shadowObscured xmlns:a14="http://schemas.microsoft.com/office/drawing/2010/main"/>
                      </a:ext>
                    </a:extLst>
                  </pic:spPr>
                </pic:pic>
              </a:graphicData>
            </a:graphic>
          </wp:inline>
        </w:drawing>
      </w:r>
    </w:p>
    <w:p w14:paraId="43644367" w14:textId="654B45E4" w:rsidR="00712F3D" w:rsidRDefault="00712F3D" w:rsidP="00712F3D">
      <w:pPr>
        <w:pStyle w:val="Caption"/>
        <w:keepNext w:val="0"/>
        <w:rPr>
          <w:noProof/>
        </w:rPr>
      </w:pPr>
      <w:bookmarkStart w:id="309" w:name="_Toc140093392"/>
      <w:r>
        <w:t xml:space="preserve">Figure </w:t>
      </w:r>
      <w:r w:rsidR="00A23CA0">
        <w:fldChar w:fldCharType="begin"/>
      </w:r>
      <w:r w:rsidR="00A23CA0">
        <w:instrText xml:space="preserve"> SEQ Figure \* ARABIC </w:instrText>
      </w:r>
      <w:r w:rsidR="00A23CA0">
        <w:fldChar w:fldCharType="separate"/>
      </w:r>
      <w:r w:rsidR="00182691">
        <w:rPr>
          <w:noProof/>
        </w:rPr>
        <w:t>49</w:t>
      </w:r>
      <w:r w:rsidR="00A23CA0">
        <w:rPr>
          <w:noProof/>
        </w:rPr>
        <w:fldChar w:fldCharType="end"/>
      </w:r>
      <w:r>
        <w:rPr>
          <w:noProof/>
        </w:rPr>
        <w:t>: Plan Distribution Monitoring Operations</w:t>
      </w:r>
      <w:bookmarkEnd w:id="309"/>
    </w:p>
    <w:p w14:paraId="787AA845" w14:textId="77777777" w:rsidR="009A2EA4" w:rsidRPr="00D6239E" w:rsidRDefault="00D6239E" w:rsidP="003470C3">
      <w:r>
        <w:t xml:space="preserve">Where supported, the </w:t>
      </w:r>
      <w:r w:rsidR="00A37475">
        <w:t>monitorPlanStatus operation enables the consumer</w:t>
      </w:r>
      <w:r>
        <w:t xml:space="preserve"> to </w:t>
      </w:r>
      <w:r w:rsidR="00A37475">
        <w:t>subscribe to automatic notification</w:t>
      </w:r>
      <w:r>
        <w:t xml:space="preserve"> of changes in status of plans</w:t>
      </w:r>
      <w:r w:rsidR="00A37475">
        <w:t xml:space="preserve"> as PlanUpdates</w:t>
      </w:r>
      <w:r w:rsidR="009A2EA4">
        <w:t>.</w:t>
      </w:r>
      <w:r w:rsidR="00A37475">
        <w:t xml:space="preserve">  Similarly t</w:t>
      </w:r>
      <w:r w:rsidR="009A2EA4">
        <w:t>he monitorPlan operation forwards new Plans matching the subscription to the consumer.</w:t>
      </w:r>
    </w:p>
    <w:p w14:paraId="149667D0" w14:textId="5657D530" w:rsidR="00712F3D" w:rsidRDefault="0046661D" w:rsidP="003470C3">
      <w:pPr>
        <w:rPr>
          <w:rFonts w:ascii="Arial" w:hAnsi="Arial" w:cs="Arial"/>
          <w:sz w:val="18"/>
          <w:szCs w:val="18"/>
        </w:rPr>
      </w:pPr>
      <w:r w:rsidRPr="0046661D">
        <w:rPr>
          <w:rFonts w:ascii="Arial" w:hAnsi="Arial" w:cs="Arial"/>
          <w:noProof/>
          <w:sz w:val="18"/>
          <w:szCs w:val="18"/>
        </w:rPr>
        <w:lastRenderedPageBreak/>
        <w:drawing>
          <wp:inline distT="0" distB="0" distL="0" distR="0" wp14:anchorId="7AEBE883" wp14:editId="3C4F7F26">
            <wp:extent cx="5716905" cy="3267075"/>
            <wp:effectExtent l="0" t="0" r="0" b="0"/>
            <wp:docPr id="209387340" name="Picture 20938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7">
                      <a:extLst>
                        <a:ext uri="{28A0092B-C50C-407E-A947-70E740481C1C}">
                          <a14:useLocalDpi xmlns:a14="http://schemas.microsoft.com/office/drawing/2010/main" val="0"/>
                        </a:ext>
                      </a:extLst>
                    </a:blip>
                    <a:srcRect b="4457"/>
                    <a:stretch/>
                  </pic:blipFill>
                  <pic:spPr bwMode="auto">
                    <a:xfrm>
                      <a:off x="0" y="0"/>
                      <a:ext cx="5716905" cy="3267075"/>
                    </a:xfrm>
                    <a:prstGeom prst="rect">
                      <a:avLst/>
                    </a:prstGeom>
                    <a:noFill/>
                    <a:ln>
                      <a:noFill/>
                    </a:ln>
                    <a:extLst>
                      <a:ext uri="{53640926-AAD7-44D8-BBD7-CCE9431645EC}">
                        <a14:shadowObscured xmlns:a14="http://schemas.microsoft.com/office/drawing/2010/main"/>
                      </a:ext>
                    </a:extLst>
                  </pic:spPr>
                </pic:pic>
              </a:graphicData>
            </a:graphic>
          </wp:inline>
        </w:drawing>
      </w:r>
    </w:p>
    <w:p w14:paraId="69195D11" w14:textId="27649038" w:rsidR="00712F3D" w:rsidRDefault="00712F3D" w:rsidP="00712F3D">
      <w:pPr>
        <w:pStyle w:val="Caption"/>
        <w:keepNext w:val="0"/>
        <w:rPr>
          <w:noProof/>
        </w:rPr>
      </w:pPr>
      <w:bookmarkStart w:id="310" w:name="_Toc140093393"/>
      <w:r>
        <w:t xml:space="preserve">Figure </w:t>
      </w:r>
      <w:r w:rsidR="00A23CA0">
        <w:fldChar w:fldCharType="begin"/>
      </w:r>
      <w:r w:rsidR="00A23CA0">
        <w:instrText xml:space="preserve"> SEQ Figure \* ARABIC </w:instrText>
      </w:r>
      <w:r w:rsidR="00A23CA0">
        <w:fldChar w:fldCharType="separate"/>
      </w:r>
      <w:r w:rsidR="00182691">
        <w:rPr>
          <w:noProof/>
        </w:rPr>
        <w:t>50</w:t>
      </w:r>
      <w:r w:rsidR="00A23CA0">
        <w:rPr>
          <w:noProof/>
        </w:rPr>
        <w:fldChar w:fldCharType="end"/>
      </w:r>
      <w:r>
        <w:rPr>
          <w:noProof/>
        </w:rPr>
        <w:t xml:space="preserve">: Plan Distribution </w:t>
      </w:r>
      <w:r w:rsidR="00F12E62">
        <w:rPr>
          <w:noProof/>
        </w:rPr>
        <w:t>Special</w:t>
      </w:r>
      <w:r>
        <w:rPr>
          <w:noProof/>
        </w:rPr>
        <w:t xml:space="preserve"> Operations</w:t>
      </w:r>
      <w:bookmarkEnd w:id="310"/>
    </w:p>
    <w:p w14:paraId="0D145276" w14:textId="77777777" w:rsidR="00A37475" w:rsidRDefault="00B0794A" w:rsidP="00A37475">
      <w:r>
        <w:t>Two further non-mandatory operations allow more complex selection of plans.</w:t>
      </w:r>
    </w:p>
    <w:p w14:paraId="5FAC20F4" w14:textId="1EBF1B5A" w:rsidR="00B0794A" w:rsidRDefault="00B0794A" w:rsidP="00A37475">
      <w:r>
        <w:t>The queryPlan operation allows the consumer to request plans based on multiple query criteria, including various header attributes and on whether the</w:t>
      </w:r>
      <w:r w:rsidR="00541CF2">
        <w:t xml:space="preserve"> Plan </w:t>
      </w:r>
      <w:r>
        <w:t xml:space="preserve"> includes specific planning activities or events.</w:t>
      </w:r>
    </w:p>
    <w:p w14:paraId="6979114C" w14:textId="375E84E6" w:rsidR="00B0794A" w:rsidRPr="00A37475" w:rsidRDefault="00B0794A" w:rsidP="00A37475">
      <w:r>
        <w:t>The getPartialPlan operation allows the consumer to request a subset of a</w:t>
      </w:r>
      <w:r w:rsidR="00541CF2">
        <w:t xml:space="preserve"> Plan </w:t>
      </w:r>
      <w:r>
        <w:t>, based on the domain, subPlan allocation or tags associated with the contained planning activities, as well as a period of the plan based on time, position or events.</w:t>
      </w:r>
    </w:p>
    <w:p w14:paraId="64997696" w14:textId="77777777" w:rsidR="00712F3D" w:rsidRPr="00C93822" w:rsidRDefault="00712F3D" w:rsidP="003470C3">
      <w:pPr>
        <w:rPr>
          <w:rFonts w:ascii="Arial" w:hAnsi="Arial" w:cs="Arial"/>
          <w:sz w:val="18"/>
          <w:szCs w:val="18"/>
        </w:rPr>
      </w:pPr>
    </w:p>
    <w:p w14:paraId="6E673A7F" w14:textId="4D58FD8B" w:rsidR="00A37475" w:rsidRDefault="00EE0EA4" w:rsidP="003470C3">
      <w:pPr>
        <w:pStyle w:val="Heading3"/>
      </w:pPr>
      <w:bookmarkStart w:id="311" w:name="_Toc140093838"/>
      <w:r>
        <w:t>MPS Data Items</w:t>
      </w:r>
      <w:bookmarkEnd w:id="311"/>
    </w:p>
    <w:p w14:paraId="093C0A75" w14:textId="32985187" w:rsidR="00B0794A" w:rsidRDefault="00EE0EA4" w:rsidP="00B0794A">
      <w:r>
        <w:t>MPS data items</w:t>
      </w:r>
      <w:r w:rsidR="00B0794A">
        <w:t xml:space="preserve"> relevant to the plan distribution service and their relationships are defined within the MPS</w:t>
      </w:r>
      <w:r w:rsidR="00534DC6">
        <w:t xml:space="preserve"> in</w:t>
      </w:r>
      <w:r w:rsidR="00B0794A">
        <w:t>formation</w:t>
      </w:r>
      <w:r w:rsidR="00534DC6">
        <w:t xml:space="preserve"> mo</w:t>
      </w:r>
      <w:r w:rsidR="00B0794A">
        <w:t xml:space="preserve">del in section </w:t>
      </w:r>
      <w:r w:rsidR="00B0794A">
        <w:fldChar w:fldCharType="begin"/>
      </w:r>
      <w:r w:rsidR="00B0794A">
        <w:instrText xml:space="preserve"> REF _Ref60919968 \r \h </w:instrText>
      </w:r>
      <w:r w:rsidR="00B0794A">
        <w:fldChar w:fldCharType="separate"/>
      </w:r>
      <w:r w:rsidR="00182691">
        <w:t>3.2</w:t>
      </w:r>
      <w:r w:rsidR="00B0794A">
        <w:fldChar w:fldCharType="end"/>
      </w:r>
      <w:r w:rsidR="00B0794A">
        <w:t>.</w:t>
      </w:r>
    </w:p>
    <w:p w14:paraId="5F69E8C5" w14:textId="14D0FE75" w:rsidR="00B0794A" w:rsidRDefault="00B0794A" w:rsidP="00B0794A">
      <w:r>
        <w:t>The following MO</w:t>
      </w:r>
      <w:r w:rsidR="00534DC6">
        <w:t xml:space="preserve"> ob</w:t>
      </w:r>
      <w:r>
        <w:t xml:space="preserve">jects are directly applicable to the service (see </w:t>
      </w:r>
      <w:r>
        <w:fldChar w:fldCharType="begin"/>
      </w:r>
      <w:r>
        <w:instrText xml:space="preserve"> REF _Ref63554659 \h </w:instrText>
      </w:r>
      <w:r>
        <w:fldChar w:fldCharType="separate"/>
      </w:r>
      <w:r w:rsidR="00182691">
        <w:t xml:space="preserve">Figure </w:t>
      </w:r>
      <w:r w:rsidR="00182691">
        <w:rPr>
          <w:noProof/>
        </w:rPr>
        <w:t>23</w:t>
      </w:r>
      <w:r>
        <w:fldChar w:fldCharType="end"/>
      </w:r>
      <w:r>
        <w:t>):</w:t>
      </w:r>
    </w:p>
    <w:p w14:paraId="7D13A53B" w14:textId="77777777" w:rsidR="00B0794A" w:rsidRDefault="00B0794A" w:rsidP="00353565">
      <w:pPr>
        <w:numPr>
          <w:ilvl w:val="0"/>
          <w:numId w:val="61"/>
        </w:numPr>
        <w:spacing w:before="120" w:line="0" w:lineRule="atLeast"/>
      </w:pPr>
      <w:r>
        <w:t>Plan</w:t>
      </w:r>
    </w:p>
    <w:p w14:paraId="75B6B633" w14:textId="46AC9430" w:rsidR="00A028C6" w:rsidRDefault="002E624E" w:rsidP="00B0794A">
      <w:r>
        <w:t xml:space="preserve">The identity of Plans comprises both </w:t>
      </w:r>
      <w:r w:rsidR="00A70BBF">
        <w:t>key</w:t>
      </w:r>
      <w:r>
        <w:t xml:space="preserve"> and version.  </w:t>
      </w:r>
      <w:r w:rsidR="00A028C6">
        <w:t>Plans are created by a planning function as an output that may be passed to a plan execution function, or to another planning function in a distributed or hierarchical planning system.  Where a Plan is updated due to replanning, a new version of the Plan wi</w:t>
      </w:r>
      <w:r w:rsidR="00A14D5C">
        <w:t xml:space="preserve">th the same </w:t>
      </w:r>
      <w:r w:rsidR="00A70BBF">
        <w:t>key</w:t>
      </w:r>
      <w:r w:rsidR="00A14D5C">
        <w:t xml:space="preserve"> may be created.</w:t>
      </w:r>
    </w:p>
    <w:p w14:paraId="7D78C6C6" w14:textId="784F797F" w:rsidR="00A028C6" w:rsidRDefault="00A028C6" w:rsidP="00B0794A">
      <w:r>
        <w:lastRenderedPageBreak/>
        <w:t xml:space="preserve">Plans may be stand-alone or reference a defined </w:t>
      </w:r>
      <w:r w:rsidR="00AD3B8E">
        <w:t>precursor</w:t>
      </w:r>
      <w:r>
        <w:t xml:space="preserve"> with which they may overlap.  In the latter case, a patch plan may be created which only contains the differences from the </w:t>
      </w:r>
      <w:r w:rsidR="00AD3B8E">
        <w:t xml:space="preserve">precursor </w:t>
      </w:r>
      <w:r>
        <w:t xml:space="preserve">plan, and includes a reference to the target Plan which results from applying these changes to the </w:t>
      </w:r>
      <w:r w:rsidR="00AD3B8E">
        <w:t xml:space="preserve">precursor </w:t>
      </w:r>
      <w:r>
        <w:t>Plan.</w:t>
      </w:r>
    </w:p>
    <w:p w14:paraId="1D6E8AB3" w14:textId="77777777" w:rsidR="00B0794A" w:rsidRDefault="00A14D5C" w:rsidP="00B0794A">
      <w:r>
        <w:t>A selected subset of a Plan</w:t>
      </w:r>
      <w:r w:rsidRPr="00A14D5C">
        <w:t xml:space="preserve"> </w:t>
      </w:r>
      <w:r>
        <w:t>can be extracted as a PartialPlan.  This is specified as a shorter period covered by the plan, or by the domain, SubPlan or tags associated with its contained planning activities.</w:t>
      </w:r>
    </w:p>
    <w:p w14:paraId="34CBB6BE" w14:textId="5D3739C4" w:rsidR="00A14D5C" w:rsidRDefault="00A14D5C" w:rsidP="00A14D5C">
      <w:r>
        <w:t>The following MO</w:t>
      </w:r>
      <w:r w:rsidR="00534DC6">
        <w:t xml:space="preserve"> ob</w:t>
      </w:r>
      <w:r>
        <w:t>jects may be referenced in the context of the planning request service:</w:t>
      </w:r>
    </w:p>
    <w:p w14:paraId="062E55F8" w14:textId="77777777" w:rsidR="00A14D5C" w:rsidRDefault="00A14D5C" w:rsidP="00353565">
      <w:pPr>
        <w:numPr>
          <w:ilvl w:val="0"/>
          <w:numId w:val="62"/>
        </w:numPr>
        <w:spacing w:before="120" w:line="0" w:lineRule="atLeast"/>
      </w:pPr>
      <w:r>
        <w:t xml:space="preserve">ActivityDefinition and ActivityInstance:  the ActivityInstances contained within a plan may be referenced </w:t>
      </w:r>
      <w:r w:rsidR="0014263D">
        <w:t xml:space="preserve">in service operations </w:t>
      </w:r>
      <w:r>
        <w:t>by their associated ActivityDefinition.</w:t>
      </w:r>
    </w:p>
    <w:p w14:paraId="3AA4AE63" w14:textId="77777777" w:rsidR="00A14D5C" w:rsidRDefault="00A14D5C" w:rsidP="00353565">
      <w:pPr>
        <w:numPr>
          <w:ilvl w:val="0"/>
          <w:numId w:val="62"/>
        </w:numPr>
        <w:spacing w:before="120" w:line="0" w:lineRule="atLeast"/>
      </w:pPr>
      <w:r>
        <w:t xml:space="preserve">EventDefinition and EventInstance:  the EventInstances contained within a plan may be referenced </w:t>
      </w:r>
      <w:r w:rsidR="0014263D">
        <w:t xml:space="preserve">in service operations </w:t>
      </w:r>
      <w:r>
        <w:t>by their associated EventDefinition.</w:t>
      </w:r>
    </w:p>
    <w:p w14:paraId="5AC2D4A5" w14:textId="2FE8774A" w:rsidR="0014263D" w:rsidRDefault="0014263D" w:rsidP="00353565">
      <w:pPr>
        <w:numPr>
          <w:ilvl w:val="0"/>
          <w:numId w:val="62"/>
        </w:numPr>
        <w:spacing w:before="120" w:line="0" w:lineRule="atLeast"/>
      </w:pPr>
      <w:r>
        <w:t xml:space="preserve">Resources may be contained within a </w:t>
      </w:r>
      <w:r w:rsidR="00C94E0D">
        <w:t>P</w:t>
      </w:r>
      <w:r>
        <w:t>lan.</w:t>
      </w:r>
    </w:p>
    <w:p w14:paraId="7F649F1F" w14:textId="77777777" w:rsidR="0014263D" w:rsidRPr="00B0794A" w:rsidRDefault="005675F2" w:rsidP="00353565">
      <w:pPr>
        <w:numPr>
          <w:ilvl w:val="0"/>
          <w:numId w:val="62"/>
        </w:numPr>
        <w:spacing w:before="120" w:line="0" w:lineRule="atLeast"/>
      </w:pPr>
      <w:r>
        <w:t>RequestInstance: the ActivityInstances contained within a Plan reference their source planning request.</w:t>
      </w:r>
    </w:p>
    <w:p w14:paraId="523958A7" w14:textId="77777777" w:rsidR="003470C3" w:rsidRDefault="003470C3" w:rsidP="003470C3">
      <w:pPr>
        <w:pStyle w:val="Heading3"/>
      </w:pPr>
      <w:bookmarkStart w:id="312" w:name="_Toc140093839"/>
      <w:r>
        <w:t>High-Level Requirements</w:t>
      </w:r>
      <w:bookmarkEnd w:id="312"/>
    </w:p>
    <w:p w14:paraId="7D0AEA30" w14:textId="6B9093C9" w:rsidR="005675F2" w:rsidRDefault="005675F2" w:rsidP="005675F2">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4.3.3</w:t>
      </w:r>
      <w:r w:rsidRPr="00CB14D8">
        <w:rPr>
          <w:b/>
        </w:rPr>
        <w:fldChar w:fldCharType="end"/>
      </w:r>
      <w:r w:rsidRPr="00CB14D8">
        <w:rPr>
          <w:b/>
        </w:rPr>
        <w:t>.H.</w:t>
      </w:r>
      <w:r w:rsidRPr="00CB14D8">
        <w:rPr>
          <w:b/>
        </w:rPr>
        <w:fldChar w:fldCharType="begin"/>
      </w:r>
      <w:r w:rsidRPr="00CB14D8">
        <w:rPr>
          <w:b/>
        </w:rPr>
        <w:instrText xml:space="preserve"> SEQ Req \* MERGEFORMAT </w:instrText>
      </w:r>
      <w:r w:rsidRPr="00CB14D8">
        <w:rPr>
          <w:b/>
        </w:rPr>
        <w:fldChar w:fldCharType="separate"/>
      </w:r>
      <w:r w:rsidR="00182691">
        <w:rPr>
          <w:b/>
          <w:noProof/>
        </w:rPr>
        <w:t>11</w:t>
      </w:r>
      <w:r w:rsidRPr="00CB14D8">
        <w:rPr>
          <w:b/>
        </w:rPr>
        <w:fldChar w:fldCharType="end"/>
      </w:r>
      <w:r>
        <w:tab/>
        <w:t>The following set of mission planning configuration data shall be available to both provider and consumers in a any deployment of the plan distribution service:</w:t>
      </w:r>
    </w:p>
    <w:p w14:paraId="26C72661" w14:textId="3D2D986C" w:rsidR="005675F2" w:rsidRDefault="005675F2" w:rsidP="00DA4F65">
      <w:pPr>
        <w:numPr>
          <w:ilvl w:val="0"/>
          <w:numId w:val="65"/>
        </w:numPr>
        <w:spacing w:before="120" w:line="0" w:lineRule="atLeast"/>
      </w:pPr>
      <w:r>
        <w:t>Planning Activity Definitions (as ActivityDefinition objects [§</w:t>
      </w:r>
      <w:r>
        <w:fldChar w:fldCharType="begin"/>
      </w:r>
      <w:r>
        <w:instrText xml:space="preserve"> REF _Ref62569131 \r \h </w:instrText>
      </w:r>
      <w:r>
        <w:fldChar w:fldCharType="separate"/>
      </w:r>
      <w:r w:rsidR="00182691">
        <w:t>3.2.2.1</w:t>
      </w:r>
      <w:r>
        <w:fldChar w:fldCharType="end"/>
      </w:r>
      <w:r>
        <w:t>])</w:t>
      </w:r>
    </w:p>
    <w:p w14:paraId="4118234A" w14:textId="5CA5F6B4" w:rsidR="005675F2" w:rsidRDefault="005675F2" w:rsidP="00DA4F65">
      <w:pPr>
        <w:numPr>
          <w:ilvl w:val="0"/>
          <w:numId w:val="65"/>
        </w:numPr>
        <w:spacing w:before="120" w:line="0" w:lineRule="atLeast"/>
      </w:pPr>
      <w:r>
        <w:t>Planning Event Definitions (as EventDefinition objects [§</w:t>
      </w:r>
      <w:r>
        <w:fldChar w:fldCharType="begin"/>
      </w:r>
      <w:r>
        <w:instrText xml:space="preserve"> REF _Ref62569154 \r \h </w:instrText>
      </w:r>
      <w:r>
        <w:fldChar w:fldCharType="separate"/>
      </w:r>
      <w:r w:rsidR="00182691">
        <w:t>3.2.3.1</w:t>
      </w:r>
      <w:r>
        <w:fldChar w:fldCharType="end"/>
      </w:r>
      <w:r>
        <w:t>])</w:t>
      </w:r>
    </w:p>
    <w:p w14:paraId="560EB5BB" w14:textId="33FEB140" w:rsidR="005675F2" w:rsidRDefault="005675F2" w:rsidP="00DA4F65">
      <w:pPr>
        <w:numPr>
          <w:ilvl w:val="0"/>
          <w:numId w:val="65"/>
        </w:numPr>
        <w:spacing w:before="120" w:line="0" w:lineRule="atLeast"/>
      </w:pPr>
      <w:r>
        <w:t>Planning Resource Definitions (as Resource objects [§</w:t>
      </w:r>
      <w:r>
        <w:fldChar w:fldCharType="begin"/>
      </w:r>
      <w:r>
        <w:instrText xml:space="preserve"> REF _Ref62569207 \r \h </w:instrText>
      </w:r>
      <w:r>
        <w:fldChar w:fldCharType="separate"/>
      </w:r>
      <w:r w:rsidR="00182691">
        <w:t>3.2.4.1</w:t>
      </w:r>
      <w:r>
        <w:fldChar w:fldCharType="end"/>
      </w:r>
      <w:r>
        <w:t>]) [Optional]</w:t>
      </w:r>
    </w:p>
    <w:p w14:paraId="0D5EBDB3" w14:textId="2E08938B" w:rsidR="005675F2" w:rsidRDefault="005675F2" w:rsidP="00DA4F65">
      <w:pPr>
        <w:numPr>
          <w:ilvl w:val="0"/>
          <w:numId w:val="65"/>
        </w:numPr>
        <w:spacing w:before="120" w:line="0" w:lineRule="atLeast"/>
      </w:pPr>
      <w:r>
        <w:t>MPS System Configuration Data (as an MPSSysConfig object [§</w:t>
      </w:r>
      <w:r w:rsidR="00296499">
        <w:fldChar w:fldCharType="begin"/>
      </w:r>
      <w:r w:rsidR="00296499">
        <w:instrText xml:space="preserve"> REF _Ref63774826 \r \h </w:instrText>
      </w:r>
      <w:r w:rsidR="00296499">
        <w:fldChar w:fldCharType="separate"/>
      </w:r>
      <w:r w:rsidR="00182691">
        <w:t>3.2.7</w:t>
      </w:r>
      <w:r w:rsidR="00296499">
        <w:fldChar w:fldCharType="end"/>
      </w:r>
      <w:r>
        <w:t>])</w:t>
      </w:r>
    </w:p>
    <w:p w14:paraId="06A02BB0" w14:textId="77777777" w:rsidR="003470C3" w:rsidRDefault="003470C3" w:rsidP="003470C3">
      <w:pPr>
        <w:pStyle w:val="Heading3"/>
      </w:pPr>
      <w:bookmarkStart w:id="313" w:name="_Toc140093840"/>
      <w:r>
        <w:t>Functional Requirements</w:t>
      </w:r>
      <w:bookmarkEnd w:id="313"/>
    </w:p>
    <w:p w14:paraId="49B8A021" w14:textId="5146EF54" w:rsidR="005675F2" w:rsidRDefault="005675F2" w:rsidP="005675F2">
      <w:pPr>
        <w:pStyle w:val="Requirement"/>
        <w:rPr>
          <w:b/>
        </w:rPr>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4.3.4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12</w:t>
      </w:r>
      <w:r w:rsidRPr="00CB14D8">
        <w:rPr>
          <w:b/>
        </w:rPr>
        <w:fldChar w:fldCharType="end"/>
      </w:r>
      <w:r>
        <w:tab/>
        <w:t>If no Plan version is specified in the getPlan</w:t>
      </w:r>
      <w:r w:rsidR="00067FCD">
        <w:t xml:space="preserve"> and </w:t>
      </w:r>
      <w:r>
        <w:t>getPlanStatus operations, then the service provider shall assume the latest version of the Plan is required.</w:t>
      </w:r>
    </w:p>
    <w:p w14:paraId="4AE3FDBC" w14:textId="28A83AB4" w:rsidR="005675F2" w:rsidRDefault="005675F2" w:rsidP="005675F2">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4.3.4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13</w:t>
      </w:r>
      <w:r w:rsidRPr="00CB14D8">
        <w:rPr>
          <w:b/>
        </w:rPr>
        <w:fldChar w:fldCharType="end"/>
      </w:r>
      <w:r>
        <w:tab/>
        <w:t>In response to internal planning and feedback from external plan execution processes, the service provider shall model the status of Plan objects in accordance with the plan state model (§</w:t>
      </w:r>
      <w:r>
        <w:fldChar w:fldCharType="begin"/>
      </w:r>
      <w:r>
        <w:instrText xml:space="preserve"> REF _Ref63620429 \r \h </w:instrText>
      </w:r>
      <w:r>
        <w:fldChar w:fldCharType="separate"/>
      </w:r>
      <w:r w:rsidR="00182691">
        <w:t>3.2.6.2</w:t>
      </w:r>
      <w:r>
        <w:fldChar w:fldCharType="end"/>
      </w:r>
      <w:r>
        <w:t>).</w:t>
      </w:r>
    </w:p>
    <w:p w14:paraId="1D13FD52" w14:textId="227E8F48" w:rsidR="008F6FE5" w:rsidRDefault="008F6FE5" w:rsidP="005675F2">
      <w:pPr>
        <w:pStyle w:val="Requirement"/>
      </w:pPr>
      <w:r>
        <w:t>Note:  a planning function that is a service provider is not required to support real-time provision of Plan status changes.  Feedback from plan execution functions may only be processed periodically by the planning function as part of a planning cycle.</w:t>
      </w:r>
    </w:p>
    <w:p w14:paraId="2789F6C8" w14:textId="77777777" w:rsidR="005675F2" w:rsidRDefault="005675F2" w:rsidP="003470C3">
      <w:pPr>
        <w:rPr>
          <w:i/>
        </w:rPr>
      </w:pPr>
    </w:p>
    <w:p w14:paraId="72CD1631" w14:textId="77777777" w:rsidR="003470C3" w:rsidRDefault="003470C3" w:rsidP="003470C3">
      <w:pPr>
        <w:pStyle w:val="Heading3"/>
      </w:pPr>
      <w:bookmarkStart w:id="314" w:name="_Toc140093841"/>
      <w:r>
        <w:lastRenderedPageBreak/>
        <w:t xml:space="preserve">Operation: </w:t>
      </w:r>
      <w:r w:rsidR="00404EE0">
        <w:t>getPlanSummaries</w:t>
      </w:r>
      <w:bookmarkEnd w:id="314"/>
      <w:r>
        <w:t xml:space="preserve"> </w:t>
      </w:r>
    </w:p>
    <w:p w14:paraId="40D95734" w14:textId="77777777" w:rsidR="003470C3" w:rsidRDefault="003470C3" w:rsidP="00183C67">
      <w:pPr>
        <w:pStyle w:val="Heading4"/>
      </w:pPr>
      <w:r>
        <w:t>Overview</w:t>
      </w:r>
    </w:p>
    <w:p w14:paraId="6CF3340A" w14:textId="77777777" w:rsidR="009231A0" w:rsidRDefault="009231A0" w:rsidP="009231A0">
      <w:r>
        <w:t>The getPlanSummaries operation allows consumers to obtain a filtered list of currently available Plans.  The request uses the PlanFilter structure to select the set of plans of interest, using the following keys:</w:t>
      </w:r>
    </w:p>
    <w:p w14:paraId="49204EC8" w14:textId="77777777" w:rsidR="009231A0" w:rsidRDefault="009231A0" w:rsidP="00353565">
      <w:pPr>
        <w:numPr>
          <w:ilvl w:val="0"/>
          <w:numId w:val="6"/>
        </w:numPr>
        <w:spacing w:before="120" w:line="0" w:lineRule="atLeast"/>
      </w:pPr>
      <w:r>
        <w:t>Domain of the Plan</w:t>
      </w:r>
    </w:p>
    <w:p w14:paraId="777B1EE7" w14:textId="7C104183" w:rsidR="009231A0" w:rsidRDefault="009231A0" w:rsidP="00353565">
      <w:pPr>
        <w:numPr>
          <w:ilvl w:val="0"/>
          <w:numId w:val="6"/>
        </w:numPr>
        <w:spacing w:before="120" w:line="0" w:lineRule="atLeast"/>
      </w:pPr>
      <w:r>
        <w:t>planID (</w:t>
      </w:r>
      <w:r w:rsidR="00970605">
        <w:t xml:space="preserve">key </w:t>
      </w:r>
      <w:r>
        <w:t>and version) of the Plan</w:t>
      </w:r>
    </w:p>
    <w:p w14:paraId="495D725D" w14:textId="77777777" w:rsidR="009231A0" w:rsidRDefault="009231A0" w:rsidP="00353565">
      <w:pPr>
        <w:numPr>
          <w:ilvl w:val="0"/>
          <w:numId w:val="6"/>
        </w:numPr>
        <w:spacing w:before="120" w:line="0" w:lineRule="atLeast"/>
      </w:pPr>
      <w:r>
        <w:t>precursorPlan of the Plan</w:t>
      </w:r>
    </w:p>
    <w:p w14:paraId="20F929BC" w14:textId="77777777" w:rsidR="009231A0" w:rsidRDefault="009231A0" w:rsidP="00353565">
      <w:pPr>
        <w:numPr>
          <w:ilvl w:val="0"/>
          <w:numId w:val="6"/>
        </w:numPr>
        <w:spacing w:before="120" w:line="0" w:lineRule="atLeast"/>
      </w:pPr>
      <w:r>
        <w:t>status of the Plan</w:t>
      </w:r>
    </w:p>
    <w:p w14:paraId="11C2E3DF" w14:textId="77777777" w:rsidR="009231A0" w:rsidRDefault="009231A0" w:rsidP="00353565">
      <w:pPr>
        <w:numPr>
          <w:ilvl w:val="0"/>
          <w:numId w:val="6"/>
        </w:numPr>
        <w:spacing w:before="120" w:line="0" w:lineRule="atLeast"/>
      </w:pPr>
      <w:r>
        <w:t>originator of the Plan</w:t>
      </w:r>
    </w:p>
    <w:p w14:paraId="7CAC9BEE" w14:textId="77777777" w:rsidR="009231A0" w:rsidRDefault="009231A0" w:rsidP="00353565">
      <w:pPr>
        <w:numPr>
          <w:ilvl w:val="0"/>
          <w:numId w:val="6"/>
        </w:numPr>
        <w:spacing w:before="120" w:line="0" w:lineRule="atLeast"/>
      </w:pPr>
      <w:r>
        <w:t>validity</w:t>
      </w:r>
      <w:r w:rsidR="008E276A">
        <w:t xml:space="preserve"> period of the Plan as a time window</w:t>
      </w:r>
    </w:p>
    <w:p w14:paraId="04E6E2F7" w14:textId="7D4B983E" w:rsidR="008E276A" w:rsidRPr="005E277A" w:rsidRDefault="008E276A" w:rsidP="008E276A">
      <w:r>
        <w:t>The response returns a list of PlanSummaryStatus structures containing the identity (</w:t>
      </w:r>
      <w:r w:rsidR="00A70BBF">
        <w:t>key</w:t>
      </w:r>
      <w:r>
        <w:t xml:space="preserve"> and version), descriptive header fields and status of the Plans that match the filter.</w:t>
      </w:r>
    </w:p>
    <w:p w14:paraId="289DC79E" w14:textId="77777777" w:rsidR="003470C3" w:rsidRPr="00BD0E62" w:rsidRDefault="003470C3" w:rsidP="003470C3">
      <w:pPr>
        <w:spacing w:before="0"/>
      </w:pPr>
    </w:p>
    <w:tbl>
      <w:tblPr>
        <w:tblStyle w:val="RBTable"/>
        <w:tblW w:w="9242" w:type="dxa"/>
        <w:tblLayout w:type="fixed"/>
        <w:tblLook w:val="0400" w:firstRow="0" w:lastRow="0" w:firstColumn="0" w:lastColumn="0" w:noHBand="0" w:noVBand="1"/>
        <w:tblCaption w:val="SVO getPlanSummaries"/>
      </w:tblPr>
      <w:tblGrid>
        <w:gridCol w:w="2376"/>
        <w:gridCol w:w="6866"/>
      </w:tblGrid>
      <w:tr w:rsidR="003470C3" w:rsidRPr="00980EA2" w14:paraId="313A9FAF" w14:textId="77777777" w:rsidTr="003470C3">
        <w:tc>
          <w:tcPr>
            <w:tcW w:w="2376" w:type="dxa"/>
            <w:shd w:val="clear" w:color="auto" w:fill="662382"/>
          </w:tcPr>
          <w:p w14:paraId="47FFC07B" w14:textId="77777777" w:rsidR="003470C3" w:rsidRPr="00980EA2" w:rsidRDefault="003470C3" w:rsidP="003470C3">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3987FE7C" w14:textId="77777777" w:rsidR="003470C3" w:rsidRPr="00980EA2" w:rsidRDefault="00404EE0" w:rsidP="003470C3">
            <w:pPr>
              <w:pStyle w:val="TableCell"/>
              <w:jc w:val="center"/>
              <w:rPr>
                <w:rFonts w:ascii="Arial" w:hAnsi="Arial" w:cs="Arial"/>
                <w:sz w:val="18"/>
                <w:szCs w:val="18"/>
              </w:rPr>
            </w:pPr>
            <w:r>
              <w:rPr>
                <w:rFonts w:ascii="Arial" w:hAnsi="Arial" w:cs="Arial"/>
                <w:sz w:val="18"/>
                <w:szCs w:val="18"/>
              </w:rPr>
              <w:t>getPlanSummaries</w:t>
            </w:r>
          </w:p>
        </w:tc>
      </w:tr>
      <w:tr w:rsidR="003470C3" w:rsidRPr="00980EA2" w14:paraId="3F6072A7" w14:textId="77777777" w:rsidTr="003470C3">
        <w:tc>
          <w:tcPr>
            <w:tcW w:w="2376" w:type="dxa"/>
            <w:shd w:val="clear" w:color="auto" w:fill="662382"/>
          </w:tcPr>
          <w:p w14:paraId="310CBEBD" w14:textId="77777777" w:rsidR="003470C3" w:rsidRPr="00980EA2" w:rsidRDefault="003470C3" w:rsidP="003470C3">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50FE1B0C" w14:textId="77777777" w:rsidR="003470C3" w:rsidRPr="00980EA2" w:rsidRDefault="003470C3" w:rsidP="003470C3">
            <w:pPr>
              <w:pStyle w:val="TableCell"/>
              <w:jc w:val="center"/>
              <w:rPr>
                <w:rFonts w:ascii="Arial" w:hAnsi="Arial" w:cs="Arial"/>
                <w:sz w:val="18"/>
                <w:szCs w:val="18"/>
              </w:rPr>
            </w:pPr>
            <w:r w:rsidRPr="00980EA2">
              <w:rPr>
                <w:rFonts w:ascii="Arial" w:hAnsi="Arial" w:cs="Arial"/>
                <w:sz w:val="18"/>
                <w:szCs w:val="18"/>
              </w:rPr>
              <w:t>REQUEST</w:t>
            </w:r>
          </w:p>
        </w:tc>
      </w:tr>
    </w:tbl>
    <w:p w14:paraId="721B3B98" w14:textId="77777777" w:rsidR="003470C3" w:rsidRPr="00980EA2" w:rsidRDefault="003470C3" w:rsidP="003470C3">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4C157071"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19CA28A3"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7B85B6C6"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2C68E28B" w14:textId="773476A9" w:rsidR="003D60C3" w:rsidRPr="00980EA2" w:rsidRDefault="003D60C3" w:rsidP="003470C3">
            <w:pPr>
              <w:pStyle w:val="TableCell"/>
              <w:jc w:val="center"/>
              <w:rPr>
                <w:rFonts w:ascii="Arial" w:hAnsi="Arial" w:cs="Arial"/>
                <w:sz w:val="18"/>
                <w:szCs w:val="18"/>
              </w:rPr>
            </w:pPr>
            <w:r>
              <w:rPr>
                <w:rFonts w:ascii="Arial" w:hAnsi="Arial" w:cs="Arial"/>
                <w:sz w:val="18"/>
                <w:szCs w:val="18"/>
              </w:rPr>
              <w:t>Nullable</w:t>
            </w:r>
          </w:p>
        </w:tc>
        <w:tc>
          <w:tcPr>
            <w:tcW w:w="4224" w:type="dxa"/>
          </w:tcPr>
          <w:p w14:paraId="53C1C7A9" w14:textId="64550335"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7566FD2D" w14:textId="77777777" w:rsidTr="003D60C3">
        <w:tc>
          <w:tcPr>
            <w:tcW w:w="2353" w:type="dxa"/>
            <w:shd w:val="clear" w:color="auto" w:fill="D9D9D9" w:themeFill="background1" w:themeFillShade="D9"/>
          </w:tcPr>
          <w:p w14:paraId="6D8774EB"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009D3B5C"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REQUEST</w:t>
            </w:r>
          </w:p>
        </w:tc>
        <w:tc>
          <w:tcPr>
            <w:tcW w:w="964" w:type="dxa"/>
          </w:tcPr>
          <w:p w14:paraId="60A8450F" w14:textId="32B91D84" w:rsidR="003D60C3" w:rsidRDefault="003D60C3" w:rsidP="00CA145B">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2AFADFC3" w14:textId="4EC7C39D" w:rsidR="003D60C3" w:rsidRPr="00980EA2" w:rsidRDefault="003D60C3" w:rsidP="00CA145B">
            <w:pPr>
              <w:pStyle w:val="TableCell"/>
              <w:jc w:val="center"/>
              <w:rPr>
                <w:rFonts w:ascii="Arial" w:hAnsi="Arial" w:cs="Arial"/>
                <w:sz w:val="18"/>
                <w:szCs w:val="18"/>
              </w:rPr>
            </w:pPr>
            <w:r>
              <w:rPr>
                <w:rFonts w:ascii="Arial" w:hAnsi="Arial" w:cs="Arial"/>
                <w:sz w:val="18"/>
                <w:szCs w:val="18"/>
              </w:rPr>
              <w:t>planFilter : (PlanFilter)</w:t>
            </w:r>
          </w:p>
        </w:tc>
      </w:tr>
      <w:tr w:rsidR="003D60C3" w:rsidRPr="00980EA2" w14:paraId="382EA00D" w14:textId="77777777" w:rsidTr="003D60C3">
        <w:tc>
          <w:tcPr>
            <w:tcW w:w="2353" w:type="dxa"/>
            <w:shd w:val="clear" w:color="auto" w:fill="D9D9D9" w:themeFill="background1" w:themeFillShade="D9"/>
          </w:tcPr>
          <w:p w14:paraId="0B0B9BAD"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57600281" w14:textId="77777777" w:rsidR="003D60C3" w:rsidRPr="00980EA2" w:rsidRDefault="003D60C3" w:rsidP="003470C3">
            <w:pPr>
              <w:pStyle w:val="TableCell"/>
              <w:jc w:val="center"/>
              <w:rPr>
                <w:rFonts w:ascii="Arial" w:hAnsi="Arial" w:cs="Arial"/>
                <w:sz w:val="18"/>
                <w:szCs w:val="18"/>
              </w:rPr>
            </w:pPr>
            <w:r w:rsidRPr="00980EA2">
              <w:rPr>
                <w:rFonts w:ascii="Arial" w:hAnsi="Arial" w:cs="Arial"/>
                <w:sz w:val="18"/>
                <w:szCs w:val="18"/>
              </w:rPr>
              <w:t>RESPONSE</w:t>
            </w:r>
          </w:p>
        </w:tc>
        <w:tc>
          <w:tcPr>
            <w:tcW w:w="964" w:type="dxa"/>
          </w:tcPr>
          <w:p w14:paraId="4BB19881" w14:textId="02AE2EFE" w:rsidR="003D60C3" w:rsidRDefault="003D60C3" w:rsidP="00936C1D">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194CF3B8" w14:textId="326E4749" w:rsidR="003D60C3" w:rsidRPr="00980EA2" w:rsidRDefault="003D60C3" w:rsidP="00936C1D">
            <w:pPr>
              <w:pStyle w:val="TableCell"/>
              <w:jc w:val="center"/>
              <w:rPr>
                <w:rFonts w:ascii="Arial" w:hAnsi="Arial" w:cs="Arial"/>
                <w:sz w:val="18"/>
                <w:szCs w:val="18"/>
              </w:rPr>
            </w:pPr>
            <w:r>
              <w:rPr>
                <w:rFonts w:ascii="Arial" w:hAnsi="Arial" w:cs="Arial"/>
                <w:sz w:val="18"/>
                <w:szCs w:val="18"/>
              </w:rPr>
              <w:t>plan</w:t>
            </w:r>
            <w:r w:rsidRPr="00980EA2">
              <w:rPr>
                <w:rFonts w:ascii="Arial" w:hAnsi="Arial" w:cs="Arial"/>
                <w:sz w:val="18"/>
                <w:szCs w:val="18"/>
              </w:rPr>
              <w:t>Summaries : (List &lt;</w:t>
            </w:r>
            <w:r>
              <w:rPr>
                <w:rFonts w:ascii="Arial" w:hAnsi="Arial" w:cs="Arial"/>
                <w:sz w:val="18"/>
                <w:szCs w:val="18"/>
              </w:rPr>
              <w:t>PlanSummaryStatus</w:t>
            </w:r>
            <w:r w:rsidRPr="00980EA2">
              <w:rPr>
                <w:rFonts w:ascii="Arial" w:hAnsi="Arial" w:cs="Arial"/>
                <w:sz w:val="18"/>
                <w:szCs w:val="18"/>
              </w:rPr>
              <w:t>&gt;)</w:t>
            </w:r>
          </w:p>
        </w:tc>
      </w:tr>
    </w:tbl>
    <w:p w14:paraId="6FBEF420" w14:textId="77777777" w:rsidR="003470C3" w:rsidRDefault="003470C3" w:rsidP="00183C67">
      <w:pPr>
        <w:pStyle w:val="Heading4"/>
      </w:pPr>
      <w:r>
        <w:t>Errors</w:t>
      </w:r>
    </w:p>
    <w:p w14:paraId="0BA874ED" w14:textId="3AE908C0" w:rsidR="00FD447D" w:rsidRDefault="00FD447D" w:rsidP="00FD447D">
      <w:r>
        <w:t xml:space="preserve">In addition to standard MAL </w:t>
      </w:r>
      <w:r w:rsidR="00C94E0D">
        <w:t>e</w:t>
      </w:r>
      <w:r>
        <w:t xml:space="preserve">rrors, the operation may return the following MPS </w:t>
      </w:r>
      <w:r w:rsidR="00C94E0D">
        <w:t>e</w:t>
      </w:r>
      <w:r>
        <w:t>rrors:</w:t>
      </w:r>
    </w:p>
    <w:p w14:paraId="19017F20" w14:textId="541EFD48" w:rsidR="00342C4E" w:rsidRPr="00FD447D" w:rsidRDefault="00342C4E" w:rsidP="009C54CF">
      <w:pPr>
        <w:spacing w:before="0"/>
      </w:pPr>
    </w:p>
    <w:tbl>
      <w:tblPr>
        <w:tblStyle w:val="RBTable"/>
        <w:tblW w:w="0" w:type="auto"/>
        <w:tblLook w:val="04A0" w:firstRow="1" w:lastRow="0" w:firstColumn="1" w:lastColumn="0" w:noHBand="0" w:noVBand="1"/>
        <w:tblCaption w:val="SVE getPlanSummaries"/>
      </w:tblPr>
      <w:tblGrid>
        <w:gridCol w:w="2389"/>
        <w:gridCol w:w="2520"/>
      </w:tblGrid>
      <w:tr w:rsidR="00342C4E" w:rsidRPr="00CC0E43" w14:paraId="456DF93B"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6A16EECE" w14:textId="77777777" w:rsidR="00342C4E" w:rsidRPr="00CC0E43" w:rsidRDefault="00342C4E" w:rsidP="00CC0E43">
            <w:pPr>
              <w:pStyle w:val="TableCell"/>
              <w:rPr>
                <w:rFonts w:ascii="Arial" w:hAnsi="Arial" w:cs="Arial"/>
                <w:sz w:val="18"/>
                <w:szCs w:val="20"/>
              </w:rPr>
            </w:pPr>
            <w:r>
              <w:rPr>
                <w:rFonts w:ascii="Arial" w:hAnsi="Arial" w:cs="Arial"/>
                <w:sz w:val="18"/>
                <w:szCs w:val="20"/>
              </w:rPr>
              <w:t>Error</w:t>
            </w:r>
          </w:p>
        </w:tc>
        <w:tc>
          <w:tcPr>
            <w:tcW w:w="2520" w:type="dxa"/>
          </w:tcPr>
          <w:p w14:paraId="0CD43E7D" w14:textId="77777777" w:rsidR="00342C4E" w:rsidRPr="00CC0E43" w:rsidRDefault="00342C4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342C4E" w:rsidRPr="00CC0E43" w14:paraId="2A1505C6"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26FF32A3" w14:textId="77777777" w:rsidR="00342C4E" w:rsidRPr="00CC0E43" w:rsidRDefault="00342C4E" w:rsidP="00CC0E43">
            <w:pPr>
              <w:pStyle w:val="TableCell"/>
              <w:rPr>
                <w:rFonts w:ascii="Arial" w:hAnsi="Arial" w:cs="Arial"/>
                <w:sz w:val="18"/>
                <w:szCs w:val="20"/>
              </w:rPr>
            </w:pPr>
            <w:r>
              <w:rPr>
                <w:rFonts w:ascii="Arial" w:hAnsi="Arial" w:cs="Arial"/>
                <w:sz w:val="18"/>
                <w:szCs w:val="20"/>
              </w:rPr>
              <w:t>INVALID</w:t>
            </w:r>
          </w:p>
        </w:tc>
        <w:tc>
          <w:tcPr>
            <w:tcW w:w="2520" w:type="dxa"/>
          </w:tcPr>
          <w:p w14:paraId="274667C4" w14:textId="77777777" w:rsidR="00342C4E" w:rsidRPr="00CC0E43" w:rsidRDefault="00342C4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3586DEC4" w14:textId="77777777" w:rsidR="005675F2" w:rsidRDefault="005675F2" w:rsidP="005675F2"/>
    <w:p w14:paraId="121CC26C" w14:textId="77777777" w:rsidR="00EC332D" w:rsidRDefault="00EC332D" w:rsidP="001E218A">
      <w:pPr>
        <w:pStyle w:val="Heading3"/>
      </w:pPr>
      <w:bookmarkStart w:id="315" w:name="_Toc140093842"/>
      <w:r>
        <w:t>Operation: getPlan</w:t>
      </w:r>
      <w:bookmarkEnd w:id="315"/>
    </w:p>
    <w:p w14:paraId="745B6C11" w14:textId="77777777" w:rsidR="00EC332D" w:rsidRDefault="00EC332D" w:rsidP="00183C67">
      <w:pPr>
        <w:pStyle w:val="Heading4"/>
      </w:pPr>
      <w:r>
        <w:t>Overview</w:t>
      </w:r>
    </w:p>
    <w:p w14:paraId="724DC946" w14:textId="77777777" w:rsidR="00B657C2" w:rsidRPr="00CE4001" w:rsidRDefault="00B657C2" w:rsidP="00B657C2">
      <w:r>
        <w:t>The getPlan operation is used to obtain the full content of one or more known Plans.  The operation uses the Progress interaction pattern, to allow the response to be spread across multiple messages.</w:t>
      </w:r>
    </w:p>
    <w:p w14:paraId="2D2F816F" w14:textId="77777777" w:rsidR="00DA3A0A" w:rsidRPr="00DA3A0A" w:rsidRDefault="00DA3A0A" w:rsidP="00DA3A0A">
      <w:pPr>
        <w:spacing w:before="0"/>
      </w:pPr>
    </w:p>
    <w:tbl>
      <w:tblPr>
        <w:tblStyle w:val="RBTable"/>
        <w:tblW w:w="9242" w:type="dxa"/>
        <w:tblLayout w:type="fixed"/>
        <w:tblLook w:val="0400" w:firstRow="0" w:lastRow="0" w:firstColumn="0" w:lastColumn="0" w:noHBand="0" w:noVBand="1"/>
        <w:tblCaption w:val="SVO getPlan"/>
      </w:tblPr>
      <w:tblGrid>
        <w:gridCol w:w="2376"/>
        <w:gridCol w:w="6866"/>
      </w:tblGrid>
      <w:tr w:rsidR="00DA3A0A" w:rsidRPr="00980EA2" w14:paraId="5330BF69" w14:textId="77777777" w:rsidTr="00CA145B">
        <w:tc>
          <w:tcPr>
            <w:tcW w:w="2376" w:type="dxa"/>
            <w:shd w:val="clear" w:color="auto" w:fill="662382"/>
          </w:tcPr>
          <w:p w14:paraId="128554AC" w14:textId="77777777" w:rsidR="00DA3A0A" w:rsidRPr="00980EA2" w:rsidRDefault="00DA3A0A" w:rsidP="001E218A">
            <w:pPr>
              <w:pStyle w:val="TableCell"/>
              <w:keepNext/>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lastRenderedPageBreak/>
              <w:t>Operation Identifier</w:t>
            </w:r>
          </w:p>
        </w:tc>
        <w:tc>
          <w:tcPr>
            <w:tcW w:w="6866" w:type="dxa"/>
          </w:tcPr>
          <w:p w14:paraId="200DF9B1" w14:textId="77777777" w:rsidR="00DA3A0A" w:rsidRPr="00980EA2" w:rsidRDefault="00DA3A0A" w:rsidP="001E218A">
            <w:pPr>
              <w:pStyle w:val="TableCell"/>
              <w:keepNext/>
              <w:jc w:val="center"/>
              <w:rPr>
                <w:rFonts w:ascii="Arial" w:hAnsi="Arial" w:cs="Arial"/>
                <w:sz w:val="18"/>
                <w:szCs w:val="18"/>
              </w:rPr>
            </w:pPr>
            <w:r>
              <w:rPr>
                <w:rFonts w:ascii="Arial" w:hAnsi="Arial" w:cs="Arial"/>
                <w:sz w:val="18"/>
                <w:szCs w:val="18"/>
              </w:rPr>
              <w:t>getPlan</w:t>
            </w:r>
          </w:p>
        </w:tc>
      </w:tr>
      <w:tr w:rsidR="00DA3A0A" w:rsidRPr="00980EA2" w14:paraId="3CDEAA80" w14:textId="77777777" w:rsidTr="00CA145B">
        <w:tc>
          <w:tcPr>
            <w:tcW w:w="2376" w:type="dxa"/>
            <w:shd w:val="clear" w:color="auto" w:fill="662382"/>
          </w:tcPr>
          <w:p w14:paraId="102BFD42" w14:textId="77777777" w:rsidR="00DA3A0A" w:rsidRPr="00980EA2" w:rsidRDefault="00DA3A0A" w:rsidP="001E218A">
            <w:pPr>
              <w:pStyle w:val="TableCell"/>
              <w:keepNext/>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029F85DA" w14:textId="77777777" w:rsidR="00DA3A0A" w:rsidRPr="00980EA2" w:rsidRDefault="00DA3A0A" w:rsidP="001E218A">
            <w:pPr>
              <w:pStyle w:val="TableCell"/>
              <w:keepNext/>
              <w:jc w:val="center"/>
              <w:rPr>
                <w:rFonts w:ascii="Arial" w:hAnsi="Arial" w:cs="Arial"/>
                <w:sz w:val="18"/>
                <w:szCs w:val="18"/>
              </w:rPr>
            </w:pPr>
            <w:r w:rsidRPr="00980EA2">
              <w:rPr>
                <w:rFonts w:ascii="Arial" w:hAnsi="Arial" w:cs="Arial"/>
                <w:sz w:val="18"/>
                <w:szCs w:val="18"/>
              </w:rPr>
              <w:t>PROGRESS</w:t>
            </w:r>
          </w:p>
        </w:tc>
      </w:tr>
    </w:tbl>
    <w:p w14:paraId="453FD415" w14:textId="77777777" w:rsidR="00DA3A0A" w:rsidRPr="00980EA2" w:rsidRDefault="00DA3A0A" w:rsidP="001E218A">
      <w:pPr>
        <w:keepNext/>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44630D05"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3CB80378" w14:textId="77777777" w:rsidR="003D60C3" w:rsidRPr="00980EA2" w:rsidRDefault="003D60C3" w:rsidP="001E218A">
            <w:pPr>
              <w:pStyle w:val="TableCell"/>
              <w:keepNext/>
              <w:jc w:val="center"/>
              <w:rPr>
                <w:rFonts w:ascii="Arial" w:hAnsi="Arial" w:cs="Arial"/>
                <w:sz w:val="18"/>
                <w:szCs w:val="18"/>
              </w:rPr>
            </w:pPr>
            <w:r w:rsidRPr="00980EA2">
              <w:rPr>
                <w:rFonts w:ascii="Arial" w:hAnsi="Arial" w:cs="Arial"/>
                <w:sz w:val="18"/>
                <w:szCs w:val="18"/>
              </w:rPr>
              <w:t>Pattern Sequence</w:t>
            </w:r>
          </w:p>
        </w:tc>
        <w:tc>
          <w:tcPr>
            <w:tcW w:w="1701" w:type="dxa"/>
          </w:tcPr>
          <w:p w14:paraId="7A69E443" w14:textId="77777777" w:rsidR="003D60C3" w:rsidRPr="00980EA2" w:rsidRDefault="003D60C3" w:rsidP="001E218A">
            <w:pPr>
              <w:pStyle w:val="TableCell"/>
              <w:keepNext/>
              <w:jc w:val="center"/>
              <w:rPr>
                <w:rFonts w:ascii="Arial" w:hAnsi="Arial" w:cs="Arial"/>
                <w:sz w:val="18"/>
                <w:szCs w:val="18"/>
              </w:rPr>
            </w:pPr>
            <w:r w:rsidRPr="00980EA2">
              <w:rPr>
                <w:rFonts w:ascii="Arial" w:hAnsi="Arial" w:cs="Arial"/>
                <w:sz w:val="18"/>
                <w:szCs w:val="18"/>
              </w:rPr>
              <w:t>Message</w:t>
            </w:r>
          </w:p>
        </w:tc>
        <w:tc>
          <w:tcPr>
            <w:tcW w:w="964" w:type="dxa"/>
          </w:tcPr>
          <w:p w14:paraId="52251CB6" w14:textId="7959C42B" w:rsidR="003D60C3" w:rsidRPr="00980EA2" w:rsidRDefault="003D60C3" w:rsidP="001E218A">
            <w:pPr>
              <w:pStyle w:val="TableCell"/>
              <w:keepNext/>
              <w:jc w:val="center"/>
              <w:rPr>
                <w:rFonts w:ascii="Arial" w:hAnsi="Arial" w:cs="Arial"/>
                <w:sz w:val="18"/>
                <w:szCs w:val="18"/>
              </w:rPr>
            </w:pPr>
            <w:r>
              <w:rPr>
                <w:rFonts w:ascii="Arial" w:hAnsi="Arial" w:cs="Arial"/>
                <w:sz w:val="18"/>
                <w:szCs w:val="18"/>
              </w:rPr>
              <w:t>Nullable</w:t>
            </w:r>
          </w:p>
        </w:tc>
        <w:tc>
          <w:tcPr>
            <w:tcW w:w="4224" w:type="dxa"/>
          </w:tcPr>
          <w:p w14:paraId="4B66DE18" w14:textId="75D04648" w:rsidR="003D60C3" w:rsidRPr="00980EA2" w:rsidRDefault="003D60C3" w:rsidP="001E218A">
            <w:pPr>
              <w:pStyle w:val="TableCell"/>
              <w:keepNext/>
              <w:jc w:val="center"/>
              <w:rPr>
                <w:rFonts w:ascii="Arial" w:hAnsi="Arial" w:cs="Arial"/>
                <w:sz w:val="18"/>
                <w:szCs w:val="18"/>
              </w:rPr>
            </w:pPr>
            <w:r w:rsidRPr="00980EA2">
              <w:rPr>
                <w:rFonts w:ascii="Arial" w:hAnsi="Arial" w:cs="Arial"/>
                <w:sz w:val="18"/>
                <w:szCs w:val="18"/>
              </w:rPr>
              <w:t>Body Signature</w:t>
            </w:r>
          </w:p>
        </w:tc>
      </w:tr>
      <w:tr w:rsidR="003D60C3" w:rsidRPr="00980EA2" w14:paraId="18BB55C5" w14:textId="77777777" w:rsidTr="003D60C3">
        <w:tc>
          <w:tcPr>
            <w:tcW w:w="2353" w:type="dxa"/>
            <w:shd w:val="clear" w:color="auto" w:fill="D9D9D9" w:themeFill="background1" w:themeFillShade="D9"/>
          </w:tcPr>
          <w:p w14:paraId="26F74B8A" w14:textId="77777777" w:rsidR="003D60C3" w:rsidRPr="00980EA2" w:rsidRDefault="003D60C3" w:rsidP="001E218A">
            <w:pPr>
              <w:pStyle w:val="TableCell"/>
              <w:keepNext/>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7819B4FC" w14:textId="77777777" w:rsidR="003D60C3" w:rsidRPr="00980EA2" w:rsidRDefault="003D60C3" w:rsidP="001E218A">
            <w:pPr>
              <w:pStyle w:val="TableCell"/>
              <w:keepNext/>
              <w:jc w:val="center"/>
              <w:rPr>
                <w:rFonts w:ascii="Arial" w:hAnsi="Arial" w:cs="Arial"/>
                <w:sz w:val="18"/>
                <w:szCs w:val="18"/>
              </w:rPr>
            </w:pPr>
            <w:r w:rsidRPr="00980EA2">
              <w:rPr>
                <w:rFonts w:ascii="Arial" w:hAnsi="Arial" w:cs="Arial"/>
                <w:sz w:val="18"/>
                <w:szCs w:val="18"/>
              </w:rPr>
              <w:t>PROGRESS</w:t>
            </w:r>
          </w:p>
        </w:tc>
        <w:tc>
          <w:tcPr>
            <w:tcW w:w="964" w:type="dxa"/>
          </w:tcPr>
          <w:p w14:paraId="34D4D732" w14:textId="03C78BAD" w:rsidR="003D60C3" w:rsidRDefault="003D60C3" w:rsidP="001E218A">
            <w:pPr>
              <w:pStyle w:val="TableCell"/>
              <w:keepNext/>
              <w:jc w:val="center"/>
              <w:rPr>
                <w:rFonts w:ascii="Arial" w:hAnsi="Arial" w:cs="Arial"/>
                <w:sz w:val="18"/>
                <w:szCs w:val="18"/>
              </w:rPr>
            </w:pPr>
            <w:r>
              <w:rPr>
                <w:rFonts w:ascii="Arial" w:hAnsi="Arial" w:cs="Arial"/>
                <w:sz w:val="18"/>
                <w:szCs w:val="18"/>
              </w:rPr>
              <w:t>No</w:t>
            </w:r>
          </w:p>
        </w:tc>
        <w:tc>
          <w:tcPr>
            <w:tcW w:w="4224" w:type="dxa"/>
            <w:vAlign w:val="center"/>
          </w:tcPr>
          <w:p w14:paraId="0D412F2C" w14:textId="74CB42F6" w:rsidR="003D60C3" w:rsidRPr="00980EA2" w:rsidRDefault="003D60C3" w:rsidP="001E218A">
            <w:pPr>
              <w:pStyle w:val="TableCell"/>
              <w:keepNext/>
              <w:jc w:val="center"/>
              <w:rPr>
                <w:rFonts w:ascii="Arial" w:hAnsi="Arial" w:cs="Arial"/>
                <w:sz w:val="18"/>
                <w:szCs w:val="18"/>
              </w:rPr>
            </w:pPr>
            <w:r>
              <w:rPr>
                <w:rFonts w:ascii="Arial" w:hAnsi="Arial" w:cs="Arial"/>
                <w:sz w:val="18"/>
                <w:szCs w:val="18"/>
              </w:rPr>
              <w:t>planRefs</w:t>
            </w:r>
            <w:r w:rsidRPr="00980EA2">
              <w:rPr>
                <w:rFonts w:ascii="Arial" w:hAnsi="Arial" w:cs="Arial"/>
                <w:sz w:val="18"/>
                <w:szCs w:val="18"/>
              </w:rPr>
              <w:t xml:space="preserve"> : (List &lt;MAL::ObjectRef</w:t>
            </w:r>
            <w:r>
              <w:rPr>
                <w:rFonts w:ascii="Arial" w:hAnsi="Arial" w:cs="Arial"/>
                <w:sz w:val="18"/>
                <w:szCs w:val="18"/>
              </w:rPr>
              <w:t>&lt;Plan&gt;</w:t>
            </w:r>
            <w:r w:rsidRPr="00980EA2">
              <w:rPr>
                <w:rFonts w:ascii="Arial" w:hAnsi="Arial" w:cs="Arial"/>
                <w:sz w:val="18"/>
                <w:szCs w:val="18"/>
              </w:rPr>
              <w:t>&gt;)</w:t>
            </w:r>
          </w:p>
        </w:tc>
      </w:tr>
      <w:tr w:rsidR="003D60C3" w:rsidRPr="00980EA2" w14:paraId="4D2C503B" w14:textId="77777777" w:rsidTr="003D60C3">
        <w:tc>
          <w:tcPr>
            <w:tcW w:w="2353" w:type="dxa"/>
            <w:shd w:val="clear" w:color="auto" w:fill="D9D9D9" w:themeFill="background1" w:themeFillShade="D9"/>
          </w:tcPr>
          <w:p w14:paraId="65D6358A"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65D0DA34"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ACK</w:t>
            </w:r>
          </w:p>
        </w:tc>
        <w:tc>
          <w:tcPr>
            <w:tcW w:w="964" w:type="dxa"/>
            <w:shd w:val="clear" w:color="auto" w:fill="D9D9D9" w:themeFill="background1" w:themeFillShade="D9"/>
          </w:tcPr>
          <w:p w14:paraId="7CAC46CB" w14:textId="19462E9D" w:rsidR="003D60C3" w:rsidRPr="00980EA2" w:rsidRDefault="003D60C3" w:rsidP="00CA145B">
            <w:pPr>
              <w:pStyle w:val="TableCell"/>
              <w:jc w:val="center"/>
              <w:rPr>
                <w:rFonts w:ascii="Arial" w:hAnsi="Arial" w:cs="Arial"/>
                <w:sz w:val="18"/>
                <w:szCs w:val="18"/>
              </w:rPr>
            </w:pPr>
            <w:r>
              <w:rPr>
                <w:rFonts w:ascii="Arial" w:hAnsi="Arial" w:cs="Arial"/>
                <w:sz w:val="18"/>
                <w:szCs w:val="18"/>
              </w:rPr>
              <w:t>No</w:t>
            </w:r>
          </w:p>
        </w:tc>
        <w:tc>
          <w:tcPr>
            <w:tcW w:w="4224" w:type="dxa"/>
            <w:shd w:val="clear" w:color="auto" w:fill="D9D9D9" w:themeFill="background1" w:themeFillShade="D9"/>
            <w:vAlign w:val="center"/>
          </w:tcPr>
          <w:p w14:paraId="184FEC63" w14:textId="64506E81"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Empty</w:t>
            </w:r>
          </w:p>
        </w:tc>
      </w:tr>
      <w:tr w:rsidR="003D60C3" w:rsidRPr="00980EA2" w14:paraId="2A829C17" w14:textId="77777777" w:rsidTr="003D60C3">
        <w:tc>
          <w:tcPr>
            <w:tcW w:w="2353" w:type="dxa"/>
            <w:shd w:val="clear" w:color="auto" w:fill="D9D9D9" w:themeFill="background1" w:themeFillShade="D9"/>
          </w:tcPr>
          <w:p w14:paraId="380EBF1A"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28C60FDB"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UPDATE</w:t>
            </w:r>
          </w:p>
        </w:tc>
        <w:tc>
          <w:tcPr>
            <w:tcW w:w="964" w:type="dxa"/>
          </w:tcPr>
          <w:p w14:paraId="35887688" w14:textId="3476EA71" w:rsidR="003D60C3" w:rsidRPr="00980EA2" w:rsidRDefault="003D60C3" w:rsidP="00DA3A0A">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515AFC01" w14:textId="6B4B9530" w:rsidR="003D60C3" w:rsidRPr="00980EA2" w:rsidRDefault="00357231" w:rsidP="00DA3A0A">
            <w:pPr>
              <w:pStyle w:val="TableCell"/>
              <w:jc w:val="center"/>
              <w:rPr>
                <w:rFonts w:ascii="Arial" w:hAnsi="Arial" w:cs="Arial"/>
                <w:sz w:val="18"/>
                <w:szCs w:val="18"/>
              </w:rPr>
            </w:pPr>
            <w:r>
              <w:rPr>
                <w:rFonts w:ascii="Arial" w:hAnsi="Arial" w:cs="Arial"/>
                <w:sz w:val="18"/>
                <w:szCs w:val="18"/>
              </w:rPr>
              <w:t>retrievedPlan</w:t>
            </w:r>
            <w:r w:rsidRPr="00980EA2">
              <w:rPr>
                <w:rFonts w:ascii="Arial" w:hAnsi="Arial" w:cs="Arial"/>
                <w:sz w:val="18"/>
                <w:szCs w:val="18"/>
              </w:rPr>
              <w:t xml:space="preserve"> </w:t>
            </w:r>
            <w:r w:rsidR="003D60C3" w:rsidRPr="00980EA2">
              <w:rPr>
                <w:rFonts w:ascii="Arial" w:hAnsi="Arial" w:cs="Arial"/>
                <w:sz w:val="18"/>
                <w:szCs w:val="18"/>
              </w:rPr>
              <w:t>: (</w:t>
            </w:r>
            <w:r w:rsidR="003D60C3">
              <w:rPr>
                <w:rFonts w:ascii="Arial" w:hAnsi="Arial" w:cs="Arial"/>
                <w:sz w:val="18"/>
                <w:szCs w:val="18"/>
              </w:rPr>
              <w:t>Plan</w:t>
            </w:r>
            <w:r w:rsidR="003D60C3" w:rsidRPr="00980EA2">
              <w:rPr>
                <w:rFonts w:ascii="Arial" w:hAnsi="Arial" w:cs="Arial"/>
                <w:sz w:val="18"/>
                <w:szCs w:val="18"/>
              </w:rPr>
              <w:t>)</w:t>
            </w:r>
          </w:p>
        </w:tc>
      </w:tr>
      <w:tr w:rsidR="003D60C3" w:rsidRPr="00980EA2" w14:paraId="5906EB3F" w14:textId="77777777" w:rsidTr="003D60C3">
        <w:tc>
          <w:tcPr>
            <w:tcW w:w="2353" w:type="dxa"/>
            <w:shd w:val="clear" w:color="auto" w:fill="D9D9D9" w:themeFill="background1" w:themeFillShade="D9"/>
          </w:tcPr>
          <w:p w14:paraId="6FAADD25"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08F2B687"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RESPONSE</w:t>
            </w:r>
          </w:p>
        </w:tc>
        <w:tc>
          <w:tcPr>
            <w:tcW w:w="964" w:type="dxa"/>
          </w:tcPr>
          <w:p w14:paraId="324AC44E" w14:textId="510CCDBD" w:rsidR="003D60C3" w:rsidRPr="00980EA2" w:rsidRDefault="003D60C3" w:rsidP="00DA3A0A">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625103AD" w14:textId="64C8B890" w:rsidR="003D60C3" w:rsidRPr="00980EA2" w:rsidRDefault="00357231" w:rsidP="00DA3A0A">
            <w:pPr>
              <w:pStyle w:val="TableCell"/>
              <w:jc w:val="center"/>
              <w:rPr>
                <w:rFonts w:ascii="Arial" w:hAnsi="Arial" w:cs="Arial"/>
                <w:sz w:val="18"/>
                <w:szCs w:val="18"/>
              </w:rPr>
            </w:pPr>
            <w:r>
              <w:rPr>
                <w:rFonts w:ascii="Arial" w:hAnsi="Arial" w:cs="Arial"/>
                <w:sz w:val="18"/>
                <w:szCs w:val="18"/>
              </w:rPr>
              <w:t>Empty</w:t>
            </w:r>
          </w:p>
        </w:tc>
      </w:tr>
    </w:tbl>
    <w:p w14:paraId="797BC333" w14:textId="77777777" w:rsidR="00EC332D" w:rsidRDefault="00EC332D" w:rsidP="00183C67">
      <w:pPr>
        <w:pStyle w:val="Heading4"/>
      </w:pPr>
      <w:r>
        <w:t>Errors</w:t>
      </w:r>
    </w:p>
    <w:p w14:paraId="1BFC6A46" w14:textId="78E1AFB4" w:rsidR="00FD447D" w:rsidRDefault="00FD447D" w:rsidP="00FD447D">
      <w:r>
        <w:t>In addition to standard MAL</w:t>
      </w:r>
      <w:r w:rsidR="00534DC6">
        <w:t xml:space="preserve"> er</w:t>
      </w:r>
      <w:r>
        <w:t>rors, the operation may return the following MPS</w:t>
      </w:r>
      <w:r w:rsidR="00534DC6">
        <w:t xml:space="preserve"> er</w:t>
      </w:r>
      <w:r>
        <w:t>rors:</w:t>
      </w:r>
    </w:p>
    <w:p w14:paraId="051E7B83" w14:textId="77777777" w:rsidR="00916F5B" w:rsidRPr="00FD447D" w:rsidRDefault="00916F5B" w:rsidP="009C54CF">
      <w:pPr>
        <w:spacing w:before="0"/>
      </w:pPr>
    </w:p>
    <w:tbl>
      <w:tblPr>
        <w:tblStyle w:val="RBTable"/>
        <w:tblW w:w="0" w:type="auto"/>
        <w:tblLook w:val="04A0" w:firstRow="1" w:lastRow="0" w:firstColumn="1" w:lastColumn="0" w:noHBand="0" w:noVBand="1"/>
        <w:tblCaption w:val="SVE getPlan"/>
      </w:tblPr>
      <w:tblGrid>
        <w:gridCol w:w="2389"/>
        <w:gridCol w:w="2520"/>
      </w:tblGrid>
      <w:tr w:rsidR="00916F5B" w:rsidRPr="00CC0E43" w14:paraId="4508A276"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33B26844" w14:textId="77777777" w:rsidR="00916F5B" w:rsidRPr="00CC0E43" w:rsidRDefault="00916F5B" w:rsidP="00CC0E43">
            <w:pPr>
              <w:pStyle w:val="TableCell"/>
              <w:rPr>
                <w:rFonts w:ascii="Arial" w:hAnsi="Arial" w:cs="Arial"/>
                <w:sz w:val="18"/>
                <w:szCs w:val="20"/>
              </w:rPr>
            </w:pPr>
            <w:r>
              <w:rPr>
                <w:rFonts w:ascii="Arial" w:hAnsi="Arial" w:cs="Arial"/>
                <w:sz w:val="18"/>
                <w:szCs w:val="20"/>
              </w:rPr>
              <w:t>Error</w:t>
            </w:r>
          </w:p>
        </w:tc>
        <w:tc>
          <w:tcPr>
            <w:tcW w:w="2520" w:type="dxa"/>
          </w:tcPr>
          <w:p w14:paraId="5E56DA7C" w14:textId="77777777" w:rsidR="00916F5B" w:rsidRPr="00CC0E43" w:rsidRDefault="00916F5B"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916F5B" w:rsidRPr="00CC0E43" w14:paraId="772D312C"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774D536B" w14:textId="77777777" w:rsidR="00916F5B" w:rsidRPr="00CC0E43" w:rsidRDefault="00916F5B" w:rsidP="00CC0E43">
            <w:pPr>
              <w:pStyle w:val="TableCell"/>
              <w:rPr>
                <w:rFonts w:ascii="Arial" w:hAnsi="Arial" w:cs="Arial"/>
                <w:sz w:val="18"/>
                <w:szCs w:val="20"/>
              </w:rPr>
            </w:pPr>
            <w:r>
              <w:rPr>
                <w:rFonts w:ascii="Arial" w:hAnsi="Arial" w:cs="Arial"/>
                <w:sz w:val="18"/>
                <w:szCs w:val="20"/>
              </w:rPr>
              <w:t>INVALID</w:t>
            </w:r>
          </w:p>
        </w:tc>
        <w:tc>
          <w:tcPr>
            <w:tcW w:w="2520" w:type="dxa"/>
          </w:tcPr>
          <w:p w14:paraId="6C8625CE" w14:textId="77777777" w:rsidR="00916F5B" w:rsidRPr="00CC0E43" w:rsidRDefault="00916F5B"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4FDF20EA" w14:textId="77777777" w:rsidR="005B5088" w:rsidRPr="005B5088" w:rsidRDefault="005B5088" w:rsidP="00EC332D"/>
    <w:p w14:paraId="3DFE92CA" w14:textId="77777777" w:rsidR="00EC332D" w:rsidRDefault="00EC332D" w:rsidP="001E218A">
      <w:pPr>
        <w:pStyle w:val="Heading3"/>
      </w:pPr>
      <w:bookmarkStart w:id="316" w:name="_Toc140093843"/>
      <w:r>
        <w:t>Operation: getPlanStatus</w:t>
      </w:r>
      <w:bookmarkEnd w:id="316"/>
    </w:p>
    <w:p w14:paraId="6A522ACB" w14:textId="77777777" w:rsidR="00EC332D" w:rsidRDefault="00EC332D" w:rsidP="00183C67">
      <w:pPr>
        <w:pStyle w:val="Heading4"/>
      </w:pPr>
      <w:r>
        <w:t>Overview</w:t>
      </w:r>
    </w:p>
    <w:p w14:paraId="6D409EA9" w14:textId="77777777" w:rsidR="001E218A" w:rsidRPr="00CE4001" w:rsidRDefault="001E218A" w:rsidP="001E218A">
      <w:r>
        <w:t xml:space="preserve">The getPlanStatus operation is used to obtain the current status of one or more known Plans.  The operation uses the </w:t>
      </w:r>
      <w:r w:rsidR="00E65358">
        <w:t xml:space="preserve">Request </w:t>
      </w:r>
      <w:r>
        <w:t>interaction pattern.</w:t>
      </w:r>
    </w:p>
    <w:p w14:paraId="6313AF54" w14:textId="77777777" w:rsidR="00DA3A0A" w:rsidRPr="00DA3A0A" w:rsidRDefault="00DA3A0A" w:rsidP="00DA3A0A">
      <w:pPr>
        <w:spacing w:before="0"/>
      </w:pPr>
    </w:p>
    <w:tbl>
      <w:tblPr>
        <w:tblStyle w:val="RBTable"/>
        <w:tblW w:w="9242" w:type="dxa"/>
        <w:tblLayout w:type="fixed"/>
        <w:tblLook w:val="0400" w:firstRow="0" w:lastRow="0" w:firstColumn="0" w:lastColumn="0" w:noHBand="0" w:noVBand="1"/>
        <w:tblCaption w:val="SVO getPlanStatus"/>
      </w:tblPr>
      <w:tblGrid>
        <w:gridCol w:w="2376"/>
        <w:gridCol w:w="6866"/>
      </w:tblGrid>
      <w:tr w:rsidR="00DA3A0A" w:rsidRPr="00980EA2" w14:paraId="6C604B97" w14:textId="77777777" w:rsidTr="00CA145B">
        <w:tc>
          <w:tcPr>
            <w:tcW w:w="2376" w:type="dxa"/>
            <w:shd w:val="clear" w:color="auto" w:fill="662382"/>
          </w:tcPr>
          <w:p w14:paraId="053A2620" w14:textId="77777777" w:rsidR="00DA3A0A" w:rsidRPr="00980EA2" w:rsidRDefault="00DA3A0A"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22D54FBA" w14:textId="77777777" w:rsidR="00DA3A0A" w:rsidRPr="00980EA2" w:rsidRDefault="00DA3A0A" w:rsidP="00CA145B">
            <w:pPr>
              <w:pStyle w:val="TableCell"/>
              <w:jc w:val="center"/>
              <w:rPr>
                <w:rFonts w:ascii="Arial" w:hAnsi="Arial" w:cs="Arial"/>
                <w:sz w:val="18"/>
                <w:szCs w:val="18"/>
              </w:rPr>
            </w:pPr>
            <w:r>
              <w:rPr>
                <w:rFonts w:ascii="Arial" w:hAnsi="Arial" w:cs="Arial"/>
                <w:sz w:val="18"/>
                <w:szCs w:val="18"/>
              </w:rPr>
              <w:t>getPlanStatus</w:t>
            </w:r>
          </w:p>
        </w:tc>
      </w:tr>
      <w:tr w:rsidR="00DA3A0A" w:rsidRPr="00980EA2" w14:paraId="6ABB28D6" w14:textId="77777777" w:rsidTr="00CA145B">
        <w:tc>
          <w:tcPr>
            <w:tcW w:w="2376" w:type="dxa"/>
            <w:shd w:val="clear" w:color="auto" w:fill="662382"/>
          </w:tcPr>
          <w:p w14:paraId="4540C276" w14:textId="77777777" w:rsidR="00DA3A0A" w:rsidRPr="00980EA2" w:rsidRDefault="00DA3A0A"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60710434" w14:textId="77777777" w:rsidR="00DA3A0A" w:rsidRPr="00980EA2" w:rsidRDefault="00E65358" w:rsidP="00CA145B">
            <w:pPr>
              <w:pStyle w:val="TableCell"/>
              <w:jc w:val="center"/>
              <w:rPr>
                <w:rFonts w:ascii="Arial" w:hAnsi="Arial" w:cs="Arial"/>
                <w:sz w:val="18"/>
                <w:szCs w:val="18"/>
              </w:rPr>
            </w:pPr>
            <w:r>
              <w:rPr>
                <w:rFonts w:ascii="Arial" w:hAnsi="Arial" w:cs="Arial"/>
                <w:sz w:val="18"/>
                <w:szCs w:val="18"/>
              </w:rPr>
              <w:t>REQUEST</w:t>
            </w:r>
          </w:p>
        </w:tc>
      </w:tr>
    </w:tbl>
    <w:p w14:paraId="291A93CD" w14:textId="77777777" w:rsidR="00DA3A0A" w:rsidRPr="00980EA2" w:rsidRDefault="00DA3A0A" w:rsidP="00DA3A0A">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2ABA3EE3"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7BA4F530"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025F2ADA"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5BC0EE95" w14:textId="287D4A29" w:rsidR="003D60C3" w:rsidRPr="00980EA2" w:rsidRDefault="003D60C3" w:rsidP="00CA145B">
            <w:pPr>
              <w:pStyle w:val="TableCell"/>
              <w:jc w:val="center"/>
              <w:rPr>
                <w:rFonts w:ascii="Arial" w:hAnsi="Arial" w:cs="Arial"/>
                <w:sz w:val="18"/>
                <w:szCs w:val="18"/>
              </w:rPr>
            </w:pPr>
            <w:r>
              <w:rPr>
                <w:rFonts w:ascii="Arial" w:hAnsi="Arial" w:cs="Arial"/>
                <w:sz w:val="18"/>
                <w:szCs w:val="18"/>
              </w:rPr>
              <w:t>Nullable</w:t>
            </w:r>
          </w:p>
        </w:tc>
        <w:tc>
          <w:tcPr>
            <w:tcW w:w="4224" w:type="dxa"/>
          </w:tcPr>
          <w:p w14:paraId="17FB9CC7" w14:textId="439F926B"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7BF49B5A" w14:textId="77777777" w:rsidTr="003D60C3">
        <w:tc>
          <w:tcPr>
            <w:tcW w:w="2353" w:type="dxa"/>
            <w:shd w:val="clear" w:color="auto" w:fill="D9D9D9" w:themeFill="background1" w:themeFillShade="D9"/>
          </w:tcPr>
          <w:p w14:paraId="460B449C"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3953ECB7" w14:textId="77777777" w:rsidR="003D60C3" w:rsidRPr="00980EA2" w:rsidRDefault="003D60C3" w:rsidP="00CA145B">
            <w:pPr>
              <w:pStyle w:val="TableCell"/>
              <w:jc w:val="center"/>
              <w:rPr>
                <w:rFonts w:ascii="Arial" w:hAnsi="Arial" w:cs="Arial"/>
                <w:sz w:val="18"/>
                <w:szCs w:val="18"/>
              </w:rPr>
            </w:pPr>
            <w:r>
              <w:rPr>
                <w:rFonts w:ascii="Arial" w:hAnsi="Arial" w:cs="Arial"/>
                <w:sz w:val="18"/>
                <w:szCs w:val="18"/>
              </w:rPr>
              <w:t>REQUEST</w:t>
            </w:r>
          </w:p>
        </w:tc>
        <w:tc>
          <w:tcPr>
            <w:tcW w:w="964" w:type="dxa"/>
          </w:tcPr>
          <w:p w14:paraId="3DBB1D0A" w14:textId="6992C9E1" w:rsidR="003D60C3" w:rsidRDefault="003D60C3" w:rsidP="00CA145B">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63ACEC5D" w14:textId="138DB08F" w:rsidR="003D60C3" w:rsidRPr="00980EA2" w:rsidRDefault="003D60C3" w:rsidP="00CA145B">
            <w:pPr>
              <w:pStyle w:val="TableCell"/>
              <w:jc w:val="center"/>
              <w:rPr>
                <w:rFonts w:ascii="Arial" w:hAnsi="Arial" w:cs="Arial"/>
                <w:sz w:val="18"/>
                <w:szCs w:val="18"/>
              </w:rPr>
            </w:pPr>
            <w:r>
              <w:rPr>
                <w:rFonts w:ascii="Arial" w:hAnsi="Arial" w:cs="Arial"/>
                <w:sz w:val="18"/>
                <w:szCs w:val="18"/>
              </w:rPr>
              <w:t>planRefs</w:t>
            </w:r>
            <w:r w:rsidRPr="00980EA2">
              <w:rPr>
                <w:rFonts w:ascii="Arial" w:hAnsi="Arial" w:cs="Arial"/>
                <w:sz w:val="18"/>
                <w:szCs w:val="18"/>
              </w:rPr>
              <w:t xml:space="preserve"> : (List &lt;MAL::ObjectRef</w:t>
            </w:r>
            <w:r>
              <w:rPr>
                <w:rFonts w:ascii="Arial" w:hAnsi="Arial" w:cs="Arial"/>
                <w:sz w:val="18"/>
                <w:szCs w:val="18"/>
              </w:rPr>
              <w:t>&lt;Plan&gt;</w:t>
            </w:r>
            <w:r w:rsidRPr="00980EA2">
              <w:rPr>
                <w:rFonts w:ascii="Arial" w:hAnsi="Arial" w:cs="Arial"/>
                <w:sz w:val="18"/>
                <w:szCs w:val="18"/>
              </w:rPr>
              <w:t>&gt;)</w:t>
            </w:r>
          </w:p>
        </w:tc>
      </w:tr>
      <w:tr w:rsidR="003D60C3" w:rsidRPr="00980EA2" w14:paraId="3AEF9F47" w14:textId="77777777" w:rsidTr="003D60C3">
        <w:tc>
          <w:tcPr>
            <w:tcW w:w="2353" w:type="dxa"/>
            <w:shd w:val="clear" w:color="auto" w:fill="D9D9D9" w:themeFill="background1" w:themeFillShade="D9"/>
          </w:tcPr>
          <w:p w14:paraId="71F8B74A"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6D9C8BCA"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RESPONSE</w:t>
            </w:r>
          </w:p>
        </w:tc>
        <w:tc>
          <w:tcPr>
            <w:tcW w:w="964" w:type="dxa"/>
          </w:tcPr>
          <w:p w14:paraId="4F87D182" w14:textId="3F57A56A" w:rsidR="003D60C3" w:rsidRPr="00980EA2" w:rsidRDefault="003D60C3" w:rsidP="00613CD4">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29ABB29B" w14:textId="4E55E039" w:rsidR="003D60C3" w:rsidRPr="00980EA2" w:rsidRDefault="003D60C3" w:rsidP="00613CD4">
            <w:pPr>
              <w:pStyle w:val="TableCell"/>
              <w:jc w:val="center"/>
              <w:rPr>
                <w:rFonts w:ascii="Arial" w:hAnsi="Arial" w:cs="Arial"/>
                <w:sz w:val="18"/>
                <w:szCs w:val="18"/>
              </w:rPr>
            </w:pPr>
            <w:r w:rsidRPr="00980EA2">
              <w:rPr>
                <w:rFonts w:ascii="Arial" w:hAnsi="Arial" w:cs="Arial"/>
                <w:sz w:val="18"/>
                <w:szCs w:val="18"/>
              </w:rPr>
              <w:t>response</w:t>
            </w:r>
            <w:r>
              <w:rPr>
                <w:rFonts w:ascii="Arial" w:hAnsi="Arial" w:cs="Arial"/>
                <w:sz w:val="18"/>
                <w:szCs w:val="18"/>
              </w:rPr>
              <w:t>Plan</w:t>
            </w:r>
            <w:r w:rsidRPr="00980EA2">
              <w:rPr>
                <w:rFonts w:ascii="Arial" w:hAnsi="Arial" w:cs="Arial"/>
                <w:sz w:val="18"/>
                <w:szCs w:val="18"/>
              </w:rPr>
              <w:t>s : (List &lt;</w:t>
            </w:r>
            <w:r>
              <w:rPr>
                <w:rFonts w:ascii="Arial" w:hAnsi="Arial" w:cs="Arial"/>
                <w:sz w:val="18"/>
                <w:szCs w:val="18"/>
              </w:rPr>
              <w:t>PlanUpdate</w:t>
            </w:r>
            <w:r w:rsidRPr="00980EA2">
              <w:rPr>
                <w:rFonts w:ascii="Arial" w:hAnsi="Arial" w:cs="Arial"/>
                <w:sz w:val="18"/>
                <w:szCs w:val="18"/>
              </w:rPr>
              <w:t>&gt;)</w:t>
            </w:r>
          </w:p>
        </w:tc>
      </w:tr>
    </w:tbl>
    <w:p w14:paraId="15BE3EC3" w14:textId="77777777" w:rsidR="00EC332D" w:rsidRDefault="00EC332D" w:rsidP="00183C67">
      <w:pPr>
        <w:pStyle w:val="Heading4"/>
      </w:pPr>
      <w:r>
        <w:t>Errors</w:t>
      </w:r>
    </w:p>
    <w:p w14:paraId="3E7A7BC2" w14:textId="6DF18B2A" w:rsidR="00FD447D" w:rsidRPr="00FD447D" w:rsidRDefault="00FD447D" w:rsidP="00FD447D">
      <w:r>
        <w:t>In addition to standard MAL</w:t>
      </w:r>
      <w:r w:rsidR="00534DC6">
        <w:t xml:space="preserve"> er</w:t>
      </w:r>
      <w:r>
        <w:t>rors, the operation may return the following MPS</w:t>
      </w:r>
      <w:r w:rsidR="00534DC6">
        <w:t xml:space="preserve"> er</w:t>
      </w:r>
      <w:r>
        <w:t>rors:</w:t>
      </w:r>
    </w:p>
    <w:p w14:paraId="2BE2C1AA" w14:textId="77777777" w:rsidR="00D2533E" w:rsidRPr="00FD447D" w:rsidRDefault="00D2533E" w:rsidP="00D2533E">
      <w:pPr>
        <w:spacing w:before="0"/>
      </w:pPr>
    </w:p>
    <w:tbl>
      <w:tblPr>
        <w:tblStyle w:val="RBTable"/>
        <w:tblW w:w="0" w:type="auto"/>
        <w:tblLook w:val="04A0" w:firstRow="1" w:lastRow="0" w:firstColumn="1" w:lastColumn="0" w:noHBand="0" w:noVBand="1"/>
        <w:tblCaption w:val="SVE getPlanStatus"/>
      </w:tblPr>
      <w:tblGrid>
        <w:gridCol w:w="2389"/>
        <w:gridCol w:w="2520"/>
      </w:tblGrid>
      <w:tr w:rsidR="00D2533E" w:rsidRPr="00CC0E43" w14:paraId="581B1D31"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352C73E5" w14:textId="77777777" w:rsidR="00D2533E" w:rsidRPr="00CC0E43" w:rsidRDefault="00D2533E" w:rsidP="00CC0E43">
            <w:pPr>
              <w:pStyle w:val="TableCell"/>
              <w:rPr>
                <w:rFonts w:ascii="Arial" w:hAnsi="Arial" w:cs="Arial"/>
                <w:sz w:val="18"/>
                <w:szCs w:val="20"/>
              </w:rPr>
            </w:pPr>
            <w:r>
              <w:rPr>
                <w:rFonts w:ascii="Arial" w:hAnsi="Arial" w:cs="Arial"/>
                <w:sz w:val="18"/>
                <w:szCs w:val="20"/>
              </w:rPr>
              <w:t>Error</w:t>
            </w:r>
          </w:p>
        </w:tc>
        <w:tc>
          <w:tcPr>
            <w:tcW w:w="2520" w:type="dxa"/>
          </w:tcPr>
          <w:p w14:paraId="0566E991" w14:textId="77777777" w:rsidR="00D2533E" w:rsidRPr="00CC0E43" w:rsidRDefault="00D2533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533E" w:rsidRPr="00CC0E43" w14:paraId="0CC20E89"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233BBF83" w14:textId="77777777" w:rsidR="00D2533E" w:rsidRPr="00CC0E43" w:rsidRDefault="00D2533E" w:rsidP="00CC0E43">
            <w:pPr>
              <w:pStyle w:val="TableCell"/>
              <w:rPr>
                <w:rFonts w:ascii="Arial" w:hAnsi="Arial" w:cs="Arial"/>
                <w:sz w:val="18"/>
                <w:szCs w:val="20"/>
              </w:rPr>
            </w:pPr>
            <w:r>
              <w:rPr>
                <w:rFonts w:ascii="Arial" w:hAnsi="Arial" w:cs="Arial"/>
                <w:sz w:val="18"/>
                <w:szCs w:val="20"/>
              </w:rPr>
              <w:t>INVALID</w:t>
            </w:r>
          </w:p>
        </w:tc>
        <w:tc>
          <w:tcPr>
            <w:tcW w:w="2520" w:type="dxa"/>
          </w:tcPr>
          <w:p w14:paraId="462ECED8" w14:textId="77777777" w:rsidR="00D2533E" w:rsidRPr="00CC0E43" w:rsidRDefault="00D2533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707539B1" w14:textId="77777777" w:rsidR="00FD447D" w:rsidRDefault="00FD447D" w:rsidP="00FD447D"/>
    <w:p w14:paraId="5C3338CE" w14:textId="77777777" w:rsidR="00EC332D" w:rsidRDefault="00EC332D" w:rsidP="00EC332D">
      <w:pPr>
        <w:pStyle w:val="Heading3"/>
      </w:pPr>
      <w:bookmarkStart w:id="317" w:name="_Toc140093844"/>
      <w:r>
        <w:lastRenderedPageBreak/>
        <w:t xml:space="preserve">Operation: </w:t>
      </w:r>
      <w:r w:rsidR="00DA3A0A">
        <w:t>monitorPlanStatus</w:t>
      </w:r>
      <w:bookmarkEnd w:id="317"/>
    </w:p>
    <w:p w14:paraId="34171A44" w14:textId="77777777" w:rsidR="00EC332D" w:rsidRDefault="00EC332D" w:rsidP="00183C67">
      <w:pPr>
        <w:pStyle w:val="Heading4"/>
      </w:pPr>
      <w:r>
        <w:t>Overview</w:t>
      </w:r>
    </w:p>
    <w:p w14:paraId="75577DF6" w14:textId="77777777" w:rsidR="001E218A" w:rsidRPr="00817E0C" w:rsidRDefault="001E218A" w:rsidP="001E218A">
      <w:r>
        <w:t>The monitorPlanStatus operation is used to subscribe to status updates for a filtered set of Plans.  The operation uses the Publish-Subscribe interaction pattern, with the body of the notification message comprising a PlanUpdate for a subscribed Plan.</w:t>
      </w:r>
    </w:p>
    <w:p w14:paraId="38884FB6" w14:textId="77777777" w:rsidR="00EC332D" w:rsidRDefault="00EC332D" w:rsidP="00EC332D">
      <w:pPr>
        <w:spacing w:before="0"/>
      </w:pPr>
    </w:p>
    <w:tbl>
      <w:tblPr>
        <w:tblStyle w:val="RBTable"/>
        <w:tblW w:w="9242" w:type="dxa"/>
        <w:tblLayout w:type="fixed"/>
        <w:tblLook w:val="0400" w:firstRow="0" w:lastRow="0" w:firstColumn="0" w:lastColumn="0" w:noHBand="0" w:noVBand="1"/>
        <w:tblCaption w:val="SVO monitorPlanStatus"/>
      </w:tblPr>
      <w:tblGrid>
        <w:gridCol w:w="2376"/>
        <w:gridCol w:w="6866"/>
      </w:tblGrid>
      <w:tr w:rsidR="003C1576" w:rsidRPr="00980EA2" w14:paraId="6AF34F14" w14:textId="77777777" w:rsidTr="00CA145B">
        <w:tc>
          <w:tcPr>
            <w:tcW w:w="2376" w:type="dxa"/>
            <w:shd w:val="clear" w:color="auto" w:fill="662382"/>
          </w:tcPr>
          <w:p w14:paraId="6066D102" w14:textId="77777777" w:rsidR="003C1576" w:rsidRPr="00980EA2" w:rsidRDefault="003C1576"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636D1609" w14:textId="77777777" w:rsidR="003C1576" w:rsidRPr="00980EA2" w:rsidRDefault="003C1576" w:rsidP="00CA145B">
            <w:pPr>
              <w:pStyle w:val="TableCell"/>
              <w:jc w:val="center"/>
              <w:rPr>
                <w:rFonts w:ascii="Arial" w:hAnsi="Arial" w:cs="Arial"/>
                <w:sz w:val="18"/>
                <w:szCs w:val="18"/>
              </w:rPr>
            </w:pPr>
            <w:r>
              <w:rPr>
                <w:rFonts w:ascii="Arial" w:hAnsi="Arial" w:cs="Arial"/>
                <w:sz w:val="18"/>
                <w:szCs w:val="18"/>
              </w:rPr>
              <w:t>monitorPlanStatus</w:t>
            </w:r>
          </w:p>
        </w:tc>
      </w:tr>
      <w:tr w:rsidR="003C1576" w:rsidRPr="00980EA2" w14:paraId="5CA221FE" w14:textId="77777777" w:rsidTr="00CA145B">
        <w:tc>
          <w:tcPr>
            <w:tcW w:w="2376" w:type="dxa"/>
            <w:shd w:val="clear" w:color="auto" w:fill="662382"/>
          </w:tcPr>
          <w:p w14:paraId="132D9D1E" w14:textId="77777777" w:rsidR="003C1576" w:rsidRPr="00980EA2" w:rsidRDefault="003C1576"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57F13C46" w14:textId="77777777" w:rsidR="003C1576" w:rsidRPr="00980EA2" w:rsidRDefault="003C1576" w:rsidP="00CA145B">
            <w:pPr>
              <w:pStyle w:val="TableCell"/>
              <w:jc w:val="center"/>
              <w:rPr>
                <w:rFonts w:ascii="Arial" w:hAnsi="Arial" w:cs="Arial"/>
                <w:sz w:val="18"/>
                <w:szCs w:val="18"/>
              </w:rPr>
            </w:pPr>
            <w:r>
              <w:rPr>
                <w:rFonts w:ascii="Arial" w:hAnsi="Arial" w:cs="Arial"/>
                <w:sz w:val="18"/>
                <w:szCs w:val="18"/>
              </w:rPr>
              <w:t>PUBLISH-SUBSCRIBE</w:t>
            </w:r>
          </w:p>
        </w:tc>
      </w:tr>
      <w:tr w:rsidR="006E1AB3" w:rsidRPr="00980EA2" w14:paraId="38A263EB" w14:textId="77777777" w:rsidTr="00CA145B">
        <w:tc>
          <w:tcPr>
            <w:tcW w:w="2376" w:type="dxa"/>
            <w:shd w:val="clear" w:color="auto" w:fill="662382"/>
          </w:tcPr>
          <w:p w14:paraId="01E095F3" w14:textId="02C7B520" w:rsidR="006E1AB3" w:rsidRPr="00980EA2" w:rsidRDefault="006E1AB3" w:rsidP="00CA145B">
            <w:pPr>
              <w:pStyle w:val="TableCell"/>
              <w:jc w:val="center"/>
              <w:rPr>
                <w:rFonts w:ascii="Arial" w:hAnsi="Arial" w:cs="Arial"/>
                <w:b/>
                <w:color w:val="FFFFFF" w:themeColor="background1"/>
                <w:sz w:val="18"/>
                <w:szCs w:val="18"/>
              </w:rPr>
            </w:pPr>
            <w:r>
              <w:rPr>
                <w:rFonts w:ascii="Arial" w:hAnsi="Arial" w:cs="Arial"/>
                <w:b/>
                <w:color w:val="FFFFFF" w:themeColor="background1"/>
                <w:sz w:val="18"/>
                <w:szCs w:val="18"/>
              </w:rPr>
              <w:t>Subscription Keys</w:t>
            </w:r>
          </w:p>
        </w:tc>
        <w:tc>
          <w:tcPr>
            <w:tcW w:w="6866" w:type="dxa"/>
            <w:shd w:val="clear" w:color="auto" w:fill="D9D9D9" w:themeFill="background1" w:themeFillShade="D9"/>
          </w:tcPr>
          <w:p w14:paraId="7D2C84FA" w14:textId="77777777" w:rsidR="006E1AB3" w:rsidRDefault="006E1AB3" w:rsidP="00CA145B">
            <w:pPr>
              <w:pStyle w:val="TableCell"/>
              <w:jc w:val="center"/>
              <w:rPr>
                <w:rFonts w:ascii="Arial" w:hAnsi="Arial" w:cs="Arial"/>
                <w:sz w:val="18"/>
                <w:szCs w:val="18"/>
              </w:rPr>
            </w:pPr>
            <w:r>
              <w:rPr>
                <w:rFonts w:ascii="Arial" w:hAnsi="Arial" w:cs="Arial"/>
                <w:sz w:val="18"/>
                <w:szCs w:val="18"/>
              </w:rPr>
              <w:t>planID : (MAL::Identifier)</w:t>
            </w:r>
          </w:p>
          <w:p w14:paraId="528BC06D" w14:textId="77777777" w:rsidR="006E1AB3" w:rsidRDefault="006E1AB3" w:rsidP="00CA145B">
            <w:pPr>
              <w:pStyle w:val="TableCell"/>
              <w:jc w:val="center"/>
              <w:rPr>
                <w:rFonts w:ascii="Arial" w:hAnsi="Arial" w:cs="Arial"/>
                <w:sz w:val="18"/>
                <w:szCs w:val="18"/>
              </w:rPr>
            </w:pPr>
            <w:r>
              <w:rPr>
                <w:rFonts w:ascii="Arial" w:hAnsi="Arial" w:cs="Arial"/>
                <w:sz w:val="18"/>
                <w:szCs w:val="18"/>
              </w:rPr>
              <w:t>precursor : (MAL::Identifier)</w:t>
            </w:r>
          </w:p>
          <w:p w14:paraId="27F7668F" w14:textId="77777777" w:rsidR="006E1AB3" w:rsidRDefault="006E1AB3" w:rsidP="00CA145B">
            <w:pPr>
              <w:pStyle w:val="TableCell"/>
              <w:jc w:val="center"/>
              <w:rPr>
                <w:rFonts w:ascii="Arial" w:hAnsi="Arial" w:cs="Arial"/>
                <w:sz w:val="18"/>
                <w:szCs w:val="18"/>
              </w:rPr>
            </w:pPr>
            <w:r>
              <w:rPr>
                <w:rFonts w:ascii="Arial" w:hAnsi="Arial" w:cs="Arial"/>
                <w:sz w:val="18"/>
                <w:szCs w:val="18"/>
              </w:rPr>
              <w:t>status : (MAL::UInteger)</w:t>
            </w:r>
          </w:p>
          <w:p w14:paraId="1FE53EAE" w14:textId="2FB85480" w:rsidR="006E1AB3" w:rsidRDefault="006E1AB3" w:rsidP="00CA145B">
            <w:pPr>
              <w:pStyle w:val="TableCell"/>
              <w:jc w:val="center"/>
              <w:rPr>
                <w:rFonts w:ascii="Arial" w:hAnsi="Arial" w:cs="Arial"/>
                <w:sz w:val="18"/>
                <w:szCs w:val="18"/>
              </w:rPr>
            </w:pPr>
            <w:r>
              <w:rPr>
                <w:rFonts w:ascii="Arial" w:hAnsi="Arial" w:cs="Arial"/>
                <w:sz w:val="18"/>
                <w:szCs w:val="18"/>
              </w:rPr>
              <w:t>originator : (MAL::Identifier)</w:t>
            </w:r>
          </w:p>
        </w:tc>
      </w:tr>
    </w:tbl>
    <w:p w14:paraId="52FF01F0" w14:textId="77777777" w:rsidR="003C1576" w:rsidRPr="00980EA2" w:rsidRDefault="003C1576" w:rsidP="003C1576">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6078D679"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1BFA26E9"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66B38080"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62A99B48" w14:textId="34A6E113" w:rsidR="003D60C3" w:rsidRPr="00980EA2" w:rsidRDefault="003D60C3" w:rsidP="00CA145B">
            <w:pPr>
              <w:pStyle w:val="TableCell"/>
              <w:jc w:val="center"/>
              <w:rPr>
                <w:rFonts w:ascii="Arial" w:hAnsi="Arial" w:cs="Arial"/>
                <w:sz w:val="18"/>
                <w:szCs w:val="18"/>
              </w:rPr>
            </w:pPr>
            <w:r>
              <w:rPr>
                <w:rFonts w:ascii="Arial" w:hAnsi="Arial" w:cs="Arial"/>
                <w:sz w:val="18"/>
                <w:szCs w:val="18"/>
              </w:rPr>
              <w:t>Nullable</w:t>
            </w:r>
          </w:p>
        </w:tc>
        <w:tc>
          <w:tcPr>
            <w:tcW w:w="4224" w:type="dxa"/>
          </w:tcPr>
          <w:p w14:paraId="0F558FC3" w14:textId="3FB6CB7F"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2158F14A" w14:textId="77777777" w:rsidTr="003D60C3">
        <w:tc>
          <w:tcPr>
            <w:tcW w:w="2353" w:type="dxa"/>
            <w:shd w:val="clear" w:color="auto" w:fill="D9D9D9" w:themeFill="background1" w:themeFillShade="D9"/>
          </w:tcPr>
          <w:p w14:paraId="16C8C75C"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2F94E160" w14:textId="77777777" w:rsidR="003D60C3" w:rsidRPr="00980EA2" w:rsidRDefault="003D60C3" w:rsidP="00CA145B">
            <w:pPr>
              <w:pStyle w:val="TableCell"/>
              <w:jc w:val="center"/>
              <w:rPr>
                <w:rFonts w:ascii="Arial" w:hAnsi="Arial" w:cs="Arial"/>
                <w:sz w:val="18"/>
                <w:szCs w:val="18"/>
              </w:rPr>
            </w:pPr>
            <w:r>
              <w:rPr>
                <w:rFonts w:ascii="Arial" w:hAnsi="Arial" w:cs="Arial"/>
                <w:sz w:val="18"/>
                <w:szCs w:val="18"/>
              </w:rPr>
              <w:t>PUBLISH/NOTIFY</w:t>
            </w:r>
          </w:p>
        </w:tc>
        <w:tc>
          <w:tcPr>
            <w:tcW w:w="964" w:type="dxa"/>
          </w:tcPr>
          <w:p w14:paraId="487B1379" w14:textId="011560C3" w:rsidR="003D60C3" w:rsidRDefault="003D60C3" w:rsidP="003C1576">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7D96E841" w14:textId="1FB6F253" w:rsidR="003D60C3" w:rsidRPr="00980EA2" w:rsidRDefault="003D60C3" w:rsidP="003C1576">
            <w:pPr>
              <w:pStyle w:val="TableCell"/>
              <w:jc w:val="center"/>
              <w:rPr>
                <w:rFonts w:ascii="Arial" w:hAnsi="Arial" w:cs="Arial"/>
                <w:sz w:val="18"/>
                <w:szCs w:val="18"/>
              </w:rPr>
            </w:pPr>
            <w:r>
              <w:rPr>
                <w:rFonts w:ascii="Arial" w:hAnsi="Arial" w:cs="Arial"/>
                <w:sz w:val="18"/>
                <w:szCs w:val="18"/>
              </w:rPr>
              <w:t>planUpdate : (PlanUpdate)</w:t>
            </w:r>
          </w:p>
        </w:tc>
      </w:tr>
    </w:tbl>
    <w:p w14:paraId="6C2D581B" w14:textId="77777777" w:rsidR="001E218A" w:rsidRPr="00004BCF" w:rsidRDefault="001E218A" w:rsidP="001E218A">
      <w:r>
        <w:t>Other messages of the Publish-Subscribe pattern are fully defined by the MAL.</w:t>
      </w:r>
    </w:p>
    <w:p w14:paraId="2299F4CD" w14:textId="77777777" w:rsidR="00EC332D" w:rsidRDefault="00EC332D" w:rsidP="00183C67">
      <w:pPr>
        <w:pStyle w:val="Heading4"/>
      </w:pPr>
      <w:r>
        <w:t>Structures</w:t>
      </w:r>
    </w:p>
    <w:p w14:paraId="07513305" w14:textId="49DBFB19" w:rsidR="001E218A" w:rsidRDefault="001E218A" w:rsidP="001E218A">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4.3.8</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14</w:t>
      </w:r>
      <w:r w:rsidRPr="00CB14D8">
        <w:rPr>
          <w:b/>
        </w:rPr>
        <w:fldChar w:fldCharType="end"/>
      </w:r>
      <w:r>
        <w:tab/>
        <w:t xml:space="preserve">The </w:t>
      </w:r>
      <w:r w:rsidR="000B708C">
        <w:t xml:space="preserve">monitorPlanStatus </w:t>
      </w:r>
      <w:r>
        <w:t xml:space="preserve">subscription shall be based on the provision of the following keys </w:t>
      </w:r>
      <w:r w:rsidR="00D877AC">
        <w:t xml:space="preserve">in addition to the </w:t>
      </w:r>
      <w:r w:rsidR="00D877AC">
        <w:rPr>
          <w:rStyle w:val="Term"/>
        </w:rPr>
        <w:t xml:space="preserve">domain </w:t>
      </w:r>
      <w:r>
        <w:t>of the required Plans in the Register message, all of which are nullable:</w:t>
      </w:r>
    </w:p>
    <w:p w14:paraId="2B470E80" w14:textId="1B5FDD71" w:rsidR="001E218A" w:rsidRDefault="00AA1DDD" w:rsidP="00DA4F65">
      <w:pPr>
        <w:pStyle w:val="Requirement"/>
        <w:numPr>
          <w:ilvl w:val="0"/>
          <w:numId w:val="101"/>
        </w:numPr>
        <w:spacing w:before="120" w:line="0" w:lineRule="atLeast"/>
      </w:pPr>
      <w:r>
        <w:t xml:space="preserve">PlanID: </w:t>
      </w:r>
      <w:r>
        <w:rPr>
          <w:rStyle w:val="Term"/>
        </w:rPr>
        <w:t xml:space="preserve">key </w:t>
      </w:r>
      <w:r>
        <w:t>of subscribed Plan</w:t>
      </w:r>
      <w:r>
        <w:rPr>
          <w:rStyle w:val="Term"/>
        </w:rPr>
        <w:t xml:space="preserve"> </w:t>
      </w:r>
      <w:r>
        <w:t xml:space="preserve">as MAL::Identifier </w:t>
      </w:r>
    </w:p>
    <w:p w14:paraId="6004023D" w14:textId="69C04042" w:rsidR="001E218A" w:rsidRDefault="00AA1DDD" w:rsidP="00DA4F65">
      <w:pPr>
        <w:pStyle w:val="Requirement"/>
        <w:numPr>
          <w:ilvl w:val="0"/>
          <w:numId w:val="101"/>
        </w:numPr>
        <w:spacing w:before="120" w:line="0" w:lineRule="atLeast"/>
      </w:pPr>
      <w:r>
        <w:t xml:space="preserve">Precursor: </w:t>
      </w:r>
      <w:r>
        <w:rPr>
          <w:rStyle w:val="Term"/>
        </w:rPr>
        <w:t>key</w:t>
      </w:r>
      <w:r>
        <w:t xml:space="preserve"> of </w:t>
      </w:r>
      <w:r w:rsidR="001E218A">
        <w:t xml:space="preserve">precursorPlan </w:t>
      </w:r>
      <w:r>
        <w:t>as MAL::Identifier</w:t>
      </w:r>
    </w:p>
    <w:p w14:paraId="31B1620C" w14:textId="439CAF67" w:rsidR="00AA1DDD" w:rsidRDefault="00AA1DDD" w:rsidP="00DA4F65">
      <w:pPr>
        <w:pStyle w:val="Requirement"/>
        <w:numPr>
          <w:ilvl w:val="0"/>
          <w:numId w:val="101"/>
        </w:numPr>
        <w:spacing w:before="120" w:line="0" w:lineRule="atLeast"/>
      </w:pPr>
      <w:r>
        <w:t>Status: status as MAL::UInteger [Plan</w:t>
      </w:r>
      <w:r w:rsidRPr="002077C3">
        <w:t>StatusEnum</w:t>
      </w:r>
      <w:r>
        <w:t>]</w:t>
      </w:r>
    </w:p>
    <w:p w14:paraId="103A7D30" w14:textId="4A2FA24C" w:rsidR="00F62CC5" w:rsidRDefault="00AA1DDD" w:rsidP="00DA4F65">
      <w:pPr>
        <w:pStyle w:val="Requirement"/>
        <w:numPr>
          <w:ilvl w:val="0"/>
          <w:numId w:val="101"/>
        </w:numPr>
        <w:spacing w:before="120" w:line="0" w:lineRule="atLeast"/>
      </w:pPr>
      <w:r>
        <w:t xml:space="preserve">Originator: </w:t>
      </w:r>
      <w:r w:rsidR="001E218A">
        <w:t xml:space="preserve"> originator of subscribed Plan</w:t>
      </w:r>
      <w:r>
        <w:t xml:space="preserve"> as MAL::Identifier</w:t>
      </w:r>
    </w:p>
    <w:p w14:paraId="2072131B" w14:textId="315ADB48" w:rsidR="00EE70C5" w:rsidRDefault="00EE70C5" w:rsidP="00846010">
      <w:r>
        <w:t>Note that for Status, the enumerated value associated with the PlanStatusEnum must be used, and not the associated string.</w:t>
      </w:r>
    </w:p>
    <w:p w14:paraId="6FC9EDA1" w14:textId="77777777" w:rsidR="00EC332D" w:rsidRDefault="00EC332D" w:rsidP="00183C67">
      <w:pPr>
        <w:pStyle w:val="Heading4"/>
      </w:pPr>
      <w:r>
        <w:t>Errors</w:t>
      </w:r>
    </w:p>
    <w:p w14:paraId="30AE34D2" w14:textId="1B58B642" w:rsidR="00781519" w:rsidRPr="00FD447D" w:rsidRDefault="00781519" w:rsidP="00781519">
      <w:r>
        <w:t>In addition to standard MAL</w:t>
      </w:r>
      <w:r w:rsidR="00534DC6">
        <w:t xml:space="preserve"> er</w:t>
      </w:r>
      <w:r>
        <w:t>rors, the operation may return the following MPS</w:t>
      </w:r>
      <w:r w:rsidR="00534DC6">
        <w:t xml:space="preserve"> er</w:t>
      </w:r>
      <w:r>
        <w:t>rors:</w:t>
      </w:r>
    </w:p>
    <w:p w14:paraId="2DC18FC7" w14:textId="77777777" w:rsidR="00D2533E" w:rsidRPr="00FD447D" w:rsidRDefault="00D2533E" w:rsidP="00D2533E">
      <w:pPr>
        <w:spacing w:before="0"/>
      </w:pPr>
    </w:p>
    <w:tbl>
      <w:tblPr>
        <w:tblStyle w:val="RBTable"/>
        <w:tblW w:w="0" w:type="auto"/>
        <w:tblLook w:val="04A0" w:firstRow="1" w:lastRow="0" w:firstColumn="1" w:lastColumn="0" w:noHBand="0" w:noVBand="1"/>
        <w:tblCaption w:val="SVE monitorPlanStatus"/>
      </w:tblPr>
      <w:tblGrid>
        <w:gridCol w:w="2389"/>
        <w:gridCol w:w="2520"/>
      </w:tblGrid>
      <w:tr w:rsidR="00D2533E" w:rsidRPr="00CC0E43" w14:paraId="40549AE9"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75B59AC8" w14:textId="77777777" w:rsidR="00D2533E" w:rsidRPr="00CC0E43" w:rsidRDefault="00D2533E" w:rsidP="00CC0E43">
            <w:pPr>
              <w:pStyle w:val="TableCell"/>
              <w:rPr>
                <w:rFonts w:ascii="Arial" w:hAnsi="Arial" w:cs="Arial"/>
                <w:sz w:val="18"/>
                <w:szCs w:val="20"/>
              </w:rPr>
            </w:pPr>
            <w:r>
              <w:rPr>
                <w:rFonts w:ascii="Arial" w:hAnsi="Arial" w:cs="Arial"/>
                <w:sz w:val="18"/>
                <w:szCs w:val="20"/>
              </w:rPr>
              <w:t>Error</w:t>
            </w:r>
          </w:p>
        </w:tc>
        <w:tc>
          <w:tcPr>
            <w:tcW w:w="2520" w:type="dxa"/>
          </w:tcPr>
          <w:p w14:paraId="52FFF486" w14:textId="77777777" w:rsidR="00D2533E" w:rsidRPr="00CC0E43" w:rsidRDefault="00D2533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533E" w:rsidRPr="00CC0E43" w14:paraId="1B4E16E9"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08C7BB82" w14:textId="77777777" w:rsidR="00D2533E" w:rsidRPr="00CC0E43" w:rsidRDefault="00D2533E" w:rsidP="00CC0E43">
            <w:pPr>
              <w:pStyle w:val="TableCell"/>
              <w:rPr>
                <w:rFonts w:ascii="Arial" w:hAnsi="Arial" w:cs="Arial"/>
                <w:sz w:val="18"/>
                <w:szCs w:val="20"/>
              </w:rPr>
            </w:pPr>
            <w:r>
              <w:rPr>
                <w:rFonts w:ascii="Arial" w:hAnsi="Arial" w:cs="Arial"/>
                <w:sz w:val="18"/>
                <w:szCs w:val="20"/>
              </w:rPr>
              <w:t>INVALID</w:t>
            </w:r>
          </w:p>
        </w:tc>
        <w:tc>
          <w:tcPr>
            <w:tcW w:w="2520" w:type="dxa"/>
          </w:tcPr>
          <w:p w14:paraId="71711C0D" w14:textId="77777777" w:rsidR="00D2533E" w:rsidRPr="00CC0E43" w:rsidRDefault="00D2533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2F6B62B2" w14:textId="77777777" w:rsidR="00781519" w:rsidRPr="00781519" w:rsidRDefault="00781519" w:rsidP="00781519"/>
    <w:p w14:paraId="45B61AA9" w14:textId="77777777" w:rsidR="00DA3A0A" w:rsidRDefault="00DA3A0A" w:rsidP="00DA3A0A">
      <w:pPr>
        <w:pStyle w:val="Heading3"/>
      </w:pPr>
      <w:bookmarkStart w:id="318" w:name="_Toc140093845"/>
      <w:r>
        <w:lastRenderedPageBreak/>
        <w:t>Operation: monitorPlan</w:t>
      </w:r>
      <w:bookmarkEnd w:id="318"/>
    </w:p>
    <w:p w14:paraId="7629909F" w14:textId="77777777" w:rsidR="00DA3A0A" w:rsidRDefault="00DA3A0A" w:rsidP="00183C67">
      <w:pPr>
        <w:pStyle w:val="Heading4"/>
      </w:pPr>
      <w:r>
        <w:t>Overview</w:t>
      </w:r>
    </w:p>
    <w:p w14:paraId="339E0BB0" w14:textId="77777777" w:rsidR="000B708C" w:rsidRPr="00817E0C" w:rsidRDefault="000B708C" w:rsidP="000B708C">
      <w:r>
        <w:t>The monitorPlan operation is used by a consumer to subscribe to receive new Plans, or new versions of Plans, as they published.  The operation uses the Publish-Subscribe interaction pattern, with the body of the notification message comprising a Plan.</w:t>
      </w:r>
    </w:p>
    <w:p w14:paraId="51333661" w14:textId="77777777" w:rsidR="00DA3A0A" w:rsidRPr="00BD0E62" w:rsidRDefault="00DA3A0A" w:rsidP="00DA3A0A">
      <w:pPr>
        <w:spacing w:before="0"/>
      </w:pPr>
    </w:p>
    <w:tbl>
      <w:tblPr>
        <w:tblStyle w:val="RBTable"/>
        <w:tblW w:w="9242" w:type="dxa"/>
        <w:tblLayout w:type="fixed"/>
        <w:tblLook w:val="0400" w:firstRow="0" w:lastRow="0" w:firstColumn="0" w:lastColumn="0" w:noHBand="0" w:noVBand="1"/>
        <w:tblCaption w:val="SVO monitorPlan"/>
      </w:tblPr>
      <w:tblGrid>
        <w:gridCol w:w="2376"/>
        <w:gridCol w:w="6866"/>
      </w:tblGrid>
      <w:tr w:rsidR="00734571" w:rsidRPr="00980EA2" w14:paraId="2703C900" w14:textId="77777777" w:rsidTr="00CA145B">
        <w:tc>
          <w:tcPr>
            <w:tcW w:w="2376" w:type="dxa"/>
            <w:shd w:val="clear" w:color="auto" w:fill="662382"/>
          </w:tcPr>
          <w:p w14:paraId="34BA001B" w14:textId="77777777" w:rsidR="00734571" w:rsidRPr="00980EA2" w:rsidRDefault="00734571"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5EA2CF9E" w14:textId="77777777" w:rsidR="00734571" w:rsidRPr="00980EA2" w:rsidRDefault="00734571" w:rsidP="00CA145B">
            <w:pPr>
              <w:pStyle w:val="TableCell"/>
              <w:jc w:val="center"/>
              <w:rPr>
                <w:rFonts w:ascii="Arial" w:hAnsi="Arial" w:cs="Arial"/>
                <w:sz w:val="18"/>
                <w:szCs w:val="18"/>
              </w:rPr>
            </w:pPr>
            <w:r>
              <w:rPr>
                <w:rFonts w:ascii="Arial" w:hAnsi="Arial" w:cs="Arial"/>
                <w:sz w:val="18"/>
                <w:szCs w:val="18"/>
              </w:rPr>
              <w:t>monitorPlan</w:t>
            </w:r>
          </w:p>
        </w:tc>
      </w:tr>
      <w:tr w:rsidR="00734571" w:rsidRPr="00980EA2" w14:paraId="68C03EBC" w14:textId="77777777" w:rsidTr="00CA145B">
        <w:tc>
          <w:tcPr>
            <w:tcW w:w="2376" w:type="dxa"/>
            <w:shd w:val="clear" w:color="auto" w:fill="662382"/>
          </w:tcPr>
          <w:p w14:paraId="5742CE5B" w14:textId="77777777" w:rsidR="00734571" w:rsidRPr="00980EA2" w:rsidRDefault="00734571"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38F34C3B" w14:textId="77777777" w:rsidR="00734571" w:rsidRPr="00980EA2" w:rsidRDefault="00734571" w:rsidP="00CA145B">
            <w:pPr>
              <w:pStyle w:val="TableCell"/>
              <w:jc w:val="center"/>
              <w:rPr>
                <w:rFonts w:ascii="Arial" w:hAnsi="Arial" w:cs="Arial"/>
                <w:sz w:val="18"/>
                <w:szCs w:val="18"/>
              </w:rPr>
            </w:pPr>
            <w:r>
              <w:rPr>
                <w:rFonts w:ascii="Arial" w:hAnsi="Arial" w:cs="Arial"/>
                <w:sz w:val="18"/>
                <w:szCs w:val="18"/>
              </w:rPr>
              <w:t>PUBLISH-SUBSCRIBE</w:t>
            </w:r>
          </w:p>
        </w:tc>
      </w:tr>
      <w:tr w:rsidR="006E1AB3" w:rsidRPr="00980EA2" w14:paraId="653500C3" w14:textId="77777777" w:rsidTr="00CA145B">
        <w:tc>
          <w:tcPr>
            <w:tcW w:w="2376" w:type="dxa"/>
            <w:shd w:val="clear" w:color="auto" w:fill="662382"/>
          </w:tcPr>
          <w:p w14:paraId="594E949C" w14:textId="0A40D181" w:rsidR="006E1AB3" w:rsidRPr="00980EA2" w:rsidRDefault="006E1AB3" w:rsidP="00CA145B">
            <w:pPr>
              <w:pStyle w:val="TableCell"/>
              <w:jc w:val="center"/>
              <w:rPr>
                <w:rFonts w:ascii="Arial" w:hAnsi="Arial" w:cs="Arial"/>
                <w:b/>
                <w:color w:val="FFFFFF" w:themeColor="background1"/>
                <w:sz w:val="18"/>
                <w:szCs w:val="18"/>
              </w:rPr>
            </w:pPr>
            <w:r>
              <w:rPr>
                <w:rFonts w:ascii="Arial" w:hAnsi="Arial" w:cs="Arial"/>
                <w:b/>
                <w:color w:val="FFFFFF" w:themeColor="background1"/>
                <w:sz w:val="18"/>
                <w:szCs w:val="18"/>
              </w:rPr>
              <w:t>Subscription Keys</w:t>
            </w:r>
          </w:p>
        </w:tc>
        <w:tc>
          <w:tcPr>
            <w:tcW w:w="6866" w:type="dxa"/>
            <w:shd w:val="clear" w:color="auto" w:fill="D9D9D9" w:themeFill="background1" w:themeFillShade="D9"/>
          </w:tcPr>
          <w:p w14:paraId="47807874" w14:textId="77777777" w:rsidR="006E1AB3" w:rsidRDefault="006E1AB3" w:rsidP="006E1AB3">
            <w:pPr>
              <w:pStyle w:val="TableCell"/>
              <w:jc w:val="center"/>
              <w:rPr>
                <w:rFonts w:ascii="Arial" w:hAnsi="Arial" w:cs="Arial"/>
                <w:sz w:val="18"/>
                <w:szCs w:val="18"/>
              </w:rPr>
            </w:pPr>
            <w:r>
              <w:rPr>
                <w:rFonts w:ascii="Arial" w:hAnsi="Arial" w:cs="Arial"/>
                <w:sz w:val="18"/>
                <w:szCs w:val="18"/>
              </w:rPr>
              <w:t>planID : (MAL::Identifier)</w:t>
            </w:r>
          </w:p>
          <w:p w14:paraId="2699DC73" w14:textId="77777777" w:rsidR="006E1AB3" w:rsidRDefault="006E1AB3" w:rsidP="006E1AB3">
            <w:pPr>
              <w:pStyle w:val="TableCell"/>
              <w:jc w:val="center"/>
              <w:rPr>
                <w:rFonts w:ascii="Arial" w:hAnsi="Arial" w:cs="Arial"/>
                <w:sz w:val="18"/>
                <w:szCs w:val="18"/>
              </w:rPr>
            </w:pPr>
            <w:r>
              <w:rPr>
                <w:rFonts w:ascii="Arial" w:hAnsi="Arial" w:cs="Arial"/>
                <w:sz w:val="18"/>
                <w:szCs w:val="18"/>
              </w:rPr>
              <w:t>precursor : (MAL::Identifier)</w:t>
            </w:r>
          </w:p>
          <w:p w14:paraId="77AAE73D" w14:textId="77777777" w:rsidR="006E1AB3" w:rsidRDefault="006E1AB3" w:rsidP="006E1AB3">
            <w:pPr>
              <w:pStyle w:val="TableCell"/>
              <w:jc w:val="center"/>
              <w:rPr>
                <w:rFonts w:ascii="Arial" w:hAnsi="Arial" w:cs="Arial"/>
                <w:sz w:val="18"/>
                <w:szCs w:val="18"/>
              </w:rPr>
            </w:pPr>
            <w:r>
              <w:rPr>
                <w:rFonts w:ascii="Arial" w:hAnsi="Arial" w:cs="Arial"/>
                <w:sz w:val="18"/>
                <w:szCs w:val="18"/>
              </w:rPr>
              <w:t>status : (MAL::UInteger)</w:t>
            </w:r>
          </w:p>
          <w:p w14:paraId="36A7FA2A" w14:textId="72760997" w:rsidR="006E1AB3" w:rsidRDefault="006E1AB3" w:rsidP="006E1AB3">
            <w:pPr>
              <w:pStyle w:val="TableCell"/>
              <w:jc w:val="center"/>
              <w:rPr>
                <w:rFonts w:ascii="Arial" w:hAnsi="Arial" w:cs="Arial"/>
                <w:sz w:val="18"/>
                <w:szCs w:val="18"/>
              </w:rPr>
            </w:pPr>
            <w:r>
              <w:rPr>
                <w:rFonts w:ascii="Arial" w:hAnsi="Arial" w:cs="Arial"/>
                <w:sz w:val="18"/>
                <w:szCs w:val="18"/>
              </w:rPr>
              <w:t>originator : (MAL::Identifier)</w:t>
            </w:r>
          </w:p>
        </w:tc>
      </w:tr>
    </w:tbl>
    <w:p w14:paraId="3233A131" w14:textId="77777777" w:rsidR="00734571" w:rsidRPr="00980EA2" w:rsidRDefault="00734571" w:rsidP="00734571">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7E3849F6"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01BBA80D"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172AA6A2"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709A7EFA" w14:textId="47054E9B" w:rsidR="003D60C3" w:rsidRPr="00980EA2" w:rsidRDefault="003D60C3" w:rsidP="00CA145B">
            <w:pPr>
              <w:pStyle w:val="TableCell"/>
              <w:jc w:val="center"/>
              <w:rPr>
                <w:rFonts w:ascii="Arial" w:hAnsi="Arial" w:cs="Arial"/>
                <w:sz w:val="18"/>
                <w:szCs w:val="18"/>
              </w:rPr>
            </w:pPr>
            <w:r>
              <w:rPr>
                <w:rFonts w:ascii="Arial" w:hAnsi="Arial" w:cs="Arial"/>
                <w:sz w:val="18"/>
                <w:szCs w:val="18"/>
              </w:rPr>
              <w:t>Nullable</w:t>
            </w:r>
          </w:p>
        </w:tc>
        <w:tc>
          <w:tcPr>
            <w:tcW w:w="4224" w:type="dxa"/>
          </w:tcPr>
          <w:p w14:paraId="5A475943" w14:textId="5CBD98C4"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0145C5D8" w14:textId="77777777" w:rsidTr="003D60C3">
        <w:tc>
          <w:tcPr>
            <w:tcW w:w="2353" w:type="dxa"/>
            <w:shd w:val="clear" w:color="auto" w:fill="D9D9D9" w:themeFill="background1" w:themeFillShade="D9"/>
          </w:tcPr>
          <w:p w14:paraId="507A4E6A"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7F1F0FA5" w14:textId="77777777" w:rsidR="003D60C3" w:rsidRPr="00980EA2" w:rsidRDefault="003D60C3" w:rsidP="00CA145B">
            <w:pPr>
              <w:pStyle w:val="TableCell"/>
              <w:jc w:val="center"/>
              <w:rPr>
                <w:rFonts w:ascii="Arial" w:hAnsi="Arial" w:cs="Arial"/>
                <w:sz w:val="18"/>
                <w:szCs w:val="18"/>
              </w:rPr>
            </w:pPr>
            <w:r>
              <w:rPr>
                <w:rFonts w:ascii="Arial" w:hAnsi="Arial" w:cs="Arial"/>
                <w:sz w:val="18"/>
                <w:szCs w:val="18"/>
              </w:rPr>
              <w:t>PUBLISH/NOTIFY</w:t>
            </w:r>
          </w:p>
        </w:tc>
        <w:tc>
          <w:tcPr>
            <w:tcW w:w="964" w:type="dxa"/>
          </w:tcPr>
          <w:p w14:paraId="71EA5D2C" w14:textId="31A56042" w:rsidR="003D60C3" w:rsidRDefault="003D60C3" w:rsidP="00734571">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65A836A8" w14:textId="72062C9C" w:rsidR="003D60C3" w:rsidRPr="00980EA2" w:rsidRDefault="003D60C3" w:rsidP="00734571">
            <w:pPr>
              <w:pStyle w:val="TableCell"/>
              <w:jc w:val="center"/>
              <w:rPr>
                <w:rFonts w:ascii="Arial" w:hAnsi="Arial" w:cs="Arial"/>
                <w:sz w:val="18"/>
                <w:szCs w:val="18"/>
              </w:rPr>
            </w:pPr>
            <w:r>
              <w:rPr>
                <w:rFonts w:ascii="Arial" w:hAnsi="Arial" w:cs="Arial"/>
                <w:sz w:val="18"/>
                <w:szCs w:val="18"/>
              </w:rPr>
              <w:t>plan : (Plan)</w:t>
            </w:r>
          </w:p>
        </w:tc>
      </w:tr>
    </w:tbl>
    <w:p w14:paraId="6CC397C7" w14:textId="77777777" w:rsidR="00DA3A0A" w:rsidRDefault="00DA3A0A" w:rsidP="00183C67">
      <w:pPr>
        <w:pStyle w:val="Heading4"/>
      </w:pPr>
      <w:r>
        <w:t>Structures</w:t>
      </w:r>
    </w:p>
    <w:p w14:paraId="26A2A2DC" w14:textId="21FE0B53" w:rsidR="000B708C" w:rsidRDefault="000B708C" w:rsidP="000B708C">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4.3.9</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15</w:t>
      </w:r>
      <w:r w:rsidRPr="00CB14D8">
        <w:rPr>
          <w:b/>
        </w:rPr>
        <w:fldChar w:fldCharType="end"/>
      </w:r>
      <w:r>
        <w:tab/>
        <w:t xml:space="preserve">The monitorPlan subscription shall be based on the provision of the following keys </w:t>
      </w:r>
      <w:r w:rsidR="00D877AC">
        <w:t xml:space="preserve">in addition to the </w:t>
      </w:r>
      <w:r w:rsidR="00D877AC">
        <w:rPr>
          <w:rStyle w:val="Term"/>
        </w:rPr>
        <w:t xml:space="preserve">domain </w:t>
      </w:r>
      <w:r>
        <w:t>of the required Plans in the Register message, all of which are nullable:</w:t>
      </w:r>
    </w:p>
    <w:p w14:paraId="4BE34D17" w14:textId="77777777" w:rsidR="00015D26" w:rsidRDefault="00015D26" w:rsidP="00DA4F65">
      <w:pPr>
        <w:pStyle w:val="Requirement"/>
        <w:numPr>
          <w:ilvl w:val="0"/>
          <w:numId w:val="102"/>
        </w:numPr>
        <w:spacing w:before="120" w:line="0" w:lineRule="atLeast"/>
      </w:pPr>
      <w:r>
        <w:t xml:space="preserve">PlanID: </w:t>
      </w:r>
      <w:r>
        <w:rPr>
          <w:rStyle w:val="Term"/>
        </w:rPr>
        <w:t xml:space="preserve">key </w:t>
      </w:r>
      <w:r>
        <w:t>of subscribed Plan</w:t>
      </w:r>
      <w:r>
        <w:rPr>
          <w:rStyle w:val="Term"/>
        </w:rPr>
        <w:t xml:space="preserve"> </w:t>
      </w:r>
      <w:r>
        <w:t xml:space="preserve">as MAL::Identifier </w:t>
      </w:r>
    </w:p>
    <w:p w14:paraId="6A114F88" w14:textId="77777777" w:rsidR="00015D26" w:rsidRDefault="00015D26" w:rsidP="00DA4F65">
      <w:pPr>
        <w:pStyle w:val="Requirement"/>
        <w:numPr>
          <w:ilvl w:val="0"/>
          <w:numId w:val="102"/>
        </w:numPr>
        <w:spacing w:before="120" w:line="0" w:lineRule="atLeast"/>
      </w:pPr>
      <w:r>
        <w:t xml:space="preserve">Precursor: </w:t>
      </w:r>
      <w:r>
        <w:rPr>
          <w:rStyle w:val="Term"/>
        </w:rPr>
        <w:t>key</w:t>
      </w:r>
      <w:r>
        <w:t xml:space="preserve"> of precursorPlan as MAL::Identifier</w:t>
      </w:r>
    </w:p>
    <w:p w14:paraId="35250EFD" w14:textId="77777777" w:rsidR="00015D26" w:rsidRDefault="00015D26" w:rsidP="00DA4F65">
      <w:pPr>
        <w:pStyle w:val="Requirement"/>
        <w:numPr>
          <w:ilvl w:val="0"/>
          <w:numId w:val="102"/>
        </w:numPr>
        <w:spacing w:before="120" w:line="0" w:lineRule="atLeast"/>
      </w:pPr>
      <w:r>
        <w:t>Status: status as MAL::UInteger [Plan</w:t>
      </w:r>
      <w:r w:rsidRPr="002077C3">
        <w:t>StatusEnum</w:t>
      </w:r>
      <w:r>
        <w:t>]</w:t>
      </w:r>
    </w:p>
    <w:p w14:paraId="69BCE00A" w14:textId="059B3625" w:rsidR="00015D26" w:rsidRDefault="00015D26" w:rsidP="00DA4F65">
      <w:pPr>
        <w:pStyle w:val="Requirement"/>
        <w:numPr>
          <w:ilvl w:val="0"/>
          <w:numId w:val="102"/>
        </w:numPr>
        <w:spacing w:before="120" w:line="0" w:lineRule="atLeast"/>
      </w:pPr>
      <w:r>
        <w:t>Originator:  originator of subscribed Plan as MAL::Identifier</w:t>
      </w:r>
    </w:p>
    <w:p w14:paraId="2E78ECE1" w14:textId="4A729D14" w:rsidR="00EE70C5" w:rsidRDefault="00EE70C5" w:rsidP="00846010">
      <w:r>
        <w:t>Note that for Status, the enumerated value associated with the PlanStatusEnum must be used, and not the associated string.</w:t>
      </w:r>
    </w:p>
    <w:p w14:paraId="1DDA4516" w14:textId="77777777" w:rsidR="00DA3A0A" w:rsidRDefault="00DA3A0A" w:rsidP="00183C67">
      <w:pPr>
        <w:pStyle w:val="Heading4"/>
      </w:pPr>
      <w:r>
        <w:t>Errors</w:t>
      </w:r>
    </w:p>
    <w:p w14:paraId="59992AD7" w14:textId="36165DE5" w:rsidR="00781519" w:rsidRPr="00FD447D" w:rsidRDefault="00781519" w:rsidP="00781519">
      <w:r>
        <w:t xml:space="preserve">In addition to standard MAL </w:t>
      </w:r>
      <w:r w:rsidR="00534DC6">
        <w:t>e</w:t>
      </w:r>
      <w:r>
        <w:t>rrors, the operation may return the following MPS</w:t>
      </w:r>
      <w:r w:rsidR="00534DC6">
        <w:t xml:space="preserve"> er</w:t>
      </w:r>
      <w:r>
        <w:t>rors:</w:t>
      </w:r>
    </w:p>
    <w:p w14:paraId="09521723" w14:textId="77777777" w:rsidR="00D2533E" w:rsidRPr="00FD447D" w:rsidRDefault="00D2533E" w:rsidP="00D2533E">
      <w:pPr>
        <w:spacing w:before="0"/>
      </w:pPr>
    </w:p>
    <w:tbl>
      <w:tblPr>
        <w:tblStyle w:val="RBTable"/>
        <w:tblW w:w="0" w:type="auto"/>
        <w:tblLook w:val="04A0" w:firstRow="1" w:lastRow="0" w:firstColumn="1" w:lastColumn="0" w:noHBand="0" w:noVBand="1"/>
        <w:tblCaption w:val="SVE monitorPlan"/>
      </w:tblPr>
      <w:tblGrid>
        <w:gridCol w:w="2389"/>
        <w:gridCol w:w="2520"/>
      </w:tblGrid>
      <w:tr w:rsidR="00D2533E" w:rsidRPr="00CC0E43" w14:paraId="42138E64"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2D4E45A0" w14:textId="77777777" w:rsidR="00D2533E" w:rsidRPr="00CC0E43" w:rsidRDefault="00D2533E" w:rsidP="00CC0E43">
            <w:pPr>
              <w:pStyle w:val="TableCell"/>
              <w:rPr>
                <w:rFonts w:ascii="Arial" w:hAnsi="Arial" w:cs="Arial"/>
                <w:sz w:val="18"/>
                <w:szCs w:val="20"/>
              </w:rPr>
            </w:pPr>
            <w:r>
              <w:rPr>
                <w:rFonts w:ascii="Arial" w:hAnsi="Arial" w:cs="Arial"/>
                <w:sz w:val="18"/>
                <w:szCs w:val="20"/>
              </w:rPr>
              <w:t>Error</w:t>
            </w:r>
          </w:p>
        </w:tc>
        <w:tc>
          <w:tcPr>
            <w:tcW w:w="2520" w:type="dxa"/>
          </w:tcPr>
          <w:p w14:paraId="2ED1CF89" w14:textId="77777777" w:rsidR="00D2533E" w:rsidRPr="00CC0E43" w:rsidRDefault="00D2533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533E" w:rsidRPr="00CC0E43" w14:paraId="277F01D2"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034A6115" w14:textId="77777777" w:rsidR="00D2533E" w:rsidRPr="00CC0E43" w:rsidRDefault="00D2533E" w:rsidP="00CC0E43">
            <w:pPr>
              <w:pStyle w:val="TableCell"/>
              <w:rPr>
                <w:rFonts w:ascii="Arial" w:hAnsi="Arial" w:cs="Arial"/>
                <w:sz w:val="18"/>
                <w:szCs w:val="20"/>
              </w:rPr>
            </w:pPr>
            <w:r>
              <w:rPr>
                <w:rFonts w:ascii="Arial" w:hAnsi="Arial" w:cs="Arial"/>
                <w:sz w:val="18"/>
                <w:szCs w:val="20"/>
              </w:rPr>
              <w:t>INVALID</w:t>
            </w:r>
          </w:p>
        </w:tc>
        <w:tc>
          <w:tcPr>
            <w:tcW w:w="2520" w:type="dxa"/>
          </w:tcPr>
          <w:p w14:paraId="577B126F" w14:textId="77777777" w:rsidR="00D2533E" w:rsidRPr="00CC0E43" w:rsidRDefault="00D2533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7284AC9A" w14:textId="77777777" w:rsidR="00781519" w:rsidRDefault="00781519" w:rsidP="00781519"/>
    <w:p w14:paraId="66DE9551" w14:textId="77777777" w:rsidR="00DA3A0A" w:rsidRDefault="00DA3A0A" w:rsidP="00DA3A0A">
      <w:pPr>
        <w:pStyle w:val="Heading3"/>
      </w:pPr>
      <w:bookmarkStart w:id="319" w:name="_Toc140093846"/>
      <w:r>
        <w:lastRenderedPageBreak/>
        <w:t>Operation: queryPlan</w:t>
      </w:r>
      <w:bookmarkEnd w:id="319"/>
    </w:p>
    <w:p w14:paraId="04132A8F" w14:textId="77777777" w:rsidR="00DA3A0A" w:rsidRDefault="00DA3A0A" w:rsidP="00183C67">
      <w:pPr>
        <w:pStyle w:val="Heading4"/>
      </w:pPr>
      <w:r>
        <w:t>Overview</w:t>
      </w:r>
    </w:p>
    <w:p w14:paraId="6E54532A" w14:textId="77777777" w:rsidR="00377468" w:rsidRDefault="00377468" w:rsidP="00377468">
      <w:pPr>
        <w:rPr>
          <w:rFonts w:eastAsia="Quattrocento Sans"/>
        </w:rPr>
      </w:pPr>
      <w:r>
        <w:rPr>
          <w:rFonts w:eastAsia="Quattrocento Sans"/>
        </w:rPr>
        <w:t>The queryPlan operation enables a consumer to retrieve a filtered set of plans, based on an extended set of filter criteria, including relevant fields of the plan information sections of the plan, as well as the type of planning activities and planning events contained within the plan.</w:t>
      </w:r>
    </w:p>
    <w:p w14:paraId="34075A56" w14:textId="77777777" w:rsidR="00377468" w:rsidRPr="00BD0E62" w:rsidRDefault="00377468" w:rsidP="00377468">
      <w:pPr>
        <w:spacing w:before="0"/>
      </w:pPr>
    </w:p>
    <w:tbl>
      <w:tblPr>
        <w:tblStyle w:val="RBTable"/>
        <w:tblW w:w="9242" w:type="dxa"/>
        <w:tblLayout w:type="fixed"/>
        <w:tblLook w:val="0400" w:firstRow="0" w:lastRow="0" w:firstColumn="0" w:lastColumn="0" w:noHBand="0" w:noVBand="1"/>
        <w:tblCaption w:val="SVO queryPlan"/>
      </w:tblPr>
      <w:tblGrid>
        <w:gridCol w:w="2376"/>
        <w:gridCol w:w="6866"/>
      </w:tblGrid>
      <w:tr w:rsidR="00734571" w:rsidRPr="00980EA2" w14:paraId="534A3081" w14:textId="77777777" w:rsidTr="00CA145B">
        <w:tc>
          <w:tcPr>
            <w:tcW w:w="2376" w:type="dxa"/>
            <w:shd w:val="clear" w:color="auto" w:fill="662382"/>
          </w:tcPr>
          <w:p w14:paraId="19215442" w14:textId="77777777" w:rsidR="00734571" w:rsidRPr="00980EA2" w:rsidRDefault="00734571"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2EAA389A" w14:textId="77777777" w:rsidR="00734571" w:rsidRPr="00980EA2" w:rsidRDefault="00734571" w:rsidP="00CA145B">
            <w:pPr>
              <w:pStyle w:val="TableCell"/>
              <w:jc w:val="center"/>
              <w:rPr>
                <w:rFonts w:ascii="Arial" w:hAnsi="Arial" w:cs="Arial"/>
                <w:sz w:val="18"/>
                <w:szCs w:val="18"/>
              </w:rPr>
            </w:pPr>
            <w:r>
              <w:rPr>
                <w:rFonts w:ascii="Arial" w:hAnsi="Arial" w:cs="Arial"/>
                <w:sz w:val="18"/>
                <w:szCs w:val="18"/>
              </w:rPr>
              <w:t>queryPlan</w:t>
            </w:r>
          </w:p>
        </w:tc>
      </w:tr>
      <w:tr w:rsidR="00734571" w:rsidRPr="00980EA2" w14:paraId="4527A6F1" w14:textId="77777777" w:rsidTr="00CA145B">
        <w:tc>
          <w:tcPr>
            <w:tcW w:w="2376" w:type="dxa"/>
            <w:shd w:val="clear" w:color="auto" w:fill="662382"/>
          </w:tcPr>
          <w:p w14:paraId="6033A66B" w14:textId="77777777" w:rsidR="00734571" w:rsidRPr="00980EA2" w:rsidRDefault="00734571"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388443BE" w14:textId="77777777" w:rsidR="00734571" w:rsidRPr="00980EA2" w:rsidRDefault="00734571" w:rsidP="00CA145B">
            <w:pPr>
              <w:pStyle w:val="TableCell"/>
              <w:jc w:val="center"/>
              <w:rPr>
                <w:rFonts w:ascii="Arial" w:hAnsi="Arial" w:cs="Arial"/>
                <w:sz w:val="18"/>
                <w:szCs w:val="18"/>
              </w:rPr>
            </w:pPr>
            <w:r w:rsidRPr="00980EA2">
              <w:rPr>
                <w:rFonts w:ascii="Arial" w:hAnsi="Arial" w:cs="Arial"/>
                <w:sz w:val="18"/>
                <w:szCs w:val="18"/>
              </w:rPr>
              <w:t>PROGRESS</w:t>
            </w:r>
          </w:p>
        </w:tc>
      </w:tr>
    </w:tbl>
    <w:p w14:paraId="1D3C3A01" w14:textId="77777777" w:rsidR="00734571" w:rsidRPr="00980EA2" w:rsidRDefault="00734571" w:rsidP="00734571">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0D745141"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2A89F2A9"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092EFD03"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62443191" w14:textId="638FC872" w:rsidR="003D60C3" w:rsidRPr="00980EA2" w:rsidRDefault="003D60C3" w:rsidP="00CA145B">
            <w:pPr>
              <w:pStyle w:val="TableCell"/>
              <w:jc w:val="center"/>
              <w:rPr>
                <w:rFonts w:ascii="Arial" w:hAnsi="Arial" w:cs="Arial"/>
                <w:sz w:val="18"/>
                <w:szCs w:val="18"/>
              </w:rPr>
            </w:pPr>
            <w:r>
              <w:rPr>
                <w:rFonts w:ascii="Arial" w:hAnsi="Arial" w:cs="Arial"/>
                <w:sz w:val="18"/>
                <w:szCs w:val="18"/>
              </w:rPr>
              <w:t>Nullable</w:t>
            </w:r>
          </w:p>
        </w:tc>
        <w:tc>
          <w:tcPr>
            <w:tcW w:w="4224" w:type="dxa"/>
          </w:tcPr>
          <w:p w14:paraId="6AAD17BB" w14:textId="448CA289"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701A570B" w14:textId="77777777" w:rsidTr="003D60C3">
        <w:tc>
          <w:tcPr>
            <w:tcW w:w="2353" w:type="dxa"/>
            <w:shd w:val="clear" w:color="auto" w:fill="D9D9D9" w:themeFill="background1" w:themeFillShade="D9"/>
          </w:tcPr>
          <w:p w14:paraId="425DE8CE"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27B8F789"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PROGRESS</w:t>
            </w:r>
          </w:p>
        </w:tc>
        <w:tc>
          <w:tcPr>
            <w:tcW w:w="964" w:type="dxa"/>
          </w:tcPr>
          <w:p w14:paraId="29F21903" w14:textId="1E09A7BD" w:rsidR="003D60C3" w:rsidRDefault="003D60C3" w:rsidP="00734571">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7DFD0E4B" w14:textId="6D2E72AC" w:rsidR="003D60C3" w:rsidRPr="00980EA2" w:rsidRDefault="003D60C3" w:rsidP="00734571">
            <w:pPr>
              <w:pStyle w:val="TableCell"/>
              <w:jc w:val="center"/>
              <w:rPr>
                <w:rFonts w:ascii="Arial" w:hAnsi="Arial" w:cs="Arial"/>
                <w:sz w:val="18"/>
                <w:szCs w:val="18"/>
              </w:rPr>
            </w:pPr>
            <w:r>
              <w:rPr>
                <w:rFonts w:ascii="Arial" w:hAnsi="Arial" w:cs="Arial"/>
                <w:sz w:val="18"/>
                <w:szCs w:val="18"/>
              </w:rPr>
              <w:t>query</w:t>
            </w:r>
            <w:r w:rsidRPr="00980EA2">
              <w:rPr>
                <w:rFonts w:ascii="Arial" w:hAnsi="Arial" w:cs="Arial"/>
                <w:sz w:val="18"/>
                <w:szCs w:val="18"/>
              </w:rPr>
              <w:t xml:space="preserve"> : (</w:t>
            </w:r>
            <w:r>
              <w:rPr>
                <w:rFonts w:ascii="Arial" w:hAnsi="Arial" w:cs="Arial"/>
                <w:sz w:val="18"/>
                <w:szCs w:val="18"/>
              </w:rPr>
              <w:t>PlanQuery)</w:t>
            </w:r>
          </w:p>
        </w:tc>
      </w:tr>
      <w:tr w:rsidR="003D60C3" w:rsidRPr="00980EA2" w14:paraId="5D00D08A" w14:textId="77777777" w:rsidTr="003D60C3">
        <w:tc>
          <w:tcPr>
            <w:tcW w:w="2353" w:type="dxa"/>
            <w:shd w:val="clear" w:color="auto" w:fill="D9D9D9" w:themeFill="background1" w:themeFillShade="D9"/>
          </w:tcPr>
          <w:p w14:paraId="3D8A2E51"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791FB3DC"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ACK</w:t>
            </w:r>
          </w:p>
        </w:tc>
        <w:tc>
          <w:tcPr>
            <w:tcW w:w="964" w:type="dxa"/>
            <w:shd w:val="clear" w:color="auto" w:fill="D9D9D9" w:themeFill="background1" w:themeFillShade="D9"/>
          </w:tcPr>
          <w:p w14:paraId="3756E17C" w14:textId="7374CDD5" w:rsidR="003D60C3" w:rsidRPr="00980EA2" w:rsidRDefault="003D60C3" w:rsidP="00CA145B">
            <w:pPr>
              <w:pStyle w:val="TableCell"/>
              <w:jc w:val="center"/>
              <w:rPr>
                <w:rFonts w:ascii="Arial" w:hAnsi="Arial" w:cs="Arial"/>
                <w:sz w:val="18"/>
                <w:szCs w:val="18"/>
              </w:rPr>
            </w:pPr>
            <w:r>
              <w:rPr>
                <w:rFonts w:ascii="Arial" w:hAnsi="Arial" w:cs="Arial"/>
                <w:sz w:val="18"/>
                <w:szCs w:val="18"/>
              </w:rPr>
              <w:t>No</w:t>
            </w:r>
          </w:p>
        </w:tc>
        <w:tc>
          <w:tcPr>
            <w:tcW w:w="4224" w:type="dxa"/>
            <w:shd w:val="clear" w:color="auto" w:fill="D9D9D9" w:themeFill="background1" w:themeFillShade="D9"/>
            <w:vAlign w:val="center"/>
          </w:tcPr>
          <w:p w14:paraId="50440857" w14:textId="47B64A8D"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Empty</w:t>
            </w:r>
          </w:p>
        </w:tc>
      </w:tr>
      <w:tr w:rsidR="003D60C3" w:rsidRPr="00980EA2" w14:paraId="79CE90DC" w14:textId="77777777" w:rsidTr="003D60C3">
        <w:tc>
          <w:tcPr>
            <w:tcW w:w="2353" w:type="dxa"/>
            <w:shd w:val="clear" w:color="auto" w:fill="D9D9D9" w:themeFill="background1" w:themeFillShade="D9"/>
          </w:tcPr>
          <w:p w14:paraId="034D1D4C"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406993F2"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UPDATE</w:t>
            </w:r>
          </w:p>
        </w:tc>
        <w:tc>
          <w:tcPr>
            <w:tcW w:w="964" w:type="dxa"/>
          </w:tcPr>
          <w:p w14:paraId="136755FD" w14:textId="63094BDA" w:rsidR="003D60C3" w:rsidRPr="00980EA2" w:rsidRDefault="003D60C3" w:rsidP="00CA145B">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2D5D929E" w14:textId="43441D51" w:rsidR="003D60C3" w:rsidRPr="00980EA2" w:rsidRDefault="00357231" w:rsidP="00CA145B">
            <w:pPr>
              <w:pStyle w:val="TableCell"/>
              <w:jc w:val="center"/>
              <w:rPr>
                <w:rFonts w:ascii="Arial" w:hAnsi="Arial" w:cs="Arial"/>
                <w:sz w:val="18"/>
                <w:szCs w:val="18"/>
              </w:rPr>
            </w:pPr>
            <w:r>
              <w:rPr>
                <w:rFonts w:ascii="Arial" w:hAnsi="Arial" w:cs="Arial"/>
                <w:sz w:val="18"/>
                <w:szCs w:val="18"/>
              </w:rPr>
              <w:t>queriedPlan</w:t>
            </w:r>
            <w:r w:rsidRPr="00980EA2">
              <w:rPr>
                <w:rFonts w:ascii="Arial" w:hAnsi="Arial" w:cs="Arial"/>
                <w:sz w:val="18"/>
                <w:szCs w:val="18"/>
              </w:rPr>
              <w:t xml:space="preserve"> </w:t>
            </w:r>
            <w:r w:rsidR="003D60C3" w:rsidRPr="00980EA2">
              <w:rPr>
                <w:rFonts w:ascii="Arial" w:hAnsi="Arial" w:cs="Arial"/>
                <w:sz w:val="18"/>
                <w:szCs w:val="18"/>
              </w:rPr>
              <w:t>: (</w:t>
            </w:r>
            <w:r w:rsidR="003D60C3">
              <w:rPr>
                <w:rFonts w:ascii="Arial" w:hAnsi="Arial" w:cs="Arial"/>
                <w:sz w:val="18"/>
                <w:szCs w:val="18"/>
              </w:rPr>
              <w:t>Plan</w:t>
            </w:r>
            <w:r w:rsidR="003D60C3" w:rsidRPr="00980EA2">
              <w:rPr>
                <w:rFonts w:ascii="Arial" w:hAnsi="Arial" w:cs="Arial"/>
                <w:sz w:val="18"/>
                <w:szCs w:val="18"/>
              </w:rPr>
              <w:t>)</w:t>
            </w:r>
          </w:p>
        </w:tc>
      </w:tr>
      <w:tr w:rsidR="003D60C3" w:rsidRPr="00980EA2" w14:paraId="79AAA18B" w14:textId="77777777" w:rsidTr="003D60C3">
        <w:tc>
          <w:tcPr>
            <w:tcW w:w="2353" w:type="dxa"/>
            <w:shd w:val="clear" w:color="auto" w:fill="D9D9D9" w:themeFill="background1" w:themeFillShade="D9"/>
          </w:tcPr>
          <w:p w14:paraId="0498437C"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60618D63"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RESPONSE</w:t>
            </w:r>
          </w:p>
        </w:tc>
        <w:tc>
          <w:tcPr>
            <w:tcW w:w="964" w:type="dxa"/>
          </w:tcPr>
          <w:p w14:paraId="7241DB87" w14:textId="76AFE48D" w:rsidR="003D60C3" w:rsidRPr="00980EA2" w:rsidRDefault="003D60C3" w:rsidP="00CA145B">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197A08A7" w14:textId="64B82B4D" w:rsidR="003D60C3" w:rsidRPr="00980EA2" w:rsidRDefault="00357231" w:rsidP="00CA145B">
            <w:pPr>
              <w:pStyle w:val="TableCell"/>
              <w:jc w:val="center"/>
              <w:rPr>
                <w:rFonts w:ascii="Arial" w:hAnsi="Arial" w:cs="Arial"/>
                <w:sz w:val="18"/>
                <w:szCs w:val="18"/>
              </w:rPr>
            </w:pPr>
            <w:r>
              <w:rPr>
                <w:rFonts w:ascii="Arial" w:hAnsi="Arial" w:cs="Arial"/>
                <w:sz w:val="18"/>
                <w:szCs w:val="18"/>
              </w:rPr>
              <w:t>Empty</w:t>
            </w:r>
          </w:p>
        </w:tc>
      </w:tr>
    </w:tbl>
    <w:p w14:paraId="22043826" w14:textId="77777777" w:rsidR="00DA3A0A" w:rsidRDefault="00DA3A0A" w:rsidP="00183C67">
      <w:pPr>
        <w:pStyle w:val="Heading4"/>
      </w:pPr>
      <w:r>
        <w:t>Errors</w:t>
      </w:r>
    </w:p>
    <w:p w14:paraId="16EADDF4" w14:textId="418FF218" w:rsidR="00781519" w:rsidRPr="00FD447D" w:rsidRDefault="00781519" w:rsidP="00781519">
      <w:r>
        <w:t xml:space="preserve">In addition to standard MAL </w:t>
      </w:r>
      <w:r w:rsidR="00534DC6">
        <w:t>e</w:t>
      </w:r>
      <w:r>
        <w:t>rrors, the operation may return the following MPS</w:t>
      </w:r>
      <w:r w:rsidR="00534DC6">
        <w:t xml:space="preserve"> er</w:t>
      </w:r>
      <w:r>
        <w:t>rors:</w:t>
      </w:r>
    </w:p>
    <w:p w14:paraId="563806D9" w14:textId="77777777" w:rsidR="00D2533E" w:rsidRPr="00FD447D" w:rsidRDefault="00D2533E" w:rsidP="00D2533E">
      <w:pPr>
        <w:spacing w:before="0"/>
      </w:pPr>
    </w:p>
    <w:tbl>
      <w:tblPr>
        <w:tblStyle w:val="RBTable"/>
        <w:tblW w:w="0" w:type="auto"/>
        <w:tblLook w:val="04A0" w:firstRow="1" w:lastRow="0" w:firstColumn="1" w:lastColumn="0" w:noHBand="0" w:noVBand="1"/>
        <w:tblCaption w:val="SVE queryPlan"/>
      </w:tblPr>
      <w:tblGrid>
        <w:gridCol w:w="2389"/>
        <w:gridCol w:w="2520"/>
      </w:tblGrid>
      <w:tr w:rsidR="00D2533E" w:rsidRPr="00CC0E43" w14:paraId="1EEA56A6"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3E6B9883" w14:textId="77777777" w:rsidR="00D2533E" w:rsidRPr="00CC0E43" w:rsidRDefault="00D2533E" w:rsidP="00CC0E43">
            <w:pPr>
              <w:pStyle w:val="TableCell"/>
              <w:rPr>
                <w:rFonts w:ascii="Arial" w:hAnsi="Arial" w:cs="Arial"/>
                <w:sz w:val="18"/>
                <w:szCs w:val="20"/>
              </w:rPr>
            </w:pPr>
            <w:r>
              <w:rPr>
                <w:rFonts w:ascii="Arial" w:hAnsi="Arial" w:cs="Arial"/>
                <w:sz w:val="18"/>
                <w:szCs w:val="20"/>
              </w:rPr>
              <w:t>Error</w:t>
            </w:r>
          </w:p>
        </w:tc>
        <w:tc>
          <w:tcPr>
            <w:tcW w:w="2520" w:type="dxa"/>
          </w:tcPr>
          <w:p w14:paraId="40C69FB9" w14:textId="77777777" w:rsidR="00D2533E" w:rsidRPr="00CC0E43" w:rsidRDefault="00D2533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533E" w:rsidRPr="00CC0E43" w14:paraId="1A40CB76"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1F0ADB00" w14:textId="77777777" w:rsidR="00D2533E" w:rsidRPr="00CC0E43" w:rsidRDefault="00D2533E" w:rsidP="00CC0E43">
            <w:pPr>
              <w:pStyle w:val="TableCell"/>
              <w:rPr>
                <w:rFonts w:ascii="Arial" w:hAnsi="Arial" w:cs="Arial"/>
                <w:sz w:val="18"/>
                <w:szCs w:val="20"/>
              </w:rPr>
            </w:pPr>
            <w:r>
              <w:rPr>
                <w:rFonts w:ascii="Arial" w:hAnsi="Arial" w:cs="Arial"/>
                <w:sz w:val="18"/>
                <w:szCs w:val="20"/>
              </w:rPr>
              <w:t>INVALID</w:t>
            </w:r>
          </w:p>
        </w:tc>
        <w:tc>
          <w:tcPr>
            <w:tcW w:w="2520" w:type="dxa"/>
          </w:tcPr>
          <w:p w14:paraId="7E80476B" w14:textId="77777777" w:rsidR="00D2533E" w:rsidRPr="00CC0E43" w:rsidRDefault="00D2533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1285AABD" w14:textId="77777777" w:rsidR="00781519" w:rsidRDefault="00781519" w:rsidP="00781519"/>
    <w:p w14:paraId="2CF3C66A" w14:textId="77777777" w:rsidR="00734571" w:rsidRDefault="00734571" w:rsidP="00734571">
      <w:pPr>
        <w:pStyle w:val="Heading3"/>
      </w:pPr>
      <w:bookmarkStart w:id="320" w:name="_Toc140093847"/>
      <w:r>
        <w:t>Operation: getPartialPlan</w:t>
      </w:r>
      <w:bookmarkEnd w:id="320"/>
    </w:p>
    <w:p w14:paraId="1F0F9B5D" w14:textId="77777777" w:rsidR="00734571" w:rsidRDefault="00734571" w:rsidP="00183C67">
      <w:pPr>
        <w:pStyle w:val="Heading4"/>
      </w:pPr>
      <w:r>
        <w:t>Overview</w:t>
      </w:r>
    </w:p>
    <w:p w14:paraId="34C803DF" w14:textId="77777777" w:rsidR="005675F2" w:rsidRDefault="007D0286" w:rsidP="005675F2">
      <w:r>
        <w:t xml:space="preserve">The getPartialPlan operation enables a consumer to extract a subset of a Plan that meets the supplied partialPlanFilter.  The filter can </w:t>
      </w:r>
      <w:r w:rsidR="00F60770">
        <w:t>select the partial plan content based on:</w:t>
      </w:r>
    </w:p>
    <w:p w14:paraId="7849479E" w14:textId="77777777" w:rsidR="00F60770" w:rsidRDefault="00F60770" w:rsidP="00DA4F65">
      <w:pPr>
        <w:numPr>
          <w:ilvl w:val="0"/>
          <w:numId w:val="66"/>
        </w:numPr>
        <w:spacing w:before="120" w:line="0" w:lineRule="atLeast"/>
      </w:pPr>
      <w:r>
        <w:t>A shorter period than that covered by the plan, specified by time, position or events.</w:t>
      </w:r>
    </w:p>
    <w:p w14:paraId="2E4D6EC9" w14:textId="77777777" w:rsidR="00F60770" w:rsidRDefault="00F60770" w:rsidP="00DA4F65">
      <w:pPr>
        <w:numPr>
          <w:ilvl w:val="0"/>
          <w:numId w:val="66"/>
        </w:numPr>
        <w:spacing w:before="120" w:line="0" w:lineRule="atLeast"/>
      </w:pPr>
      <w:r>
        <w:t>A subset of contained ActivityInstances, based on their domain, associated SubPlan or tags.</w:t>
      </w:r>
    </w:p>
    <w:p w14:paraId="6B9FEE8E" w14:textId="1B84B3EA" w:rsidR="00DB1ADB" w:rsidRPr="00DB1ADB" w:rsidRDefault="00F60770" w:rsidP="00DB1ADB">
      <w:r>
        <w:t xml:space="preserve">The PartialPlan returned </w:t>
      </w:r>
      <w:r w:rsidR="00DB1ADB">
        <w:t>includes the filter criteria and a version of the plan containing only the ActivityInstances that match those criteria.  I</w:t>
      </w:r>
      <w:r w:rsidR="00DB1ADB" w:rsidRPr="00DB1ADB">
        <w:t>t is implementation dependent what is returned in terms of</w:t>
      </w:r>
      <w:r w:rsidR="00534DC6" w:rsidRPr="00DB1ADB">
        <w:t xml:space="preserve"> ev</w:t>
      </w:r>
      <w:r w:rsidR="00DB1ADB" w:rsidRPr="00DB1ADB">
        <w:t>ents and</w:t>
      </w:r>
      <w:r w:rsidR="00534DC6" w:rsidRPr="00DB1ADB">
        <w:t xml:space="preserve"> re</w:t>
      </w:r>
      <w:r w:rsidR="00DB1ADB" w:rsidRPr="00DB1ADB">
        <w:t xml:space="preserve">sources, but it </w:t>
      </w:r>
      <w:r w:rsidR="00DB1ADB">
        <w:t>may</w:t>
      </w:r>
      <w:r w:rsidR="00DB1ADB" w:rsidRPr="00DB1ADB">
        <w:t xml:space="preserve"> be assumed that any related</w:t>
      </w:r>
      <w:r w:rsidR="00534DC6" w:rsidRPr="00DB1ADB">
        <w:t xml:space="preserve"> ev</w:t>
      </w:r>
      <w:r w:rsidR="00DB1ADB" w:rsidRPr="00DB1ADB">
        <w:t>ents and</w:t>
      </w:r>
      <w:r w:rsidR="00534DC6" w:rsidRPr="00DB1ADB">
        <w:t xml:space="preserve"> re</w:t>
      </w:r>
      <w:r w:rsidR="00DB1ADB" w:rsidRPr="00DB1ADB">
        <w:t>sources would be included in the returned partial plan.</w:t>
      </w:r>
    </w:p>
    <w:p w14:paraId="718FC01C" w14:textId="77777777" w:rsidR="00734571" w:rsidRPr="00BD0E62" w:rsidRDefault="00734571" w:rsidP="00734571">
      <w:pPr>
        <w:spacing w:before="0"/>
      </w:pPr>
    </w:p>
    <w:tbl>
      <w:tblPr>
        <w:tblStyle w:val="RBTable"/>
        <w:tblW w:w="9242" w:type="dxa"/>
        <w:tblLayout w:type="fixed"/>
        <w:tblLook w:val="0400" w:firstRow="0" w:lastRow="0" w:firstColumn="0" w:lastColumn="0" w:noHBand="0" w:noVBand="1"/>
        <w:tblCaption w:val="SVO getPartialPlan"/>
      </w:tblPr>
      <w:tblGrid>
        <w:gridCol w:w="2376"/>
        <w:gridCol w:w="6866"/>
      </w:tblGrid>
      <w:tr w:rsidR="00734571" w:rsidRPr="00980EA2" w14:paraId="028D2A7D" w14:textId="77777777" w:rsidTr="00CA145B">
        <w:tc>
          <w:tcPr>
            <w:tcW w:w="2376" w:type="dxa"/>
            <w:shd w:val="clear" w:color="auto" w:fill="662382"/>
          </w:tcPr>
          <w:p w14:paraId="32C9DC32" w14:textId="77777777" w:rsidR="00734571" w:rsidRPr="00980EA2" w:rsidRDefault="00734571"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051144E8" w14:textId="77777777" w:rsidR="00734571" w:rsidRPr="00980EA2" w:rsidRDefault="00734571" w:rsidP="00CA145B">
            <w:pPr>
              <w:pStyle w:val="TableCell"/>
              <w:jc w:val="center"/>
              <w:rPr>
                <w:rFonts w:ascii="Arial" w:hAnsi="Arial" w:cs="Arial"/>
                <w:sz w:val="18"/>
                <w:szCs w:val="18"/>
              </w:rPr>
            </w:pPr>
            <w:r>
              <w:rPr>
                <w:rFonts w:ascii="Arial" w:hAnsi="Arial" w:cs="Arial"/>
                <w:sz w:val="18"/>
                <w:szCs w:val="18"/>
              </w:rPr>
              <w:t>getPartialPlan</w:t>
            </w:r>
          </w:p>
        </w:tc>
      </w:tr>
      <w:tr w:rsidR="00734571" w:rsidRPr="00980EA2" w14:paraId="1DF36A06" w14:textId="77777777" w:rsidTr="00CA145B">
        <w:tc>
          <w:tcPr>
            <w:tcW w:w="2376" w:type="dxa"/>
            <w:shd w:val="clear" w:color="auto" w:fill="662382"/>
          </w:tcPr>
          <w:p w14:paraId="7CA3A558" w14:textId="77777777" w:rsidR="00734571" w:rsidRPr="00980EA2" w:rsidRDefault="00734571"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2D0B1A0F" w14:textId="77777777" w:rsidR="00734571" w:rsidRPr="00980EA2" w:rsidRDefault="00734571" w:rsidP="00CA145B">
            <w:pPr>
              <w:pStyle w:val="TableCell"/>
              <w:jc w:val="center"/>
              <w:rPr>
                <w:rFonts w:ascii="Arial" w:hAnsi="Arial" w:cs="Arial"/>
                <w:sz w:val="18"/>
                <w:szCs w:val="18"/>
              </w:rPr>
            </w:pPr>
            <w:r w:rsidRPr="00980EA2">
              <w:rPr>
                <w:rFonts w:ascii="Arial" w:hAnsi="Arial" w:cs="Arial"/>
                <w:sz w:val="18"/>
                <w:szCs w:val="18"/>
              </w:rPr>
              <w:t>REQUEST</w:t>
            </w:r>
          </w:p>
        </w:tc>
      </w:tr>
    </w:tbl>
    <w:p w14:paraId="1E3720FA" w14:textId="77777777" w:rsidR="00734571" w:rsidRPr="00980EA2" w:rsidRDefault="00734571" w:rsidP="00734571">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570E360D"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43F8E485"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lastRenderedPageBreak/>
              <w:t>Pattern Sequence</w:t>
            </w:r>
          </w:p>
        </w:tc>
        <w:tc>
          <w:tcPr>
            <w:tcW w:w="1701" w:type="dxa"/>
          </w:tcPr>
          <w:p w14:paraId="3E63AA05"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401F4029" w14:textId="0A109F59" w:rsidR="003D60C3" w:rsidRPr="00980EA2" w:rsidRDefault="003D60C3" w:rsidP="00CA145B">
            <w:pPr>
              <w:pStyle w:val="TableCell"/>
              <w:jc w:val="center"/>
              <w:rPr>
                <w:rFonts w:ascii="Arial" w:hAnsi="Arial" w:cs="Arial"/>
                <w:sz w:val="18"/>
                <w:szCs w:val="18"/>
              </w:rPr>
            </w:pPr>
            <w:r>
              <w:rPr>
                <w:rFonts w:ascii="Arial" w:hAnsi="Arial" w:cs="Arial"/>
                <w:sz w:val="18"/>
                <w:szCs w:val="18"/>
              </w:rPr>
              <w:t>Nullable</w:t>
            </w:r>
          </w:p>
        </w:tc>
        <w:tc>
          <w:tcPr>
            <w:tcW w:w="4224" w:type="dxa"/>
          </w:tcPr>
          <w:p w14:paraId="107E4448" w14:textId="16867ABC"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2534A4BA" w14:textId="77777777" w:rsidTr="003D60C3">
        <w:tc>
          <w:tcPr>
            <w:tcW w:w="2353" w:type="dxa"/>
            <w:shd w:val="clear" w:color="auto" w:fill="D9D9D9" w:themeFill="background1" w:themeFillShade="D9"/>
          </w:tcPr>
          <w:p w14:paraId="573C7DE4"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46B6869E"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REQUEST</w:t>
            </w:r>
          </w:p>
        </w:tc>
        <w:tc>
          <w:tcPr>
            <w:tcW w:w="964" w:type="dxa"/>
          </w:tcPr>
          <w:p w14:paraId="6B9B3A57" w14:textId="3ABDE23D" w:rsidR="003D60C3" w:rsidRDefault="003D60C3" w:rsidP="00CA145B">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63573FBA" w14:textId="09ED31C6" w:rsidR="003D60C3" w:rsidRPr="00980EA2" w:rsidRDefault="003D60C3" w:rsidP="00CA145B">
            <w:pPr>
              <w:pStyle w:val="TableCell"/>
              <w:jc w:val="center"/>
              <w:rPr>
                <w:rFonts w:ascii="Arial" w:hAnsi="Arial" w:cs="Arial"/>
                <w:sz w:val="18"/>
                <w:szCs w:val="18"/>
              </w:rPr>
            </w:pPr>
            <w:r>
              <w:rPr>
                <w:rFonts w:ascii="Arial" w:hAnsi="Arial" w:cs="Arial"/>
                <w:sz w:val="18"/>
                <w:szCs w:val="18"/>
              </w:rPr>
              <w:t>partialPlanFilter : (PartialPlanFilter)</w:t>
            </w:r>
          </w:p>
        </w:tc>
      </w:tr>
      <w:tr w:rsidR="003D60C3" w:rsidRPr="00980EA2" w14:paraId="2493A175" w14:textId="77777777" w:rsidTr="003D60C3">
        <w:tc>
          <w:tcPr>
            <w:tcW w:w="2353" w:type="dxa"/>
            <w:shd w:val="clear" w:color="auto" w:fill="D9D9D9" w:themeFill="background1" w:themeFillShade="D9"/>
          </w:tcPr>
          <w:p w14:paraId="6FA04B75"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737BCA2D"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RESPONSE</w:t>
            </w:r>
          </w:p>
        </w:tc>
        <w:tc>
          <w:tcPr>
            <w:tcW w:w="964" w:type="dxa"/>
          </w:tcPr>
          <w:p w14:paraId="2B342232" w14:textId="219D0DE3" w:rsidR="003D60C3" w:rsidRDefault="003D60C3" w:rsidP="00936C1D">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6F081828" w14:textId="3D1A0B66" w:rsidR="003D60C3" w:rsidRPr="00980EA2" w:rsidRDefault="003D60C3" w:rsidP="00936C1D">
            <w:pPr>
              <w:pStyle w:val="TableCell"/>
              <w:jc w:val="center"/>
              <w:rPr>
                <w:rFonts w:ascii="Arial" w:hAnsi="Arial" w:cs="Arial"/>
                <w:sz w:val="18"/>
                <w:szCs w:val="18"/>
              </w:rPr>
            </w:pPr>
            <w:r>
              <w:rPr>
                <w:rFonts w:ascii="Arial" w:hAnsi="Arial" w:cs="Arial"/>
                <w:sz w:val="18"/>
                <w:szCs w:val="18"/>
              </w:rPr>
              <w:t>partialPlan : (PartialPlan</w:t>
            </w:r>
            <w:r w:rsidRPr="00980EA2">
              <w:rPr>
                <w:rFonts w:ascii="Arial" w:hAnsi="Arial" w:cs="Arial"/>
                <w:sz w:val="18"/>
                <w:szCs w:val="18"/>
              </w:rPr>
              <w:t>)</w:t>
            </w:r>
          </w:p>
        </w:tc>
      </w:tr>
    </w:tbl>
    <w:p w14:paraId="4EA5C0C6" w14:textId="77777777" w:rsidR="00734571" w:rsidRDefault="00734571" w:rsidP="00183C67">
      <w:pPr>
        <w:pStyle w:val="Heading4"/>
      </w:pPr>
      <w:r>
        <w:t>Structures</w:t>
      </w:r>
    </w:p>
    <w:p w14:paraId="47E13968" w14:textId="00116CB2" w:rsidR="007D0286" w:rsidRDefault="00D827CE" w:rsidP="00734571">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4.3.11</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16</w:t>
      </w:r>
      <w:r w:rsidRPr="00CB14D8">
        <w:rPr>
          <w:b/>
        </w:rPr>
        <w:fldChar w:fldCharType="end"/>
      </w:r>
      <w:r>
        <w:tab/>
        <w:t>The PartialPlan returned shall include all ActivityInstances contained in the source Plan that pass the specified PartialPlanFilter criteria.</w:t>
      </w:r>
    </w:p>
    <w:p w14:paraId="26641D94" w14:textId="205D599E" w:rsidR="00D827CE" w:rsidRDefault="00D827CE" w:rsidP="00D827CE">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4.3.11</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17</w:t>
      </w:r>
      <w:r w:rsidRPr="00CB14D8">
        <w:rPr>
          <w:b/>
        </w:rPr>
        <w:fldChar w:fldCharType="end"/>
      </w:r>
      <w:r>
        <w:tab/>
        <w:t>The PartialPlan returned should include all EventInstances and ResourceProfiles in the source Plan that lie within the specified period for the partial plan and which are related to the included ActivityInstances.</w:t>
      </w:r>
    </w:p>
    <w:p w14:paraId="69CF8597" w14:textId="77777777" w:rsidR="00734571" w:rsidRDefault="00734571" w:rsidP="00183C67">
      <w:pPr>
        <w:pStyle w:val="Heading4"/>
      </w:pPr>
      <w:r>
        <w:t>Errors</w:t>
      </w:r>
    </w:p>
    <w:p w14:paraId="5944CEFD" w14:textId="7C5399E3" w:rsidR="00781519" w:rsidRPr="00FD447D" w:rsidRDefault="00781519" w:rsidP="00781519">
      <w:r>
        <w:t>In addition to standard MAL</w:t>
      </w:r>
      <w:r w:rsidR="00534DC6">
        <w:t xml:space="preserve"> er</w:t>
      </w:r>
      <w:r>
        <w:t>rors, the operation may return the following MPS</w:t>
      </w:r>
      <w:r w:rsidR="00534DC6">
        <w:t xml:space="preserve"> er</w:t>
      </w:r>
      <w:r>
        <w:t>rors:</w:t>
      </w:r>
    </w:p>
    <w:p w14:paraId="4E507840" w14:textId="77777777" w:rsidR="00D2533E" w:rsidRPr="00FD447D" w:rsidRDefault="00D2533E" w:rsidP="00D2533E">
      <w:pPr>
        <w:spacing w:before="0"/>
      </w:pPr>
    </w:p>
    <w:tbl>
      <w:tblPr>
        <w:tblStyle w:val="RBTable"/>
        <w:tblW w:w="0" w:type="auto"/>
        <w:tblLook w:val="04A0" w:firstRow="1" w:lastRow="0" w:firstColumn="1" w:lastColumn="0" w:noHBand="0" w:noVBand="1"/>
        <w:tblCaption w:val="SVE getPartialPlan"/>
      </w:tblPr>
      <w:tblGrid>
        <w:gridCol w:w="2389"/>
        <w:gridCol w:w="2520"/>
      </w:tblGrid>
      <w:tr w:rsidR="00D2533E" w:rsidRPr="00CC0E43" w14:paraId="639CB305"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00221ADA" w14:textId="77777777" w:rsidR="00D2533E" w:rsidRPr="00CC0E43" w:rsidRDefault="00D2533E" w:rsidP="00CC0E43">
            <w:pPr>
              <w:pStyle w:val="TableCell"/>
              <w:rPr>
                <w:rFonts w:ascii="Arial" w:hAnsi="Arial" w:cs="Arial"/>
                <w:sz w:val="18"/>
                <w:szCs w:val="20"/>
              </w:rPr>
            </w:pPr>
            <w:r>
              <w:rPr>
                <w:rFonts w:ascii="Arial" w:hAnsi="Arial" w:cs="Arial"/>
                <w:sz w:val="18"/>
                <w:szCs w:val="20"/>
              </w:rPr>
              <w:t>Error</w:t>
            </w:r>
          </w:p>
        </w:tc>
        <w:tc>
          <w:tcPr>
            <w:tcW w:w="2520" w:type="dxa"/>
          </w:tcPr>
          <w:p w14:paraId="376CCA61" w14:textId="77777777" w:rsidR="00D2533E" w:rsidRPr="00CC0E43" w:rsidRDefault="00D2533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533E" w:rsidRPr="00CC0E43" w14:paraId="3BA89F22"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0D8CAF7F" w14:textId="77777777" w:rsidR="00D2533E" w:rsidRPr="00CC0E43" w:rsidRDefault="00D2533E" w:rsidP="00CC0E43">
            <w:pPr>
              <w:pStyle w:val="TableCell"/>
              <w:rPr>
                <w:rFonts w:ascii="Arial" w:hAnsi="Arial" w:cs="Arial"/>
                <w:sz w:val="18"/>
                <w:szCs w:val="20"/>
              </w:rPr>
            </w:pPr>
            <w:r>
              <w:rPr>
                <w:rFonts w:ascii="Arial" w:hAnsi="Arial" w:cs="Arial"/>
                <w:sz w:val="18"/>
                <w:szCs w:val="20"/>
              </w:rPr>
              <w:t>INVALID</w:t>
            </w:r>
          </w:p>
        </w:tc>
        <w:tc>
          <w:tcPr>
            <w:tcW w:w="2520" w:type="dxa"/>
          </w:tcPr>
          <w:p w14:paraId="69354518" w14:textId="77777777" w:rsidR="00D2533E" w:rsidRPr="00CC0E43" w:rsidRDefault="00D2533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1F2318D3" w14:textId="77777777" w:rsidR="00781519" w:rsidRDefault="00781519" w:rsidP="00781519"/>
    <w:p w14:paraId="207C0F00" w14:textId="77777777" w:rsidR="00734571" w:rsidRPr="00734571" w:rsidRDefault="00734571" w:rsidP="00DA3A0A"/>
    <w:p w14:paraId="52583D41" w14:textId="77777777" w:rsidR="00EC332D" w:rsidRPr="00EC332D" w:rsidRDefault="00EC332D" w:rsidP="003470C3"/>
    <w:p w14:paraId="1E32C0AE" w14:textId="77777777" w:rsidR="007E0F38" w:rsidRDefault="007E0F38" w:rsidP="003470C3">
      <w:pPr>
        <w:pStyle w:val="Heading2"/>
        <w:pageBreakBefore/>
      </w:pPr>
      <w:bookmarkStart w:id="321" w:name="_Ref68801472"/>
      <w:bookmarkStart w:id="322" w:name="_Toc140093848"/>
      <w:r>
        <w:lastRenderedPageBreak/>
        <w:t>Service:  Plan Execution Control Service</w:t>
      </w:r>
      <w:bookmarkEnd w:id="321"/>
      <w:bookmarkEnd w:id="322"/>
    </w:p>
    <w:p w14:paraId="1C16936D" w14:textId="03E1C3BF" w:rsidR="00905B81" w:rsidRPr="00905B81" w:rsidRDefault="00DA3BAB" w:rsidP="00905B81">
      <w:pPr>
        <w:pStyle w:val="Heading3"/>
      </w:pPr>
      <w:bookmarkStart w:id="323" w:name="_Toc140093849"/>
      <w:r>
        <w:t>Summary</w:t>
      </w:r>
      <w:bookmarkEnd w:id="323"/>
    </w:p>
    <w:p w14:paraId="292289A0" w14:textId="18EFE0B0" w:rsidR="00422E48" w:rsidRDefault="00422E48" w:rsidP="00422E48">
      <w:r>
        <w:t>The Plan Execution Control Service, introduced in §</w:t>
      </w:r>
      <w:r>
        <w:fldChar w:fldCharType="begin"/>
      </w:r>
      <w:r>
        <w:instrText xml:space="preserve"> REF _Ref54009391 \r \h </w:instrText>
      </w:r>
      <w:r>
        <w:fldChar w:fldCharType="separate"/>
      </w:r>
      <w:r w:rsidR="00182691">
        <w:t>2.5.4</w:t>
      </w:r>
      <w:r>
        <w:fldChar w:fldCharType="end"/>
      </w:r>
      <w:r>
        <w:t xml:space="preserve">, is provided by a plan execution function and enables its consumers to submit (and revoke) Plans for execution; to control their execution at </w:t>
      </w:r>
      <w:r w:rsidR="00534DC6">
        <w:t>p</w:t>
      </w:r>
      <w:r>
        <w:t xml:space="preserve">lan, </w:t>
      </w:r>
      <w:r w:rsidR="00534DC6">
        <w:t>s</w:t>
      </w:r>
      <w:r>
        <w:t>ub-</w:t>
      </w:r>
      <w:r w:rsidR="00534DC6">
        <w:t>p</w:t>
      </w:r>
      <w:r>
        <w:t xml:space="preserve">lan and </w:t>
      </w:r>
      <w:r w:rsidR="00534DC6">
        <w:t>a</w:t>
      </w:r>
      <w:r>
        <w:t>ctivity levels; and to receive feedback on their execution status.</w:t>
      </w:r>
    </w:p>
    <w:p w14:paraId="2D068E7A" w14:textId="77777777" w:rsidR="00C45A90" w:rsidRDefault="00422E48" w:rsidP="00422E48">
      <w:r>
        <w:t>It comprises the following operations, of which only those in capability set 1 are mandatory.</w:t>
      </w:r>
    </w:p>
    <w:p w14:paraId="6F949F81" w14:textId="77777777" w:rsidR="00AC0736" w:rsidRDefault="00AC0736" w:rsidP="00AC0736">
      <w:pPr>
        <w:spacing w:before="0"/>
      </w:pPr>
    </w:p>
    <w:tbl>
      <w:tblPr>
        <w:tblStyle w:val="RBTable"/>
        <w:tblW w:w="9242" w:type="dxa"/>
        <w:tblLayout w:type="fixed"/>
        <w:tblCellMar>
          <w:left w:w="85" w:type="dxa"/>
          <w:right w:w="85" w:type="dxa"/>
        </w:tblCellMar>
        <w:tblLook w:val="0420" w:firstRow="1" w:lastRow="0" w:firstColumn="0" w:lastColumn="0" w:noHBand="0" w:noVBand="1"/>
        <w:tblCaption w:val="SVS PlanExecutionControl"/>
      </w:tblPr>
      <w:tblGrid>
        <w:gridCol w:w="2399"/>
        <w:gridCol w:w="3119"/>
        <w:gridCol w:w="1276"/>
        <w:gridCol w:w="1275"/>
        <w:gridCol w:w="1173"/>
      </w:tblGrid>
      <w:tr w:rsidR="00AC0736" w:rsidRPr="00C93822" w14:paraId="193D38CE" w14:textId="77777777" w:rsidTr="00CA145B">
        <w:trPr>
          <w:cnfStyle w:val="100000000000" w:firstRow="1" w:lastRow="0" w:firstColumn="0" w:lastColumn="0" w:oddVBand="0" w:evenVBand="0" w:oddHBand="0" w:evenHBand="0" w:firstRowFirstColumn="0" w:firstRowLastColumn="0" w:lastRowFirstColumn="0" w:lastRowLastColumn="0"/>
        </w:trPr>
        <w:tc>
          <w:tcPr>
            <w:tcW w:w="2399" w:type="dxa"/>
          </w:tcPr>
          <w:p w14:paraId="33B8191E" w14:textId="77777777" w:rsidR="00AC0736" w:rsidRPr="00C93822" w:rsidRDefault="00AC0736" w:rsidP="00CA145B">
            <w:pPr>
              <w:pStyle w:val="TableCell"/>
              <w:jc w:val="center"/>
              <w:rPr>
                <w:rFonts w:ascii="Arial" w:hAnsi="Arial" w:cs="Arial"/>
                <w:sz w:val="18"/>
                <w:szCs w:val="18"/>
              </w:rPr>
            </w:pPr>
            <w:r w:rsidRPr="00C93822">
              <w:rPr>
                <w:rFonts w:ascii="Arial" w:hAnsi="Arial" w:cs="Arial"/>
                <w:sz w:val="18"/>
                <w:szCs w:val="18"/>
              </w:rPr>
              <w:t>Area Identifier</w:t>
            </w:r>
          </w:p>
        </w:tc>
        <w:tc>
          <w:tcPr>
            <w:tcW w:w="3119" w:type="dxa"/>
          </w:tcPr>
          <w:p w14:paraId="38A8541D" w14:textId="77777777" w:rsidR="00AC0736" w:rsidRPr="00C93822" w:rsidRDefault="00AC0736" w:rsidP="00CA145B">
            <w:pPr>
              <w:pStyle w:val="TableCell"/>
              <w:jc w:val="center"/>
              <w:rPr>
                <w:rFonts w:ascii="Arial" w:hAnsi="Arial" w:cs="Arial"/>
                <w:sz w:val="18"/>
                <w:szCs w:val="18"/>
              </w:rPr>
            </w:pPr>
            <w:r w:rsidRPr="00C93822">
              <w:rPr>
                <w:rFonts w:ascii="Arial" w:hAnsi="Arial" w:cs="Arial"/>
                <w:sz w:val="18"/>
                <w:szCs w:val="18"/>
              </w:rPr>
              <w:t>Service Identifier</w:t>
            </w:r>
          </w:p>
        </w:tc>
        <w:tc>
          <w:tcPr>
            <w:tcW w:w="1276" w:type="dxa"/>
          </w:tcPr>
          <w:p w14:paraId="2CAFA990" w14:textId="77777777" w:rsidR="00AC0736" w:rsidRPr="00C93822" w:rsidRDefault="00AC0736" w:rsidP="00CA145B">
            <w:pPr>
              <w:pStyle w:val="TableCell"/>
              <w:jc w:val="center"/>
              <w:rPr>
                <w:rFonts w:ascii="Arial" w:hAnsi="Arial" w:cs="Arial"/>
                <w:sz w:val="18"/>
                <w:szCs w:val="18"/>
              </w:rPr>
            </w:pPr>
            <w:r w:rsidRPr="00C93822">
              <w:rPr>
                <w:rFonts w:ascii="Arial" w:hAnsi="Arial" w:cs="Arial"/>
                <w:sz w:val="18"/>
                <w:szCs w:val="18"/>
              </w:rPr>
              <w:t>Area Number</w:t>
            </w:r>
          </w:p>
        </w:tc>
        <w:tc>
          <w:tcPr>
            <w:tcW w:w="1275" w:type="dxa"/>
          </w:tcPr>
          <w:p w14:paraId="6A08C8A9" w14:textId="77777777" w:rsidR="00AC0736" w:rsidRPr="00C93822" w:rsidRDefault="00AC0736" w:rsidP="00CA145B">
            <w:pPr>
              <w:pStyle w:val="TableCell"/>
              <w:jc w:val="center"/>
              <w:rPr>
                <w:rFonts w:ascii="Arial" w:hAnsi="Arial" w:cs="Arial"/>
                <w:sz w:val="18"/>
                <w:szCs w:val="18"/>
              </w:rPr>
            </w:pPr>
            <w:r w:rsidRPr="00C93822">
              <w:rPr>
                <w:rFonts w:ascii="Arial" w:hAnsi="Arial" w:cs="Arial"/>
                <w:sz w:val="18"/>
                <w:szCs w:val="18"/>
              </w:rPr>
              <w:t>Service Number</w:t>
            </w:r>
          </w:p>
        </w:tc>
        <w:tc>
          <w:tcPr>
            <w:tcW w:w="1173" w:type="dxa"/>
          </w:tcPr>
          <w:p w14:paraId="6E06E2F1" w14:textId="77777777" w:rsidR="00AC0736" w:rsidRPr="00C93822" w:rsidRDefault="00AC0736" w:rsidP="00CA145B">
            <w:pPr>
              <w:pStyle w:val="TableCell"/>
              <w:jc w:val="center"/>
              <w:rPr>
                <w:rFonts w:ascii="Arial" w:hAnsi="Arial" w:cs="Arial"/>
                <w:sz w:val="18"/>
                <w:szCs w:val="18"/>
              </w:rPr>
            </w:pPr>
            <w:r w:rsidRPr="00C93822">
              <w:rPr>
                <w:rFonts w:ascii="Arial" w:hAnsi="Arial" w:cs="Arial"/>
                <w:sz w:val="18"/>
                <w:szCs w:val="18"/>
              </w:rPr>
              <w:t>Area Version</w:t>
            </w:r>
          </w:p>
        </w:tc>
      </w:tr>
      <w:tr w:rsidR="00AC0736" w:rsidRPr="00C93822" w14:paraId="26E80F2A" w14:textId="77777777" w:rsidTr="00CA145B">
        <w:tc>
          <w:tcPr>
            <w:tcW w:w="2399" w:type="dxa"/>
          </w:tcPr>
          <w:p w14:paraId="5CB8F70C" w14:textId="77777777" w:rsidR="00AC0736" w:rsidRPr="00C93822" w:rsidRDefault="00AC0736" w:rsidP="00CA145B">
            <w:pPr>
              <w:pStyle w:val="TableCell"/>
              <w:jc w:val="center"/>
              <w:rPr>
                <w:rFonts w:ascii="Arial" w:hAnsi="Arial" w:cs="Arial"/>
                <w:sz w:val="18"/>
                <w:szCs w:val="18"/>
              </w:rPr>
            </w:pPr>
            <w:r w:rsidRPr="00C93822">
              <w:rPr>
                <w:rFonts w:ascii="Arial" w:hAnsi="Arial" w:cs="Arial"/>
                <w:sz w:val="18"/>
                <w:szCs w:val="18"/>
              </w:rPr>
              <w:t>MPS</w:t>
            </w:r>
          </w:p>
        </w:tc>
        <w:tc>
          <w:tcPr>
            <w:tcW w:w="3119" w:type="dxa"/>
          </w:tcPr>
          <w:p w14:paraId="3EEA7AC0" w14:textId="77777777" w:rsidR="00AC0736" w:rsidRPr="00C93822" w:rsidRDefault="00444FD8" w:rsidP="00CA145B">
            <w:pPr>
              <w:pStyle w:val="TableCell"/>
              <w:jc w:val="center"/>
              <w:rPr>
                <w:rFonts w:ascii="Arial" w:hAnsi="Arial" w:cs="Arial"/>
                <w:sz w:val="18"/>
                <w:szCs w:val="18"/>
              </w:rPr>
            </w:pPr>
            <w:r>
              <w:rPr>
                <w:rFonts w:ascii="Arial" w:hAnsi="Arial" w:cs="Arial"/>
                <w:sz w:val="18"/>
                <w:szCs w:val="18"/>
              </w:rPr>
              <w:t>PlanExecutionControl</w:t>
            </w:r>
          </w:p>
        </w:tc>
        <w:tc>
          <w:tcPr>
            <w:tcW w:w="1276" w:type="dxa"/>
          </w:tcPr>
          <w:p w14:paraId="4473E719" w14:textId="577230E4" w:rsidR="00AC0736" w:rsidRPr="00C93822" w:rsidRDefault="00017DDD" w:rsidP="00CA145B">
            <w:pPr>
              <w:pStyle w:val="TableCell"/>
              <w:jc w:val="center"/>
              <w:rPr>
                <w:rFonts w:ascii="Arial" w:hAnsi="Arial" w:cs="Arial"/>
                <w:sz w:val="18"/>
                <w:szCs w:val="18"/>
              </w:rPr>
            </w:pPr>
            <w:r>
              <w:rPr>
                <w:rFonts w:ascii="Arial" w:hAnsi="Arial" w:cs="Arial"/>
                <w:sz w:val="18"/>
                <w:szCs w:val="18"/>
              </w:rPr>
              <w:t>5</w:t>
            </w:r>
          </w:p>
        </w:tc>
        <w:tc>
          <w:tcPr>
            <w:tcW w:w="1275" w:type="dxa"/>
          </w:tcPr>
          <w:p w14:paraId="2D7591A2" w14:textId="77777777" w:rsidR="00AC0736" w:rsidRPr="00C93822" w:rsidRDefault="00444FD8" w:rsidP="00CA145B">
            <w:pPr>
              <w:pStyle w:val="TableCell"/>
              <w:jc w:val="center"/>
              <w:rPr>
                <w:rFonts w:ascii="Arial" w:hAnsi="Arial" w:cs="Arial"/>
                <w:sz w:val="18"/>
                <w:szCs w:val="18"/>
              </w:rPr>
            </w:pPr>
            <w:r>
              <w:rPr>
                <w:rFonts w:ascii="Arial" w:hAnsi="Arial" w:cs="Arial"/>
                <w:sz w:val="18"/>
                <w:szCs w:val="18"/>
              </w:rPr>
              <w:t>3</w:t>
            </w:r>
          </w:p>
        </w:tc>
        <w:tc>
          <w:tcPr>
            <w:tcW w:w="1173" w:type="dxa"/>
          </w:tcPr>
          <w:p w14:paraId="1260CEBE" w14:textId="77777777" w:rsidR="00AC0736" w:rsidRPr="00C93822" w:rsidRDefault="00AC0736" w:rsidP="00CA145B">
            <w:pPr>
              <w:pStyle w:val="TableCell"/>
              <w:jc w:val="center"/>
              <w:rPr>
                <w:rFonts w:ascii="Arial" w:hAnsi="Arial" w:cs="Arial"/>
                <w:sz w:val="18"/>
                <w:szCs w:val="18"/>
              </w:rPr>
            </w:pPr>
            <w:r w:rsidRPr="00C93822">
              <w:rPr>
                <w:rFonts w:ascii="Arial" w:hAnsi="Arial" w:cs="Arial"/>
                <w:sz w:val="18"/>
                <w:szCs w:val="18"/>
              </w:rPr>
              <w:t>1</w:t>
            </w:r>
          </w:p>
        </w:tc>
      </w:tr>
    </w:tbl>
    <w:p w14:paraId="2F9A8451" w14:textId="77777777" w:rsidR="00AC0736" w:rsidRPr="004E3DA2" w:rsidRDefault="00AC0736" w:rsidP="00AC0736">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99"/>
        <w:gridCol w:w="4394"/>
        <w:gridCol w:w="1276"/>
        <w:gridCol w:w="1173"/>
      </w:tblGrid>
      <w:tr w:rsidR="004E3DA2" w:rsidRPr="00C93822" w14:paraId="711709E8" w14:textId="77777777" w:rsidTr="004E3DA2">
        <w:trPr>
          <w:cnfStyle w:val="100000000000" w:firstRow="1" w:lastRow="0" w:firstColumn="0" w:lastColumn="0" w:oddVBand="0" w:evenVBand="0" w:oddHBand="0" w:evenHBand="0" w:firstRowFirstColumn="0" w:firstRowLastColumn="0" w:lastRowFirstColumn="0" w:lastRowLastColumn="0"/>
          <w:tblHeader/>
        </w:trPr>
        <w:tc>
          <w:tcPr>
            <w:tcW w:w="2399" w:type="dxa"/>
          </w:tcPr>
          <w:p w14:paraId="55D2EAE5" w14:textId="77777777" w:rsidR="004E3DA2" w:rsidRPr="00C93822" w:rsidRDefault="004E3DA2" w:rsidP="00CA145B">
            <w:pPr>
              <w:pStyle w:val="TableCell"/>
              <w:jc w:val="center"/>
              <w:rPr>
                <w:rFonts w:ascii="Arial" w:hAnsi="Arial" w:cs="Arial"/>
                <w:sz w:val="18"/>
                <w:szCs w:val="18"/>
              </w:rPr>
            </w:pPr>
            <w:r w:rsidRPr="00C93822">
              <w:rPr>
                <w:rFonts w:ascii="Arial" w:hAnsi="Arial" w:cs="Arial"/>
                <w:sz w:val="18"/>
                <w:szCs w:val="18"/>
              </w:rPr>
              <w:t>Interaction Pattern</w:t>
            </w:r>
          </w:p>
        </w:tc>
        <w:tc>
          <w:tcPr>
            <w:tcW w:w="4394" w:type="dxa"/>
          </w:tcPr>
          <w:p w14:paraId="178A3A5F" w14:textId="77777777" w:rsidR="004E3DA2" w:rsidRPr="00C93822" w:rsidRDefault="004E3DA2" w:rsidP="00CA145B">
            <w:pPr>
              <w:pStyle w:val="TableCell"/>
              <w:jc w:val="center"/>
              <w:rPr>
                <w:rFonts w:ascii="Arial" w:hAnsi="Arial" w:cs="Arial"/>
                <w:sz w:val="18"/>
                <w:szCs w:val="18"/>
              </w:rPr>
            </w:pPr>
            <w:r w:rsidRPr="00C93822">
              <w:rPr>
                <w:rFonts w:ascii="Arial" w:hAnsi="Arial" w:cs="Arial"/>
                <w:sz w:val="18"/>
                <w:szCs w:val="18"/>
              </w:rPr>
              <w:t>Operation Identifier</w:t>
            </w:r>
          </w:p>
        </w:tc>
        <w:tc>
          <w:tcPr>
            <w:tcW w:w="1276" w:type="dxa"/>
          </w:tcPr>
          <w:p w14:paraId="2CEE068F" w14:textId="77777777" w:rsidR="004E3DA2" w:rsidRPr="00C93822" w:rsidRDefault="004E3DA2" w:rsidP="00CA145B">
            <w:pPr>
              <w:pStyle w:val="TableCell"/>
              <w:jc w:val="center"/>
              <w:rPr>
                <w:rFonts w:ascii="Arial" w:hAnsi="Arial" w:cs="Arial"/>
                <w:sz w:val="18"/>
                <w:szCs w:val="18"/>
              </w:rPr>
            </w:pPr>
            <w:r w:rsidRPr="00C93822">
              <w:rPr>
                <w:rFonts w:ascii="Arial" w:hAnsi="Arial" w:cs="Arial"/>
                <w:sz w:val="18"/>
                <w:szCs w:val="18"/>
              </w:rPr>
              <w:t>Operation Number</w:t>
            </w:r>
          </w:p>
        </w:tc>
        <w:tc>
          <w:tcPr>
            <w:tcW w:w="1173" w:type="dxa"/>
          </w:tcPr>
          <w:p w14:paraId="07B620DA" w14:textId="77777777" w:rsidR="004E3DA2" w:rsidRPr="00C93822" w:rsidRDefault="004E3DA2" w:rsidP="00CA145B">
            <w:pPr>
              <w:pStyle w:val="TableCell"/>
              <w:jc w:val="center"/>
              <w:rPr>
                <w:rFonts w:ascii="Arial" w:hAnsi="Arial" w:cs="Arial"/>
                <w:sz w:val="18"/>
                <w:szCs w:val="18"/>
              </w:rPr>
            </w:pPr>
            <w:r w:rsidRPr="00C93822">
              <w:rPr>
                <w:rFonts w:ascii="Arial" w:hAnsi="Arial" w:cs="Arial"/>
                <w:sz w:val="18"/>
                <w:szCs w:val="18"/>
              </w:rPr>
              <w:t>Capability Set</w:t>
            </w:r>
          </w:p>
        </w:tc>
      </w:tr>
      <w:tr w:rsidR="004E3DA2" w:rsidRPr="00C93822" w14:paraId="63823E36" w14:textId="77777777" w:rsidTr="004E3DA2">
        <w:tc>
          <w:tcPr>
            <w:tcW w:w="2399" w:type="dxa"/>
          </w:tcPr>
          <w:p w14:paraId="1BE40AC3"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SUBMIT</w:t>
            </w:r>
          </w:p>
        </w:tc>
        <w:tc>
          <w:tcPr>
            <w:tcW w:w="4394" w:type="dxa"/>
          </w:tcPr>
          <w:p w14:paraId="167D8986"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submitPlan</w:t>
            </w:r>
          </w:p>
        </w:tc>
        <w:tc>
          <w:tcPr>
            <w:tcW w:w="1276" w:type="dxa"/>
          </w:tcPr>
          <w:p w14:paraId="6911935F" w14:textId="77777777" w:rsidR="004E3DA2" w:rsidRPr="00C93822" w:rsidRDefault="004E3DA2" w:rsidP="00CA145B">
            <w:pPr>
              <w:pStyle w:val="TableCell"/>
              <w:jc w:val="center"/>
              <w:rPr>
                <w:rFonts w:ascii="Arial" w:hAnsi="Arial" w:cs="Arial"/>
                <w:sz w:val="18"/>
                <w:szCs w:val="18"/>
              </w:rPr>
            </w:pPr>
            <w:r w:rsidRPr="00C93822">
              <w:rPr>
                <w:rFonts w:ascii="Arial" w:hAnsi="Arial" w:cs="Arial"/>
                <w:sz w:val="18"/>
                <w:szCs w:val="18"/>
              </w:rPr>
              <w:t>1</w:t>
            </w:r>
          </w:p>
        </w:tc>
        <w:tc>
          <w:tcPr>
            <w:tcW w:w="1173" w:type="dxa"/>
            <w:vMerge w:val="restart"/>
            <w:vAlign w:val="center"/>
          </w:tcPr>
          <w:p w14:paraId="237F3E35" w14:textId="77777777" w:rsidR="004E3DA2" w:rsidRPr="00C93822" w:rsidRDefault="004E3DA2" w:rsidP="00CA145B">
            <w:pPr>
              <w:pStyle w:val="TableCell"/>
              <w:jc w:val="center"/>
              <w:rPr>
                <w:rFonts w:ascii="Arial" w:hAnsi="Arial" w:cs="Arial"/>
                <w:sz w:val="18"/>
                <w:szCs w:val="18"/>
              </w:rPr>
            </w:pPr>
            <w:r w:rsidRPr="00C93822">
              <w:rPr>
                <w:rFonts w:ascii="Arial" w:hAnsi="Arial" w:cs="Arial"/>
                <w:sz w:val="18"/>
                <w:szCs w:val="18"/>
              </w:rPr>
              <w:t>1</w:t>
            </w:r>
          </w:p>
        </w:tc>
      </w:tr>
      <w:tr w:rsidR="004E3DA2" w:rsidRPr="00C93822" w14:paraId="5E7B4CAA" w14:textId="77777777" w:rsidTr="004E3DA2">
        <w:tc>
          <w:tcPr>
            <w:tcW w:w="2399" w:type="dxa"/>
          </w:tcPr>
          <w:p w14:paraId="169977FC"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SUBMIT</w:t>
            </w:r>
          </w:p>
        </w:tc>
        <w:tc>
          <w:tcPr>
            <w:tcW w:w="4394" w:type="dxa"/>
          </w:tcPr>
          <w:p w14:paraId="189CB446"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revokePlan</w:t>
            </w:r>
          </w:p>
        </w:tc>
        <w:tc>
          <w:tcPr>
            <w:tcW w:w="1276" w:type="dxa"/>
          </w:tcPr>
          <w:p w14:paraId="4EBC9DF9" w14:textId="77777777" w:rsidR="004E3DA2" w:rsidRPr="00C93822" w:rsidRDefault="004E3DA2" w:rsidP="00CA145B">
            <w:pPr>
              <w:pStyle w:val="TableCell"/>
              <w:jc w:val="center"/>
              <w:rPr>
                <w:rFonts w:ascii="Arial" w:hAnsi="Arial" w:cs="Arial"/>
                <w:sz w:val="18"/>
                <w:szCs w:val="18"/>
              </w:rPr>
            </w:pPr>
            <w:r w:rsidRPr="00C93822">
              <w:rPr>
                <w:rFonts w:ascii="Arial" w:hAnsi="Arial" w:cs="Arial"/>
                <w:sz w:val="18"/>
                <w:szCs w:val="18"/>
              </w:rPr>
              <w:t>2</w:t>
            </w:r>
          </w:p>
        </w:tc>
        <w:tc>
          <w:tcPr>
            <w:tcW w:w="1173" w:type="dxa"/>
            <w:vMerge/>
          </w:tcPr>
          <w:p w14:paraId="2234CBCD" w14:textId="77777777" w:rsidR="004E3DA2" w:rsidRPr="00C93822" w:rsidRDefault="004E3DA2" w:rsidP="00CA145B">
            <w:pPr>
              <w:pStyle w:val="TableCell"/>
              <w:jc w:val="center"/>
              <w:rPr>
                <w:rFonts w:ascii="Arial" w:hAnsi="Arial" w:cs="Arial"/>
                <w:sz w:val="18"/>
                <w:szCs w:val="18"/>
              </w:rPr>
            </w:pPr>
          </w:p>
        </w:tc>
      </w:tr>
      <w:tr w:rsidR="004E3DA2" w:rsidRPr="00C93822" w14:paraId="477B4F5A" w14:textId="77777777" w:rsidTr="004E3DA2">
        <w:tc>
          <w:tcPr>
            <w:tcW w:w="2399" w:type="dxa"/>
          </w:tcPr>
          <w:p w14:paraId="3B3903C1"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REQUEST</w:t>
            </w:r>
          </w:p>
        </w:tc>
        <w:tc>
          <w:tcPr>
            <w:tcW w:w="4394" w:type="dxa"/>
          </w:tcPr>
          <w:p w14:paraId="1551CF78"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getPlanStatus</w:t>
            </w:r>
          </w:p>
        </w:tc>
        <w:tc>
          <w:tcPr>
            <w:tcW w:w="1276" w:type="dxa"/>
          </w:tcPr>
          <w:p w14:paraId="7E90E596" w14:textId="77777777" w:rsidR="004E3DA2" w:rsidRPr="00C93822" w:rsidRDefault="004E3DA2" w:rsidP="00CA145B">
            <w:pPr>
              <w:pStyle w:val="TableCell"/>
              <w:jc w:val="center"/>
              <w:rPr>
                <w:rFonts w:ascii="Arial" w:hAnsi="Arial" w:cs="Arial"/>
                <w:sz w:val="18"/>
                <w:szCs w:val="18"/>
              </w:rPr>
            </w:pPr>
            <w:r w:rsidRPr="00C93822">
              <w:rPr>
                <w:rFonts w:ascii="Arial" w:hAnsi="Arial" w:cs="Arial"/>
                <w:sz w:val="18"/>
                <w:szCs w:val="18"/>
              </w:rPr>
              <w:t>3</w:t>
            </w:r>
          </w:p>
        </w:tc>
        <w:tc>
          <w:tcPr>
            <w:tcW w:w="1173" w:type="dxa"/>
            <w:vMerge/>
          </w:tcPr>
          <w:p w14:paraId="70D8C7F1" w14:textId="77777777" w:rsidR="004E3DA2" w:rsidRPr="00C93822" w:rsidRDefault="004E3DA2" w:rsidP="00CA145B">
            <w:pPr>
              <w:pStyle w:val="TableCell"/>
              <w:jc w:val="center"/>
              <w:rPr>
                <w:rFonts w:ascii="Arial" w:hAnsi="Arial" w:cs="Arial"/>
                <w:sz w:val="18"/>
                <w:szCs w:val="18"/>
              </w:rPr>
            </w:pPr>
          </w:p>
        </w:tc>
      </w:tr>
      <w:tr w:rsidR="004E3DA2" w:rsidRPr="00C93822" w14:paraId="160E08A0" w14:textId="77777777" w:rsidTr="004E3DA2">
        <w:tc>
          <w:tcPr>
            <w:tcW w:w="2399" w:type="dxa"/>
          </w:tcPr>
          <w:p w14:paraId="60A011A0"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REQUEST</w:t>
            </w:r>
          </w:p>
        </w:tc>
        <w:tc>
          <w:tcPr>
            <w:tcW w:w="4394" w:type="dxa"/>
          </w:tcPr>
          <w:p w14:paraId="77D11079"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activatePlan</w:t>
            </w:r>
          </w:p>
        </w:tc>
        <w:tc>
          <w:tcPr>
            <w:tcW w:w="1276" w:type="dxa"/>
          </w:tcPr>
          <w:p w14:paraId="2A71DAA2" w14:textId="77777777" w:rsidR="004E3DA2" w:rsidRPr="00C93822" w:rsidRDefault="004E3DA2" w:rsidP="00CA145B">
            <w:pPr>
              <w:pStyle w:val="TableCell"/>
              <w:jc w:val="center"/>
              <w:rPr>
                <w:rFonts w:ascii="Arial" w:hAnsi="Arial" w:cs="Arial"/>
                <w:sz w:val="18"/>
                <w:szCs w:val="18"/>
              </w:rPr>
            </w:pPr>
            <w:r w:rsidRPr="00C93822">
              <w:rPr>
                <w:rFonts w:ascii="Arial" w:hAnsi="Arial" w:cs="Arial"/>
                <w:sz w:val="18"/>
                <w:szCs w:val="18"/>
              </w:rPr>
              <w:t>4</w:t>
            </w:r>
          </w:p>
        </w:tc>
        <w:tc>
          <w:tcPr>
            <w:tcW w:w="1173" w:type="dxa"/>
            <w:vMerge w:val="restart"/>
            <w:vAlign w:val="center"/>
          </w:tcPr>
          <w:p w14:paraId="004FF246" w14:textId="77777777" w:rsidR="004E3DA2" w:rsidRPr="00C93822" w:rsidRDefault="004E3DA2" w:rsidP="00444FD8">
            <w:pPr>
              <w:pStyle w:val="TableCell"/>
              <w:jc w:val="center"/>
              <w:rPr>
                <w:rFonts w:ascii="Arial" w:hAnsi="Arial" w:cs="Arial"/>
                <w:sz w:val="18"/>
                <w:szCs w:val="18"/>
              </w:rPr>
            </w:pPr>
            <w:r w:rsidRPr="00C93822">
              <w:rPr>
                <w:rFonts w:ascii="Arial" w:hAnsi="Arial" w:cs="Arial"/>
                <w:sz w:val="18"/>
                <w:szCs w:val="18"/>
              </w:rPr>
              <w:t>2</w:t>
            </w:r>
          </w:p>
        </w:tc>
      </w:tr>
      <w:tr w:rsidR="004E3DA2" w:rsidRPr="00C93822" w14:paraId="2B9D6845" w14:textId="77777777" w:rsidTr="004E3DA2">
        <w:tc>
          <w:tcPr>
            <w:tcW w:w="2399" w:type="dxa"/>
          </w:tcPr>
          <w:p w14:paraId="336DA783" w14:textId="77777777" w:rsidR="004E3DA2" w:rsidRPr="00C93822" w:rsidRDefault="004E3DA2" w:rsidP="00CA145B">
            <w:pPr>
              <w:pStyle w:val="TableCell"/>
              <w:jc w:val="center"/>
              <w:rPr>
                <w:rFonts w:ascii="Arial" w:hAnsi="Arial" w:cs="Arial"/>
                <w:sz w:val="18"/>
                <w:szCs w:val="18"/>
              </w:rPr>
            </w:pPr>
            <w:r w:rsidRPr="00C93822">
              <w:rPr>
                <w:rFonts w:ascii="Arial" w:hAnsi="Arial" w:cs="Arial"/>
                <w:sz w:val="18"/>
                <w:szCs w:val="18"/>
              </w:rPr>
              <w:t>REQUEST</w:t>
            </w:r>
          </w:p>
        </w:tc>
        <w:tc>
          <w:tcPr>
            <w:tcW w:w="4394" w:type="dxa"/>
          </w:tcPr>
          <w:p w14:paraId="10C01614"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deactivatePlan</w:t>
            </w:r>
          </w:p>
        </w:tc>
        <w:tc>
          <w:tcPr>
            <w:tcW w:w="1276" w:type="dxa"/>
          </w:tcPr>
          <w:p w14:paraId="341BBFE1" w14:textId="77777777" w:rsidR="004E3DA2" w:rsidRPr="00C93822" w:rsidRDefault="004E3DA2" w:rsidP="00CA145B">
            <w:pPr>
              <w:pStyle w:val="TableCell"/>
              <w:jc w:val="center"/>
              <w:rPr>
                <w:rFonts w:ascii="Arial" w:hAnsi="Arial" w:cs="Arial"/>
                <w:sz w:val="18"/>
                <w:szCs w:val="18"/>
              </w:rPr>
            </w:pPr>
            <w:r w:rsidRPr="00C93822">
              <w:rPr>
                <w:rFonts w:ascii="Arial" w:hAnsi="Arial" w:cs="Arial"/>
                <w:sz w:val="18"/>
                <w:szCs w:val="18"/>
              </w:rPr>
              <w:t>5</w:t>
            </w:r>
          </w:p>
        </w:tc>
        <w:tc>
          <w:tcPr>
            <w:tcW w:w="1173" w:type="dxa"/>
            <w:vMerge/>
          </w:tcPr>
          <w:p w14:paraId="486025F8" w14:textId="77777777" w:rsidR="004E3DA2" w:rsidRPr="00C93822" w:rsidRDefault="004E3DA2" w:rsidP="00CA145B">
            <w:pPr>
              <w:pStyle w:val="TableCell"/>
              <w:jc w:val="center"/>
              <w:rPr>
                <w:rFonts w:ascii="Arial" w:hAnsi="Arial" w:cs="Arial"/>
                <w:sz w:val="18"/>
                <w:szCs w:val="18"/>
              </w:rPr>
            </w:pPr>
          </w:p>
        </w:tc>
      </w:tr>
      <w:tr w:rsidR="004E3DA2" w:rsidRPr="00C93822" w14:paraId="3EF43360" w14:textId="77777777" w:rsidTr="004E3DA2">
        <w:tc>
          <w:tcPr>
            <w:tcW w:w="2399" w:type="dxa"/>
          </w:tcPr>
          <w:p w14:paraId="50B5FC5A" w14:textId="77777777" w:rsidR="004E3DA2" w:rsidRPr="00C93822" w:rsidRDefault="004E3DA2" w:rsidP="00CA145B">
            <w:pPr>
              <w:pStyle w:val="TableCell"/>
              <w:jc w:val="center"/>
              <w:rPr>
                <w:rFonts w:ascii="Arial" w:hAnsi="Arial" w:cs="Arial"/>
                <w:sz w:val="18"/>
                <w:szCs w:val="18"/>
              </w:rPr>
            </w:pPr>
            <w:r w:rsidRPr="00C93822">
              <w:rPr>
                <w:rFonts w:ascii="Arial" w:hAnsi="Arial" w:cs="Arial"/>
                <w:sz w:val="18"/>
                <w:szCs w:val="18"/>
              </w:rPr>
              <w:t>PUBSUB</w:t>
            </w:r>
          </w:p>
        </w:tc>
        <w:tc>
          <w:tcPr>
            <w:tcW w:w="4394" w:type="dxa"/>
          </w:tcPr>
          <w:p w14:paraId="709EE800"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monitorPlanExecution</w:t>
            </w:r>
          </w:p>
        </w:tc>
        <w:tc>
          <w:tcPr>
            <w:tcW w:w="1276" w:type="dxa"/>
          </w:tcPr>
          <w:p w14:paraId="1B374A01" w14:textId="77777777" w:rsidR="004E3DA2" w:rsidRPr="00C93822" w:rsidRDefault="004E3DA2" w:rsidP="00CA145B">
            <w:pPr>
              <w:pStyle w:val="TableCell"/>
              <w:jc w:val="center"/>
              <w:rPr>
                <w:rFonts w:ascii="Arial" w:hAnsi="Arial" w:cs="Arial"/>
                <w:sz w:val="18"/>
                <w:szCs w:val="18"/>
              </w:rPr>
            </w:pPr>
            <w:r w:rsidRPr="00C93822">
              <w:rPr>
                <w:rFonts w:ascii="Arial" w:hAnsi="Arial" w:cs="Arial"/>
                <w:sz w:val="18"/>
                <w:szCs w:val="18"/>
              </w:rPr>
              <w:t>6</w:t>
            </w:r>
          </w:p>
        </w:tc>
        <w:tc>
          <w:tcPr>
            <w:tcW w:w="1173" w:type="dxa"/>
          </w:tcPr>
          <w:p w14:paraId="3DF36EF3"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3</w:t>
            </w:r>
          </w:p>
        </w:tc>
      </w:tr>
      <w:tr w:rsidR="004E3DA2" w:rsidRPr="00C93822" w14:paraId="152F8747" w14:textId="77777777" w:rsidTr="004E3DA2">
        <w:tc>
          <w:tcPr>
            <w:tcW w:w="2399" w:type="dxa"/>
          </w:tcPr>
          <w:p w14:paraId="3963AE36"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PUBSUB</w:t>
            </w:r>
          </w:p>
        </w:tc>
        <w:tc>
          <w:tcPr>
            <w:tcW w:w="4394" w:type="dxa"/>
          </w:tcPr>
          <w:p w14:paraId="401F1A45"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monitorPlanExecutionDetail</w:t>
            </w:r>
          </w:p>
        </w:tc>
        <w:tc>
          <w:tcPr>
            <w:tcW w:w="1276" w:type="dxa"/>
          </w:tcPr>
          <w:p w14:paraId="043F9BF1" w14:textId="77777777" w:rsidR="004E3DA2" w:rsidRPr="00C93822" w:rsidRDefault="004E3DA2" w:rsidP="00CA145B">
            <w:pPr>
              <w:pStyle w:val="TableCell"/>
              <w:jc w:val="center"/>
              <w:rPr>
                <w:rFonts w:ascii="Arial" w:hAnsi="Arial" w:cs="Arial"/>
                <w:sz w:val="18"/>
                <w:szCs w:val="18"/>
              </w:rPr>
            </w:pPr>
            <w:r w:rsidRPr="00C93822">
              <w:rPr>
                <w:rFonts w:ascii="Arial" w:hAnsi="Arial" w:cs="Arial"/>
                <w:sz w:val="18"/>
                <w:szCs w:val="18"/>
              </w:rPr>
              <w:t>7</w:t>
            </w:r>
          </w:p>
        </w:tc>
        <w:tc>
          <w:tcPr>
            <w:tcW w:w="1173" w:type="dxa"/>
          </w:tcPr>
          <w:p w14:paraId="2A944533"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4</w:t>
            </w:r>
          </w:p>
        </w:tc>
      </w:tr>
      <w:tr w:rsidR="004E3DA2" w:rsidRPr="00C93822" w14:paraId="590957BE" w14:textId="77777777" w:rsidTr="004E3DA2">
        <w:tc>
          <w:tcPr>
            <w:tcW w:w="2399" w:type="dxa"/>
          </w:tcPr>
          <w:p w14:paraId="5B6568C9" w14:textId="77777777" w:rsidR="004E3DA2" w:rsidRDefault="004E3DA2" w:rsidP="00CA145B">
            <w:pPr>
              <w:pStyle w:val="TableCell"/>
              <w:jc w:val="center"/>
              <w:rPr>
                <w:rFonts w:ascii="Arial" w:hAnsi="Arial" w:cs="Arial"/>
                <w:sz w:val="18"/>
                <w:szCs w:val="18"/>
              </w:rPr>
            </w:pPr>
            <w:r>
              <w:rPr>
                <w:rFonts w:ascii="Arial" w:hAnsi="Arial" w:cs="Arial"/>
                <w:sz w:val="18"/>
                <w:szCs w:val="18"/>
              </w:rPr>
              <w:t>REQUEST</w:t>
            </w:r>
          </w:p>
        </w:tc>
        <w:tc>
          <w:tcPr>
            <w:tcW w:w="4394" w:type="dxa"/>
          </w:tcPr>
          <w:p w14:paraId="5C71D77C" w14:textId="77777777" w:rsidR="004E3DA2" w:rsidRDefault="004E3DA2" w:rsidP="00CA145B">
            <w:pPr>
              <w:pStyle w:val="TableCell"/>
              <w:jc w:val="center"/>
              <w:rPr>
                <w:rFonts w:ascii="Arial" w:hAnsi="Arial" w:cs="Arial"/>
                <w:sz w:val="18"/>
                <w:szCs w:val="18"/>
              </w:rPr>
            </w:pPr>
            <w:r>
              <w:rPr>
                <w:rFonts w:ascii="Arial" w:hAnsi="Arial" w:cs="Arial"/>
                <w:sz w:val="18"/>
                <w:szCs w:val="18"/>
              </w:rPr>
              <w:t>activateSubPlan</w:t>
            </w:r>
          </w:p>
        </w:tc>
        <w:tc>
          <w:tcPr>
            <w:tcW w:w="1276" w:type="dxa"/>
          </w:tcPr>
          <w:p w14:paraId="1664A28A"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8</w:t>
            </w:r>
          </w:p>
        </w:tc>
        <w:tc>
          <w:tcPr>
            <w:tcW w:w="1173" w:type="dxa"/>
            <w:vMerge w:val="restart"/>
            <w:vAlign w:val="center"/>
          </w:tcPr>
          <w:p w14:paraId="2C6C7D22" w14:textId="77777777" w:rsidR="004E3DA2" w:rsidRDefault="004E3DA2" w:rsidP="0040638D">
            <w:pPr>
              <w:pStyle w:val="TableCell"/>
              <w:jc w:val="center"/>
              <w:rPr>
                <w:rFonts w:ascii="Arial" w:hAnsi="Arial" w:cs="Arial"/>
                <w:sz w:val="18"/>
                <w:szCs w:val="18"/>
              </w:rPr>
            </w:pPr>
            <w:r>
              <w:rPr>
                <w:rFonts w:ascii="Arial" w:hAnsi="Arial" w:cs="Arial"/>
                <w:sz w:val="18"/>
                <w:szCs w:val="18"/>
              </w:rPr>
              <w:t>5</w:t>
            </w:r>
          </w:p>
        </w:tc>
      </w:tr>
      <w:tr w:rsidR="004E3DA2" w:rsidRPr="00C93822" w14:paraId="468F38ED" w14:textId="77777777" w:rsidTr="004E3DA2">
        <w:tc>
          <w:tcPr>
            <w:tcW w:w="2399" w:type="dxa"/>
          </w:tcPr>
          <w:p w14:paraId="5677FE6C" w14:textId="77777777" w:rsidR="004E3DA2" w:rsidRDefault="004E3DA2" w:rsidP="00CA145B">
            <w:pPr>
              <w:pStyle w:val="TableCell"/>
              <w:jc w:val="center"/>
              <w:rPr>
                <w:rFonts w:ascii="Arial" w:hAnsi="Arial" w:cs="Arial"/>
                <w:sz w:val="18"/>
                <w:szCs w:val="18"/>
              </w:rPr>
            </w:pPr>
            <w:r>
              <w:rPr>
                <w:rFonts w:ascii="Arial" w:hAnsi="Arial" w:cs="Arial"/>
                <w:sz w:val="18"/>
                <w:szCs w:val="18"/>
              </w:rPr>
              <w:t>REQUEST</w:t>
            </w:r>
          </w:p>
        </w:tc>
        <w:tc>
          <w:tcPr>
            <w:tcW w:w="4394" w:type="dxa"/>
          </w:tcPr>
          <w:p w14:paraId="54684C60" w14:textId="77777777" w:rsidR="004E3DA2" w:rsidRDefault="004E3DA2" w:rsidP="00CA145B">
            <w:pPr>
              <w:pStyle w:val="TableCell"/>
              <w:jc w:val="center"/>
              <w:rPr>
                <w:rFonts w:ascii="Arial" w:hAnsi="Arial" w:cs="Arial"/>
                <w:sz w:val="18"/>
                <w:szCs w:val="18"/>
              </w:rPr>
            </w:pPr>
            <w:r>
              <w:rPr>
                <w:rFonts w:ascii="Arial" w:hAnsi="Arial" w:cs="Arial"/>
                <w:sz w:val="18"/>
                <w:szCs w:val="18"/>
              </w:rPr>
              <w:t>deactivateSubPlan</w:t>
            </w:r>
          </w:p>
        </w:tc>
        <w:tc>
          <w:tcPr>
            <w:tcW w:w="1276" w:type="dxa"/>
          </w:tcPr>
          <w:p w14:paraId="4046E23B"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9</w:t>
            </w:r>
          </w:p>
        </w:tc>
        <w:tc>
          <w:tcPr>
            <w:tcW w:w="1173" w:type="dxa"/>
            <w:vMerge/>
          </w:tcPr>
          <w:p w14:paraId="13EB57AD" w14:textId="77777777" w:rsidR="004E3DA2" w:rsidRDefault="004E3DA2" w:rsidP="00CA145B">
            <w:pPr>
              <w:pStyle w:val="TableCell"/>
              <w:jc w:val="center"/>
              <w:rPr>
                <w:rFonts w:ascii="Arial" w:hAnsi="Arial" w:cs="Arial"/>
                <w:sz w:val="18"/>
                <w:szCs w:val="18"/>
              </w:rPr>
            </w:pPr>
          </w:p>
        </w:tc>
      </w:tr>
      <w:tr w:rsidR="004E3DA2" w:rsidRPr="00C93822" w14:paraId="06D68E9D" w14:textId="77777777" w:rsidTr="004E3DA2">
        <w:tc>
          <w:tcPr>
            <w:tcW w:w="2399" w:type="dxa"/>
          </w:tcPr>
          <w:p w14:paraId="7F87B4F6" w14:textId="77777777" w:rsidR="004E3DA2" w:rsidRDefault="004E3DA2" w:rsidP="00CA145B">
            <w:pPr>
              <w:pStyle w:val="TableCell"/>
              <w:jc w:val="center"/>
              <w:rPr>
                <w:rFonts w:ascii="Arial" w:hAnsi="Arial" w:cs="Arial"/>
                <w:sz w:val="18"/>
                <w:szCs w:val="18"/>
              </w:rPr>
            </w:pPr>
            <w:r>
              <w:rPr>
                <w:rFonts w:ascii="Arial" w:hAnsi="Arial" w:cs="Arial"/>
                <w:sz w:val="18"/>
                <w:szCs w:val="18"/>
              </w:rPr>
              <w:t>REQUEST</w:t>
            </w:r>
          </w:p>
        </w:tc>
        <w:tc>
          <w:tcPr>
            <w:tcW w:w="4394" w:type="dxa"/>
          </w:tcPr>
          <w:p w14:paraId="14362B8B" w14:textId="77777777" w:rsidR="004E3DA2" w:rsidRDefault="004E3DA2" w:rsidP="00CA145B">
            <w:pPr>
              <w:pStyle w:val="TableCell"/>
              <w:jc w:val="center"/>
              <w:rPr>
                <w:rFonts w:ascii="Arial" w:hAnsi="Arial" w:cs="Arial"/>
                <w:sz w:val="18"/>
                <w:szCs w:val="18"/>
              </w:rPr>
            </w:pPr>
            <w:r>
              <w:rPr>
                <w:rFonts w:ascii="Arial" w:hAnsi="Arial" w:cs="Arial"/>
                <w:sz w:val="18"/>
                <w:szCs w:val="18"/>
              </w:rPr>
              <w:t>getSubPlanStatus</w:t>
            </w:r>
          </w:p>
        </w:tc>
        <w:tc>
          <w:tcPr>
            <w:tcW w:w="1276" w:type="dxa"/>
          </w:tcPr>
          <w:p w14:paraId="7D3135CE"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10</w:t>
            </w:r>
          </w:p>
        </w:tc>
        <w:tc>
          <w:tcPr>
            <w:tcW w:w="1173" w:type="dxa"/>
            <w:vMerge/>
          </w:tcPr>
          <w:p w14:paraId="266EE1BB" w14:textId="77777777" w:rsidR="004E3DA2" w:rsidRDefault="004E3DA2" w:rsidP="00CA145B">
            <w:pPr>
              <w:pStyle w:val="TableCell"/>
              <w:jc w:val="center"/>
              <w:rPr>
                <w:rFonts w:ascii="Arial" w:hAnsi="Arial" w:cs="Arial"/>
                <w:sz w:val="18"/>
                <w:szCs w:val="18"/>
              </w:rPr>
            </w:pPr>
          </w:p>
        </w:tc>
      </w:tr>
      <w:tr w:rsidR="004E3DA2" w:rsidRPr="00C93822" w14:paraId="12B55A64" w14:textId="77777777" w:rsidTr="004E3DA2">
        <w:tc>
          <w:tcPr>
            <w:tcW w:w="2399" w:type="dxa"/>
          </w:tcPr>
          <w:p w14:paraId="7029E20B" w14:textId="77777777" w:rsidR="004E3DA2" w:rsidRDefault="004E3DA2" w:rsidP="00CA145B">
            <w:pPr>
              <w:pStyle w:val="TableCell"/>
              <w:jc w:val="center"/>
              <w:rPr>
                <w:rFonts w:ascii="Arial" w:hAnsi="Arial" w:cs="Arial"/>
                <w:sz w:val="18"/>
                <w:szCs w:val="18"/>
              </w:rPr>
            </w:pPr>
            <w:r>
              <w:rPr>
                <w:rFonts w:ascii="Arial" w:hAnsi="Arial" w:cs="Arial"/>
                <w:sz w:val="18"/>
                <w:szCs w:val="18"/>
              </w:rPr>
              <w:t>PUBSUB</w:t>
            </w:r>
          </w:p>
        </w:tc>
        <w:tc>
          <w:tcPr>
            <w:tcW w:w="4394" w:type="dxa"/>
          </w:tcPr>
          <w:p w14:paraId="11D1A501" w14:textId="77777777" w:rsidR="004E3DA2" w:rsidRDefault="004E3DA2" w:rsidP="00CA145B">
            <w:pPr>
              <w:pStyle w:val="TableCell"/>
              <w:jc w:val="center"/>
              <w:rPr>
                <w:rFonts w:ascii="Arial" w:hAnsi="Arial" w:cs="Arial"/>
                <w:sz w:val="18"/>
                <w:szCs w:val="18"/>
              </w:rPr>
            </w:pPr>
            <w:r>
              <w:rPr>
                <w:rFonts w:ascii="Arial" w:hAnsi="Arial" w:cs="Arial"/>
                <w:sz w:val="18"/>
                <w:szCs w:val="18"/>
              </w:rPr>
              <w:t>monitorSubPlanExecution</w:t>
            </w:r>
          </w:p>
        </w:tc>
        <w:tc>
          <w:tcPr>
            <w:tcW w:w="1276" w:type="dxa"/>
          </w:tcPr>
          <w:p w14:paraId="32B3C525"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11</w:t>
            </w:r>
          </w:p>
        </w:tc>
        <w:tc>
          <w:tcPr>
            <w:tcW w:w="1173" w:type="dxa"/>
          </w:tcPr>
          <w:p w14:paraId="2E411AFE" w14:textId="77777777" w:rsidR="004E3DA2" w:rsidRDefault="004E3DA2" w:rsidP="00CA145B">
            <w:pPr>
              <w:pStyle w:val="TableCell"/>
              <w:jc w:val="center"/>
              <w:rPr>
                <w:rFonts w:ascii="Arial" w:hAnsi="Arial" w:cs="Arial"/>
                <w:sz w:val="18"/>
                <w:szCs w:val="18"/>
              </w:rPr>
            </w:pPr>
            <w:r>
              <w:rPr>
                <w:rFonts w:ascii="Arial" w:hAnsi="Arial" w:cs="Arial"/>
                <w:sz w:val="18"/>
                <w:szCs w:val="18"/>
              </w:rPr>
              <w:t>6</w:t>
            </w:r>
          </w:p>
        </w:tc>
      </w:tr>
      <w:tr w:rsidR="004E3DA2" w:rsidRPr="00C93822" w14:paraId="42945386" w14:textId="77777777" w:rsidTr="004E3DA2">
        <w:tc>
          <w:tcPr>
            <w:tcW w:w="2399" w:type="dxa"/>
          </w:tcPr>
          <w:p w14:paraId="5259792E" w14:textId="77777777" w:rsidR="004E3DA2" w:rsidRDefault="004E3DA2" w:rsidP="00CA145B">
            <w:pPr>
              <w:pStyle w:val="TableCell"/>
              <w:jc w:val="center"/>
              <w:rPr>
                <w:rFonts w:ascii="Arial" w:hAnsi="Arial" w:cs="Arial"/>
                <w:sz w:val="18"/>
                <w:szCs w:val="18"/>
              </w:rPr>
            </w:pPr>
            <w:r>
              <w:rPr>
                <w:rFonts w:ascii="Arial" w:hAnsi="Arial" w:cs="Arial"/>
                <w:sz w:val="18"/>
                <w:szCs w:val="18"/>
              </w:rPr>
              <w:t>REQUEST</w:t>
            </w:r>
          </w:p>
        </w:tc>
        <w:tc>
          <w:tcPr>
            <w:tcW w:w="4394" w:type="dxa"/>
          </w:tcPr>
          <w:p w14:paraId="4D8AC528" w14:textId="77777777" w:rsidR="004E3DA2" w:rsidRDefault="004E3DA2" w:rsidP="00CA145B">
            <w:pPr>
              <w:pStyle w:val="TableCell"/>
              <w:jc w:val="center"/>
              <w:rPr>
                <w:rFonts w:ascii="Arial" w:hAnsi="Arial" w:cs="Arial"/>
                <w:sz w:val="18"/>
                <w:szCs w:val="18"/>
              </w:rPr>
            </w:pPr>
            <w:r>
              <w:rPr>
                <w:rFonts w:ascii="Arial" w:hAnsi="Arial" w:cs="Arial"/>
                <w:sz w:val="18"/>
                <w:szCs w:val="18"/>
              </w:rPr>
              <w:t>suspendActivity</w:t>
            </w:r>
          </w:p>
        </w:tc>
        <w:tc>
          <w:tcPr>
            <w:tcW w:w="1276" w:type="dxa"/>
          </w:tcPr>
          <w:p w14:paraId="5FBA7B80"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12</w:t>
            </w:r>
          </w:p>
        </w:tc>
        <w:tc>
          <w:tcPr>
            <w:tcW w:w="1173" w:type="dxa"/>
            <w:vMerge w:val="restart"/>
            <w:vAlign w:val="center"/>
          </w:tcPr>
          <w:p w14:paraId="566D8501" w14:textId="77777777" w:rsidR="004E3DA2" w:rsidRDefault="004E3DA2" w:rsidP="0040638D">
            <w:pPr>
              <w:pStyle w:val="TableCell"/>
              <w:jc w:val="center"/>
              <w:rPr>
                <w:rFonts w:ascii="Arial" w:hAnsi="Arial" w:cs="Arial"/>
                <w:sz w:val="18"/>
                <w:szCs w:val="18"/>
              </w:rPr>
            </w:pPr>
            <w:r>
              <w:rPr>
                <w:rFonts w:ascii="Arial" w:hAnsi="Arial" w:cs="Arial"/>
                <w:sz w:val="18"/>
                <w:szCs w:val="18"/>
              </w:rPr>
              <w:t>7</w:t>
            </w:r>
          </w:p>
        </w:tc>
      </w:tr>
      <w:tr w:rsidR="004E3DA2" w:rsidRPr="00C93822" w14:paraId="35D07B1D" w14:textId="77777777" w:rsidTr="004E3DA2">
        <w:tc>
          <w:tcPr>
            <w:tcW w:w="2399" w:type="dxa"/>
          </w:tcPr>
          <w:p w14:paraId="4F55258E" w14:textId="77777777" w:rsidR="004E3DA2" w:rsidRDefault="004E3DA2" w:rsidP="00CA145B">
            <w:pPr>
              <w:pStyle w:val="TableCell"/>
              <w:jc w:val="center"/>
              <w:rPr>
                <w:rFonts w:ascii="Arial" w:hAnsi="Arial" w:cs="Arial"/>
                <w:sz w:val="18"/>
                <w:szCs w:val="18"/>
              </w:rPr>
            </w:pPr>
            <w:r>
              <w:rPr>
                <w:rFonts w:ascii="Arial" w:hAnsi="Arial" w:cs="Arial"/>
                <w:sz w:val="18"/>
                <w:szCs w:val="18"/>
              </w:rPr>
              <w:t>REQUEST</w:t>
            </w:r>
          </w:p>
        </w:tc>
        <w:tc>
          <w:tcPr>
            <w:tcW w:w="4394" w:type="dxa"/>
          </w:tcPr>
          <w:p w14:paraId="108E8551" w14:textId="77777777" w:rsidR="004E3DA2" w:rsidRDefault="004E3DA2" w:rsidP="00CA145B">
            <w:pPr>
              <w:pStyle w:val="TableCell"/>
              <w:jc w:val="center"/>
              <w:rPr>
                <w:rFonts w:ascii="Arial" w:hAnsi="Arial" w:cs="Arial"/>
                <w:sz w:val="18"/>
                <w:szCs w:val="18"/>
              </w:rPr>
            </w:pPr>
            <w:r>
              <w:rPr>
                <w:rFonts w:ascii="Arial" w:hAnsi="Arial" w:cs="Arial"/>
                <w:sz w:val="18"/>
                <w:szCs w:val="18"/>
              </w:rPr>
              <w:t>resumeActivity</w:t>
            </w:r>
          </w:p>
        </w:tc>
        <w:tc>
          <w:tcPr>
            <w:tcW w:w="1276" w:type="dxa"/>
          </w:tcPr>
          <w:p w14:paraId="469D27E7"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13</w:t>
            </w:r>
          </w:p>
        </w:tc>
        <w:tc>
          <w:tcPr>
            <w:tcW w:w="1173" w:type="dxa"/>
            <w:vMerge/>
          </w:tcPr>
          <w:p w14:paraId="16076C3F" w14:textId="77777777" w:rsidR="004E3DA2" w:rsidRDefault="004E3DA2" w:rsidP="00CA145B">
            <w:pPr>
              <w:pStyle w:val="TableCell"/>
              <w:jc w:val="center"/>
              <w:rPr>
                <w:rFonts w:ascii="Arial" w:hAnsi="Arial" w:cs="Arial"/>
                <w:sz w:val="18"/>
                <w:szCs w:val="18"/>
              </w:rPr>
            </w:pPr>
          </w:p>
        </w:tc>
      </w:tr>
      <w:tr w:rsidR="004E3DA2" w:rsidRPr="00C93822" w14:paraId="79FF625B" w14:textId="77777777" w:rsidTr="004E3DA2">
        <w:tc>
          <w:tcPr>
            <w:tcW w:w="2399" w:type="dxa"/>
          </w:tcPr>
          <w:p w14:paraId="1A0FD34A" w14:textId="77777777" w:rsidR="004E3DA2" w:rsidRDefault="004E3DA2" w:rsidP="00CA145B">
            <w:pPr>
              <w:pStyle w:val="TableCell"/>
              <w:jc w:val="center"/>
              <w:rPr>
                <w:rFonts w:ascii="Arial" w:hAnsi="Arial" w:cs="Arial"/>
                <w:sz w:val="18"/>
                <w:szCs w:val="18"/>
              </w:rPr>
            </w:pPr>
            <w:r>
              <w:rPr>
                <w:rFonts w:ascii="Arial" w:hAnsi="Arial" w:cs="Arial"/>
                <w:sz w:val="18"/>
                <w:szCs w:val="18"/>
              </w:rPr>
              <w:t>REQUEST</w:t>
            </w:r>
          </w:p>
        </w:tc>
        <w:tc>
          <w:tcPr>
            <w:tcW w:w="4394" w:type="dxa"/>
          </w:tcPr>
          <w:p w14:paraId="6C2989DC" w14:textId="77777777" w:rsidR="004E3DA2" w:rsidRDefault="004E3DA2" w:rsidP="00CA145B">
            <w:pPr>
              <w:pStyle w:val="TableCell"/>
              <w:jc w:val="center"/>
              <w:rPr>
                <w:rFonts w:ascii="Arial" w:hAnsi="Arial" w:cs="Arial"/>
                <w:sz w:val="18"/>
                <w:szCs w:val="18"/>
              </w:rPr>
            </w:pPr>
            <w:r>
              <w:rPr>
                <w:rFonts w:ascii="Arial" w:hAnsi="Arial" w:cs="Arial"/>
                <w:sz w:val="18"/>
                <w:szCs w:val="18"/>
              </w:rPr>
              <w:t>getActivityStatus</w:t>
            </w:r>
          </w:p>
        </w:tc>
        <w:tc>
          <w:tcPr>
            <w:tcW w:w="1276" w:type="dxa"/>
          </w:tcPr>
          <w:p w14:paraId="109A9DCF" w14:textId="77777777" w:rsidR="004E3DA2" w:rsidRPr="00C93822" w:rsidRDefault="004E3DA2" w:rsidP="00CA145B">
            <w:pPr>
              <w:pStyle w:val="TableCell"/>
              <w:jc w:val="center"/>
              <w:rPr>
                <w:rFonts w:ascii="Arial" w:hAnsi="Arial" w:cs="Arial"/>
                <w:sz w:val="18"/>
                <w:szCs w:val="18"/>
              </w:rPr>
            </w:pPr>
            <w:r>
              <w:rPr>
                <w:rFonts w:ascii="Arial" w:hAnsi="Arial" w:cs="Arial"/>
                <w:sz w:val="18"/>
                <w:szCs w:val="18"/>
              </w:rPr>
              <w:t>14</w:t>
            </w:r>
          </w:p>
        </w:tc>
        <w:tc>
          <w:tcPr>
            <w:tcW w:w="1173" w:type="dxa"/>
          </w:tcPr>
          <w:p w14:paraId="48DDA492" w14:textId="77777777" w:rsidR="004E3DA2" w:rsidRDefault="004E3DA2" w:rsidP="00CA145B">
            <w:pPr>
              <w:pStyle w:val="TableCell"/>
              <w:jc w:val="center"/>
              <w:rPr>
                <w:rFonts w:ascii="Arial" w:hAnsi="Arial" w:cs="Arial"/>
                <w:sz w:val="18"/>
                <w:szCs w:val="18"/>
              </w:rPr>
            </w:pPr>
            <w:r>
              <w:rPr>
                <w:rFonts w:ascii="Arial" w:hAnsi="Arial" w:cs="Arial"/>
                <w:sz w:val="18"/>
                <w:szCs w:val="18"/>
              </w:rPr>
              <w:t>8</w:t>
            </w:r>
          </w:p>
        </w:tc>
      </w:tr>
    </w:tbl>
    <w:p w14:paraId="556D3DC9" w14:textId="77777777" w:rsidR="00CC1F5C" w:rsidRPr="00CC1F5C" w:rsidRDefault="00CC1F5C" w:rsidP="00CC1F5C">
      <w:r w:rsidRPr="00CC1F5C">
        <w:t xml:space="preserve">Note: </w:t>
      </w:r>
      <w:r>
        <w:t>the getPlanStatus, with the exception of the service number, is identical to the operation of the same name in the Plan Distribution Service.</w:t>
      </w:r>
    </w:p>
    <w:p w14:paraId="5AE82441" w14:textId="77777777" w:rsidR="00E86F3D" w:rsidRDefault="00E86F3D" w:rsidP="00E86F3D">
      <w:pPr>
        <w:pStyle w:val="Heading4"/>
      </w:pPr>
      <w:r>
        <w:t xml:space="preserve">Plan </w:t>
      </w:r>
      <w:r w:rsidR="00E05F56">
        <w:t xml:space="preserve">Level </w:t>
      </w:r>
      <w:r>
        <w:t>Execution Control Operations</w:t>
      </w:r>
    </w:p>
    <w:p w14:paraId="16C3C275" w14:textId="77777777" w:rsidR="003F3754" w:rsidRDefault="003F3754" w:rsidP="00226870">
      <w:r>
        <w:t>Four of the service operations are concerned with submission and subsequent management of plans, submitPlan and revokePlan being mandatory operations in capability set 1.</w:t>
      </w:r>
    </w:p>
    <w:p w14:paraId="6F07CB1B" w14:textId="77777777" w:rsidR="003F3754" w:rsidRDefault="003F3754" w:rsidP="00226870">
      <w:r>
        <w:t>The submitPlan operation delivers a Plan to the service provider, making it available for execution.</w:t>
      </w:r>
      <w:r w:rsidR="00E86F3D">
        <w:t xml:space="preserve">  </w:t>
      </w:r>
      <w:r>
        <w:t>The revokePlan operation makes a previously submitted Plan unavailable for exection.  Typically the service provider deletes any local copy of the Plan.</w:t>
      </w:r>
    </w:p>
    <w:p w14:paraId="1907CB63" w14:textId="77777777" w:rsidR="003F3754" w:rsidRDefault="003F3754" w:rsidP="00226870">
      <w:r>
        <w:lastRenderedPageBreak/>
        <w:t>Execution of a Plan is normally a two-stage operation: first the Plan is submitted, then once it has been received by the service provider it can be activated.  If the service implementation is restricted to capability set 1, then there is effectively no activation step before a plan is executed:  either the plan is activated locally or is immediately activated on submission by the service provider.  If an activation step is required, then capability set 2 should also be implemented.</w:t>
      </w:r>
    </w:p>
    <w:p w14:paraId="5B12631D" w14:textId="77777777" w:rsidR="003F3754" w:rsidRDefault="003F3754" w:rsidP="00226870">
      <w:r>
        <w:t>The activatePlan operation enables execution of one or more Plans by the service</w:t>
      </w:r>
      <w:r w:rsidR="002D6407">
        <w:t xml:space="preserve"> provider</w:t>
      </w:r>
      <w:r>
        <w:t>, subject to the scheduling constraints (time, position or event-based) associated with contained planning activities in each plan.</w:t>
      </w:r>
    </w:p>
    <w:p w14:paraId="0BCF1E20" w14:textId="77777777" w:rsidR="007B045C" w:rsidRDefault="007B045C" w:rsidP="007B045C">
      <w:r>
        <w:t>It is only possible to activate a Plan within its stated validity period and providing the specified start of the Plan is in the future.</w:t>
      </w:r>
    </w:p>
    <w:p w14:paraId="2BD9EE64" w14:textId="00095861" w:rsidR="007B045C" w:rsidRDefault="003F3754" w:rsidP="00226870">
      <w:r>
        <w:t>The deactivatePlan operation disables the execution of the specified Plans, specifying a deactivation mode for the case where execution has already started.</w:t>
      </w:r>
    </w:p>
    <w:p w14:paraId="66523371" w14:textId="01903731" w:rsidR="007B045C" w:rsidRDefault="007B045C" w:rsidP="00226870">
      <w:r>
        <w:t>If a Plan is deactivated before the start of the Plan, then it</w:t>
      </w:r>
      <w:r w:rsidRPr="007B045C">
        <w:t xml:space="preserve"> </w:t>
      </w:r>
      <w:r>
        <w:t>remain</w:t>
      </w:r>
      <w:r w:rsidR="0076301B">
        <w:t>s</w:t>
      </w:r>
      <w:r>
        <w:t xml:space="preserve"> available to the service provider, </w:t>
      </w:r>
      <w:r w:rsidR="0076301B">
        <w:t xml:space="preserve">its status returning to “submitted”, </w:t>
      </w:r>
      <w:r>
        <w:t xml:space="preserve">and can be re-activated using the activatePlan operation.  </w:t>
      </w:r>
      <w:r w:rsidR="0076301B">
        <w:t>Any new ActivityInstances and EventInstances are removed from the active plan.</w:t>
      </w:r>
    </w:p>
    <w:p w14:paraId="2799BF6B" w14:textId="4CA8E736" w:rsidR="007B045C" w:rsidRDefault="007B045C" w:rsidP="00226870">
      <w:r>
        <w:t>If a Plan is deactivated after the start of the Plan, then its s</w:t>
      </w:r>
      <w:r w:rsidR="0076301B">
        <w:t xml:space="preserve">tatus and that of all contained ActivityInstances and EventInstances that have not completed transition to the “terminated” state with the status information “Cancelled”. </w:t>
      </w:r>
    </w:p>
    <w:p w14:paraId="71E51BAB" w14:textId="73E3B26C" w:rsidR="00AC0736" w:rsidRDefault="0078788B" w:rsidP="003F3754">
      <w:pPr>
        <w:keepNext/>
        <w:rPr>
          <w:rFonts w:ascii="Arial" w:hAnsi="Arial" w:cs="Arial"/>
          <w:sz w:val="18"/>
          <w:szCs w:val="18"/>
        </w:rPr>
      </w:pPr>
      <w:r w:rsidRPr="0078788B">
        <w:rPr>
          <w:rFonts w:ascii="Arial" w:hAnsi="Arial" w:cs="Arial"/>
          <w:noProof/>
          <w:sz w:val="18"/>
          <w:szCs w:val="18"/>
        </w:rPr>
        <w:lastRenderedPageBreak/>
        <w:drawing>
          <wp:inline distT="0" distB="0" distL="0" distR="0" wp14:anchorId="0101CB01" wp14:editId="52B55BCB">
            <wp:extent cx="5716905" cy="515302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68">
                      <a:extLst>
                        <a:ext uri="{28A0092B-C50C-407E-A947-70E740481C1C}">
                          <a14:useLocalDpi xmlns:a14="http://schemas.microsoft.com/office/drawing/2010/main" val="0"/>
                        </a:ext>
                      </a:extLst>
                    </a:blip>
                    <a:srcRect b="2838"/>
                    <a:stretch/>
                  </pic:blipFill>
                  <pic:spPr bwMode="auto">
                    <a:xfrm>
                      <a:off x="0" y="0"/>
                      <a:ext cx="5716905" cy="5153025"/>
                    </a:xfrm>
                    <a:prstGeom prst="rect">
                      <a:avLst/>
                    </a:prstGeom>
                    <a:noFill/>
                    <a:ln>
                      <a:noFill/>
                    </a:ln>
                    <a:extLst>
                      <a:ext uri="{53640926-AAD7-44D8-BBD7-CCE9431645EC}">
                        <a14:shadowObscured xmlns:a14="http://schemas.microsoft.com/office/drawing/2010/main"/>
                      </a:ext>
                    </a:extLst>
                  </pic:spPr>
                </pic:pic>
              </a:graphicData>
            </a:graphic>
          </wp:inline>
        </w:drawing>
      </w:r>
    </w:p>
    <w:p w14:paraId="7D637610" w14:textId="063EA0F3" w:rsidR="00FA127B" w:rsidRDefault="00FA127B" w:rsidP="00FA127B">
      <w:pPr>
        <w:pStyle w:val="Caption"/>
        <w:keepNext w:val="0"/>
        <w:rPr>
          <w:noProof/>
        </w:rPr>
      </w:pPr>
      <w:bookmarkStart w:id="324" w:name="_Toc140093394"/>
      <w:r>
        <w:t xml:space="preserve">Figure </w:t>
      </w:r>
      <w:r w:rsidR="00A23CA0">
        <w:fldChar w:fldCharType="begin"/>
      </w:r>
      <w:r w:rsidR="00A23CA0">
        <w:instrText xml:space="preserve"> SEQ Figure \* ARABIC </w:instrText>
      </w:r>
      <w:r w:rsidR="00A23CA0">
        <w:fldChar w:fldCharType="separate"/>
      </w:r>
      <w:r w:rsidR="00182691">
        <w:rPr>
          <w:noProof/>
        </w:rPr>
        <w:t>51</w:t>
      </w:r>
      <w:r w:rsidR="00A23CA0">
        <w:rPr>
          <w:noProof/>
        </w:rPr>
        <w:fldChar w:fldCharType="end"/>
      </w:r>
      <w:r>
        <w:rPr>
          <w:noProof/>
        </w:rPr>
        <w:t>: Plan Execution Control Operations</w:t>
      </w:r>
      <w:bookmarkEnd w:id="324"/>
    </w:p>
    <w:p w14:paraId="6BB54942" w14:textId="77777777" w:rsidR="00B54080" w:rsidRDefault="00B54080" w:rsidP="00226870"/>
    <w:p w14:paraId="24C85626" w14:textId="77777777" w:rsidR="00226870" w:rsidRPr="00226870" w:rsidRDefault="00226870" w:rsidP="00226870"/>
    <w:p w14:paraId="349DBC4F" w14:textId="2327EEAB" w:rsidR="00FA127B" w:rsidRPr="00C93822" w:rsidRDefault="009846C7" w:rsidP="003F3754">
      <w:pPr>
        <w:keepNext/>
        <w:rPr>
          <w:rFonts w:ascii="Arial" w:hAnsi="Arial" w:cs="Arial"/>
          <w:sz w:val="18"/>
          <w:szCs w:val="18"/>
        </w:rPr>
      </w:pPr>
      <w:r w:rsidRPr="009846C7">
        <w:rPr>
          <w:rFonts w:ascii="Arial" w:hAnsi="Arial" w:cs="Arial"/>
          <w:noProof/>
          <w:sz w:val="18"/>
          <w:szCs w:val="18"/>
        </w:rPr>
        <w:lastRenderedPageBreak/>
        <w:drawing>
          <wp:inline distT="0" distB="0" distL="0" distR="0" wp14:anchorId="7BB540AD" wp14:editId="2E7F0642">
            <wp:extent cx="5716905" cy="7077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a:extLst>
                        <a:ext uri="{28A0092B-C50C-407E-A947-70E740481C1C}">
                          <a14:useLocalDpi xmlns:a14="http://schemas.microsoft.com/office/drawing/2010/main" val="0"/>
                        </a:ext>
                      </a:extLst>
                    </a:blip>
                    <a:srcRect b="2185"/>
                    <a:stretch/>
                  </pic:blipFill>
                  <pic:spPr bwMode="auto">
                    <a:xfrm>
                      <a:off x="0" y="0"/>
                      <a:ext cx="5716905" cy="7077075"/>
                    </a:xfrm>
                    <a:prstGeom prst="rect">
                      <a:avLst/>
                    </a:prstGeom>
                    <a:noFill/>
                    <a:ln>
                      <a:noFill/>
                    </a:ln>
                    <a:extLst>
                      <a:ext uri="{53640926-AAD7-44D8-BBD7-CCE9431645EC}">
                        <a14:shadowObscured xmlns:a14="http://schemas.microsoft.com/office/drawing/2010/main"/>
                      </a:ext>
                    </a:extLst>
                  </pic:spPr>
                </pic:pic>
              </a:graphicData>
            </a:graphic>
          </wp:inline>
        </w:drawing>
      </w:r>
    </w:p>
    <w:p w14:paraId="224DE7A3" w14:textId="181DE76A" w:rsidR="00046569" w:rsidRDefault="00046569" w:rsidP="00046569">
      <w:pPr>
        <w:pStyle w:val="Caption"/>
        <w:keepNext w:val="0"/>
        <w:rPr>
          <w:noProof/>
        </w:rPr>
      </w:pPr>
      <w:bookmarkStart w:id="325" w:name="_Toc140093395"/>
      <w:r>
        <w:t xml:space="preserve">Figure </w:t>
      </w:r>
      <w:r w:rsidR="00A23CA0">
        <w:fldChar w:fldCharType="begin"/>
      </w:r>
      <w:r w:rsidR="00A23CA0">
        <w:instrText xml:space="preserve"> SEQ Figure \* ARABIC </w:instrText>
      </w:r>
      <w:r w:rsidR="00A23CA0">
        <w:fldChar w:fldCharType="separate"/>
      </w:r>
      <w:r w:rsidR="00182691">
        <w:rPr>
          <w:noProof/>
        </w:rPr>
        <w:t>52</w:t>
      </w:r>
      <w:r w:rsidR="00A23CA0">
        <w:rPr>
          <w:noProof/>
        </w:rPr>
        <w:fldChar w:fldCharType="end"/>
      </w:r>
      <w:r>
        <w:rPr>
          <w:noProof/>
        </w:rPr>
        <w:t>: Plan Execution Feedback Operations</w:t>
      </w:r>
      <w:bookmarkEnd w:id="325"/>
    </w:p>
    <w:p w14:paraId="21BC0FE4" w14:textId="77777777" w:rsidR="003F3754" w:rsidRDefault="007B514B" w:rsidP="003F3754">
      <w:r>
        <w:t xml:space="preserve">Three service operations provide feedback on the execution of Plans, of these only the getPlanStatus operation is mandatory in capability set 1.  </w:t>
      </w:r>
      <w:r w:rsidR="003F3754">
        <w:t xml:space="preserve">In order to ensure provision of </w:t>
      </w:r>
      <w:r w:rsidR="003F3754">
        <w:lastRenderedPageBreak/>
        <w:t>feedback on the execution of a plan at a sufficiently detailed level to enable feedback for planning requests, it is recommended that capability sets 2 and 3 are implemented.</w:t>
      </w:r>
    </w:p>
    <w:p w14:paraId="46BA4FBB" w14:textId="30906249" w:rsidR="007B514B" w:rsidRDefault="007B514B" w:rsidP="003F3754">
      <w:r>
        <w:t xml:space="preserve">The getPlanStatus operation returns the current status of the referenced plan(s) as PlanUpdates.  It is equivalent to the service operation of the same name in the Plan Distribution Service, but only reports those plan statuses relevant to the plan execution function (see </w:t>
      </w:r>
      <w:r>
        <w:fldChar w:fldCharType="begin"/>
      </w:r>
      <w:r>
        <w:instrText xml:space="preserve"> REF _Ref33118019 \h </w:instrText>
      </w:r>
      <w:r>
        <w:fldChar w:fldCharType="separate"/>
      </w:r>
      <w:r w:rsidR="00182691">
        <w:t xml:space="preserve">Figure </w:t>
      </w:r>
      <w:r w:rsidR="00182691">
        <w:rPr>
          <w:noProof/>
        </w:rPr>
        <w:t>25</w:t>
      </w:r>
      <w:r>
        <w:fldChar w:fldCharType="end"/>
      </w:r>
      <w:r>
        <w:t>).</w:t>
      </w:r>
    </w:p>
    <w:p w14:paraId="749191B9" w14:textId="77777777" w:rsidR="007B514B" w:rsidRDefault="007B514B" w:rsidP="003F3754">
      <w:r>
        <w:t>Where supported, the monitorPlanExecution operation enables the consumer to subscribe to automatic notification of changes in status of plans as PlanUpdates.  It is equivalent to the monitorPlanStatus operation of the Plan Distribution Service.</w:t>
      </w:r>
    </w:p>
    <w:p w14:paraId="0F90496A" w14:textId="77777777" w:rsidR="00E05F56" w:rsidRDefault="00203259" w:rsidP="003F3754">
      <w:r>
        <w:t>The monitorPlanExecutionDetail operation enables the consumer to subscribe to automatic notification of changes in status of the ActivityInstances, EventInstances and Resources contained within Plans, provided as ActivityUpdates, EventUpdates and ResourceUpdates respectively.</w:t>
      </w:r>
      <w:r w:rsidR="00C648D9">
        <w:t xml:space="preserve">  Note that as resource profiles are an optional element of a Plan, ResourceUpdates are only provided where they are supported.</w:t>
      </w:r>
    </w:p>
    <w:p w14:paraId="2D5D2DDE" w14:textId="77777777" w:rsidR="00C648D9" w:rsidRDefault="00C648D9" w:rsidP="00C648D9">
      <w:pPr>
        <w:pStyle w:val="Heading4"/>
      </w:pPr>
      <w:r>
        <w:t xml:space="preserve">SubPlan </w:t>
      </w:r>
      <w:r w:rsidR="00E05F56">
        <w:t xml:space="preserve">Level </w:t>
      </w:r>
      <w:r w:rsidR="00E86F3D">
        <w:t xml:space="preserve">Execution Control </w:t>
      </w:r>
      <w:r>
        <w:t>Operations</w:t>
      </w:r>
    </w:p>
    <w:p w14:paraId="6AB566A0" w14:textId="77777777" w:rsidR="002D6407" w:rsidRDefault="00E05F56" w:rsidP="003F3754">
      <w:r>
        <w:t>Support for SubPlans is optional</w:t>
      </w:r>
      <w:r w:rsidR="002D6407">
        <w:t>, but where supported an additional 4 service operations enable control at the level of SubPlans.</w:t>
      </w:r>
    </w:p>
    <w:p w14:paraId="4C2F052E" w14:textId="77777777" w:rsidR="00203259" w:rsidRDefault="00E05F56" w:rsidP="003F3754">
      <w:r>
        <w:t>Planning ActivityInstances contained within a Plan may be associated with a single SubPlan</w:t>
      </w:r>
      <w:r w:rsidR="002D6407">
        <w:t xml:space="preserve"> ID</w:t>
      </w:r>
      <w:r>
        <w:t xml:space="preserve">.  This can be used as a mechanism to identify multiple subplans within </w:t>
      </w:r>
      <w:r w:rsidR="002D6407">
        <w:t>plans, for example to support individual spacecraft within a constellation, or separate payloads</w:t>
      </w:r>
      <w:r>
        <w:t>.  SubPlan IDs are not u</w:t>
      </w:r>
      <w:r w:rsidR="002D6407">
        <w:t>nique to an individual Plan, but apply globally to a mission planning system.  SubPlan operations apply to all activated Plans managed by the service provider.</w:t>
      </w:r>
      <w:r w:rsidR="00BE6D7D">
        <w:t xml:space="preserve">  Individual ActivityInstances are only executed if both their container Plan and associated SubPlan are in the ACTIVATED state.</w:t>
      </w:r>
    </w:p>
    <w:p w14:paraId="42E6959F" w14:textId="77777777" w:rsidR="002D6407" w:rsidRDefault="002D6407" w:rsidP="003F3754">
      <w:r>
        <w:t>The activateSubPlan operation enables execution of one or more SubPlans by the service provider</w:t>
      </w:r>
      <w:r w:rsidR="00BE6D7D">
        <w:t xml:space="preserve">.  </w:t>
      </w:r>
      <w:r>
        <w:t>It is implementation dependent whether it is initially assumed that all SubPlans are active, in which case the operation would only be needed to reenable execution following a deactivateSubPlan operation.</w:t>
      </w:r>
    </w:p>
    <w:p w14:paraId="2306BB6C" w14:textId="77777777" w:rsidR="00BE6D7D" w:rsidRDefault="00BE6D7D" w:rsidP="003F3754">
      <w:r>
        <w:t>The deactivateSubPlan operation disables execution of one or more SubPlans by the service provider.</w:t>
      </w:r>
    </w:p>
    <w:p w14:paraId="5450DCB9" w14:textId="77777777" w:rsidR="00BE6D7D" w:rsidRDefault="00BE6D7D" w:rsidP="003F3754">
      <w:r>
        <w:t>The getSubPlanStatus operation</w:t>
      </w:r>
      <w:r w:rsidRPr="00BE6D7D">
        <w:t xml:space="preserve"> </w:t>
      </w:r>
      <w:r>
        <w:t>returns the current status of the referenced SubPlans as SubPlanUpdates.</w:t>
      </w:r>
    </w:p>
    <w:p w14:paraId="3D3091C7" w14:textId="77777777" w:rsidR="00BE6D7D" w:rsidRDefault="00BE6D7D" w:rsidP="00BE6D7D">
      <w:r>
        <w:t>Where supported, the monitorSubPlanExecution operation enables the consumer to subscribe to automatic notification of changes in status of SubPlans as SubPlanUpdates.</w:t>
      </w:r>
    </w:p>
    <w:p w14:paraId="0B5560B4" w14:textId="77777777" w:rsidR="00BE6D7D" w:rsidRDefault="00BE6D7D" w:rsidP="003F3754"/>
    <w:p w14:paraId="656B91F6" w14:textId="77777777" w:rsidR="002D6407" w:rsidRDefault="002D6407" w:rsidP="003F3754"/>
    <w:p w14:paraId="6ACB6986" w14:textId="77777777" w:rsidR="00203259" w:rsidRDefault="00203259" w:rsidP="003F3754"/>
    <w:p w14:paraId="189C2DBF" w14:textId="0E9EE1A7" w:rsidR="00046569" w:rsidRDefault="007E0737" w:rsidP="00046569">
      <w:r w:rsidRPr="007E0737">
        <w:rPr>
          <w:noProof/>
        </w:rPr>
        <w:drawing>
          <wp:inline distT="0" distB="0" distL="0" distR="0" wp14:anchorId="76BEDFDB" wp14:editId="51EE9369">
            <wp:extent cx="5716905" cy="60198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70">
                      <a:extLst>
                        <a:ext uri="{28A0092B-C50C-407E-A947-70E740481C1C}">
                          <a14:useLocalDpi xmlns:a14="http://schemas.microsoft.com/office/drawing/2010/main" val="0"/>
                        </a:ext>
                      </a:extLst>
                    </a:blip>
                    <a:srcRect b="2629"/>
                    <a:stretch/>
                  </pic:blipFill>
                  <pic:spPr bwMode="auto">
                    <a:xfrm>
                      <a:off x="0" y="0"/>
                      <a:ext cx="5716905" cy="6019800"/>
                    </a:xfrm>
                    <a:prstGeom prst="rect">
                      <a:avLst/>
                    </a:prstGeom>
                    <a:noFill/>
                    <a:ln>
                      <a:noFill/>
                    </a:ln>
                    <a:extLst>
                      <a:ext uri="{53640926-AAD7-44D8-BBD7-CCE9431645EC}">
                        <a14:shadowObscured xmlns:a14="http://schemas.microsoft.com/office/drawing/2010/main"/>
                      </a:ext>
                    </a:extLst>
                  </pic:spPr>
                </pic:pic>
              </a:graphicData>
            </a:graphic>
          </wp:inline>
        </w:drawing>
      </w:r>
    </w:p>
    <w:p w14:paraId="3A93B9CD" w14:textId="7BCC28DC" w:rsidR="00046569" w:rsidRDefault="00046569" w:rsidP="00046569">
      <w:pPr>
        <w:pStyle w:val="Caption"/>
        <w:keepNext w:val="0"/>
        <w:rPr>
          <w:noProof/>
        </w:rPr>
      </w:pPr>
      <w:bookmarkStart w:id="326" w:name="_Toc140093396"/>
      <w:r>
        <w:t xml:space="preserve">Figure </w:t>
      </w:r>
      <w:r w:rsidR="00A23CA0">
        <w:fldChar w:fldCharType="begin"/>
      </w:r>
      <w:r w:rsidR="00A23CA0">
        <w:instrText xml:space="preserve"> SEQ Figure \* ARABIC </w:instrText>
      </w:r>
      <w:r w:rsidR="00A23CA0">
        <w:fldChar w:fldCharType="separate"/>
      </w:r>
      <w:r w:rsidR="00182691">
        <w:rPr>
          <w:noProof/>
        </w:rPr>
        <w:t>53</w:t>
      </w:r>
      <w:r w:rsidR="00A23CA0">
        <w:rPr>
          <w:noProof/>
        </w:rPr>
        <w:fldChar w:fldCharType="end"/>
      </w:r>
      <w:r>
        <w:rPr>
          <w:noProof/>
        </w:rPr>
        <w:t>: SubPlan Execution Control Operations</w:t>
      </w:r>
      <w:bookmarkEnd w:id="326"/>
    </w:p>
    <w:p w14:paraId="504BB6E7" w14:textId="77777777" w:rsidR="00E05F56" w:rsidRDefault="00E05F56" w:rsidP="00E05F56"/>
    <w:p w14:paraId="03B49610" w14:textId="77777777" w:rsidR="00E05F56" w:rsidRPr="00E05F56" w:rsidRDefault="00E05F56" w:rsidP="00E05F56">
      <w:pPr>
        <w:pStyle w:val="Heading4"/>
      </w:pPr>
      <w:r>
        <w:lastRenderedPageBreak/>
        <w:t>Activity Level Execution Control Operations</w:t>
      </w:r>
    </w:p>
    <w:p w14:paraId="41ED84A2" w14:textId="4D8D623F" w:rsidR="00046569" w:rsidRDefault="007E0737" w:rsidP="00046569">
      <w:r w:rsidRPr="007E0737">
        <w:rPr>
          <w:noProof/>
        </w:rPr>
        <w:drawing>
          <wp:inline distT="0" distB="0" distL="0" distR="0" wp14:anchorId="3E2E39AD" wp14:editId="4372CF86">
            <wp:extent cx="5716905" cy="34956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71">
                      <a:extLst>
                        <a:ext uri="{28A0092B-C50C-407E-A947-70E740481C1C}">
                          <a14:useLocalDpi xmlns:a14="http://schemas.microsoft.com/office/drawing/2010/main" val="0"/>
                        </a:ext>
                      </a:extLst>
                    </a:blip>
                    <a:srcRect b="4443"/>
                    <a:stretch/>
                  </pic:blipFill>
                  <pic:spPr bwMode="auto">
                    <a:xfrm>
                      <a:off x="0" y="0"/>
                      <a:ext cx="5716905" cy="3495675"/>
                    </a:xfrm>
                    <a:prstGeom prst="rect">
                      <a:avLst/>
                    </a:prstGeom>
                    <a:noFill/>
                    <a:ln>
                      <a:noFill/>
                    </a:ln>
                    <a:extLst>
                      <a:ext uri="{53640926-AAD7-44D8-BBD7-CCE9431645EC}">
                        <a14:shadowObscured xmlns:a14="http://schemas.microsoft.com/office/drawing/2010/main"/>
                      </a:ext>
                    </a:extLst>
                  </pic:spPr>
                </pic:pic>
              </a:graphicData>
            </a:graphic>
          </wp:inline>
        </w:drawing>
      </w:r>
    </w:p>
    <w:p w14:paraId="500603C2" w14:textId="25F7E50A" w:rsidR="00046569" w:rsidRDefault="00046569" w:rsidP="00046569">
      <w:pPr>
        <w:pStyle w:val="Caption"/>
        <w:keepNext w:val="0"/>
        <w:rPr>
          <w:noProof/>
        </w:rPr>
      </w:pPr>
      <w:bookmarkStart w:id="327" w:name="_Toc140093397"/>
      <w:r>
        <w:t xml:space="preserve">Figure </w:t>
      </w:r>
      <w:r w:rsidR="00A23CA0">
        <w:fldChar w:fldCharType="begin"/>
      </w:r>
      <w:r w:rsidR="00A23CA0">
        <w:instrText xml:space="preserve"> SEQ Figure \* ARABIC </w:instrText>
      </w:r>
      <w:r w:rsidR="00A23CA0">
        <w:fldChar w:fldCharType="separate"/>
      </w:r>
      <w:r w:rsidR="00182691">
        <w:rPr>
          <w:noProof/>
        </w:rPr>
        <w:t>54</w:t>
      </w:r>
      <w:r w:rsidR="00A23CA0">
        <w:rPr>
          <w:noProof/>
        </w:rPr>
        <w:fldChar w:fldCharType="end"/>
      </w:r>
      <w:r>
        <w:rPr>
          <w:noProof/>
        </w:rPr>
        <w:t xml:space="preserve">: </w:t>
      </w:r>
      <w:r w:rsidR="009A3691">
        <w:rPr>
          <w:noProof/>
        </w:rPr>
        <w:t>Activity</w:t>
      </w:r>
      <w:r>
        <w:rPr>
          <w:noProof/>
        </w:rPr>
        <w:t xml:space="preserve"> Execution Control Operations</w:t>
      </w:r>
      <w:bookmarkEnd w:id="327"/>
    </w:p>
    <w:p w14:paraId="11CAF934" w14:textId="77777777" w:rsidR="00317A7E" w:rsidRDefault="00317A7E" w:rsidP="00046569">
      <w:r>
        <w:t>Optional s</w:t>
      </w:r>
      <w:r w:rsidR="0048762F">
        <w:t xml:space="preserve">upport </w:t>
      </w:r>
      <w:r>
        <w:t>for execution control at the level of ActivityInstances is provided by an additional 3 service operations.</w:t>
      </w:r>
    </w:p>
    <w:p w14:paraId="32C6FD8F" w14:textId="77777777" w:rsidR="00547A09" w:rsidRDefault="00547A09" w:rsidP="00046569">
      <w:r>
        <w:t>Selected ActivityInstances are identified by Plan, instance ID, and/or tag.  The use of tags</w:t>
      </w:r>
      <w:r>
        <w:rPr>
          <w:rStyle w:val="FootnoteReference"/>
        </w:rPr>
        <w:footnoteReference w:id="4"/>
      </w:r>
      <w:r>
        <w:t xml:space="preserve"> allows arbitrary (and overlapping) groups of ActivityInstances to be managed together.</w:t>
      </w:r>
    </w:p>
    <w:p w14:paraId="16FA1D3C" w14:textId="77777777" w:rsidR="00317A7E" w:rsidRDefault="00317A7E" w:rsidP="00317A7E">
      <w:r>
        <w:t xml:space="preserve">The suspendActivity operation requests suspension of the execution of selected activities, </w:t>
      </w:r>
      <w:r w:rsidR="00547A09">
        <w:t xml:space="preserve">in one or more plans, </w:t>
      </w:r>
      <w:r>
        <w:t xml:space="preserve">without changing the state of </w:t>
      </w:r>
      <w:r w:rsidR="00547A09">
        <w:t>those plans.</w:t>
      </w:r>
      <w:r w:rsidR="00C025C3">
        <w:t xml:space="preserve">  The response gives the resulting ActivitySuspensionStatus of each referenced ActivityInstance.</w:t>
      </w:r>
    </w:p>
    <w:p w14:paraId="144048D0" w14:textId="77777777" w:rsidR="00547A09" w:rsidRDefault="00547A09" w:rsidP="00317A7E">
      <w:r>
        <w:t>The resumeActivity operation requests the resumption of previously suspended activities in one or more plans without changing the state of those plans.</w:t>
      </w:r>
      <w:r w:rsidR="00C025C3">
        <w:t xml:space="preserve">  The response gives the resulting ActivitySuspensionStatus of each referenced ActivityInstance.</w:t>
      </w:r>
    </w:p>
    <w:p w14:paraId="01360804" w14:textId="77777777" w:rsidR="00C025C3" w:rsidRDefault="00C025C3" w:rsidP="00317A7E">
      <w:r>
        <w:t xml:space="preserve">The getActivityStatus operation </w:t>
      </w:r>
      <w:r w:rsidR="00EF16F8">
        <w:t>returns the status of ActivityInstances, as ActivityUpdates, at activity, subplan or tag level.</w:t>
      </w:r>
    </w:p>
    <w:p w14:paraId="10DE3AA0" w14:textId="2595BF9B" w:rsidR="00F33507" w:rsidRDefault="00EE0EA4" w:rsidP="00AC0736">
      <w:pPr>
        <w:pStyle w:val="Heading3"/>
      </w:pPr>
      <w:bookmarkStart w:id="328" w:name="_Toc140093850"/>
      <w:r>
        <w:lastRenderedPageBreak/>
        <w:t>MPS Data Items</w:t>
      </w:r>
      <w:bookmarkEnd w:id="328"/>
      <w:r>
        <w:t xml:space="preserve"> </w:t>
      </w:r>
    </w:p>
    <w:p w14:paraId="387BD64E" w14:textId="3E75DEAF" w:rsidR="00F33507" w:rsidRDefault="00EE0EA4" w:rsidP="00F33507">
      <w:r>
        <w:t>MPS data items</w:t>
      </w:r>
      <w:r w:rsidR="00F33507">
        <w:t xml:space="preserve"> relevant to the plan execution control service and their relationships are defined within the MPS</w:t>
      </w:r>
      <w:r w:rsidR="00534DC6">
        <w:t xml:space="preserve"> in</w:t>
      </w:r>
      <w:r w:rsidR="00F33507">
        <w:t>formation</w:t>
      </w:r>
      <w:r w:rsidR="00534DC6">
        <w:t xml:space="preserve"> mo</w:t>
      </w:r>
      <w:r w:rsidR="00F33507">
        <w:t xml:space="preserve">del in section </w:t>
      </w:r>
      <w:r w:rsidR="00F33507">
        <w:fldChar w:fldCharType="begin"/>
      </w:r>
      <w:r w:rsidR="00F33507">
        <w:instrText xml:space="preserve"> REF _Ref60919968 \r \h </w:instrText>
      </w:r>
      <w:r w:rsidR="00F33507">
        <w:fldChar w:fldCharType="separate"/>
      </w:r>
      <w:r w:rsidR="00182691">
        <w:t>3.2</w:t>
      </w:r>
      <w:r w:rsidR="00F33507">
        <w:fldChar w:fldCharType="end"/>
      </w:r>
      <w:r w:rsidR="00F33507">
        <w:t>.</w:t>
      </w:r>
    </w:p>
    <w:p w14:paraId="01D94CF0" w14:textId="2C56019B" w:rsidR="00F33507" w:rsidRDefault="00F33507" w:rsidP="00AC0736">
      <w:r w:rsidRPr="00F33507">
        <w:t>The</w:t>
      </w:r>
      <w:r>
        <w:t xml:space="preserve"> following MO</w:t>
      </w:r>
      <w:r w:rsidR="00534DC6">
        <w:t xml:space="preserve"> ob</w:t>
      </w:r>
      <w:r>
        <w:t xml:space="preserve">jects are directly applicable to the service (see </w:t>
      </w:r>
      <w:r>
        <w:fldChar w:fldCharType="begin"/>
      </w:r>
      <w:r>
        <w:instrText xml:space="preserve"> REF _Ref63554659 \h </w:instrText>
      </w:r>
      <w:r>
        <w:fldChar w:fldCharType="separate"/>
      </w:r>
      <w:r w:rsidR="00182691">
        <w:t xml:space="preserve">Figure </w:t>
      </w:r>
      <w:r w:rsidR="00182691">
        <w:rPr>
          <w:noProof/>
        </w:rPr>
        <w:t>23</w:t>
      </w:r>
      <w:r>
        <w:fldChar w:fldCharType="end"/>
      </w:r>
      <w:r>
        <w:t>):</w:t>
      </w:r>
    </w:p>
    <w:p w14:paraId="08693FD9" w14:textId="77777777" w:rsidR="00F33507" w:rsidRDefault="00F33507" w:rsidP="00353565">
      <w:pPr>
        <w:numPr>
          <w:ilvl w:val="0"/>
          <w:numId w:val="61"/>
        </w:numPr>
        <w:spacing w:before="120" w:line="0" w:lineRule="atLeast"/>
      </w:pPr>
      <w:r>
        <w:t>Plan</w:t>
      </w:r>
    </w:p>
    <w:p w14:paraId="48C32533" w14:textId="77777777" w:rsidR="00F33507" w:rsidRDefault="00F33507" w:rsidP="00353565">
      <w:pPr>
        <w:numPr>
          <w:ilvl w:val="0"/>
          <w:numId w:val="61"/>
        </w:numPr>
        <w:spacing w:before="120" w:line="0" w:lineRule="atLeast"/>
      </w:pPr>
      <w:r>
        <w:t>ActivityInstance</w:t>
      </w:r>
    </w:p>
    <w:p w14:paraId="0176FD4C" w14:textId="77777777" w:rsidR="00F33507" w:rsidRDefault="00F33507" w:rsidP="00353565">
      <w:pPr>
        <w:numPr>
          <w:ilvl w:val="0"/>
          <w:numId w:val="61"/>
        </w:numPr>
        <w:spacing w:before="120" w:line="0" w:lineRule="atLeast"/>
      </w:pPr>
      <w:r>
        <w:t>EventInstance</w:t>
      </w:r>
    </w:p>
    <w:p w14:paraId="4CE006C1" w14:textId="77777777" w:rsidR="00F33507" w:rsidRDefault="00F33507" w:rsidP="00353565">
      <w:pPr>
        <w:numPr>
          <w:ilvl w:val="0"/>
          <w:numId w:val="61"/>
        </w:numPr>
        <w:spacing w:before="120" w:line="0" w:lineRule="atLeast"/>
      </w:pPr>
      <w:r>
        <w:t>Resource</w:t>
      </w:r>
    </w:p>
    <w:p w14:paraId="496FF228" w14:textId="10587658" w:rsidR="00F33507" w:rsidRDefault="00F33507" w:rsidP="00AC0736">
      <w:r>
        <w:t xml:space="preserve">The identity of Plans comprises both </w:t>
      </w:r>
      <w:r w:rsidR="00A70BBF">
        <w:t>key</w:t>
      </w:r>
      <w:r>
        <w:t xml:space="preserve"> and version</w:t>
      </w:r>
      <w:r w:rsidR="005A5C9B">
        <w:t>.  Plans are submitted to a plan execution function for execution.</w:t>
      </w:r>
    </w:p>
    <w:p w14:paraId="66A9B7E1" w14:textId="77777777" w:rsidR="005A5C9B" w:rsidRDefault="005A5C9B" w:rsidP="00AC0736">
      <w:r>
        <w:t>Plans contain ActivityInstances and EventInstances, the same instance of which may occur in multiple overlapping Plans or versions of Plans.  Plans may also optionally contain ResourceProfiles referencing Resources.</w:t>
      </w:r>
    </w:p>
    <w:p w14:paraId="18001A4B" w14:textId="5DF15876" w:rsidR="005A5C9B" w:rsidRDefault="005A5C9B" w:rsidP="00AC0736">
      <w:r>
        <w:t>The plan execution control service does not result in the creation of new MO</w:t>
      </w:r>
      <w:r w:rsidR="00534DC6">
        <w:t xml:space="preserve"> ob</w:t>
      </w:r>
      <w:r>
        <w:t>jects.</w:t>
      </w:r>
    </w:p>
    <w:p w14:paraId="56FD63C5" w14:textId="1AD358A7" w:rsidR="005A5C9B" w:rsidRDefault="005A5C9B" w:rsidP="00AC0736">
      <w:r>
        <w:t>The following MO</w:t>
      </w:r>
      <w:r w:rsidR="00534DC6">
        <w:t xml:space="preserve"> ob</w:t>
      </w:r>
      <w:r>
        <w:t xml:space="preserve">jects may be referenced </w:t>
      </w:r>
      <w:r w:rsidR="00296499">
        <w:t>by the ActivityInstances and EventInstances contained within a Plan</w:t>
      </w:r>
      <w:r>
        <w:t>:</w:t>
      </w:r>
    </w:p>
    <w:p w14:paraId="51E96311" w14:textId="77777777" w:rsidR="00296499" w:rsidRDefault="00296499" w:rsidP="00353565">
      <w:pPr>
        <w:numPr>
          <w:ilvl w:val="0"/>
          <w:numId w:val="61"/>
        </w:numPr>
        <w:spacing w:before="120" w:line="0" w:lineRule="atLeast"/>
      </w:pPr>
      <w:r>
        <w:t>ActivityDefinition</w:t>
      </w:r>
    </w:p>
    <w:p w14:paraId="018A6F9A" w14:textId="77777777" w:rsidR="00296499" w:rsidRDefault="00296499" w:rsidP="00353565">
      <w:pPr>
        <w:numPr>
          <w:ilvl w:val="0"/>
          <w:numId w:val="61"/>
        </w:numPr>
        <w:spacing w:before="120" w:line="0" w:lineRule="atLeast"/>
      </w:pPr>
      <w:r>
        <w:t>EventDefinition</w:t>
      </w:r>
    </w:p>
    <w:p w14:paraId="36E8140E" w14:textId="77777777" w:rsidR="00296499" w:rsidRDefault="00296499" w:rsidP="00353565">
      <w:pPr>
        <w:numPr>
          <w:ilvl w:val="0"/>
          <w:numId w:val="61"/>
        </w:numPr>
        <w:spacing w:before="120" w:line="0" w:lineRule="atLeast"/>
      </w:pPr>
      <w:r>
        <w:t>RequestInstance</w:t>
      </w:r>
    </w:p>
    <w:p w14:paraId="00561DE7" w14:textId="77777777" w:rsidR="00AC0736" w:rsidRDefault="00AC0736" w:rsidP="00AC0736">
      <w:pPr>
        <w:pStyle w:val="Heading3"/>
      </w:pPr>
      <w:bookmarkStart w:id="329" w:name="_Toc140093851"/>
      <w:r>
        <w:t>High-Level Requirements</w:t>
      </w:r>
      <w:bookmarkEnd w:id="329"/>
    </w:p>
    <w:p w14:paraId="02C5EA6F" w14:textId="219425A8" w:rsidR="00296499" w:rsidRDefault="00296499" w:rsidP="00296499">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4.4.3</w:t>
      </w:r>
      <w:r w:rsidRPr="00CB14D8">
        <w:rPr>
          <w:b/>
        </w:rPr>
        <w:fldChar w:fldCharType="end"/>
      </w:r>
      <w:r w:rsidRPr="00CB14D8">
        <w:rPr>
          <w:b/>
        </w:rPr>
        <w:t>.H.</w:t>
      </w:r>
      <w:r w:rsidRPr="00CB14D8">
        <w:rPr>
          <w:b/>
        </w:rPr>
        <w:fldChar w:fldCharType="begin"/>
      </w:r>
      <w:r w:rsidRPr="00CB14D8">
        <w:rPr>
          <w:b/>
        </w:rPr>
        <w:instrText xml:space="preserve"> SEQ Req \* MERGEFORMAT </w:instrText>
      </w:r>
      <w:r w:rsidRPr="00CB14D8">
        <w:rPr>
          <w:b/>
        </w:rPr>
        <w:fldChar w:fldCharType="separate"/>
      </w:r>
      <w:r w:rsidR="00182691">
        <w:rPr>
          <w:b/>
          <w:noProof/>
        </w:rPr>
        <w:t>18</w:t>
      </w:r>
      <w:r w:rsidRPr="00CB14D8">
        <w:rPr>
          <w:b/>
        </w:rPr>
        <w:fldChar w:fldCharType="end"/>
      </w:r>
      <w:r>
        <w:tab/>
        <w:t>The following set of mission planning configuration data shall be available to both provider and consumers in a any deployment of the plan execution control service:</w:t>
      </w:r>
    </w:p>
    <w:p w14:paraId="7DBF4AAF" w14:textId="732007B8" w:rsidR="00296499" w:rsidRDefault="00296499" w:rsidP="00DA4F65">
      <w:pPr>
        <w:numPr>
          <w:ilvl w:val="0"/>
          <w:numId w:val="67"/>
        </w:numPr>
        <w:spacing w:before="120" w:line="0" w:lineRule="atLeast"/>
      </w:pPr>
      <w:r>
        <w:t>Planning Activity Definitions (as ActivityDefinition objects [§</w:t>
      </w:r>
      <w:r>
        <w:fldChar w:fldCharType="begin"/>
      </w:r>
      <w:r>
        <w:instrText xml:space="preserve"> REF _Ref62569131 \r \h </w:instrText>
      </w:r>
      <w:r>
        <w:fldChar w:fldCharType="separate"/>
      </w:r>
      <w:r w:rsidR="00182691">
        <w:t>3.2.2.1</w:t>
      </w:r>
      <w:r>
        <w:fldChar w:fldCharType="end"/>
      </w:r>
      <w:r>
        <w:t>])</w:t>
      </w:r>
    </w:p>
    <w:p w14:paraId="2EA12A27" w14:textId="3CF4F1E3" w:rsidR="00296499" w:rsidRDefault="00296499" w:rsidP="00DA4F65">
      <w:pPr>
        <w:numPr>
          <w:ilvl w:val="0"/>
          <w:numId w:val="67"/>
        </w:numPr>
        <w:spacing w:before="120" w:line="0" w:lineRule="atLeast"/>
      </w:pPr>
      <w:r>
        <w:t>Planning Event Definitions (as EventDefinition objects [§</w:t>
      </w:r>
      <w:r>
        <w:fldChar w:fldCharType="begin"/>
      </w:r>
      <w:r>
        <w:instrText xml:space="preserve"> REF _Ref62569154 \r \h </w:instrText>
      </w:r>
      <w:r>
        <w:fldChar w:fldCharType="separate"/>
      </w:r>
      <w:r w:rsidR="00182691">
        <w:t>3.2.3.1</w:t>
      </w:r>
      <w:r>
        <w:fldChar w:fldCharType="end"/>
      </w:r>
      <w:r>
        <w:t>])</w:t>
      </w:r>
    </w:p>
    <w:p w14:paraId="77DAE744" w14:textId="7273B3F1" w:rsidR="00296499" w:rsidRDefault="00296499" w:rsidP="00DA4F65">
      <w:pPr>
        <w:numPr>
          <w:ilvl w:val="0"/>
          <w:numId w:val="67"/>
        </w:numPr>
        <w:spacing w:before="120" w:line="0" w:lineRule="atLeast"/>
      </w:pPr>
      <w:r>
        <w:t>Planning Resource Definitions (as Resource objects [§</w:t>
      </w:r>
      <w:r>
        <w:fldChar w:fldCharType="begin"/>
      </w:r>
      <w:r>
        <w:instrText xml:space="preserve"> REF _Ref62569207 \r \h </w:instrText>
      </w:r>
      <w:r>
        <w:fldChar w:fldCharType="separate"/>
      </w:r>
      <w:r w:rsidR="00182691">
        <w:t>3.2.4.1</w:t>
      </w:r>
      <w:r>
        <w:fldChar w:fldCharType="end"/>
      </w:r>
      <w:r>
        <w:t>]) [Optional]</w:t>
      </w:r>
    </w:p>
    <w:p w14:paraId="23E71863" w14:textId="1C19E8C1" w:rsidR="00296499" w:rsidRDefault="00296499" w:rsidP="00DA4F65">
      <w:pPr>
        <w:numPr>
          <w:ilvl w:val="0"/>
          <w:numId w:val="67"/>
        </w:numPr>
        <w:spacing w:before="120" w:line="0" w:lineRule="atLeast"/>
      </w:pPr>
      <w:r>
        <w:t>MPS System Configuration Data (as an MPSSysConfig object [§</w:t>
      </w:r>
      <w:r>
        <w:fldChar w:fldCharType="begin"/>
      </w:r>
      <w:r>
        <w:instrText xml:space="preserve"> REF _Ref63774826 \r \h </w:instrText>
      </w:r>
      <w:r>
        <w:fldChar w:fldCharType="separate"/>
      </w:r>
      <w:r w:rsidR="00182691">
        <w:t>3.2.7</w:t>
      </w:r>
      <w:r>
        <w:fldChar w:fldCharType="end"/>
      </w:r>
      <w:r>
        <w:t>])</w:t>
      </w:r>
    </w:p>
    <w:p w14:paraId="739F4B07" w14:textId="77777777" w:rsidR="00AC0736" w:rsidRDefault="00AC0736" w:rsidP="00AC0736">
      <w:pPr>
        <w:pStyle w:val="Heading3"/>
      </w:pPr>
      <w:bookmarkStart w:id="330" w:name="_Toc140093852"/>
      <w:r>
        <w:t>Functional Requirements</w:t>
      </w:r>
      <w:bookmarkEnd w:id="330"/>
    </w:p>
    <w:p w14:paraId="410E4D2B" w14:textId="2536F4C7" w:rsidR="00296499" w:rsidRDefault="00296499" w:rsidP="00296499">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4.4.4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19</w:t>
      </w:r>
      <w:r w:rsidRPr="00CB14D8">
        <w:rPr>
          <w:b/>
        </w:rPr>
        <w:fldChar w:fldCharType="end"/>
      </w:r>
      <w:r>
        <w:tab/>
        <w:t>In response to a submit</w:t>
      </w:r>
      <w:r w:rsidR="00644710">
        <w:t>Plan</w:t>
      </w:r>
      <w:r>
        <w:t xml:space="preserve"> operation, the service provider shall </w:t>
      </w:r>
      <w:r w:rsidR="00644710">
        <w:t>make the submitted Plan available for execution</w:t>
      </w:r>
      <w:r>
        <w:t>.</w:t>
      </w:r>
    </w:p>
    <w:p w14:paraId="5CB34DC0" w14:textId="5EDC6043" w:rsidR="00DE1C8B" w:rsidRDefault="00DE1C8B" w:rsidP="00DE1C8B">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4.4.4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20</w:t>
      </w:r>
      <w:r w:rsidRPr="00CB14D8">
        <w:rPr>
          <w:b/>
        </w:rPr>
        <w:fldChar w:fldCharType="end"/>
      </w:r>
      <w:r>
        <w:tab/>
        <w:t>If the service does not support plan activation (capability set 2), the service provider shall provide an internal mechanism to activate submitted Plans.</w:t>
      </w:r>
    </w:p>
    <w:p w14:paraId="65BAA480" w14:textId="77777777" w:rsidR="00DE1C8B" w:rsidRDefault="00DE1C8B" w:rsidP="00DE1C8B">
      <w:pPr>
        <w:pStyle w:val="Requirement"/>
      </w:pPr>
      <w:r>
        <w:lastRenderedPageBreak/>
        <w:t>Note: this may be as simple as to automatically activate Plans on submission.</w:t>
      </w:r>
    </w:p>
    <w:p w14:paraId="4445B5F7" w14:textId="3BB4A9E2" w:rsidR="00DE1C8B" w:rsidRDefault="00DE1C8B" w:rsidP="00DE1C8B">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4.4.4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21</w:t>
      </w:r>
      <w:r w:rsidRPr="00CB14D8">
        <w:rPr>
          <w:b/>
        </w:rPr>
        <w:fldChar w:fldCharType="end"/>
      </w:r>
      <w:r>
        <w:tab/>
        <w:t>In response to a revokePlan operation, the service provider shall make the submitted Plan unavailable for execution.  If this is not possible (for example, if the plan has already executed), then a REVOKE_FAILED error shall be returned.</w:t>
      </w:r>
    </w:p>
    <w:p w14:paraId="41629B0C" w14:textId="69C2598C" w:rsidR="00DE1C8B" w:rsidRDefault="00DE1C8B" w:rsidP="00DE1C8B">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4.4.4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22</w:t>
      </w:r>
      <w:r w:rsidRPr="00CB14D8">
        <w:rPr>
          <w:b/>
        </w:rPr>
        <w:fldChar w:fldCharType="end"/>
      </w:r>
      <w:r>
        <w:tab/>
        <w:t>In response to internal plan execution processes, the service provider shall model the status of Plan</w:t>
      </w:r>
      <w:r w:rsidR="00A2598C">
        <w:t>s</w:t>
      </w:r>
      <w:r>
        <w:t xml:space="preserve"> in accordance with the plan state model (§</w:t>
      </w:r>
      <w:r>
        <w:fldChar w:fldCharType="begin"/>
      </w:r>
      <w:r>
        <w:instrText xml:space="preserve"> REF _Ref63620429 \r \h </w:instrText>
      </w:r>
      <w:r>
        <w:fldChar w:fldCharType="separate"/>
      </w:r>
      <w:r w:rsidR="00182691">
        <w:t>3.2.6.2</w:t>
      </w:r>
      <w:r>
        <w:fldChar w:fldCharType="end"/>
      </w:r>
      <w:r>
        <w:t>).</w:t>
      </w:r>
    </w:p>
    <w:p w14:paraId="7EE2FEC9" w14:textId="0532711D" w:rsidR="00DE1C8B" w:rsidRDefault="00DE1C8B" w:rsidP="00DE1C8B">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4.4.4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23</w:t>
      </w:r>
      <w:r w:rsidRPr="00CB14D8">
        <w:rPr>
          <w:b/>
        </w:rPr>
        <w:fldChar w:fldCharType="end"/>
      </w:r>
      <w:r>
        <w:tab/>
        <w:t>In response to a</w:t>
      </w:r>
      <w:r w:rsidR="00BF4C8E">
        <w:t>n</w:t>
      </w:r>
      <w:r>
        <w:t xml:space="preserve"> </w:t>
      </w:r>
      <w:r w:rsidR="00BF4C8E">
        <w:t>activate</w:t>
      </w:r>
      <w:r>
        <w:t xml:space="preserve">Plan operation, </w:t>
      </w:r>
      <w:r w:rsidR="00BF4C8E">
        <w:t>or internal plan activation</w:t>
      </w:r>
      <w:r w:rsidR="00750872">
        <w:t xml:space="preserve"> where not supported</w:t>
      </w:r>
      <w:r w:rsidR="00BF4C8E">
        <w:t xml:space="preserve">, </w:t>
      </w:r>
      <w:r>
        <w:t>the</w:t>
      </w:r>
      <w:r w:rsidR="00BF4C8E">
        <w:t xml:space="preserve"> service provider shall enable the execution of the referenced Plans and the ActivityInstances contained within them, subject to the scheduling constraints specified within the Plans.</w:t>
      </w:r>
    </w:p>
    <w:p w14:paraId="655566A5" w14:textId="0FC3CB06" w:rsidR="00750872" w:rsidRDefault="00750872" w:rsidP="00750872">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4.4.4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24</w:t>
      </w:r>
      <w:r w:rsidRPr="00CB14D8">
        <w:rPr>
          <w:b/>
        </w:rPr>
        <w:fldChar w:fldCharType="end"/>
      </w:r>
      <w:r>
        <w:tab/>
        <w:t xml:space="preserve">In response to an activatePlan operation, if a referenced Plan overlaps with its already activated </w:t>
      </w:r>
      <w:r w:rsidR="00AD3B8E">
        <w:t xml:space="preserve">precursor </w:t>
      </w:r>
      <w:r>
        <w:t>Plan, then the service provider should merge plan revisions into the currently active Plan.</w:t>
      </w:r>
    </w:p>
    <w:p w14:paraId="184FAB13" w14:textId="77777777" w:rsidR="00170010" w:rsidRDefault="00750872" w:rsidP="00170010">
      <w:pPr>
        <w:pStyle w:val="Requirement"/>
        <w:spacing w:before="120" w:line="0" w:lineRule="atLeast"/>
      </w:pPr>
      <w:r>
        <w:t xml:space="preserve">Note: it is implementation dependent whether overlapping Plans are supported and how this is managed internally by the plan execution function.  </w:t>
      </w:r>
      <w:r w:rsidR="00A4693F">
        <w:t>However, it is common for successive iterations of a Plan to overlap, for example with a Plan being generated daily for the coming week.  In this case, the same ActivityInstance may appear in the overlap period of both Plans, and may be unchanged, modified or deleted in the successor Plan</w:t>
      </w:r>
      <w:r w:rsidR="00F70FD8">
        <w:t>.  New ActivityInstances may also be inserted in the overlap period or in the extended period covered by the successor Plan.</w:t>
      </w:r>
      <w:r w:rsidR="00A4693F">
        <w:t xml:space="preserve">  </w:t>
      </w:r>
      <w:r>
        <w:t>It is anticipated that when the successor Plan is activated, then its predecessor is superseded from the start point of the successor Plan</w:t>
      </w:r>
      <w:r w:rsidR="00A4693F">
        <w:t xml:space="preserve"> with any revisions applicable to the overlap period being applied.  Only the latest revision of the ActivityInstance is executed.</w:t>
      </w:r>
    </w:p>
    <w:p w14:paraId="4362B74B" w14:textId="0C91F7A9" w:rsidR="00170010" w:rsidRDefault="00170010" w:rsidP="00170010">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4.4.4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25</w:t>
      </w:r>
      <w:r w:rsidRPr="00CB14D8">
        <w:rPr>
          <w:b/>
        </w:rPr>
        <w:fldChar w:fldCharType="end"/>
      </w:r>
      <w:r>
        <w:tab/>
        <w:t xml:space="preserve">In response to an activatePlan operation, if a referenced Plan is a </w:t>
      </w:r>
      <w:r w:rsidR="00E315B2">
        <w:t xml:space="preserve">target or  </w:t>
      </w:r>
      <w:r>
        <w:t xml:space="preserve">Patch Plan, then the service provider </w:t>
      </w:r>
      <w:r w:rsidR="00E315B2">
        <w:t>shall also activate the associated precursor Plan.</w:t>
      </w:r>
    </w:p>
    <w:p w14:paraId="1CF23687" w14:textId="5C712836" w:rsidR="00E315B2" w:rsidRDefault="00E315B2" w:rsidP="00170010">
      <w:pPr>
        <w:pStyle w:val="Requirement"/>
        <w:spacing w:before="120" w:line="0" w:lineRule="atLeast"/>
      </w:pPr>
      <w:r>
        <w:t>Note: it is implementation dependent whether the target Plan is reconstituted prior to activation, or the precursor is activated and the Patch Plan merged into this.</w:t>
      </w:r>
    </w:p>
    <w:p w14:paraId="3D1E8559" w14:textId="7F783434" w:rsidR="00170010" w:rsidRDefault="00170010" w:rsidP="00170010">
      <w:pPr>
        <w:pStyle w:val="Requirement"/>
        <w:spacing w:before="120" w:line="0" w:lineRule="atLeast"/>
      </w:pPr>
      <w:r>
        <w:t xml:space="preserve">Note: if the </w:t>
      </w:r>
      <w:r w:rsidR="00AD3B8E">
        <w:t xml:space="preserve">precursor </w:t>
      </w:r>
      <w:r>
        <w:t xml:space="preserve">Plan is already activated, then the Patch Plan can be mergered into the currently active Plan.  If the </w:t>
      </w:r>
      <w:r w:rsidR="00AD3B8E">
        <w:t xml:space="preserve">precursor </w:t>
      </w:r>
      <w:r>
        <w:t>Plan is not available, then the operation cannot be performed.</w:t>
      </w:r>
    </w:p>
    <w:p w14:paraId="4177A953" w14:textId="09754508" w:rsidR="00BB7A21" w:rsidRPr="00170010" w:rsidRDefault="00BB7A21" w:rsidP="00D44BC0">
      <w:pPr>
        <w:pStyle w:val="Requirement"/>
        <w:spacing w:line="0" w:lineRule="atLeas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4.4.4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26</w:t>
      </w:r>
      <w:r w:rsidRPr="00CB14D8">
        <w:rPr>
          <w:b/>
        </w:rPr>
        <w:fldChar w:fldCharType="end"/>
      </w:r>
      <w:r>
        <w:tab/>
        <w:t>It shall not be possible to activate a Plan if it is outside the validity period of the Plan, or if the start of the Plan period has already passed.  In this case, the activatePlan operation shall fail.</w:t>
      </w:r>
    </w:p>
    <w:p w14:paraId="56EE7DA6" w14:textId="4CA830D9" w:rsidR="00750872" w:rsidRDefault="00750872" w:rsidP="00750872">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4.4.4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27</w:t>
      </w:r>
      <w:r w:rsidRPr="00CB14D8">
        <w:rPr>
          <w:b/>
        </w:rPr>
        <w:fldChar w:fldCharType="end"/>
      </w:r>
      <w:r>
        <w:tab/>
        <w:t xml:space="preserve">In response to a deactivatePlan operation, if supported, the service provider shall disable the execution of the referenced Plans and the ActivityInstances contained within them, subject to </w:t>
      </w:r>
      <w:r w:rsidR="00F70FD8">
        <w:t>the specified deactivationMode</w:t>
      </w:r>
      <w:r>
        <w:t>.</w:t>
      </w:r>
    </w:p>
    <w:p w14:paraId="16572CBD" w14:textId="77777777" w:rsidR="00DE1C8B" w:rsidRDefault="00F70FD8" w:rsidP="00B91309">
      <w:pPr>
        <w:pStyle w:val="Requirement"/>
        <w:spacing w:before="120" w:line="0" w:lineRule="atLeast"/>
      </w:pPr>
      <w:r>
        <w:t xml:space="preserve">Note: </w:t>
      </w:r>
      <w:r w:rsidR="003B5C46">
        <w:t xml:space="preserve">supported </w:t>
      </w:r>
      <w:r>
        <w:t>deactivat</w:t>
      </w:r>
      <w:r w:rsidR="003B5C46">
        <w:t>ionModes are specific to the implementation of the service provider.</w:t>
      </w:r>
    </w:p>
    <w:p w14:paraId="295C0390" w14:textId="705B3161" w:rsidR="003B5C46" w:rsidRDefault="003B5C46" w:rsidP="003B5C46">
      <w:pPr>
        <w:pStyle w:val="Requirement"/>
      </w:pPr>
      <w:r w:rsidRPr="00CB14D8">
        <w:rPr>
          <w:b/>
        </w:rPr>
        <w:lastRenderedPageBreak/>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4.4.4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28</w:t>
      </w:r>
      <w:r w:rsidRPr="00CB14D8">
        <w:rPr>
          <w:b/>
        </w:rPr>
        <w:fldChar w:fldCharType="end"/>
      </w:r>
      <w:r>
        <w:tab/>
        <w:t>If no Plan version is specified in the getPlanStatus, monitorPlanExecution and monitorPlanExecutionDetail operations, then the service provider shall assume the latest version of the Plan is required.</w:t>
      </w:r>
    </w:p>
    <w:p w14:paraId="4A0167EE" w14:textId="26D9E9A7" w:rsidR="003B5C46" w:rsidRDefault="003B5C46" w:rsidP="003B5C46">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4.4.4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29</w:t>
      </w:r>
      <w:r w:rsidRPr="00CB14D8">
        <w:rPr>
          <w:b/>
        </w:rPr>
        <w:fldChar w:fldCharType="end"/>
      </w:r>
      <w:r>
        <w:tab/>
        <w:t xml:space="preserve">If </w:t>
      </w:r>
      <w:r w:rsidR="00A2598C">
        <w:t>the monitorPlanExecutionDetail operation (or activity level operations) are supported, then in response to internal plan execution processes, the service provider shall model the status of ActivityInstances and EventInstances in accordance with their respective state models (§</w:t>
      </w:r>
      <w:r w:rsidR="00B91309">
        <w:fldChar w:fldCharType="begin"/>
      </w:r>
      <w:r w:rsidR="00B91309">
        <w:instrText xml:space="preserve"> REF _Ref51756818 \r \h </w:instrText>
      </w:r>
      <w:r w:rsidR="00B91309">
        <w:fldChar w:fldCharType="separate"/>
      </w:r>
      <w:r w:rsidR="00182691">
        <w:t>3.2.2.2</w:t>
      </w:r>
      <w:r w:rsidR="00B91309">
        <w:fldChar w:fldCharType="end"/>
      </w:r>
      <w:r w:rsidR="00B91309">
        <w:t xml:space="preserve"> and §</w:t>
      </w:r>
      <w:r w:rsidR="00B91309">
        <w:fldChar w:fldCharType="begin"/>
      </w:r>
      <w:r w:rsidR="00B91309">
        <w:instrText xml:space="preserve"> REF _Ref64044570 \r \h </w:instrText>
      </w:r>
      <w:r w:rsidR="00B91309">
        <w:fldChar w:fldCharType="separate"/>
      </w:r>
      <w:r w:rsidR="00182691">
        <w:t>3.2.3.2</w:t>
      </w:r>
      <w:r w:rsidR="00B91309">
        <w:fldChar w:fldCharType="end"/>
      </w:r>
      <w:r w:rsidR="00B91309">
        <w:t>).</w:t>
      </w:r>
    </w:p>
    <w:p w14:paraId="32FCED47" w14:textId="6C15B5D3" w:rsidR="00B91309" w:rsidRDefault="00B91309" w:rsidP="003B5C46">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4.4.4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30</w:t>
      </w:r>
      <w:r w:rsidRPr="00CB14D8">
        <w:rPr>
          <w:b/>
        </w:rPr>
        <w:fldChar w:fldCharType="end"/>
      </w:r>
      <w:r>
        <w:tab/>
        <w:t>If the monitorPlanExecutionDetail operation is supported, the service provider may model the evolving value of planning Resources in accordance with the ResourceProfiles (§</w:t>
      </w:r>
      <w:r>
        <w:fldChar w:fldCharType="begin"/>
      </w:r>
      <w:r>
        <w:instrText xml:space="preserve"> REF _Ref33143058 \r \h </w:instrText>
      </w:r>
      <w:r>
        <w:fldChar w:fldCharType="separate"/>
      </w:r>
      <w:r w:rsidR="00182691">
        <w:t>3.2.4.2</w:t>
      </w:r>
      <w:r>
        <w:fldChar w:fldCharType="end"/>
      </w:r>
      <w:r>
        <w:t>) defined within Plans and any Effects (§</w:t>
      </w:r>
      <w:r>
        <w:fldChar w:fldCharType="begin"/>
      </w:r>
      <w:r>
        <w:instrText xml:space="preserve"> REF _Ref64045174 \r \h </w:instrText>
      </w:r>
      <w:r>
        <w:fldChar w:fldCharType="separate"/>
      </w:r>
      <w:r w:rsidR="00182691">
        <w:t>3.3.6.2</w:t>
      </w:r>
      <w:r>
        <w:fldChar w:fldCharType="end"/>
      </w:r>
      <w:r>
        <w:t>) associated with ActivityInstances.</w:t>
      </w:r>
    </w:p>
    <w:p w14:paraId="2C279223" w14:textId="01A772DD" w:rsidR="00AF4D39" w:rsidRDefault="00AF4D39" w:rsidP="00AF4D39">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4.4.4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31</w:t>
      </w:r>
      <w:r w:rsidRPr="00CB14D8">
        <w:rPr>
          <w:b/>
        </w:rPr>
        <w:fldChar w:fldCharType="end"/>
      </w:r>
      <w:r>
        <w:tab/>
      </w:r>
      <w:r w:rsidR="00DF1E2C">
        <w:t>If SubPlans are supported, the service provider shall maintain the current status of SubPlans as ACTIVATED or DEACTIVATED.</w:t>
      </w:r>
    </w:p>
    <w:p w14:paraId="468D29A3" w14:textId="27C63991" w:rsidR="00141F12" w:rsidRDefault="00141F12" w:rsidP="00AF4D39">
      <w:pPr>
        <w:pStyle w:val="Requirement"/>
      </w:pPr>
      <w:r>
        <w:t>Note: the status of SubPlans is independent to that of Plans and a change in their activation status has no impact on the status of the Plan</w:t>
      </w:r>
      <w:r w:rsidR="00B761A9">
        <w:t xml:space="preserve">.  </w:t>
      </w:r>
      <w:r>
        <w:t>It may impact the status of individual ActivityInstances, which can be observed using the monitorPlanExecutionDetail operation.</w:t>
      </w:r>
    </w:p>
    <w:p w14:paraId="051E1E49" w14:textId="69607E8E" w:rsidR="00AF4D39" w:rsidRDefault="00AF4D39" w:rsidP="00AF4D39">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4.4.4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32</w:t>
      </w:r>
      <w:r w:rsidRPr="00CB14D8">
        <w:rPr>
          <w:b/>
        </w:rPr>
        <w:fldChar w:fldCharType="end"/>
      </w:r>
      <w:r>
        <w:tab/>
        <w:t xml:space="preserve">In response to an activateSubPlan operation, if supported, the service provider shall </w:t>
      </w:r>
      <w:r w:rsidR="00DF1E2C">
        <w:t xml:space="preserve">activate the referenced SubPlans and </w:t>
      </w:r>
      <w:r>
        <w:t xml:space="preserve">enable the execution of ActivityInstances that are contained in activated Plans and allocated to </w:t>
      </w:r>
      <w:r w:rsidR="00DF1E2C">
        <w:t>activated</w:t>
      </w:r>
      <w:r>
        <w:t xml:space="preserve"> SubPlans.</w:t>
      </w:r>
    </w:p>
    <w:p w14:paraId="6F7C9AA0" w14:textId="77777777" w:rsidR="00DF1E2C" w:rsidRDefault="00DF1E2C" w:rsidP="00B91309">
      <w:pPr>
        <w:pStyle w:val="Requirement"/>
        <w:spacing w:before="120" w:line="0" w:lineRule="atLeast"/>
      </w:pPr>
      <w:r>
        <w:t>Note: it is implementation dependent whether SubPlans are initially ACTIVATED and therefore do not require activation unless previously deactivated.</w:t>
      </w:r>
    </w:p>
    <w:p w14:paraId="1A44F09A" w14:textId="62D01964" w:rsidR="00DF1E2C" w:rsidRDefault="00DF1E2C" w:rsidP="00DF1E2C">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4.4.4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33</w:t>
      </w:r>
      <w:r w:rsidRPr="00CB14D8">
        <w:rPr>
          <w:b/>
        </w:rPr>
        <w:fldChar w:fldCharType="end"/>
      </w:r>
      <w:r>
        <w:tab/>
        <w:t xml:space="preserve">In response to a deactivateSubPlan operation, if supported, the service provider shall </w:t>
      </w:r>
      <w:r w:rsidR="00B91309">
        <w:t>de</w:t>
      </w:r>
      <w:r>
        <w:t xml:space="preserve">activate the referenced SubPlans and </w:t>
      </w:r>
      <w:r w:rsidR="00B91309">
        <w:t>disable</w:t>
      </w:r>
      <w:r>
        <w:t xml:space="preserve"> the execution of ActivityInstances that are contained in activated Plans and allocated to </w:t>
      </w:r>
      <w:r w:rsidR="00B91309">
        <w:t>de</w:t>
      </w:r>
      <w:r>
        <w:t>activated SubPlans</w:t>
      </w:r>
      <w:r w:rsidR="00B91309">
        <w:t>,</w:t>
      </w:r>
      <w:r w:rsidR="00B91309" w:rsidRPr="00B91309">
        <w:t xml:space="preserve"> </w:t>
      </w:r>
      <w:r w:rsidR="00B91309">
        <w:t>subject to the specified deactivationMode.</w:t>
      </w:r>
    </w:p>
    <w:p w14:paraId="61CEFCD0" w14:textId="77777777" w:rsidR="00B91309" w:rsidRDefault="00B91309" w:rsidP="00B91309">
      <w:pPr>
        <w:pStyle w:val="Requirement"/>
        <w:spacing w:before="120" w:line="0" w:lineRule="atLeast"/>
      </w:pPr>
      <w:r>
        <w:t>Note: supported deactivationModes are specific to the implementation of the service provider.</w:t>
      </w:r>
    </w:p>
    <w:p w14:paraId="5CC5B298" w14:textId="243EE9F8" w:rsidR="00B91309" w:rsidRDefault="00B91309" w:rsidP="00B91309">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4.4.4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34</w:t>
      </w:r>
      <w:r w:rsidRPr="00CB14D8">
        <w:rPr>
          <w:b/>
        </w:rPr>
        <w:fldChar w:fldCharType="end"/>
      </w:r>
      <w:r>
        <w:tab/>
        <w:t>In response to a suspendActivity operation, if supported, the service provider shall suspend the execution of referenced ActivityInstances,</w:t>
      </w:r>
      <w:r w:rsidRPr="00B91309">
        <w:t xml:space="preserve"> </w:t>
      </w:r>
      <w:r>
        <w:t>subject to the specified suspensionMode.</w:t>
      </w:r>
    </w:p>
    <w:p w14:paraId="276154CD" w14:textId="77777777" w:rsidR="00B91309" w:rsidRDefault="00B91309" w:rsidP="00B91309">
      <w:pPr>
        <w:pStyle w:val="Requirement"/>
        <w:spacing w:before="120" w:line="0" w:lineRule="atLeast"/>
      </w:pPr>
      <w:r>
        <w:t>Note: supported suspensionModes are specific to the implementation of the service provider.</w:t>
      </w:r>
    </w:p>
    <w:p w14:paraId="5BFEFF4F" w14:textId="6344A09E" w:rsidR="00B91309" w:rsidRDefault="00B91309" w:rsidP="00DF1E2C">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4.4.4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35</w:t>
      </w:r>
      <w:r w:rsidRPr="00CB14D8">
        <w:rPr>
          <w:b/>
        </w:rPr>
        <w:fldChar w:fldCharType="end"/>
      </w:r>
      <w:r>
        <w:tab/>
        <w:t>In response to a resumeActivity operation, if supported, the service provider shall resume the execution of the referenced ActivityInstances where it is safe to do so.</w:t>
      </w:r>
    </w:p>
    <w:p w14:paraId="60955470" w14:textId="77777777" w:rsidR="007F3DC1" w:rsidRDefault="007F3DC1" w:rsidP="00DF1E2C">
      <w:pPr>
        <w:pStyle w:val="Requirement"/>
      </w:pPr>
    </w:p>
    <w:p w14:paraId="5BD52540" w14:textId="77777777" w:rsidR="00AC0736" w:rsidRDefault="00AC0736" w:rsidP="00AC0736">
      <w:pPr>
        <w:pStyle w:val="Heading3"/>
      </w:pPr>
      <w:bookmarkStart w:id="331" w:name="_Toc140093853"/>
      <w:r>
        <w:lastRenderedPageBreak/>
        <w:t>Operation: submitPlan</w:t>
      </w:r>
      <w:bookmarkEnd w:id="331"/>
    </w:p>
    <w:p w14:paraId="1B02FCEA" w14:textId="77777777" w:rsidR="00AC0736" w:rsidRDefault="00AC0736" w:rsidP="00183C67">
      <w:pPr>
        <w:pStyle w:val="Heading4"/>
      </w:pPr>
      <w:r>
        <w:t>Overview</w:t>
      </w:r>
    </w:p>
    <w:p w14:paraId="5CAD6FBA" w14:textId="77777777" w:rsidR="00170010" w:rsidRDefault="00170010" w:rsidP="00170010">
      <w:r>
        <w:t>The submitPlan operation is used to send a plan to a plan execution function</w:t>
      </w:r>
      <w:r w:rsidR="00745FF5">
        <w:t xml:space="preserve"> (the service provider)</w:t>
      </w:r>
      <w:r>
        <w:t>, making it available for execution.</w:t>
      </w:r>
      <w:r w:rsidR="00745FF5">
        <w:t xml:space="preserve">  The service provider acknowledges the reception of the plan or returns an error.</w:t>
      </w:r>
    </w:p>
    <w:p w14:paraId="04A420CB" w14:textId="77777777" w:rsidR="00745FF5" w:rsidRDefault="00745FF5" w:rsidP="00745FF5">
      <w:pPr>
        <w:spacing w:before="120" w:line="0" w:lineRule="atLeast"/>
      </w:pPr>
      <w:r>
        <w:t xml:space="preserve">Note:  the submitted plan may be a </w:t>
      </w:r>
      <w:r w:rsidR="007F3DC1">
        <w:t xml:space="preserve">full plan or a </w:t>
      </w:r>
      <w:r>
        <w:t>patch plan.</w:t>
      </w:r>
    </w:p>
    <w:p w14:paraId="278AC6A4" w14:textId="77777777" w:rsidR="00AC0736" w:rsidRDefault="00AC0736" w:rsidP="00AC0736">
      <w:pPr>
        <w:spacing w:before="0"/>
      </w:pPr>
    </w:p>
    <w:tbl>
      <w:tblPr>
        <w:tblStyle w:val="RBTable"/>
        <w:tblW w:w="9242" w:type="dxa"/>
        <w:tblLayout w:type="fixed"/>
        <w:tblLook w:val="0400" w:firstRow="0" w:lastRow="0" w:firstColumn="0" w:lastColumn="0" w:noHBand="0" w:noVBand="1"/>
        <w:tblCaption w:val="SVO submitPlan"/>
      </w:tblPr>
      <w:tblGrid>
        <w:gridCol w:w="2376"/>
        <w:gridCol w:w="6866"/>
      </w:tblGrid>
      <w:tr w:rsidR="00AF49EE" w:rsidRPr="00980EA2" w14:paraId="0FC583CA" w14:textId="77777777" w:rsidTr="00CA145B">
        <w:tc>
          <w:tcPr>
            <w:tcW w:w="2376" w:type="dxa"/>
            <w:shd w:val="clear" w:color="auto" w:fill="662382"/>
          </w:tcPr>
          <w:p w14:paraId="11F35294" w14:textId="77777777" w:rsidR="00AF49EE" w:rsidRPr="00980EA2" w:rsidRDefault="00AF49EE" w:rsidP="007F3DC1">
            <w:pPr>
              <w:pStyle w:val="TableCell"/>
              <w:keepNext/>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3EB3B8CE" w14:textId="77777777" w:rsidR="00AF49EE" w:rsidRPr="00980EA2" w:rsidRDefault="00AF49EE" w:rsidP="007F3DC1">
            <w:pPr>
              <w:pStyle w:val="TableCell"/>
              <w:keepNext/>
              <w:jc w:val="center"/>
              <w:rPr>
                <w:rFonts w:ascii="Arial" w:hAnsi="Arial" w:cs="Arial"/>
                <w:sz w:val="18"/>
                <w:szCs w:val="18"/>
              </w:rPr>
            </w:pPr>
            <w:r>
              <w:rPr>
                <w:rFonts w:ascii="Arial" w:hAnsi="Arial" w:cs="Arial"/>
                <w:sz w:val="18"/>
                <w:szCs w:val="18"/>
              </w:rPr>
              <w:t>submitPlan</w:t>
            </w:r>
          </w:p>
        </w:tc>
      </w:tr>
      <w:tr w:rsidR="00AF49EE" w:rsidRPr="00980EA2" w14:paraId="2161541B" w14:textId="77777777" w:rsidTr="00CA145B">
        <w:tc>
          <w:tcPr>
            <w:tcW w:w="2376" w:type="dxa"/>
            <w:shd w:val="clear" w:color="auto" w:fill="662382"/>
          </w:tcPr>
          <w:p w14:paraId="275DA4C4" w14:textId="77777777" w:rsidR="00AF49EE" w:rsidRPr="00980EA2" w:rsidRDefault="00AF49EE" w:rsidP="007F3DC1">
            <w:pPr>
              <w:pStyle w:val="TableCell"/>
              <w:keepNext/>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4E86B883" w14:textId="77777777" w:rsidR="00AF49EE" w:rsidRPr="00980EA2" w:rsidRDefault="00AF49EE" w:rsidP="007F3DC1">
            <w:pPr>
              <w:pStyle w:val="TableCell"/>
              <w:keepNext/>
              <w:jc w:val="center"/>
              <w:rPr>
                <w:rFonts w:ascii="Arial" w:hAnsi="Arial" w:cs="Arial"/>
                <w:sz w:val="18"/>
                <w:szCs w:val="18"/>
              </w:rPr>
            </w:pPr>
            <w:r>
              <w:rPr>
                <w:rFonts w:ascii="Arial" w:hAnsi="Arial" w:cs="Arial"/>
                <w:sz w:val="18"/>
                <w:szCs w:val="18"/>
              </w:rPr>
              <w:t>SUBMIT</w:t>
            </w:r>
          </w:p>
        </w:tc>
      </w:tr>
    </w:tbl>
    <w:p w14:paraId="2DE45378" w14:textId="77777777" w:rsidR="00AF49EE" w:rsidRPr="00980EA2" w:rsidRDefault="00AF49EE" w:rsidP="007F3DC1">
      <w:pPr>
        <w:keepNext/>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6C1753FF"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2B62FD42" w14:textId="77777777" w:rsidR="003D60C3" w:rsidRPr="00980EA2" w:rsidRDefault="003D60C3" w:rsidP="007F3DC1">
            <w:pPr>
              <w:pStyle w:val="TableCell"/>
              <w:keepNext/>
              <w:jc w:val="center"/>
              <w:rPr>
                <w:rFonts w:ascii="Arial" w:hAnsi="Arial" w:cs="Arial"/>
                <w:sz w:val="18"/>
                <w:szCs w:val="18"/>
              </w:rPr>
            </w:pPr>
            <w:r w:rsidRPr="00980EA2">
              <w:rPr>
                <w:rFonts w:ascii="Arial" w:hAnsi="Arial" w:cs="Arial"/>
                <w:sz w:val="18"/>
                <w:szCs w:val="18"/>
              </w:rPr>
              <w:t>Pattern Sequence</w:t>
            </w:r>
          </w:p>
        </w:tc>
        <w:tc>
          <w:tcPr>
            <w:tcW w:w="1701" w:type="dxa"/>
          </w:tcPr>
          <w:p w14:paraId="0F9A9E94" w14:textId="77777777" w:rsidR="003D60C3" w:rsidRPr="00980EA2" w:rsidRDefault="003D60C3" w:rsidP="007F3DC1">
            <w:pPr>
              <w:pStyle w:val="TableCell"/>
              <w:keepNext/>
              <w:jc w:val="center"/>
              <w:rPr>
                <w:rFonts w:ascii="Arial" w:hAnsi="Arial" w:cs="Arial"/>
                <w:sz w:val="18"/>
                <w:szCs w:val="18"/>
              </w:rPr>
            </w:pPr>
            <w:r w:rsidRPr="00980EA2">
              <w:rPr>
                <w:rFonts w:ascii="Arial" w:hAnsi="Arial" w:cs="Arial"/>
                <w:sz w:val="18"/>
                <w:szCs w:val="18"/>
              </w:rPr>
              <w:t>Message</w:t>
            </w:r>
          </w:p>
        </w:tc>
        <w:tc>
          <w:tcPr>
            <w:tcW w:w="964" w:type="dxa"/>
          </w:tcPr>
          <w:p w14:paraId="15FF754A" w14:textId="33D6E54B" w:rsidR="003D60C3" w:rsidRPr="00980EA2" w:rsidRDefault="003D60C3" w:rsidP="007F3DC1">
            <w:pPr>
              <w:pStyle w:val="TableCell"/>
              <w:keepNext/>
              <w:jc w:val="center"/>
              <w:rPr>
                <w:rFonts w:ascii="Arial" w:hAnsi="Arial" w:cs="Arial"/>
                <w:sz w:val="18"/>
                <w:szCs w:val="18"/>
              </w:rPr>
            </w:pPr>
            <w:r>
              <w:rPr>
                <w:rFonts w:ascii="Arial" w:hAnsi="Arial" w:cs="Arial"/>
                <w:sz w:val="18"/>
                <w:szCs w:val="18"/>
              </w:rPr>
              <w:t>Nullable</w:t>
            </w:r>
          </w:p>
        </w:tc>
        <w:tc>
          <w:tcPr>
            <w:tcW w:w="4224" w:type="dxa"/>
          </w:tcPr>
          <w:p w14:paraId="39C23FD3" w14:textId="7B80C481" w:rsidR="003D60C3" w:rsidRPr="00980EA2" w:rsidRDefault="003D60C3" w:rsidP="007F3DC1">
            <w:pPr>
              <w:pStyle w:val="TableCell"/>
              <w:keepNext/>
              <w:jc w:val="center"/>
              <w:rPr>
                <w:rFonts w:ascii="Arial" w:hAnsi="Arial" w:cs="Arial"/>
                <w:sz w:val="18"/>
                <w:szCs w:val="18"/>
              </w:rPr>
            </w:pPr>
            <w:r w:rsidRPr="00980EA2">
              <w:rPr>
                <w:rFonts w:ascii="Arial" w:hAnsi="Arial" w:cs="Arial"/>
                <w:sz w:val="18"/>
                <w:szCs w:val="18"/>
              </w:rPr>
              <w:t>Body Signature</w:t>
            </w:r>
          </w:p>
        </w:tc>
      </w:tr>
      <w:tr w:rsidR="003D60C3" w:rsidRPr="00980EA2" w14:paraId="09AE6573" w14:textId="77777777" w:rsidTr="003D60C3">
        <w:tc>
          <w:tcPr>
            <w:tcW w:w="2353" w:type="dxa"/>
            <w:shd w:val="clear" w:color="auto" w:fill="D9D9D9" w:themeFill="background1" w:themeFillShade="D9"/>
          </w:tcPr>
          <w:p w14:paraId="55FE4F60"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18380BE4" w14:textId="77777777" w:rsidR="003D60C3" w:rsidRPr="00980EA2" w:rsidRDefault="003D60C3" w:rsidP="00CA145B">
            <w:pPr>
              <w:pStyle w:val="TableCell"/>
              <w:jc w:val="center"/>
              <w:rPr>
                <w:rFonts w:ascii="Arial" w:hAnsi="Arial" w:cs="Arial"/>
                <w:sz w:val="18"/>
                <w:szCs w:val="18"/>
              </w:rPr>
            </w:pPr>
            <w:r>
              <w:rPr>
                <w:rFonts w:ascii="Arial" w:hAnsi="Arial" w:cs="Arial"/>
                <w:sz w:val="18"/>
                <w:szCs w:val="18"/>
              </w:rPr>
              <w:t>SUBMIT</w:t>
            </w:r>
          </w:p>
        </w:tc>
        <w:tc>
          <w:tcPr>
            <w:tcW w:w="964" w:type="dxa"/>
          </w:tcPr>
          <w:p w14:paraId="23BD64F6" w14:textId="5627435D" w:rsidR="003D60C3" w:rsidRDefault="003D60C3" w:rsidP="00AF49EE">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392CE087" w14:textId="04434512" w:rsidR="003D60C3" w:rsidRPr="00980EA2" w:rsidRDefault="003D60C3" w:rsidP="00AF49EE">
            <w:pPr>
              <w:pStyle w:val="TableCell"/>
              <w:jc w:val="center"/>
              <w:rPr>
                <w:rFonts w:ascii="Arial" w:hAnsi="Arial" w:cs="Arial"/>
                <w:sz w:val="18"/>
                <w:szCs w:val="18"/>
              </w:rPr>
            </w:pPr>
            <w:r>
              <w:rPr>
                <w:rFonts w:ascii="Arial" w:hAnsi="Arial" w:cs="Arial"/>
                <w:sz w:val="18"/>
                <w:szCs w:val="18"/>
              </w:rPr>
              <w:t>plan</w:t>
            </w:r>
            <w:r w:rsidRPr="00980EA2">
              <w:rPr>
                <w:rFonts w:ascii="Arial" w:hAnsi="Arial" w:cs="Arial"/>
                <w:sz w:val="18"/>
                <w:szCs w:val="18"/>
              </w:rPr>
              <w:t xml:space="preserve"> : (</w:t>
            </w:r>
            <w:r>
              <w:rPr>
                <w:rFonts w:ascii="Arial" w:hAnsi="Arial" w:cs="Arial"/>
                <w:sz w:val="18"/>
                <w:szCs w:val="18"/>
              </w:rPr>
              <w:t>Plan</w:t>
            </w:r>
            <w:r w:rsidRPr="00980EA2">
              <w:rPr>
                <w:rFonts w:ascii="Arial" w:hAnsi="Arial" w:cs="Arial"/>
                <w:sz w:val="18"/>
                <w:szCs w:val="18"/>
              </w:rPr>
              <w:t>)</w:t>
            </w:r>
          </w:p>
        </w:tc>
      </w:tr>
    </w:tbl>
    <w:p w14:paraId="0276AE6B" w14:textId="77777777" w:rsidR="00AC0736" w:rsidRDefault="00AC0736" w:rsidP="00183C67">
      <w:pPr>
        <w:pStyle w:val="Heading4"/>
      </w:pPr>
      <w:r>
        <w:t>Errors</w:t>
      </w:r>
    </w:p>
    <w:p w14:paraId="1E0DF6D8" w14:textId="6879C47F" w:rsidR="00781519" w:rsidRPr="00FD447D" w:rsidRDefault="00781519" w:rsidP="00781519">
      <w:r>
        <w:t>In addition to standard MAL</w:t>
      </w:r>
      <w:r w:rsidR="00534DC6">
        <w:t xml:space="preserve"> er</w:t>
      </w:r>
      <w:r>
        <w:t>rors, the operation may return the following MPS</w:t>
      </w:r>
      <w:r w:rsidR="00534DC6">
        <w:t xml:space="preserve"> er</w:t>
      </w:r>
      <w:r>
        <w:t>rors:</w:t>
      </w:r>
    </w:p>
    <w:p w14:paraId="0C1E5859" w14:textId="77777777" w:rsidR="00D2533E" w:rsidRPr="00FD447D" w:rsidRDefault="00D2533E" w:rsidP="00D2533E">
      <w:pPr>
        <w:spacing w:before="0"/>
      </w:pPr>
    </w:p>
    <w:tbl>
      <w:tblPr>
        <w:tblStyle w:val="RBTable"/>
        <w:tblW w:w="0" w:type="auto"/>
        <w:tblLook w:val="04A0" w:firstRow="1" w:lastRow="0" w:firstColumn="1" w:lastColumn="0" w:noHBand="0" w:noVBand="1"/>
        <w:tblCaption w:val="SVE submitPlan"/>
      </w:tblPr>
      <w:tblGrid>
        <w:gridCol w:w="2389"/>
        <w:gridCol w:w="2520"/>
      </w:tblGrid>
      <w:tr w:rsidR="00D2533E" w:rsidRPr="00CC0E43" w14:paraId="6D403D6F"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03300329" w14:textId="77777777" w:rsidR="00D2533E" w:rsidRPr="00CC0E43" w:rsidRDefault="00D2533E" w:rsidP="00CC0E43">
            <w:pPr>
              <w:pStyle w:val="TableCell"/>
              <w:rPr>
                <w:rFonts w:ascii="Arial" w:hAnsi="Arial" w:cs="Arial"/>
                <w:sz w:val="18"/>
                <w:szCs w:val="20"/>
              </w:rPr>
            </w:pPr>
            <w:r>
              <w:rPr>
                <w:rFonts w:ascii="Arial" w:hAnsi="Arial" w:cs="Arial"/>
                <w:sz w:val="18"/>
                <w:szCs w:val="20"/>
              </w:rPr>
              <w:t>Error</w:t>
            </w:r>
          </w:p>
        </w:tc>
        <w:tc>
          <w:tcPr>
            <w:tcW w:w="2520" w:type="dxa"/>
          </w:tcPr>
          <w:p w14:paraId="63F5F18B" w14:textId="77777777" w:rsidR="00D2533E" w:rsidRPr="00CC0E43" w:rsidRDefault="00D2533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533E" w:rsidRPr="00CC0E43" w14:paraId="31783643"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5481B74C" w14:textId="77777777" w:rsidR="00D2533E" w:rsidRPr="00CC0E43" w:rsidRDefault="00D2533E" w:rsidP="00CC0E43">
            <w:pPr>
              <w:pStyle w:val="TableCell"/>
              <w:rPr>
                <w:rFonts w:ascii="Arial" w:hAnsi="Arial" w:cs="Arial"/>
                <w:sz w:val="18"/>
                <w:szCs w:val="20"/>
              </w:rPr>
            </w:pPr>
            <w:r>
              <w:rPr>
                <w:rFonts w:ascii="Arial" w:hAnsi="Arial" w:cs="Arial"/>
                <w:sz w:val="18"/>
                <w:szCs w:val="20"/>
              </w:rPr>
              <w:t>INVALID</w:t>
            </w:r>
          </w:p>
        </w:tc>
        <w:tc>
          <w:tcPr>
            <w:tcW w:w="2520" w:type="dxa"/>
          </w:tcPr>
          <w:p w14:paraId="0F61AEB6" w14:textId="77777777" w:rsidR="00D2533E" w:rsidRPr="00CC0E43" w:rsidRDefault="00D2533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r w:rsidR="00D2533E" w:rsidRPr="00CC0E43" w14:paraId="6507B0E7"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5D6D3587" w14:textId="3C2072CD" w:rsidR="00D2533E" w:rsidRDefault="00D2533E" w:rsidP="00CC0E43">
            <w:pPr>
              <w:pStyle w:val="TableCell"/>
              <w:rPr>
                <w:rFonts w:ascii="Arial" w:hAnsi="Arial" w:cs="Arial"/>
                <w:sz w:val="18"/>
                <w:szCs w:val="20"/>
              </w:rPr>
            </w:pPr>
            <w:r>
              <w:rPr>
                <w:rFonts w:ascii="Arial" w:hAnsi="Arial" w:cs="Arial"/>
                <w:sz w:val="18"/>
                <w:szCs w:val="20"/>
              </w:rPr>
              <w:t>UNSUPPORTED</w:t>
            </w:r>
          </w:p>
        </w:tc>
        <w:tc>
          <w:tcPr>
            <w:tcW w:w="2520" w:type="dxa"/>
          </w:tcPr>
          <w:p w14:paraId="41AB55CF" w14:textId="63EA67BA" w:rsidR="00D2533E" w:rsidRDefault="00D2533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209B7233" w14:textId="77777777" w:rsidR="0071668D" w:rsidRDefault="0071668D" w:rsidP="00AC0736">
      <w:pPr>
        <w:rPr>
          <w:i/>
        </w:rPr>
      </w:pPr>
    </w:p>
    <w:p w14:paraId="0678C3CE" w14:textId="77777777" w:rsidR="00AC0736" w:rsidRDefault="00AC0736" w:rsidP="00AC0736">
      <w:pPr>
        <w:pStyle w:val="Heading3"/>
      </w:pPr>
      <w:bookmarkStart w:id="332" w:name="_Toc140093854"/>
      <w:r>
        <w:t>Operation: revokePlan</w:t>
      </w:r>
      <w:bookmarkEnd w:id="332"/>
    </w:p>
    <w:p w14:paraId="61FC6EEE" w14:textId="77777777" w:rsidR="00AC0736" w:rsidRDefault="00AC0736" w:rsidP="00183C67">
      <w:pPr>
        <w:pStyle w:val="Heading4"/>
      </w:pPr>
      <w:r>
        <w:t>Overview</w:t>
      </w:r>
    </w:p>
    <w:p w14:paraId="2C388A09" w14:textId="77777777" w:rsidR="00AC0736" w:rsidRPr="00DB3B98" w:rsidRDefault="00DB3B98" w:rsidP="00AC0736">
      <w:r>
        <w:t>The revokePlan operation is used to request a plan execution function to revoke a previously submitted Plan, making it unavailable for execution.  The service provider acknowledges the revocation of the Plan or returns an error.</w:t>
      </w:r>
    </w:p>
    <w:p w14:paraId="1014527D" w14:textId="77777777" w:rsidR="00AC0736" w:rsidRDefault="00AC0736" w:rsidP="00AC0736">
      <w:pPr>
        <w:spacing w:before="0"/>
      </w:pPr>
    </w:p>
    <w:tbl>
      <w:tblPr>
        <w:tblStyle w:val="RBTable"/>
        <w:tblW w:w="9242" w:type="dxa"/>
        <w:tblLayout w:type="fixed"/>
        <w:tblLook w:val="0400" w:firstRow="0" w:lastRow="0" w:firstColumn="0" w:lastColumn="0" w:noHBand="0" w:noVBand="1"/>
        <w:tblCaption w:val="SVO revokePlan"/>
      </w:tblPr>
      <w:tblGrid>
        <w:gridCol w:w="2376"/>
        <w:gridCol w:w="6866"/>
      </w:tblGrid>
      <w:tr w:rsidR="00AF49EE" w:rsidRPr="00980EA2" w14:paraId="0BB5CE34" w14:textId="77777777" w:rsidTr="00CA145B">
        <w:tc>
          <w:tcPr>
            <w:tcW w:w="2376" w:type="dxa"/>
            <w:shd w:val="clear" w:color="auto" w:fill="662382"/>
          </w:tcPr>
          <w:p w14:paraId="76AD495E" w14:textId="77777777" w:rsidR="00AF49EE" w:rsidRPr="00980EA2" w:rsidRDefault="00AF49EE"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70E491AF" w14:textId="5B438BC9" w:rsidR="00AF49EE" w:rsidRPr="00980EA2" w:rsidRDefault="000811E0" w:rsidP="00CA145B">
            <w:pPr>
              <w:pStyle w:val="TableCell"/>
              <w:jc w:val="center"/>
              <w:rPr>
                <w:rFonts w:ascii="Arial" w:hAnsi="Arial" w:cs="Arial"/>
                <w:sz w:val="18"/>
                <w:szCs w:val="18"/>
              </w:rPr>
            </w:pPr>
            <w:r>
              <w:rPr>
                <w:rFonts w:ascii="Arial" w:hAnsi="Arial" w:cs="Arial"/>
                <w:sz w:val="18"/>
                <w:szCs w:val="18"/>
              </w:rPr>
              <w:t>revokePlan</w:t>
            </w:r>
          </w:p>
        </w:tc>
      </w:tr>
      <w:tr w:rsidR="00AF49EE" w:rsidRPr="00980EA2" w14:paraId="6B8ADCDE" w14:textId="77777777" w:rsidTr="00CA145B">
        <w:tc>
          <w:tcPr>
            <w:tcW w:w="2376" w:type="dxa"/>
            <w:shd w:val="clear" w:color="auto" w:fill="662382"/>
          </w:tcPr>
          <w:p w14:paraId="58B45C75" w14:textId="77777777" w:rsidR="00AF49EE" w:rsidRPr="00980EA2" w:rsidRDefault="00AF49EE"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1A4BDDDB" w14:textId="77777777" w:rsidR="00AF49EE" w:rsidRPr="00980EA2" w:rsidRDefault="00AF49EE" w:rsidP="00CA145B">
            <w:pPr>
              <w:pStyle w:val="TableCell"/>
              <w:jc w:val="center"/>
              <w:rPr>
                <w:rFonts w:ascii="Arial" w:hAnsi="Arial" w:cs="Arial"/>
                <w:sz w:val="18"/>
                <w:szCs w:val="18"/>
              </w:rPr>
            </w:pPr>
            <w:r>
              <w:rPr>
                <w:rFonts w:ascii="Arial" w:hAnsi="Arial" w:cs="Arial"/>
                <w:sz w:val="18"/>
                <w:szCs w:val="18"/>
              </w:rPr>
              <w:t>SUBMIT</w:t>
            </w:r>
          </w:p>
        </w:tc>
      </w:tr>
    </w:tbl>
    <w:p w14:paraId="49482756" w14:textId="77777777" w:rsidR="00AF49EE" w:rsidRPr="00980EA2" w:rsidRDefault="00AF49EE" w:rsidP="00AF49EE">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2E66CE8E"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7019DD4A"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2B4B51ED"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318DA8AA" w14:textId="4E744577" w:rsidR="003D60C3" w:rsidRPr="00980EA2" w:rsidRDefault="003D60C3" w:rsidP="00CA145B">
            <w:pPr>
              <w:pStyle w:val="TableCell"/>
              <w:jc w:val="center"/>
              <w:rPr>
                <w:rFonts w:ascii="Arial" w:hAnsi="Arial" w:cs="Arial"/>
                <w:sz w:val="18"/>
                <w:szCs w:val="18"/>
              </w:rPr>
            </w:pPr>
            <w:r>
              <w:rPr>
                <w:rFonts w:ascii="Arial" w:hAnsi="Arial" w:cs="Arial"/>
                <w:sz w:val="18"/>
                <w:szCs w:val="18"/>
              </w:rPr>
              <w:t>Nullable</w:t>
            </w:r>
          </w:p>
        </w:tc>
        <w:tc>
          <w:tcPr>
            <w:tcW w:w="4224" w:type="dxa"/>
          </w:tcPr>
          <w:p w14:paraId="0392B643" w14:textId="3C736244"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4A29F304" w14:textId="77777777" w:rsidTr="003D60C3">
        <w:tc>
          <w:tcPr>
            <w:tcW w:w="2353" w:type="dxa"/>
            <w:shd w:val="clear" w:color="auto" w:fill="D9D9D9" w:themeFill="background1" w:themeFillShade="D9"/>
          </w:tcPr>
          <w:p w14:paraId="390EE97D"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0C203A54" w14:textId="77777777" w:rsidR="003D60C3" w:rsidRPr="00980EA2" w:rsidRDefault="003D60C3" w:rsidP="00CA145B">
            <w:pPr>
              <w:pStyle w:val="TableCell"/>
              <w:jc w:val="center"/>
              <w:rPr>
                <w:rFonts w:ascii="Arial" w:hAnsi="Arial" w:cs="Arial"/>
                <w:sz w:val="18"/>
                <w:szCs w:val="18"/>
              </w:rPr>
            </w:pPr>
            <w:r>
              <w:rPr>
                <w:rFonts w:ascii="Arial" w:hAnsi="Arial" w:cs="Arial"/>
                <w:sz w:val="18"/>
                <w:szCs w:val="18"/>
              </w:rPr>
              <w:t>SUBMIT</w:t>
            </w:r>
          </w:p>
        </w:tc>
        <w:tc>
          <w:tcPr>
            <w:tcW w:w="964" w:type="dxa"/>
          </w:tcPr>
          <w:p w14:paraId="7C5B1CFE" w14:textId="5D99D68C" w:rsidR="003D60C3" w:rsidRDefault="003D60C3" w:rsidP="00AF49EE">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4B6A5ACB" w14:textId="228C530F" w:rsidR="003D60C3" w:rsidRPr="00980EA2" w:rsidRDefault="003D60C3" w:rsidP="00AF49EE">
            <w:pPr>
              <w:pStyle w:val="TableCell"/>
              <w:jc w:val="center"/>
              <w:rPr>
                <w:rFonts w:ascii="Arial" w:hAnsi="Arial" w:cs="Arial"/>
                <w:sz w:val="18"/>
                <w:szCs w:val="18"/>
              </w:rPr>
            </w:pPr>
            <w:r>
              <w:rPr>
                <w:rFonts w:ascii="Arial" w:hAnsi="Arial" w:cs="Arial"/>
                <w:sz w:val="18"/>
                <w:szCs w:val="18"/>
              </w:rPr>
              <w:t>planRef</w:t>
            </w:r>
            <w:r w:rsidRPr="00980EA2">
              <w:rPr>
                <w:rFonts w:ascii="Arial" w:hAnsi="Arial" w:cs="Arial"/>
                <w:sz w:val="18"/>
                <w:szCs w:val="18"/>
              </w:rPr>
              <w:t xml:space="preserve"> : (</w:t>
            </w:r>
            <w:r>
              <w:rPr>
                <w:rFonts w:ascii="Arial" w:hAnsi="Arial" w:cs="Arial"/>
                <w:sz w:val="18"/>
                <w:szCs w:val="18"/>
              </w:rPr>
              <w:t>MAL::ObjectRef&lt;Plan&gt;</w:t>
            </w:r>
            <w:r w:rsidRPr="00980EA2">
              <w:rPr>
                <w:rFonts w:ascii="Arial" w:hAnsi="Arial" w:cs="Arial"/>
                <w:sz w:val="18"/>
                <w:szCs w:val="18"/>
              </w:rPr>
              <w:t>)</w:t>
            </w:r>
          </w:p>
        </w:tc>
      </w:tr>
    </w:tbl>
    <w:p w14:paraId="465CAF0E" w14:textId="77777777" w:rsidR="00AC0736" w:rsidRPr="00BD0E62" w:rsidRDefault="00AC0736" w:rsidP="00AC0736">
      <w:pPr>
        <w:spacing w:before="0"/>
      </w:pPr>
    </w:p>
    <w:p w14:paraId="6CB47450" w14:textId="77777777" w:rsidR="00AC0736" w:rsidRDefault="00AC0736" w:rsidP="00183C67">
      <w:pPr>
        <w:pStyle w:val="Heading4"/>
      </w:pPr>
      <w:r>
        <w:t>Errors</w:t>
      </w:r>
    </w:p>
    <w:p w14:paraId="61DF2529" w14:textId="1E2A49C3" w:rsidR="00781519" w:rsidRPr="00FD447D" w:rsidRDefault="00781519" w:rsidP="00781519">
      <w:r>
        <w:t>In addition to standard MAL</w:t>
      </w:r>
      <w:r w:rsidR="00534DC6">
        <w:t xml:space="preserve"> er</w:t>
      </w:r>
      <w:r>
        <w:t>rors, the operation may return the following MPS</w:t>
      </w:r>
      <w:r w:rsidR="00534DC6">
        <w:t xml:space="preserve"> er</w:t>
      </w:r>
      <w:r>
        <w:t>rors:</w:t>
      </w:r>
    </w:p>
    <w:p w14:paraId="52DE852A" w14:textId="77777777" w:rsidR="00D2533E" w:rsidRPr="00FD447D" w:rsidRDefault="00D2533E" w:rsidP="00D2533E">
      <w:pPr>
        <w:spacing w:before="0"/>
      </w:pPr>
    </w:p>
    <w:tbl>
      <w:tblPr>
        <w:tblStyle w:val="RBTable"/>
        <w:tblW w:w="0" w:type="auto"/>
        <w:tblLook w:val="04A0" w:firstRow="1" w:lastRow="0" w:firstColumn="1" w:lastColumn="0" w:noHBand="0" w:noVBand="1"/>
        <w:tblCaption w:val="SVE revokePlan"/>
      </w:tblPr>
      <w:tblGrid>
        <w:gridCol w:w="2389"/>
        <w:gridCol w:w="2520"/>
      </w:tblGrid>
      <w:tr w:rsidR="00D2533E" w:rsidRPr="00CC0E43" w14:paraId="6C9944D7"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3DA76CF5" w14:textId="77777777" w:rsidR="00D2533E" w:rsidRPr="00CC0E43" w:rsidRDefault="00D2533E" w:rsidP="009C54CF">
            <w:pPr>
              <w:pStyle w:val="TableCell"/>
              <w:keepNext/>
              <w:pageBreakBefore/>
              <w:rPr>
                <w:rFonts w:ascii="Arial" w:hAnsi="Arial" w:cs="Arial"/>
                <w:sz w:val="18"/>
                <w:szCs w:val="20"/>
              </w:rPr>
            </w:pPr>
            <w:r>
              <w:rPr>
                <w:rFonts w:ascii="Arial" w:hAnsi="Arial" w:cs="Arial"/>
                <w:sz w:val="18"/>
                <w:szCs w:val="20"/>
              </w:rPr>
              <w:lastRenderedPageBreak/>
              <w:t>Error</w:t>
            </w:r>
          </w:p>
        </w:tc>
        <w:tc>
          <w:tcPr>
            <w:tcW w:w="2520" w:type="dxa"/>
          </w:tcPr>
          <w:p w14:paraId="5B0BBE88" w14:textId="77777777" w:rsidR="00D2533E" w:rsidRPr="00CC0E43" w:rsidRDefault="00D2533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533E" w:rsidRPr="00CC0E43" w14:paraId="0966834F"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4EF2D95A" w14:textId="77777777" w:rsidR="00D2533E" w:rsidRPr="00CC0E43" w:rsidRDefault="00D2533E" w:rsidP="00CC0E43">
            <w:pPr>
              <w:pStyle w:val="TableCell"/>
              <w:rPr>
                <w:rFonts w:ascii="Arial" w:hAnsi="Arial" w:cs="Arial"/>
                <w:sz w:val="18"/>
                <w:szCs w:val="20"/>
              </w:rPr>
            </w:pPr>
            <w:r>
              <w:rPr>
                <w:rFonts w:ascii="Arial" w:hAnsi="Arial" w:cs="Arial"/>
                <w:sz w:val="18"/>
                <w:szCs w:val="20"/>
              </w:rPr>
              <w:t>INVALID</w:t>
            </w:r>
          </w:p>
        </w:tc>
        <w:tc>
          <w:tcPr>
            <w:tcW w:w="2520" w:type="dxa"/>
          </w:tcPr>
          <w:p w14:paraId="5589253D" w14:textId="77777777" w:rsidR="00D2533E" w:rsidRPr="00CC0E43" w:rsidRDefault="00D2533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r w:rsidR="00D2533E" w:rsidRPr="00CC0E43" w14:paraId="2A99D19E"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2405DECC" w14:textId="3DBBAAB8" w:rsidR="00D2533E" w:rsidRDefault="00D2533E" w:rsidP="00CC0E43">
            <w:pPr>
              <w:pStyle w:val="TableCell"/>
              <w:rPr>
                <w:rFonts w:ascii="Arial" w:hAnsi="Arial" w:cs="Arial"/>
                <w:sz w:val="18"/>
                <w:szCs w:val="20"/>
              </w:rPr>
            </w:pPr>
            <w:r>
              <w:rPr>
                <w:rFonts w:ascii="Arial" w:hAnsi="Arial" w:cs="Arial"/>
                <w:sz w:val="18"/>
                <w:szCs w:val="20"/>
              </w:rPr>
              <w:t>REVOKE_FAILED</w:t>
            </w:r>
          </w:p>
        </w:tc>
        <w:tc>
          <w:tcPr>
            <w:tcW w:w="2520" w:type="dxa"/>
          </w:tcPr>
          <w:p w14:paraId="10410CEE" w14:textId="29813FC1" w:rsidR="00D2533E" w:rsidRDefault="00D2533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4658B65D" w14:textId="77777777" w:rsidR="0071668D" w:rsidRDefault="0071668D" w:rsidP="00AC0736">
      <w:pPr>
        <w:rPr>
          <w:i/>
        </w:rPr>
      </w:pPr>
    </w:p>
    <w:p w14:paraId="5458E2AE" w14:textId="77777777" w:rsidR="00AC0736" w:rsidRDefault="00AC0736" w:rsidP="00AC0736">
      <w:pPr>
        <w:pStyle w:val="Heading3"/>
      </w:pPr>
      <w:bookmarkStart w:id="333" w:name="_Toc140093855"/>
      <w:r>
        <w:t>Operation: getPlanStatus</w:t>
      </w:r>
      <w:bookmarkEnd w:id="333"/>
    </w:p>
    <w:p w14:paraId="70FCFF54" w14:textId="77777777" w:rsidR="00AC0736" w:rsidRDefault="00AC0736" w:rsidP="00183C67">
      <w:pPr>
        <w:pStyle w:val="Heading4"/>
      </w:pPr>
      <w:r>
        <w:t>Overview</w:t>
      </w:r>
    </w:p>
    <w:p w14:paraId="34DC3CB7" w14:textId="77777777" w:rsidR="00AC0736" w:rsidRPr="00DB3B98" w:rsidRDefault="00DB3B98" w:rsidP="00AC0736">
      <w:r>
        <w:t>The getPlanStatus operation is used to obtain the current status of one or more known Plans that have been previously submitte</w:t>
      </w:r>
      <w:r w:rsidR="00C859BD">
        <w:t>d to a plan execution function.</w:t>
      </w:r>
    </w:p>
    <w:p w14:paraId="0012146C" w14:textId="77777777" w:rsidR="00AC0736" w:rsidRDefault="00AC0736" w:rsidP="00AC0736">
      <w:pPr>
        <w:spacing w:before="0"/>
      </w:pPr>
    </w:p>
    <w:tbl>
      <w:tblPr>
        <w:tblStyle w:val="RBTable"/>
        <w:tblW w:w="9242" w:type="dxa"/>
        <w:tblLayout w:type="fixed"/>
        <w:tblLook w:val="0400" w:firstRow="0" w:lastRow="0" w:firstColumn="0" w:lastColumn="0" w:noHBand="0" w:noVBand="1"/>
        <w:tblCaption w:val="SVO getPlanStatus"/>
      </w:tblPr>
      <w:tblGrid>
        <w:gridCol w:w="2376"/>
        <w:gridCol w:w="6866"/>
      </w:tblGrid>
      <w:tr w:rsidR="00AF49EE" w:rsidRPr="00980EA2" w14:paraId="42C67A84" w14:textId="77777777" w:rsidTr="00CA145B">
        <w:tc>
          <w:tcPr>
            <w:tcW w:w="2376" w:type="dxa"/>
            <w:shd w:val="clear" w:color="auto" w:fill="662382"/>
          </w:tcPr>
          <w:p w14:paraId="50A621D7" w14:textId="77777777" w:rsidR="00AF49EE" w:rsidRPr="00980EA2" w:rsidRDefault="00AF49EE"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106D0E33" w14:textId="77777777" w:rsidR="00AF49EE" w:rsidRPr="00980EA2" w:rsidRDefault="00AF49EE" w:rsidP="00CA145B">
            <w:pPr>
              <w:pStyle w:val="TableCell"/>
              <w:jc w:val="center"/>
              <w:rPr>
                <w:rFonts w:ascii="Arial" w:hAnsi="Arial" w:cs="Arial"/>
                <w:sz w:val="18"/>
                <w:szCs w:val="18"/>
              </w:rPr>
            </w:pPr>
            <w:r>
              <w:rPr>
                <w:rFonts w:ascii="Arial" w:hAnsi="Arial" w:cs="Arial"/>
                <w:sz w:val="18"/>
                <w:szCs w:val="18"/>
              </w:rPr>
              <w:t>getPlanStatus</w:t>
            </w:r>
          </w:p>
        </w:tc>
      </w:tr>
      <w:tr w:rsidR="00AF49EE" w:rsidRPr="00980EA2" w14:paraId="07997B7C" w14:textId="77777777" w:rsidTr="00CA145B">
        <w:tc>
          <w:tcPr>
            <w:tcW w:w="2376" w:type="dxa"/>
            <w:shd w:val="clear" w:color="auto" w:fill="662382"/>
          </w:tcPr>
          <w:p w14:paraId="5356F870" w14:textId="77777777" w:rsidR="00AF49EE" w:rsidRPr="00980EA2" w:rsidRDefault="00AF49EE"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4A85BC66" w14:textId="77777777" w:rsidR="00AF49EE" w:rsidRPr="00980EA2" w:rsidRDefault="00AF49EE" w:rsidP="00CA145B">
            <w:pPr>
              <w:pStyle w:val="TableCell"/>
              <w:jc w:val="center"/>
              <w:rPr>
                <w:rFonts w:ascii="Arial" w:hAnsi="Arial" w:cs="Arial"/>
                <w:sz w:val="18"/>
                <w:szCs w:val="18"/>
              </w:rPr>
            </w:pPr>
            <w:r w:rsidRPr="00980EA2">
              <w:rPr>
                <w:rFonts w:ascii="Arial" w:hAnsi="Arial" w:cs="Arial"/>
                <w:sz w:val="18"/>
                <w:szCs w:val="18"/>
              </w:rPr>
              <w:t>REQUEST</w:t>
            </w:r>
          </w:p>
        </w:tc>
      </w:tr>
    </w:tbl>
    <w:p w14:paraId="26230323" w14:textId="77777777" w:rsidR="00AF49EE" w:rsidRPr="00980EA2" w:rsidRDefault="00AF49EE" w:rsidP="00AF49EE">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1B99B34B"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283C2D4F"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27A2F024"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1CDCE88C" w14:textId="787AFD14" w:rsidR="003D60C3" w:rsidRPr="00980EA2" w:rsidRDefault="003D60C3" w:rsidP="00CA145B">
            <w:pPr>
              <w:pStyle w:val="TableCell"/>
              <w:jc w:val="center"/>
              <w:rPr>
                <w:rFonts w:ascii="Arial" w:hAnsi="Arial" w:cs="Arial"/>
                <w:sz w:val="18"/>
                <w:szCs w:val="18"/>
              </w:rPr>
            </w:pPr>
            <w:r>
              <w:rPr>
                <w:rFonts w:ascii="Arial" w:hAnsi="Arial" w:cs="Arial"/>
                <w:sz w:val="18"/>
                <w:szCs w:val="18"/>
              </w:rPr>
              <w:t>Nullable</w:t>
            </w:r>
          </w:p>
        </w:tc>
        <w:tc>
          <w:tcPr>
            <w:tcW w:w="4224" w:type="dxa"/>
          </w:tcPr>
          <w:p w14:paraId="30E350A6" w14:textId="5218CF7E"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72B6A25C" w14:textId="77777777" w:rsidTr="003D60C3">
        <w:tc>
          <w:tcPr>
            <w:tcW w:w="2353" w:type="dxa"/>
            <w:shd w:val="clear" w:color="auto" w:fill="D9D9D9" w:themeFill="background1" w:themeFillShade="D9"/>
          </w:tcPr>
          <w:p w14:paraId="7280068E"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34886C46"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REQUEST</w:t>
            </w:r>
          </w:p>
        </w:tc>
        <w:tc>
          <w:tcPr>
            <w:tcW w:w="964" w:type="dxa"/>
          </w:tcPr>
          <w:p w14:paraId="4F514E00" w14:textId="214BD8CF" w:rsidR="003D60C3" w:rsidRDefault="003D60C3" w:rsidP="00AF49EE">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70AE887A" w14:textId="61D1F92E" w:rsidR="003D60C3" w:rsidRPr="00980EA2" w:rsidRDefault="003D60C3" w:rsidP="00AF49EE">
            <w:pPr>
              <w:pStyle w:val="TableCell"/>
              <w:jc w:val="center"/>
              <w:rPr>
                <w:rFonts w:ascii="Arial" w:hAnsi="Arial" w:cs="Arial"/>
                <w:sz w:val="18"/>
                <w:szCs w:val="18"/>
              </w:rPr>
            </w:pPr>
            <w:r>
              <w:rPr>
                <w:rFonts w:ascii="Arial" w:hAnsi="Arial" w:cs="Arial"/>
                <w:sz w:val="18"/>
                <w:szCs w:val="18"/>
              </w:rPr>
              <w:t>planRefs : (List &lt;MAL::ObjectRef&lt;Plan&gt;&gt;)</w:t>
            </w:r>
          </w:p>
        </w:tc>
      </w:tr>
      <w:tr w:rsidR="003D60C3" w:rsidRPr="00980EA2" w14:paraId="3C605FA7" w14:textId="77777777" w:rsidTr="003D60C3">
        <w:tc>
          <w:tcPr>
            <w:tcW w:w="2353" w:type="dxa"/>
            <w:shd w:val="clear" w:color="auto" w:fill="D9D9D9" w:themeFill="background1" w:themeFillShade="D9"/>
          </w:tcPr>
          <w:p w14:paraId="637F8EF1"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2F9BA691"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RESPONSE</w:t>
            </w:r>
          </w:p>
        </w:tc>
        <w:tc>
          <w:tcPr>
            <w:tcW w:w="964" w:type="dxa"/>
          </w:tcPr>
          <w:p w14:paraId="55F022FC" w14:textId="75C95071" w:rsidR="003D60C3" w:rsidRDefault="003D60C3" w:rsidP="00AF49EE">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0151DB8D" w14:textId="7D2A2C3D" w:rsidR="003D60C3" w:rsidRPr="00980EA2" w:rsidRDefault="003D60C3" w:rsidP="00AF49EE">
            <w:pPr>
              <w:pStyle w:val="TableCell"/>
              <w:jc w:val="center"/>
              <w:rPr>
                <w:rFonts w:ascii="Arial" w:hAnsi="Arial" w:cs="Arial"/>
                <w:sz w:val="18"/>
                <w:szCs w:val="18"/>
              </w:rPr>
            </w:pPr>
            <w:r>
              <w:rPr>
                <w:rFonts w:ascii="Arial" w:hAnsi="Arial" w:cs="Arial"/>
                <w:sz w:val="18"/>
                <w:szCs w:val="18"/>
              </w:rPr>
              <w:t>plan</w:t>
            </w:r>
            <w:r w:rsidRPr="00980EA2">
              <w:rPr>
                <w:rFonts w:ascii="Arial" w:hAnsi="Arial" w:cs="Arial"/>
                <w:sz w:val="18"/>
                <w:szCs w:val="18"/>
              </w:rPr>
              <w:t>S</w:t>
            </w:r>
            <w:r>
              <w:rPr>
                <w:rFonts w:ascii="Arial" w:hAnsi="Arial" w:cs="Arial"/>
                <w:sz w:val="18"/>
                <w:szCs w:val="18"/>
              </w:rPr>
              <w:t>tatus</w:t>
            </w:r>
            <w:r w:rsidRPr="00980EA2">
              <w:rPr>
                <w:rFonts w:ascii="Arial" w:hAnsi="Arial" w:cs="Arial"/>
                <w:sz w:val="18"/>
                <w:szCs w:val="18"/>
              </w:rPr>
              <w:t xml:space="preserve"> : (List &lt;</w:t>
            </w:r>
            <w:r>
              <w:rPr>
                <w:rFonts w:ascii="Arial" w:hAnsi="Arial" w:cs="Arial"/>
                <w:sz w:val="18"/>
                <w:szCs w:val="18"/>
              </w:rPr>
              <w:t>PlanUpdate</w:t>
            </w:r>
            <w:r w:rsidRPr="00980EA2">
              <w:rPr>
                <w:rFonts w:ascii="Arial" w:hAnsi="Arial" w:cs="Arial"/>
                <w:sz w:val="18"/>
                <w:szCs w:val="18"/>
              </w:rPr>
              <w:t>&gt;)</w:t>
            </w:r>
          </w:p>
        </w:tc>
      </w:tr>
    </w:tbl>
    <w:p w14:paraId="584262AF" w14:textId="77777777" w:rsidR="00AC0736" w:rsidRPr="00BD0E62" w:rsidRDefault="00AC0736" w:rsidP="00AC0736">
      <w:pPr>
        <w:spacing w:before="0"/>
      </w:pPr>
    </w:p>
    <w:p w14:paraId="05D0B0CA" w14:textId="77777777" w:rsidR="00AC0736" w:rsidRDefault="00AC0736" w:rsidP="00183C67">
      <w:pPr>
        <w:pStyle w:val="Heading4"/>
      </w:pPr>
      <w:r>
        <w:t>Errors</w:t>
      </w:r>
    </w:p>
    <w:p w14:paraId="321AE75C" w14:textId="7CF391BD" w:rsidR="00781519" w:rsidRPr="00FD447D" w:rsidRDefault="00781519" w:rsidP="00781519">
      <w:r>
        <w:t>In addition to standard MAL</w:t>
      </w:r>
      <w:r w:rsidR="00534DC6">
        <w:t xml:space="preserve"> er</w:t>
      </w:r>
      <w:r>
        <w:t>rors, the operation may return the following MPS</w:t>
      </w:r>
      <w:r w:rsidR="00534DC6">
        <w:t xml:space="preserve"> er</w:t>
      </w:r>
      <w:r>
        <w:t>rors:</w:t>
      </w:r>
    </w:p>
    <w:p w14:paraId="799B7596" w14:textId="77777777" w:rsidR="00D2533E" w:rsidRPr="00FD447D" w:rsidRDefault="00D2533E" w:rsidP="00D2533E">
      <w:pPr>
        <w:spacing w:before="0"/>
      </w:pPr>
    </w:p>
    <w:tbl>
      <w:tblPr>
        <w:tblStyle w:val="RBTable"/>
        <w:tblW w:w="0" w:type="auto"/>
        <w:tblLook w:val="04A0" w:firstRow="1" w:lastRow="0" w:firstColumn="1" w:lastColumn="0" w:noHBand="0" w:noVBand="1"/>
        <w:tblCaption w:val="SVE getPlanStatus"/>
      </w:tblPr>
      <w:tblGrid>
        <w:gridCol w:w="2389"/>
        <w:gridCol w:w="2520"/>
      </w:tblGrid>
      <w:tr w:rsidR="00D2533E" w:rsidRPr="00CC0E43" w14:paraId="16465CB3"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5BFAE24B" w14:textId="77777777" w:rsidR="00D2533E" w:rsidRPr="00CC0E43" w:rsidRDefault="00D2533E" w:rsidP="00CC0E43">
            <w:pPr>
              <w:pStyle w:val="TableCell"/>
              <w:rPr>
                <w:rFonts w:ascii="Arial" w:hAnsi="Arial" w:cs="Arial"/>
                <w:sz w:val="18"/>
                <w:szCs w:val="20"/>
              </w:rPr>
            </w:pPr>
            <w:r>
              <w:rPr>
                <w:rFonts w:ascii="Arial" w:hAnsi="Arial" w:cs="Arial"/>
                <w:sz w:val="18"/>
                <w:szCs w:val="20"/>
              </w:rPr>
              <w:t>Error</w:t>
            </w:r>
          </w:p>
        </w:tc>
        <w:tc>
          <w:tcPr>
            <w:tcW w:w="2520" w:type="dxa"/>
          </w:tcPr>
          <w:p w14:paraId="42C8392D" w14:textId="77777777" w:rsidR="00D2533E" w:rsidRPr="00CC0E43" w:rsidRDefault="00D2533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533E" w:rsidRPr="00CC0E43" w14:paraId="3B1F1783"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245F0157" w14:textId="77777777" w:rsidR="00D2533E" w:rsidRPr="00CC0E43" w:rsidRDefault="00D2533E" w:rsidP="00CC0E43">
            <w:pPr>
              <w:pStyle w:val="TableCell"/>
              <w:rPr>
                <w:rFonts w:ascii="Arial" w:hAnsi="Arial" w:cs="Arial"/>
                <w:sz w:val="18"/>
                <w:szCs w:val="20"/>
              </w:rPr>
            </w:pPr>
            <w:r>
              <w:rPr>
                <w:rFonts w:ascii="Arial" w:hAnsi="Arial" w:cs="Arial"/>
                <w:sz w:val="18"/>
                <w:szCs w:val="20"/>
              </w:rPr>
              <w:t>INVALID</w:t>
            </w:r>
          </w:p>
        </w:tc>
        <w:tc>
          <w:tcPr>
            <w:tcW w:w="2520" w:type="dxa"/>
          </w:tcPr>
          <w:p w14:paraId="6BC336ED" w14:textId="77777777" w:rsidR="00D2533E" w:rsidRPr="00CC0E43" w:rsidRDefault="00D2533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758387CB" w14:textId="77777777" w:rsidR="0071668D" w:rsidRDefault="0071668D" w:rsidP="00AC0736">
      <w:pPr>
        <w:rPr>
          <w:i/>
        </w:rPr>
      </w:pPr>
    </w:p>
    <w:p w14:paraId="51FD63D7" w14:textId="77777777" w:rsidR="00AC0736" w:rsidRDefault="00AC0736" w:rsidP="00AC0736">
      <w:pPr>
        <w:pStyle w:val="Heading3"/>
      </w:pPr>
      <w:bookmarkStart w:id="334" w:name="_Toc140093856"/>
      <w:r>
        <w:t>Operation: activatePlan</w:t>
      </w:r>
      <w:bookmarkEnd w:id="334"/>
    </w:p>
    <w:p w14:paraId="00EC1AEE" w14:textId="77777777" w:rsidR="00AC0736" w:rsidRDefault="00AC0736" w:rsidP="00183C67">
      <w:pPr>
        <w:pStyle w:val="Heading4"/>
      </w:pPr>
      <w:r>
        <w:t>Overview</w:t>
      </w:r>
    </w:p>
    <w:p w14:paraId="7CD1DE8B" w14:textId="35891EB3" w:rsidR="00AC0736" w:rsidRDefault="005E7CB2" w:rsidP="00AC0736">
      <w:r>
        <w:t>The activatePlan operation is used to request the execution of specified Plans that have previously been submitted to a plan execution function.  The service provider enables the execution of the referenced Plans and the ActivityInstances contained within them, subject to the scheduling constraints specified within the Plans.</w:t>
      </w:r>
      <w:r w:rsidR="007B045C">
        <w:t xml:space="preserve">  It is not possible to activate a Plan outside its validity period, or after the start of the Plan period.</w:t>
      </w:r>
    </w:p>
    <w:p w14:paraId="1A5382A5" w14:textId="5F947340" w:rsidR="00FA042E" w:rsidRDefault="00FA042E" w:rsidP="00AC0736">
      <w:r>
        <w:t xml:space="preserve">Note:  Multiple plans with a common </w:t>
      </w:r>
      <w:r w:rsidR="00AD3B8E">
        <w:t xml:space="preserve">precursor </w:t>
      </w:r>
      <w:r>
        <w:t>may have been submitted to a plan execution function.  Usually only one of these is considered the nominal plan, the other alternative or contingency plans having the isAlternate flag set.  It is implementation dependent whether the service provider will allow activation of Plans that have the isAlternate flag set, but this may be blocked for operational safety.  Where this is the case, the plan edit service can be used to change the state of the isAlternate flag prior to activation (see §</w:t>
      </w:r>
      <w:r>
        <w:fldChar w:fldCharType="begin"/>
      </w:r>
      <w:r>
        <w:instrText xml:space="preserve"> REF _Ref64452173 \r \h </w:instrText>
      </w:r>
      <w:r>
        <w:fldChar w:fldCharType="separate"/>
      </w:r>
      <w:r w:rsidR="00182691">
        <w:t>4.6.5</w:t>
      </w:r>
      <w:r>
        <w:fldChar w:fldCharType="end"/>
      </w:r>
      <w:r>
        <w:t>).</w:t>
      </w:r>
    </w:p>
    <w:p w14:paraId="10C7B49C" w14:textId="2DF21E73" w:rsidR="005E7CB2" w:rsidRPr="005E7CB2" w:rsidRDefault="00CB5D2B" w:rsidP="00AC0736">
      <w:r>
        <w:lastRenderedPageBreak/>
        <w:t xml:space="preserve">Note:  In order to activate a patch </w:t>
      </w:r>
      <w:r w:rsidR="00B660ED">
        <w:t>P</w:t>
      </w:r>
      <w:r>
        <w:t xml:space="preserve">lan, the </w:t>
      </w:r>
      <w:r w:rsidR="00B660ED">
        <w:t>precursor</w:t>
      </w:r>
      <w:r>
        <w:t xml:space="preserve"> </w:t>
      </w:r>
      <w:r w:rsidR="00B660ED">
        <w:t>P</w:t>
      </w:r>
      <w:r>
        <w:t xml:space="preserve">lan on which it is based must also be activated.  It is recommended that the activatePlan operation references the target Plan (the result of merging the patch Plan with its </w:t>
      </w:r>
      <w:r w:rsidR="00B660ED">
        <w:t>precursor</w:t>
      </w:r>
      <w:r>
        <w:t>)</w:t>
      </w:r>
      <w:r w:rsidR="00B660ED">
        <w:t>,</w:t>
      </w:r>
      <w:r>
        <w:t xml:space="preserve"> rather than the patch Plan itself</w:t>
      </w:r>
      <w:r w:rsidR="00B660ED">
        <w:t xml:space="preserve"> (</w:t>
      </w:r>
      <w:r>
        <w:t>although this is allowed</w:t>
      </w:r>
      <w:r w:rsidR="00B660ED">
        <w:t>)</w:t>
      </w:r>
      <w:r>
        <w:t xml:space="preserve">.  It is implementation dependent how </w:t>
      </w:r>
      <w:r w:rsidR="00B660ED">
        <w:t>it is achieved (merge patch with precursor prior to activation, or activate precursor and then merge patch), but if the precursor Plan is not already activated, then activating a target or patch Plan implies that the precursor is also activated.</w:t>
      </w:r>
      <w:r>
        <w:t xml:space="preserve"> </w:t>
      </w:r>
      <w:r w:rsidR="00B660ED">
        <w:t xml:space="preserve"> </w:t>
      </w:r>
      <w:r w:rsidR="005E7CB2">
        <w:t xml:space="preserve">If the </w:t>
      </w:r>
      <w:r w:rsidR="00AD3B8E">
        <w:t xml:space="preserve">precursor </w:t>
      </w:r>
      <w:r w:rsidR="005E7CB2">
        <w:t xml:space="preserve">plan has not previously been submitted to the service provider (or has been revoked), then it is not possible to activate the </w:t>
      </w:r>
      <w:r w:rsidR="00B660ED">
        <w:t xml:space="preserve">target or </w:t>
      </w:r>
      <w:r w:rsidR="005E7CB2">
        <w:t xml:space="preserve">patch </w:t>
      </w:r>
      <w:r w:rsidR="00B660ED">
        <w:t>Plan</w:t>
      </w:r>
      <w:r w:rsidR="005E7CB2">
        <w:t>.</w:t>
      </w:r>
    </w:p>
    <w:p w14:paraId="58686EC8" w14:textId="77777777" w:rsidR="00AC0736" w:rsidRDefault="00AC0736" w:rsidP="00AC0736">
      <w:pPr>
        <w:spacing w:before="0"/>
      </w:pPr>
    </w:p>
    <w:tbl>
      <w:tblPr>
        <w:tblStyle w:val="RBTable"/>
        <w:tblW w:w="9242" w:type="dxa"/>
        <w:tblLayout w:type="fixed"/>
        <w:tblLook w:val="0400" w:firstRow="0" w:lastRow="0" w:firstColumn="0" w:lastColumn="0" w:noHBand="0" w:noVBand="1"/>
        <w:tblCaption w:val="SVO activatePlan"/>
      </w:tblPr>
      <w:tblGrid>
        <w:gridCol w:w="2376"/>
        <w:gridCol w:w="6866"/>
      </w:tblGrid>
      <w:tr w:rsidR="00AF49EE" w:rsidRPr="00980EA2" w14:paraId="61241AFF" w14:textId="77777777" w:rsidTr="00CA145B">
        <w:tc>
          <w:tcPr>
            <w:tcW w:w="2376" w:type="dxa"/>
            <w:shd w:val="clear" w:color="auto" w:fill="662382"/>
          </w:tcPr>
          <w:p w14:paraId="396ECBA5" w14:textId="77777777" w:rsidR="00AF49EE" w:rsidRPr="00980EA2" w:rsidRDefault="00AF49EE"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6A873C60" w14:textId="77777777" w:rsidR="00AF49EE" w:rsidRPr="00980EA2" w:rsidRDefault="00AF49EE" w:rsidP="00CA145B">
            <w:pPr>
              <w:pStyle w:val="TableCell"/>
              <w:jc w:val="center"/>
              <w:rPr>
                <w:rFonts w:ascii="Arial" w:hAnsi="Arial" w:cs="Arial"/>
                <w:sz w:val="18"/>
                <w:szCs w:val="18"/>
              </w:rPr>
            </w:pPr>
            <w:r>
              <w:rPr>
                <w:rFonts w:ascii="Arial" w:hAnsi="Arial" w:cs="Arial"/>
                <w:sz w:val="18"/>
                <w:szCs w:val="18"/>
              </w:rPr>
              <w:t>activatePlan</w:t>
            </w:r>
          </w:p>
        </w:tc>
      </w:tr>
      <w:tr w:rsidR="00AF49EE" w:rsidRPr="00980EA2" w14:paraId="4A41D0A6" w14:textId="77777777" w:rsidTr="00CA145B">
        <w:tc>
          <w:tcPr>
            <w:tcW w:w="2376" w:type="dxa"/>
            <w:shd w:val="clear" w:color="auto" w:fill="662382"/>
          </w:tcPr>
          <w:p w14:paraId="412C8699" w14:textId="77777777" w:rsidR="00AF49EE" w:rsidRPr="00980EA2" w:rsidRDefault="00AF49EE"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64346CE1" w14:textId="77777777" w:rsidR="00AF49EE" w:rsidRPr="00980EA2" w:rsidRDefault="00AF49EE" w:rsidP="00CA145B">
            <w:pPr>
              <w:pStyle w:val="TableCell"/>
              <w:jc w:val="center"/>
              <w:rPr>
                <w:rFonts w:ascii="Arial" w:hAnsi="Arial" w:cs="Arial"/>
                <w:sz w:val="18"/>
                <w:szCs w:val="18"/>
              </w:rPr>
            </w:pPr>
            <w:r w:rsidRPr="00980EA2">
              <w:rPr>
                <w:rFonts w:ascii="Arial" w:hAnsi="Arial" w:cs="Arial"/>
                <w:sz w:val="18"/>
                <w:szCs w:val="18"/>
              </w:rPr>
              <w:t>REQUEST</w:t>
            </w:r>
          </w:p>
        </w:tc>
      </w:tr>
    </w:tbl>
    <w:p w14:paraId="59EE5322" w14:textId="77777777" w:rsidR="00AF49EE" w:rsidRPr="00980EA2" w:rsidRDefault="00AF49EE" w:rsidP="00AF49EE">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5638AE2F"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26F82F99"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1A46B7CF"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3186605F" w14:textId="10BD671C" w:rsidR="003D60C3" w:rsidRPr="00980EA2" w:rsidRDefault="003D60C3" w:rsidP="00CA145B">
            <w:pPr>
              <w:pStyle w:val="TableCell"/>
              <w:jc w:val="center"/>
              <w:rPr>
                <w:rFonts w:ascii="Arial" w:hAnsi="Arial" w:cs="Arial"/>
                <w:sz w:val="18"/>
                <w:szCs w:val="18"/>
              </w:rPr>
            </w:pPr>
            <w:r>
              <w:rPr>
                <w:rFonts w:ascii="Arial" w:hAnsi="Arial" w:cs="Arial"/>
                <w:sz w:val="18"/>
                <w:szCs w:val="18"/>
              </w:rPr>
              <w:t>Nullable</w:t>
            </w:r>
          </w:p>
        </w:tc>
        <w:tc>
          <w:tcPr>
            <w:tcW w:w="4224" w:type="dxa"/>
          </w:tcPr>
          <w:p w14:paraId="26062EA8" w14:textId="1AEA81E8"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38DF556F" w14:textId="77777777" w:rsidTr="003D60C3">
        <w:tc>
          <w:tcPr>
            <w:tcW w:w="2353" w:type="dxa"/>
            <w:shd w:val="clear" w:color="auto" w:fill="D9D9D9" w:themeFill="background1" w:themeFillShade="D9"/>
          </w:tcPr>
          <w:p w14:paraId="577F2208"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43496865"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REQUEST</w:t>
            </w:r>
          </w:p>
        </w:tc>
        <w:tc>
          <w:tcPr>
            <w:tcW w:w="964" w:type="dxa"/>
          </w:tcPr>
          <w:p w14:paraId="30407040" w14:textId="4D294722" w:rsidR="003D60C3" w:rsidRDefault="003D60C3" w:rsidP="00CA145B">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7236BC36" w14:textId="0B2BF41B" w:rsidR="003D60C3" w:rsidRPr="00980EA2" w:rsidRDefault="003D60C3" w:rsidP="00CA145B">
            <w:pPr>
              <w:pStyle w:val="TableCell"/>
              <w:jc w:val="center"/>
              <w:rPr>
                <w:rFonts w:ascii="Arial" w:hAnsi="Arial" w:cs="Arial"/>
                <w:sz w:val="18"/>
                <w:szCs w:val="18"/>
              </w:rPr>
            </w:pPr>
            <w:r>
              <w:rPr>
                <w:rFonts w:ascii="Arial" w:hAnsi="Arial" w:cs="Arial"/>
                <w:sz w:val="18"/>
                <w:szCs w:val="18"/>
              </w:rPr>
              <w:t>planRefs : (List &lt;MAL::ObjectRef&lt;Plan&gt;&gt;)</w:t>
            </w:r>
          </w:p>
        </w:tc>
      </w:tr>
      <w:tr w:rsidR="003D60C3" w:rsidRPr="00980EA2" w14:paraId="0DCED43E" w14:textId="77777777" w:rsidTr="003D60C3">
        <w:tc>
          <w:tcPr>
            <w:tcW w:w="2353" w:type="dxa"/>
            <w:shd w:val="clear" w:color="auto" w:fill="D9D9D9" w:themeFill="background1" w:themeFillShade="D9"/>
          </w:tcPr>
          <w:p w14:paraId="6ADD59DD"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48CD6B9F"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RESPONSE</w:t>
            </w:r>
          </w:p>
        </w:tc>
        <w:tc>
          <w:tcPr>
            <w:tcW w:w="964" w:type="dxa"/>
          </w:tcPr>
          <w:p w14:paraId="47BBF546" w14:textId="439AB267" w:rsidR="003D60C3" w:rsidRDefault="003D60C3" w:rsidP="00AF49EE">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0BA681D1" w14:textId="331F02D2" w:rsidR="003D60C3" w:rsidRPr="00980EA2" w:rsidRDefault="003D60C3" w:rsidP="00AF49EE">
            <w:pPr>
              <w:pStyle w:val="TableCell"/>
              <w:jc w:val="center"/>
              <w:rPr>
                <w:rFonts w:ascii="Arial" w:hAnsi="Arial" w:cs="Arial"/>
                <w:sz w:val="18"/>
                <w:szCs w:val="18"/>
              </w:rPr>
            </w:pPr>
            <w:r>
              <w:rPr>
                <w:rFonts w:ascii="Arial" w:hAnsi="Arial" w:cs="Arial"/>
                <w:sz w:val="18"/>
                <w:szCs w:val="18"/>
              </w:rPr>
              <w:t>activationStatus</w:t>
            </w:r>
            <w:r w:rsidRPr="00980EA2">
              <w:rPr>
                <w:rFonts w:ascii="Arial" w:hAnsi="Arial" w:cs="Arial"/>
                <w:sz w:val="18"/>
                <w:szCs w:val="18"/>
              </w:rPr>
              <w:t xml:space="preserve"> : (List &lt;</w:t>
            </w:r>
            <w:r>
              <w:rPr>
                <w:rFonts w:ascii="Arial" w:hAnsi="Arial" w:cs="Arial"/>
                <w:sz w:val="18"/>
                <w:szCs w:val="18"/>
              </w:rPr>
              <w:t>PlanActivationStatus</w:t>
            </w:r>
            <w:r w:rsidRPr="00980EA2">
              <w:rPr>
                <w:rFonts w:ascii="Arial" w:hAnsi="Arial" w:cs="Arial"/>
                <w:sz w:val="18"/>
                <w:szCs w:val="18"/>
              </w:rPr>
              <w:t>&gt;)</w:t>
            </w:r>
          </w:p>
        </w:tc>
      </w:tr>
    </w:tbl>
    <w:p w14:paraId="52B11388" w14:textId="77777777" w:rsidR="00AC0736" w:rsidRPr="00BD0E62" w:rsidRDefault="00AC0736" w:rsidP="00AC0736">
      <w:pPr>
        <w:spacing w:before="0"/>
      </w:pPr>
    </w:p>
    <w:p w14:paraId="6E472D68" w14:textId="77777777" w:rsidR="00AC0736" w:rsidRDefault="00AC0736" w:rsidP="00183C67">
      <w:pPr>
        <w:pStyle w:val="Heading4"/>
      </w:pPr>
      <w:r>
        <w:t>Errors</w:t>
      </w:r>
    </w:p>
    <w:p w14:paraId="3BA5E94A" w14:textId="720AF6DE" w:rsidR="00781519" w:rsidRPr="00FD447D" w:rsidRDefault="00781519" w:rsidP="00781519">
      <w:r>
        <w:t>In addition to standard MAL</w:t>
      </w:r>
      <w:r w:rsidR="00534DC6">
        <w:t xml:space="preserve"> er</w:t>
      </w:r>
      <w:r>
        <w:t>rors, the operation may return the following MPS</w:t>
      </w:r>
      <w:r w:rsidR="00534DC6">
        <w:t xml:space="preserve"> er</w:t>
      </w:r>
      <w:r>
        <w:t>rors:</w:t>
      </w:r>
    </w:p>
    <w:p w14:paraId="06CF5F5A" w14:textId="77777777" w:rsidR="00D2533E" w:rsidRPr="00FD447D" w:rsidRDefault="00D2533E" w:rsidP="00D2533E">
      <w:pPr>
        <w:spacing w:before="0"/>
      </w:pPr>
    </w:p>
    <w:tbl>
      <w:tblPr>
        <w:tblStyle w:val="RBTable"/>
        <w:tblW w:w="0" w:type="auto"/>
        <w:tblLook w:val="04A0" w:firstRow="1" w:lastRow="0" w:firstColumn="1" w:lastColumn="0" w:noHBand="0" w:noVBand="1"/>
        <w:tblCaption w:val="SVE activatePlan"/>
      </w:tblPr>
      <w:tblGrid>
        <w:gridCol w:w="2389"/>
        <w:gridCol w:w="2520"/>
      </w:tblGrid>
      <w:tr w:rsidR="00D2533E" w:rsidRPr="00CC0E43" w14:paraId="77B5D4A4"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5C89BC9C" w14:textId="77777777" w:rsidR="00D2533E" w:rsidRPr="00CC0E43" w:rsidRDefault="00D2533E" w:rsidP="00CC0E43">
            <w:pPr>
              <w:pStyle w:val="TableCell"/>
              <w:rPr>
                <w:rFonts w:ascii="Arial" w:hAnsi="Arial" w:cs="Arial"/>
                <w:sz w:val="18"/>
                <w:szCs w:val="20"/>
              </w:rPr>
            </w:pPr>
            <w:r>
              <w:rPr>
                <w:rFonts w:ascii="Arial" w:hAnsi="Arial" w:cs="Arial"/>
                <w:sz w:val="18"/>
                <w:szCs w:val="20"/>
              </w:rPr>
              <w:t>Error</w:t>
            </w:r>
          </w:p>
        </w:tc>
        <w:tc>
          <w:tcPr>
            <w:tcW w:w="2520" w:type="dxa"/>
          </w:tcPr>
          <w:p w14:paraId="2B15A05D" w14:textId="77777777" w:rsidR="00D2533E" w:rsidRPr="00CC0E43" w:rsidRDefault="00D2533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533E" w:rsidRPr="00CC0E43" w14:paraId="3EADD2B1"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15AB9503" w14:textId="77777777" w:rsidR="00D2533E" w:rsidRPr="00CC0E43" w:rsidRDefault="00D2533E" w:rsidP="00CC0E43">
            <w:pPr>
              <w:pStyle w:val="TableCell"/>
              <w:rPr>
                <w:rFonts w:ascii="Arial" w:hAnsi="Arial" w:cs="Arial"/>
                <w:sz w:val="18"/>
                <w:szCs w:val="20"/>
              </w:rPr>
            </w:pPr>
            <w:r>
              <w:rPr>
                <w:rFonts w:ascii="Arial" w:hAnsi="Arial" w:cs="Arial"/>
                <w:sz w:val="18"/>
                <w:szCs w:val="20"/>
              </w:rPr>
              <w:t>INVALID</w:t>
            </w:r>
          </w:p>
        </w:tc>
        <w:tc>
          <w:tcPr>
            <w:tcW w:w="2520" w:type="dxa"/>
          </w:tcPr>
          <w:p w14:paraId="72804A43" w14:textId="77777777" w:rsidR="00D2533E" w:rsidRPr="00CC0E43" w:rsidRDefault="00D2533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r w:rsidR="00D2533E" w:rsidRPr="00CC0E43" w14:paraId="12D358E8"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0A643589" w14:textId="25926769" w:rsidR="00D2533E" w:rsidRDefault="00D2533E" w:rsidP="00CC0E43">
            <w:pPr>
              <w:pStyle w:val="TableCell"/>
              <w:rPr>
                <w:rFonts w:ascii="Arial" w:hAnsi="Arial" w:cs="Arial"/>
                <w:sz w:val="18"/>
                <w:szCs w:val="20"/>
              </w:rPr>
            </w:pPr>
            <w:r>
              <w:rPr>
                <w:rFonts w:ascii="Arial" w:hAnsi="Arial" w:cs="Arial"/>
                <w:sz w:val="18"/>
                <w:szCs w:val="20"/>
              </w:rPr>
              <w:t>ACTIVATE_FAILED</w:t>
            </w:r>
          </w:p>
        </w:tc>
        <w:tc>
          <w:tcPr>
            <w:tcW w:w="2520" w:type="dxa"/>
          </w:tcPr>
          <w:p w14:paraId="41667640" w14:textId="7DA70633" w:rsidR="00D2533E" w:rsidRDefault="00D2533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29ACACEA" w14:textId="77777777" w:rsidR="0071668D" w:rsidRDefault="0071668D" w:rsidP="00AC0736">
      <w:pPr>
        <w:rPr>
          <w:i/>
        </w:rPr>
      </w:pPr>
    </w:p>
    <w:p w14:paraId="60726100" w14:textId="77777777" w:rsidR="00AC0736" w:rsidRDefault="00AC0736" w:rsidP="00AC0736">
      <w:pPr>
        <w:pStyle w:val="Heading3"/>
      </w:pPr>
      <w:bookmarkStart w:id="335" w:name="_Toc140093857"/>
      <w:r>
        <w:t>Operation: deactivatePlan</w:t>
      </w:r>
      <w:bookmarkEnd w:id="335"/>
    </w:p>
    <w:p w14:paraId="1F002E98" w14:textId="77777777" w:rsidR="00AC0736" w:rsidRDefault="00AC0736" w:rsidP="00183C67">
      <w:pPr>
        <w:pStyle w:val="Heading4"/>
      </w:pPr>
      <w:r>
        <w:t>Overview</w:t>
      </w:r>
    </w:p>
    <w:p w14:paraId="65083EC7" w14:textId="77777777" w:rsidR="00492B29" w:rsidRDefault="00492B29" w:rsidP="00492B29">
      <w:r>
        <w:t>The deactivatePlan operation is used to request deactivation of specified Plans that have previously been activated.  The service provider disables the execution of the referenced Plans and the ActivityInstances contained within them, where it is possible to do so.</w:t>
      </w:r>
    </w:p>
    <w:p w14:paraId="085D5607" w14:textId="2D0DB2EE" w:rsidR="00492B29" w:rsidRDefault="00492B29" w:rsidP="00492B29">
      <w:pPr>
        <w:rPr>
          <w:rFonts w:eastAsia="Quattrocento Sans"/>
        </w:rPr>
      </w:pPr>
      <w:r>
        <w:rPr>
          <w:rFonts w:eastAsia="Quattrocento Sans"/>
        </w:rPr>
        <w:t>The deactivationMode argument allows selection of the deactivation behaviour</w:t>
      </w:r>
      <w:r w:rsidR="00B761A9">
        <w:rPr>
          <w:rFonts w:eastAsia="Quattrocento Sans"/>
        </w:rPr>
        <w:t xml:space="preserve">.  </w:t>
      </w:r>
      <w:r>
        <w:rPr>
          <w:rFonts w:eastAsia="Quattrocento Sans"/>
        </w:rPr>
        <w:t>For example:</w:t>
      </w:r>
    </w:p>
    <w:p w14:paraId="7FB9F613" w14:textId="05A952CF" w:rsidR="00492B29" w:rsidRDefault="00492B29" w:rsidP="00353565">
      <w:pPr>
        <w:numPr>
          <w:ilvl w:val="0"/>
          <w:numId w:val="6"/>
        </w:numPr>
        <w:autoSpaceDE w:val="0"/>
        <w:autoSpaceDN w:val="0"/>
        <w:adjustRightInd w:val="0"/>
        <w:spacing w:before="120" w:line="0" w:lineRule="atLeast"/>
        <w:jc w:val="left"/>
      </w:pPr>
      <w:r w:rsidRPr="00492B29">
        <w:t>Orderly (ceases execution of any new</w:t>
      </w:r>
      <w:r w:rsidR="00534DC6" w:rsidRPr="00492B29">
        <w:t xml:space="preserve"> ac</w:t>
      </w:r>
      <w:r w:rsidRPr="00492B29">
        <w:t>tivities, but allows those already initiated to complete)</w:t>
      </w:r>
    </w:p>
    <w:p w14:paraId="1C222533" w14:textId="174A2A3D" w:rsidR="00492B29" w:rsidRDefault="00492B29" w:rsidP="00353565">
      <w:pPr>
        <w:numPr>
          <w:ilvl w:val="0"/>
          <w:numId w:val="6"/>
        </w:numPr>
        <w:autoSpaceDE w:val="0"/>
        <w:autoSpaceDN w:val="0"/>
        <w:adjustRightInd w:val="0"/>
        <w:spacing w:before="120" w:line="0" w:lineRule="atLeast"/>
        <w:jc w:val="left"/>
      </w:pPr>
      <w:r w:rsidRPr="00492B29">
        <w:t>Rapid (</w:t>
      </w:r>
      <w:r w:rsidR="00DB556C">
        <w:t>ceases</w:t>
      </w:r>
      <w:r w:rsidRPr="00492B29">
        <w:t xml:space="preserve"> execution of the Plan, but allows</w:t>
      </w:r>
      <w:r w:rsidR="00534DC6" w:rsidRPr="00492B29">
        <w:t xml:space="preserve"> ac</w:t>
      </w:r>
      <w:r w:rsidRPr="00492B29">
        <w:t>tivities already initiated to continue until their next defined breakpoint)</w:t>
      </w:r>
    </w:p>
    <w:p w14:paraId="64F9D763" w14:textId="14490534" w:rsidR="00492B29" w:rsidRDefault="00492B29" w:rsidP="00353565">
      <w:pPr>
        <w:numPr>
          <w:ilvl w:val="0"/>
          <w:numId w:val="6"/>
        </w:numPr>
        <w:autoSpaceDE w:val="0"/>
        <w:autoSpaceDN w:val="0"/>
        <w:adjustRightInd w:val="0"/>
        <w:spacing w:before="120" w:line="0" w:lineRule="atLeast"/>
        <w:jc w:val="left"/>
      </w:pPr>
      <w:r w:rsidRPr="00492B29">
        <w:t>Immediate (</w:t>
      </w:r>
      <w:r w:rsidR="00DB556C">
        <w:t>ceases</w:t>
      </w:r>
      <w:r w:rsidRPr="00492B29">
        <w:t xml:space="preserve"> execution of the Plan and all</w:t>
      </w:r>
      <w:r w:rsidR="00534DC6" w:rsidRPr="00492B29">
        <w:t xml:space="preserve"> ac</w:t>
      </w:r>
      <w:r w:rsidRPr="00492B29">
        <w:t>tivities currently in progress).</w:t>
      </w:r>
    </w:p>
    <w:p w14:paraId="5249C837" w14:textId="15755D40" w:rsidR="0076301B" w:rsidRDefault="00492B29" w:rsidP="00492B29">
      <w:pPr>
        <w:rPr>
          <w:rFonts w:eastAsia="Quattrocento Sans"/>
        </w:rPr>
      </w:pPr>
      <w:r>
        <w:rPr>
          <w:rFonts w:eastAsia="Quattrocento Sans"/>
        </w:rPr>
        <w:t>Note that it is dependent on the service provider implementation which deactivationModes are supported, and that the above list is not exhaustive</w:t>
      </w:r>
      <w:r w:rsidR="00DB556C">
        <w:rPr>
          <w:rFonts w:eastAsia="Quattrocento Sans"/>
        </w:rPr>
        <w:t>.</w:t>
      </w:r>
    </w:p>
    <w:p w14:paraId="38E786AB" w14:textId="03778602" w:rsidR="00DB556C" w:rsidRDefault="00DB556C" w:rsidP="00DB556C">
      <w:pPr>
        <w:rPr>
          <w:rFonts w:eastAsia="Quattrocento Sans"/>
        </w:rPr>
      </w:pPr>
      <w:r>
        <w:rPr>
          <w:rFonts w:eastAsia="Quattrocento Sans"/>
        </w:rPr>
        <w:lastRenderedPageBreak/>
        <w:t>The service provider returns a list of PlanActivationStatus data structures comprising Plan status and activationInfo as a String for each Plan in the deactivation list.  The activationInfo allows the return of deployment specific details on the deactivation, such as the deactivation mode applied or reasons for a failure to deactivate.</w:t>
      </w:r>
    </w:p>
    <w:p w14:paraId="1B5CACA2" w14:textId="367F2A27" w:rsidR="0076301B" w:rsidRDefault="0076301B" w:rsidP="00DB556C">
      <w:pPr>
        <w:rPr>
          <w:rFonts w:eastAsia="Quattrocento Sans"/>
        </w:rPr>
      </w:pPr>
      <w:r>
        <w:rPr>
          <w:rFonts w:eastAsia="Quattrocento Sans"/>
        </w:rPr>
        <w:t xml:space="preserve">If </w:t>
      </w:r>
      <w:r w:rsidR="002C2B3E">
        <w:rPr>
          <w:rFonts w:eastAsia="Quattrocento Sans"/>
        </w:rPr>
        <w:t xml:space="preserve">a Plan is deactivated prior to any of its constituent ActivityInstances being executed (or before the specified planPeriodStart), then all new ActivityInstances and EventInstances contained in the Plan are unloaded or removed, and the status of the Plan reverts to </w:t>
      </w:r>
      <w:r w:rsidR="00B773CD">
        <w:rPr>
          <w:rFonts w:eastAsia="Quattrocento Sans"/>
        </w:rPr>
        <w:t>SUBMITTED</w:t>
      </w:r>
      <w:r w:rsidR="002C2B3E">
        <w:rPr>
          <w:rFonts w:eastAsia="Quattrocento Sans"/>
        </w:rPr>
        <w:t>.</w:t>
      </w:r>
    </w:p>
    <w:p w14:paraId="69409206" w14:textId="4ABA806C" w:rsidR="00B773CD" w:rsidRDefault="00B773CD" w:rsidP="00DB556C">
      <w:pPr>
        <w:rPr>
          <w:rFonts w:eastAsia="Quattrocento Sans"/>
        </w:rPr>
      </w:pPr>
      <w:r>
        <w:rPr>
          <w:rFonts w:eastAsia="Quattrocento Sans"/>
        </w:rPr>
        <w:t>If a Plan is deactivated after any of its constituent ActivityInstances have been executed (or after the specified planPeriodStart), then the status of the Plan and the status of all contained ActivityInstances and EventInstances that will not be executed are set to TERMINATED with the additional statusInfo “CANCELLED”.</w:t>
      </w:r>
    </w:p>
    <w:p w14:paraId="4632A4E0" w14:textId="77777777" w:rsidR="002C2B3E" w:rsidRPr="00492B29" w:rsidRDefault="002C2B3E" w:rsidP="00DB556C"/>
    <w:p w14:paraId="2526178E" w14:textId="77777777" w:rsidR="00AC0736" w:rsidRDefault="00AC0736" w:rsidP="00AC0736">
      <w:pPr>
        <w:spacing w:before="0"/>
      </w:pPr>
    </w:p>
    <w:tbl>
      <w:tblPr>
        <w:tblStyle w:val="RBTable"/>
        <w:tblW w:w="9242" w:type="dxa"/>
        <w:tblLayout w:type="fixed"/>
        <w:tblLook w:val="0400" w:firstRow="0" w:lastRow="0" w:firstColumn="0" w:lastColumn="0" w:noHBand="0" w:noVBand="1"/>
        <w:tblCaption w:val="SVO deactivatePlan"/>
      </w:tblPr>
      <w:tblGrid>
        <w:gridCol w:w="2376"/>
        <w:gridCol w:w="6866"/>
      </w:tblGrid>
      <w:tr w:rsidR="00AF49EE" w:rsidRPr="00980EA2" w14:paraId="049D9701" w14:textId="77777777" w:rsidTr="00CA145B">
        <w:tc>
          <w:tcPr>
            <w:tcW w:w="2376" w:type="dxa"/>
            <w:shd w:val="clear" w:color="auto" w:fill="662382"/>
          </w:tcPr>
          <w:p w14:paraId="4162565D" w14:textId="77777777" w:rsidR="00AF49EE" w:rsidRPr="00980EA2" w:rsidRDefault="00AF49EE" w:rsidP="00FA042E">
            <w:pPr>
              <w:pStyle w:val="TableCell"/>
              <w:keepNext/>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7497F4F7" w14:textId="77777777" w:rsidR="00AF49EE" w:rsidRPr="00980EA2" w:rsidRDefault="00AF49EE" w:rsidP="00FA042E">
            <w:pPr>
              <w:pStyle w:val="TableCell"/>
              <w:keepNext/>
              <w:jc w:val="center"/>
              <w:rPr>
                <w:rFonts w:ascii="Arial" w:hAnsi="Arial" w:cs="Arial"/>
                <w:sz w:val="18"/>
                <w:szCs w:val="18"/>
              </w:rPr>
            </w:pPr>
            <w:r>
              <w:rPr>
                <w:rFonts w:ascii="Arial" w:hAnsi="Arial" w:cs="Arial"/>
                <w:sz w:val="18"/>
                <w:szCs w:val="18"/>
              </w:rPr>
              <w:t>deactivatePlan</w:t>
            </w:r>
          </w:p>
        </w:tc>
      </w:tr>
      <w:tr w:rsidR="00AF49EE" w:rsidRPr="00980EA2" w14:paraId="3B58D756" w14:textId="77777777" w:rsidTr="00CA145B">
        <w:tc>
          <w:tcPr>
            <w:tcW w:w="2376" w:type="dxa"/>
            <w:shd w:val="clear" w:color="auto" w:fill="662382"/>
          </w:tcPr>
          <w:p w14:paraId="2CB6AACD" w14:textId="77777777" w:rsidR="00AF49EE" w:rsidRPr="00980EA2" w:rsidRDefault="00AF49EE" w:rsidP="00FA042E">
            <w:pPr>
              <w:pStyle w:val="TableCell"/>
              <w:keepNext/>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76C33F1B" w14:textId="77777777" w:rsidR="00AF49EE" w:rsidRPr="00980EA2" w:rsidRDefault="00AF49EE" w:rsidP="00FA042E">
            <w:pPr>
              <w:pStyle w:val="TableCell"/>
              <w:keepNext/>
              <w:jc w:val="center"/>
              <w:rPr>
                <w:rFonts w:ascii="Arial" w:hAnsi="Arial" w:cs="Arial"/>
                <w:sz w:val="18"/>
                <w:szCs w:val="18"/>
              </w:rPr>
            </w:pPr>
            <w:r w:rsidRPr="00980EA2">
              <w:rPr>
                <w:rFonts w:ascii="Arial" w:hAnsi="Arial" w:cs="Arial"/>
                <w:sz w:val="18"/>
                <w:szCs w:val="18"/>
              </w:rPr>
              <w:t>REQUEST</w:t>
            </w:r>
          </w:p>
        </w:tc>
      </w:tr>
    </w:tbl>
    <w:p w14:paraId="5A49C0B4" w14:textId="77777777" w:rsidR="00AF49EE" w:rsidRPr="00980EA2" w:rsidRDefault="00AF49EE" w:rsidP="00FA042E">
      <w:pPr>
        <w:keepNext/>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7DA7AFB6"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5A7297A6" w14:textId="77777777" w:rsidR="003D60C3" w:rsidRPr="00980EA2" w:rsidRDefault="003D60C3" w:rsidP="00FA042E">
            <w:pPr>
              <w:pStyle w:val="TableCell"/>
              <w:keepNext/>
              <w:jc w:val="center"/>
              <w:rPr>
                <w:rFonts w:ascii="Arial" w:hAnsi="Arial" w:cs="Arial"/>
                <w:sz w:val="18"/>
                <w:szCs w:val="18"/>
              </w:rPr>
            </w:pPr>
            <w:r w:rsidRPr="00980EA2">
              <w:rPr>
                <w:rFonts w:ascii="Arial" w:hAnsi="Arial" w:cs="Arial"/>
                <w:sz w:val="18"/>
                <w:szCs w:val="18"/>
              </w:rPr>
              <w:t>Pattern Sequence</w:t>
            </w:r>
          </w:p>
        </w:tc>
        <w:tc>
          <w:tcPr>
            <w:tcW w:w="1701" w:type="dxa"/>
          </w:tcPr>
          <w:p w14:paraId="7930A879" w14:textId="77777777" w:rsidR="003D60C3" w:rsidRPr="00980EA2" w:rsidRDefault="003D60C3" w:rsidP="00FA042E">
            <w:pPr>
              <w:pStyle w:val="TableCell"/>
              <w:keepNext/>
              <w:jc w:val="center"/>
              <w:rPr>
                <w:rFonts w:ascii="Arial" w:hAnsi="Arial" w:cs="Arial"/>
                <w:sz w:val="18"/>
                <w:szCs w:val="18"/>
              </w:rPr>
            </w:pPr>
            <w:r w:rsidRPr="00980EA2">
              <w:rPr>
                <w:rFonts w:ascii="Arial" w:hAnsi="Arial" w:cs="Arial"/>
                <w:sz w:val="18"/>
                <w:szCs w:val="18"/>
              </w:rPr>
              <w:t>Message</w:t>
            </w:r>
          </w:p>
        </w:tc>
        <w:tc>
          <w:tcPr>
            <w:tcW w:w="964" w:type="dxa"/>
          </w:tcPr>
          <w:p w14:paraId="1A731BAA" w14:textId="6594C0E6" w:rsidR="003D60C3" w:rsidRPr="00980EA2" w:rsidRDefault="003D60C3" w:rsidP="00FA042E">
            <w:pPr>
              <w:pStyle w:val="TableCell"/>
              <w:keepNext/>
              <w:jc w:val="center"/>
              <w:rPr>
                <w:rFonts w:ascii="Arial" w:hAnsi="Arial" w:cs="Arial"/>
                <w:sz w:val="18"/>
                <w:szCs w:val="18"/>
              </w:rPr>
            </w:pPr>
            <w:r>
              <w:rPr>
                <w:rFonts w:ascii="Arial" w:hAnsi="Arial" w:cs="Arial"/>
                <w:sz w:val="18"/>
                <w:szCs w:val="18"/>
              </w:rPr>
              <w:t>Nullable</w:t>
            </w:r>
          </w:p>
        </w:tc>
        <w:tc>
          <w:tcPr>
            <w:tcW w:w="4224" w:type="dxa"/>
          </w:tcPr>
          <w:p w14:paraId="5ABC1CBF" w14:textId="655574EA" w:rsidR="003D60C3" w:rsidRPr="00980EA2" w:rsidRDefault="003D60C3" w:rsidP="00FA042E">
            <w:pPr>
              <w:pStyle w:val="TableCell"/>
              <w:keepNext/>
              <w:jc w:val="center"/>
              <w:rPr>
                <w:rFonts w:ascii="Arial" w:hAnsi="Arial" w:cs="Arial"/>
                <w:sz w:val="18"/>
                <w:szCs w:val="18"/>
              </w:rPr>
            </w:pPr>
            <w:r w:rsidRPr="00980EA2">
              <w:rPr>
                <w:rFonts w:ascii="Arial" w:hAnsi="Arial" w:cs="Arial"/>
                <w:sz w:val="18"/>
                <w:szCs w:val="18"/>
              </w:rPr>
              <w:t>Body Signature</w:t>
            </w:r>
          </w:p>
        </w:tc>
      </w:tr>
      <w:tr w:rsidR="003D60C3" w:rsidRPr="00980EA2" w14:paraId="74DD7AD2" w14:textId="77777777" w:rsidTr="003D60C3">
        <w:tc>
          <w:tcPr>
            <w:tcW w:w="2353" w:type="dxa"/>
            <w:shd w:val="clear" w:color="auto" w:fill="D9D9D9" w:themeFill="background1" w:themeFillShade="D9"/>
          </w:tcPr>
          <w:p w14:paraId="250CE1A3"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7A390241"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REQUEST</w:t>
            </w:r>
          </w:p>
        </w:tc>
        <w:tc>
          <w:tcPr>
            <w:tcW w:w="964" w:type="dxa"/>
          </w:tcPr>
          <w:p w14:paraId="67BFEC50" w14:textId="77777777" w:rsidR="003D60C3" w:rsidRDefault="003D60C3" w:rsidP="00CA145B">
            <w:pPr>
              <w:pStyle w:val="TableCell"/>
              <w:jc w:val="center"/>
              <w:rPr>
                <w:rFonts w:ascii="Arial" w:hAnsi="Arial" w:cs="Arial"/>
                <w:sz w:val="18"/>
                <w:szCs w:val="18"/>
              </w:rPr>
            </w:pPr>
            <w:r>
              <w:rPr>
                <w:rFonts w:ascii="Arial" w:hAnsi="Arial" w:cs="Arial"/>
                <w:sz w:val="18"/>
                <w:szCs w:val="18"/>
              </w:rPr>
              <w:t>No</w:t>
            </w:r>
          </w:p>
          <w:p w14:paraId="0611258F" w14:textId="60BCB8DE" w:rsidR="00F118EC" w:rsidRDefault="00F118EC" w:rsidP="00CA145B">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781861DC" w14:textId="4CF8F664" w:rsidR="003D60C3" w:rsidRDefault="003D60C3" w:rsidP="00CA145B">
            <w:pPr>
              <w:pStyle w:val="TableCell"/>
              <w:jc w:val="center"/>
              <w:rPr>
                <w:rFonts w:ascii="Arial" w:hAnsi="Arial" w:cs="Arial"/>
                <w:sz w:val="18"/>
                <w:szCs w:val="18"/>
              </w:rPr>
            </w:pPr>
            <w:r>
              <w:rPr>
                <w:rFonts w:ascii="Arial" w:hAnsi="Arial" w:cs="Arial"/>
                <w:sz w:val="18"/>
                <w:szCs w:val="18"/>
              </w:rPr>
              <w:t>planRefs : (List &lt;MAL::ObjectRef&lt;Plan&gt;&gt;)</w:t>
            </w:r>
          </w:p>
          <w:p w14:paraId="5A6F24A4" w14:textId="77777777" w:rsidR="003D60C3" w:rsidRPr="00980EA2" w:rsidRDefault="003D60C3" w:rsidP="00CA145B">
            <w:pPr>
              <w:pStyle w:val="TableCell"/>
              <w:jc w:val="center"/>
              <w:rPr>
                <w:rFonts w:ascii="Arial" w:hAnsi="Arial" w:cs="Arial"/>
                <w:sz w:val="18"/>
                <w:szCs w:val="18"/>
              </w:rPr>
            </w:pPr>
            <w:r>
              <w:rPr>
                <w:rFonts w:ascii="Arial" w:hAnsi="Arial" w:cs="Arial"/>
                <w:sz w:val="18"/>
                <w:szCs w:val="18"/>
              </w:rPr>
              <w:t>deactivationMode : (MAL::String)</w:t>
            </w:r>
          </w:p>
        </w:tc>
      </w:tr>
      <w:tr w:rsidR="003D60C3" w:rsidRPr="00980EA2" w14:paraId="2862AF3C" w14:textId="77777777" w:rsidTr="003D60C3">
        <w:tc>
          <w:tcPr>
            <w:tcW w:w="2353" w:type="dxa"/>
            <w:shd w:val="clear" w:color="auto" w:fill="D9D9D9" w:themeFill="background1" w:themeFillShade="D9"/>
          </w:tcPr>
          <w:p w14:paraId="6FBDC2EC"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5DEBC2A8"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RESPONSE</w:t>
            </w:r>
          </w:p>
        </w:tc>
        <w:tc>
          <w:tcPr>
            <w:tcW w:w="964" w:type="dxa"/>
          </w:tcPr>
          <w:p w14:paraId="104C98F6" w14:textId="57EDDE0E" w:rsidR="003D60C3" w:rsidRDefault="003D60C3" w:rsidP="00CA145B">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389788AA" w14:textId="5ADAA083" w:rsidR="003D60C3" w:rsidRPr="00980EA2" w:rsidRDefault="003D60C3" w:rsidP="00CA145B">
            <w:pPr>
              <w:pStyle w:val="TableCell"/>
              <w:jc w:val="center"/>
              <w:rPr>
                <w:rFonts w:ascii="Arial" w:hAnsi="Arial" w:cs="Arial"/>
                <w:sz w:val="18"/>
                <w:szCs w:val="18"/>
              </w:rPr>
            </w:pPr>
            <w:r>
              <w:rPr>
                <w:rFonts w:ascii="Arial" w:hAnsi="Arial" w:cs="Arial"/>
                <w:sz w:val="18"/>
                <w:szCs w:val="18"/>
              </w:rPr>
              <w:t>activationStatus</w:t>
            </w:r>
            <w:r w:rsidRPr="00980EA2">
              <w:rPr>
                <w:rFonts w:ascii="Arial" w:hAnsi="Arial" w:cs="Arial"/>
                <w:sz w:val="18"/>
                <w:szCs w:val="18"/>
              </w:rPr>
              <w:t xml:space="preserve"> : (List &lt;</w:t>
            </w:r>
            <w:r>
              <w:rPr>
                <w:rFonts w:ascii="Arial" w:hAnsi="Arial" w:cs="Arial"/>
                <w:sz w:val="18"/>
                <w:szCs w:val="18"/>
              </w:rPr>
              <w:t>PlanActivationStatus</w:t>
            </w:r>
            <w:r w:rsidRPr="00980EA2">
              <w:rPr>
                <w:rFonts w:ascii="Arial" w:hAnsi="Arial" w:cs="Arial"/>
                <w:sz w:val="18"/>
                <w:szCs w:val="18"/>
              </w:rPr>
              <w:t>&gt;)</w:t>
            </w:r>
          </w:p>
        </w:tc>
      </w:tr>
    </w:tbl>
    <w:p w14:paraId="6CE96397" w14:textId="77777777" w:rsidR="00AC0736" w:rsidRPr="00BD0E62" w:rsidRDefault="00AC0736" w:rsidP="00AC0736">
      <w:pPr>
        <w:spacing w:before="0"/>
      </w:pPr>
    </w:p>
    <w:p w14:paraId="509E8D0B" w14:textId="77777777" w:rsidR="00AC0736" w:rsidRDefault="00AC0736" w:rsidP="00183C67">
      <w:pPr>
        <w:pStyle w:val="Heading4"/>
      </w:pPr>
      <w:r>
        <w:t>Errors</w:t>
      </w:r>
    </w:p>
    <w:p w14:paraId="6D95BC21" w14:textId="614CBE21" w:rsidR="00781519" w:rsidRPr="00FD447D" w:rsidRDefault="00781519" w:rsidP="00781519">
      <w:r>
        <w:t>In addition to standard MAL</w:t>
      </w:r>
      <w:r w:rsidR="00534DC6">
        <w:t xml:space="preserve"> er</w:t>
      </w:r>
      <w:r>
        <w:t>rors, the operation may return the following MPS</w:t>
      </w:r>
      <w:r w:rsidR="00534DC6">
        <w:t xml:space="preserve"> er</w:t>
      </w:r>
      <w:r>
        <w:t>rors:</w:t>
      </w:r>
    </w:p>
    <w:p w14:paraId="190BB129" w14:textId="77777777" w:rsidR="00D2533E" w:rsidRPr="00FD447D" w:rsidRDefault="00D2533E" w:rsidP="00D2533E">
      <w:pPr>
        <w:spacing w:before="0"/>
      </w:pPr>
    </w:p>
    <w:tbl>
      <w:tblPr>
        <w:tblStyle w:val="RBTable"/>
        <w:tblW w:w="0" w:type="auto"/>
        <w:tblLook w:val="04A0" w:firstRow="1" w:lastRow="0" w:firstColumn="1" w:lastColumn="0" w:noHBand="0" w:noVBand="1"/>
        <w:tblCaption w:val="SVE deactivatePlan"/>
      </w:tblPr>
      <w:tblGrid>
        <w:gridCol w:w="2389"/>
        <w:gridCol w:w="2520"/>
      </w:tblGrid>
      <w:tr w:rsidR="00D2533E" w:rsidRPr="00CC0E43" w14:paraId="6CEAF720"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7098334E" w14:textId="77777777" w:rsidR="00D2533E" w:rsidRPr="00CC0E43" w:rsidRDefault="00D2533E" w:rsidP="00CC0E43">
            <w:pPr>
              <w:pStyle w:val="TableCell"/>
              <w:rPr>
                <w:rFonts w:ascii="Arial" w:hAnsi="Arial" w:cs="Arial"/>
                <w:sz w:val="18"/>
                <w:szCs w:val="20"/>
              </w:rPr>
            </w:pPr>
            <w:r>
              <w:rPr>
                <w:rFonts w:ascii="Arial" w:hAnsi="Arial" w:cs="Arial"/>
                <w:sz w:val="18"/>
                <w:szCs w:val="20"/>
              </w:rPr>
              <w:t>Error</w:t>
            </w:r>
          </w:p>
        </w:tc>
        <w:tc>
          <w:tcPr>
            <w:tcW w:w="2520" w:type="dxa"/>
          </w:tcPr>
          <w:p w14:paraId="19F52722" w14:textId="77777777" w:rsidR="00D2533E" w:rsidRPr="00CC0E43" w:rsidRDefault="00D2533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533E" w:rsidRPr="00CC0E43" w14:paraId="758CAE4A"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0D17742C" w14:textId="77777777" w:rsidR="00D2533E" w:rsidRPr="00CC0E43" w:rsidRDefault="00D2533E" w:rsidP="00CC0E43">
            <w:pPr>
              <w:pStyle w:val="TableCell"/>
              <w:rPr>
                <w:rFonts w:ascii="Arial" w:hAnsi="Arial" w:cs="Arial"/>
                <w:sz w:val="18"/>
                <w:szCs w:val="20"/>
              </w:rPr>
            </w:pPr>
            <w:r>
              <w:rPr>
                <w:rFonts w:ascii="Arial" w:hAnsi="Arial" w:cs="Arial"/>
                <w:sz w:val="18"/>
                <w:szCs w:val="20"/>
              </w:rPr>
              <w:t>INVALID</w:t>
            </w:r>
          </w:p>
        </w:tc>
        <w:tc>
          <w:tcPr>
            <w:tcW w:w="2520" w:type="dxa"/>
          </w:tcPr>
          <w:p w14:paraId="57D0850A" w14:textId="77777777" w:rsidR="00D2533E" w:rsidRPr="00CC0E43" w:rsidRDefault="00D2533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739CDE3C" w14:textId="77777777" w:rsidR="00781519" w:rsidRDefault="00781519" w:rsidP="00781519"/>
    <w:p w14:paraId="64069071" w14:textId="77777777" w:rsidR="00AC0736" w:rsidRDefault="00AC0736" w:rsidP="00AC0736">
      <w:pPr>
        <w:pStyle w:val="Heading3"/>
      </w:pPr>
      <w:bookmarkStart w:id="336" w:name="_Toc140093858"/>
      <w:r>
        <w:t>Operation: monitorPlanExecution</w:t>
      </w:r>
      <w:bookmarkEnd w:id="336"/>
    </w:p>
    <w:p w14:paraId="6AE02793" w14:textId="77777777" w:rsidR="00AC0736" w:rsidRDefault="00AC0736" w:rsidP="00183C67">
      <w:pPr>
        <w:pStyle w:val="Heading4"/>
      </w:pPr>
      <w:r>
        <w:t>Overview</w:t>
      </w:r>
    </w:p>
    <w:p w14:paraId="345B1B27" w14:textId="77777777" w:rsidR="00A93C63" w:rsidRDefault="00A93C63" w:rsidP="00A93C63">
      <w:r>
        <w:t xml:space="preserve">The monitorPlanExecution operation is used to subscribe to status updates for a filtered set of Plans </w:t>
      </w:r>
      <w:r w:rsidR="00B4755E">
        <w:t>that have been</w:t>
      </w:r>
      <w:r>
        <w:t xml:space="preserve"> submitted to a plan execution function.  The operation uses the Publish-Subscribe interaction pattern, with the body of the notification message comprising a PlanUpdate for a subscribed Plan.</w:t>
      </w:r>
    </w:p>
    <w:p w14:paraId="262D7E9C" w14:textId="77777777" w:rsidR="00B4755E" w:rsidRPr="00817E0C" w:rsidRDefault="00B4755E" w:rsidP="00A93C63">
      <w:r>
        <w:t>The operation is equivalent to the monitorPlanStatus operation of the Plan Distribution Service, but only reports the status of plans currently being managed by a plan execution function.</w:t>
      </w:r>
    </w:p>
    <w:p w14:paraId="3A5EFF8A" w14:textId="77777777" w:rsidR="00AC0736" w:rsidRDefault="00AC0736" w:rsidP="00AC0736">
      <w:pPr>
        <w:spacing w:before="0"/>
      </w:pPr>
    </w:p>
    <w:tbl>
      <w:tblPr>
        <w:tblStyle w:val="RBTable"/>
        <w:tblW w:w="9242" w:type="dxa"/>
        <w:tblLayout w:type="fixed"/>
        <w:tblLook w:val="0400" w:firstRow="0" w:lastRow="0" w:firstColumn="0" w:lastColumn="0" w:noHBand="0" w:noVBand="1"/>
        <w:tblCaption w:val="SVO monitorPlanExecution"/>
      </w:tblPr>
      <w:tblGrid>
        <w:gridCol w:w="2376"/>
        <w:gridCol w:w="6866"/>
      </w:tblGrid>
      <w:tr w:rsidR="0071668D" w:rsidRPr="00980EA2" w14:paraId="17878387" w14:textId="77777777" w:rsidTr="00CA145B">
        <w:tc>
          <w:tcPr>
            <w:tcW w:w="2376" w:type="dxa"/>
            <w:shd w:val="clear" w:color="auto" w:fill="662382"/>
          </w:tcPr>
          <w:p w14:paraId="697E14F1" w14:textId="77777777" w:rsidR="0071668D" w:rsidRPr="00980EA2" w:rsidRDefault="0071668D"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lastRenderedPageBreak/>
              <w:t>Operation Identifier</w:t>
            </w:r>
          </w:p>
        </w:tc>
        <w:tc>
          <w:tcPr>
            <w:tcW w:w="6866" w:type="dxa"/>
          </w:tcPr>
          <w:p w14:paraId="24F64A27" w14:textId="77777777" w:rsidR="0071668D" w:rsidRPr="00980EA2" w:rsidRDefault="0071668D" w:rsidP="00CA145B">
            <w:pPr>
              <w:pStyle w:val="TableCell"/>
              <w:jc w:val="center"/>
              <w:rPr>
                <w:rFonts w:ascii="Arial" w:hAnsi="Arial" w:cs="Arial"/>
                <w:sz w:val="18"/>
                <w:szCs w:val="18"/>
              </w:rPr>
            </w:pPr>
            <w:r>
              <w:rPr>
                <w:rFonts w:ascii="Arial" w:hAnsi="Arial" w:cs="Arial"/>
                <w:sz w:val="18"/>
                <w:szCs w:val="18"/>
              </w:rPr>
              <w:t>monitorPlan</w:t>
            </w:r>
            <w:r w:rsidR="002A7529">
              <w:rPr>
                <w:rFonts w:ascii="Arial" w:hAnsi="Arial" w:cs="Arial"/>
                <w:sz w:val="18"/>
                <w:szCs w:val="18"/>
              </w:rPr>
              <w:t>Execution</w:t>
            </w:r>
          </w:p>
        </w:tc>
      </w:tr>
      <w:tr w:rsidR="0071668D" w:rsidRPr="00980EA2" w14:paraId="7785C307" w14:textId="77777777" w:rsidTr="00CA145B">
        <w:tc>
          <w:tcPr>
            <w:tcW w:w="2376" w:type="dxa"/>
            <w:shd w:val="clear" w:color="auto" w:fill="662382"/>
          </w:tcPr>
          <w:p w14:paraId="44CD7EDA" w14:textId="77777777" w:rsidR="0071668D" w:rsidRPr="00980EA2" w:rsidRDefault="0071668D"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1A883C80" w14:textId="77777777" w:rsidR="0071668D" w:rsidRPr="00980EA2" w:rsidRDefault="0071668D" w:rsidP="00CA145B">
            <w:pPr>
              <w:pStyle w:val="TableCell"/>
              <w:jc w:val="center"/>
              <w:rPr>
                <w:rFonts w:ascii="Arial" w:hAnsi="Arial" w:cs="Arial"/>
                <w:sz w:val="18"/>
                <w:szCs w:val="18"/>
              </w:rPr>
            </w:pPr>
            <w:r>
              <w:rPr>
                <w:rFonts w:ascii="Arial" w:hAnsi="Arial" w:cs="Arial"/>
                <w:sz w:val="18"/>
                <w:szCs w:val="18"/>
              </w:rPr>
              <w:t>PUBLISH-SUBSCRIBE</w:t>
            </w:r>
          </w:p>
        </w:tc>
      </w:tr>
      <w:tr w:rsidR="006E1AB3" w:rsidRPr="00980EA2" w14:paraId="0A263AE8" w14:textId="77777777" w:rsidTr="00CA145B">
        <w:tc>
          <w:tcPr>
            <w:tcW w:w="2376" w:type="dxa"/>
            <w:shd w:val="clear" w:color="auto" w:fill="662382"/>
          </w:tcPr>
          <w:p w14:paraId="0C06F274" w14:textId="5BD1F487" w:rsidR="006E1AB3" w:rsidRPr="00980EA2" w:rsidRDefault="006E1AB3" w:rsidP="00CA145B">
            <w:pPr>
              <w:pStyle w:val="TableCell"/>
              <w:jc w:val="center"/>
              <w:rPr>
                <w:rFonts w:ascii="Arial" w:hAnsi="Arial" w:cs="Arial"/>
                <w:b/>
                <w:color w:val="FFFFFF" w:themeColor="background1"/>
                <w:sz w:val="18"/>
                <w:szCs w:val="18"/>
              </w:rPr>
            </w:pPr>
            <w:r>
              <w:rPr>
                <w:rFonts w:ascii="Arial" w:hAnsi="Arial" w:cs="Arial"/>
                <w:b/>
                <w:color w:val="FFFFFF" w:themeColor="background1"/>
                <w:sz w:val="18"/>
                <w:szCs w:val="18"/>
              </w:rPr>
              <w:t>Subscription Keys</w:t>
            </w:r>
          </w:p>
        </w:tc>
        <w:tc>
          <w:tcPr>
            <w:tcW w:w="6866" w:type="dxa"/>
            <w:shd w:val="clear" w:color="auto" w:fill="D9D9D9" w:themeFill="background1" w:themeFillShade="D9"/>
          </w:tcPr>
          <w:p w14:paraId="390CBA2E" w14:textId="77777777" w:rsidR="006E1AB3" w:rsidRDefault="006E1AB3" w:rsidP="006E1AB3">
            <w:pPr>
              <w:pStyle w:val="TableCell"/>
              <w:jc w:val="center"/>
              <w:rPr>
                <w:rFonts w:ascii="Arial" w:hAnsi="Arial" w:cs="Arial"/>
                <w:sz w:val="18"/>
                <w:szCs w:val="18"/>
              </w:rPr>
            </w:pPr>
            <w:r>
              <w:rPr>
                <w:rFonts w:ascii="Arial" w:hAnsi="Arial" w:cs="Arial"/>
                <w:sz w:val="18"/>
                <w:szCs w:val="18"/>
              </w:rPr>
              <w:t>planID : (MAL::Identifier)</w:t>
            </w:r>
          </w:p>
          <w:p w14:paraId="384F4277" w14:textId="77777777" w:rsidR="006E1AB3" w:rsidRDefault="006E1AB3" w:rsidP="006E1AB3">
            <w:pPr>
              <w:pStyle w:val="TableCell"/>
              <w:jc w:val="center"/>
              <w:rPr>
                <w:rFonts w:ascii="Arial" w:hAnsi="Arial" w:cs="Arial"/>
                <w:sz w:val="18"/>
                <w:szCs w:val="18"/>
              </w:rPr>
            </w:pPr>
            <w:r>
              <w:rPr>
                <w:rFonts w:ascii="Arial" w:hAnsi="Arial" w:cs="Arial"/>
                <w:sz w:val="18"/>
                <w:szCs w:val="18"/>
              </w:rPr>
              <w:t>precursor : (MAL::Identifier)</w:t>
            </w:r>
          </w:p>
          <w:p w14:paraId="53B59B35" w14:textId="77777777" w:rsidR="006E1AB3" w:rsidRDefault="006E1AB3" w:rsidP="006E1AB3">
            <w:pPr>
              <w:pStyle w:val="TableCell"/>
              <w:jc w:val="center"/>
              <w:rPr>
                <w:rFonts w:ascii="Arial" w:hAnsi="Arial" w:cs="Arial"/>
                <w:sz w:val="18"/>
                <w:szCs w:val="18"/>
              </w:rPr>
            </w:pPr>
            <w:r>
              <w:rPr>
                <w:rFonts w:ascii="Arial" w:hAnsi="Arial" w:cs="Arial"/>
                <w:sz w:val="18"/>
                <w:szCs w:val="18"/>
              </w:rPr>
              <w:t>status : (MAL::UInteger)</w:t>
            </w:r>
          </w:p>
          <w:p w14:paraId="018FF13C" w14:textId="79102122" w:rsidR="006E1AB3" w:rsidRDefault="006E1AB3" w:rsidP="006E1AB3">
            <w:pPr>
              <w:pStyle w:val="TableCell"/>
              <w:jc w:val="center"/>
              <w:rPr>
                <w:rFonts w:ascii="Arial" w:hAnsi="Arial" w:cs="Arial"/>
                <w:sz w:val="18"/>
                <w:szCs w:val="18"/>
              </w:rPr>
            </w:pPr>
            <w:r>
              <w:rPr>
                <w:rFonts w:ascii="Arial" w:hAnsi="Arial" w:cs="Arial"/>
                <w:sz w:val="18"/>
                <w:szCs w:val="18"/>
              </w:rPr>
              <w:t>originator : (MAL::Identifier)</w:t>
            </w:r>
          </w:p>
        </w:tc>
      </w:tr>
    </w:tbl>
    <w:p w14:paraId="6197DD26" w14:textId="77777777" w:rsidR="0071668D" w:rsidRPr="00980EA2" w:rsidRDefault="0071668D" w:rsidP="0071668D">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65595E5C"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1A0BF384"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5789DA54"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3EB42DD9" w14:textId="3560D758" w:rsidR="003D60C3" w:rsidRPr="00980EA2" w:rsidRDefault="003D60C3" w:rsidP="00CA145B">
            <w:pPr>
              <w:pStyle w:val="TableCell"/>
              <w:jc w:val="center"/>
              <w:rPr>
                <w:rFonts w:ascii="Arial" w:hAnsi="Arial" w:cs="Arial"/>
                <w:sz w:val="18"/>
                <w:szCs w:val="18"/>
              </w:rPr>
            </w:pPr>
            <w:r>
              <w:rPr>
                <w:rFonts w:ascii="Arial" w:hAnsi="Arial" w:cs="Arial"/>
                <w:sz w:val="18"/>
                <w:szCs w:val="18"/>
              </w:rPr>
              <w:t>Nullable</w:t>
            </w:r>
          </w:p>
        </w:tc>
        <w:tc>
          <w:tcPr>
            <w:tcW w:w="4224" w:type="dxa"/>
          </w:tcPr>
          <w:p w14:paraId="5E89BE60" w14:textId="08A1B548"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3041D643" w14:textId="77777777" w:rsidTr="003D60C3">
        <w:tc>
          <w:tcPr>
            <w:tcW w:w="2353" w:type="dxa"/>
            <w:shd w:val="clear" w:color="auto" w:fill="D9D9D9" w:themeFill="background1" w:themeFillShade="D9"/>
          </w:tcPr>
          <w:p w14:paraId="3085E86F"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1C32AB37" w14:textId="77777777" w:rsidR="003D60C3" w:rsidRPr="00980EA2" w:rsidRDefault="003D60C3" w:rsidP="00CA145B">
            <w:pPr>
              <w:pStyle w:val="TableCell"/>
              <w:jc w:val="center"/>
              <w:rPr>
                <w:rFonts w:ascii="Arial" w:hAnsi="Arial" w:cs="Arial"/>
                <w:sz w:val="18"/>
                <w:szCs w:val="18"/>
              </w:rPr>
            </w:pPr>
            <w:r>
              <w:rPr>
                <w:rFonts w:ascii="Arial" w:hAnsi="Arial" w:cs="Arial"/>
                <w:sz w:val="18"/>
                <w:szCs w:val="18"/>
              </w:rPr>
              <w:t>PUBLISH/NOTIFY</w:t>
            </w:r>
          </w:p>
        </w:tc>
        <w:tc>
          <w:tcPr>
            <w:tcW w:w="964" w:type="dxa"/>
          </w:tcPr>
          <w:p w14:paraId="0AD8AC90" w14:textId="5F322C4D" w:rsidR="003D60C3" w:rsidRDefault="003D60C3" w:rsidP="00CA145B">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5EDF1BFE" w14:textId="214FBB7F" w:rsidR="003D60C3" w:rsidRPr="00980EA2" w:rsidRDefault="003D60C3" w:rsidP="00CA145B">
            <w:pPr>
              <w:pStyle w:val="TableCell"/>
              <w:jc w:val="center"/>
              <w:rPr>
                <w:rFonts w:ascii="Arial" w:hAnsi="Arial" w:cs="Arial"/>
                <w:sz w:val="18"/>
                <w:szCs w:val="18"/>
              </w:rPr>
            </w:pPr>
            <w:r>
              <w:rPr>
                <w:rFonts w:ascii="Arial" w:hAnsi="Arial" w:cs="Arial"/>
                <w:sz w:val="18"/>
                <w:szCs w:val="18"/>
              </w:rPr>
              <w:t>planUpdate : (PlanUpdate)</w:t>
            </w:r>
          </w:p>
        </w:tc>
      </w:tr>
    </w:tbl>
    <w:p w14:paraId="68C58CE6" w14:textId="77777777" w:rsidR="00AC0736" w:rsidRPr="00BD0E62" w:rsidRDefault="00AC0736" w:rsidP="00AC0736">
      <w:pPr>
        <w:spacing w:before="0"/>
      </w:pPr>
    </w:p>
    <w:p w14:paraId="7DBB351C" w14:textId="77777777" w:rsidR="00AC0736" w:rsidRDefault="00AC0736" w:rsidP="00183C67">
      <w:pPr>
        <w:pStyle w:val="Heading4"/>
      </w:pPr>
      <w:r>
        <w:t>Structures</w:t>
      </w:r>
    </w:p>
    <w:p w14:paraId="11F1600C" w14:textId="7F9905A6" w:rsidR="00B4755E" w:rsidRDefault="00B4755E" w:rsidP="00B4755E">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4.4.10</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36</w:t>
      </w:r>
      <w:r w:rsidRPr="00CB14D8">
        <w:rPr>
          <w:b/>
        </w:rPr>
        <w:fldChar w:fldCharType="end"/>
      </w:r>
      <w:r>
        <w:tab/>
        <w:t xml:space="preserve">The monitorPlanExecution subscription shall be based on the provision of the following keys </w:t>
      </w:r>
      <w:r w:rsidR="00D877AC">
        <w:t xml:space="preserve">in addition to the </w:t>
      </w:r>
      <w:r w:rsidR="00D877AC">
        <w:rPr>
          <w:rStyle w:val="Term"/>
        </w:rPr>
        <w:t xml:space="preserve">domain </w:t>
      </w:r>
      <w:r>
        <w:t>of the required Plans in the Register message, all of which are nullable:</w:t>
      </w:r>
    </w:p>
    <w:p w14:paraId="0A134B20" w14:textId="77777777" w:rsidR="00015D26" w:rsidRDefault="00015D26" w:rsidP="00DA4F65">
      <w:pPr>
        <w:pStyle w:val="Requirement"/>
        <w:numPr>
          <w:ilvl w:val="0"/>
          <w:numId w:val="103"/>
        </w:numPr>
        <w:spacing w:before="120" w:line="0" w:lineRule="atLeast"/>
      </w:pPr>
      <w:r>
        <w:t xml:space="preserve">PlanID: </w:t>
      </w:r>
      <w:r>
        <w:rPr>
          <w:rStyle w:val="Term"/>
        </w:rPr>
        <w:t xml:space="preserve">key </w:t>
      </w:r>
      <w:r>
        <w:t>of subscribed Plan</w:t>
      </w:r>
      <w:r>
        <w:rPr>
          <w:rStyle w:val="Term"/>
        </w:rPr>
        <w:t xml:space="preserve"> </w:t>
      </w:r>
      <w:r>
        <w:t xml:space="preserve">as MAL::Identifier </w:t>
      </w:r>
    </w:p>
    <w:p w14:paraId="2135D3AF" w14:textId="77777777" w:rsidR="00015D26" w:rsidRDefault="00015D26" w:rsidP="00DA4F65">
      <w:pPr>
        <w:pStyle w:val="Requirement"/>
        <w:numPr>
          <w:ilvl w:val="0"/>
          <w:numId w:val="103"/>
        </w:numPr>
        <w:spacing w:before="120" w:line="0" w:lineRule="atLeast"/>
      </w:pPr>
      <w:r>
        <w:t xml:space="preserve">Precursor: </w:t>
      </w:r>
      <w:r>
        <w:rPr>
          <w:rStyle w:val="Term"/>
        </w:rPr>
        <w:t>key</w:t>
      </w:r>
      <w:r>
        <w:t xml:space="preserve"> of precursorPlan as MAL::Identifier</w:t>
      </w:r>
    </w:p>
    <w:p w14:paraId="290697DF" w14:textId="77777777" w:rsidR="00015D26" w:rsidRDefault="00015D26" w:rsidP="00DA4F65">
      <w:pPr>
        <w:pStyle w:val="Requirement"/>
        <w:numPr>
          <w:ilvl w:val="0"/>
          <w:numId w:val="103"/>
        </w:numPr>
        <w:spacing w:before="120" w:line="0" w:lineRule="atLeast"/>
      </w:pPr>
      <w:r>
        <w:t>Status: status as MAL::UInteger [Plan</w:t>
      </w:r>
      <w:r w:rsidRPr="002077C3">
        <w:t>StatusEnum</w:t>
      </w:r>
      <w:r>
        <w:t>]</w:t>
      </w:r>
    </w:p>
    <w:p w14:paraId="7CFD21CC" w14:textId="2A00F0A4" w:rsidR="00015D26" w:rsidRDefault="00015D26" w:rsidP="00DA4F65">
      <w:pPr>
        <w:pStyle w:val="Requirement"/>
        <w:numPr>
          <w:ilvl w:val="0"/>
          <w:numId w:val="103"/>
        </w:numPr>
        <w:spacing w:before="120" w:line="0" w:lineRule="atLeast"/>
      </w:pPr>
      <w:r>
        <w:t>Originator:  originator of subscribed Plan as MAL::Identifier</w:t>
      </w:r>
    </w:p>
    <w:p w14:paraId="011C9E65" w14:textId="1AD0BFEE" w:rsidR="00EE70C5" w:rsidRDefault="00EE70C5" w:rsidP="00846010">
      <w:r>
        <w:t>Note that for Status, the enumerated value associated with the PlanStatusEnum must be used, and not the associated string.</w:t>
      </w:r>
    </w:p>
    <w:p w14:paraId="5AEA0F1A" w14:textId="77777777" w:rsidR="00AC0736" w:rsidRDefault="00AC0736" w:rsidP="00183C67">
      <w:pPr>
        <w:pStyle w:val="Heading4"/>
      </w:pPr>
      <w:r>
        <w:t>Errors</w:t>
      </w:r>
    </w:p>
    <w:p w14:paraId="60523F3F" w14:textId="521E63E5" w:rsidR="00781519" w:rsidRPr="00FD447D" w:rsidRDefault="00781519" w:rsidP="00781519">
      <w:r>
        <w:t>In addition to standard MAL</w:t>
      </w:r>
      <w:r w:rsidR="00534DC6">
        <w:t xml:space="preserve"> er</w:t>
      </w:r>
      <w:r>
        <w:t>rors, the operation may return the following MPS</w:t>
      </w:r>
      <w:r w:rsidR="00534DC6">
        <w:t xml:space="preserve"> er</w:t>
      </w:r>
      <w:r>
        <w:t>rors:</w:t>
      </w:r>
    </w:p>
    <w:p w14:paraId="6DF4074D" w14:textId="77777777" w:rsidR="00D2533E" w:rsidRPr="00FD447D" w:rsidRDefault="00D2533E" w:rsidP="00D2533E">
      <w:pPr>
        <w:spacing w:before="0"/>
      </w:pPr>
    </w:p>
    <w:tbl>
      <w:tblPr>
        <w:tblStyle w:val="RBTable"/>
        <w:tblW w:w="0" w:type="auto"/>
        <w:tblLook w:val="04A0" w:firstRow="1" w:lastRow="0" w:firstColumn="1" w:lastColumn="0" w:noHBand="0" w:noVBand="1"/>
        <w:tblCaption w:val="SVE monitorPlanExecution"/>
      </w:tblPr>
      <w:tblGrid>
        <w:gridCol w:w="2389"/>
        <w:gridCol w:w="2520"/>
      </w:tblGrid>
      <w:tr w:rsidR="00D2533E" w:rsidRPr="00CC0E43" w14:paraId="05C89C2D"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45C91939" w14:textId="77777777" w:rsidR="00D2533E" w:rsidRPr="00CC0E43" w:rsidRDefault="00D2533E" w:rsidP="00CC0E43">
            <w:pPr>
              <w:pStyle w:val="TableCell"/>
              <w:rPr>
                <w:rFonts w:ascii="Arial" w:hAnsi="Arial" w:cs="Arial"/>
                <w:sz w:val="18"/>
                <w:szCs w:val="20"/>
              </w:rPr>
            </w:pPr>
            <w:r>
              <w:rPr>
                <w:rFonts w:ascii="Arial" w:hAnsi="Arial" w:cs="Arial"/>
                <w:sz w:val="18"/>
                <w:szCs w:val="20"/>
              </w:rPr>
              <w:t>Error</w:t>
            </w:r>
          </w:p>
        </w:tc>
        <w:tc>
          <w:tcPr>
            <w:tcW w:w="2520" w:type="dxa"/>
          </w:tcPr>
          <w:p w14:paraId="4ED96A1C" w14:textId="77777777" w:rsidR="00D2533E" w:rsidRPr="00CC0E43" w:rsidRDefault="00D2533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533E" w:rsidRPr="00CC0E43" w14:paraId="41DA9022"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7C1C2251" w14:textId="77777777" w:rsidR="00D2533E" w:rsidRPr="00CC0E43" w:rsidRDefault="00D2533E" w:rsidP="00CC0E43">
            <w:pPr>
              <w:pStyle w:val="TableCell"/>
              <w:rPr>
                <w:rFonts w:ascii="Arial" w:hAnsi="Arial" w:cs="Arial"/>
                <w:sz w:val="18"/>
                <w:szCs w:val="20"/>
              </w:rPr>
            </w:pPr>
            <w:r>
              <w:rPr>
                <w:rFonts w:ascii="Arial" w:hAnsi="Arial" w:cs="Arial"/>
                <w:sz w:val="18"/>
                <w:szCs w:val="20"/>
              </w:rPr>
              <w:t>INVALID</w:t>
            </w:r>
          </w:p>
        </w:tc>
        <w:tc>
          <w:tcPr>
            <w:tcW w:w="2520" w:type="dxa"/>
          </w:tcPr>
          <w:p w14:paraId="5E5D7190" w14:textId="77777777" w:rsidR="00D2533E" w:rsidRPr="00CC0E43" w:rsidRDefault="00D2533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1C8A7C47" w14:textId="77777777" w:rsidR="0071668D" w:rsidRDefault="0071668D" w:rsidP="00AC0736">
      <w:pPr>
        <w:rPr>
          <w:i/>
        </w:rPr>
      </w:pPr>
    </w:p>
    <w:p w14:paraId="07CE721C" w14:textId="77777777" w:rsidR="00AC0736" w:rsidRDefault="00AC0736" w:rsidP="00AC0736">
      <w:pPr>
        <w:pStyle w:val="Heading3"/>
      </w:pPr>
      <w:bookmarkStart w:id="337" w:name="_Toc140093859"/>
      <w:r>
        <w:t>Operation: monitorPlanExecutionDetail</w:t>
      </w:r>
      <w:bookmarkEnd w:id="337"/>
    </w:p>
    <w:p w14:paraId="15FC4622" w14:textId="77777777" w:rsidR="00AC0736" w:rsidRDefault="00AC0736" w:rsidP="00183C67">
      <w:pPr>
        <w:pStyle w:val="Heading4"/>
      </w:pPr>
      <w:r>
        <w:t>Overview</w:t>
      </w:r>
    </w:p>
    <w:p w14:paraId="0A1B5568" w14:textId="7798275E" w:rsidR="00B4755E" w:rsidRDefault="00B4755E" w:rsidP="00B4755E">
      <w:r>
        <w:t>The monitorPlanExecutionDetail operation is used to subscribe to updates that report changes in the detailed execution status for a filtered set of Plan contents at the level of planning activities, events and resources</w:t>
      </w:r>
      <w:r w:rsidR="00B761A9">
        <w:t xml:space="preserve">.  </w:t>
      </w:r>
      <w:r w:rsidR="002015B5">
        <w:t xml:space="preserve">A planning function requires feedback at the level of planning activities and events to be able to reconstitute the status of planning requests, as well to support re-planning.  </w:t>
      </w:r>
      <w:r>
        <w:t>The operation uses the Publish-Subscribe interaction pattern.</w:t>
      </w:r>
    </w:p>
    <w:p w14:paraId="55A81C18" w14:textId="31534602" w:rsidR="00E00B86" w:rsidRDefault="00E00B86" w:rsidP="00E00B86">
      <w:r>
        <w:t xml:space="preserve">It is implementation dependent which details are reported on, but this may be any combination of planning activities, events and resources.  </w:t>
      </w:r>
      <w:r w:rsidR="00414640">
        <w:t xml:space="preserve">The notification message body comprises a single </w:t>
      </w:r>
      <w:r w:rsidR="00414640">
        <w:lastRenderedPageBreak/>
        <w:t xml:space="preserve">structure of the abstract class </w:t>
      </w:r>
      <w:r w:rsidR="00414640" w:rsidRPr="00414640">
        <w:rPr>
          <w:i/>
          <w:iCs/>
        </w:rPr>
        <w:t>PlanDetailUpdate</w:t>
      </w:r>
      <w:r w:rsidR="00414640">
        <w:t>, which corresponds to one of the concrete classes ActivityUpdate, EventUpdate or ResourceUpdate.</w:t>
      </w:r>
    </w:p>
    <w:p w14:paraId="2D4AB018" w14:textId="77777777" w:rsidR="00AC0736" w:rsidRDefault="00AC0736" w:rsidP="00AC0736">
      <w:pPr>
        <w:spacing w:before="0"/>
      </w:pPr>
    </w:p>
    <w:tbl>
      <w:tblPr>
        <w:tblStyle w:val="RBTable"/>
        <w:tblW w:w="9242" w:type="dxa"/>
        <w:tblLayout w:type="fixed"/>
        <w:tblLook w:val="0400" w:firstRow="0" w:lastRow="0" w:firstColumn="0" w:lastColumn="0" w:noHBand="0" w:noVBand="1"/>
        <w:tblCaption w:val="SVO monitorPlanExecutionDetail"/>
      </w:tblPr>
      <w:tblGrid>
        <w:gridCol w:w="2376"/>
        <w:gridCol w:w="6866"/>
      </w:tblGrid>
      <w:tr w:rsidR="002A7529" w:rsidRPr="00980EA2" w14:paraId="6C205BD7" w14:textId="77777777" w:rsidTr="00CA145B">
        <w:tc>
          <w:tcPr>
            <w:tcW w:w="2376" w:type="dxa"/>
            <w:shd w:val="clear" w:color="auto" w:fill="662382"/>
          </w:tcPr>
          <w:p w14:paraId="2552475C" w14:textId="77777777" w:rsidR="002A7529" w:rsidRPr="00980EA2" w:rsidRDefault="002A7529"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60886891" w14:textId="77777777" w:rsidR="002A7529" w:rsidRPr="00980EA2" w:rsidRDefault="002A7529" w:rsidP="00CA145B">
            <w:pPr>
              <w:pStyle w:val="TableCell"/>
              <w:jc w:val="center"/>
              <w:rPr>
                <w:rFonts w:ascii="Arial" w:hAnsi="Arial" w:cs="Arial"/>
                <w:sz w:val="18"/>
                <w:szCs w:val="18"/>
              </w:rPr>
            </w:pPr>
            <w:r>
              <w:rPr>
                <w:rFonts w:ascii="Arial" w:hAnsi="Arial" w:cs="Arial"/>
                <w:sz w:val="18"/>
                <w:szCs w:val="18"/>
              </w:rPr>
              <w:t>monitorPlanExecutionDetail</w:t>
            </w:r>
          </w:p>
        </w:tc>
      </w:tr>
      <w:tr w:rsidR="002A7529" w:rsidRPr="00980EA2" w14:paraId="0E36383A" w14:textId="77777777" w:rsidTr="00CA145B">
        <w:tc>
          <w:tcPr>
            <w:tcW w:w="2376" w:type="dxa"/>
            <w:shd w:val="clear" w:color="auto" w:fill="662382"/>
          </w:tcPr>
          <w:p w14:paraId="307026CA" w14:textId="77777777" w:rsidR="002A7529" w:rsidRPr="00980EA2" w:rsidRDefault="002A7529"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598CEB92" w14:textId="77777777" w:rsidR="002A7529" w:rsidRPr="00980EA2" w:rsidRDefault="002A7529" w:rsidP="00CA145B">
            <w:pPr>
              <w:pStyle w:val="TableCell"/>
              <w:jc w:val="center"/>
              <w:rPr>
                <w:rFonts w:ascii="Arial" w:hAnsi="Arial" w:cs="Arial"/>
                <w:sz w:val="18"/>
                <w:szCs w:val="18"/>
              </w:rPr>
            </w:pPr>
            <w:r>
              <w:rPr>
                <w:rFonts w:ascii="Arial" w:hAnsi="Arial" w:cs="Arial"/>
                <w:sz w:val="18"/>
                <w:szCs w:val="18"/>
              </w:rPr>
              <w:t>PUBLISH-SUBSCRIBE</w:t>
            </w:r>
          </w:p>
        </w:tc>
      </w:tr>
      <w:tr w:rsidR="00771C84" w:rsidRPr="00980EA2" w14:paraId="615FD95D" w14:textId="77777777" w:rsidTr="00CA145B">
        <w:tc>
          <w:tcPr>
            <w:tcW w:w="2376" w:type="dxa"/>
            <w:shd w:val="clear" w:color="auto" w:fill="662382"/>
          </w:tcPr>
          <w:p w14:paraId="0736904B" w14:textId="78B33BD5" w:rsidR="00771C84" w:rsidRPr="00980EA2" w:rsidRDefault="00771C84" w:rsidP="00CA145B">
            <w:pPr>
              <w:pStyle w:val="TableCell"/>
              <w:jc w:val="center"/>
              <w:rPr>
                <w:rFonts w:ascii="Arial" w:hAnsi="Arial" w:cs="Arial"/>
                <w:b/>
                <w:color w:val="FFFFFF" w:themeColor="background1"/>
                <w:sz w:val="18"/>
                <w:szCs w:val="18"/>
              </w:rPr>
            </w:pPr>
            <w:r>
              <w:rPr>
                <w:rFonts w:ascii="Arial" w:hAnsi="Arial" w:cs="Arial"/>
                <w:b/>
                <w:color w:val="FFFFFF" w:themeColor="background1"/>
                <w:sz w:val="18"/>
                <w:szCs w:val="18"/>
              </w:rPr>
              <w:t>Subscription Keys</w:t>
            </w:r>
          </w:p>
        </w:tc>
        <w:tc>
          <w:tcPr>
            <w:tcW w:w="6866" w:type="dxa"/>
            <w:shd w:val="clear" w:color="auto" w:fill="D9D9D9" w:themeFill="background1" w:themeFillShade="D9"/>
          </w:tcPr>
          <w:p w14:paraId="6026380D" w14:textId="77777777" w:rsidR="00771C84" w:rsidRDefault="00771C84" w:rsidP="00771C84">
            <w:pPr>
              <w:pStyle w:val="TableCell"/>
              <w:jc w:val="center"/>
              <w:rPr>
                <w:rFonts w:ascii="Arial" w:hAnsi="Arial" w:cs="Arial"/>
                <w:sz w:val="18"/>
                <w:szCs w:val="18"/>
              </w:rPr>
            </w:pPr>
            <w:r>
              <w:rPr>
                <w:rFonts w:ascii="Arial" w:hAnsi="Arial" w:cs="Arial"/>
                <w:sz w:val="18"/>
                <w:szCs w:val="18"/>
              </w:rPr>
              <w:t>planID : (MAL::Identifier)</w:t>
            </w:r>
          </w:p>
          <w:p w14:paraId="4AA6EBF3" w14:textId="77777777" w:rsidR="00771C84" w:rsidRDefault="00771C84" w:rsidP="00771C84">
            <w:pPr>
              <w:pStyle w:val="TableCell"/>
              <w:jc w:val="center"/>
              <w:rPr>
                <w:rFonts w:ascii="Arial" w:hAnsi="Arial" w:cs="Arial"/>
                <w:sz w:val="18"/>
                <w:szCs w:val="18"/>
              </w:rPr>
            </w:pPr>
            <w:r>
              <w:rPr>
                <w:rFonts w:ascii="Arial" w:hAnsi="Arial" w:cs="Arial"/>
                <w:sz w:val="18"/>
                <w:szCs w:val="18"/>
              </w:rPr>
              <w:t>subPlan : (MAL::Identifier)</w:t>
            </w:r>
          </w:p>
          <w:p w14:paraId="79ABF334" w14:textId="77777777" w:rsidR="00771C84" w:rsidRDefault="00771C84" w:rsidP="00771C84">
            <w:pPr>
              <w:pStyle w:val="TableCell"/>
              <w:jc w:val="center"/>
              <w:rPr>
                <w:rFonts w:ascii="Arial" w:hAnsi="Arial" w:cs="Arial"/>
                <w:sz w:val="18"/>
                <w:szCs w:val="18"/>
              </w:rPr>
            </w:pPr>
            <w:r>
              <w:rPr>
                <w:rFonts w:ascii="Arial" w:hAnsi="Arial" w:cs="Arial"/>
                <w:sz w:val="18"/>
                <w:szCs w:val="18"/>
              </w:rPr>
              <w:t>tags : (MAL::String)</w:t>
            </w:r>
          </w:p>
          <w:p w14:paraId="534A3854" w14:textId="09F4B52B" w:rsidR="00771C84" w:rsidRDefault="00771C84" w:rsidP="00771C84">
            <w:pPr>
              <w:pStyle w:val="TableCell"/>
              <w:jc w:val="center"/>
              <w:rPr>
                <w:rFonts w:ascii="Arial" w:hAnsi="Arial" w:cs="Arial"/>
                <w:sz w:val="18"/>
                <w:szCs w:val="18"/>
              </w:rPr>
            </w:pPr>
            <w:r>
              <w:rPr>
                <w:rFonts w:ascii="Arial" w:hAnsi="Arial" w:cs="Arial"/>
                <w:sz w:val="18"/>
                <w:szCs w:val="18"/>
              </w:rPr>
              <w:t>type : (MAL::Identifier)</w:t>
            </w:r>
          </w:p>
        </w:tc>
      </w:tr>
    </w:tbl>
    <w:p w14:paraId="5117CA08" w14:textId="77777777" w:rsidR="002A7529" w:rsidRPr="00980EA2" w:rsidRDefault="002A7529" w:rsidP="002A7529">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0228FF6B"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18AE8141"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79A1671D"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5D46DFE8" w14:textId="3876154B" w:rsidR="003D60C3" w:rsidRPr="00980EA2" w:rsidRDefault="003D60C3" w:rsidP="00CA145B">
            <w:pPr>
              <w:pStyle w:val="TableCell"/>
              <w:jc w:val="center"/>
              <w:rPr>
                <w:rFonts w:ascii="Arial" w:hAnsi="Arial" w:cs="Arial"/>
                <w:sz w:val="18"/>
                <w:szCs w:val="18"/>
              </w:rPr>
            </w:pPr>
            <w:r>
              <w:rPr>
                <w:rFonts w:ascii="Arial" w:hAnsi="Arial" w:cs="Arial"/>
                <w:sz w:val="18"/>
                <w:szCs w:val="18"/>
              </w:rPr>
              <w:t>Nullable</w:t>
            </w:r>
          </w:p>
        </w:tc>
        <w:tc>
          <w:tcPr>
            <w:tcW w:w="4224" w:type="dxa"/>
          </w:tcPr>
          <w:p w14:paraId="3FFDAED5" w14:textId="2D742F49"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1A7E8474" w14:textId="77777777" w:rsidTr="003D60C3">
        <w:tc>
          <w:tcPr>
            <w:tcW w:w="2353" w:type="dxa"/>
            <w:shd w:val="clear" w:color="auto" w:fill="D9D9D9" w:themeFill="background1" w:themeFillShade="D9"/>
          </w:tcPr>
          <w:p w14:paraId="79DB5DC5"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6FA94DB8" w14:textId="77777777" w:rsidR="003D60C3" w:rsidRPr="00980EA2" w:rsidRDefault="003D60C3" w:rsidP="00CA145B">
            <w:pPr>
              <w:pStyle w:val="TableCell"/>
              <w:jc w:val="center"/>
              <w:rPr>
                <w:rFonts w:ascii="Arial" w:hAnsi="Arial" w:cs="Arial"/>
                <w:sz w:val="18"/>
                <w:szCs w:val="18"/>
              </w:rPr>
            </w:pPr>
            <w:r>
              <w:rPr>
                <w:rFonts w:ascii="Arial" w:hAnsi="Arial" w:cs="Arial"/>
                <w:sz w:val="18"/>
                <w:szCs w:val="18"/>
              </w:rPr>
              <w:t>PUBLISH/NOTIFY</w:t>
            </w:r>
          </w:p>
        </w:tc>
        <w:tc>
          <w:tcPr>
            <w:tcW w:w="964" w:type="dxa"/>
          </w:tcPr>
          <w:p w14:paraId="7CE35663" w14:textId="251BBC6F" w:rsidR="003D60C3" w:rsidRDefault="003D60C3" w:rsidP="002A7529">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4D17860D" w14:textId="03089FB3" w:rsidR="003D60C3" w:rsidRPr="00980EA2" w:rsidRDefault="003D60C3" w:rsidP="002A7529">
            <w:pPr>
              <w:pStyle w:val="TableCell"/>
              <w:jc w:val="center"/>
              <w:rPr>
                <w:rFonts w:ascii="Arial" w:hAnsi="Arial" w:cs="Arial"/>
                <w:sz w:val="18"/>
                <w:szCs w:val="18"/>
              </w:rPr>
            </w:pPr>
            <w:r>
              <w:rPr>
                <w:rFonts w:ascii="Arial" w:hAnsi="Arial" w:cs="Arial"/>
                <w:sz w:val="18"/>
                <w:szCs w:val="18"/>
              </w:rPr>
              <w:t>detailUpdate : (</w:t>
            </w:r>
            <w:r w:rsidRPr="009B5047">
              <w:rPr>
                <w:rFonts w:ascii="Arial" w:hAnsi="Arial" w:cs="Arial"/>
                <w:i/>
                <w:iCs/>
                <w:sz w:val="18"/>
                <w:szCs w:val="18"/>
              </w:rPr>
              <w:t>PlanDetailUpdate</w:t>
            </w:r>
            <w:r>
              <w:rPr>
                <w:rFonts w:ascii="Arial" w:hAnsi="Arial" w:cs="Arial"/>
                <w:sz w:val="18"/>
                <w:szCs w:val="18"/>
              </w:rPr>
              <w:t>)</w:t>
            </w:r>
          </w:p>
        </w:tc>
      </w:tr>
    </w:tbl>
    <w:p w14:paraId="46CD5805" w14:textId="77777777" w:rsidR="00142FB3" w:rsidRPr="00BD0E62" w:rsidRDefault="00142FB3" w:rsidP="00AC0736">
      <w:pPr>
        <w:spacing w:before="0"/>
      </w:pPr>
    </w:p>
    <w:p w14:paraId="4EB69421" w14:textId="77777777" w:rsidR="00AC0736" w:rsidRDefault="00AC0736" w:rsidP="00183C67">
      <w:pPr>
        <w:pStyle w:val="Heading4"/>
      </w:pPr>
      <w:r>
        <w:t>Structures</w:t>
      </w:r>
    </w:p>
    <w:p w14:paraId="4D5D876F" w14:textId="735ECD9F" w:rsidR="00E00B86" w:rsidRDefault="00E00B86" w:rsidP="00E00B86">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4.4.11</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37</w:t>
      </w:r>
      <w:r w:rsidRPr="00CB14D8">
        <w:rPr>
          <w:b/>
        </w:rPr>
        <w:fldChar w:fldCharType="end"/>
      </w:r>
      <w:r>
        <w:tab/>
        <w:t xml:space="preserve">The monitorPlanExecutionDetail subscription shall be based on the provision of the following keys </w:t>
      </w:r>
      <w:r w:rsidR="00D877AC">
        <w:t xml:space="preserve">in addition to the </w:t>
      </w:r>
      <w:r w:rsidR="00D877AC">
        <w:rPr>
          <w:rStyle w:val="Term"/>
        </w:rPr>
        <w:t xml:space="preserve">domain </w:t>
      </w:r>
      <w:r>
        <w:t>of the required Plans in the Register message, all of which are nullable:</w:t>
      </w:r>
    </w:p>
    <w:p w14:paraId="70D1167B" w14:textId="77777777" w:rsidR="00015D26" w:rsidRDefault="00015D26" w:rsidP="00DA4F65">
      <w:pPr>
        <w:pStyle w:val="Requirement"/>
        <w:numPr>
          <w:ilvl w:val="0"/>
          <w:numId w:val="104"/>
        </w:numPr>
        <w:spacing w:before="120" w:line="0" w:lineRule="atLeast"/>
      </w:pPr>
      <w:r>
        <w:t xml:space="preserve">PlanID: </w:t>
      </w:r>
      <w:r>
        <w:rPr>
          <w:rStyle w:val="Term"/>
        </w:rPr>
        <w:t xml:space="preserve">key </w:t>
      </w:r>
      <w:r>
        <w:t>of subscribed Plan</w:t>
      </w:r>
      <w:r>
        <w:rPr>
          <w:rStyle w:val="Term"/>
        </w:rPr>
        <w:t xml:space="preserve"> </w:t>
      </w:r>
      <w:r>
        <w:t xml:space="preserve">as MAL::Identifier </w:t>
      </w:r>
    </w:p>
    <w:p w14:paraId="7BB79407" w14:textId="006A9908" w:rsidR="00E00B86" w:rsidRDefault="00015D26" w:rsidP="00DA4F65">
      <w:pPr>
        <w:pStyle w:val="Requirement"/>
        <w:numPr>
          <w:ilvl w:val="0"/>
          <w:numId w:val="104"/>
        </w:numPr>
        <w:spacing w:before="120" w:line="0" w:lineRule="atLeast"/>
      </w:pPr>
      <w:r>
        <w:t xml:space="preserve">SubPlan: </w:t>
      </w:r>
      <w:r w:rsidR="00E00B86">
        <w:t>subPlan of subscribed ActivityInstances</w:t>
      </w:r>
      <w:r>
        <w:t xml:space="preserve"> as MAL::Identifier</w:t>
      </w:r>
    </w:p>
    <w:p w14:paraId="4CB6CD73" w14:textId="0CC33700" w:rsidR="00E00B86" w:rsidRDefault="00A5183E" w:rsidP="00DA4F65">
      <w:pPr>
        <w:pStyle w:val="Requirement"/>
        <w:numPr>
          <w:ilvl w:val="0"/>
          <w:numId w:val="104"/>
        </w:numPr>
        <w:spacing w:before="120" w:line="0" w:lineRule="atLeast"/>
      </w:pPr>
      <w:r>
        <w:t>Tags:</w:t>
      </w:r>
      <w:r w:rsidR="00E00B86">
        <w:t xml:space="preserve"> tags of subscribed ActivityInstances</w:t>
      </w:r>
      <w:r>
        <w:t xml:space="preserve"> as MAL::String</w:t>
      </w:r>
    </w:p>
    <w:p w14:paraId="3821B5F8" w14:textId="70C13EAF" w:rsidR="00F24F57" w:rsidRDefault="00451799" w:rsidP="00DA4F65">
      <w:pPr>
        <w:pStyle w:val="Requirement"/>
        <w:numPr>
          <w:ilvl w:val="0"/>
          <w:numId w:val="104"/>
        </w:numPr>
        <w:spacing w:before="120" w:line="0" w:lineRule="atLeast"/>
      </w:pPr>
      <w:r>
        <w:t>Type</w:t>
      </w:r>
      <w:r w:rsidR="00F24F57">
        <w:t xml:space="preserve">: </w:t>
      </w:r>
      <w:r w:rsidR="00F24F57" w:rsidRPr="00BD66BA">
        <w:t>type</w:t>
      </w:r>
      <w:r w:rsidR="00F24F57">
        <w:t xml:space="preserve"> </w:t>
      </w:r>
      <w:r w:rsidR="00BD66BA">
        <w:t xml:space="preserve">(see </w:t>
      </w:r>
      <w:r w:rsidR="00BD66BA">
        <w:fldChar w:fldCharType="begin"/>
      </w:r>
      <w:r w:rsidR="00BD66BA">
        <w:instrText xml:space="preserve"> REF _Ref60925108 \r \h </w:instrText>
      </w:r>
      <w:r w:rsidR="00BD66BA">
        <w:fldChar w:fldCharType="separate"/>
      </w:r>
      <w:r w:rsidR="00182691">
        <w:t>3.4.2</w:t>
      </w:r>
      <w:r w:rsidR="00BD66BA">
        <w:fldChar w:fldCharType="end"/>
      </w:r>
      <w:r w:rsidR="00BD66BA">
        <w:t xml:space="preserve">) </w:t>
      </w:r>
      <w:r w:rsidR="00F24F57">
        <w:t xml:space="preserve">of </w:t>
      </w:r>
      <w:r>
        <w:t xml:space="preserve">the MO </w:t>
      </w:r>
      <w:r w:rsidR="00AC4482">
        <w:t>o</w:t>
      </w:r>
      <w:r>
        <w:t xml:space="preserve">bject to which the </w:t>
      </w:r>
      <w:r w:rsidR="00F24F57">
        <w:rPr>
          <w:i/>
          <w:iCs/>
        </w:rPr>
        <w:t xml:space="preserve">PlanDetailUpdate </w:t>
      </w:r>
      <w:r>
        <w:t>relates as MAL::Identifier.  This must be one of ActivityInstance, EventInstance or Resource.</w:t>
      </w:r>
    </w:p>
    <w:p w14:paraId="0EE52286" w14:textId="5536E5D8" w:rsidR="00F1605D" w:rsidRDefault="00F1605D" w:rsidP="00F1605D">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4.4.11</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38</w:t>
      </w:r>
      <w:r w:rsidRPr="00CB14D8">
        <w:rPr>
          <w:b/>
        </w:rPr>
        <w:fldChar w:fldCharType="end"/>
      </w:r>
      <w:r>
        <w:tab/>
      </w:r>
      <w:r w:rsidR="00D7225D">
        <w:t>The service provider shall publish a combination of ActivityUpdates, EventUpdates and ResourceUpdates.</w:t>
      </w:r>
    </w:p>
    <w:p w14:paraId="076A284E" w14:textId="77777777" w:rsidR="00D7225D" w:rsidRDefault="00D7225D" w:rsidP="00D7225D">
      <w:pPr>
        <w:spacing w:before="120" w:line="0" w:lineRule="atLeast"/>
      </w:pPr>
      <w:r>
        <w:t>Note: it is implementation dependent which types of update are supported by the service provider.</w:t>
      </w:r>
    </w:p>
    <w:p w14:paraId="0E98DF9A" w14:textId="2ED46B8C" w:rsidR="00D7225D" w:rsidRDefault="00F1605D" w:rsidP="00D7225D">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4.4.11</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39</w:t>
      </w:r>
      <w:r w:rsidRPr="00CB14D8">
        <w:rPr>
          <w:b/>
        </w:rPr>
        <w:fldChar w:fldCharType="end"/>
      </w:r>
      <w:r>
        <w:rPr>
          <w:b/>
        </w:rPr>
        <w:tab/>
      </w:r>
      <w:r w:rsidR="00D7225D">
        <w:t>If the subscription includes subPlan or tags keys, then the consumer shall only be notified of updates to ActivityInstances associated with the specified subPlan or keys.  If the service provider supports EventUpdates and/or ResourceUpdates then these should be notified irrespective of subscription by subPlan or tag.</w:t>
      </w:r>
    </w:p>
    <w:p w14:paraId="4FC31EA3" w14:textId="60B61BB7" w:rsidR="00BD66BA" w:rsidRDefault="00BD66BA" w:rsidP="00BD66BA">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4.4.11</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40</w:t>
      </w:r>
      <w:r w:rsidRPr="00CB14D8">
        <w:rPr>
          <w:b/>
        </w:rPr>
        <w:fldChar w:fldCharType="end"/>
      </w:r>
      <w:r>
        <w:rPr>
          <w:b/>
        </w:rPr>
        <w:tab/>
      </w:r>
      <w:r>
        <w:t xml:space="preserve">If the subscription includes Type keys, then the consumer shall only be notified with updates to the specified MO </w:t>
      </w:r>
      <w:r w:rsidR="00AC4482">
        <w:t>o</w:t>
      </w:r>
      <w:r>
        <w:t>bject types (ActivityInstance, EventInstance or Resource).</w:t>
      </w:r>
    </w:p>
    <w:p w14:paraId="4B7E7FF7" w14:textId="77777777" w:rsidR="00BD66BA" w:rsidRDefault="00BD66BA" w:rsidP="00D7225D"/>
    <w:p w14:paraId="19C6D151" w14:textId="77777777" w:rsidR="00AC0736" w:rsidRDefault="00AC0736" w:rsidP="00183C67">
      <w:pPr>
        <w:pStyle w:val="Heading4"/>
      </w:pPr>
      <w:r>
        <w:t>Errors</w:t>
      </w:r>
    </w:p>
    <w:p w14:paraId="7B58D701" w14:textId="6BDC2069" w:rsidR="00781519" w:rsidRPr="00FD447D" w:rsidRDefault="00781519" w:rsidP="00781519">
      <w:r>
        <w:t>In addition to standard MAL</w:t>
      </w:r>
      <w:r w:rsidR="00534DC6">
        <w:t xml:space="preserve"> er</w:t>
      </w:r>
      <w:r>
        <w:t>rors, the operation may return the following MPS</w:t>
      </w:r>
      <w:r w:rsidR="00534DC6">
        <w:t xml:space="preserve"> er</w:t>
      </w:r>
      <w:r>
        <w:t>rors:</w:t>
      </w:r>
    </w:p>
    <w:p w14:paraId="46265C67" w14:textId="77777777" w:rsidR="00D2533E" w:rsidRPr="00FD447D" w:rsidRDefault="00D2533E" w:rsidP="00D2533E">
      <w:pPr>
        <w:spacing w:before="0"/>
      </w:pPr>
    </w:p>
    <w:tbl>
      <w:tblPr>
        <w:tblStyle w:val="RBTable"/>
        <w:tblW w:w="0" w:type="auto"/>
        <w:tblLook w:val="04A0" w:firstRow="1" w:lastRow="0" w:firstColumn="1" w:lastColumn="0" w:noHBand="0" w:noVBand="1"/>
        <w:tblCaption w:val="SVE monitorPlanExecutionDetail"/>
      </w:tblPr>
      <w:tblGrid>
        <w:gridCol w:w="2389"/>
        <w:gridCol w:w="2520"/>
      </w:tblGrid>
      <w:tr w:rsidR="00D2533E" w:rsidRPr="00CC0E43" w14:paraId="3996F972"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48B3B40F" w14:textId="77777777" w:rsidR="00D2533E" w:rsidRPr="00CC0E43" w:rsidRDefault="00D2533E" w:rsidP="00CC0E43">
            <w:pPr>
              <w:pStyle w:val="TableCell"/>
              <w:rPr>
                <w:rFonts w:ascii="Arial" w:hAnsi="Arial" w:cs="Arial"/>
                <w:sz w:val="18"/>
                <w:szCs w:val="20"/>
              </w:rPr>
            </w:pPr>
            <w:r>
              <w:rPr>
                <w:rFonts w:ascii="Arial" w:hAnsi="Arial" w:cs="Arial"/>
                <w:sz w:val="18"/>
                <w:szCs w:val="20"/>
              </w:rPr>
              <w:lastRenderedPageBreak/>
              <w:t>Error</w:t>
            </w:r>
          </w:p>
        </w:tc>
        <w:tc>
          <w:tcPr>
            <w:tcW w:w="2520" w:type="dxa"/>
          </w:tcPr>
          <w:p w14:paraId="310F78B8" w14:textId="77777777" w:rsidR="00D2533E" w:rsidRPr="00CC0E43" w:rsidRDefault="00D2533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533E" w:rsidRPr="00CC0E43" w14:paraId="134F0CAE"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6FEC52A4" w14:textId="77777777" w:rsidR="00D2533E" w:rsidRPr="00CC0E43" w:rsidRDefault="00D2533E" w:rsidP="00CC0E43">
            <w:pPr>
              <w:pStyle w:val="TableCell"/>
              <w:rPr>
                <w:rFonts w:ascii="Arial" w:hAnsi="Arial" w:cs="Arial"/>
                <w:sz w:val="18"/>
                <w:szCs w:val="20"/>
              </w:rPr>
            </w:pPr>
            <w:r>
              <w:rPr>
                <w:rFonts w:ascii="Arial" w:hAnsi="Arial" w:cs="Arial"/>
                <w:sz w:val="18"/>
                <w:szCs w:val="20"/>
              </w:rPr>
              <w:t>INVALID</w:t>
            </w:r>
          </w:p>
        </w:tc>
        <w:tc>
          <w:tcPr>
            <w:tcW w:w="2520" w:type="dxa"/>
          </w:tcPr>
          <w:p w14:paraId="582B61AD" w14:textId="77777777" w:rsidR="00D2533E" w:rsidRPr="00CC0E43" w:rsidRDefault="00D2533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3BA46271" w14:textId="77777777" w:rsidR="00617AFC" w:rsidRDefault="00617AFC" w:rsidP="00617AFC">
      <w:pPr>
        <w:spacing w:before="120" w:line="0" w:lineRule="atLeast"/>
      </w:pPr>
    </w:p>
    <w:p w14:paraId="2C614AB1" w14:textId="77777777" w:rsidR="00AC0736" w:rsidRDefault="00AC0736" w:rsidP="00AC0736">
      <w:pPr>
        <w:pStyle w:val="Heading3"/>
      </w:pPr>
      <w:bookmarkStart w:id="338" w:name="_Toc140093860"/>
      <w:r>
        <w:t>Operation: activateSubPlan</w:t>
      </w:r>
      <w:bookmarkEnd w:id="338"/>
    </w:p>
    <w:p w14:paraId="2B7B2046" w14:textId="77777777" w:rsidR="00AC0736" w:rsidRDefault="00AC0736" w:rsidP="00183C67">
      <w:pPr>
        <w:pStyle w:val="Heading4"/>
      </w:pPr>
      <w:r>
        <w:t>Overview</w:t>
      </w:r>
    </w:p>
    <w:p w14:paraId="2D91EB35" w14:textId="77777777" w:rsidR="00D807D7" w:rsidRDefault="00D807D7" w:rsidP="00D807D7">
      <w:r>
        <w:t xml:space="preserve">The activateSubPlan operation is used to request </w:t>
      </w:r>
      <w:r w:rsidR="002015B5">
        <w:t xml:space="preserve">that </w:t>
      </w:r>
      <w:r>
        <w:t>the service provider activate</w:t>
      </w:r>
      <w:r w:rsidR="002015B5">
        <w:t>s</w:t>
      </w:r>
      <w:r>
        <w:t xml:space="preserve"> the referenced SubPlans and enable</w:t>
      </w:r>
      <w:r w:rsidR="002015B5">
        <w:t>s</w:t>
      </w:r>
      <w:r>
        <w:t xml:space="preserve"> the execution of ActivityInstances that are contained in activated Plans and allocated to activated SubPlans.</w:t>
      </w:r>
    </w:p>
    <w:p w14:paraId="51F9188F" w14:textId="77777777" w:rsidR="00D807D7" w:rsidRDefault="00D807D7" w:rsidP="00D807D7">
      <w:pPr>
        <w:pStyle w:val="Requirement"/>
        <w:spacing w:before="120" w:line="0" w:lineRule="atLeast"/>
      </w:pPr>
      <w:r>
        <w:t>Note: it is implementation dependent whether SubPlans are initially ACTIVATED and therefore do not require activation unless previously deactivated.</w:t>
      </w:r>
    </w:p>
    <w:p w14:paraId="6548121C" w14:textId="6B341ADA" w:rsidR="00021172" w:rsidRDefault="00021172" w:rsidP="00D807D7">
      <w:pPr>
        <w:pStyle w:val="Requirement"/>
        <w:spacing w:before="120" w:line="0" w:lineRule="atLeast"/>
      </w:pPr>
      <w:r>
        <w:t xml:space="preserve">Note: where the operation is directly supported by the </w:t>
      </w:r>
      <w:r w:rsidR="00B10124">
        <w:t>service provider there is little reason for the activation to fail, but if the operation is delegated, for example to an on-board scheduler, there is the potential for the operation to fail.</w:t>
      </w:r>
    </w:p>
    <w:p w14:paraId="5C300AA7" w14:textId="77777777" w:rsidR="00AC0736" w:rsidRDefault="00AC0736" w:rsidP="00AC0736">
      <w:pPr>
        <w:spacing w:before="0"/>
      </w:pPr>
    </w:p>
    <w:tbl>
      <w:tblPr>
        <w:tblStyle w:val="RBTable"/>
        <w:tblW w:w="9242" w:type="dxa"/>
        <w:tblLayout w:type="fixed"/>
        <w:tblLook w:val="0400" w:firstRow="0" w:lastRow="0" w:firstColumn="0" w:lastColumn="0" w:noHBand="0" w:noVBand="1"/>
        <w:tblCaption w:val="SVO activateSubPlan"/>
      </w:tblPr>
      <w:tblGrid>
        <w:gridCol w:w="2376"/>
        <w:gridCol w:w="6866"/>
      </w:tblGrid>
      <w:tr w:rsidR="00142FB3" w:rsidRPr="00980EA2" w14:paraId="4CAA77F2" w14:textId="77777777" w:rsidTr="00CA145B">
        <w:tc>
          <w:tcPr>
            <w:tcW w:w="2376" w:type="dxa"/>
            <w:shd w:val="clear" w:color="auto" w:fill="662382"/>
          </w:tcPr>
          <w:p w14:paraId="3A15874E" w14:textId="77777777" w:rsidR="00142FB3" w:rsidRPr="00980EA2" w:rsidRDefault="00142FB3"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66F47E9F" w14:textId="77777777" w:rsidR="00142FB3" w:rsidRPr="00980EA2" w:rsidRDefault="00142FB3" w:rsidP="00142FB3">
            <w:pPr>
              <w:pStyle w:val="TableCell"/>
              <w:jc w:val="center"/>
              <w:rPr>
                <w:rFonts w:ascii="Arial" w:hAnsi="Arial" w:cs="Arial"/>
                <w:sz w:val="18"/>
                <w:szCs w:val="18"/>
              </w:rPr>
            </w:pPr>
            <w:r>
              <w:rPr>
                <w:rFonts w:ascii="Arial" w:hAnsi="Arial" w:cs="Arial"/>
                <w:sz w:val="18"/>
                <w:szCs w:val="18"/>
              </w:rPr>
              <w:t>activateSubPlan</w:t>
            </w:r>
          </w:p>
        </w:tc>
      </w:tr>
      <w:tr w:rsidR="00142FB3" w:rsidRPr="00980EA2" w14:paraId="3F09F95E" w14:textId="77777777" w:rsidTr="00CA145B">
        <w:tc>
          <w:tcPr>
            <w:tcW w:w="2376" w:type="dxa"/>
            <w:shd w:val="clear" w:color="auto" w:fill="662382"/>
          </w:tcPr>
          <w:p w14:paraId="42C8651E" w14:textId="77777777" w:rsidR="00142FB3" w:rsidRPr="00980EA2" w:rsidRDefault="00142FB3"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1CDC0073" w14:textId="77777777" w:rsidR="00142FB3" w:rsidRPr="00980EA2" w:rsidRDefault="00142FB3" w:rsidP="00CA145B">
            <w:pPr>
              <w:pStyle w:val="TableCell"/>
              <w:jc w:val="center"/>
              <w:rPr>
                <w:rFonts w:ascii="Arial" w:hAnsi="Arial" w:cs="Arial"/>
                <w:sz w:val="18"/>
                <w:szCs w:val="18"/>
              </w:rPr>
            </w:pPr>
            <w:r w:rsidRPr="00980EA2">
              <w:rPr>
                <w:rFonts w:ascii="Arial" w:hAnsi="Arial" w:cs="Arial"/>
                <w:sz w:val="18"/>
                <w:szCs w:val="18"/>
              </w:rPr>
              <w:t>REQUEST</w:t>
            </w:r>
          </w:p>
        </w:tc>
      </w:tr>
    </w:tbl>
    <w:p w14:paraId="7CB070D3" w14:textId="77777777" w:rsidR="00142FB3" w:rsidRPr="00980EA2" w:rsidRDefault="00142FB3" w:rsidP="00142FB3">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525D788D"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17E53B27"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501AFB3E"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5F3B6B5A" w14:textId="7D239CEE" w:rsidR="003D60C3" w:rsidRPr="00980EA2" w:rsidRDefault="003D60C3" w:rsidP="00CA145B">
            <w:pPr>
              <w:pStyle w:val="TableCell"/>
              <w:jc w:val="center"/>
              <w:rPr>
                <w:rFonts w:ascii="Arial" w:hAnsi="Arial" w:cs="Arial"/>
                <w:sz w:val="18"/>
                <w:szCs w:val="18"/>
              </w:rPr>
            </w:pPr>
            <w:r>
              <w:rPr>
                <w:rFonts w:ascii="Arial" w:hAnsi="Arial" w:cs="Arial"/>
                <w:sz w:val="18"/>
                <w:szCs w:val="18"/>
              </w:rPr>
              <w:t>Nullable</w:t>
            </w:r>
          </w:p>
        </w:tc>
        <w:tc>
          <w:tcPr>
            <w:tcW w:w="4224" w:type="dxa"/>
          </w:tcPr>
          <w:p w14:paraId="36255C94" w14:textId="2F54B1F2"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531843" w14:paraId="767A9397" w14:textId="77777777" w:rsidTr="003D60C3">
        <w:tc>
          <w:tcPr>
            <w:tcW w:w="2353" w:type="dxa"/>
            <w:shd w:val="clear" w:color="auto" w:fill="D9D9D9" w:themeFill="background1" w:themeFillShade="D9"/>
          </w:tcPr>
          <w:p w14:paraId="66E68A71"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355A0D5C"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REQUEST</w:t>
            </w:r>
          </w:p>
        </w:tc>
        <w:tc>
          <w:tcPr>
            <w:tcW w:w="964" w:type="dxa"/>
          </w:tcPr>
          <w:p w14:paraId="567E2A89" w14:textId="5A484654" w:rsidR="003D60C3" w:rsidRPr="006430CC" w:rsidRDefault="003D60C3" w:rsidP="00142FB3">
            <w:pPr>
              <w:pStyle w:val="TableCell"/>
              <w:jc w:val="center"/>
              <w:rPr>
                <w:rFonts w:ascii="Arial" w:hAnsi="Arial" w:cs="Arial"/>
                <w:sz w:val="18"/>
                <w:szCs w:val="18"/>
                <w:lang w:val="es-ES"/>
              </w:rPr>
            </w:pPr>
            <w:r>
              <w:rPr>
                <w:rFonts w:ascii="Arial" w:hAnsi="Arial" w:cs="Arial"/>
                <w:sz w:val="18"/>
                <w:szCs w:val="18"/>
                <w:lang w:val="es-ES"/>
              </w:rPr>
              <w:t>No</w:t>
            </w:r>
          </w:p>
        </w:tc>
        <w:tc>
          <w:tcPr>
            <w:tcW w:w="4224" w:type="dxa"/>
            <w:vAlign w:val="center"/>
          </w:tcPr>
          <w:p w14:paraId="5ABF4302" w14:textId="05923EC1" w:rsidR="003D60C3" w:rsidRPr="006430CC" w:rsidRDefault="003D60C3" w:rsidP="00142FB3">
            <w:pPr>
              <w:pStyle w:val="TableCell"/>
              <w:jc w:val="center"/>
              <w:rPr>
                <w:rFonts w:ascii="Arial" w:hAnsi="Arial" w:cs="Arial"/>
                <w:sz w:val="18"/>
                <w:szCs w:val="18"/>
                <w:lang w:val="es-ES"/>
              </w:rPr>
            </w:pPr>
            <w:r w:rsidRPr="006430CC">
              <w:rPr>
                <w:rFonts w:ascii="Arial" w:hAnsi="Arial" w:cs="Arial"/>
                <w:sz w:val="18"/>
                <w:szCs w:val="18"/>
                <w:lang w:val="es-ES"/>
              </w:rPr>
              <w:t>subPlanIDs : (List &lt;MAL::Identifier&gt;)</w:t>
            </w:r>
          </w:p>
        </w:tc>
      </w:tr>
      <w:tr w:rsidR="003D60C3" w:rsidRPr="00980EA2" w14:paraId="52317FB6" w14:textId="77777777" w:rsidTr="003D60C3">
        <w:tc>
          <w:tcPr>
            <w:tcW w:w="2353" w:type="dxa"/>
            <w:shd w:val="clear" w:color="auto" w:fill="D9D9D9" w:themeFill="background1" w:themeFillShade="D9"/>
          </w:tcPr>
          <w:p w14:paraId="577D0F53"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73C1CC93"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RESPONSE</w:t>
            </w:r>
          </w:p>
        </w:tc>
        <w:tc>
          <w:tcPr>
            <w:tcW w:w="964" w:type="dxa"/>
          </w:tcPr>
          <w:p w14:paraId="4D70D837" w14:textId="21BEE5B3" w:rsidR="003D60C3" w:rsidRDefault="003D60C3" w:rsidP="00142FB3">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6CD2130B" w14:textId="41329AFE" w:rsidR="003D60C3" w:rsidRPr="00980EA2" w:rsidRDefault="003D60C3" w:rsidP="00142FB3">
            <w:pPr>
              <w:pStyle w:val="TableCell"/>
              <w:jc w:val="center"/>
              <w:rPr>
                <w:rFonts w:ascii="Arial" w:hAnsi="Arial" w:cs="Arial"/>
                <w:sz w:val="18"/>
                <w:szCs w:val="18"/>
              </w:rPr>
            </w:pPr>
            <w:r>
              <w:rPr>
                <w:rFonts w:ascii="Arial" w:hAnsi="Arial" w:cs="Arial"/>
                <w:sz w:val="18"/>
                <w:szCs w:val="18"/>
              </w:rPr>
              <w:t>activationStatus</w:t>
            </w:r>
            <w:r w:rsidRPr="00980EA2">
              <w:rPr>
                <w:rFonts w:ascii="Arial" w:hAnsi="Arial" w:cs="Arial"/>
                <w:sz w:val="18"/>
                <w:szCs w:val="18"/>
              </w:rPr>
              <w:t xml:space="preserve"> : (List &lt;</w:t>
            </w:r>
            <w:r>
              <w:rPr>
                <w:rFonts w:ascii="Arial" w:hAnsi="Arial" w:cs="Arial"/>
                <w:sz w:val="18"/>
                <w:szCs w:val="18"/>
              </w:rPr>
              <w:t>SubPlanActivationStatus</w:t>
            </w:r>
            <w:r w:rsidRPr="00980EA2">
              <w:rPr>
                <w:rFonts w:ascii="Arial" w:hAnsi="Arial" w:cs="Arial"/>
                <w:sz w:val="18"/>
                <w:szCs w:val="18"/>
              </w:rPr>
              <w:t>&gt;)</w:t>
            </w:r>
          </w:p>
        </w:tc>
      </w:tr>
    </w:tbl>
    <w:p w14:paraId="4FFD468D" w14:textId="77777777" w:rsidR="00142FB3" w:rsidRPr="00BD0E62" w:rsidRDefault="00142FB3" w:rsidP="00142FB3">
      <w:pPr>
        <w:spacing w:before="0"/>
      </w:pPr>
    </w:p>
    <w:p w14:paraId="42887C78" w14:textId="77777777" w:rsidR="00AC0736" w:rsidRDefault="00AC0736" w:rsidP="00183C67">
      <w:pPr>
        <w:pStyle w:val="Heading4"/>
      </w:pPr>
      <w:r>
        <w:t>Errors</w:t>
      </w:r>
    </w:p>
    <w:p w14:paraId="091BDAFE" w14:textId="37558381" w:rsidR="00781519" w:rsidRPr="00FD447D" w:rsidRDefault="00781519" w:rsidP="00781519">
      <w:r>
        <w:t>In addition to standard MAL</w:t>
      </w:r>
      <w:r w:rsidR="00534DC6">
        <w:t xml:space="preserve"> er</w:t>
      </w:r>
      <w:r>
        <w:t>rors, the operation may return the following MPS</w:t>
      </w:r>
      <w:r w:rsidR="00534DC6">
        <w:t xml:space="preserve"> er</w:t>
      </w:r>
      <w:r>
        <w:t>rors:</w:t>
      </w:r>
    </w:p>
    <w:p w14:paraId="28500B9A" w14:textId="77777777" w:rsidR="00D2533E" w:rsidRPr="00FD447D" w:rsidRDefault="00D2533E" w:rsidP="00D2533E">
      <w:pPr>
        <w:spacing w:before="0"/>
      </w:pPr>
    </w:p>
    <w:tbl>
      <w:tblPr>
        <w:tblStyle w:val="RBTable"/>
        <w:tblW w:w="0" w:type="auto"/>
        <w:tblLook w:val="04A0" w:firstRow="1" w:lastRow="0" w:firstColumn="1" w:lastColumn="0" w:noHBand="0" w:noVBand="1"/>
        <w:tblCaption w:val="SVE activateSubPlan"/>
      </w:tblPr>
      <w:tblGrid>
        <w:gridCol w:w="2972"/>
        <w:gridCol w:w="1937"/>
      </w:tblGrid>
      <w:tr w:rsidR="00D2533E" w:rsidRPr="00CC0E43" w14:paraId="6E96A754" w14:textId="77777777" w:rsidTr="00F55D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1D9EBAA" w14:textId="77777777" w:rsidR="00D2533E" w:rsidRPr="00CC0E43" w:rsidRDefault="00D2533E" w:rsidP="00CC0E43">
            <w:pPr>
              <w:pStyle w:val="TableCell"/>
              <w:rPr>
                <w:rFonts w:ascii="Arial" w:hAnsi="Arial" w:cs="Arial"/>
                <w:sz w:val="18"/>
                <w:szCs w:val="20"/>
              </w:rPr>
            </w:pPr>
            <w:r>
              <w:rPr>
                <w:rFonts w:ascii="Arial" w:hAnsi="Arial" w:cs="Arial"/>
                <w:sz w:val="18"/>
                <w:szCs w:val="20"/>
              </w:rPr>
              <w:t>Error</w:t>
            </w:r>
          </w:p>
        </w:tc>
        <w:tc>
          <w:tcPr>
            <w:tcW w:w="1937" w:type="dxa"/>
          </w:tcPr>
          <w:p w14:paraId="40328EA2" w14:textId="77777777" w:rsidR="00D2533E" w:rsidRPr="00CC0E43" w:rsidRDefault="00D2533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533E" w:rsidRPr="00CC0E43" w14:paraId="79A2BB5C" w14:textId="77777777" w:rsidTr="00F55DFA">
        <w:tc>
          <w:tcPr>
            <w:cnfStyle w:val="001000000000" w:firstRow="0" w:lastRow="0" w:firstColumn="1" w:lastColumn="0" w:oddVBand="0" w:evenVBand="0" w:oddHBand="0" w:evenHBand="0" w:firstRowFirstColumn="0" w:firstRowLastColumn="0" w:lastRowFirstColumn="0" w:lastRowLastColumn="0"/>
            <w:tcW w:w="2972" w:type="dxa"/>
          </w:tcPr>
          <w:p w14:paraId="249E307D" w14:textId="77777777" w:rsidR="00D2533E" w:rsidRPr="00CC0E43" w:rsidRDefault="00D2533E" w:rsidP="00CC0E43">
            <w:pPr>
              <w:pStyle w:val="TableCell"/>
              <w:rPr>
                <w:rFonts w:ascii="Arial" w:hAnsi="Arial" w:cs="Arial"/>
                <w:sz w:val="18"/>
                <w:szCs w:val="20"/>
              </w:rPr>
            </w:pPr>
            <w:r>
              <w:rPr>
                <w:rFonts w:ascii="Arial" w:hAnsi="Arial" w:cs="Arial"/>
                <w:sz w:val="18"/>
                <w:szCs w:val="20"/>
              </w:rPr>
              <w:t>INVALID</w:t>
            </w:r>
          </w:p>
        </w:tc>
        <w:tc>
          <w:tcPr>
            <w:tcW w:w="1937" w:type="dxa"/>
          </w:tcPr>
          <w:p w14:paraId="63B6DF55" w14:textId="77777777" w:rsidR="00D2533E" w:rsidRPr="00CC0E43" w:rsidRDefault="00D2533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r w:rsidR="00BE21DA" w:rsidRPr="00CC0E43" w14:paraId="206DFDF6" w14:textId="77777777" w:rsidTr="00F55DFA">
        <w:tc>
          <w:tcPr>
            <w:cnfStyle w:val="001000000000" w:firstRow="0" w:lastRow="0" w:firstColumn="1" w:lastColumn="0" w:oddVBand="0" w:evenVBand="0" w:oddHBand="0" w:evenHBand="0" w:firstRowFirstColumn="0" w:firstRowLastColumn="0" w:lastRowFirstColumn="0" w:lastRowLastColumn="0"/>
            <w:tcW w:w="2972" w:type="dxa"/>
          </w:tcPr>
          <w:p w14:paraId="63E6D891" w14:textId="461D54B3" w:rsidR="00BE21DA" w:rsidRDefault="00021172" w:rsidP="00CC0E43">
            <w:pPr>
              <w:pStyle w:val="TableCell"/>
              <w:rPr>
                <w:rFonts w:ascii="Arial" w:hAnsi="Arial" w:cs="Arial"/>
                <w:sz w:val="18"/>
                <w:szCs w:val="20"/>
              </w:rPr>
            </w:pPr>
            <w:r>
              <w:rPr>
                <w:rFonts w:ascii="Arial" w:hAnsi="Arial" w:cs="Arial"/>
                <w:sz w:val="18"/>
                <w:szCs w:val="20"/>
              </w:rPr>
              <w:t>ACTIVATE_SUBPLAN_FAILED</w:t>
            </w:r>
          </w:p>
        </w:tc>
        <w:tc>
          <w:tcPr>
            <w:tcW w:w="1937" w:type="dxa"/>
          </w:tcPr>
          <w:p w14:paraId="2A0F1A3A" w14:textId="116C2C63" w:rsidR="00BE21DA" w:rsidRDefault="00021172"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6350ED6D" w14:textId="77777777" w:rsidR="0071668D" w:rsidRDefault="0071668D" w:rsidP="00AC0736">
      <w:pPr>
        <w:rPr>
          <w:i/>
        </w:rPr>
      </w:pPr>
    </w:p>
    <w:p w14:paraId="32B16955" w14:textId="77777777" w:rsidR="00AC0736" w:rsidRDefault="00AC0736" w:rsidP="00AC0736">
      <w:pPr>
        <w:pStyle w:val="Heading3"/>
      </w:pPr>
      <w:bookmarkStart w:id="339" w:name="_Toc140093861"/>
      <w:r>
        <w:t>Operation: deactivateSubPlan</w:t>
      </w:r>
      <w:bookmarkEnd w:id="339"/>
    </w:p>
    <w:p w14:paraId="5B22A995" w14:textId="77777777" w:rsidR="00AC0736" w:rsidRDefault="00AC0736" w:rsidP="00183C67">
      <w:pPr>
        <w:pStyle w:val="Heading4"/>
      </w:pPr>
      <w:r>
        <w:t>Overview</w:t>
      </w:r>
    </w:p>
    <w:p w14:paraId="5BD0B2D0" w14:textId="77777777" w:rsidR="00D807D7" w:rsidRDefault="00D807D7" w:rsidP="00D807D7">
      <w:r>
        <w:t xml:space="preserve">The deactivateSubPlan operation is used to request </w:t>
      </w:r>
      <w:r w:rsidR="002015B5">
        <w:t xml:space="preserve">that </w:t>
      </w:r>
      <w:r>
        <w:t>the service provider deactivate</w:t>
      </w:r>
      <w:r w:rsidR="002015B5">
        <w:t>s</w:t>
      </w:r>
      <w:r>
        <w:t xml:space="preserve"> the referenced SubPlans and disable</w:t>
      </w:r>
      <w:r w:rsidR="002015B5">
        <w:t>s</w:t>
      </w:r>
      <w:r>
        <w:t xml:space="preserve"> the execution of ActivityInstances that are contained in activated Plans and allocated to the deactivated SubPlans, where it is possible to do so.</w:t>
      </w:r>
    </w:p>
    <w:p w14:paraId="7068AECD" w14:textId="4DAAB4A7" w:rsidR="00D807D7" w:rsidRDefault="00D807D7" w:rsidP="00D807D7">
      <w:pPr>
        <w:rPr>
          <w:rFonts w:eastAsia="Quattrocento Sans"/>
        </w:rPr>
      </w:pPr>
      <w:r>
        <w:rPr>
          <w:rFonts w:eastAsia="Quattrocento Sans"/>
        </w:rPr>
        <w:t>The deactivationMode argument allows selection of the deactivation behaviour</w:t>
      </w:r>
      <w:r w:rsidR="00B761A9">
        <w:rPr>
          <w:rFonts w:eastAsia="Quattrocento Sans"/>
        </w:rPr>
        <w:t xml:space="preserve">.  </w:t>
      </w:r>
      <w:r>
        <w:rPr>
          <w:rFonts w:eastAsia="Quattrocento Sans"/>
        </w:rPr>
        <w:t>For example:</w:t>
      </w:r>
    </w:p>
    <w:p w14:paraId="7B06D51F" w14:textId="0EA6CF22" w:rsidR="00D807D7" w:rsidRPr="00D807D7" w:rsidRDefault="00D807D7" w:rsidP="00353565">
      <w:pPr>
        <w:numPr>
          <w:ilvl w:val="0"/>
          <w:numId w:val="6"/>
        </w:numPr>
        <w:autoSpaceDE w:val="0"/>
        <w:autoSpaceDN w:val="0"/>
        <w:adjustRightInd w:val="0"/>
        <w:spacing w:before="120" w:line="0" w:lineRule="atLeast"/>
        <w:jc w:val="left"/>
        <w:rPr>
          <w:rFonts w:eastAsia="Quattrocento Sans"/>
        </w:rPr>
      </w:pPr>
      <w:r>
        <w:rPr>
          <w:rFonts w:eastAsia="Quattrocento Sans"/>
        </w:rPr>
        <w:lastRenderedPageBreak/>
        <w:t>Orderly (ceases execution of any new</w:t>
      </w:r>
      <w:r w:rsidR="00534DC6">
        <w:rPr>
          <w:rFonts w:eastAsia="Quattrocento Sans"/>
        </w:rPr>
        <w:t xml:space="preserve"> ac</w:t>
      </w:r>
      <w:r>
        <w:rPr>
          <w:rFonts w:eastAsia="Quattrocento Sans"/>
        </w:rPr>
        <w:t>tivities, but allows those already initiated to complete)</w:t>
      </w:r>
    </w:p>
    <w:p w14:paraId="502B00C5" w14:textId="2EFB0C65" w:rsidR="00D807D7" w:rsidRPr="00D807D7" w:rsidRDefault="00D807D7" w:rsidP="00353565">
      <w:pPr>
        <w:numPr>
          <w:ilvl w:val="0"/>
          <w:numId w:val="6"/>
        </w:numPr>
        <w:autoSpaceDE w:val="0"/>
        <w:autoSpaceDN w:val="0"/>
        <w:adjustRightInd w:val="0"/>
        <w:spacing w:before="120" w:line="0" w:lineRule="atLeast"/>
        <w:jc w:val="left"/>
        <w:rPr>
          <w:rFonts w:eastAsia="Quattrocento Sans"/>
        </w:rPr>
      </w:pPr>
      <w:r>
        <w:rPr>
          <w:rFonts w:eastAsia="Quattrocento Sans"/>
        </w:rPr>
        <w:t>Rapid (</w:t>
      </w:r>
      <w:r w:rsidR="00847587">
        <w:rPr>
          <w:rFonts w:eastAsia="Quattrocento Sans"/>
        </w:rPr>
        <w:t>ceases</w:t>
      </w:r>
      <w:r>
        <w:rPr>
          <w:rFonts w:eastAsia="Quattrocento Sans"/>
        </w:rPr>
        <w:t xml:space="preserve"> execution of the Sub-plan, but allows</w:t>
      </w:r>
      <w:r w:rsidR="00534DC6">
        <w:rPr>
          <w:rFonts w:eastAsia="Quattrocento Sans"/>
        </w:rPr>
        <w:t xml:space="preserve"> ac</w:t>
      </w:r>
      <w:r>
        <w:rPr>
          <w:rFonts w:eastAsia="Quattrocento Sans"/>
        </w:rPr>
        <w:t>tivities already initiated to continue until their next defined breakpoint)</w:t>
      </w:r>
    </w:p>
    <w:p w14:paraId="1CC95ECF" w14:textId="47874F4A" w:rsidR="00D807D7" w:rsidRPr="00D807D7" w:rsidRDefault="00D807D7" w:rsidP="00353565">
      <w:pPr>
        <w:numPr>
          <w:ilvl w:val="0"/>
          <w:numId w:val="6"/>
        </w:numPr>
        <w:autoSpaceDE w:val="0"/>
        <w:autoSpaceDN w:val="0"/>
        <w:adjustRightInd w:val="0"/>
        <w:spacing w:before="120" w:line="0" w:lineRule="atLeast"/>
        <w:jc w:val="left"/>
        <w:rPr>
          <w:rFonts w:eastAsia="Quattrocento Sans"/>
        </w:rPr>
      </w:pPr>
      <w:r>
        <w:rPr>
          <w:rFonts w:eastAsia="Quattrocento Sans"/>
        </w:rPr>
        <w:t>Immediate (</w:t>
      </w:r>
      <w:r w:rsidR="00847587">
        <w:rPr>
          <w:rFonts w:eastAsia="Quattrocento Sans"/>
        </w:rPr>
        <w:t>ceases</w:t>
      </w:r>
      <w:r>
        <w:rPr>
          <w:rFonts w:eastAsia="Quattrocento Sans"/>
        </w:rPr>
        <w:t xml:space="preserve"> execution of the Sub-plan and all</w:t>
      </w:r>
      <w:r w:rsidR="00534DC6">
        <w:rPr>
          <w:rFonts w:eastAsia="Quattrocento Sans"/>
        </w:rPr>
        <w:t xml:space="preserve"> ac</w:t>
      </w:r>
      <w:r>
        <w:rPr>
          <w:rFonts w:eastAsia="Quattrocento Sans"/>
        </w:rPr>
        <w:t>tivities currently in progress).</w:t>
      </w:r>
    </w:p>
    <w:p w14:paraId="7446EB7C" w14:textId="77777777" w:rsidR="00D807D7" w:rsidRDefault="00D807D7" w:rsidP="00D807D7">
      <w:pPr>
        <w:rPr>
          <w:rFonts w:eastAsia="Quattrocento Sans"/>
        </w:rPr>
      </w:pPr>
      <w:r>
        <w:rPr>
          <w:rFonts w:eastAsia="Quattrocento Sans"/>
        </w:rPr>
        <w:t>Note that it is dependent on the service provider implementation which deactivationModes are supported, and that the above list is not exhaustive.</w:t>
      </w:r>
    </w:p>
    <w:p w14:paraId="5FC4EE67" w14:textId="77777777" w:rsidR="00DA5946" w:rsidRDefault="00DA5946" w:rsidP="00D807D7">
      <w:pPr>
        <w:rPr>
          <w:rFonts w:eastAsia="Quattrocento Sans"/>
        </w:rPr>
      </w:pPr>
      <w:r>
        <w:rPr>
          <w:rFonts w:eastAsia="Quattrocento Sans"/>
        </w:rPr>
        <w:t>The service provider returns a list of SubPlanActivationStatus data structures comprising sub-plan status and activationInfo as a String for each sub-plan in the deactivation list.  The activationInfo allows the return of deployment specific details on the deactivation, such as the deactivation mode applied or reasons for a failure to deactivate.</w:t>
      </w:r>
    </w:p>
    <w:p w14:paraId="19708BD6" w14:textId="6BF25FFB" w:rsidR="00B10124" w:rsidRDefault="00B10124" w:rsidP="00B10124">
      <w:pPr>
        <w:pStyle w:val="Requirement"/>
        <w:spacing w:before="120" w:line="0" w:lineRule="atLeast"/>
      </w:pPr>
      <w:r>
        <w:t>Note: where the operation is directly supported by the service provider there is little reason for the deactivation to fail, but if the operation is delegated, for example to an on-board scheduler, there is the potential for the operation to fail.</w:t>
      </w:r>
    </w:p>
    <w:p w14:paraId="20FAD716" w14:textId="77777777" w:rsidR="00AC0736" w:rsidRDefault="00AC0736" w:rsidP="00AC0736">
      <w:pPr>
        <w:spacing w:before="0"/>
      </w:pPr>
    </w:p>
    <w:tbl>
      <w:tblPr>
        <w:tblStyle w:val="RBTable"/>
        <w:tblW w:w="9242" w:type="dxa"/>
        <w:tblLayout w:type="fixed"/>
        <w:tblLook w:val="0400" w:firstRow="0" w:lastRow="0" w:firstColumn="0" w:lastColumn="0" w:noHBand="0" w:noVBand="1"/>
        <w:tblCaption w:val="SVO deactivateSubPlan"/>
      </w:tblPr>
      <w:tblGrid>
        <w:gridCol w:w="2376"/>
        <w:gridCol w:w="6866"/>
      </w:tblGrid>
      <w:tr w:rsidR="00142FB3" w:rsidRPr="00980EA2" w14:paraId="34B0285F" w14:textId="77777777" w:rsidTr="00CA145B">
        <w:tc>
          <w:tcPr>
            <w:tcW w:w="2376" w:type="dxa"/>
            <w:shd w:val="clear" w:color="auto" w:fill="662382"/>
          </w:tcPr>
          <w:p w14:paraId="521A2F86" w14:textId="77777777" w:rsidR="00142FB3" w:rsidRPr="00980EA2" w:rsidRDefault="00142FB3"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519DFAED" w14:textId="77777777" w:rsidR="00142FB3" w:rsidRPr="00980EA2" w:rsidRDefault="00142FB3" w:rsidP="00CA145B">
            <w:pPr>
              <w:pStyle w:val="TableCell"/>
              <w:jc w:val="center"/>
              <w:rPr>
                <w:rFonts w:ascii="Arial" w:hAnsi="Arial" w:cs="Arial"/>
                <w:sz w:val="18"/>
                <w:szCs w:val="18"/>
              </w:rPr>
            </w:pPr>
            <w:r>
              <w:rPr>
                <w:rFonts w:ascii="Arial" w:hAnsi="Arial" w:cs="Arial"/>
                <w:sz w:val="18"/>
                <w:szCs w:val="18"/>
              </w:rPr>
              <w:t>deactivateSubPlan</w:t>
            </w:r>
          </w:p>
        </w:tc>
      </w:tr>
      <w:tr w:rsidR="00142FB3" w:rsidRPr="00980EA2" w14:paraId="78C606CE" w14:textId="77777777" w:rsidTr="00CA145B">
        <w:tc>
          <w:tcPr>
            <w:tcW w:w="2376" w:type="dxa"/>
            <w:shd w:val="clear" w:color="auto" w:fill="662382"/>
          </w:tcPr>
          <w:p w14:paraId="650988EB" w14:textId="77777777" w:rsidR="00142FB3" w:rsidRPr="00980EA2" w:rsidRDefault="00142FB3"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39D6995B" w14:textId="77777777" w:rsidR="00142FB3" w:rsidRPr="00980EA2" w:rsidRDefault="00142FB3" w:rsidP="00CA145B">
            <w:pPr>
              <w:pStyle w:val="TableCell"/>
              <w:jc w:val="center"/>
              <w:rPr>
                <w:rFonts w:ascii="Arial" w:hAnsi="Arial" w:cs="Arial"/>
                <w:sz w:val="18"/>
                <w:szCs w:val="18"/>
              </w:rPr>
            </w:pPr>
            <w:r w:rsidRPr="00980EA2">
              <w:rPr>
                <w:rFonts w:ascii="Arial" w:hAnsi="Arial" w:cs="Arial"/>
                <w:sz w:val="18"/>
                <w:szCs w:val="18"/>
              </w:rPr>
              <w:t>REQUEST</w:t>
            </w:r>
          </w:p>
        </w:tc>
      </w:tr>
    </w:tbl>
    <w:p w14:paraId="6000095D" w14:textId="77777777" w:rsidR="00142FB3" w:rsidRPr="00980EA2" w:rsidRDefault="00142FB3" w:rsidP="00142FB3">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5DB320ED"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7C7430CA"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1080A6D4"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33593E46" w14:textId="7D18672C" w:rsidR="003D60C3" w:rsidRPr="00980EA2" w:rsidRDefault="003D60C3" w:rsidP="00CA145B">
            <w:pPr>
              <w:pStyle w:val="TableCell"/>
              <w:jc w:val="center"/>
              <w:rPr>
                <w:rFonts w:ascii="Arial" w:hAnsi="Arial" w:cs="Arial"/>
                <w:sz w:val="18"/>
                <w:szCs w:val="18"/>
              </w:rPr>
            </w:pPr>
            <w:r>
              <w:rPr>
                <w:rFonts w:ascii="Arial" w:hAnsi="Arial" w:cs="Arial"/>
                <w:sz w:val="18"/>
                <w:szCs w:val="18"/>
              </w:rPr>
              <w:t>Nullable</w:t>
            </w:r>
          </w:p>
        </w:tc>
        <w:tc>
          <w:tcPr>
            <w:tcW w:w="4224" w:type="dxa"/>
          </w:tcPr>
          <w:p w14:paraId="328CC6CB" w14:textId="3A5A4015"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70A1CB2B" w14:textId="77777777" w:rsidTr="003D60C3">
        <w:tc>
          <w:tcPr>
            <w:tcW w:w="2353" w:type="dxa"/>
            <w:shd w:val="clear" w:color="auto" w:fill="D9D9D9" w:themeFill="background1" w:themeFillShade="D9"/>
          </w:tcPr>
          <w:p w14:paraId="3C03135E"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5D0ACCDF"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REQUEST</w:t>
            </w:r>
          </w:p>
        </w:tc>
        <w:tc>
          <w:tcPr>
            <w:tcW w:w="964" w:type="dxa"/>
          </w:tcPr>
          <w:p w14:paraId="6801D569" w14:textId="77777777" w:rsidR="003D60C3" w:rsidRDefault="003D60C3" w:rsidP="00CA145B">
            <w:pPr>
              <w:pStyle w:val="TableCell"/>
              <w:jc w:val="center"/>
              <w:rPr>
                <w:rFonts w:ascii="Arial" w:hAnsi="Arial" w:cs="Arial"/>
                <w:sz w:val="18"/>
                <w:szCs w:val="18"/>
                <w:lang w:val="es-ES"/>
              </w:rPr>
            </w:pPr>
            <w:r>
              <w:rPr>
                <w:rFonts w:ascii="Arial" w:hAnsi="Arial" w:cs="Arial"/>
                <w:sz w:val="18"/>
                <w:szCs w:val="18"/>
                <w:lang w:val="es-ES"/>
              </w:rPr>
              <w:t>No</w:t>
            </w:r>
          </w:p>
          <w:p w14:paraId="5C56D423" w14:textId="23BCB831" w:rsidR="00F118EC" w:rsidRPr="006430CC" w:rsidRDefault="00F118EC" w:rsidP="00CA145B">
            <w:pPr>
              <w:pStyle w:val="TableCell"/>
              <w:jc w:val="center"/>
              <w:rPr>
                <w:rFonts w:ascii="Arial" w:hAnsi="Arial" w:cs="Arial"/>
                <w:sz w:val="18"/>
                <w:szCs w:val="18"/>
                <w:lang w:val="es-ES"/>
              </w:rPr>
            </w:pPr>
            <w:r>
              <w:rPr>
                <w:rFonts w:ascii="Arial" w:hAnsi="Arial" w:cs="Arial"/>
                <w:sz w:val="18"/>
                <w:szCs w:val="18"/>
                <w:lang w:val="es-ES"/>
              </w:rPr>
              <w:t>No</w:t>
            </w:r>
          </w:p>
        </w:tc>
        <w:tc>
          <w:tcPr>
            <w:tcW w:w="4224" w:type="dxa"/>
            <w:vAlign w:val="center"/>
          </w:tcPr>
          <w:p w14:paraId="02626B0C" w14:textId="01B6C958" w:rsidR="003D60C3" w:rsidRPr="006430CC" w:rsidRDefault="003D60C3" w:rsidP="00CA145B">
            <w:pPr>
              <w:pStyle w:val="TableCell"/>
              <w:jc w:val="center"/>
              <w:rPr>
                <w:rFonts w:ascii="Arial" w:hAnsi="Arial" w:cs="Arial"/>
                <w:sz w:val="18"/>
                <w:szCs w:val="18"/>
                <w:lang w:val="es-ES"/>
              </w:rPr>
            </w:pPr>
            <w:r w:rsidRPr="006430CC">
              <w:rPr>
                <w:rFonts w:ascii="Arial" w:hAnsi="Arial" w:cs="Arial"/>
                <w:sz w:val="18"/>
                <w:szCs w:val="18"/>
                <w:lang w:val="es-ES"/>
              </w:rPr>
              <w:t>subPlanIDs : (List &lt;MAL::Identifier&gt;)</w:t>
            </w:r>
          </w:p>
          <w:p w14:paraId="14B14B48" w14:textId="77777777" w:rsidR="003D60C3" w:rsidRPr="00980EA2" w:rsidRDefault="003D60C3" w:rsidP="00CA145B">
            <w:pPr>
              <w:pStyle w:val="TableCell"/>
              <w:jc w:val="center"/>
              <w:rPr>
                <w:rFonts w:ascii="Arial" w:hAnsi="Arial" w:cs="Arial"/>
                <w:sz w:val="18"/>
                <w:szCs w:val="18"/>
              </w:rPr>
            </w:pPr>
            <w:r>
              <w:rPr>
                <w:rFonts w:ascii="Arial" w:hAnsi="Arial" w:cs="Arial"/>
                <w:sz w:val="18"/>
                <w:szCs w:val="18"/>
              </w:rPr>
              <w:t>deactivationMode : (MAL::String)</w:t>
            </w:r>
          </w:p>
        </w:tc>
      </w:tr>
      <w:tr w:rsidR="003D60C3" w:rsidRPr="00980EA2" w14:paraId="25324AAF" w14:textId="77777777" w:rsidTr="003D60C3">
        <w:tc>
          <w:tcPr>
            <w:tcW w:w="2353" w:type="dxa"/>
            <w:shd w:val="clear" w:color="auto" w:fill="D9D9D9" w:themeFill="background1" w:themeFillShade="D9"/>
          </w:tcPr>
          <w:p w14:paraId="09FC2271"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28C1F93B"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RESPONSE</w:t>
            </w:r>
          </w:p>
        </w:tc>
        <w:tc>
          <w:tcPr>
            <w:tcW w:w="964" w:type="dxa"/>
          </w:tcPr>
          <w:p w14:paraId="6A313703" w14:textId="6C443938" w:rsidR="003D60C3" w:rsidRDefault="003D60C3" w:rsidP="00CA145B">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34831E68" w14:textId="0A153224" w:rsidR="003D60C3" w:rsidRPr="00980EA2" w:rsidRDefault="003D60C3" w:rsidP="00CA145B">
            <w:pPr>
              <w:pStyle w:val="TableCell"/>
              <w:jc w:val="center"/>
              <w:rPr>
                <w:rFonts w:ascii="Arial" w:hAnsi="Arial" w:cs="Arial"/>
                <w:sz w:val="18"/>
                <w:szCs w:val="18"/>
              </w:rPr>
            </w:pPr>
            <w:r>
              <w:rPr>
                <w:rFonts w:ascii="Arial" w:hAnsi="Arial" w:cs="Arial"/>
                <w:sz w:val="18"/>
                <w:szCs w:val="18"/>
              </w:rPr>
              <w:t>activationStatus</w:t>
            </w:r>
            <w:r w:rsidRPr="00980EA2">
              <w:rPr>
                <w:rFonts w:ascii="Arial" w:hAnsi="Arial" w:cs="Arial"/>
                <w:sz w:val="18"/>
                <w:szCs w:val="18"/>
              </w:rPr>
              <w:t xml:space="preserve"> : (List &lt;</w:t>
            </w:r>
            <w:r>
              <w:rPr>
                <w:rFonts w:ascii="Arial" w:hAnsi="Arial" w:cs="Arial"/>
                <w:sz w:val="18"/>
                <w:szCs w:val="18"/>
              </w:rPr>
              <w:t>SubPlanActivationStatus</w:t>
            </w:r>
            <w:r w:rsidRPr="00980EA2">
              <w:rPr>
                <w:rFonts w:ascii="Arial" w:hAnsi="Arial" w:cs="Arial"/>
                <w:sz w:val="18"/>
                <w:szCs w:val="18"/>
              </w:rPr>
              <w:t>&gt;)</w:t>
            </w:r>
          </w:p>
        </w:tc>
      </w:tr>
    </w:tbl>
    <w:p w14:paraId="1567D951" w14:textId="77777777" w:rsidR="00AC0736" w:rsidRPr="00BD0E62" w:rsidRDefault="00AC0736" w:rsidP="00AC0736">
      <w:pPr>
        <w:spacing w:before="0"/>
      </w:pPr>
    </w:p>
    <w:p w14:paraId="4C08C5AD" w14:textId="77777777" w:rsidR="00AC0736" w:rsidRDefault="00AC0736" w:rsidP="00183C67">
      <w:pPr>
        <w:pStyle w:val="Heading4"/>
      </w:pPr>
      <w:r>
        <w:t>Errors</w:t>
      </w:r>
    </w:p>
    <w:p w14:paraId="0794621B" w14:textId="532C3D83" w:rsidR="00781519" w:rsidRPr="00FD447D" w:rsidRDefault="00781519" w:rsidP="00781519">
      <w:r>
        <w:t>In addition to standard MAL</w:t>
      </w:r>
      <w:r w:rsidR="00534DC6">
        <w:t xml:space="preserve"> er</w:t>
      </w:r>
      <w:r>
        <w:t>rors, the operation may return the following MPS</w:t>
      </w:r>
      <w:r w:rsidR="00534DC6">
        <w:t xml:space="preserve"> er</w:t>
      </w:r>
      <w:r>
        <w:t>rors:</w:t>
      </w:r>
    </w:p>
    <w:p w14:paraId="1E22CE38" w14:textId="77777777" w:rsidR="00D2533E" w:rsidRPr="00FD447D" w:rsidRDefault="00D2533E" w:rsidP="00D2533E">
      <w:pPr>
        <w:spacing w:before="0"/>
      </w:pPr>
    </w:p>
    <w:tbl>
      <w:tblPr>
        <w:tblStyle w:val="RBTable"/>
        <w:tblW w:w="0" w:type="auto"/>
        <w:tblLook w:val="04A0" w:firstRow="1" w:lastRow="0" w:firstColumn="1" w:lastColumn="0" w:noHBand="0" w:noVBand="1"/>
        <w:tblCaption w:val="SVE deactivateSubPlan"/>
      </w:tblPr>
      <w:tblGrid>
        <w:gridCol w:w="3114"/>
        <w:gridCol w:w="1795"/>
      </w:tblGrid>
      <w:tr w:rsidR="00D2533E" w:rsidRPr="00CC0E43" w14:paraId="1F4C51EE" w14:textId="77777777" w:rsidTr="00F55D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84DEBA6" w14:textId="77777777" w:rsidR="00D2533E" w:rsidRPr="00CC0E43" w:rsidRDefault="00D2533E" w:rsidP="00CC0E43">
            <w:pPr>
              <w:pStyle w:val="TableCell"/>
              <w:rPr>
                <w:rFonts w:ascii="Arial" w:hAnsi="Arial" w:cs="Arial"/>
                <w:sz w:val="18"/>
                <w:szCs w:val="20"/>
              </w:rPr>
            </w:pPr>
            <w:r>
              <w:rPr>
                <w:rFonts w:ascii="Arial" w:hAnsi="Arial" w:cs="Arial"/>
                <w:sz w:val="18"/>
                <w:szCs w:val="20"/>
              </w:rPr>
              <w:t>Error</w:t>
            </w:r>
          </w:p>
        </w:tc>
        <w:tc>
          <w:tcPr>
            <w:tcW w:w="1795" w:type="dxa"/>
          </w:tcPr>
          <w:p w14:paraId="205606B7" w14:textId="77777777" w:rsidR="00D2533E" w:rsidRPr="00CC0E43" w:rsidRDefault="00D2533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533E" w:rsidRPr="00CC0E43" w14:paraId="7B4DC421" w14:textId="77777777" w:rsidTr="00F55DFA">
        <w:tc>
          <w:tcPr>
            <w:cnfStyle w:val="001000000000" w:firstRow="0" w:lastRow="0" w:firstColumn="1" w:lastColumn="0" w:oddVBand="0" w:evenVBand="0" w:oddHBand="0" w:evenHBand="0" w:firstRowFirstColumn="0" w:firstRowLastColumn="0" w:lastRowFirstColumn="0" w:lastRowLastColumn="0"/>
            <w:tcW w:w="3114" w:type="dxa"/>
          </w:tcPr>
          <w:p w14:paraId="4DEFDAD2" w14:textId="77777777" w:rsidR="00D2533E" w:rsidRPr="00CC0E43" w:rsidRDefault="00D2533E" w:rsidP="00CC0E43">
            <w:pPr>
              <w:pStyle w:val="TableCell"/>
              <w:rPr>
                <w:rFonts w:ascii="Arial" w:hAnsi="Arial" w:cs="Arial"/>
                <w:sz w:val="18"/>
                <w:szCs w:val="20"/>
              </w:rPr>
            </w:pPr>
            <w:r>
              <w:rPr>
                <w:rFonts w:ascii="Arial" w:hAnsi="Arial" w:cs="Arial"/>
                <w:sz w:val="18"/>
                <w:szCs w:val="20"/>
              </w:rPr>
              <w:t>INVALID</w:t>
            </w:r>
          </w:p>
        </w:tc>
        <w:tc>
          <w:tcPr>
            <w:tcW w:w="1795" w:type="dxa"/>
          </w:tcPr>
          <w:p w14:paraId="05AA8F72" w14:textId="77777777" w:rsidR="00D2533E" w:rsidRPr="00CC0E43" w:rsidRDefault="00D2533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r w:rsidR="00021172" w:rsidRPr="00CC0E43" w14:paraId="2C1A3146" w14:textId="77777777" w:rsidTr="00F55DFA">
        <w:tc>
          <w:tcPr>
            <w:cnfStyle w:val="001000000000" w:firstRow="0" w:lastRow="0" w:firstColumn="1" w:lastColumn="0" w:oddVBand="0" w:evenVBand="0" w:oddHBand="0" w:evenHBand="0" w:firstRowFirstColumn="0" w:firstRowLastColumn="0" w:lastRowFirstColumn="0" w:lastRowLastColumn="0"/>
            <w:tcW w:w="3114" w:type="dxa"/>
          </w:tcPr>
          <w:p w14:paraId="3871B79D" w14:textId="5D894526" w:rsidR="00021172" w:rsidRDefault="00021172" w:rsidP="00CC0E43">
            <w:pPr>
              <w:pStyle w:val="TableCell"/>
              <w:rPr>
                <w:rFonts w:ascii="Arial" w:hAnsi="Arial" w:cs="Arial"/>
                <w:sz w:val="18"/>
                <w:szCs w:val="20"/>
              </w:rPr>
            </w:pPr>
            <w:r>
              <w:rPr>
                <w:rFonts w:ascii="Arial" w:hAnsi="Arial" w:cs="Arial"/>
                <w:sz w:val="18"/>
                <w:szCs w:val="20"/>
              </w:rPr>
              <w:t>DEACTIVATE_SUBPLAN_FAILED</w:t>
            </w:r>
          </w:p>
        </w:tc>
        <w:tc>
          <w:tcPr>
            <w:tcW w:w="1795" w:type="dxa"/>
          </w:tcPr>
          <w:p w14:paraId="7D9DDC52" w14:textId="4DE34F31" w:rsidR="00021172" w:rsidRDefault="00021172"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0A95D4DE" w14:textId="77777777" w:rsidR="0071668D" w:rsidRDefault="0071668D" w:rsidP="00AC0736">
      <w:pPr>
        <w:rPr>
          <w:i/>
        </w:rPr>
      </w:pPr>
    </w:p>
    <w:p w14:paraId="3113FE39" w14:textId="77777777" w:rsidR="00AC0736" w:rsidRDefault="00AC0736" w:rsidP="00AC0736">
      <w:pPr>
        <w:pStyle w:val="Heading3"/>
      </w:pPr>
      <w:bookmarkStart w:id="340" w:name="_Toc140093862"/>
      <w:r>
        <w:t>Operation: getSubPlanStatus</w:t>
      </w:r>
      <w:bookmarkEnd w:id="340"/>
    </w:p>
    <w:p w14:paraId="670CA5AC" w14:textId="77777777" w:rsidR="00AC0736" w:rsidRDefault="00AC0736" w:rsidP="00183C67">
      <w:pPr>
        <w:pStyle w:val="Heading4"/>
      </w:pPr>
      <w:r>
        <w:t>Overview</w:t>
      </w:r>
    </w:p>
    <w:p w14:paraId="6B3CB6EF" w14:textId="77777777" w:rsidR="00DA5946" w:rsidRPr="00DB3B98" w:rsidRDefault="00DA5946" w:rsidP="00DA5946">
      <w:r>
        <w:t>The getSubPlanStatus operation is used to obtain the current status of one or more SubPlans.</w:t>
      </w:r>
    </w:p>
    <w:p w14:paraId="1342EDE8" w14:textId="77777777" w:rsidR="00AC0736" w:rsidRDefault="00AC0736" w:rsidP="00AC0736">
      <w:pPr>
        <w:spacing w:before="0"/>
      </w:pPr>
    </w:p>
    <w:tbl>
      <w:tblPr>
        <w:tblStyle w:val="RBTable"/>
        <w:tblW w:w="9242" w:type="dxa"/>
        <w:tblLayout w:type="fixed"/>
        <w:tblLook w:val="0400" w:firstRow="0" w:lastRow="0" w:firstColumn="0" w:lastColumn="0" w:noHBand="0" w:noVBand="1"/>
        <w:tblCaption w:val="SVO getSubPlanStatus"/>
      </w:tblPr>
      <w:tblGrid>
        <w:gridCol w:w="2376"/>
        <w:gridCol w:w="6866"/>
      </w:tblGrid>
      <w:tr w:rsidR="00CA145B" w:rsidRPr="00980EA2" w14:paraId="2685ABB2" w14:textId="77777777" w:rsidTr="00CA145B">
        <w:tc>
          <w:tcPr>
            <w:tcW w:w="2376" w:type="dxa"/>
            <w:shd w:val="clear" w:color="auto" w:fill="662382"/>
          </w:tcPr>
          <w:p w14:paraId="09AD9329" w14:textId="77777777" w:rsidR="00CA145B" w:rsidRPr="00980EA2" w:rsidRDefault="00CA145B"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62F33002" w14:textId="16E44D64" w:rsidR="00CA145B" w:rsidRPr="00980EA2" w:rsidRDefault="00CA145B" w:rsidP="00CA145B">
            <w:pPr>
              <w:pStyle w:val="TableCell"/>
              <w:jc w:val="center"/>
              <w:rPr>
                <w:rFonts w:ascii="Arial" w:hAnsi="Arial" w:cs="Arial"/>
                <w:sz w:val="18"/>
                <w:szCs w:val="18"/>
              </w:rPr>
            </w:pPr>
            <w:r>
              <w:rPr>
                <w:rFonts w:ascii="Arial" w:hAnsi="Arial" w:cs="Arial"/>
                <w:sz w:val="18"/>
                <w:szCs w:val="18"/>
              </w:rPr>
              <w:t>get</w:t>
            </w:r>
            <w:r w:rsidR="000811E0">
              <w:rPr>
                <w:rFonts w:ascii="Arial" w:hAnsi="Arial" w:cs="Arial"/>
                <w:sz w:val="18"/>
                <w:szCs w:val="18"/>
              </w:rPr>
              <w:t>Sub</w:t>
            </w:r>
            <w:r>
              <w:rPr>
                <w:rFonts w:ascii="Arial" w:hAnsi="Arial" w:cs="Arial"/>
                <w:sz w:val="18"/>
                <w:szCs w:val="18"/>
              </w:rPr>
              <w:t>PlanStatus</w:t>
            </w:r>
          </w:p>
        </w:tc>
      </w:tr>
      <w:tr w:rsidR="00CA145B" w:rsidRPr="00980EA2" w14:paraId="7BFDCDAF" w14:textId="77777777" w:rsidTr="00CA145B">
        <w:tc>
          <w:tcPr>
            <w:tcW w:w="2376" w:type="dxa"/>
            <w:shd w:val="clear" w:color="auto" w:fill="662382"/>
          </w:tcPr>
          <w:p w14:paraId="7118A5E0" w14:textId="77777777" w:rsidR="00CA145B" w:rsidRPr="00980EA2" w:rsidRDefault="00CA145B"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59A076E3" w14:textId="77777777" w:rsidR="00CA145B" w:rsidRPr="00980EA2" w:rsidRDefault="00CA145B" w:rsidP="00CA145B">
            <w:pPr>
              <w:pStyle w:val="TableCell"/>
              <w:jc w:val="center"/>
              <w:rPr>
                <w:rFonts w:ascii="Arial" w:hAnsi="Arial" w:cs="Arial"/>
                <w:sz w:val="18"/>
                <w:szCs w:val="18"/>
              </w:rPr>
            </w:pPr>
            <w:r w:rsidRPr="00980EA2">
              <w:rPr>
                <w:rFonts w:ascii="Arial" w:hAnsi="Arial" w:cs="Arial"/>
                <w:sz w:val="18"/>
                <w:szCs w:val="18"/>
              </w:rPr>
              <w:t>REQUEST</w:t>
            </w:r>
          </w:p>
        </w:tc>
      </w:tr>
    </w:tbl>
    <w:p w14:paraId="52C8B001" w14:textId="77777777" w:rsidR="00CA145B" w:rsidRPr="00980EA2" w:rsidRDefault="00CA145B" w:rsidP="00CA145B">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6BDB93A8"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7814F2E6"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lastRenderedPageBreak/>
              <w:t>Pattern Sequence</w:t>
            </w:r>
          </w:p>
        </w:tc>
        <w:tc>
          <w:tcPr>
            <w:tcW w:w="1701" w:type="dxa"/>
          </w:tcPr>
          <w:p w14:paraId="56B747E8"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226791B1" w14:textId="047EDAD2" w:rsidR="003D60C3" w:rsidRPr="00980EA2" w:rsidRDefault="003D60C3" w:rsidP="00CA145B">
            <w:pPr>
              <w:pStyle w:val="TableCell"/>
              <w:jc w:val="center"/>
              <w:rPr>
                <w:rFonts w:ascii="Arial" w:hAnsi="Arial" w:cs="Arial"/>
                <w:sz w:val="18"/>
                <w:szCs w:val="18"/>
              </w:rPr>
            </w:pPr>
            <w:r>
              <w:rPr>
                <w:rFonts w:ascii="Arial" w:hAnsi="Arial" w:cs="Arial"/>
                <w:sz w:val="18"/>
                <w:szCs w:val="18"/>
              </w:rPr>
              <w:t>Nullable</w:t>
            </w:r>
          </w:p>
        </w:tc>
        <w:tc>
          <w:tcPr>
            <w:tcW w:w="4224" w:type="dxa"/>
          </w:tcPr>
          <w:p w14:paraId="504E6DEA" w14:textId="43A8162D"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531843" w14:paraId="250F2E9C" w14:textId="77777777" w:rsidTr="003D60C3">
        <w:tc>
          <w:tcPr>
            <w:tcW w:w="2353" w:type="dxa"/>
            <w:shd w:val="clear" w:color="auto" w:fill="D9D9D9" w:themeFill="background1" w:themeFillShade="D9"/>
          </w:tcPr>
          <w:p w14:paraId="61BC7237"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15768E43"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REQUEST</w:t>
            </w:r>
          </w:p>
        </w:tc>
        <w:tc>
          <w:tcPr>
            <w:tcW w:w="964" w:type="dxa"/>
          </w:tcPr>
          <w:p w14:paraId="785A171E" w14:textId="119D63C3" w:rsidR="003D60C3" w:rsidRPr="006430CC" w:rsidRDefault="003D60C3" w:rsidP="00CA145B">
            <w:pPr>
              <w:pStyle w:val="TableCell"/>
              <w:jc w:val="center"/>
              <w:rPr>
                <w:rFonts w:ascii="Arial" w:hAnsi="Arial" w:cs="Arial"/>
                <w:sz w:val="18"/>
                <w:szCs w:val="18"/>
                <w:lang w:val="es-ES"/>
              </w:rPr>
            </w:pPr>
            <w:r>
              <w:rPr>
                <w:rFonts w:ascii="Arial" w:hAnsi="Arial" w:cs="Arial"/>
                <w:sz w:val="18"/>
                <w:szCs w:val="18"/>
                <w:lang w:val="es-ES"/>
              </w:rPr>
              <w:t>No</w:t>
            </w:r>
          </w:p>
        </w:tc>
        <w:tc>
          <w:tcPr>
            <w:tcW w:w="4224" w:type="dxa"/>
            <w:vAlign w:val="center"/>
          </w:tcPr>
          <w:p w14:paraId="003C517F" w14:textId="7A4D08DE" w:rsidR="003D60C3" w:rsidRPr="006430CC" w:rsidRDefault="003D60C3" w:rsidP="00CA145B">
            <w:pPr>
              <w:pStyle w:val="TableCell"/>
              <w:jc w:val="center"/>
              <w:rPr>
                <w:rFonts w:ascii="Arial" w:hAnsi="Arial" w:cs="Arial"/>
                <w:sz w:val="18"/>
                <w:szCs w:val="18"/>
                <w:lang w:val="es-ES"/>
              </w:rPr>
            </w:pPr>
            <w:r w:rsidRPr="006430CC">
              <w:rPr>
                <w:rFonts w:ascii="Arial" w:hAnsi="Arial" w:cs="Arial"/>
                <w:sz w:val="18"/>
                <w:szCs w:val="18"/>
                <w:lang w:val="es-ES"/>
              </w:rPr>
              <w:t>subPlanIDs : (List &lt;MAL::Identifier&gt;)</w:t>
            </w:r>
          </w:p>
        </w:tc>
      </w:tr>
      <w:tr w:rsidR="003D60C3" w:rsidRPr="00980EA2" w14:paraId="5C3E5A66" w14:textId="77777777" w:rsidTr="003D60C3">
        <w:tc>
          <w:tcPr>
            <w:tcW w:w="2353" w:type="dxa"/>
            <w:shd w:val="clear" w:color="auto" w:fill="D9D9D9" w:themeFill="background1" w:themeFillShade="D9"/>
          </w:tcPr>
          <w:p w14:paraId="527BD65D"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73DB7EC8"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RESPONSE</w:t>
            </w:r>
          </w:p>
        </w:tc>
        <w:tc>
          <w:tcPr>
            <w:tcW w:w="964" w:type="dxa"/>
          </w:tcPr>
          <w:p w14:paraId="34A3A1B1" w14:textId="5E08EF87" w:rsidR="003D60C3" w:rsidRDefault="003D60C3" w:rsidP="00CA145B">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469BA60F" w14:textId="3335DE73" w:rsidR="003D60C3" w:rsidRPr="00980EA2" w:rsidRDefault="003D60C3" w:rsidP="00CA145B">
            <w:pPr>
              <w:pStyle w:val="TableCell"/>
              <w:jc w:val="center"/>
              <w:rPr>
                <w:rFonts w:ascii="Arial" w:hAnsi="Arial" w:cs="Arial"/>
                <w:sz w:val="18"/>
                <w:szCs w:val="18"/>
              </w:rPr>
            </w:pPr>
            <w:r>
              <w:rPr>
                <w:rFonts w:ascii="Arial" w:hAnsi="Arial" w:cs="Arial"/>
                <w:sz w:val="18"/>
                <w:szCs w:val="18"/>
              </w:rPr>
              <w:t>subPlan</w:t>
            </w:r>
            <w:r w:rsidRPr="00980EA2">
              <w:rPr>
                <w:rFonts w:ascii="Arial" w:hAnsi="Arial" w:cs="Arial"/>
                <w:sz w:val="18"/>
                <w:szCs w:val="18"/>
              </w:rPr>
              <w:t>S</w:t>
            </w:r>
            <w:r>
              <w:rPr>
                <w:rFonts w:ascii="Arial" w:hAnsi="Arial" w:cs="Arial"/>
                <w:sz w:val="18"/>
                <w:szCs w:val="18"/>
              </w:rPr>
              <w:t>tatus</w:t>
            </w:r>
            <w:r w:rsidRPr="00980EA2">
              <w:rPr>
                <w:rFonts w:ascii="Arial" w:hAnsi="Arial" w:cs="Arial"/>
                <w:sz w:val="18"/>
                <w:szCs w:val="18"/>
              </w:rPr>
              <w:t xml:space="preserve"> : (List &lt;</w:t>
            </w:r>
            <w:r>
              <w:rPr>
                <w:rFonts w:ascii="Arial" w:hAnsi="Arial" w:cs="Arial"/>
                <w:sz w:val="18"/>
                <w:szCs w:val="18"/>
              </w:rPr>
              <w:t>SubPlanUpdate</w:t>
            </w:r>
            <w:r w:rsidRPr="00980EA2">
              <w:rPr>
                <w:rFonts w:ascii="Arial" w:hAnsi="Arial" w:cs="Arial"/>
                <w:sz w:val="18"/>
                <w:szCs w:val="18"/>
              </w:rPr>
              <w:t>&gt;)</w:t>
            </w:r>
          </w:p>
        </w:tc>
      </w:tr>
    </w:tbl>
    <w:p w14:paraId="5F1EE9CC" w14:textId="77777777" w:rsidR="00AC0736" w:rsidRPr="00BD0E62" w:rsidRDefault="00AC0736" w:rsidP="00AC0736">
      <w:pPr>
        <w:spacing w:before="0"/>
      </w:pPr>
    </w:p>
    <w:p w14:paraId="3FFC22C8" w14:textId="77777777" w:rsidR="00AC0736" w:rsidRDefault="00AC0736" w:rsidP="00183C67">
      <w:pPr>
        <w:pStyle w:val="Heading4"/>
      </w:pPr>
      <w:r>
        <w:t>Errors</w:t>
      </w:r>
    </w:p>
    <w:p w14:paraId="46CF2D2B" w14:textId="1840F2D7" w:rsidR="00781519" w:rsidRPr="00FD447D" w:rsidRDefault="00781519" w:rsidP="00781519">
      <w:r>
        <w:t>In addition to standard MAL</w:t>
      </w:r>
      <w:r w:rsidR="00534DC6">
        <w:t xml:space="preserve"> er</w:t>
      </w:r>
      <w:r>
        <w:t>rors, the operation may return the following MPS</w:t>
      </w:r>
      <w:r w:rsidR="00534DC6">
        <w:t xml:space="preserve"> er</w:t>
      </w:r>
      <w:r>
        <w:t>rors:</w:t>
      </w:r>
    </w:p>
    <w:p w14:paraId="33F1386D" w14:textId="77777777" w:rsidR="00D2533E" w:rsidRPr="00FD447D" w:rsidRDefault="00D2533E" w:rsidP="00D2533E">
      <w:pPr>
        <w:spacing w:before="0"/>
      </w:pPr>
    </w:p>
    <w:tbl>
      <w:tblPr>
        <w:tblStyle w:val="RBTable"/>
        <w:tblW w:w="0" w:type="auto"/>
        <w:tblLook w:val="04A0" w:firstRow="1" w:lastRow="0" w:firstColumn="1" w:lastColumn="0" w:noHBand="0" w:noVBand="1"/>
        <w:tblCaption w:val="SVE getSubPlanStatus"/>
      </w:tblPr>
      <w:tblGrid>
        <w:gridCol w:w="2389"/>
        <w:gridCol w:w="2520"/>
      </w:tblGrid>
      <w:tr w:rsidR="00D2533E" w:rsidRPr="00CC0E43" w14:paraId="7BC14CE1"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480E77A0" w14:textId="77777777" w:rsidR="00D2533E" w:rsidRPr="00CC0E43" w:rsidRDefault="00D2533E" w:rsidP="00CC0E43">
            <w:pPr>
              <w:pStyle w:val="TableCell"/>
              <w:rPr>
                <w:rFonts w:ascii="Arial" w:hAnsi="Arial" w:cs="Arial"/>
                <w:sz w:val="18"/>
                <w:szCs w:val="20"/>
              </w:rPr>
            </w:pPr>
            <w:r>
              <w:rPr>
                <w:rFonts w:ascii="Arial" w:hAnsi="Arial" w:cs="Arial"/>
                <w:sz w:val="18"/>
                <w:szCs w:val="20"/>
              </w:rPr>
              <w:t>Error</w:t>
            </w:r>
          </w:p>
        </w:tc>
        <w:tc>
          <w:tcPr>
            <w:tcW w:w="2520" w:type="dxa"/>
          </w:tcPr>
          <w:p w14:paraId="6E1020A5" w14:textId="77777777" w:rsidR="00D2533E" w:rsidRPr="00CC0E43" w:rsidRDefault="00D2533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533E" w:rsidRPr="00CC0E43" w14:paraId="6CAC2615"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41AF4627" w14:textId="77777777" w:rsidR="00D2533E" w:rsidRPr="00CC0E43" w:rsidRDefault="00D2533E" w:rsidP="00CC0E43">
            <w:pPr>
              <w:pStyle w:val="TableCell"/>
              <w:rPr>
                <w:rFonts w:ascii="Arial" w:hAnsi="Arial" w:cs="Arial"/>
                <w:sz w:val="18"/>
                <w:szCs w:val="20"/>
              </w:rPr>
            </w:pPr>
            <w:r>
              <w:rPr>
                <w:rFonts w:ascii="Arial" w:hAnsi="Arial" w:cs="Arial"/>
                <w:sz w:val="18"/>
                <w:szCs w:val="20"/>
              </w:rPr>
              <w:t>INVALID</w:t>
            </w:r>
          </w:p>
        </w:tc>
        <w:tc>
          <w:tcPr>
            <w:tcW w:w="2520" w:type="dxa"/>
          </w:tcPr>
          <w:p w14:paraId="7C232E17" w14:textId="77777777" w:rsidR="00D2533E" w:rsidRPr="00CC0E43" w:rsidRDefault="00D2533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7092F89A" w14:textId="77777777" w:rsidR="0071668D" w:rsidRDefault="0071668D" w:rsidP="00AC0736">
      <w:pPr>
        <w:rPr>
          <w:i/>
        </w:rPr>
      </w:pPr>
    </w:p>
    <w:p w14:paraId="515823E8" w14:textId="77777777" w:rsidR="00AC0736" w:rsidRDefault="00AC0736" w:rsidP="00AC0736">
      <w:pPr>
        <w:pStyle w:val="Heading3"/>
      </w:pPr>
      <w:bookmarkStart w:id="341" w:name="_Toc140093863"/>
      <w:r>
        <w:t>Operation: monitorSubPlanExecution</w:t>
      </w:r>
      <w:bookmarkEnd w:id="341"/>
    </w:p>
    <w:p w14:paraId="3D664DC7" w14:textId="77777777" w:rsidR="00AC0736" w:rsidRDefault="00AC0736" w:rsidP="00183C67">
      <w:pPr>
        <w:pStyle w:val="Heading4"/>
      </w:pPr>
      <w:r>
        <w:t>Overview</w:t>
      </w:r>
    </w:p>
    <w:p w14:paraId="18C2A49C" w14:textId="77777777" w:rsidR="00621ED1" w:rsidRDefault="00621ED1" w:rsidP="00621ED1">
      <w:r>
        <w:t>The monitorSubPlanExecution operation is used to subscribe to status updates for a filtered set of SubPlans.  The operation uses the Publish-Subscribe interaction pattern, with the body of the notification message comprising a SubPlanUpdate for a subscribed sub-plan.</w:t>
      </w:r>
    </w:p>
    <w:p w14:paraId="7E31BBED" w14:textId="77777777" w:rsidR="00AC0736" w:rsidRDefault="00AC0736" w:rsidP="00AC0736">
      <w:pPr>
        <w:spacing w:before="0"/>
      </w:pPr>
    </w:p>
    <w:tbl>
      <w:tblPr>
        <w:tblStyle w:val="RBTable"/>
        <w:tblW w:w="9242" w:type="dxa"/>
        <w:tblLayout w:type="fixed"/>
        <w:tblLook w:val="0400" w:firstRow="0" w:lastRow="0" w:firstColumn="0" w:lastColumn="0" w:noHBand="0" w:noVBand="1"/>
        <w:tblCaption w:val="SVO monitorSubPlanExecution"/>
      </w:tblPr>
      <w:tblGrid>
        <w:gridCol w:w="2376"/>
        <w:gridCol w:w="6866"/>
      </w:tblGrid>
      <w:tr w:rsidR="00CA145B" w:rsidRPr="00980EA2" w14:paraId="5E8DA99D" w14:textId="77777777" w:rsidTr="00CA145B">
        <w:tc>
          <w:tcPr>
            <w:tcW w:w="2376" w:type="dxa"/>
            <w:shd w:val="clear" w:color="auto" w:fill="662382"/>
          </w:tcPr>
          <w:p w14:paraId="55036955" w14:textId="77777777" w:rsidR="00CA145B" w:rsidRPr="00980EA2" w:rsidRDefault="00CA145B"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7EECD3FE" w14:textId="77777777" w:rsidR="00CA145B" w:rsidRPr="00980EA2" w:rsidRDefault="00CA145B" w:rsidP="00CA145B">
            <w:pPr>
              <w:pStyle w:val="TableCell"/>
              <w:jc w:val="center"/>
              <w:rPr>
                <w:rFonts w:ascii="Arial" w:hAnsi="Arial" w:cs="Arial"/>
                <w:sz w:val="18"/>
                <w:szCs w:val="18"/>
              </w:rPr>
            </w:pPr>
            <w:r>
              <w:rPr>
                <w:rFonts w:ascii="Arial" w:hAnsi="Arial" w:cs="Arial"/>
                <w:sz w:val="18"/>
                <w:szCs w:val="18"/>
              </w:rPr>
              <w:t>monitor</w:t>
            </w:r>
            <w:r w:rsidR="00C00C42">
              <w:rPr>
                <w:rFonts w:ascii="Arial" w:hAnsi="Arial" w:cs="Arial"/>
                <w:sz w:val="18"/>
                <w:szCs w:val="18"/>
              </w:rPr>
              <w:t>Sub</w:t>
            </w:r>
            <w:r>
              <w:rPr>
                <w:rFonts w:ascii="Arial" w:hAnsi="Arial" w:cs="Arial"/>
                <w:sz w:val="18"/>
                <w:szCs w:val="18"/>
              </w:rPr>
              <w:t>PlanExecution</w:t>
            </w:r>
          </w:p>
        </w:tc>
      </w:tr>
      <w:tr w:rsidR="00CA145B" w:rsidRPr="00980EA2" w14:paraId="523DFF67" w14:textId="77777777" w:rsidTr="00CA145B">
        <w:tc>
          <w:tcPr>
            <w:tcW w:w="2376" w:type="dxa"/>
            <w:shd w:val="clear" w:color="auto" w:fill="662382"/>
          </w:tcPr>
          <w:p w14:paraId="7BB0CD10" w14:textId="77777777" w:rsidR="00CA145B" w:rsidRPr="00980EA2" w:rsidRDefault="00CA145B" w:rsidP="00CA145B">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48B7E7A2" w14:textId="77777777" w:rsidR="00CA145B" w:rsidRPr="00980EA2" w:rsidRDefault="00CA145B" w:rsidP="00CA145B">
            <w:pPr>
              <w:pStyle w:val="TableCell"/>
              <w:jc w:val="center"/>
              <w:rPr>
                <w:rFonts w:ascii="Arial" w:hAnsi="Arial" w:cs="Arial"/>
                <w:sz w:val="18"/>
                <w:szCs w:val="18"/>
              </w:rPr>
            </w:pPr>
            <w:r>
              <w:rPr>
                <w:rFonts w:ascii="Arial" w:hAnsi="Arial" w:cs="Arial"/>
                <w:sz w:val="18"/>
                <w:szCs w:val="18"/>
              </w:rPr>
              <w:t>PUBLISH-SUBSCRIBE</w:t>
            </w:r>
          </w:p>
        </w:tc>
      </w:tr>
      <w:tr w:rsidR="006E1AB3" w:rsidRPr="00980EA2" w14:paraId="0E772996" w14:textId="77777777" w:rsidTr="00CA145B">
        <w:tc>
          <w:tcPr>
            <w:tcW w:w="2376" w:type="dxa"/>
            <w:shd w:val="clear" w:color="auto" w:fill="662382"/>
          </w:tcPr>
          <w:p w14:paraId="79C2C246" w14:textId="00958299" w:rsidR="006E1AB3" w:rsidRPr="00980EA2" w:rsidRDefault="006E1AB3" w:rsidP="00CA145B">
            <w:pPr>
              <w:pStyle w:val="TableCell"/>
              <w:jc w:val="center"/>
              <w:rPr>
                <w:rFonts w:ascii="Arial" w:hAnsi="Arial" w:cs="Arial"/>
                <w:b/>
                <w:color w:val="FFFFFF" w:themeColor="background1"/>
                <w:sz w:val="18"/>
                <w:szCs w:val="18"/>
              </w:rPr>
            </w:pPr>
            <w:r>
              <w:rPr>
                <w:rFonts w:ascii="Arial" w:hAnsi="Arial" w:cs="Arial"/>
                <w:b/>
                <w:color w:val="FFFFFF" w:themeColor="background1"/>
                <w:sz w:val="18"/>
                <w:szCs w:val="18"/>
              </w:rPr>
              <w:t>Subscription Keys</w:t>
            </w:r>
          </w:p>
        </w:tc>
        <w:tc>
          <w:tcPr>
            <w:tcW w:w="6866" w:type="dxa"/>
            <w:shd w:val="clear" w:color="auto" w:fill="D9D9D9" w:themeFill="background1" w:themeFillShade="D9"/>
          </w:tcPr>
          <w:p w14:paraId="3FA3EAE5" w14:textId="1D882341" w:rsidR="006E1AB3" w:rsidRDefault="006E1AB3" w:rsidP="00CA145B">
            <w:pPr>
              <w:pStyle w:val="TableCell"/>
              <w:jc w:val="center"/>
              <w:rPr>
                <w:rFonts w:ascii="Arial" w:hAnsi="Arial" w:cs="Arial"/>
                <w:sz w:val="18"/>
                <w:szCs w:val="18"/>
              </w:rPr>
            </w:pPr>
            <w:r>
              <w:rPr>
                <w:rFonts w:ascii="Arial" w:hAnsi="Arial" w:cs="Arial"/>
                <w:sz w:val="18"/>
                <w:szCs w:val="18"/>
              </w:rPr>
              <w:t>subPlan : (MAL::Identifier)</w:t>
            </w:r>
          </w:p>
        </w:tc>
      </w:tr>
    </w:tbl>
    <w:p w14:paraId="2F7BEC2F" w14:textId="77777777" w:rsidR="00CA145B" w:rsidRPr="00980EA2" w:rsidRDefault="00CA145B" w:rsidP="00CA145B">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132DE737"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402091C7"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3C855CCE"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16AE6456" w14:textId="7E9B9CB7" w:rsidR="003D60C3" w:rsidRPr="00980EA2" w:rsidRDefault="003D60C3" w:rsidP="00CA145B">
            <w:pPr>
              <w:pStyle w:val="TableCell"/>
              <w:jc w:val="center"/>
              <w:rPr>
                <w:rFonts w:ascii="Arial" w:hAnsi="Arial" w:cs="Arial"/>
                <w:sz w:val="18"/>
                <w:szCs w:val="18"/>
              </w:rPr>
            </w:pPr>
            <w:r>
              <w:rPr>
                <w:rFonts w:ascii="Arial" w:hAnsi="Arial" w:cs="Arial"/>
                <w:sz w:val="18"/>
                <w:szCs w:val="18"/>
              </w:rPr>
              <w:t>Nullable</w:t>
            </w:r>
          </w:p>
        </w:tc>
        <w:tc>
          <w:tcPr>
            <w:tcW w:w="4224" w:type="dxa"/>
          </w:tcPr>
          <w:p w14:paraId="634618AF" w14:textId="1DB07CBF"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62E72422" w14:textId="77777777" w:rsidTr="003D60C3">
        <w:tc>
          <w:tcPr>
            <w:tcW w:w="2353" w:type="dxa"/>
            <w:shd w:val="clear" w:color="auto" w:fill="D9D9D9" w:themeFill="background1" w:themeFillShade="D9"/>
          </w:tcPr>
          <w:p w14:paraId="630BE333" w14:textId="77777777" w:rsidR="003D60C3" w:rsidRPr="00980EA2" w:rsidRDefault="003D60C3" w:rsidP="00CA145B">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5A17FA89" w14:textId="77777777" w:rsidR="003D60C3" w:rsidRPr="00980EA2" w:rsidRDefault="003D60C3" w:rsidP="00CA145B">
            <w:pPr>
              <w:pStyle w:val="TableCell"/>
              <w:jc w:val="center"/>
              <w:rPr>
                <w:rFonts w:ascii="Arial" w:hAnsi="Arial" w:cs="Arial"/>
                <w:sz w:val="18"/>
                <w:szCs w:val="18"/>
              </w:rPr>
            </w:pPr>
            <w:r>
              <w:rPr>
                <w:rFonts w:ascii="Arial" w:hAnsi="Arial" w:cs="Arial"/>
                <w:sz w:val="18"/>
                <w:szCs w:val="18"/>
              </w:rPr>
              <w:t>PUBLISH/NOTIFY</w:t>
            </w:r>
          </w:p>
        </w:tc>
        <w:tc>
          <w:tcPr>
            <w:tcW w:w="964" w:type="dxa"/>
          </w:tcPr>
          <w:p w14:paraId="6ABD6369" w14:textId="32D81610" w:rsidR="003D60C3" w:rsidRDefault="003D60C3" w:rsidP="00621ED1">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64F33FE5" w14:textId="3B4BEC84" w:rsidR="003D60C3" w:rsidRPr="00980EA2" w:rsidRDefault="003D60C3" w:rsidP="00621ED1">
            <w:pPr>
              <w:pStyle w:val="TableCell"/>
              <w:jc w:val="center"/>
              <w:rPr>
                <w:rFonts w:ascii="Arial" w:hAnsi="Arial" w:cs="Arial"/>
                <w:sz w:val="18"/>
                <w:szCs w:val="18"/>
              </w:rPr>
            </w:pPr>
            <w:r>
              <w:rPr>
                <w:rFonts w:ascii="Arial" w:hAnsi="Arial" w:cs="Arial"/>
                <w:sz w:val="18"/>
                <w:szCs w:val="18"/>
              </w:rPr>
              <w:t>subPlanUpdate : (SubPlanUpdate)</w:t>
            </w:r>
          </w:p>
        </w:tc>
      </w:tr>
    </w:tbl>
    <w:p w14:paraId="5862146D" w14:textId="77777777" w:rsidR="00AC0736" w:rsidRPr="00BD0E62" w:rsidRDefault="00AC0736" w:rsidP="00AC0736">
      <w:pPr>
        <w:spacing w:before="0"/>
      </w:pPr>
    </w:p>
    <w:p w14:paraId="45B67EE7" w14:textId="77777777" w:rsidR="00AC0736" w:rsidRDefault="00AC0736" w:rsidP="00183C67">
      <w:pPr>
        <w:pStyle w:val="Heading4"/>
      </w:pPr>
      <w:r>
        <w:t>Structures</w:t>
      </w:r>
    </w:p>
    <w:p w14:paraId="052F2D94" w14:textId="21ECFB2A" w:rsidR="00876599" w:rsidRDefault="00876599" w:rsidP="00876599">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4.4.15</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41</w:t>
      </w:r>
      <w:r w:rsidRPr="00CB14D8">
        <w:rPr>
          <w:b/>
        </w:rPr>
        <w:fldChar w:fldCharType="end"/>
      </w:r>
      <w:r>
        <w:tab/>
        <w:t xml:space="preserve">The monitorSubPlanExecution subscription shall be based on the provision of the following keys </w:t>
      </w:r>
      <w:r w:rsidR="00EE70C5">
        <w:t xml:space="preserve">in addition to the </w:t>
      </w:r>
      <w:r w:rsidR="00EE70C5">
        <w:rPr>
          <w:rStyle w:val="Term"/>
        </w:rPr>
        <w:t xml:space="preserve">domain </w:t>
      </w:r>
      <w:r>
        <w:t>of the required SubPlans in the Register message, all of which are nullable:</w:t>
      </w:r>
    </w:p>
    <w:p w14:paraId="4A7FE55D" w14:textId="63711497" w:rsidR="00A5183E" w:rsidRDefault="00A5183E" w:rsidP="00DA4F65">
      <w:pPr>
        <w:pStyle w:val="Requirement"/>
        <w:numPr>
          <w:ilvl w:val="0"/>
          <w:numId w:val="105"/>
        </w:numPr>
        <w:spacing w:before="120" w:line="0" w:lineRule="atLeast"/>
      </w:pPr>
      <w:r>
        <w:t xml:space="preserve">SubPlan: subPlan </w:t>
      </w:r>
      <w:r w:rsidR="004C7D0A">
        <w:t xml:space="preserve">ID </w:t>
      </w:r>
      <w:r>
        <w:t>as MAL::Identifier</w:t>
      </w:r>
    </w:p>
    <w:p w14:paraId="6731DF07" w14:textId="77777777" w:rsidR="00AC0736" w:rsidRDefault="00AC0736" w:rsidP="00183C67">
      <w:pPr>
        <w:pStyle w:val="Heading4"/>
      </w:pPr>
      <w:r>
        <w:t>Errors</w:t>
      </w:r>
    </w:p>
    <w:p w14:paraId="7F460C72" w14:textId="64A370BE" w:rsidR="00781519" w:rsidRPr="00FD447D" w:rsidRDefault="00781519" w:rsidP="00781519">
      <w:r>
        <w:t>In addition to standard MAL</w:t>
      </w:r>
      <w:r w:rsidR="00534DC6">
        <w:t xml:space="preserve"> er</w:t>
      </w:r>
      <w:r>
        <w:t>rors, the operation may return the following MPS</w:t>
      </w:r>
      <w:r w:rsidR="00534DC6">
        <w:t xml:space="preserve"> er</w:t>
      </w:r>
      <w:r>
        <w:t>rors:</w:t>
      </w:r>
    </w:p>
    <w:p w14:paraId="0D87F64C" w14:textId="77777777" w:rsidR="00D2533E" w:rsidRPr="00FD447D" w:rsidRDefault="00D2533E" w:rsidP="00D2533E">
      <w:pPr>
        <w:spacing w:before="0"/>
      </w:pPr>
    </w:p>
    <w:tbl>
      <w:tblPr>
        <w:tblStyle w:val="RBTable"/>
        <w:tblW w:w="0" w:type="auto"/>
        <w:tblLook w:val="04A0" w:firstRow="1" w:lastRow="0" w:firstColumn="1" w:lastColumn="0" w:noHBand="0" w:noVBand="1"/>
        <w:tblCaption w:val="SVE monitorSubPlanExecution"/>
      </w:tblPr>
      <w:tblGrid>
        <w:gridCol w:w="2389"/>
        <w:gridCol w:w="2520"/>
      </w:tblGrid>
      <w:tr w:rsidR="00D2533E" w:rsidRPr="00CC0E43" w14:paraId="1E80883F"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34007DED" w14:textId="77777777" w:rsidR="00D2533E" w:rsidRPr="00CC0E43" w:rsidRDefault="00D2533E" w:rsidP="00CC0E43">
            <w:pPr>
              <w:pStyle w:val="TableCell"/>
              <w:rPr>
                <w:rFonts w:ascii="Arial" w:hAnsi="Arial" w:cs="Arial"/>
                <w:sz w:val="18"/>
                <w:szCs w:val="20"/>
              </w:rPr>
            </w:pPr>
            <w:r>
              <w:rPr>
                <w:rFonts w:ascii="Arial" w:hAnsi="Arial" w:cs="Arial"/>
                <w:sz w:val="18"/>
                <w:szCs w:val="20"/>
              </w:rPr>
              <w:t>Error</w:t>
            </w:r>
          </w:p>
        </w:tc>
        <w:tc>
          <w:tcPr>
            <w:tcW w:w="2520" w:type="dxa"/>
          </w:tcPr>
          <w:p w14:paraId="11EBCF68" w14:textId="77777777" w:rsidR="00D2533E" w:rsidRPr="00CC0E43" w:rsidRDefault="00D2533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533E" w:rsidRPr="00CC0E43" w14:paraId="61DB5955"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43F7ACF5" w14:textId="77777777" w:rsidR="00D2533E" w:rsidRPr="00CC0E43" w:rsidRDefault="00D2533E" w:rsidP="00CC0E43">
            <w:pPr>
              <w:pStyle w:val="TableCell"/>
              <w:rPr>
                <w:rFonts w:ascii="Arial" w:hAnsi="Arial" w:cs="Arial"/>
                <w:sz w:val="18"/>
                <w:szCs w:val="20"/>
              </w:rPr>
            </w:pPr>
            <w:r>
              <w:rPr>
                <w:rFonts w:ascii="Arial" w:hAnsi="Arial" w:cs="Arial"/>
                <w:sz w:val="18"/>
                <w:szCs w:val="20"/>
              </w:rPr>
              <w:t>INVALID</w:t>
            </w:r>
          </w:p>
        </w:tc>
        <w:tc>
          <w:tcPr>
            <w:tcW w:w="2520" w:type="dxa"/>
          </w:tcPr>
          <w:p w14:paraId="0FB30534" w14:textId="77777777" w:rsidR="00D2533E" w:rsidRPr="00CC0E43" w:rsidRDefault="00D2533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03DDB9CE" w14:textId="77777777" w:rsidR="0071668D" w:rsidRDefault="0071668D" w:rsidP="00AC0736">
      <w:pPr>
        <w:rPr>
          <w:i/>
        </w:rPr>
      </w:pPr>
    </w:p>
    <w:p w14:paraId="6C2DB926" w14:textId="77777777" w:rsidR="00AC0736" w:rsidRDefault="00AC0736" w:rsidP="00AC0736">
      <w:pPr>
        <w:pStyle w:val="Heading3"/>
      </w:pPr>
      <w:bookmarkStart w:id="342" w:name="_Toc140093864"/>
      <w:r>
        <w:lastRenderedPageBreak/>
        <w:t>Operation: suspendActivity</w:t>
      </w:r>
      <w:bookmarkEnd w:id="342"/>
    </w:p>
    <w:p w14:paraId="3124D22E" w14:textId="77777777" w:rsidR="00AC0736" w:rsidRDefault="00AC0736" w:rsidP="00183C67">
      <w:pPr>
        <w:pStyle w:val="Heading4"/>
      </w:pPr>
      <w:r>
        <w:t>Overview</w:t>
      </w:r>
    </w:p>
    <w:p w14:paraId="6C9FED6C" w14:textId="77777777" w:rsidR="00AC0736" w:rsidRDefault="00876599" w:rsidP="00AC0736">
      <w:r>
        <w:t>The suspendActivity operation is used to request suspension of the execution of selected activities in one or more plans, without changing the state of the plan(s).</w:t>
      </w:r>
    </w:p>
    <w:p w14:paraId="4E6449B6" w14:textId="77777777" w:rsidR="00876599" w:rsidRDefault="00876599" w:rsidP="00876599">
      <w:pPr>
        <w:rPr>
          <w:rFonts w:eastAsia="Quattrocento Sans"/>
        </w:rPr>
      </w:pPr>
      <w:r>
        <w:rPr>
          <w:rFonts w:eastAsia="Quattrocento Sans"/>
        </w:rPr>
        <w:t>The suspentionMode argument allows selection of the suspension behaviour.  For example:</w:t>
      </w:r>
    </w:p>
    <w:p w14:paraId="786CA028" w14:textId="5E2552FE" w:rsidR="00876599" w:rsidRDefault="00876599" w:rsidP="00353565">
      <w:pPr>
        <w:numPr>
          <w:ilvl w:val="0"/>
          <w:numId w:val="6"/>
        </w:numPr>
        <w:autoSpaceDE w:val="0"/>
        <w:autoSpaceDN w:val="0"/>
        <w:adjustRightInd w:val="0"/>
        <w:spacing w:before="120" w:line="0" w:lineRule="atLeast"/>
        <w:jc w:val="left"/>
      </w:pPr>
      <w:r w:rsidRPr="00876599">
        <w:t>Orderly (suspends execution of any new</w:t>
      </w:r>
      <w:r w:rsidR="00534DC6" w:rsidRPr="00876599">
        <w:t xml:space="preserve"> ac</w:t>
      </w:r>
      <w:r w:rsidRPr="00876599">
        <w:t>tivities, but allows those already initiated to complete)</w:t>
      </w:r>
    </w:p>
    <w:p w14:paraId="7A4924F3" w14:textId="2F1BF3C3" w:rsidR="00876599" w:rsidRDefault="00876599" w:rsidP="00353565">
      <w:pPr>
        <w:numPr>
          <w:ilvl w:val="0"/>
          <w:numId w:val="6"/>
        </w:numPr>
        <w:autoSpaceDE w:val="0"/>
        <w:autoSpaceDN w:val="0"/>
        <w:adjustRightInd w:val="0"/>
        <w:spacing w:before="120" w:line="0" w:lineRule="atLeast"/>
        <w:jc w:val="left"/>
      </w:pPr>
      <w:r w:rsidRPr="00876599">
        <w:t>Rapid (suspends execution of any new</w:t>
      </w:r>
      <w:r w:rsidR="00534DC6" w:rsidRPr="00876599">
        <w:t xml:space="preserve"> ac</w:t>
      </w:r>
      <w:r w:rsidRPr="00876599">
        <w:t>tivities, but allows any</w:t>
      </w:r>
      <w:r w:rsidR="00534DC6" w:rsidRPr="00876599">
        <w:t xml:space="preserve"> ac</w:t>
      </w:r>
      <w:r w:rsidRPr="00876599">
        <w:t>tivities and their</w:t>
      </w:r>
      <w:r w:rsidR="00534DC6" w:rsidRPr="00876599">
        <w:t xml:space="preserve"> su</w:t>
      </w:r>
      <w:r w:rsidRPr="00876599">
        <w:t>b-activities already initiated to continue until their next defined breakpoint)</w:t>
      </w:r>
    </w:p>
    <w:p w14:paraId="631B7962" w14:textId="220D1590" w:rsidR="00876599" w:rsidRDefault="00876599" w:rsidP="00353565">
      <w:pPr>
        <w:numPr>
          <w:ilvl w:val="0"/>
          <w:numId w:val="6"/>
        </w:numPr>
        <w:autoSpaceDE w:val="0"/>
        <w:autoSpaceDN w:val="0"/>
        <w:adjustRightInd w:val="0"/>
        <w:spacing w:before="120" w:line="0" w:lineRule="atLeast"/>
        <w:jc w:val="left"/>
      </w:pPr>
      <w:r w:rsidRPr="00876599">
        <w:t>Immediate (suspends execution of all</w:t>
      </w:r>
      <w:r w:rsidR="00534DC6" w:rsidRPr="00876599">
        <w:t xml:space="preserve"> ac</w:t>
      </w:r>
      <w:r w:rsidRPr="00876599">
        <w:t>tivities, including those currently in progress).</w:t>
      </w:r>
    </w:p>
    <w:p w14:paraId="300C8F3A" w14:textId="77777777" w:rsidR="00876599" w:rsidRDefault="00876599" w:rsidP="00876599">
      <w:pPr>
        <w:rPr>
          <w:rFonts w:eastAsia="Quattrocento Sans"/>
        </w:rPr>
      </w:pPr>
      <w:r>
        <w:rPr>
          <w:rFonts w:eastAsia="Quattrocento Sans"/>
        </w:rPr>
        <w:t>Note that it is dependent on the service provider implementation which deactivationModes are supported, and that the above list is not exhaustive.</w:t>
      </w:r>
    </w:p>
    <w:p w14:paraId="6CDF69C0" w14:textId="1CCCE09C" w:rsidR="00181084" w:rsidRDefault="00181084" w:rsidP="00181084">
      <w:pPr>
        <w:rPr>
          <w:rFonts w:eastAsia="Quattrocento Sans"/>
        </w:rPr>
      </w:pPr>
      <w:r>
        <w:rPr>
          <w:rFonts w:eastAsia="Quattrocento Sans"/>
        </w:rPr>
        <w:t>The service provider responds with a list of ActivitySuspensionStatus data structures comprising activity status and suspensionInfo (as a String) for each</w:t>
      </w:r>
      <w:r w:rsidR="00534DC6">
        <w:rPr>
          <w:rFonts w:eastAsia="Quattrocento Sans"/>
        </w:rPr>
        <w:t xml:space="preserve"> ac</w:t>
      </w:r>
      <w:r>
        <w:rPr>
          <w:rFonts w:eastAsia="Quattrocento Sans"/>
        </w:rPr>
        <w:t>tivity subject to the suspension request.</w:t>
      </w:r>
    </w:p>
    <w:p w14:paraId="51E8E81B" w14:textId="77777777" w:rsidR="00181084" w:rsidRDefault="00181084" w:rsidP="00181084">
      <w:pPr>
        <w:rPr>
          <w:rFonts w:eastAsia="Quattrocento Sans"/>
        </w:rPr>
      </w:pPr>
      <w:r>
        <w:rPr>
          <w:rFonts w:eastAsia="Quattrocento Sans"/>
        </w:rPr>
        <w:t>The suspensionInfo allows the return of deployment specific details on the suspension, such as the suspension mode applied or reasons for a failure to suspend.</w:t>
      </w:r>
    </w:p>
    <w:p w14:paraId="6F1D294D" w14:textId="77777777" w:rsidR="00AC0736" w:rsidRDefault="00AC0736" w:rsidP="00AC0736">
      <w:pPr>
        <w:spacing w:before="0"/>
      </w:pPr>
    </w:p>
    <w:tbl>
      <w:tblPr>
        <w:tblStyle w:val="RBTable"/>
        <w:tblW w:w="9242" w:type="dxa"/>
        <w:tblLayout w:type="fixed"/>
        <w:tblLook w:val="0400" w:firstRow="0" w:lastRow="0" w:firstColumn="0" w:lastColumn="0" w:noHBand="0" w:noVBand="1"/>
        <w:tblCaption w:val="SVO suspendActivity"/>
      </w:tblPr>
      <w:tblGrid>
        <w:gridCol w:w="2376"/>
        <w:gridCol w:w="6866"/>
      </w:tblGrid>
      <w:tr w:rsidR="00C318AB" w:rsidRPr="00980EA2" w14:paraId="75F0A414" w14:textId="77777777" w:rsidTr="00BC7A78">
        <w:tc>
          <w:tcPr>
            <w:tcW w:w="2376" w:type="dxa"/>
            <w:shd w:val="clear" w:color="auto" w:fill="662382"/>
          </w:tcPr>
          <w:p w14:paraId="4CC6527A" w14:textId="77777777" w:rsidR="00C318AB" w:rsidRPr="00980EA2" w:rsidRDefault="00C318AB" w:rsidP="00BC7A78">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6F56F48C" w14:textId="77777777" w:rsidR="00C318AB" w:rsidRPr="00980EA2" w:rsidRDefault="00C318AB" w:rsidP="00BC7A78">
            <w:pPr>
              <w:pStyle w:val="TableCell"/>
              <w:jc w:val="center"/>
              <w:rPr>
                <w:rFonts w:ascii="Arial" w:hAnsi="Arial" w:cs="Arial"/>
                <w:sz w:val="18"/>
                <w:szCs w:val="18"/>
              </w:rPr>
            </w:pPr>
            <w:r>
              <w:rPr>
                <w:rFonts w:ascii="Arial" w:hAnsi="Arial" w:cs="Arial"/>
                <w:sz w:val="18"/>
                <w:szCs w:val="18"/>
              </w:rPr>
              <w:t>suspendActivity</w:t>
            </w:r>
          </w:p>
        </w:tc>
      </w:tr>
      <w:tr w:rsidR="00C318AB" w:rsidRPr="00980EA2" w14:paraId="33DD8827" w14:textId="77777777" w:rsidTr="00BC7A78">
        <w:tc>
          <w:tcPr>
            <w:tcW w:w="2376" w:type="dxa"/>
            <w:shd w:val="clear" w:color="auto" w:fill="662382"/>
          </w:tcPr>
          <w:p w14:paraId="2BD391F9" w14:textId="77777777" w:rsidR="00C318AB" w:rsidRPr="00980EA2" w:rsidRDefault="00C318AB" w:rsidP="00BC7A78">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6E93B6ED" w14:textId="77777777" w:rsidR="00C318AB" w:rsidRPr="00980EA2" w:rsidRDefault="00C318AB" w:rsidP="00BC7A78">
            <w:pPr>
              <w:pStyle w:val="TableCell"/>
              <w:jc w:val="center"/>
              <w:rPr>
                <w:rFonts w:ascii="Arial" w:hAnsi="Arial" w:cs="Arial"/>
                <w:sz w:val="18"/>
                <w:szCs w:val="18"/>
              </w:rPr>
            </w:pPr>
            <w:r w:rsidRPr="00980EA2">
              <w:rPr>
                <w:rFonts w:ascii="Arial" w:hAnsi="Arial" w:cs="Arial"/>
                <w:sz w:val="18"/>
                <w:szCs w:val="18"/>
              </w:rPr>
              <w:t>REQUEST</w:t>
            </w:r>
          </w:p>
        </w:tc>
      </w:tr>
    </w:tbl>
    <w:p w14:paraId="54BD02EE" w14:textId="77777777" w:rsidR="00C318AB" w:rsidRPr="00980EA2" w:rsidRDefault="00C318AB" w:rsidP="00C318AB">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5BED1A8D"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7226383A"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3F480C1F"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2A105BEF" w14:textId="0BE6B132" w:rsidR="003D60C3" w:rsidRPr="00980EA2" w:rsidRDefault="003D60C3" w:rsidP="00BC7A78">
            <w:pPr>
              <w:pStyle w:val="TableCell"/>
              <w:jc w:val="center"/>
              <w:rPr>
                <w:rFonts w:ascii="Arial" w:hAnsi="Arial" w:cs="Arial"/>
                <w:sz w:val="18"/>
                <w:szCs w:val="18"/>
              </w:rPr>
            </w:pPr>
            <w:r>
              <w:rPr>
                <w:rFonts w:ascii="Arial" w:hAnsi="Arial" w:cs="Arial"/>
                <w:sz w:val="18"/>
                <w:szCs w:val="18"/>
              </w:rPr>
              <w:t>Nullable</w:t>
            </w:r>
          </w:p>
        </w:tc>
        <w:tc>
          <w:tcPr>
            <w:tcW w:w="4224" w:type="dxa"/>
          </w:tcPr>
          <w:p w14:paraId="4A05CF43" w14:textId="71822D4A"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354BABB8" w14:textId="77777777" w:rsidTr="00F118EC">
        <w:tc>
          <w:tcPr>
            <w:tcW w:w="2353" w:type="dxa"/>
            <w:shd w:val="clear" w:color="auto" w:fill="D9D9D9" w:themeFill="background1" w:themeFillShade="D9"/>
          </w:tcPr>
          <w:p w14:paraId="32206B90"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20CB5313"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REQUEST</w:t>
            </w:r>
          </w:p>
        </w:tc>
        <w:tc>
          <w:tcPr>
            <w:tcW w:w="964" w:type="dxa"/>
          </w:tcPr>
          <w:p w14:paraId="191C68E7" w14:textId="77777777" w:rsidR="003D60C3" w:rsidRDefault="003D60C3" w:rsidP="00C318AB">
            <w:pPr>
              <w:pStyle w:val="TableCell"/>
              <w:jc w:val="center"/>
              <w:rPr>
                <w:rFonts w:ascii="Arial" w:hAnsi="Arial" w:cs="Arial"/>
                <w:sz w:val="18"/>
                <w:szCs w:val="18"/>
              </w:rPr>
            </w:pPr>
            <w:r>
              <w:rPr>
                <w:rFonts w:ascii="Arial" w:hAnsi="Arial" w:cs="Arial"/>
                <w:sz w:val="18"/>
                <w:szCs w:val="18"/>
              </w:rPr>
              <w:t>No</w:t>
            </w:r>
          </w:p>
          <w:p w14:paraId="16A2CD4A" w14:textId="4DF1D413" w:rsidR="00F118EC" w:rsidRDefault="00993F04" w:rsidP="00F118EC">
            <w:pPr>
              <w:pStyle w:val="TableCell"/>
              <w:jc w:val="center"/>
              <w:rPr>
                <w:rFonts w:ascii="Arial" w:hAnsi="Arial" w:cs="Arial"/>
                <w:sz w:val="18"/>
                <w:szCs w:val="18"/>
              </w:rPr>
            </w:pPr>
            <w:r>
              <w:rPr>
                <w:rFonts w:ascii="Arial" w:hAnsi="Arial" w:cs="Arial"/>
                <w:sz w:val="18"/>
                <w:szCs w:val="18"/>
              </w:rPr>
              <w:t>Yes</w:t>
            </w:r>
          </w:p>
          <w:p w14:paraId="76B60886" w14:textId="5161ADC0" w:rsidR="00F118EC" w:rsidRDefault="00993F04" w:rsidP="00CE6FEE">
            <w:pPr>
              <w:pStyle w:val="TableCell"/>
              <w:spacing w:before="240"/>
              <w:jc w:val="center"/>
              <w:rPr>
                <w:rFonts w:ascii="Arial" w:hAnsi="Arial" w:cs="Arial"/>
                <w:sz w:val="18"/>
                <w:szCs w:val="18"/>
              </w:rPr>
            </w:pPr>
            <w:r>
              <w:rPr>
                <w:rFonts w:ascii="Arial" w:hAnsi="Arial" w:cs="Arial"/>
                <w:sz w:val="18"/>
                <w:szCs w:val="18"/>
              </w:rPr>
              <w:t>Yes</w:t>
            </w:r>
          </w:p>
          <w:p w14:paraId="315EDFBA" w14:textId="6D81188E" w:rsidR="00F118EC" w:rsidRDefault="00F118EC" w:rsidP="00C318AB">
            <w:pPr>
              <w:pStyle w:val="TableCell"/>
              <w:jc w:val="center"/>
              <w:rPr>
                <w:rFonts w:ascii="Arial" w:hAnsi="Arial" w:cs="Arial"/>
                <w:sz w:val="18"/>
                <w:szCs w:val="18"/>
              </w:rPr>
            </w:pPr>
            <w:r>
              <w:rPr>
                <w:rFonts w:ascii="Arial" w:hAnsi="Arial" w:cs="Arial"/>
                <w:sz w:val="18"/>
                <w:szCs w:val="18"/>
              </w:rPr>
              <w:t>No</w:t>
            </w:r>
          </w:p>
        </w:tc>
        <w:tc>
          <w:tcPr>
            <w:tcW w:w="4224" w:type="dxa"/>
          </w:tcPr>
          <w:p w14:paraId="333EB8A0" w14:textId="50A3A788" w:rsidR="003D60C3" w:rsidRDefault="003D60C3" w:rsidP="00F118EC">
            <w:pPr>
              <w:pStyle w:val="TableCell"/>
              <w:jc w:val="center"/>
              <w:rPr>
                <w:rFonts w:ascii="Arial" w:hAnsi="Arial" w:cs="Arial"/>
                <w:sz w:val="18"/>
                <w:szCs w:val="18"/>
              </w:rPr>
            </w:pPr>
            <w:r>
              <w:rPr>
                <w:rFonts w:ascii="Arial" w:hAnsi="Arial" w:cs="Arial"/>
                <w:sz w:val="18"/>
                <w:szCs w:val="18"/>
              </w:rPr>
              <w:t>planRefs : (List &lt;MAL::ObjectRef&lt;Plan&gt;&gt;)</w:t>
            </w:r>
          </w:p>
          <w:p w14:paraId="083D98DC" w14:textId="7DF32693" w:rsidR="003D60C3" w:rsidRDefault="003D60C3" w:rsidP="00F118EC">
            <w:pPr>
              <w:pStyle w:val="TableCell"/>
              <w:jc w:val="center"/>
              <w:rPr>
                <w:rFonts w:ascii="Arial" w:hAnsi="Arial" w:cs="Arial"/>
                <w:sz w:val="18"/>
                <w:szCs w:val="18"/>
              </w:rPr>
            </w:pPr>
            <w:r>
              <w:rPr>
                <w:rFonts w:ascii="Arial" w:hAnsi="Arial" w:cs="Arial"/>
                <w:sz w:val="18"/>
                <w:szCs w:val="18"/>
              </w:rPr>
              <w:t>activityRefs : (List &lt;MAL::ObjectRef&lt;ActivityInstance&gt;&gt;)</w:t>
            </w:r>
          </w:p>
          <w:p w14:paraId="3E1DF561" w14:textId="77777777" w:rsidR="003D60C3" w:rsidRDefault="003D60C3" w:rsidP="00F118EC">
            <w:pPr>
              <w:pStyle w:val="TableCell"/>
              <w:jc w:val="center"/>
              <w:rPr>
                <w:rFonts w:ascii="Arial" w:hAnsi="Arial" w:cs="Arial"/>
                <w:sz w:val="18"/>
                <w:szCs w:val="18"/>
              </w:rPr>
            </w:pPr>
            <w:r>
              <w:rPr>
                <w:rFonts w:ascii="Arial" w:hAnsi="Arial" w:cs="Arial"/>
                <w:sz w:val="18"/>
                <w:szCs w:val="18"/>
              </w:rPr>
              <w:t>tags : (List &lt;MAL::String&gt;)</w:t>
            </w:r>
          </w:p>
          <w:p w14:paraId="1E5B72B1" w14:textId="77777777" w:rsidR="003D60C3" w:rsidRPr="00980EA2" w:rsidRDefault="003D60C3" w:rsidP="00F118EC">
            <w:pPr>
              <w:pStyle w:val="TableCell"/>
              <w:jc w:val="center"/>
              <w:rPr>
                <w:rFonts w:ascii="Arial" w:hAnsi="Arial" w:cs="Arial"/>
                <w:sz w:val="18"/>
                <w:szCs w:val="18"/>
              </w:rPr>
            </w:pPr>
            <w:r>
              <w:rPr>
                <w:rFonts w:ascii="Arial" w:hAnsi="Arial" w:cs="Arial"/>
                <w:sz w:val="18"/>
                <w:szCs w:val="18"/>
              </w:rPr>
              <w:t>suspensionMode : (MAL::String)</w:t>
            </w:r>
          </w:p>
        </w:tc>
      </w:tr>
      <w:tr w:rsidR="003D60C3" w:rsidRPr="00980EA2" w14:paraId="54F34246" w14:textId="77777777" w:rsidTr="003D60C3">
        <w:tc>
          <w:tcPr>
            <w:tcW w:w="2353" w:type="dxa"/>
            <w:shd w:val="clear" w:color="auto" w:fill="D9D9D9" w:themeFill="background1" w:themeFillShade="D9"/>
          </w:tcPr>
          <w:p w14:paraId="33078D42"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43C2E788"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RESPONSE</w:t>
            </w:r>
          </w:p>
        </w:tc>
        <w:tc>
          <w:tcPr>
            <w:tcW w:w="964" w:type="dxa"/>
          </w:tcPr>
          <w:p w14:paraId="3366DADA" w14:textId="265EA478" w:rsidR="003D60C3" w:rsidRDefault="003D60C3" w:rsidP="007A59FC">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27391BFB" w14:textId="1FB9BBD0" w:rsidR="003D60C3" w:rsidRPr="00980EA2" w:rsidRDefault="003D60C3" w:rsidP="007A59FC">
            <w:pPr>
              <w:pStyle w:val="TableCell"/>
              <w:jc w:val="center"/>
              <w:rPr>
                <w:rFonts w:ascii="Arial" w:hAnsi="Arial" w:cs="Arial"/>
                <w:sz w:val="18"/>
                <w:szCs w:val="18"/>
              </w:rPr>
            </w:pPr>
            <w:r>
              <w:rPr>
                <w:rFonts w:ascii="Arial" w:hAnsi="Arial" w:cs="Arial"/>
                <w:sz w:val="18"/>
                <w:szCs w:val="18"/>
              </w:rPr>
              <w:t>suspension</w:t>
            </w:r>
            <w:r w:rsidRPr="00980EA2">
              <w:rPr>
                <w:rFonts w:ascii="Arial" w:hAnsi="Arial" w:cs="Arial"/>
                <w:sz w:val="18"/>
                <w:szCs w:val="18"/>
              </w:rPr>
              <w:t>S</w:t>
            </w:r>
            <w:r>
              <w:rPr>
                <w:rFonts w:ascii="Arial" w:hAnsi="Arial" w:cs="Arial"/>
                <w:sz w:val="18"/>
                <w:szCs w:val="18"/>
              </w:rPr>
              <w:t>tatus</w:t>
            </w:r>
            <w:r w:rsidRPr="00980EA2">
              <w:rPr>
                <w:rFonts w:ascii="Arial" w:hAnsi="Arial" w:cs="Arial"/>
                <w:sz w:val="18"/>
                <w:szCs w:val="18"/>
              </w:rPr>
              <w:t xml:space="preserve"> : (List &lt;</w:t>
            </w:r>
            <w:r>
              <w:rPr>
                <w:rFonts w:ascii="Arial" w:hAnsi="Arial" w:cs="Arial"/>
                <w:sz w:val="18"/>
                <w:szCs w:val="18"/>
              </w:rPr>
              <w:t>ActivitySuspensionStatus</w:t>
            </w:r>
            <w:r w:rsidRPr="00980EA2">
              <w:rPr>
                <w:rFonts w:ascii="Arial" w:hAnsi="Arial" w:cs="Arial"/>
                <w:sz w:val="18"/>
                <w:szCs w:val="18"/>
              </w:rPr>
              <w:t>&gt;)</w:t>
            </w:r>
          </w:p>
        </w:tc>
      </w:tr>
    </w:tbl>
    <w:p w14:paraId="13426C52" w14:textId="77777777" w:rsidR="00AC0736" w:rsidRPr="00BD0E62" w:rsidRDefault="00AC0736" w:rsidP="00AC0736">
      <w:pPr>
        <w:spacing w:before="0"/>
      </w:pPr>
    </w:p>
    <w:p w14:paraId="7642470C" w14:textId="77777777" w:rsidR="00AC0736" w:rsidRDefault="00AC0736" w:rsidP="00183C67">
      <w:pPr>
        <w:pStyle w:val="Heading4"/>
      </w:pPr>
      <w:r>
        <w:t>Structures</w:t>
      </w:r>
    </w:p>
    <w:p w14:paraId="67AC9F94" w14:textId="03E841EB" w:rsidR="00181084" w:rsidRDefault="00876599" w:rsidP="00876599">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4.4.16</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42</w:t>
      </w:r>
      <w:r w:rsidRPr="00CB14D8">
        <w:rPr>
          <w:b/>
        </w:rPr>
        <w:fldChar w:fldCharType="end"/>
      </w:r>
      <w:r>
        <w:tab/>
        <w:t xml:space="preserve">The </w:t>
      </w:r>
      <w:r w:rsidR="00181084">
        <w:t xml:space="preserve">ActivityInstances to be suspended shall be specified in the request message of the suspendActivity operation, by the following </w:t>
      </w:r>
      <w:r w:rsidR="009E2FDA">
        <w:t xml:space="preserve">filter </w:t>
      </w:r>
      <w:r w:rsidR="00181084">
        <w:t>fields, each of which is nullable:</w:t>
      </w:r>
    </w:p>
    <w:p w14:paraId="6472D34B" w14:textId="77777777" w:rsidR="00181084" w:rsidRDefault="00181084" w:rsidP="00DA4F65">
      <w:pPr>
        <w:pStyle w:val="Requirement"/>
        <w:numPr>
          <w:ilvl w:val="0"/>
          <w:numId w:val="68"/>
        </w:numPr>
        <w:spacing w:before="120" w:line="0" w:lineRule="atLeast"/>
      </w:pPr>
      <w:r>
        <w:t>planRefs</w:t>
      </w:r>
    </w:p>
    <w:p w14:paraId="2420DEFB" w14:textId="77777777" w:rsidR="00181084" w:rsidRDefault="00181084" w:rsidP="00DA4F65">
      <w:pPr>
        <w:pStyle w:val="Requirement"/>
        <w:numPr>
          <w:ilvl w:val="0"/>
          <w:numId w:val="68"/>
        </w:numPr>
        <w:spacing w:before="120" w:line="0" w:lineRule="atLeast"/>
      </w:pPr>
      <w:r>
        <w:t>activityRefs</w:t>
      </w:r>
    </w:p>
    <w:p w14:paraId="1C170AE4" w14:textId="4A765ECD" w:rsidR="00181084" w:rsidRDefault="00181084" w:rsidP="00DA4F65">
      <w:pPr>
        <w:pStyle w:val="Requirement"/>
        <w:numPr>
          <w:ilvl w:val="0"/>
          <w:numId w:val="68"/>
        </w:numPr>
        <w:spacing w:before="120" w:line="0" w:lineRule="atLeast"/>
      </w:pPr>
      <w:r>
        <w:lastRenderedPageBreak/>
        <w:t>tags</w:t>
      </w:r>
      <w:r w:rsidR="00A84780">
        <w:t xml:space="preserve"> (</w:t>
      </w:r>
      <w:r>
        <w:t>associated with ActivityInstances to be suspended</w:t>
      </w:r>
      <w:r w:rsidR="00A84780">
        <w:t>)</w:t>
      </w:r>
      <w:r>
        <w:t>.</w:t>
      </w:r>
    </w:p>
    <w:p w14:paraId="3A1FC127" w14:textId="73F4A437" w:rsidR="008E207D" w:rsidRDefault="008E207D" w:rsidP="00D44BC0">
      <w:pPr>
        <w:pStyle w:val="Requirement"/>
        <w:spacing w:before="120" w:line="0" w:lineRule="atLeast"/>
      </w:pPr>
      <w:r>
        <w:t>Note: as for other filters</w:t>
      </w:r>
      <w:r w:rsidR="00C954D1">
        <w:t xml:space="preserve">, </w:t>
      </w:r>
      <w:r w:rsidR="009E2FDA">
        <w:t xml:space="preserve">the planRefs, activityRefs and tags filters are ANDed together, but multiple items within each filter are ORed.  This also applies to the tag filter, where </w:t>
      </w:r>
      <w:r w:rsidR="009C60C7">
        <w:t>if an ActivityInstance has any one of the listed tag values, it passes the filter.  activityRefs and tags filters would not normally be used in conjunction.</w:t>
      </w:r>
    </w:p>
    <w:p w14:paraId="3B09A026" w14:textId="77777777" w:rsidR="00AC0736" w:rsidRDefault="00AC0736" w:rsidP="00183C67">
      <w:pPr>
        <w:pStyle w:val="Heading4"/>
      </w:pPr>
      <w:r>
        <w:t>Errors</w:t>
      </w:r>
    </w:p>
    <w:p w14:paraId="7B51AB0A" w14:textId="3D470D48" w:rsidR="00781519" w:rsidRPr="00FD447D" w:rsidRDefault="00781519" w:rsidP="00781519">
      <w:r>
        <w:t>In addition to standard MAL</w:t>
      </w:r>
      <w:r w:rsidR="00534DC6">
        <w:t xml:space="preserve"> er</w:t>
      </w:r>
      <w:r>
        <w:t>rors, the operation may return the following MPS</w:t>
      </w:r>
      <w:r w:rsidR="00534DC6">
        <w:t xml:space="preserve"> er</w:t>
      </w:r>
      <w:r>
        <w:t>rors:</w:t>
      </w:r>
    </w:p>
    <w:p w14:paraId="66C15B3D" w14:textId="77777777" w:rsidR="00D2533E" w:rsidRPr="00FD447D" w:rsidRDefault="00D2533E" w:rsidP="00D2533E">
      <w:pPr>
        <w:spacing w:before="0"/>
      </w:pPr>
    </w:p>
    <w:tbl>
      <w:tblPr>
        <w:tblStyle w:val="RBTable"/>
        <w:tblW w:w="0" w:type="auto"/>
        <w:tblLook w:val="04A0" w:firstRow="1" w:lastRow="0" w:firstColumn="1" w:lastColumn="0" w:noHBand="0" w:noVBand="1"/>
        <w:tblCaption w:val="SVE suspendActivity"/>
      </w:tblPr>
      <w:tblGrid>
        <w:gridCol w:w="2389"/>
        <w:gridCol w:w="2520"/>
      </w:tblGrid>
      <w:tr w:rsidR="00D2533E" w:rsidRPr="00CC0E43" w14:paraId="3DFBAF9B"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22D628CD" w14:textId="77777777" w:rsidR="00D2533E" w:rsidRPr="00CC0E43" w:rsidRDefault="00D2533E" w:rsidP="00CC0E43">
            <w:pPr>
              <w:pStyle w:val="TableCell"/>
              <w:rPr>
                <w:rFonts w:ascii="Arial" w:hAnsi="Arial" w:cs="Arial"/>
                <w:sz w:val="18"/>
                <w:szCs w:val="20"/>
              </w:rPr>
            </w:pPr>
            <w:r>
              <w:rPr>
                <w:rFonts w:ascii="Arial" w:hAnsi="Arial" w:cs="Arial"/>
                <w:sz w:val="18"/>
                <w:szCs w:val="20"/>
              </w:rPr>
              <w:t>Error</w:t>
            </w:r>
          </w:p>
        </w:tc>
        <w:tc>
          <w:tcPr>
            <w:tcW w:w="2520" w:type="dxa"/>
          </w:tcPr>
          <w:p w14:paraId="0CE811B3" w14:textId="77777777" w:rsidR="00D2533E" w:rsidRPr="00CC0E43" w:rsidRDefault="00D2533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533E" w:rsidRPr="00CC0E43" w14:paraId="04273AA8"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7B8CB442" w14:textId="77777777" w:rsidR="00D2533E" w:rsidRPr="00CC0E43" w:rsidRDefault="00D2533E" w:rsidP="00CC0E43">
            <w:pPr>
              <w:pStyle w:val="TableCell"/>
              <w:rPr>
                <w:rFonts w:ascii="Arial" w:hAnsi="Arial" w:cs="Arial"/>
                <w:sz w:val="18"/>
                <w:szCs w:val="20"/>
              </w:rPr>
            </w:pPr>
            <w:r>
              <w:rPr>
                <w:rFonts w:ascii="Arial" w:hAnsi="Arial" w:cs="Arial"/>
                <w:sz w:val="18"/>
                <w:szCs w:val="20"/>
              </w:rPr>
              <w:t>INVALID</w:t>
            </w:r>
          </w:p>
        </w:tc>
        <w:tc>
          <w:tcPr>
            <w:tcW w:w="2520" w:type="dxa"/>
          </w:tcPr>
          <w:p w14:paraId="5FEC37D8" w14:textId="77777777" w:rsidR="00D2533E" w:rsidRPr="00CC0E43" w:rsidRDefault="00D2533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4B94D373" w14:textId="77777777" w:rsidR="0071668D" w:rsidRDefault="0071668D" w:rsidP="00AC0736">
      <w:pPr>
        <w:rPr>
          <w:i/>
        </w:rPr>
      </w:pPr>
    </w:p>
    <w:p w14:paraId="2780BBF2" w14:textId="56CE713F" w:rsidR="00AC0736" w:rsidRDefault="00AC0736" w:rsidP="00AC0736">
      <w:pPr>
        <w:pStyle w:val="Heading3"/>
      </w:pPr>
      <w:bookmarkStart w:id="343" w:name="_Toc140093865"/>
      <w:r>
        <w:t xml:space="preserve">Operation: </w:t>
      </w:r>
      <w:r w:rsidR="00887C55">
        <w:t>resumeActivity</w:t>
      </w:r>
      <w:bookmarkEnd w:id="343"/>
    </w:p>
    <w:p w14:paraId="10B6EC3D" w14:textId="77777777" w:rsidR="00AC0736" w:rsidRDefault="00AC0736" w:rsidP="00183C67">
      <w:pPr>
        <w:pStyle w:val="Heading4"/>
      </w:pPr>
      <w:r>
        <w:t>Overview</w:t>
      </w:r>
    </w:p>
    <w:p w14:paraId="549191E9" w14:textId="77777777" w:rsidR="00C45344" w:rsidRDefault="00C45344" w:rsidP="00C45344">
      <w:r>
        <w:t>The resumeActivity operation is used to request resumption of the execution of selected activities in one or more plans, without changing the state of the plan(s).</w:t>
      </w:r>
    </w:p>
    <w:p w14:paraId="6F9788DC" w14:textId="3A82A71E" w:rsidR="00C45344" w:rsidRDefault="00C45344" w:rsidP="00C45344">
      <w:pPr>
        <w:rPr>
          <w:rFonts w:eastAsia="Quattrocento Sans"/>
        </w:rPr>
      </w:pPr>
      <w:r>
        <w:rPr>
          <w:rFonts w:eastAsia="Quattrocento Sans"/>
        </w:rPr>
        <w:t>The service provider responds with a list of ActivitySuspensionStatus data structures comprising activity status and suspensionInfo (as a String) for each</w:t>
      </w:r>
      <w:r w:rsidR="00534DC6">
        <w:rPr>
          <w:rFonts w:eastAsia="Quattrocento Sans"/>
        </w:rPr>
        <w:t xml:space="preserve"> ac</w:t>
      </w:r>
      <w:r>
        <w:rPr>
          <w:rFonts w:eastAsia="Quattrocento Sans"/>
        </w:rPr>
        <w:t xml:space="preserve">tivity subject to the </w:t>
      </w:r>
      <w:r w:rsidR="00B9440A">
        <w:rPr>
          <w:rFonts w:eastAsia="Quattrocento Sans"/>
        </w:rPr>
        <w:t>resumption</w:t>
      </w:r>
      <w:r>
        <w:rPr>
          <w:rFonts w:eastAsia="Quattrocento Sans"/>
        </w:rPr>
        <w:t xml:space="preserve"> request.</w:t>
      </w:r>
    </w:p>
    <w:p w14:paraId="236A4B5F" w14:textId="77777777" w:rsidR="00C45344" w:rsidRDefault="00C45344" w:rsidP="00C45344">
      <w:pPr>
        <w:rPr>
          <w:rFonts w:eastAsia="Quattrocento Sans"/>
        </w:rPr>
      </w:pPr>
      <w:r>
        <w:rPr>
          <w:rFonts w:eastAsia="Quattrocento Sans"/>
        </w:rPr>
        <w:t xml:space="preserve">The suspensionInfo allows the return of deployment specific details on the </w:t>
      </w:r>
      <w:r w:rsidR="00B9440A">
        <w:rPr>
          <w:rFonts w:eastAsia="Quattrocento Sans"/>
        </w:rPr>
        <w:t>resumption</w:t>
      </w:r>
      <w:r>
        <w:rPr>
          <w:rFonts w:eastAsia="Quattrocento Sans"/>
        </w:rPr>
        <w:t xml:space="preserve">, such as </w:t>
      </w:r>
      <w:r w:rsidR="00B9440A">
        <w:rPr>
          <w:rFonts w:eastAsia="Quattrocento Sans"/>
        </w:rPr>
        <w:t xml:space="preserve">the </w:t>
      </w:r>
      <w:r>
        <w:rPr>
          <w:rFonts w:eastAsia="Quattrocento Sans"/>
        </w:rPr>
        <w:t xml:space="preserve">reasons for a failure to </w:t>
      </w:r>
      <w:r w:rsidR="00B9440A">
        <w:rPr>
          <w:rFonts w:eastAsia="Quattrocento Sans"/>
        </w:rPr>
        <w:t>resume</w:t>
      </w:r>
      <w:r>
        <w:rPr>
          <w:rFonts w:eastAsia="Quattrocento Sans"/>
        </w:rPr>
        <w:t>.</w:t>
      </w:r>
    </w:p>
    <w:p w14:paraId="3FDA4145" w14:textId="77777777" w:rsidR="00AC0736" w:rsidRDefault="00AC0736" w:rsidP="00AC0736">
      <w:pPr>
        <w:spacing w:before="0"/>
      </w:pPr>
    </w:p>
    <w:tbl>
      <w:tblPr>
        <w:tblStyle w:val="RBTable"/>
        <w:tblW w:w="9242" w:type="dxa"/>
        <w:tblLayout w:type="fixed"/>
        <w:tblLook w:val="0400" w:firstRow="0" w:lastRow="0" w:firstColumn="0" w:lastColumn="0" w:noHBand="0" w:noVBand="1"/>
        <w:tblCaption w:val="SVO resumeActivity"/>
      </w:tblPr>
      <w:tblGrid>
        <w:gridCol w:w="2376"/>
        <w:gridCol w:w="6866"/>
      </w:tblGrid>
      <w:tr w:rsidR="007A59FC" w:rsidRPr="00980EA2" w14:paraId="45694004" w14:textId="77777777" w:rsidTr="00BC7A78">
        <w:tc>
          <w:tcPr>
            <w:tcW w:w="2376" w:type="dxa"/>
            <w:shd w:val="clear" w:color="auto" w:fill="662382"/>
          </w:tcPr>
          <w:p w14:paraId="3306D207" w14:textId="77777777" w:rsidR="007A59FC" w:rsidRPr="00980EA2" w:rsidRDefault="007A59FC" w:rsidP="00BC7A78">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27B427D8" w14:textId="77777777" w:rsidR="007A59FC" w:rsidRPr="00980EA2" w:rsidRDefault="007A59FC" w:rsidP="00BC7A78">
            <w:pPr>
              <w:pStyle w:val="TableCell"/>
              <w:jc w:val="center"/>
              <w:rPr>
                <w:rFonts w:ascii="Arial" w:hAnsi="Arial" w:cs="Arial"/>
                <w:sz w:val="18"/>
                <w:szCs w:val="18"/>
              </w:rPr>
            </w:pPr>
            <w:r>
              <w:rPr>
                <w:rFonts w:ascii="Arial" w:hAnsi="Arial" w:cs="Arial"/>
                <w:sz w:val="18"/>
                <w:szCs w:val="18"/>
              </w:rPr>
              <w:t>resumeActivity</w:t>
            </w:r>
          </w:p>
        </w:tc>
      </w:tr>
      <w:tr w:rsidR="007A59FC" w:rsidRPr="00980EA2" w14:paraId="038754CB" w14:textId="77777777" w:rsidTr="00BC7A78">
        <w:tc>
          <w:tcPr>
            <w:tcW w:w="2376" w:type="dxa"/>
            <w:shd w:val="clear" w:color="auto" w:fill="662382"/>
          </w:tcPr>
          <w:p w14:paraId="71C9BC48" w14:textId="77777777" w:rsidR="007A59FC" w:rsidRPr="00980EA2" w:rsidRDefault="007A59FC" w:rsidP="00BC7A78">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63490666" w14:textId="77777777" w:rsidR="007A59FC" w:rsidRPr="00980EA2" w:rsidRDefault="007A59FC" w:rsidP="00BC7A78">
            <w:pPr>
              <w:pStyle w:val="TableCell"/>
              <w:jc w:val="center"/>
              <w:rPr>
                <w:rFonts w:ascii="Arial" w:hAnsi="Arial" w:cs="Arial"/>
                <w:sz w:val="18"/>
                <w:szCs w:val="18"/>
              </w:rPr>
            </w:pPr>
            <w:r w:rsidRPr="00980EA2">
              <w:rPr>
                <w:rFonts w:ascii="Arial" w:hAnsi="Arial" w:cs="Arial"/>
                <w:sz w:val="18"/>
                <w:szCs w:val="18"/>
              </w:rPr>
              <w:t>REQUEST</w:t>
            </w:r>
          </w:p>
        </w:tc>
      </w:tr>
    </w:tbl>
    <w:p w14:paraId="79CCAC23" w14:textId="77777777" w:rsidR="007A59FC" w:rsidRPr="00980EA2" w:rsidRDefault="007A59FC" w:rsidP="007A59FC">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44BC0609"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3BF4A3FD"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334402B1"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616954B9" w14:textId="70DC0D2F" w:rsidR="003D60C3" w:rsidRPr="00980EA2" w:rsidRDefault="003D60C3" w:rsidP="00BC7A78">
            <w:pPr>
              <w:pStyle w:val="TableCell"/>
              <w:jc w:val="center"/>
              <w:rPr>
                <w:rFonts w:ascii="Arial" w:hAnsi="Arial" w:cs="Arial"/>
                <w:sz w:val="18"/>
                <w:szCs w:val="18"/>
              </w:rPr>
            </w:pPr>
            <w:r>
              <w:rPr>
                <w:rFonts w:ascii="Arial" w:hAnsi="Arial" w:cs="Arial"/>
                <w:sz w:val="18"/>
                <w:szCs w:val="18"/>
              </w:rPr>
              <w:t>Nullable</w:t>
            </w:r>
          </w:p>
        </w:tc>
        <w:tc>
          <w:tcPr>
            <w:tcW w:w="4224" w:type="dxa"/>
          </w:tcPr>
          <w:p w14:paraId="53281BB6" w14:textId="1D124838"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0DE0EDF3" w14:textId="77777777" w:rsidTr="00F118EC">
        <w:tc>
          <w:tcPr>
            <w:tcW w:w="2353" w:type="dxa"/>
            <w:shd w:val="clear" w:color="auto" w:fill="D9D9D9" w:themeFill="background1" w:themeFillShade="D9"/>
          </w:tcPr>
          <w:p w14:paraId="7C4056D7"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4B507290"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REQUEST</w:t>
            </w:r>
          </w:p>
        </w:tc>
        <w:tc>
          <w:tcPr>
            <w:tcW w:w="964" w:type="dxa"/>
          </w:tcPr>
          <w:p w14:paraId="0C63511F" w14:textId="77777777" w:rsidR="00F118EC" w:rsidRDefault="003D60C3" w:rsidP="00BC7A78">
            <w:pPr>
              <w:pStyle w:val="TableCell"/>
              <w:jc w:val="center"/>
              <w:rPr>
                <w:rFonts w:ascii="Arial" w:hAnsi="Arial" w:cs="Arial"/>
                <w:sz w:val="18"/>
                <w:szCs w:val="18"/>
              </w:rPr>
            </w:pPr>
            <w:r>
              <w:rPr>
                <w:rFonts w:ascii="Arial" w:hAnsi="Arial" w:cs="Arial"/>
                <w:sz w:val="18"/>
                <w:szCs w:val="18"/>
              </w:rPr>
              <w:t>No</w:t>
            </w:r>
          </w:p>
          <w:p w14:paraId="2CE49349" w14:textId="5F9B2B51" w:rsidR="00F118EC" w:rsidRDefault="00993F04" w:rsidP="00F118EC">
            <w:pPr>
              <w:pStyle w:val="TableCell"/>
              <w:jc w:val="center"/>
              <w:rPr>
                <w:rFonts w:ascii="Arial" w:hAnsi="Arial" w:cs="Arial"/>
                <w:sz w:val="18"/>
                <w:szCs w:val="18"/>
              </w:rPr>
            </w:pPr>
            <w:r>
              <w:rPr>
                <w:rFonts w:ascii="Arial" w:hAnsi="Arial" w:cs="Arial"/>
                <w:sz w:val="18"/>
                <w:szCs w:val="18"/>
              </w:rPr>
              <w:t>Yes</w:t>
            </w:r>
          </w:p>
          <w:p w14:paraId="6C011A40" w14:textId="5ED9A362" w:rsidR="00F118EC" w:rsidRDefault="00993F04" w:rsidP="00CE6FEE">
            <w:pPr>
              <w:pStyle w:val="TableCell"/>
              <w:spacing w:before="240"/>
              <w:jc w:val="center"/>
              <w:rPr>
                <w:rFonts w:ascii="Arial" w:hAnsi="Arial" w:cs="Arial"/>
                <w:sz w:val="18"/>
                <w:szCs w:val="18"/>
              </w:rPr>
            </w:pPr>
            <w:r>
              <w:rPr>
                <w:rFonts w:ascii="Arial" w:hAnsi="Arial" w:cs="Arial"/>
                <w:sz w:val="18"/>
                <w:szCs w:val="18"/>
              </w:rPr>
              <w:t>Yes</w:t>
            </w:r>
          </w:p>
        </w:tc>
        <w:tc>
          <w:tcPr>
            <w:tcW w:w="4224" w:type="dxa"/>
          </w:tcPr>
          <w:p w14:paraId="6847CCE9" w14:textId="20E428E2" w:rsidR="003D60C3" w:rsidRDefault="003D60C3" w:rsidP="00F118EC">
            <w:pPr>
              <w:pStyle w:val="TableCell"/>
              <w:jc w:val="center"/>
              <w:rPr>
                <w:rFonts w:ascii="Arial" w:hAnsi="Arial" w:cs="Arial"/>
                <w:sz w:val="18"/>
                <w:szCs w:val="18"/>
              </w:rPr>
            </w:pPr>
            <w:r>
              <w:rPr>
                <w:rFonts w:ascii="Arial" w:hAnsi="Arial" w:cs="Arial"/>
                <w:sz w:val="18"/>
                <w:szCs w:val="18"/>
              </w:rPr>
              <w:t>planRefs : (List &lt;MAL::ObjectRef&lt;Plan&gt;&gt;)</w:t>
            </w:r>
          </w:p>
          <w:p w14:paraId="258CF53E" w14:textId="098195C0" w:rsidR="003D60C3" w:rsidRDefault="003D60C3" w:rsidP="00F118EC">
            <w:pPr>
              <w:pStyle w:val="TableCell"/>
              <w:jc w:val="center"/>
              <w:rPr>
                <w:rFonts w:ascii="Arial" w:hAnsi="Arial" w:cs="Arial"/>
                <w:sz w:val="18"/>
                <w:szCs w:val="18"/>
              </w:rPr>
            </w:pPr>
            <w:r>
              <w:rPr>
                <w:rFonts w:ascii="Arial" w:hAnsi="Arial" w:cs="Arial"/>
                <w:sz w:val="18"/>
                <w:szCs w:val="18"/>
              </w:rPr>
              <w:t>activityRefs : (List &lt;MAL::ObjectRef&lt;ActivityInstance&gt;&gt;)</w:t>
            </w:r>
          </w:p>
          <w:p w14:paraId="2BA902E6" w14:textId="77777777" w:rsidR="003D60C3" w:rsidRPr="00980EA2" w:rsidRDefault="003D60C3" w:rsidP="00F118EC">
            <w:pPr>
              <w:pStyle w:val="TableCell"/>
              <w:jc w:val="center"/>
              <w:rPr>
                <w:rFonts w:ascii="Arial" w:hAnsi="Arial" w:cs="Arial"/>
                <w:sz w:val="18"/>
                <w:szCs w:val="18"/>
              </w:rPr>
            </w:pPr>
            <w:r>
              <w:rPr>
                <w:rFonts w:ascii="Arial" w:hAnsi="Arial" w:cs="Arial"/>
                <w:sz w:val="18"/>
                <w:szCs w:val="18"/>
              </w:rPr>
              <w:t>tags : (List &lt;MAL::String&gt;)</w:t>
            </w:r>
          </w:p>
        </w:tc>
      </w:tr>
      <w:tr w:rsidR="003D60C3" w:rsidRPr="00980EA2" w14:paraId="6AD99F23" w14:textId="77777777" w:rsidTr="003D60C3">
        <w:tc>
          <w:tcPr>
            <w:tcW w:w="2353" w:type="dxa"/>
            <w:shd w:val="clear" w:color="auto" w:fill="D9D9D9" w:themeFill="background1" w:themeFillShade="D9"/>
          </w:tcPr>
          <w:p w14:paraId="09154631"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10328126"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RESPONSE</w:t>
            </w:r>
          </w:p>
        </w:tc>
        <w:tc>
          <w:tcPr>
            <w:tcW w:w="964" w:type="dxa"/>
          </w:tcPr>
          <w:p w14:paraId="4C799F2B" w14:textId="305DC9BF" w:rsidR="003D60C3" w:rsidRDefault="003D60C3" w:rsidP="00BC7A78">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7C913CE2" w14:textId="0158F347" w:rsidR="003D60C3" w:rsidRPr="00980EA2" w:rsidRDefault="003D60C3" w:rsidP="00BC7A78">
            <w:pPr>
              <w:pStyle w:val="TableCell"/>
              <w:jc w:val="center"/>
              <w:rPr>
                <w:rFonts w:ascii="Arial" w:hAnsi="Arial" w:cs="Arial"/>
                <w:sz w:val="18"/>
                <w:szCs w:val="18"/>
              </w:rPr>
            </w:pPr>
            <w:r>
              <w:rPr>
                <w:rFonts w:ascii="Arial" w:hAnsi="Arial" w:cs="Arial"/>
                <w:sz w:val="18"/>
                <w:szCs w:val="18"/>
              </w:rPr>
              <w:t>suspension</w:t>
            </w:r>
            <w:r w:rsidRPr="00980EA2">
              <w:rPr>
                <w:rFonts w:ascii="Arial" w:hAnsi="Arial" w:cs="Arial"/>
                <w:sz w:val="18"/>
                <w:szCs w:val="18"/>
              </w:rPr>
              <w:t>S</w:t>
            </w:r>
            <w:r>
              <w:rPr>
                <w:rFonts w:ascii="Arial" w:hAnsi="Arial" w:cs="Arial"/>
                <w:sz w:val="18"/>
                <w:szCs w:val="18"/>
              </w:rPr>
              <w:t>tatus</w:t>
            </w:r>
            <w:r w:rsidRPr="00980EA2">
              <w:rPr>
                <w:rFonts w:ascii="Arial" w:hAnsi="Arial" w:cs="Arial"/>
                <w:sz w:val="18"/>
                <w:szCs w:val="18"/>
              </w:rPr>
              <w:t xml:space="preserve"> : (List &lt;</w:t>
            </w:r>
            <w:r>
              <w:rPr>
                <w:rFonts w:ascii="Arial" w:hAnsi="Arial" w:cs="Arial"/>
                <w:sz w:val="18"/>
                <w:szCs w:val="18"/>
              </w:rPr>
              <w:t>ActivitySuspensionStatus</w:t>
            </w:r>
            <w:r w:rsidRPr="00980EA2">
              <w:rPr>
                <w:rFonts w:ascii="Arial" w:hAnsi="Arial" w:cs="Arial"/>
                <w:sz w:val="18"/>
                <w:szCs w:val="18"/>
              </w:rPr>
              <w:t>&gt;)</w:t>
            </w:r>
          </w:p>
        </w:tc>
      </w:tr>
    </w:tbl>
    <w:p w14:paraId="39BAF76E" w14:textId="77777777" w:rsidR="00AC0736" w:rsidRPr="00BD0E62" w:rsidRDefault="00AC0736" w:rsidP="00AC0736">
      <w:pPr>
        <w:spacing w:before="0"/>
      </w:pPr>
    </w:p>
    <w:p w14:paraId="54B2F839" w14:textId="77777777" w:rsidR="00AC0736" w:rsidRDefault="00AC0736" w:rsidP="00183C67">
      <w:pPr>
        <w:pStyle w:val="Heading4"/>
      </w:pPr>
      <w:r>
        <w:t>Structures</w:t>
      </w:r>
    </w:p>
    <w:p w14:paraId="70E98490" w14:textId="1094DC21" w:rsidR="00B9440A" w:rsidRDefault="00B9440A" w:rsidP="00B9440A">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4.4.17</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43</w:t>
      </w:r>
      <w:r w:rsidRPr="00CB14D8">
        <w:rPr>
          <w:b/>
        </w:rPr>
        <w:fldChar w:fldCharType="end"/>
      </w:r>
      <w:r>
        <w:tab/>
        <w:t xml:space="preserve">The ActivityInstances to be resumed shall be specified in the request message of the resumeActivity operation, by the following </w:t>
      </w:r>
      <w:r w:rsidR="009C60C7">
        <w:t xml:space="preserve">filter </w:t>
      </w:r>
      <w:r>
        <w:t>fields, each of which is nullable:</w:t>
      </w:r>
    </w:p>
    <w:p w14:paraId="498F6AB1" w14:textId="77777777" w:rsidR="00B9440A" w:rsidRDefault="00B9440A" w:rsidP="00DA4F65">
      <w:pPr>
        <w:pStyle w:val="Requirement"/>
        <w:numPr>
          <w:ilvl w:val="0"/>
          <w:numId w:val="70"/>
        </w:numPr>
        <w:spacing w:before="120" w:line="0" w:lineRule="atLeast"/>
      </w:pPr>
      <w:r>
        <w:t>planRefs</w:t>
      </w:r>
    </w:p>
    <w:p w14:paraId="1DFCF52D" w14:textId="77777777" w:rsidR="00B9440A" w:rsidRDefault="00B9440A" w:rsidP="00DA4F65">
      <w:pPr>
        <w:pStyle w:val="Requirement"/>
        <w:numPr>
          <w:ilvl w:val="0"/>
          <w:numId w:val="70"/>
        </w:numPr>
        <w:spacing w:before="120" w:line="0" w:lineRule="atLeast"/>
      </w:pPr>
      <w:r>
        <w:lastRenderedPageBreak/>
        <w:t>activityRefs</w:t>
      </w:r>
    </w:p>
    <w:p w14:paraId="0C566FE8" w14:textId="34D676A0" w:rsidR="00B9440A" w:rsidRDefault="00B9440A" w:rsidP="00DA4F65">
      <w:pPr>
        <w:pStyle w:val="Requirement"/>
        <w:numPr>
          <w:ilvl w:val="0"/>
          <w:numId w:val="70"/>
        </w:numPr>
        <w:spacing w:before="120" w:line="0" w:lineRule="atLeast"/>
      </w:pPr>
      <w:r>
        <w:t>tags</w:t>
      </w:r>
      <w:r w:rsidR="00A84780">
        <w:t xml:space="preserve"> (</w:t>
      </w:r>
      <w:r>
        <w:t>associated with ActivityInstances to be resumed</w:t>
      </w:r>
      <w:r w:rsidR="00A84780">
        <w:t>)</w:t>
      </w:r>
      <w:r>
        <w:t>.</w:t>
      </w:r>
    </w:p>
    <w:p w14:paraId="2291ABAC" w14:textId="654B8461" w:rsidR="009C60C7" w:rsidRDefault="009C60C7" w:rsidP="00D44BC0">
      <w:pPr>
        <w:pStyle w:val="Requirement"/>
        <w:spacing w:before="120" w:line="0" w:lineRule="atLeast"/>
      </w:pPr>
      <w:r>
        <w:t>Note: as for other filters, the planRefs, activityRefs and tags filters are ANDed together, but multiple items within each filter are ORed.  This also applies to the tag filter, where if an ActivityInstance has any one of the listed tag values, it passes the filter.  activityRefs and tags filters would not normally be used in conjunction.</w:t>
      </w:r>
    </w:p>
    <w:p w14:paraId="6B0FBF5E" w14:textId="77777777" w:rsidR="00AC0736" w:rsidRDefault="00AC0736" w:rsidP="00183C67">
      <w:pPr>
        <w:pStyle w:val="Heading4"/>
      </w:pPr>
      <w:r>
        <w:t>Errors</w:t>
      </w:r>
    </w:p>
    <w:p w14:paraId="562D59CE" w14:textId="553EF98A" w:rsidR="00781519" w:rsidRPr="00FD447D" w:rsidRDefault="00781519" w:rsidP="00781519">
      <w:r>
        <w:t>In addition to standard MAL</w:t>
      </w:r>
      <w:r w:rsidR="00534DC6">
        <w:t xml:space="preserve"> er</w:t>
      </w:r>
      <w:r>
        <w:t>rors, the operation may return the following MPS</w:t>
      </w:r>
      <w:r w:rsidR="00534DC6">
        <w:t xml:space="preserve"> er</w:t>
      </w:r>
      <w:r>
        <w:t>rors:</w:t>
      </w:r>
    </w:p>
    <w:p w14:paraId="1D14AF57" w14:textId="77777777" w:rsidR="00D2533E" w:rsidRPr="00FD447D" w:rsidRDefault="00D2533E" w:rsidP="00D2533E">
      <w:pPr>
        <w:spacing w:before="0"/>
      </w:pPr>
    </w:p>
    <w:tbl>
      <w:tblPr>
        <w:tblStyle w:val="RBTable"/>
        <w:tblW w:w="0" w:type="auto"/>
        <w:tblLook w:val="04A0" w:firstRow="1" w:lastRow="0" w:firstColumn="1" w:lastColumn="0" w:noHBand="0" w:noVBand="1"/>
        <w:tblCaption w:val="SVE resumeActivity"/>
      </w:tblPr>
      <w:tblGrid>
        <w:gridCol w:w="2389"/>
        <w:gridCol w:w="2520"/>
      </w:tblGrid>
      <w:tr w:rsidR="00D2533E" w:rsidRPr="00CC0E43" w14:paraId="591B0DC1"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3D97575A" w14:textId="77777777" w:rsidR="00D2533E" w:rsidRPr="00CC0E43" w:rsidRDefault="00D2533E" w:rsidP="00CC0E43">
            <w:pPr>
              <w:pStyle w:val="TableCell"/>
              <w:rPr>
                <w:rFonts w:ascii="Arial" w:hAnsi="Arial" w:cs="Arial"/>
                <w:sz w:val="18"/>
                <w:szCs w:val="20"/>
              </w:rPr>
            </w:pPr>
            <w:r>
              <w:rPr>
                <w:rFonts w:ascii="Arial" w:hAnsi="Arial" w:cs="Arial"/>
                <w:sz w:val="18"/>
                <w:szCs w:val="20"/>
              </w:rPr>
              <w:t>Error</w:t>
            </w:r>
          </w:p>
        </w:tc>
        <w:tc>
          <w:tcPr>
            <w:tcW w:w="2520" w:type="dxa"/>
          </w:tcPr>
          <w:p w14:paraId="71FEDAC1" w14:textId="77777777" w:rsidR="00D2533E" w:rsidRPr="00CC0E43" w:rsidRDefault="00D2533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533E" w:rsidRPr="00CC0E43" w14:paraId="0FD2B24E"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7DEB97D3" w14:textId="77777777" w:rsidR="00D2533E" w:rsidRPr="00CC0E43" w:rsidRDefault="00D2533E" w:rsidP="00CC0E43">
            <w:pPr>
              <w:pStyle w:val="TableCell"/>
              <w:rPr>
                <w:rFonts w:ascii="Arial" w:hAnsi="Arial" w:cs="Arial"/>
                <w:sz w:val="18"/>
                <w:szCs w:val="20"/>
              </w:rPr>
            </w:pPr>
            <w:r>
              <w:rPr>
                <w:rFonts w:ascii="Arial" w:hAnsi="Arial" w:cs="Arial"/>
                <w:sz w:val="18"/>
                <w:szCs w:val="20"/>
              </w:rPr>
              <w:t>INVALID</w:t>
            </w:r>
          </w:p>
        </w:tc>
        <w:tc>
          <w:tcPr>
            <w:tcW w:w="2520" w:type="dxa"/>
          </w:tcPr>
          <w:p w14:paraId="522C7D60" w14:textId="77777777" w:rsidR="00D2533E" w:rsidRPr="00CC0E43" w:rsidRDefault="00D2533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047FE250" w14:textId="77777777" w:rsidR="0071668D" w:rsidRDefault="0071668D" w:rsidP="00AC0736">
      <w:pPr>
        <w:rPr>
          <w:i/>
        </w:rPr>
      </w:pPr>
    </w:p>
    <w:p w14:paraId="3919D8C6" w14:textId="77777777" w:rsidR="00AC0736" w:rsidRDefault="00AC0736" w:rsidP="00AC0736">
      <w:pPr>
        <w:pStyle w:val="Heading3"/>
      </w:pPr>
      <w:bookmarkStart w:id="344" w:name="_Toc140093866"/>
      <w:r>
        <w:t>Operation: getActivityStatus</w:t>
      </w:r>
      <w:bookmarkEnd w:id="344"/>
    </w:p>
    <w:p w14:paraId="2F9E093C" w14:textId="77777777" w:rsidR="00AC0736" w:rsidRDefault="00AC0736" w:rsidP="00183C67">
      <w:pPr>
        <w:pStyle w:val="Heading4"/>
      </w:pPr>
      <w:r>
        <w:t>Overview</w:t>
      </w:r>
    </w:p>
    <w:p w14:paraId="5CD50C73" w14:textId="77777777" w:rsidR="00AC0736" w:rsidRPr="003531D1" w:rsidRDefault="003531D1" w:rsidP="00AC0736">
      <w:r>
        <w:t>The getActivityStatus operation is used to request a detailed report from the service provider on the current status of ActivityInstances, selected at activity, sub-plan or tag levels.</w:t>
      </w:r>
    </w:p>
    <w:p w14:paraId="744B86D1" w14:textId="77777777" w:rsidR="00AC0736" w:rsidRDefault="00AC0736" w:rsidP="00AC0736">
      <w:pPr>
        <w:spacing w:before="0"/>
      </w:pPr>
    </w:p>
    <w:tbl>
      <w:tblPr>
        <w:tblStyle w:val="RBTable"/>
        <w:tblW w:w="9242" w:type="dxa"/>
        <w:tblLayout w:type="fixed"/>
        <w:tblLook w:val="0400" w:firstRow="0" w:lastRow="0" w:firstColumn="0" w:lastColumn="0" w:noHBand="0" w:noVBand="1"/>
        <w:tblCaption w:val="SVO getActivityStatus"/>
      </w:tblPr>
      <w:tblGrid>
        <w:gridCol w:w="2376"/>
        <w:gridCol w:w="6866"/>
      </w:tblGrid>
      <w:tr w:rsidR="007A59FC" w:rsidRPr="00980EA2" w14:paraId="3F036CF1" w14:textId="77777777" w:rsidTr="00BC7A78">
        <w:tc>
          <w:tcPr>
            <w:tcW w:w="2376" w:type="dxa"/>
            <w:shd w:val="clear" w:color="auto" w:fill="662382"/>
          </w:tcPr>
          <w:p w14:paraId="10800779" w14:textId="77777777" w:rsidR="007A59FC" w:rsidRPr="00980EA2" w:rsidRDefault="007A59FC" w:rsidP="00BC7A78">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1AAB7710" w14:textId="77777777" w:rsidR="007A59FC" w:rsidRPr="00980EA2" w:rsidRDefault="007F3B0B" w:rsidP="00BC7A78">
            <w:pPr>
              <w:pStyle w:val="TableCell"/>
              <w:jc w:val="center"/>
              <w:rPr>
                <w:rFonts w:ascii="Arial" w:hAnsi="Arial" w:cs="Arial"/>
                <w:sz w:val="18"/>
                <w:szCs w:val="18"/>
              </w:rPr>
            </w:pPr>
            <w:r>
              <w:rPr>
                <w:rFonts w:ascii="Arial" w:hAnsi="Arial" w:cs="Arial"/>
                <w:sz w:val="18"/>
                <w:szCs w:val="18"/>
              </w:rPr>
              <w:t>getActivityStatus</w:t>
            </w:r>
          </w:p>
        </w:tc>
      </w:tr>
      <w:tr w:rsidR="007A59FC" w:rsidRPr="00980EA2" w14:paraId="5928C3C1" w14:textId="77777777" w:rsidTr="00BC7A78">
        <w:tc>
          <w:tcPr>
            <w:tcW w:w="2376" w:type="dxa"/>
            <w:shd w:val="clear" w:color="auto" w:fill="662382"/>
          </w:tcPr>
          <w:p w14:paraId="01772203" w14:textId="77777777" w:rsidR="007A59FC" w:rsidRPr="00980EA2" w:rsidRDefault="007A59FC" w:rsidP="00BC7A78">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52607301" w14:textId="77777777" w:rsidR="007A59FC" w:rsidRPr="00980EA2" w:rsidRDefault="007A59FC" w:rsidP="00BC7A78">
            <w:pPr>
              <w:pStyle w:val="TableCell"/>
              <w:jc w:val="center"/>
              <w:rPr>
                <w:rFonts w:ascii="Arial" w:hAnsi="Arial" w:cs="Arial"/>
                <w:sz w:val="18"/>
                <w:szCs w:val="18"/>
              </w:rPr>
            </w:pPr>
            <w:r w:rsidRPr="00980EA2">
              <w:rPr>
                <w:rFonts w:ascii="Arial" w:hAnsi="Arial" w:cs="Arial"/>
                <w:sz w:val="18"/>
                <w:szCs w:val="18"/>
              </w:rPr>
              <w:t>REQUEST</w:t>
            </w:r>
          </w:p>
        </w:tc>
      </w:tr>
    </w:tbl>
    <w:p w14:paraId="0BEAB8FB" w14:textId="77777777" w:rsidR="007A59FC" w:rsidRPr="00980EA2" w:rsidRDefault="007A59FC" w:rsidP="007A59FC">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677F41E7"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46C71DF2"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5FD49F8F"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1A08E37D" w14:textId="38969B95" w:rsidR="003D60C3" w:rsidRPr="00980EA2" w:rsidRDefault="003D60C3" w:rsidP="00BC7A78">
            <w:pPr>
              <w:pStyle w:val="TableCell"/>
              <w:jc w:val="center"/>
              <w:rPr>
                <w:rFonts w:ascii="Arial" w:hAnsi="Arial" w:cs="Arial"/>
                <w:sz w:val="18"/>
                <w:szCs w:val="18"/>
              </w:rPr>
            </w:pPr>
            <w:r>
              <w:rPr>
                <w:rFonts w:ascii="Arial" w:hAnsi="Arial" w:cs="Arial"/>
                <w:sz w:val="18"/>
                <w:szCs w:val="18"/>
              </w:rPr>
              <w:t>Nullable</w:t>
            </w:r>
          </w:p>
        </w:tc>
        <w:tc>
          <w:tcPr>
            <w:tcW w:w="4224" w:type="dxa"/>
          </w:tcPr>
          <w:p w14:paraId="7AFA1832" w14:textId="499CA8EA"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78A96B6D" w14:textId="77777777" w:rsidTr="003D60C3">
        <w:tc>
          <w:tcPr>
            <w:tcW w:w="2353" w:type="dxa"/>
            <w:shd w:val="clear" w:color="auto" w:fill="D9D9D9" w:themeFill="background1" w:themeFillShade="D9"/>
          </w:tcPr>
          <w:p w14:paraId="181031FB"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405A35B6"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REQUEST</w:t>
            </w:r>
          </w:p>
        </w:tc>
        <w:tc>
          <w:tcPr>
            <w:tcW w:w="964" w:type="dxa"/>
          </w:tcPr>
          <w:p w14:paraId="753B0B73" w14:textId="77777777" w:rsidR="003D60C3" w:rsidRDefault="003D60C3" w:rsidP="00BC7A78">
            <w:pPr>
              <w:pStyle w:val="TableCell"/>
              <w:jc w:val="center"/>
              <w:rPr>
                <w:rFonts w:ascii="Arial" w:hAnsi="Arial" w:cs="Arial"/>
                <w:sz w:val="18"/>
                <w:szCs w:val="18"/>
              </w:rPr>
            </w:pPr>
            <w:r>
              <w:rPr>
                <w:rFonts w:ascii="Arial" w:hAnsi="Arial" w:cs="Arial"/>
                <w:sz w:val="18"/>
                <w:szCs w:val="18"/>
              </w:rPr>
              <w:t>No</w:t>
            </w:r>
          </w:p>
          <w:p w14:paraId="0020902B" w14:textId="35AF4B98" w:rsidR="00CE6FEE" w:rsidRDefault="00993F04" w:rsidP="00BC7A78">
            <w:pPr>
              <w:pStyle w:val="TableCell"/>
              <w:jc w:val="center"/>
              <w:rPr>
                <w:rFonts w:ascii="Arial" w:hAnsi="Arial" w:cs="Arial"/>
                <w:sz w:val="18"/>
                <w:szCs w:val="18"/>
              </w:rPr>
            </w:pPr>
            <w:r>
              <w:rPr>
                <w:rFonts w:ascii="Arial" w:hAnsi="Arial" w:cs="Arial"/>
                <w:sz w:val="18"/>
                <w:szCs w:val="18"/>
              </w:rPr>
              <w:t>Yes</w:t>
            </w:r>
          </w:p>
          <w:p w14:paraId="7C5587AF" w14:textId="3032EBF1" w:rsidR="00CE6FEE" w:rsidRDefault="00993F04" w:rsidP="00CE6FEE">
            <w:pPr>
              <w:pStyle w:val="TableCell"/>
              <w:spacing w:before="240"/>
              <w:jc w:val="center"/>
              <w:rPr>
                <w:rFonts w:ascii="Arial" w:hAnsi="Arial" w:cs="Arial"/>
                <w:sz w:val="18"/>
                <w:szCs w:val="18"/>
              </w:rPr>
            </w:pPr>
            <w:r>
              <w:rPr>
                <w:rFonts w:ascii="Arial" w:hAnsi="Arial" w:cs="Arial"/>
                <w:sz w:val="18"/>
                <w:szCs w:val="18"/>
              </w:rPr>
              <w:t>Yes</w:t>
            </w:r>
          </w:p>
          <w:p w14:paraId="00A9A2AC" w14:textId="780AED30" w:rsidR="00CE6FEE" w:rsidRDefault="00993F04" w:rsidP="00BC7A78">
            <w:pPr>
              <w:pStyle w:val="TableCell"/>
              <w:jc w:val="center"/>
              <w:rPr>
                <w:rFonts w:ascii="Arial" w:hAnsi="Arial" w:cs="Arial"/>
                <w:sz w:val="18"/>
                <w:szCs w:val="18"/>
              </w:rPr>
            </w:pPr>
            <w:r>
              <w:rPr>
                <w:rFonts w:ascii="Arial" w:hAnsi="Arial" w:cs="Arial"/>
                <w:sz w:val="18"/>
                <w:szCs w:val="18"/>
              </w:rPr>
              <w:t>Yes</w:t>
            </w:r>
          </w:p>
        </w:tc>
        <w:tc>
          <w:tcPr>
            <w:tcW w:w="4224" w:type="dxa"/>
            <w:vAlign w:val="center"/>
          </w:tcPr>
          <w:p w14:paraId="5FCB648D" w14:textId="620BFB04" w:rsidR="003D60C3" w:rsidRDefault="003D60C3" w:rsidP="00BC7A78">
            <w:pPr>
              <w:pStyle w:val="TableCell"/>
              <w:jc w:val="center"/>
              <w:rPr>
                <w:rFonts w:ascii="Arial" w:hAnsi="Arial" w:cs="Arial"/>
                <w:sz w:val="18"/>
                <w:szCs w:val="18"/>
              </w:rPr>
            </w:pPr>
            <w:r>
              <w:rPr>
                <w:rFonts w:ascii="Arial" w:hAnsi="Arial" w:cs="Arial"/>
                <w:sz w:val="18"/>
                <w:szCs w:val="18"/>
              </w:rPr>
              <w:t>planRefs : (List &lt;MAL::ObjectRef&lt;Plan&gt;&gt;)</w:t>
            </w:r>
          </w:p>
          <w:p w14:paraId="18DD6279" w14:textId="234301DF" w:rsidR="003D60C3" w:rsidRDefault="003D60C3" w:rsidP="00BC7A78">
            <w:pPr>
              <w:pStyle w:val="TableCell"/>
              <w:jc w:val="center"/>
              <w:rPr>
                <w:rFonts w:ascii="Arial" w:hAnsi="Arial" w:cs="Arial"/>
                <w:sz w:val="18"/>
                <w:szCs w:val="18"/>
              </w:rPr>
            </w:pPr>
            <w:r>
              <w:rPr>
                <w:rFonts w:ascii="Arial" w:hAnsi="Arial" w:cs="Arial"/>
                <w:sz w:val="18"/>
                <w:szCs w:val="18"/>
              </w:rPr>
              <w:t>activityRefs : (List &lt;MAL::ObjectRef&lt;ActivityInstance&gt;&gt;)</w:t>
            </w:r>
          </w:p>
          <w:p w14:paraId="001768FE" w14:textId="1904DBEC" w:rsidR="003D60C3" w:rsidRDefault="003D60C3" w:rsidP="00BC7A78">
            <w:pPr>
              <w:pStyle w:val="TableCell"/>
              <w:jc w:val="center"/>
              <w:rPr>
                <w:rFonts w:ascii="Arial" w:hAnsi="Arial" w:cs="Arial"/>
                <w:sz w:val="18"/>
                <w:szCs w:val="18"/>
              </w:rPr>
            </w:pPr>
            <w:r>
              <w:rPr>
                <w:rFonts w:ascii="Arial" w:hAnsi="Arial" w:cs="Arial"/>
                <w:sz w:val="18"/>
                <w:szCs w:val="18"/>
              </w:rPr>
              <w:t>subPlans : (List &lt;MAL::Identifier&gt;)</w:t>
            </w:r>
          </w:p>
          <w:p w14:paraId="1D23921F" w14:textId="77777777" w:rsidR="003D60C3" w:rsidRPr="00980EA2" w:rsidRDefault="003D60C3" w:rsidP="00BC7A78">
            <w:pPr>
              <w:pStyle w:val="TableCell"/>
              <w:jc w:val="center"/>
              <w:rPr>
                <w:rFonts w:ascii="Arial" w:hAnsi="Arial" w:cs="Arial"/>
                <w:sz w:val="18"/>
                <w:szCs w:val="18"/>
              </w:rPr>
            </w:pPr>
            <w:r>
              <w:rPr>
                <w:rFonts w:ascii="Arial" w:hAnsi="Arial" w:cs="Arial"/>
                <w:sz w:val="18"/>
                <w:szCs w:val="18"/>
              </w:rPr>
              <w:t>tags : (List &lt;MAL::String&gt;)</w:t>
            </w:r>
          </w:p>
        </w:tc>
      </w:tr>
      <w:tr w:rsidR="003D60C3" w:rsidRPr="00980EA2" w14:paraId="109A91DC" w14:textId="77777777" w:rsidTr="003D60C3">
        <w:tc>
          <w:tcPr>
            <w:tcW w:w="2353" w:type="dxa"/>
            <w:shd w:val="clear" w:color="auto" w:fill="D9D9D9" w:themeFill="background1" w:themeFillShade="D9"/>
          </w:tcPr>
          <w:p w14:paraId="168B3CF8"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76AEC00C"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RESPONSE</w:t>
            </w:r>
          </w:p>
        </w:tc>
        <w:tc>
          <w:tcPr>
            <w:tcW w:w="964" w:type="dxa"/>
          </w:tcPr>
          <w:p w14:paraId="4C2B6A37" w14:textId="70C9851F" w:rsidR="003D60C3" w:rsidRDefault="003D60C3" w:rsidP="007A59FC">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290A70EA" w14:textId="06D24846" w:rsidR="003D60C3" w:rsidRPr="00980EA2" w:rsidRDefault="003D60C3" w:rsidP="007A59FC">
            <w:pPr>
              <w:pStyle w:val="TableCell"/>
              <w:jc w:val="center"/>
              <w:rPr>
                <w:rFonts w:ascii="Arial" w:hAnsi="Arial" w:cs="Arial"/>
                <w:sz w:val="18"/>
                <w:szCs w:val="18"/>
              </w:rPr>
            </w:pPr>
            <w:r>
              <w:rPr>
                <w:rFonts w:ascii="Arial" w:hAnsi="Arial" w:cs="Arial"/>
                <w:sz w:val="18"/>
                <w:szCs w:val="18"/>
              </w:rPr>
              <w:t>activity</w:t>
            </w:r>
            <w:r w:rsidRPr="00980EA2">
              <w:rPr>
                <w:rFonts w:ascii="Arial" w:hAnsi="Arial" w:cs="Arial"/>
                <w:sz w:val="18"/>
                <w:szCs w:val="18"/>
              </w:rPr>
              <w:t>S</w:t>
            </w:r>
            <w:r>
              <w:rPr>
                <w:rFonts w:ascii="Arial" w:hAnsi="Arial" w:cs="Arial"/>
                <w:sz w:val="18"/>
                <w:szCs w:val="18"/>
              </w:rPr>
              <w:t>tatus</w:t>
            </w:r>
            <w:r w:rsidRPr="00980EA2">
              <w:rPr>
                <w:rFonts w:ascii="Arial" w:hAnsi="Arial" w:cs="Arial"/>
                <w:sz w:val="18"/>
                <w:szCs w:val="18"/>
              </w:rPr>
              <w:t xml:space="preserve"> : (List &lt;</w:t>
            </w:r>
            <w:r>
              <w:rPr>
                <w:rFonts w:ascii="Arial" w:hAnsi="Arial" w:cs="Arial"/>
                <w:sz w:val="18"/>
                <w:szCs w:val="18"/>
              </w:rPr>
              <w:t>ActivityUpdate</w:t>
            </w:r>
            <w:r w:rsidRPr="00980EA2">
              <w:rPr>
                <w:rFonts w:ascii="Arial" w:hAnsi="Arial" w:cs="Arial"/>
                <w:sz w:val="18"/>
                <w:szCs w:val="18"/>
              </w:rPr>
              <w:t>&gt;)</w:t>
            </w:r>
          </w:p>
        </w:tc>
      </w:tr>
    </w:tbl>
    <w:p w14:paraId="14DA5807" w14:textId="77777777" w:rsidR="00AC0736" w:rsidRPr="00BD0E62" w:rsidRDefault="00AC0736" w:rsidP="00AC0736">
      <w:pPr>
        <w:spacing w:before="0"/>
      </w:pPr>
    </w:p>
    <w:p w14:paraId="176FB360" w14:textId="77777777" w:rsidR="00AC0736" w:rsidRDefault="00AC0736" w:rsidP="00183C67">
      <w:pPr>
        <w:pStyle w:val="Heading4"/>
      </w:pPr>
      <w:r>
        <w:t>Structures</w:t>
      </w:r>
    </w:p>
    <w:p w14:paraId="33413182" w14:textId="4CF68622" w:rsidR="00196130" w:rsidRDefault="00196130" w:rsidP="00196130">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4.4.18</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44</w:t>
      </w:r>
      <w:r w:rsidRPr="00CB14D8">
        <w:rPr>
          <w:b/>
        </w:rPr>
        <w:fldChar w:fldCharType="end"/>
      </w:r>
      <w:r>
        <w:tab/>
        <w:t xml:space="preserve">The ActivityInstances whose status is to be reported shall be specified in the request message of the getActivityStatus operation, by the following </w:t>
      </w:r>
      <w:r w:rsidR="009C60C7">
        <w:t xml:space="preserve">filter </w:t>
      </w:r>
      <w:r>
        <w:t>fields, each of which is nullable:</w:t>
      </w:r>
    </w:p>
    <w:p w14:paraId="67151494" w14:textId="77777777" w:rsidR="00196130" w:rsidRDefault="00196130" w:rsidP="00DA4F65">
      <w:pPr>
        <w:pStyle w:val="Requirement"/>
        <w:numPr>
          <w:ilvl w:val="0"/>
          <w:numId w:val="69"/>
        </w:numPr>
        <w:spacing w:before="120" w:line="0" w:lineRule="atLeast"/>
      </w:pPr>
      <w:r>
        <w:t>planRefs</w:t>
      </w:r>
    </w:p>
    <w:p w14:paraId="2EC34F21" w14:textId="77777777" w:rsidR="00196130" w:rsidRDefault="00196130" w:rsidP="00DA4F65">
      <w:pPr>
        <w:pStyle w:val="Requirement"/>
        <w:numPr>
          <w:ilvl w:val="0"/>
          <w:numId w:val="69"/>
        </w:numPr>
        <w:spacing w:before="120" w:line="0" w:lineRule="atLeast"/>
      </w:pPr>
      <w:r>
        <w:t>activityRefs</w:t>
      </w:r>
    </w:p>
    <w:p w14:paraId="15BF64E8" w14:textId="77777777" w:rsidR="00196130" w:rsidRDefault="00196130" w:rsidP="00DA4F65">
      <w:pPr>
        <w:pStyle w:val="Requirement"/>
        <w:numPr>
          <w:ilvl w:val="0"/>
          <w:numId w:val="69"/>
        </w:numPr>
        <w:spacing w:before="120" w:line="0" w:lineRule="atLeast"/>
      </w:pPr>
      <w:r>
        <w:t>subPlans</w:t>
      </w:r>
      <w:r w:rsidR="00A84780">
        <w:t xml:space="preserve"> (</w:t>
      </w:r>
      <w:r>
        <w:t>associated with ActivityInstances to be reported</w:t>
      </w:r>
      <w:r w:rsidR="00A84780">
        <w:t>)</w:t>
      </w:r>
    </w:p>
    <w:p w14:paraId="6A8EC96F" w14:textId="77777777" w:rsidR="00196130" w:rsidRDefault="00196130" w:rsidP="00DA4F65">
      <w:pPr>
        <w:pStyle w:val="Requirement"/>
        <w:numPr>
          <w:ilvl w:val="0"/>
          <w:numId w:val="69"/>
        </w:numPr>
        <w:spacing w:before="120" w:line="0" w:lineRule="atLeast"/>
      </w:pPr>
      <w:r>
        <w:t xml:space="preserve">tags </w:t>
      </w:r>
      <w:r w:rsidR="00A84780">
        <w:t>(</w:t>
      </w:r>
      <w:r>
        <w:t>associated with ActivityInstances to be reported</w:t>
      </w:r>
      <w:r w:rsidR="00A84780">
        <w:t>)</w:t>
      </w:r>
      <w:r>
        <w:t>.</w:t>
      </w:r>
    </w:p>
    <w:p w14:paraId="02D28729" w14:textId="75BDBDCA" w:rsidR="00196130" w:rsidRDefault="00196130" w:rsidP="00196130">
      <w:pPr>
        <w:spacing w:before="120" w:line="0" w:lineRule="atLeast"/>
      </w:pPr>
      <w:r>
        <w:lastRenderedPageBreak/>
        <w:t>Note: it is implementation dependent what is reported if none of the above are provided (all ActivityInstances or none).</w:t>
      </w:r>
    </w:p>
    <w:p w14:paraId="0B26E7B2" w14:textId="5EC2D1EE" w:rsidR="009C60C7" w:rsidRDefault="009C60C7" w:rsidP="00196130">
      <w:pPr>
        <w:spacing w:before="120" w:line="0" w:lineRule="atLeast"/>
      </w:pPr>
      <w:r>
        <w:t>Note: as for other filters, the planRefs, activityRefs, subPlans and tags filters are ANDed together, but multiple items within each filter are ORed.  This also applies to the tag filter, where if an ActivityInstance has any one of the listed tag values, it passes the filter.  activityRefs would not normally be used in conjunction with subPlans or tags filters.</w:t>
      </w:r>
    </w:p>
    <w:p w14:paraId="6197EF95" w14:textId="77777777" w:rsidR="00AC0736" w:rsidRDefault="00AC0736" w:rsidP="00183C67">
      <w:pPr>
        <w:pStyle w:val="Heading4"/>
      </w:pPr>
      <w:r>
        <w:t>Errors</w:t>
      </w:r>
    </w:p>
    <w:p w14:paraId="1CCF101C" w14:textId="19639AEC" w:rsidR="00781519" w:rsidRPr="00FD447D" w:rsidRDefault="00781519" w:rsidP="00781519">
      <w:r>
        <w:t>In addition to standard MAL</w:t>
      </w:r>
      <w:r w:rsidR="00534DC6">
        <w:t xml:space="preserve"> er</w:t>
      </w:r>
      <w:r>
        <w:t>rors, the operation may return the following MPS</w:t>
      </w:r>
      <w:r w:rsidR="00534DC6">
        <w:t xml:space="preserve"> er</w:t>
      </w:r>
      <w:r>
        <w:t>rors:</w:t>
      </w:r>
    </w:p>
    <w:p w14:paraId="4008C924" w14:textId="77777777" w:rsidR="00D21B6E" w:rsidRPr="00FD447D" w:rsidRDefault="00D21B6E" w:rsidP="00D21B6E">
      <w:pPr>
        <w:spacing w:before="0"/>
      </w:pPr>
    </w:p>
    <w:tbl>
      <w:tblPr>
        <w:tblStyle w:val="RBTable"/>
        <w:tblW w:w="0" w:type="auto"/>
        <w:tblLook w:val="04A0" w:firstRow="1" w:lastRow="0" w:firstColumn="1" w:lastColumn="0" w:noHBand="0" w:noVBand="1"/>
        <w:tblCaption w:val="SVE getActivityStatus"/>
      </w:tblPr>
      <w:tblGrid>
        <w:gridCol w:w="2389"/>
        <w:gridCol w:w="2520"/>
      </w:tblGrid>
      <w:tr w:rsidR="00D21B6E" w:rsidRPr="00CC0E43" w14:paraId="7BDCDE3D"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2C193DD9" w14:textId="77777777" w:rsidR="00D21B6E" w:rsidRPr="00CC0E43" w:rsidRDefault="00D21B6E" w:rsidP="00CC0E43">
            <w:pPr>
              <w:pStyle w:val="TableCell"/>
              <w:rPr>
                <w:rFonts w:ascii="Arial" w:hAnsi="Arial" w:cs="Arial"/>
                <w:sz w:val="18"/>
                <w:szCs w:val="20"/>
              </w:rPr>
            </w:pPr>
            <w:r>
              <w:rPr>
                <w:rFonts w:ascii="Arial" w:hAnsi="Arial" w:cs="Arial"/>
                <w:sz w:val="18"/>
                <w:szCs w:val="20"/>
              </w:rPr>
              <w:t>Error</w:t>
            </w:r>
          </w:p>
        </w:tc>
        <w:tc>
          <w:tcPr>
            <w:tcW w:w="2520" w:type="dxa"/>
          </w:tcPr>
          <w:p w14:paraId="5F668A84" w14:textId="77777777" w:rsidR="00D21B6E" w:rsidRPr="00CC0E43" w:rsidRDefault="00D21B6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1B6E" w:rsidRPr="00CC0E43" w14:paraId="2B021E04"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6346C6C4" w14:textId="77777777" w:rsidR="00D21B6E" w:rsidRPr="00CC0E43" w:rsidRDefault="00D21B6E" w:rsidP="00CC0E43">
            <w:pPr>
              <w:pStyle w:val="TableCell"/>
              <w:rPr>
                <w:rFonts w:ascii="Arial" w:hAnsi="Arial" w:cs="Arial"/>
                <w:sz w:val="18"/>
                <w:szCs w:val="20"/>
              </w:rPr>
            </w:pPr>
            <w:r>
              <w:rPr>
                <w:rFonts w:ascii="Arial" w:hAnsi="Arial" w:cs="Arial"/>
                <w:sz w:val="18"/>
                <w:szCs w:val="20"/>
              </w:rPr>
              <w:t>INVALID</w:t>
            </w:r>
          </w:p>
        </w:tc>
        <w:tc>
          <w:tcPr>
            <w:tcW w:w="2520" w:type="dxa"/>
          </w:tcPr>
          <w:p w14:paraId="2D4429BE" w14:textId="77777777" w:rsidR="00D21B6E" w:rsidRPr="00CC0E43" w:rsidRDefault="00D21B6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601D6DCD" w14:textId="77777777" w:rsidR="00AC0736" w:rsidRPr="00AC0736" w:rsidRDefault="00AC0736" w:rsidP="00AC0736"/>
    <w:p w14:paraId="640A45D6" w14:textId="77777777" w:rsidR="007E0F38" w:rsidRDefault="007E0F38" w:rsidP="00511DF8">
      <w:pPr>
        <w:pStyle w:val="Heading2"/>
        <w:pageBreakBefore/>
      </w:pPr>
      <w:bookmarkStart w:id="345" w:name="_Ref68802075"/>
      <w:bookmarkStart w:id="346" w:name="_Toc140093867"/>
      <w:r>
        <w:lastRenderedPageBreak/>
        <w:t>Service:  Plan Information Management Service</w:t>
      </w:r>
      <w:bookmarkEnd w:id="345"/>
      <w:bookmarkEnd w:id="346"/>
    </w:p>
    <w:p w14:paraId="7925FFF3" w14:textId="68D4D826" w:rsidR="00905B81" w:rsidRDefault="00DA3BAB" w:rsidP="00905B81">
      <w:pPr>
        <w:pStyle w:val="Heading3"/>
      </w:pPr>
      <w:bookmarkStart w:id="347" w:name="_Toc140093868"/>
      <w:r>
        <w:t>Summary</w:t>
      </w:r>
      <w:bookmarkEnd w:id="347"/>
    </w:p>
    <w:p w14:paraId="41D90BFB" w14:textId="020554DB" w:rsidR="00511DF8" w:rsidRPr="00511DF8" w:rsidRDefault="00511DF8" w:rsidP="00511DF8">
      <w:r>
        <w:t>The Plan Information Management Service, introduced in §</w:t>
      </w:r>
      <w:r>
        <w:fldChar w:fldCharType="begin"/>
      </w:r>
      <w:r>
        <w:instrText xml:space="preserve"> REF _Ref64313062 \r \h </w:instrText>
      </w:r>
      <w:r>
        <w:fldChar w:fldCharType="separate"/>
      </w:r>
      <w:r w:rsidR="00182691">
        <w:t>2.5.5</w:t>
      </w:r>
      <w:r>
        <w:fldChar w:fldCharType="end"/>
      </w:r>
      <w:r>
        <w:t>, is provided by a planning function and enables its consumers to list and retrieve available MPS configuration data.  This includes definitions for planning requests, planning activities, planning events and planning resources, and also MPS system configuration data.  The service may also be provided by a plan execution function (excluding planning request definitions).  It comprises the following operations, none of which are mandatory.</w:t>
      </w:r>
    </w:p>
    <w:p w14:paraId="3EAD7C04" w14:textId="77777777" w:rsidR="000C73F6" w:rsidRDefault="000C73F6" w:rsidP="000C73F6">
      <w:pPr>
        <w:spacing w:before="0"/>
      </w:pPr>
    </w:p>
    <w:tbl>
      <w:tblPr>
        <w:tblStyle w:val="RBTable"/>
        <w:tblW w:w="9242" w:type="dxa"/>
        <w:tblLayout w:type="fixed"/>
        <w:tblCellMar>
          <w:left w:w="85" w:type="dxa"/>
          <w:right w:w="85" w:type="dxa"/>
        </w:tblCellMar>
        <w:tblLook w:val="0420" w:firstRow="1" w:lastRow="0" w:firstColumn="0" w:lastColumn="0" w:noHBand="0" w:noVBand="1"/>
        <w:tblCaption w:val="SVS PlanInformationManagement"/>
      </w:tblPr>
      <w:tblGrid>
        <w:gridCol w:w="2399"/>
        <w:gridCol w:w="3119"/>
        <w:gridCol w:w="1276"/>
        <w:gridCol w:w="1275"/>
        <w:gridCol w:w="1173"/>
      </w:tblGrid>
      <w:tr w:rsidR="000C73F6" w:rsidRPr="00C93822" w14:paraId="4A427B56" w14:textId="77777777" w:rsidTr="00BC7A78">
        <w:trPr>
          <w:cnfStyle w:val="100000000000" w:firstRow="1" w:lastRow="0" w:firstColumn="0" w:lastColumn="0" w:oddVBand="0" w:evenVBand="0" w:oddHBand="0" w:evenHBand="0" w:firstRowFirstColumn="0" w:firstRowLastColumn="0" w:lastRowFirstColumn="0" w:lastRowLastColumn="0"/>
        </w:trPr>
        <w:tc>
          <w:tcPr>
            <w:tcW w:w="2399" w:type="dxa"/>
          </w:tcPr>
          <w:p w14:paraId="207B8B82" w14:textId="77777777" w:rsidR="000C73F6" w:rsidRPr="00C93822" w:rsidRDefault="000C73F6" w:rsidP="00BC7A78">
            <w:pPr>
              <w:pStyle w:val="TableCell"/>
              <w:jc w:val="center"/>
              <w:rPr>
                <w:rFonts w:ascii="Arial" w:hAnsi="Arial" w:cs="Arial"/>
                <w:sz w:val="18"/>
                <w:szCs w:val="18"/>
              </w:rPr>
            </w:pPr>
            <w:r w:rsidRPr="00C93822">
              <w:rPr>
                <w:rFonts w:ascii="Arial" w:hAnsi="Arial" w:cs="Arial"/>
                <w:sz w:val="18"/>
                <w:szCs w:val="18"/>
              </w:rPr>
              <w:t>Area Identifier</w:t>
            </w:r>
          </w:p>
        </w:tc>
        <w:tc>
          <w:tcPr>
            <w:tcW w:w="3119" w:type="dxa"/>
          </w:tcPr>
          <w:p w14:paraId="3EA3BCD7" w14:textId="77777777" w:rsidR="000C73F6" w:rsidRPr="00C93822" w:rsidRDefault="000C73F6" w:rsidP="00BC7A78">
            <w:pPr>
              <w:pStyle w:val="TableCell"/>
              <w:jc w:val="center"/>
              <w:rPr>
                <w:rFonts w:ascii="Arial" w:hAnsi="Arial" w:cs="Arial"/>
                <w:sz w:val="18"/>
                <w:szCs w:val="18"/>
              </w:rPr>
            </w:pPr>
            <w:r w:rsidRPr="00C93822">
              <w:rPr>
                <w:rFonts w:ascii="Arial" w:hAnsi="Arial" w:cs="Arial"/>
                <w:sz w:val="18"/>
                <w:szCs w:val="18"/>
              </w:rPr>
              <w:t>Service Identifier</w:t>
            </w:r>
          </w:p>
        </w:tc>
        <w:tc>
          <w:tcPr>
            <w:tcW w:w="1276" w:type="dxa"/>
          </w:tcPr>
          <w:p w14:paraId="2A9049F1" w14:textId="77777777" w:rsidR="000C73F6" w:rsidRPr="00C93822" w:rsidRDefault="000C73F6" w:rsidP="00BC7A78">
            <w:pPr>
              <w:pStyle w:val="TableCell"/>
              <w:jc w:val="center"/>
              <w:rPr>
                <w:rFonts w:ascii="Arial" w:hAnsi="Arial" w:cs="Arial"/>
                <w:sz w:val="18"/>
                <w:szCs w:val="18"/>
              </w:rPr>
            </w:pPr>
            <w:r w:rsidRPr="00C93822">
              <w:rPr>
                <w:rFonts w:ascii="Arial" w:hAnsi="Arial" w:cs="Arial"/>
                <w:sz w:val="18"/>
                <w:szCs w:val="18"/>
              </w:rPr>
              <w:t>Area Number</w:t>
            </w:r>
          </w:p>
        </w:tc>
        <w:tc>
          <w:tcPr>
            <w:tcW w:w="1275" w:type="dxa"/>
          </w:tcPr>
          <w:p w14:paraId="7C71611D" w14:textId="77777777" w:rsidR="000C73F6" w:rsidRPr="00C93822" w:rsidRDefault="000C73F6" w:rsidP="00BC7A78">
            <w:pPr>
              <w:pStyle w:val="TableCell"/>
              <w:jc w:val="center"/>
              <w:rPr>
                <w:rFonts w:ascii="Arial" w:hAnsi="Arial" w:cs="Arial"/>
                <w:sz w:val="18"/>
                <w:szCs w:val="18"/>
              </w:rPr>
            </w:pPr>
            <w:r w:rsidRPr="00C93822">
              <w:rPr>
                <w:rFonts w:ascii="Arial" w:hAnsi="Arial" w:cs="Arial"/>
                <w:sz w:val="18"/>
                <w:szCs w:val="18"/>
              </w:rPr>
              <w:t>Service Number</w:t>
            </w:r>
          </w:p>
        </w:tc>
        <w:tc>
          <w:tcPr>
            <w:tcW w:w="1173" w:type="dxa"/>
          </w:tcPr>
          <w:p w14:paraId="24A78914" w14:textId="77777777" w:rsidR="000C73F6" w:rsidRPr="00C93822" w:rsidRDefault="000C73F6" w:rsidP="00BC7A78">
            <w:pPr>
              <w:pStyle w:val="TableCell"/>
              <w:jc w:val="center"/>
              <w:rPr>
                <w:rFonts w:ascii="Arial" w:hAnsi="Arial" w:cs="Arial"/>
                <w:sz w:val="18"/>
                <w:szCs w:val="18"/>
              </w:rPr>
            </w:pPr>
            <w:r w:rsidRPr="00C93822">
              <w:rPr>
                <w:rFonts w:ascii="Arial" w:hAnsi="Arial" w:cs="Arial"/>
                <w:sz w:val="18"/>
                <w:szCs w:val="18"/>
              </w:rPr>
              <w:t>Area Version</w:t>
            </w:r>
          </w:p>
        </w:tc>
      </w:tr>
      <w:tr w:rsidR="000C73F6" w:rsidRPr="00C93822" w14:paraId="10CABB2E" w14:textId="77777777" w:rsidTr="00BC7A78">
        <w:tc>
          <w:tcPr>
            <w:tcW w:w="2399" w:type="dxa"/>
          </w:tcPr>
          <w:p w14:paraId="73827F7C" w14:textId="77777777" w:rsidR="000C73F6" w:rsidRPr="00C93822" w:rsidRDefault="000C73F6" w:rsidP="00BC7A78">
            <w:pPr>
              <w:pStyle w:val="TableCell"/>
              <w:jc w:val="center"/>
              <w:rPr>
                <w:rFonts w:ascii="Arial" w:hAnsi="Arial" w:cs="Arial"/>
                <w:sz w:val="18"/>
                <w:szCs w:val="18"/>
              </w:rPr>
            </w:pPr>
            <w:r w:rsidRPr="00C93822">
              <w:rPr>
                <w:rFonts w:ascii="Arial" w:hAnsi="Arial" w:cs="Arial"/>
                <w:sz w:val="18"/>
                <w:szCs w:val="18"/>
              </w:rPr>
              <w:t>MPS</w:t>
            </w:r>
          </w:p>
        </w:tc>
        <w:tc>
          <w:tcPr>
            <w:tcW w:w="3119" w:type="dxa"/>
          </w:tcPr>
          <w:p w14:paraId="7061B1CD" w14:textId="77777777" w:rsidR="000C73F6" w:rsidRPr="00C93822" w:rsidRDefault="000C73F6" w:rsidP="00BC7A78">
            <w:pPr>
              <w:pStyle w:val="TableCell"/>
              <w:jc w:val="center"/>
              <w:rPr>
                <w:rFonts w:ascii="Arial" w:hAnsi="Arial" w:cs="Arial"/>
                <w:sz w:val="18"/>
                <w:szCs w:val="18"/>
              </w:rPr>
            </w:pPr>
            <w:r>
              <w:rPr>
                <w:rFonts w:ascii="Arial" w:hAnsi="Arial" w:cs="Arial"/>
                <w:sz w:val="18"/>
                <w:szCs w:val="18"/>
              </w:rPr>
              <w:t>PlanInformationManagement</w:t>
            </w:r>
          </w:p>
        </w:tc>
        <w:tc>
          <w:tcPr>
            <w:tcW w:w="1276" w:type="dxa"/>
          </w:tcPr>
          <w:p w14:paraId="6EEF0C1E" w14:textId="3DDBDF6C" w:rsidR="000C73F6" w:rsidRPr="00C93822" w:rsidRDefault="00017DDD" w:rsidP="00BC7A78">
            <w:pPr>
              <w:pStyle w:val="TableCell"/>
              <w:jc w:val="center"/>
              <w:rPr>
                <w:rFonts w:ascii="Arial" w:hAnsi="Arial" w:cs="Arial"/>
                <w:sz w:val="18"/>
                <w:szCs w:val="18"/>
              </w:rPr>
            </w:pPr>
            <w:r>
              <w:rPr>
                <w:rFonts w:ascii="Arial" w:hAnsi="Arial" w:cs="Arial"/>
                <w:sz w:val="18"/>
                <w:szCs w:val="18"/>
              </w:rPr>
              <w:t>5</w:t>
            </w:r>
          </w:p>
        </w:tc>
        <w:tc>
          <w:tcPr>
            <w:tcW w:w="1275" w:type="dxa"/>
          </w:tcPr>
          <w:p w14:paraId="63B0C478" w14:textId="77777777" w:rsidR="000C73F6" w:rsidRPr="00C93822" w:rsidRDefault="000C73F6" w:rsidP="00BC7A78">
            <w:pPr>
              <w:pStyle w:val="TableCell"/>
              <w:jc w:val="center"/>
              <w:rPr>
                <w:rFonts w:ascii="Arial" w:hAnsi="Arial" w:cs="Arial"/>
                <w:sz w:val="18"/>
                <w:szCs w:val="18"/>
              </w:rPr>
            </w:pPr>
            <w:r>
              <w:rPr>
                <w:rFonts w:ascii="Arial" w:hAnsi="Arial" w:cs="Arial"/>
                <w:sz w:val="18"/>
                <w:szCs w:val="18"/>
              </w:rPr>
              <w:t>4</w:t>
            </w:r>
          </w:p>
        </w:tc>
        <w:tc>
          <w:tcPr>
            <w:tcW w:w="1173" w:type="dxa"/>
          </w:tcPr>
          <w:p w14:paraId="0F6E2D40" w14:textId="77777777" w:rsidR="000C73F6" w:rsidRPr="00C93822" w:rsidRDefault="000C73F6" w:rsidP="00BC7A78">
            <w:pPr>
              <w:pStyle w:val="TableCell"/>
              <w:jc w:val="center"/>
              <w:rPr>
                <w:rFonts w:ascii="Arial" w:hAnsi="Arial" w:cs="Arial"/>
                <w:sz w:val="18"/>
                <w:szCs w:val="18"/>
              </w:rPr>
            </w:pPr>
            <w:r w:rsidRPr="00C93822">
              <w:rPr>
                <w:rFonts w:ascii="Arial" w:hAnsi="Arial" w:cs="Arial"/>
                <w:sz w:val="18"/>
                <w:szCs w:val="18"/>
              </w:rPr>
              <w:t>1</w:t>
            </w:r>
          </w:p>
        </w:tc>
      </w:tr>
    </w:tbl>
    <w:p w14:paraId="4C7B9FC3" w14:textId="77777777" w:rsidR="000C73F6" w:rsidRPr="004E3DA2" w:rsidRDefault="000C73F6" w:rsidP="000C73F6">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99"/>
        <w:gridCol w:w="4394"/>
        <w:gridCol w:w="1276"/>
        <w:gridCol w:w="1173"/>
      </w:tblGrid>
      <w:tr w:rsidR="004E3DA2" w:rsidRPr="00C93822" w14:paraId="30406E99" w14:textId="77777777" w:rsidTr="004E3DA2">
        <w:trPr>
          <w:cnfStyle w:val="100000000000" w:firstRow="1" w:lastRow="0" w:firstColumn="0" w:lastColumn="0" w:oddVBand="0" w:evenVBand="0" w:oddHBand="0" w:evenHBand="0" w:firstRowFirstColumn="0" w:firstRowLastColumn="0" w:lastRowFirstColumn="0" w:lastRowLastColumn="0"/>
          <w:tblHeader/>
        </w:trPr>
        <w:tc>
          <w:tcPr>
            <w:tcW w:w="2399" w:type="dxa"/>
          </w:tcPr>
          <w:p w14:paraId="3DACE3B1" w14:textId="77777777" w:rsidR="004E3DA2" w:rsidRPr="00C93822" w:rsidRDefault="004E3DA2" w:rsidP="00BC7A78">
            <w:pPr>
              <w:pStyle w:val="TableCell"/>
              <w:jc w:val="center"/>
              <w:rPr>
                <w:rFonts w:ascii="Arial" w:hAnsi="Arial" w:cs="Arial"/>
                <w:sz w:val="18"/>
                <w:szCs w:val="18"/>
              </w:rPr>
            </w:pPr>
            <w:r w:rsidRPr="00C93822">
              <w:rPr>
                <w:rFonts w:ascii="Arial" w:hAnsi="Arial" w:cs="Arial"/>
                <w:sz w:val="18"/>
                <w:szCs w:val="18"/>
              </w:rPr>
              <w:t>Interaction Pattern</w:t>
            </w:r>
          </w:p>
        </w:tc>
        <w:tc>
          <w:tcPr>
            <w:tcW w:w="4394" w:type="dxa"/>
          </w:tcPr>
          <w:p w14:paraId="2CA7CDB3" w14:textId="77777777" w:rsidR="004E3DA2" w:rsidRPr="00C93822" w:rsidRDefault="004E3DA2" w:rsidP="00BC7A78">
            <w:pPr>
              <w:pStyle w:val="TableCell"/>
              <w:jc w:val="center"/>
              <w:rPr>
                <w:rFonts w:ascii="Arial" w:hAnsi="Arial" w:cs="Arial"/>
                <w:sz w:val="18"/>
                <w:szCs w:val="18"/>
              </w:rPr>
            </w:pPr>
            <w:r w:rsidRPr="00C93822">
              <w:rPr>
                <w:rFonts w:ascii="Arial" w:hAnsi="Arial" w:cs="Arial"/>
                <w:sz w:val="18"/>
                <w:szCs w:val="18"/>
              </w:rPr>
              <w:t>Operation Identifier</w:t>
            </w:r>
          </w:p>
        </w:tc>
        <w:tc>
          <w:tcPr>
            <w:tcW w:w="1276" w:type="dxa"/>
          </w:tcPr>
          <w:p w14:paraId="3C8B220C" w14:textId="77777777" w:rsidR="004E3DA2" w:rsidRPr="00C93822" w:rsidRDefault="004E3DA2" w:rsidP="00BC7A78">
            <w:pPr>
              <w:pStyle w:val="TableCell"/>
              <w:jc w:val="center"/>
              <w:rPr>
                <w:rFonts w:ascii="Arial" w:hAnsi="Arial" w:cs="Arial"/>
                <w:sz w:val="18"/>
                <w:szCs w:val="18"/>
              </w:rPr>
            </w:pPr>
            <w:r w:rsidRPr="00C93822">
              <w:rPr>
                <w:rFonts w:ascii="Arial" w:hAnsi="Arial" w:cs="Arial"/>
                <w:sz w:val="18"/>
                <w:szCs w:val="18"/>
              </w:rPr>
              <w:t>Operation Number</w:t>
            </w:r>
          </w:p>
        </w:tc>
        <w:tc>
          <w:tcPr>
            <w:tcW w:w="1173" w:type="dxa"/>
          </w:tcPr>
          <w:p w14:paraId="38A515C1" w14:textId="77777777" w:rsidR="004E3DA2" w:rsidRPr="00C93822" w:rsidRDefault="004E3DA2" w:rsidP="00BC7A78">
            <w:pPr>
              <w:pStyle w:val="TableCell"/>
              <w:jc w:val="center"/>
              <w:rPr>
                <w:rFonts w:ascii="Arial" w:hAnsi="Arial" w:cs="Arial"/>
                <w:sz w:val="18"/>
                <w:szCs w:val="18"/>
              </w:rPr>
            </w:pPr>
            <w:r w:rsidRPr="00C93822">
              <w:rPr>
                <w:rFonts w:ascii="Arial" w:hAnsi="Arial" w:cs="Arial"/>
                <w:sz w:val="18"/>
                <w:szCs w:val="18"/>
              </w:rPr>
              <w:t>Capability Set</w:t>
            </w:r>
          </w:p>
        </w:tc>
      </w:tr>
      <w:tr w:rsidR="004E3DA2" w:rsidRPr="00C93822" w14:paraId="2CCBE5D4" w14:textId="77777777" w:rsidTr="004E3DA2">
        <w:tc>
          <w:tcPr>
            <w:tcW w:w="2399" w:type="dxa"/>
          </w:tcPr>
          <w:p w14:paraId="32DFA31F"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PROGRESS</w:t>
            </w:r>
          </w:p>
        </w:tc>
        <w:tc>
          <w:tcPr>
            <w:tcW w:w="4394" w:type="dxa"/>
          </w:tcPr>
          <w:p w14:paraId="4881B74D"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listRequestDefs</w:t>
            </w:r>
          </w:p>
        </w:tc>
        <w:tc>
          <w:tcPr>
            <w:tcW w:w="1276" w:type="dxa"/>
          </w:tcPr>
          <w:p w14:paraId="3361D30D" w14:textId="77777777" w:rsidR="004E3DA2" w:rsidRPr="00C93822" w:rsidRDefault="004E3DA2" w:rsidP="00BC7A78">
            <w:pPr>
              <w:pStyle w:val="TableCell"/>
              <w:jc w:val="center"/>
              <w:rPr>
                <w:rFonts w:ascii="Arial" w:hAnsi="Arial" w:cs="Arial"/>
                <w:sz w:val="18"/>
                <w:szCs w:val="18"/>
              </w:rPr>
            </w:pPr>
            <w:r w:rsidRPr="00C93822">
              <w:rPr>
                <w:rFonts w:ascii="Arial" w:hAnsi="Arial" w:cs="Arial"/>
                <w:sz w:val="18"/>
                <w:szCs w:val="18"/>
              </w:rPr>
              <w:t>1</w:t>
            </w:r>
          </w:p>
        </w:tc>
        <w:tc>
          <w:tcPr>
            <w:tcW w:w="1173" w:type="dxa"/>
            <w:vMerge w:val="restart"/>
            <w:vAlign w:val="center"/>
          </w:tcPr>
          <w:p w14:paraId="1B2D1D5B" w14:textId="77777777" w:rsidR="004E3DA2" w:rsidRPr="00C93822" w:rsidRDefault="004E3DA2" w:rsidP="00BC7A78">
            <w:pPr>
              <w:pStyle w:val="TableCell"/>
              <w:jc w:val="center"/>
              <w:rPr>
                <w:rFonts w:ascii="Arial" w:hAnsi="Arial" w:cs="Arial"/>
                <w:sz w:val="18"/>
                <w:szCs w:val="18"/>
              </w:rPr>
            </w:pPr>
            <w:r w:rsidRPr="00C93822">
              <w:rPr>
                <w:rFonts w:ascii="Arial" w:hAnsi="Arial" w:cs="Arial"/>
                <w:sz w:val="18"/>
                <w:szCs w:val="18"/>
              </w:rPr>
              <w:t>1</w:t>
            </w:r>
          </w:p>
        </w:tc>
      </w:tr>
      <w:tr w:rsidR="004E3DA2" w:rsidRPr="00C93822" w14:paraId="625739BF" w14:textId="77777777" w:rsidTr="004E3DA2">
        <w:tc>
          <w:tcPr>
            <w:tcW w:w="2399" w:type="dxa"/>
          </w:tcPr>
          <w:p w14:paraId="253CD194"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REQUEST</w:t>
            </w:r>
          </w:p>
        </w:tc>
        <w:tc>
          <w:tcPr>
            <w:tcW w:w="4394" w:type="dxa"/>
          </w:tcPr>
          <w:p w14:paraId="2940F342" w14:textId="54AA81B0" w:rsidR="004E3DA2" w:rsidRPr="00C93822" w:rsidRDefault="004E3DA2" w:rsidP="00BC7A78">
            <w:pPr>
              <w:pStyle w:val="TableCell"/>
              <w:jc w:val="center"/>
              <w:rPr>
                <w:rFonts w:ascii="Arial" w:hAnsi="Arial" w:cs="Arial"/>
                <w:sz w:val="18"/>
                <w:szCs w:val="18"/>
              </w:rPr>
            </w:pPr>
            <w:r>
              <w:rPr>
                <w:rFonts w:ascii="Arial" w:hAnsi="Arial" w:cs="Arial"/>
                <w:sz w:val="18"/>
                <w:szCs w:val="18"/>
              </w:rPr>
              <w:t>getRequestDef</w:t>
            </w:r>
            <w:r w:rsidR="00D44BC0">
              <w:rPr>
                <w:rFonts w:ascii="Arial" w:hAnsi="Arial" w:cs="Arial"/>
                <w:sz w:val="18"/>
                <w:szCs w:val="18"/>
              </w:rPr>
              <w:t>s</w:t>
            </w:r>
          </w:p>
        </w:tc>
        <w:tc>
          <w:tcPr>
            <w:tcW w:w="1276" w:type="dxa"/>
          </w:tcPr>
          <w:p w14:paraId="3BC0F24F"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2</w:t>
            </w:r>
          </w:p>
        </w:tc>
        <w:tc>
          <w:tcPr>
            <w:tcW w:w="1173" w:type="dxa"/>
            <w:vMerge/>
          </w:tcPr>
          <w:p w14:paraId="07EE76FB" w14:textId="77777777" w:rsidR="004E3DA2" w:rsidRPr="00C93822" w:rsidRDefault="004E3DA2" w:rsidP="00BC7A78">
            <w:pPr>
              <w:pStyle w:val="TableCell"/>
              <w:jc w:val="center"/>
              <w:rPr>
                <w:rFonts w:ascii="Arial" w:hAnsi="Arial" w:cs="Arial"/>
                <w:sz w:val="18"/>
                <w:szCs w:val="18"/>
              </w:rPr>
            </w:pPr>
          </w:p>
        </w:tc>
      </w:tr>
      <w:tr w:rsidR="004E3DA2" w:rsidRPr="00C93822" w14:paraId="2E0BFD9C" w14:textId="77777777" w:rsidTr="004E3DA2">
        <w:tc>
          <w:tcPr>
            <w:tcW w:w="2399" w:type="dxa"/>
          </w:tcPr>
          <w:p w14:paraId="474F47ED"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PROGRESS</w:t>
            </w:r>
          </w:p>
        </w:tc>
        <w:tc>
          <w:tcPr>
            <w:tcW w:w="4394" w:type="dxa"/>
          </w:tcPr>
          <w:p w14:paraId="47872C62"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listEventDefs</w:t>
            </w:r>
          </w:p>
        </w:tc>
        <w:tc>
          <w:tcPr>
            <w:tcW w:w="1276" w:type="dxa"/>
          </w:tcPr>
          <w:p w14:paraId="27BE8AEA"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3</w:t>
            </w:r>
          </w:p>
        </w:tc>
        <w:tc>
          <w:tcPr>
            <w:tcW w:w="1173" w:type="dxa"/>
            <w:vMerge w:val="restart"/>
            <w:vAlign w:val="center"/>
          </w:tcPr>
          <w:p w14:paraId="6952F19D" w14:textId="77777777" w:rsidR="004E3DA2" w:rsidRPr="00C93822" w:rsidRDefault="004E3DA2" w:rsidP="00BC7A78">
            <w:pPr>
              <w:pStyle w:val="TableCell"/>
              <w:jc w:val="center"/>
              <w:rPr>
                <w:rFonts w:ascii="Arial" w:hAnsi="Arial" w:cs="Arial"/>
                <w:sz w:val="18"/>
                <w:szCs w:val="18"/>
              </w:rPr>
            </w:pPr>
            <w:r w:rsidRPr="00C93822">
              <w:rPr>
                <w:rFonts w:ascii="Arial" w:hAnsi="Arial" w:cs="Arial"/>
                <w:sz w:val="18"/>
                <w:szCs w:val="18"/>
              </w:rPr>
              <w:t>2</w:t>
            </w:r>
          </w:p>
        </w:tc>
      </w:tr>
      <w:tr w:rsidR="004E3DA2" w:rsidRPr="00C93822" w14:paraId="68A8E38E" w14:textId="77777777" w:rsidTr="004E3DA2">
        <w:tc>
          <w:tcPr>
            <w:tcW w:w="2399" w:type="dxa"/>
          </w:tcPr>
          <w:p w14:paraId="1D0D20E4" w14:textId="77777777" w:rsidR="004E3DA2" w:rsidRPr="00C93822" w:rsidRDefault="004E3DA2" w:rsidP="00BC7A78">
            <w:pPr>
              <w:pStyle w:val="TableCell"/>
              <w:jc w:val="center"/>
              <w:rPr>
                <w:rFonts w:ascii="Arial" w:hAnsi="Arial" w:cs="Arial"/>
                <w:sz w:val="18"/>
                <w:szCs w:val="18"/>
              </w:rPr>
            </w:pPr>
            <w:r w:rsidRPr="00C93822">
              <w:rPr>
                <w:rFonts w:ascii="Arial" w:hAnsi="Arial" w:cs="Arial"/>
                <w:sz w:val="18"/>
                <w:szCs w:val="18"/>
              </w:rPr>
              <w:t>REQUEST</w:t>
            </w:r>
          </w:p>
        </w:tc>
        <w:tc>
          <w:tcPr>
            <w:tcW w:w="4394" w:type="dxa"/>
          </w:tcPr>
          <w:p w14:paraId="1BB38ECA" w14:textId="73735910" w:rsidR="004E3DA2" w:rsidRPr="00C93822" w:rsidRDefault="004E3DA2" w:rsidP="00BC7A78">
            <w:pPr>
              <w:pStyle w:val="TableCell"/>
              <w:jc w:val="center"/>
              <w:rPr>
                <w:rFonts w:ascii="Arial" w:hAnsi="Arial" w:cs="Arial"/>
                <w:sz w:val="18"/>
                <w:szCs w:val="18"/>
              </w:rPr>
            </w:pPr>
            <w:r>
              <w:rPr>
                <w:rFonts w:ascii="Arial" w:hAnsi="Arial" w:cs="Arial"/>
                <w:sz w:val="18"/>
                <w:szCs w:val="18"/>
              </w:rPr>
              <w:t>getEventDef</w:t>
            </w:r>
            <w:r w:rsidR="00D44BC0">
              <w:rPr>
                <w:rFonts w:ascii="Arial" w:hAnsi="Arial" w:cs="Arial"/>
                <w:sz w:val="18"/>
                <w:szCs w:val="18"/>
              </w:rPr>
              <w:t>s</w:t>
            </w:r>
          </w:p>
        </w:tc>
        <w:tc>
          <w:tcPr>
            <w:tcW w:w="1276" w:type="dxa"/>
          </w:tcPr>
          <w:p w14:paraId="5279AB8E"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4</w:t>
            </w:r>
          </w:p>
        </w:tc>
        <w:tc>
          <w:tcPr>
            <w:tcW w:w="1173" w:type="dxa"/>
            <w:vMerge/>
          </w:tcPr>
          <w:p w14:paraId="333A8FBC" w14:textId="77777777" w:rsidR="004E3DA2" w:rsidRPr="00C93822" w:rsidRDefault="004E3DA2" w:rsidP="00BC7A78">
            <w:pPr>
              <w:pStyle w:val="TableCell"/>
              <w:jc w:val="center"/>
              <w:rPr>
                <w:rFonts w:ascii="Arial" w:hAnsi="Arial" w:cs="Arial"/>
                <w:sz w:val="18"/>
                <w:szCs w:val="18"/>
              </w:rPr>
            </w:pPr>
          </w:p>
        </w:tc>
      </w:tr>
      <w:tr w:rsidR="004E3DA2" w:rsidRPr="00C93822" w14:paraId="0A96A02F" w14:textId="77777777" w:rsidTr="004E3DA2">
        <w:tc>
          <w:tcPr>
            <w:tcW w:w="2399" w:type="dxa"/>
          </w:tcPr>
          <w:p w14:paraId="322EAAA2"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PROGRESS</w:t>
            </w:r>
          </w:p>
        </w:tc>
        <w:tc>
          <w:tcPr>
            <w:tcW w:w="4394" w:type="dxa"/>
          </w:tcPr>
          <w:p w14:paraId="4354DFD8"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listActivityDefs</w:t>
            </w:r>
          </w:p>
        </w:tc>
        <w:tc>
          <w:tcPr>
            <w:tcW w:w="1276" w:type="dxa"/>
          </w:tcPr>
          <w:p w14:paraId="2A1C36E3"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5</w:t>
            </w:r>
          </w:p>
        </w:tc>
        <w:tc>
          <w:tcPr>
            <w:tcW w:w="1173" w:type="dxa"/>
            <w:vMerge w:val="restart"/>
            <w:vAlign w:val="center"/>
          </w:tcPr>
          <w:p w14:paraId="1E7F095B" w14:textId="77777777" w:rsidR="004E3DA2" w:rsidRPr="00C93822" w:rsidRDefault="004E3DA2" w:rsidP="000C73F6">
            <w:pPr>
              <w:pStyle w:val="TableCell"/>
              <w:jc w:val="center"/>
              <w:rPr>
                <w:rFonts w:ascii="Arial" w:hAnsi="Arial" w:cs="Arial"/>
                <w:sz w:val="18"/>
                <w:szCs w:val="18"/>
              </w:rPr>
            </w:pPr>
            <w:r>
              <w:rPr>
                <w:rFonts w:ascii="Arial" w:hAnsi="Arial" w:cs="Arial"/>
                <w:sz w:val="18"/>
                <w:szCs w:val="18"/>
              </w:rPr>
              <w:t>3</w:t>
            </w:r>
          </w:p>
        </w:tc>
      </w:tr>
      <w:tr w:rsidR="004E3DA2" w:rsidRPr="00C93822" w14:paraId="5C1B1233" w14:textId="77777777" w:rsidTr="004E3DA2">
        <w:tc>
          <w:tcPr>
            <w:tcW w:w="2399" w:type="dxa"/>
          </w:tcPr>
          <w:p w14:paraId="4F8BE06C"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REQUEST</w:t>
            </w:r>
          </w:p>
        </w:tc>
        <w:tc>
          <w:tcPr>
            <w:tcW w:w="4394" w:type="dxa"/>
          </w:tcPr>
          <w:p w14:paraId="442D75A9" w14:textId="27C260BD" w:rsidR="004E3DA2" w:rsidRPr="00C93822" w:rsidRDefault="004E3DA2" w:rsidP="00BC7A78">
            <w:pPr>
              <w:pStyle w:val="TableCell"/>
              <w:jc w:val="center"/>
              <w:rPr>
                <w:rFonts w:ascii="Arial" w:hAnsi="Arial" w:cs="Arial"/>
                <w:sz w:val="18"/>
                <w:szCs w:val="18"/>
              </w:rPr>
            </w:pPr>
            <w:r>
              <w:rPr>
                <w:rFonts w:ascii="Arial" w:hAnsi="Arial" w:cs="Arial"/>
                <w:sz w:val="18"/>
                <w:szCs w:val="18"/>
              </w:rPr>
              <w:t>getActivityDef</w:t>
            </w:r>
            <w:r w:rsidR="00D44BC0">
              <w:rPr>
                <w:rFonts w:ascii="Arial" w:hAnsi="Arial" w:cs="Arial"/>
                <w:sz w:val="18"/>
                <w:szCs w:val="18"/>
              </w:rPr>
              <w:t>s</w:t>
            </w:r>
          </w:p>
        </w:tc>
        <w:tc>
          <w:tcPr>
            <w:tcW w:w="1276" w:type="dxa"/>
          </w:tcPr>
          <w:p w14:paraId="1F07B9DA"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6</w:t>
            </w:r>
          </w:p>
        </w:tc>
        <w:tc>
          <w:tcPr>
            <w:tcW w:w="1173" w:type="dxa"/>
            <w:vMerge/>
          </w:tcPr>
          <w:p w14:paraId="4DE4C309" w14:textId="77777777" w:rsidR="004E3DA2" w:rsidRPr="00C93822" w:rsidRDefault="004E3DA2" w:rsidP="00BC7A78">
            <w:pPr>
              <w:pStyle w:val="TableCell"/>
              <w:jc w:val="center"/>
              <w:rPr>
                <w:rFonts w:ascii="Arial" w:hAnsi="Arial" w:cs="Arial"/>
                <w:sz w:val="18"/>
                <w:szCs w:val="18"/>
              </w:rPr>
            </w:pPr>
          </w:p>
        </w:tc>
      </w:tr>
      <w:tr w:rsidR="004E3DA2" w:rsidRPr="00C93822" w14:paraId="1FFAD5D0" w14:textId="77777777" w:rsidTr="004E3DA2">
        <w:tc>
          <w:tcPr>
            <w:tcW w:w="2399" w:type="dxa"/>
          </w:tcPr>
          <w:p w14:paraId="159617E1" w14:textId="77777777" w:rsidR="004E3DA2" w:rsidRDefault="004E3DA2" w:rsidP="00BC7A78">
            <w:pPr>
              <w:pStyle w:val="TableCell"/>
              <w:jc w:val="center"/>
              <w:rPr>
                <w:rFonts w:ascii="Arial" w:hAnsi="Arial" w:cs="Arial"/>
                <w:sz w:val="18"/>
                <w:szCs w:val="18"/>
              </w:rPr>
            </w:pPr>
            <w:r>
              <w:rPr>
                <w:rFonts w:ascii="Arial" w:hAnsi="Arial" w:cs="Arial"/>
                <w:sz w:val="18"/>
                <w:szCs w:val="18"/>
              </w:rPr>
              <w:t>PROGRESS</w:t>
            </w:r>
          </w:p>
        </w:tc>
        <w:tc>
          <w:tcPr>
            <w:tcW w:w="4394" w:type="dxa"/>
          </w:tcPr>
          <w:p w14:paraId="3A1ED50D" w14:textId="77777777" w:rsidR="004E3DA2" w:rsidRDefault="004E3DA2" w:rsidP="00BC7A78">
            <w:pPr>
              <w:pStyle w:val="TableCell"/>
              <w:jc w:val="center"/>
              <w:rPr>
                <w:rFonts w:ascii="Arial" w:hAnsi="Arial" w:cs="Arial"/>
                <w:sz w:val="18"/>
                <w:szCs w:val="18"/>
              </w:rPr>
            </w:pPr>
            <w:r>
              <w:rPr>
                <w:rFonts w:ascii="Arial" w:hAnsi="Arial" w:cs="Arial"/>
                <w:sz w:val="18"/>
                <w:szCs w:val="18"/>
              </w:rPr>
              <w:t>listResourceDefs</w:t>
            </w:r>
          </w:p>
        </w:tc>
        <w:tc>
          <w:tcPr>
            <w:tcW w:w="1276" w:type="dxa"/>
          </w:tcPr>
          <w:p w14:paraId="4BE0240C"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7</w:t>
            </w:r>
          </w:p>
        </w:tc>
        <w:tc>
          <w:tcPr>
            <w:tcW w:w="1173" w:type="dxa"/>
            <w:vMerge w:val="restart"/>
            <w:vAlign w:val="center"/>
          </w:tcPr>
          <w:p w14:paraId="03FD1AD3" w14:textId="77777777" w:rsidR="004E3DA2" w:rsidRDefault="004E3DA2" w:rsidP="00BC7A78">
            <w:pPr>
              <w:pStyle w:val="TableCell"/>
              <w:jc w:val="center"/>
              <w:rPr>
                <w:rFonts w:ascii="Arial" w:hAnsi="Arial" w:cs="Arial"/>
                <w:sz w:val="18"/>
                <w:szCs w:val="18"/>
              </w:rPr>
            </w:pPr>
            <w:r>
              <w:rPr>
                <w:rFonts w:ascii="Arial" w:hAnsi="Arial" w:cs="Arial"/>
                <w:sz w:val="18"/>
                <w:szCs w:val="18"/>
              </w:rPr>
              <w:t>4</w:t>
            </w:r>
          </w:p>
        </w:tc>
      </w:tr>
      <w:tr w:rsidR="004E3DA2" w:rsidRPr="00C93822" w14:paraId="363D7420" w14:textId="77777777" w:rsidTr="004E3DA2">
        <w:tc>
          <w:tcPr>
            <w:tcW w:w="2399" w:type="dxa"/>
          </w:tcPr>
          <w:p w14:paraId="74E95923" w14:textId="77777777" w:rsidR="004E3DA2" w:rsidRDefault="004E3DA2" w:rsidP="00BC7A78">
            <w:pPr>
              <w:pStyle w:val="TableCell"/>
              <w:jc w:val="center"/>
              <w:rPr>
                <w:rFonts w:ascii="Arial" w:hAnsi="Arial" w:cs="Arial"/>
                <w:sz w:val="18"/>
                <w:szCs w:val="18"/>
              </w:rPr>
            </w:pPr>
            <w:r>
              <w:rPr>
                <w:rFonts w:ascii="Arial" w:hAnsi="Arial" w:cs="Arial"/>
                <w:sz w:val="18"/>
                <w:szCs w:val="18"/>
              </w:rPr>
              <w:t>REQUEST</w:t>
            </w:r>
          </w:p>
        </w:tc>
        <w:tc>
          <w:tcPr>
            <w:tcW w:w="4394" w:type="dxa"/>
          </w:tcPr>
          <w:p w14:paraId="370D85FB" w14:textId="1D6C8D3E" w:rsidR="004E3DA2" w:rsidRDefault="004E3DA2" w:rsidP="00BC7A78">
            <w:pPr>
              <w:pStyle w:val="TableCell"/>
              <w:jc w:val="center"/>
              <w:rPr>
                <w:rFonts w:ascii="Arial" w:hAnsi="Arial" w:cs="Arial"/>
                <w:sz w:val="18"/>
                <w:szCs w:val="18"/>
              </w:rPr>
            </w:pPr>
            <w:r>
              <w:rPr>
                <w:rFonts w:ascii="Arial" w:hAnsi="Arial" w:cs="Arial"/>
                <w:sz w:val="18"/>
                <w:szCs w:val="18"/>
              </w:rPr>
              <w:t>getResourceDef</w:t>
            </w:r>
            <w:r w:rsidR="00D44BC0">
              <w:rPr>
                <w:rFonts w:ascii="Arial" w:hAnsi="Arial" w:cs="Arial"/>
                <w:sz w:val="18"/>
                <w:szCs w:val="18"/>
              </w:rPr>
              <w:t>s</w:t>
            </w:r>
          </w:p>
        </w:tc>
        <w:tc>
          <w:tcPr>
            <w:tcW w:w="1276" w:type="dxa"/>
          </w:tcPr>
          <w:p w14:paraId="1CD9C82D"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8</w:t>
            </w:r>
          </w:p>
        </w:tc>
        <w:tc>
          <w:tcPr>
            <w:tcW w:w="1173" w:type="dxa"/>
            <w:vMerge/>
          </w:tcPr>
          <w:p w14:paraId="7C85DB5D" w14:textId="77777777" w:rsidR="004E3DA2" w:rsidRDefault="004E3DA2" w:rsidP="00BC7A78">
            <w:pPr>
              <w:pStyle w:val="TableCell"/>
              <w:jc w:val="center"/>
              <w:rPr>
                <w:rFonts w:ascii="Arial" w:hAnsi="Arial" w:cs="Arial"/>
                <w:sz w:val="18"/>
                <w:szCs w:val="18"/>
              </w:rPr>
            </w:pPr>
          </w:p>
        </w:tc>
      </w:tr>
      <w:tr w:rsidR="004E3DA2" w:rsidRPr="00C93822" w14:paraId="651D0E84" w14:textId="77777777" w:rsidTr="004E3DA2">
        <w:tc>
          <w:tcPr>
            <w:tcW w:w="2399" w:type="dxa"/>
          </w:tcPr>
          <w:p w14:paraId="6E9CB47B" w14:textId="77777777" w:rsidR="004E3DA2" w:rsidRDefault="004E3DA2" w:rsidP="00BC7A78">
            <w:pPr>
              <w:pStyle w:val="TableCell"/>
              <w:jc w:val="center"/>
              <w:rPr>
                <w:rFonts w:ascii="Arial" w:hAnsi="Arial" w:cs="Arial"/>
                <w:sz w:val="18"/>
                <w:szCs w:val="18"/>
              </w:rPr>
            </w:pPr>
            <w:r>
              <w:rPr>
                <w:rFonts w:ascii="Arial" w:hAnsi="Arial" w:cs="Arial"/>
                <w:sz w:val="18"/>
                <w:szCs w:val="18"/>
              </w:rPr>
              <w:t>REQUEST</w:t>
            </w:r>
          </w:p>
        </w:tc>
        <w:tc>
          <w:tcPr>
            <w:tcW w:w="4394" w:type="dxa"/>
          </w:tcPr>
          <w:p w14:paraId="0CC4D01E" w14:textId="77777777" w:rsidR="004E3DA2" w:rsidRDefault="004E3DA2" w:rsidP="00BC7A78">
            <w:pPr>
              <w:pStyle w:val="TableCell"/>
              <w:jc w:val="center"/>
              <w:rPr>
                <w:rFonts w:ascii="Arial" w:hAnsi="Arial" w:cs="Arial"/>
                <w:sz w:val="18"/>
                <w:szCs w:val="18"/>
              </w:rPr>
            </w:pPr>
            <w:r>
              <w:rPr>
                <w:rFonts w:ascii="Arial" w:hAnsi="Arial" w:cs="Arial"/>
                <w:sz w:val="18"/>
                <w:szCs w:val="18"/>
              </w:rPr>
              <w:t>getSystemConfig</w:t>
            </w:r>
          </w:p>
        </w:tc>
        <w:tc>
          <w:tcPr>
            <w:tcW w:w="1276" w:type="dxa"/>
          </w:tcPr>
          <w:p w14:paraId="7570C512" w14:textId="77777777" w:rsidR="004E3DA2" w:rsidRPr="00C93822" w:rsidRDefault="004E3DA2" w:rsidP="00BC7A78">
            <w:pPr>
              <w:pStyle w:val="TableCell"/>
              <w:jc w:val="center"/>
              <w:rPr>
                <w:rFonts w:ascii="Arial" w:hAnsi="Arial" w:cs="Arial"/>
                <w:sz w:val="18"/>
                <w:szCs w:val="18"/>
              </w:rPr>
            </w:pPr>
            <w:r>
              <w:rPr>
                <w:rFonts w:ascii="Arial" w:hAnsi="Arial" w:cs="Arial"/>
                <w:sz w:val="18"/>
                <w:szCs w:val="18"/>
              </w:rPr>
              <w:t>9</w:t>
            </w:r>
          </w:p>
        </w:tc>
        <w:tc>
          <w:tcPr>
            <w:tcW w:w="1173" w:type="dxa"/>
          </w:tcPr>
          <w:p w14:paraId="3264EE77" w14:textId="77777777" w:rsidR="004E3DA2" w:rsidRDefault="004E3DA2" w:rsidP="00BC7A78">
            <w:pPr>
              <w:pStyle w:val="TableCell"/>
              <w:jc w:val="center"/>
              <w:rPr>
                <w:rFonts w:ascii="Arial" w:hAnsi="Arial" w:cs="Arial"/>
                <w:sz w:val="18"/>
                <w:szCs w:val="18"/>
              </w:rPr>
            </w:pPr>
            <w:r>
              <w:rPr>
                <w:rFonts w:ascii="Arial" w:hAnsi="Arial" w:cs="Arial"/>
                <w:sz w:val="18"/>
                <w:szCs w:val="18"/>
              </w:rPr>
              <w:t>5</w:t>
            </w:r>
          </w:p>
        </w:tc>
      </w:tr>
    </w:tbl>
    <w:p w14:paraId="26C2D325" w14:textId="4629CB22" w:rsidR="008D787E" w:rsidRDefault="0046661D" w:rsidP="0075566D">
      <w:pPr>
        <w:keepNext/>
      </w:pPr>
      <w:r w:rsidRPr="0046661D">
        <w:rPr>
          <w:noProof/>
        </w:rPr>
        <w:lastRenderedPageBreak/>
        <w:drawing>
          <wp:inline distT="0" distB="0" distL="0" distR="0" wp14:anchorId="7689FDAB" wp14:editId="45F647B0">
            <wp:extent cx="5716905" cy="3086100"/>
            <wp:effectExtent l="0" t="0" r="0" b="0"/>
            <wp:docPr id="277918473" name="Picture 277918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2">
                      <a:extLst>
                        <a:ext uri="{28A0092B-C50C-407E-A947-70E740481C1C}">
                          <a14:useLocalDpi xmlns:a14="http://schemas.microsoft.com/office/drawing/2010/main" val="0"/>
                        </a:ext>
                      </a:extLst>
                    </a:blip>
                    <a:srcRect b="3361"/>
                    <a:stretch/>
                  </pic:blipFill>
                  <pic:spPr bwMode="auto">
                    <a:xfrm>
                      <a:off x="0" y="0"/>
                      <a:ext cx="5716905" cy="3086100"/>
                    </a:xfrm>
                    <a:prstGeom prst="rect">
                      <a:avLst/>
                    </a:prstGeom>
                    <a:noFill/>
                    <a:ln>
                      <a:noFill/>
                    </a:ln>
                    <a:extLst>
                      <a:ext uri="{53640926-AAD7-44D8-BBD7-CCE9431645EC}">
                        <a14:shadowObscured xmlns:a14="http://schemas.microsoft.com/office/drawing/2010/main"/>
                      </a:ext>
                    </a:extLst>
                  </pic:spPr>
                </pic:pic>
              </a:graphicData>
            </a:graphic>
          </wp:inline>
        </w:drawing>
      </w:r>
    </w:p>
    <w:p w14:paraId="1B2AE937" w14:textId="3861B70C" w:rsidR="008D787E" w:rsidRDefault="008D787E" w:rsidP="008D787E">
      <w:pPr>
        <w:pStyle w:val="Caption"/>
        <w:keepNext w:val="0"/>
        <w:rPr>
          <w:noProof/>
        </w:rPr>
      </w:pPr>
      <w:bookmarkStart w:id="348" w:name="_Toc140093398"/>
      <w:r>
        <w:t xml:space="preserve">Figure </w:t>
      </w:r>
      <w:r w:rsidR="00A23CA0">
        <w:fldChar w:fldCharType="begin"/>
      </w:r>
      <w:r w:rsidR="00A23CA0">
        <w:instrText xml:space="preserve"> SEQ Figure \* ARABIC </w:instrText>
      </w:r>
      <w:r w:rsidR="00A23CA0">
        <w:fldChar w:fldCharType="separate"/>
      </w:r>
      <w:r w:rsidR="00182691">
        <w:rPr>
          <w:noProof/>
        </w:rPr>
        <w:t>55</w:t>
      </w:r>
      <w:r w:rsidR="00A23CA0">
        <w:rPr>
          <w:noProof/>
        </w:rPr>
        <w:fldChar w:fldCharType="end"/>
      </w:r>
      <w:r>
        <w:rPr>
          <w:noProof/>
        </w:rPr>
        <w:t>: Plan Information Management Operations for Generic Data Item</w:t>
      </w:r>
      <w:bookmarkEnd w:id="348"/>
    </w:p>
    <w:p w14:paraId="5841B45A" w14:textId="77777777" w:rsidR="000C73F6" w:rsidRDefault="005006FA" w:rsidP="005006FA">
      <w:r>
        <w:t>Each of the first four capability sets corresponds to a particular type of MPS data item and comprises two operations:</w:t>
      </w:r>
    </w:p>
    <w:p w14:paraId="6BB0C493" w14:textId="4AC577D6" w:rsidR="005006FA" w:rsidRDefault="005006FA" w:rsidP="00DA4F65">
      <w:pPr>
        <w:numPr>
          <w:ilvl w:val="0"/>
          <w:numId w:val="71"/>
        </w:numPr>
        <w:spacing w:before="120" w:line="0" w:lineRule="atLeast"/>
      </w:pPr>
      <w:r>
        <w:t xml:space="preserve">listDefs: request a list of available definitions, filtered by domain and/or </w:t>
      </w:r>
      <w:r w:rsidR="005F72E8">
        <w:t>key</w:t>
      </w:r>
      <w:r>
        <w:t>;</w:t>
      </w:r>
    </w:p>
    <w:p w14:paraId="77721A1C" w14:textId="77777777" w:rsidR="005006FA" w:rsidRDefault="005006FA" w:rsidP="00DA4F65">
      <w:pPr>
        <w:numPr>
          <w:ilvl w:val="0"/>
          <w:numId w:val="71"/>
        </w:numPr>
        <w:spacing w:before="120" w:line="0" w:lineRule="atLeast"/>
      </w:pPr>
      <w:r>
        <w:t>getDef: obtain the full definitions for a specified set of definition IDs.</w:t>
      </w:r>
    </w:p>
    <w:p w14:paraId="6F6094C9" w14:textId="77777777" w:rsidR="005006FA" w:rsidRDefault="005006FA" w:rsidP="005006FA">
      <w:r>
        <w:t xml:space="preserve">The first enables a consumer to discover which definitions are available, and the second </w:t>
      </w:r>
      <w:r w:rsidR="00377EB4">
        <w:t>enables</w:t>
      </w:r>
      <w:r>
        <w:t xml:space="preserve"> their </w:t>
      </w:r>
      <w:r w:rsidR="00377EB4">
        <w:t>retrieval.</w:t>
      </w:r>
    </w:p>
    <w:p w14:paraId="6738E385" w14:textId="77777777" w:rsidR="005006FA" w:rsidRPr="005006FA" w:rsidRDefault="005006FA" w:rsidP="005006FA">
      <w:r>
        <w:t>The fifth capability set comprises a single operation to retrieve the</w:t>
      </w:r>
      <w:r w:rsidR="00377EB4">
        <w:t xml:space="preserve"> MPS system configuration data:  MPSSystemConfig.</w:t>
      </w:r>
    </w:p>
    <w:p w14:paraId="0C7D52F1" w14:textId="11FF41D2" w:rsidR="00511DF8" w:rsidRDefault="00EE0EA4" w:rsidP="000C73F6">
      <w:pPr>
        <w:pStyle w:val="Heading3"/>
      </w:pPr>
      <w:bookmarkStart w:id="349" w:name="_Toc140093869"/>
      <w:r>
        <w:t>MPS Data Items</w:t>
      </w:r>
      <w:bookmarkEnd w:id="349"/>
    </w:p>
    <w:p w14:paraId="3EE39110" w14:textId="66FDB0C9" w:rsidR="00511DF8" w:rsidRDefault="00EE0EA4" w:rsidP="000C73F6">
      <w:r>
        <w:t>MPS data items</w:t>
      </w:r>
      <w:r w:rsidR="00377EB4">
        <w:t xml:space="preserve"> relevant to the plan information management service and their relationships are defined within the MPS</w:t>
      </w:r>
      <w:r w:rsidR="00534DC6">
        <w:t xml:space="preserve"> in</w:t>
      </w:r>
      <w:r w:rsidR="00377EB4">
        <w:t>formation</w:t>
      </w:r>
      <w:r w:rsidR="00534DC6">
        <w:t xml:space="preserve"> mo</w:t>
      </w:r>
      <w:r w:rsidR="00377EB4">
        <w:t xml:space="preserve">del in chapter </w:t>
      </w:r>
      <w:r w:rsidR="00377EB4">
        <w:fldChar w:fldCharType="begin"/>
      </w:r>
      <w:r w:rsidR="00377EB4">
        <w:instrText xml:space="preserve"> REF _Ref56507059 \r \h </w:instrText>
      </w:r>
      <w:r w:rsidR="00377EB4">
        <w:fldChar w:fldCharType="separate"/>
      </w:r>
      <w:r w:rsidR="00182691">
        <w:t>3</w:t>
      </w:r>
      <w:r w:rsidR="00377EB4">
        <w:fldChar w:fldCharType="end"/>
      </w:r>
      <w:r w:rsidR="00377EB4">
        <w:t>, and specifically identified as planning configuration data in §</w:t>
      </w:r>
      <w:r w:rsidR="00377EB4">
        <w:fldChar w:fldCharType="begin"/>
      </w:r>
      <w:r w:rsidR="00377EB4">
        <w:instrText xml:space="preserve"> REF _Ref63774826 \r \h </w:instrText>
      </w:r>
      <w:r w:rsidR="00377EB4">
        <w:fldChar w:fldCharType="separate"/>
      </w:r>
      <w:r w:rsidR="00182691">
        <w:t>3.2.7</w:t>
      </w:r>
      <w:r w:rsidR="00377EB4">
        <w:fldChar w:fldCharType="end"/>
      </w:r>
      <w:r w:rsidR="00377EB4">
        <w:t>.</w:t>
      </w:r>
    </w:p>
    <w:p w14:paraId="3B40DE6A" w14:textId="033231FF" w:rsidR="00377EB4" w:rsidRDefault="00377EB4" w:rsidP="000C73F6">
      <w:r>
        <w:t>The following MO</w:t>
      </w:r>
      <w:r w:rsidR="00534DC6">
        <w:t xml:space="preserve"> ob</w:t>
      </w:r>
      <w:r>
        <w:t xml:space="preserve">jects are applicable to the service (see </w:t>
      </w:r>
      <w:r>
        <w:fldChar w:fldCharType="begin"/>
      </w:r>
      <w:r>
        <w:instrText xml:space="preserve"> REF _Ref64314356 \h </w:instrText>
      </w:r>
      <w:r>
        <w:fldChar w:fldCharType="separate"/>
      </w:r>
      <w:r w:rsidR="00182691">
        <w:t xml:space="preserve">Figure </w:t>
      </w:r>
      <w:r w:rsidR="00182691">
        <w:rPr>
          <w:noProof/>
        </w:rPr>
        <w:t>28</w:t>
      </w:r>
      <w:r>
        <w:fldChar w:fldCharType="end"/>
      </w:r>
      <w:r>
        <w:t>):</w:t>
      </w:r>
    </w:p>
    <w:p w14:paraId="42A16CE9" w14:textId="77777777" w:rsidR="00377EB4" w:rsidRDefault="00377EB4" w:rsidP="00353565">
      <w:pPr>
        <w:numPr>
          <w:ilvl w:val="0"/>
          <w:numId w:val="6"/>
        </w:numPr>
      </w:pPr>
      <w:r>
        <w:t>RequestDefinition</w:t>
      </w:r>
    </w:p>
    <w:p w14:paraId="45DC0FC5" w14:textId="77777777" w:rsidR="00377EB4" w:rsidRDefault="00377EB4" w:rsidP="00353565">
      <w:pPr>
        <w:numPr>
          <w:ilvl w:val="0"/>
          <w:numId w:val="6"/>
        </w:numPr>
        <w:spacing w:before="120" w:line="0" w:lineRule="atLeast"/>
      </w:pPr>
      <w:r>
        <w:t>ActivityDefinition</w:t>
      </w:r>
    </w:p>
    <w:p w14:paraId="2655CC57" w14:textId="77777777" w:rsidR="00377EB4" w:rsidRDefault="00377EB4" w:rsidP="00353565">
      <w:pPr>
        <w:numPr>
          <w:ilvl w:val="0"/>
          <w:numId w:val="6"/>
        </w:numPr>
        <w:spacing w:before="120" w:line="0" w:lineRule="atLeast"/>
      </w:pPr>
      <w:r>
        <w:t>EventDefinition</w:t>
      </w:r>
    </w:p>
    <w:p w14:paraId="448CDBEE" w14:textId="77777777" w:rsidR="00377EB4" w:rsidRDefault="00377EB4" w:rsidP="00353565">
      <w:pPr>
        <w:numPr>
          <w:ilvl w:val="0"/>
          <w:numId w:val="6"/>
        </w:numPr>
        <w:spacing w:before="120" w:line="0" w:lineRule="atLeast"/>
      </w:pPr>
      <w:r>
        <w:t>Resource [Definition]</w:t>
      </w:r>
    </w:p>
    <w:p w14:paraId="6ADE0762" w14:textId="77777777" w:rsidR="00377EB4" w:rsidRPr="00377EB4" w:rsidRDefault="00377EB4" w:rsidP="00353565">
      <w:pPr>
        <w:numPr>
          <w:ilvl w:val="0"/>
          <w:numId w:val="6"/>
        </w:numPr>
        <w:spacing w:before="120" w:line="0" w:lineRule="atLeast"/>
      </w:pPr>
      <w:r>
        <w:t>MPSSystemConfig</w:t>
      </w:r>
    </w:p>
    <w:p w14:paraId="62CE3735" w14:textId="11E529ED" w:rsidR="00580EB5" w:rsidRDefault="00580EB5" w:rsidP="000C73F6">
      <w:r>
        <w:lastRenderedPageBreak/>
        <w:t xml:space="preserve">Each definition has its own </w:t>
      </w:r>
      <w:r w:rsidR="005F72E8">
        <w:t>identity (key</w:t>
      </w:r>
      <w:r>
        <w:t xml:space="preserve"> and version</w:t>
      </w:r>
      <w:r w:rsidR="005F72E8">
        <w:t>)</w:t>
      </w:r>
      <w:r>
        <w:t>.</w:t>
      </w:r>
      <w:r w:rsidR="005F72E8">
        <w:t xml:space="preserve">  Note that for MPSSystemConfig, as a singleton object, no key is required.</w:t>
      </w:r>
    </w:p>
    <w:p w14:paraId="1C28C8CB" w14:textId="77777777" w:rsidR="00377EB4" w:rsidRDefault="00377EB4" w:rsidP="000C73F6">
      <w:r>
        <w:t xml:space="preserve">In the case of </w:t>
      </w:r>
      <w:r w:rsidR="00580EB5">
        <w:t>planning Resources, the definition may omit the value attribute, although it may also be used to provide a default or initial value.</w:t>
      </w:r>
    </w:p>
    <w:p w14:paraId="63ABD3BC" w14:textId="77777777" w:rsidR="000C73F6" w:rsidRDefault="000C73F6" w:rsidP="000C73F6">
      <w:pPr>
        <w:pStyle w:val="Heading3"/>
      </w:pPr>
      <w:bookmarkStart w:id="350" w:name="_Toc140093870"/>
      <w:r>
        <w:t>High-Level Requirements</w:t>
      </w:r>
      <w:bookmarkEnd w:id="350"/>
    </w:p>
    <w:p w14:paraId="51E6B1C8" w14:textId="0E45096C" w:rsidR="00580EB5" w:rsidRDefault="00580EB5" w:rsidP="00580EB5">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4.5.3</w:t>
      </w:r>
      <w:r w:rsidRPr="00CB14D8">
        <w:rPr>
          <w:b/>
        </w:rPr>
        <w:fldChar w:fldCharType="end"/>
      </w:r>
      <w:r w:rsidRPr="00CB14D8">
        <w:rPr>
          <w:b/>
        </w:rPr>
        <w:t>.H.</w:t>
      </w:r>
      <w:r w:rsidRPr="00CB14D8">
        <w:rPr>
          <w:b/>
        </w:rPr>
        <w:fldChar w:fldCharType="begin"/>
      </w:r>
      <w:r w:rsidRPr="00CB14D8">
        <w:rPr>
          <w:b/>
        </w:rPr>
        <w:instrText xml:space="preserve"> SEQ Req \* MERGEFORMAT </w:instrText>
      </w:r>
      <w:r w:rsidRPr="00CB14D8">
        <w:rPr>
          <w:b/>
        </w:rPr>
        <w:fldChar w:fldCharType="separate"/>
      </w:r>
      <w:r w:rsidR="00182691">
        <w:rPr>
          <w:b/>
          <w:noProof/>
        </w:rPr>
        <w:t>45</w:t>
      </w:r>
      <w:r w:rsidRPr="00CB14D8">
        <w:rPr>
          <w:b/>
        </w:rPr>
        <w:fldChar w:fldCharType="end"/>
      </w:r>
      <w:r>
        <w:tab/>
        <w:t>The following set of mission planning configuration data shall be available to the provider in a any deployment of the plan information management service:</w:t>
      </w:r>
    </w:p>
    <w:p w14:paraId="1A3F215F" w14:textId="207E6921" w:rsidR="00580EB5" w:rsidRDefault="00580EB5" w:rsidP="00DA4F65">
      <w:pPr>
        <w:numPr>
          <w:ilvl w:val="0"/>
          <w:numId w:val="72"/>
        </w:numPr>
        <w:spacing w:before="120" w:line="0" w:lineRule="atLeast"/>
      </w:pPr>
      <w:r>
        <w:t>Planning Request Definitions (as RequestDefinition objects [§</w:t>
      </w:r>
      <w:r>
        <w:fldChar w:fldCharType="begin"/>
      </w:r>
      <w:r>
        <w:instrText xml:space="preserve"> REF _Ref62569099 \r \h </w:instrText>
      </w:r>
      <w:r>
        <w:fldChar w:fldCharType="separate"/>
      </w:r>
      <w:r w:rsidR="00182691">
        <w:t>3.2.5.1</w:t>
      </w:r>
      <w:r>
        <w:fldChar w:fldCharType="end"/>
      </w:r>
      <w:r>
        <w:t>] )</w:t>
      </w:r>
    </w:p>
    <w:p w14:paraId="02EFF994" w14:textId="3E3DD838" w:rsidR="00580EB5" w:rsidRDefault="00580EB5" w:rsidP="00DA4F65">
      <w:pPr>
        <w:numPr>
          <w:ilvl w:val="0"/>
          <w:numId w:val="72"/>
        </w:numPr>
        <w:spacing w:before="120" w:line="0" w:lineRule="atLeast"/>
      </w:pPr>
      <w:r>
        <w:t>Planning Activity Definitions (as ActivityDefinition objects [§</w:t>
      </w:r>
      <w:r>
        <w:fldChar w:fldCharType="begin"/>
      </w:r>
      <w:r>
        <w:instrText xml:space="preserve"> REF _Ref62569131 \r \h </w:instrText>
      </w:r>
      <w:r>
        <w:fldChar w:fldCharType="separate"/>
      </w:r>
      <w:r w:rsidR="00182691">
        <w:t>3.2.2.1</w:t>
      </w:r>
      <w:r>
        <w:fldChar w:fldCharType="end"/>
      </w:r>
      <w:r>
        <w:t>])</w:t>
      </w:r>
    </w:p>
    <w:p w14:paraId="4B4661DB" w14:textId="48C69215" w:rsidR="00580EB5" w:rsidRDefault="00580EB5" w:rsidP="00DA4F65">
      <w:pPr>
        <w:numPr>
          <w:ilvl w:val="0"/>
          <w:numId w:val="72"/>
        </w:numPr>
        <w:spacing w:before="120" w:line="0" w:lineRule="atLeast"/>
      </w:pPr>
      <w:r>
        <w:t>Planning Event Definitions (as EventDefinition objects [§</w:t>
      </w:r>
      <w:r>
        <w:fldChar w:fldCharType="begin"/>
      </w:r>
      <w:r>
        <w:instrText xml:space="preserve"> REF _Ref62569154 \r \h </w:instrText>
      </w:r>
      <w:r>
        <w:fldChar w:fldCharType="separate"/>
      </w:r>
      <w:r w:rsidR="00182691">
        <w:t>3.2.3.1</w:t>
      </w:r>
      <w:r>
        <w:fldChar w:fldCharType="end"/>
      </w:r>
      <w:r>
        <w:t>])</w:t>
      </w:r>
    </w:p>
    <w:p w14:paraId="6624E626" w14:textId="7A47801A" w:rsidR="00580EB5" w:rsidRDefault="00580EB5" w:rsidP="00DA4F65">
      <w:pPr>
        <w:numPr>
          <w:ilvl w:val="0"/>
          <w:numId w:val="72"/>
        </w:numPr>
        <w:spacing w:before="120" w:line="0" w:lineRule="atLeast"/>
      </w:pPr>
      <w:r>
        <w:t>Planning Resource Definitions (as Resource objects [§</w:t>
      </w:r>
      <w:r>
        <w:fldChar w:fldCharType="begin"/>
      </w:r>
      <w:r>
        <w:instrText xml:space="preserve"> REF _Ref62569207 \r \h </w:instrText>
      </w:r>
      <w:r>
        <w:fldChar w:fldCharType="separate"/>
      </w:r>
      <w:r w:rsidR="00182691">
        <w:t>3.2.4.1</w:t>
      </w:r>
      <w:r>
        <w:fldChar w:fldCharType="end"/>
      </w:r>
      <w:r>
        <w:t>]) [Optional]</w:t>
      </w:r>
    </w:p>
    <w:p w14:paraId="309E3D9C" w14:textId="3AF0A566" w:rsidR="00580EB5" w:rsidRDefault="00580EB5" w:rsidP="00DA4F65">
      <w:pPr>
        <w:numPr>
          <w:ilvl w:val="0"/>
          <w:numId w:val="72"/>
        </w:numPr>
        <w:spacing w:before="120" w:line="0" w:lineRule="atLeast"/>
      </w:pPr>
      <w:r>
        <w:t>MPS System Configuration Data (as an MPSSysConfig object [§</w:t>
      </w:r>
      <w:r>
        <w:fldChar w:fldCharType="begin"/>
      </w:r>
      <w:r>
        <w:instrText xml:space="preserve"> REF _Ref63774826 \r \h </w:instrText>
      </w:r>
      <w:r>
        <w:fldChar w:fldCharType="separate"/>
      </w:r>
      <w:r w:rsidR="00182691">
        <w:t>3.2.7</w:t>
      </w:r>
      <w:r>
        <w:fldChar w:fldCharType="end"/>
      </w:r>
      <w:r>
        <w:t>])</w:t>
      </w:r>
    </w:p>
    <w:p w14:paraId="41AE6289" w14:textId="77777777" w:rsidR="000C73F6" w:rsidRDefault="000C73F6" w:rsidP="000C73F6">
      <w:pPr>
        <w:pStyle w:val="Heading3"/>
      </w:pPr>
      <w:bookmarkStart w:id="351" w:name="_Toc140093871"/>
      <w:r>
        <w:t>Functional Requirements</w:t>
      </w:r>
      <w:bookmarkEnd w:id="351"/>
    </w:p>
    <w:p w14:paraId="5A070BF1" w14:textId="35DC6437" w:rsidR="00207BB6" w:rsidRDefault="00207BB6" w:rsidP="00207BB6">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4.5.4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46</w:t>
      </w:r>
      <w:r w:rsidRPr="00CB14D8">
        <w:rPr>
          <w:b/>
        </w:rPr>
        <w:fldChar w:fldCharType="end"/>
      </w:r>
      <w:r>
        <w:tab/>
        <w:t>If no version is specified for the definition to be retrieved in a listItem]Defs or operation then the service provider shall list all available versions of the definition.</w:t>
      </w:r>
    </w:p>
    <w:p w14:paraId="5B620526" w14:textId="19ADF88C" w:rsidR="00207BB6" w:rsidRDefault="00207BB6" w:rsidP="00207BB6">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4.5.4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47</w:t>
      </w:r>
      <w:r w:rsidRPr="00CB14D8">
        <w:rPr>
          <w:b/>
        </w:rPr>
        <w:fldChar w:fldCharType="end"/>
      </w:r>
      <w:r>
        <w:tab/>
        <w:t>If no version is specified for the definition to be retrieved in a get[Item]Defs or getSystemConfig operation then the service provider shall return the latest available version of the definition.</w:t>
      </w:r>
    </w:p>
    <w:p w14:paraId="5A6C7285" w14:textId="77777777" w:rsidR="00B964B0" w:rsidRDefault="00B964B0" w:rsidP="000C73F6"/>
    <w:p w14:paraId="0D7251DA" w14:textId="77777777" w:rsidR="000C73F6" w:rsidRDefault="000C73F6" w:rsidP="000C73F6">
      <w:pPr>
        <w:pStyle w:val="Heading3"/>
      </w:pPr>
      <w:bookmarkStart w:id="352" w:name="_Toc140093872"/>
      <w:r>
        <w:t xml:space="preserve">Operation: </w:t>
      </w:r>
      <w:r w:rsidR="00F257C2">
        <w:t>listRequestDefs</w:t>
      </w:r>
      <w:bookmarkEnd w:id="352"/>
    </w:p>
    <w:p w14:paraId="75BAE37F" w14:textId="77777777" w:rsidR="000C73F6" w:rsidRDefault="000C73F6" w:rsidP="00183C67">
      <w:pPr>
        <w:pStyle w:val="Heading4"/>
      </w:pPr>
      <w:r>
        <w:t>Overview</w:t>
      </w:r>
    </w:p>
    <w:p w14:paraId="1DB66E08" w14:textId="4D7387C8" w:rsidR="000C73F6" w:rsidRDefault="00580EB5" w:rsidP="000C73F6">
      <w:r>
        <w:t>The listRequestDefs operation is used to obtain a list of available RequestDefinitions (</w:t>
      </w:r>
      <w:r w:rsidR="005F72E8">
        <w:t>key</w:t>
      </w:r>
      <w:r>
        <w:t xml:space="preserve"> and version) together with their descriptions.</w:t>
      </w:r>
      <w:r w:rsidR="004217D0">
        <w:t xml:space="preserve">  The list can be filtered by domain or restricted to specified definition IDs.  All available versions are </w:t>
      </w:r>
      <w:r w:rsidR="00016431">
        <w:t>listed</w:t>
      </w:r>
      <w:r w:rsidR="004217D0">
        <w:t>.</w:t>
      </w:r>
    </w:p>
    <w:p w14:paraId="536E5465" w14:textId="5E964302" w:rsidR="003B31E7" w:rsidRPr="00580EB5" w:rsidRDefault="003B31E7" w:rsidP="000C73F6">
      <w:r>
        <w:t>The domain field is an ordered list of identifiers representing a domain hierarchy, any node of which can use “*” as a wildcard (meaning any domain identifier at that level of the hierarchy).  If a set of domains is required that cannot be represented through the use of wildcards, then the operation will need to be repeated using different domain filters.</w:t>
      </w:r>
    </w:p>
    <w:p w14:paraId="7AA7FC26" w14:textId="77777777" w:rsidR="000C73F6" w:rsidRDefault="000C73F6" w:rsidP="000C73F6">
      <w:pPr>
        <w:spacing w:before="0"/>
      </w:pPr>
    </w:p>
    <w:tbl>
      <w:tblPr>
        <w:tblStyle w:val="RBTable"/>
        <w:tblW w:w="9242" w:type="dxa"/>
        <w:tblLayout w:type="fixed"/>
        <w:tblLook w:val="0400" w:firstRow="0" w:lastRow="0" w:firstColumn="0" w:lastColumn="0" w:noHBand="0" w:noVBand="1"/>
        <w:tblCaption w:val="SVO listRequestDefs"/>
      </w:tblPr>
      <w:tblGrid>
        <w:gridCol w:w="2376"/>
        <w:gridCol w:w="6866"/>
      </w:tblGrid>
      <w:tr w:rsidR="00F75B52" w:rsidRPr="00980EA2" w14:paraId="12D1AF3B" w14:textId="77777777" w:rsidTr="00BC7A78">
        <w:tc>
          <w:tcPr>
            <w:tcW w:w="2376" w:type="dxa"/>
            <w:shd w:val="clear" w:color="auto" w:fill="662382"/>
          </w:tcPr>
          <w:p w14:paraId="19813671" w14:textId="77777777" w:rsidR="00F75B52" w:rsidRPr="00980EA2" w:rsidRDefault="00F75B52" w:rsidP="00BC7A78">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0D12519D" w14:textId="77777777" w:rsidR="00F75B52" w:rsidRPr="00980EA2" w:rsidRDefault="00F75B52" w:rsidP="00BC7A78">
            <w:pPr>
              <w:pStyle w:val="TableCell"/>
              <w:jc w:val="center"/>
              <w:rPr>
                <w:rFonts w:ascii="Arial" w:hAnsi="Arial" w:cs="Arial"/>
                <w:sz w:val="18"/>
                <w:szCs w:val="18"/>
              </w:rPr>
            </w:pPr>
            <w:r>
              <w:rPr>
                <w:rFonts w:ascii="Arial" w:hAnsi="Arial" w:cs="Arial"/>
                <w:sz w:val="18"/>
                <w:szCs w:val="18"/>
              </w:rPr>
              <w:t>listRequestDefs</w:t>
            </w:r>
          </w:p>
        </w:tc>
      </w:tr>
      <w:tr w:rsidR="00F75B52" w:rsidRPr="00980EA2" w14:paraId="07D11E0C" w14:textId="77777777" w:rsidTr="00BC7A78">
        <w:tc>
          <w:tcPr>
            <w:tcW w:w="2376" w:type="dxa"/>
            <w:shd w:val="clear" w:color="auto" w:fill="662382"/>
          </w:tcPr>
          <w:p w14:paraId="113C30F2" w14:textId="77777777" w:rsidR="00F75B52" w:rsidRPr="00980EA2" w:rsidRDefault="00F75B52" w:rsidP="00BC7A78">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4D2E6478" w14:textId="77777777" w:rsidR="00F75B52" w:rsidRPr="00980EA2" w:rsidRDefault="00F75B52" w:rsidP="00BC7A78">
            <w:pPr>
              <w:pStyle w:val="TableCell"/>
              <w:jc w:val="center"/>
              <w:rPr>
                <w:rFonts w:ascii="Arial" w:hAnsi="Arial" w:cs="Arial"/>
                <w:sz w:val="18"/>
                <w:szCs w:val="18"/>
              </w:rPr>
            </w:pPr>
            <w:r w:rsidRPr="00980EA2">
              <w:rPr>
                <w:rFonts w:ascii="Arial" w:hAnsi="Arial" w:cs="Arial"/>
                <w:sz w:val="18"/>
                <w:szCs w:val="18"/>
              </w:rPr>
              <w:t>PROGRESS</w:t>
            </w:r>
          </w:p>
        </w:tc>
      </w:tr>
    </w:tbl>
    <w:p w14:paraId="7C7A6CA6" w14:textId="77777777" w:rsidR="00F75B52" w:rsidRPr="00980EA2" w:rsidRDefault="00F75B52" w:rsidP="00F75B52">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7E7064BF"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7FA728A4"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4ACF2406"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31299F26" w14:textId="74B1D61F" w:rsidR="003D60C3" w:rsidRPr="00980EA2" w:rsidRDefault="003D60C3" w:rsidP="00BC7A78">
            <w:pPr>
              <w:pStyle w:val="TableCell"/>
              <w:jc w:val="center"/>
              <w:rPr>
                <w:rFonts w:ascii="Arial" w:hAnsi="Arial" w:cs="Arial"/>
                <w:sz w:val="18"/>
                <w:szCs w:val="18"/>
              </w:rPr>
            </w:pPr>
            <w:r>
              <w:rPr>
                <w:rFonts w:ascii="Arial" w:hAnsi="Arial" w:cs="Arial"/>
                <w:sz w:val="18"/>
                <w:szCs w:val="18"/>
              </w:rPr>
              <w:t>Nullable</w:t>
            </w:r>
          </w:p>
        </w:tc>
        <w:tc>
          <w:tcPr>
            <w:tcW w:w="4224" w:type="dxa"/>
          </w:tcPr>
          <w:p w14:paraId="07A5CB2E" w14:textId="591C63B3"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119D9636" w14:textId="77777777" w:rsidTr="003D60C3">
        <w:tc>
          <w:tcPr>
            <w:tcW w:w="2353" w:type="dxa"/>
            <w:shd w:val="clear" w:color="auto" w:fill="D9D9D9" w:themeFill="background1" w:themeFillShade="D9"/>
          </w:tcPr>
          <w:p w14:paraId="38D5E6B4"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01004FDA"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PROGRESS</w:t>
            </w:r>
          </w:p>
        </w:tc>
        <w:tc>
          <w:tcPr>
            <w:tcW w:w="964" w:type="dxa"/>
          </w:tcPr>
          <w:p w14:paraId="04F9D3BB" w14:textId="69EA2C8D" w:rsidR="003D60C3" w:rsidRDefault="00993F04" w:rsidP="00F75B52">
            <w:pPr>
              <w:pStyle w:val="TableCell"/>
              <w:jc w:val="center"/>
              <w:rPr>
                <w:rFonts w:ascii="Arial" w:hAnsi="Arial" w:cs="Arial"/>
                <w:sz w:val="18"/>
                <w:szCs w:val="18"/>
              </w:rPr>
            </w:pPr>
            <w:r>
              <w:rPr>
                <w:rFonts w:ascii="Arial" w:hAnsi="Arial" w:cs="Arial"/>
                <w:sz w:val="18"/>
                <w:szCs w:val="18"/>
              </w:rPr>
              <w:t>Yes</w:t>
            </w:r>
          </w:p>
          <w:p w14:paraId="22CF0D12" w14:textId="700B64A1" w:rsidR="00CE6FEE" w:rsidRDefault="00993F04" w:rsidP="00F75B52">
            <w:pPr>
              <w:pStyle w:val="TableCell"/>
              <w:jc w:val="center"/>
              <w:rPr>
                <w:rFonts w:ascii="Arial" w:hAnsi="Arial" w:cs="Arial"/>
                <w:sz w:val="18"/>
                <w:szCs w:val="18"/>
              </w:rPr>
            </w:pPr>
            <w:r>
              <w:rPr>
                <w:rFonts w:ascii="Arial" w:hAnsi="Arial" w:cs="Arial"/>
                <w:sz w:val="18"/>
                <w:szCs w:val="18"/>
              </w:rPr>
              <w:lastRenderedPageBreak/>
              <w:t>Yes</w:t>
            </w:r>
          </w:p>
        </w:tc>
        <w:tc>
          <w:tcPr>
            <w:tcW w:w="4224" w:type="dxa"/>
            <w:vAlign w:val="center"/>
          </w:tcPr>
          <w:p w14:paraId="0404041D" w14:textId="4C62C33F" w:rsidR="003D60C3" w:rsidRDefault="003D60C3" w:rsidP="00F75B52">
            <w:pPr>
              <w:pStyle w:val="TableCell"/>
              <w:jc w:val="center"/>
              <w:rPr>
                <w:rFonts w:ascii="Arial" w:hAnsi="Arial" w:cs="Arial"/>
                <w:sz w:val="18"/>
                <w:szCs w:val="18"/>
              </w:rPr>
            </w:pPr>
            <w:r>
              <w:rPr>
                <w:rFonts w:ascii="Arial" w:hAnsi="Arial" w:cs="Arial"/>
                <w:sz w:val="18"/>
                <w:szCs w:val="18"/>
              </w:rPr>
              <w:lastRenderedPageBreak/>
              <w:t>domain</w:t>
            </w:r>
            <w:r w:rsidRPr="00980EA2">
              <w:rPr>
                <w:rFonts w:ascii="Arial" w:hAnsi="Arial" w:cs="Arial"/>
                <w:sz w:val="18"/>
                <w:szCs w:val="18"/>
              </w:rPr>
              <w:t xml:space="preserve"> : (List &lt;MAL::</w:t>
            </w:r>
            <w:r>
              <w:rPr>
                <w:rFonts w:ascii="Arial" w:hAnsi="Arial" w:cs="Arial"/>
                <w:sz w:val="18"/>
                <w:szCs w:val="18"/>
              </w:rPr>
              <w:t>Identifier</w:t>
            </w:r>
            <w:r w:rsidRPr="00980EA2">
              <w:rPr>
                <w:rFonts w:ascii="Arial" w:hAnsi="Arial" w:cs="Arial"/>
                <w:sz w:val="18"/>
                <w:szCs w:val="18"/>
              </w:rPr>
              <w:t>&gt;)</w:t>
            </w:r>
          </w:p>
          <w:p w14:paraId="291E7C91" w14:textId="089BCD51" w:rsidR="003D60C3" w:rsidRPr="00980EA2" w:rsidRDefault="003D60C3" w:rsidP="00F75B52">
            <w:pPr>
              <w:pStyle w:val="TableCell"/>
              <w:jc w:val="center"/>
              <w:rPr>
                <w:rFonts w:ascii="Arial" w:hAnsi="Arial" w:cs="Arial"/>
                <w:sz w:val="18"/>
                <w:szCs w:val="18"/>
              </w:rPr>
            </w:pPr>
            <w:r>
              <w:rPr>
                <w:rFonts w:ascii="Arial" w:hAnsi="Arial" w:cs="Arial"/>
                <w:sz w:val="18"/>
                <w:szCs w:val="18"/>
              </w:rPr>
              <w:lastRenderedPageBreak/>
              <w:t>requestDefs : (List &lt;MAL::ObjectRef&lt;RequestDefinition&gt;&gt;)</w:t>
            </w:r>
          </w:p>
        </w:tc>
      </w:tr>
      <w:tr w:rsidR="003D60C3" w:rsidRPr="00980EA2" w14:paraId="27ABFCCB" w14:textId="77777777" w:rsidTr="003D60C3">
        <w:tc>
          <w:tcPr>
            <w:tcW w:w="2353" w:type="dxa"/>
            <w:shd w:val="clear" w:color="auto" w:fill="D9D9D9" w:themeFill="background1" w:themeFillShade="D9"/>
          </w:tcPr>
          <w:p w14:paraId="65984D66"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lastRenderedPageBreak/>
              <w:t>OUT</w:t>
            </w:r>
          </w:p>
        </w:tc>
        <w:tc>
          <w:tcPr>
            <w:tcW w:w="1701" w:type="dxa"/>
            <w:shd w:val="clear" w:color="auto" w:fill="D9D9D9" w:themeFill="background1" w:themeFillShade="D9"/>
          </w:tcPr>
          <w:p w14:paraId="1EDE37F5"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ACK</w:t>
            </w:r>
          </w:p>
        </w:tc>
        <w:tc>
          <w:tcPr>
            <w:tcW w:w="964" w:type="dxa"/>
            <w:shd w:val="clear" w:color="auto" w:fill="D9D9D9" w:themeFill="background1" w:themeFillShade="D9"/>
          </w:tcPr>
          <w:p w14:paraId="1D6C68B2" w14:textId="2140599A" w:rsidR="003D60C3" w:rsidRPr="00980EA2" w:rsidRDefault="003D60C3" w:rsidP="00BC7A78">
            <w:pPr>
              <w:pStyle w:val="TableCell"/>
              <w:jc w:val="center"/>
              <w:rPr>
                <w:rFonts w:ascii="Arial" w:hAnsi="Arial" w:cs="Arial"/>
                <w:sz w:val="18"/>
                <w:szCs w:val="18"/>
              </w:rPr>
            </w:pPr>
            <w:r>
              <w:rPr>
                <w:rFonts w:ascii="Arial" w:hAnsi="Arial" w:cs="Arial"/>
                <w:sz w:val="18"/>
                <w:szCs w:val="18"/>
              </w:rPr>
              <w:t>No</w:t>
            </w:r>
          </w:p>
        </w:tc>
        <w:tc>
          <w:tcPr>
            <w:tcW w:w="4224" w:type="dxa"/>
            <w:shd w:val="clear" w:color="auto" w:fill="D9D9D9" w:themeFill="background1" w:themeFillShade="D9"/>
            <w:vAlign w:val="center"/>
          </w:tcPr>
          <w:p w14:paraId="4E157165" w14:textId="7C352229"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Empty</w:t>
            </w:r>
          </w:p>
        </w:tc>
      </w:tr>
      <w:tr w:rsidR="003D60C3" w:rsidRPr="00980EA2" w14:paraId="09CECA01" w14:textId="77777777" w:rsidTr="003D60C3">
        <w:tc>
          <w:tcPr>
            <w:tcW w:w="2353" w:type="dxa"/>
            <w:shd w:val="clear" w:color="auto" w:fill="D9D9D9" w:themeFill="background1" w:themeFillShade="D9"/>
          </w:tcPr>
          <w:p w14:paraId="0C0DCE11"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08A71F3F"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UPDATE</w:t>
            </w:r>
          </w:p>
        </w:tc>
        <w:tc>
          <w:tcPr>
            <w:tcW w:w="964" w:type="dxa"/>
          </w:tcPr>
          <w:p w14:paraId="0E431F33" w14:textId="3CBA2557" w:rsidR="003D60C3" w:rsidRDefault="003D60C3" w:rsidP="00E31E4F">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0E6668CA" w14:textId="24FB8900" w:rsidR="003D60C3" w:rsidRPr="00980EA2" w:rsidRDefault="003B31E7" w:rsidP="00E31E4F">
            <w:pPr>
              <w:pStyle w:val="TableCell"/>
              <w:jc w:val="center"/>
              <w:rPr>
                <w:rFonts w:ascii="Arial" w:hAnsi="Arial" w:cs="Arial"/>
                <w:sz w:val="18"/>
                <w:szCs w:val="18"/>
              </w:rPr>
            </w:pPr>
            <w:r>
              <w:rPr>
                <w:rFonts w:ascii="Arial" w:hAnsi="Arial" w:cs="Arial"/>
                <w:sz w:val="18"/>
                <w:szCs w:val="18"/>
              </w:rPr>
              <w:t>requestDefs</w:t>
            </w:r>
            <w:r w:rsidRPr="00980EA2">
              <w:rPr>
                <w:rFonts w:ascii="Arial" w:hAnsi="Arial" w:cs="Arial"/>
                <w:sz w:val="18"/>
                <w:szCs w:val="18"/>
              </w:rPr>
              <w:t xml:space="preserve"> </w:t>
            </w:r>
            <w:r w:rsidR="003D60C3" w:rsidRPr="00980EA2">
              <w:rPr>
                <w:rFonts w:ascii="Arial" w:hAnsi="Arial" w:cs="Arial"/>
                <w:sz w:val="18"/>
                <w:szCs w:val="18"/>
              </w:rPr>
              <w:t>: (List &lt;</w:t>
            </w:r>
            <w:r w:rsidR="003D60C3">
              <w:rPr>
                <w:rFonts w:ascii="Arial" w:hAnsi="Arial" w:cs="Arial"/>
                <w:sz w:val="18"/>
                <w:szCs w:val="18"/>
              </w:rPr>
              <w:t>DefListEntry</w:t>
            </w:r>
            <w:r w:rsidR="003D60C3" w:rsidRPr="00980EA2">
              <w:rPr>
                <w:rFonts w:ascii="Arial" w:hAnsi="Arial" w:cs="Arial"/>
                <w:sz w:val="18"/>
                <w:szCs w:val="18"/>
              </w:rPr>
              <w:t>&gt;)</w:t>
            </w:r>
          </w:p>
        </w:tc>
      </w:tr>
      <w:tr w:rsidR="003D60C3" w:rsidRPr="00980EA2" w14:paraId="23DEE97A" w14:textId="77777777" w:rsidTr="003D60C3">
        <w:tc>
          <w:tcPr>
            <w:tcW w:w="2353" w:type="dxa"/>
            <w:shd w:val="clear" w:color="auto" w:fill="D9D9D9" w:themeFill="background1" w:themeFillShade="D9"/>
          </w:tcPr>
          <w:p w14:paraId="5D2839D1"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6B3EDC44"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RESPONSE</w:t>
            </w:r>
          </w:p>
        </w:tc>
        <w:tc>
          <w:tcPr>
            <w:tcW w:w="964" w:type="dxa"/>
          </w:tcPr>
          <w:p w14:paraId="56CF95C7" w14:textId="4C373D84" w:rsidR="003D60C3" w:rsidRDefault="003D60C3" w:rsidP="00E31E4F">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659518A2" w14:textId="4A6C0B41" w:rsidR="003D60C3" w:rsidRPr="00980EA2" w:rsidRDefault="003B31E7" w:rsidP="00E31E4F">
            <w:pPr>
              <w:pStyle w:val="TableCell"/>
              <w:jc w:val="center"/>
              <w:rPr>
                <w:rFonts w:ascii="Arial" w:hAnsi="Arial" w:cs="Arial"/>
                <w:sz w:val="18"/>
                <w:szCs w:val="18"/>
              </w:rPr>
            </w:pPr>
            <w:r>
              <w:rPr>
                <w:rFonts w:ascii="Arial" w:hAnsi="Arial" w:cs="Arial"/>
                <w:sz w:val="18"/>
                <w:szCs w:val="18"/>
              </w:rPr>
              <w:t>Empty</w:t>
            </w:r>
          </w:p>
        </w:tc>
      </w:tr>
    </w:tbl>
    <w:p w14:paraId="39AFB301" w14:textId="77777777" w:rsidR="000C73F6" w:rsidRDefault="000C73F6" w:rsidP="00183C67">
      <w:pPr>
        <w:pStyle w:val="Heading4"/>
      </w:pPr>
      <w:r>
        <w:t>Structures</w:t>
      </w:r>
    </w:p>
    <w:p w14:paraId="2473045B" w14:textId="056344DF" w:rsidR="00870E86" w:rsidRDefault="00870E86" w:rsidP="00870E86">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4.5.5</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48</w:t>
      </w:r>
      <w:r w:rsidRPr="00CB14D8">
        <w:rPr>
          <w:b/>
        </w:rPr>
        <w:fldChar w:fldCharType="end"/>
      </w:r>
      <w:r>
        <w:tab/>
        <w:t xml:space="preserve">The RequestDefinitions to be listed shall be specified in the request message of the </w:t>
      </w:r>
      <w:r w:rsidR="00B964B0">
        <w:t>listRequestDefs</w:t>
      </w:r>
      <w:r>
        <w:t xml:space="preserve"> operation, by the following fields, each of which is nullable:</w:t>
      </w:r>
    </w:p>
    <w:p w14:paraId="6B7AEC79" w14:textId="2DF89FE5" w:rsidR="00870E86" w:rsidRDefault="00E74093" w:rsidP="00DA4F65">
      <w:pPr>
        <w:pStyle w:val="Requirement"/>
        <w:numPr>
          <w:ilvl w:val="0"/>
          <w:numId w:val="73"/>
        </w:numPr>
        <w:spacing w:before="120" w:line="0" w:lineRule="atLeast"/>
      </w:pPr>
      <w:r>
        <w:t>domain</w:t>
      </w:r>
    </w:p>
    <w:p w14:paraId="65CEE0DB" w14:textId="361AE185" w:rsidR="00870E86" w:rsidRDefault="00E74093" w:rsidP="00DA4F65">
      <w:pPr>
        <w:pStyle w:val="Requirement"/>
        <w:numPr>
          <w:ilvl w:val="0"/>
          <w:numId w:val="73"/>
        </w:numPr>
        <w:spacing w:before="120" w:line="0" w:lineRule="atLeast"/>
      </w:pPr>
      <w:r>
        <w:t>requestDefs</w:t>
      </w:r>
      <w:r w:rsidR="00870E86">
        <w:t>.</w:t>
      </w:r>
    </w:p>
    <w:p w14:paraId="4C9517FC" w14:textId="77777777" w:rsidR="000C73F6" w:rsidRDefault="000C73F6" w:rsidP="00183C67">
      <w:pPr>
        <w:pStyle w:val="Heading4"/>
      </w:pPr>
      <w:r>
        <w:t>Errors</w:t>
      </w:r>
    </w:p>
    <w:p w14:paraId="0EC60401" w14:textId="23704662" w:rsidR="00781519" w:rsidRPr="00FD447D" w:rsidRDefault="00781519" w:rsidP="00781519">
      <w:r>
        <w:t>In addition to standard MAL</w:t>
      </w:r>
      <w:r w:rsidR="00534DC6">
        <w:t xml:space="preserve"> er</w:t>
      </w:r>
      <w:r>
        <w:t>rors, the operation may return the following MPS</w:t>
      </w:r>
      <w:r w:rsidR="00534DC6">
        <w:t xml:space="preserve"> er</w:t>
      </w:r>
      <w:r>
        <w:t>rors:</w:t>
      </w:r>
    </w:p>
    <w:p w14:paraId="31F9ABF0" w14:textId="77777777" w:rsidR="00D21B6E" w:rsidRPr="00FD447D" w:rsidRDefault="00D21B6E" w:rsidP="00D21B6E">
      <w:pPr>
        <w:spacing w:before="0"/>
      </w:pPr>
    </w:p>
    <w:tbl>
      <w:tblPr>
        <w:tblStyle w:val="RBTable"/>
        <w:tblW w:w="0" w:type="auto"/>
        <w:tblLook w:val="04A0" w:firstRow="1" w:lastRow="0" w:firstColumn="1" w:lastColumn="0" w:noHBand="0" w:noVBand="1"/>
        <w:tblCaption w:val="SVE listRequestDefs"/>
      </w:tblPr>
      <w:tblGrid>
        <w:gridCol w:w="2389"/>
        <w:gridCol w:w="2520"/>
      </w:tblGrid>
      <w:tr w:rsidR="00D21B6E" w:rsidRPr="00CC0E43" w14:paraId="676721D3"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5245D44D" w14:textId="77777777" w:rsidR="00D21B6E" w:rsidRPr="00CC0E43" w:rsidRDefault="00D21B6E" w:rsidP="00CC0E43">
            <w:pPr>
              <w:pStyle w:val="TableCell"/>
              <w:rPr>
                <w:rFonts w:ascii="Arial" w:hAnsi="Arial" w:cs="Arial"/>
                <w:sz w:val="18"/>
                <w:szCs w:val="20"/>
              </w:rPr>
            </w:pPr>
            <w:r>
              <w:rPr>
                <w:rFonts w:ascii="Arial" w:hAnsi="Arial" w:cs="Arial"/>
                <w:sz w:val="18"/>
                <w:szCs w:val="20"/>
              </w:rPr>
              <w:t>Error</w:t>
            </w:r>
          </w:p>
        </w:tc>
        <w:tc>
          <w:tcPr>
            <w:tcW w:w="2520" w:type="dxa"/>
          </w:tcPr>
          <w:p w14:paraId="5BEE7E10" w14:textId="77777777" w:rsidR="00D21B6E" w:rsidRPr="00CC0E43" w:rsidRDefault="00D21B6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1B6E" w:rsidRPr="00CC0E43" w14:paraId="2C559C2E"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7A8978B6" w14:textId="77777777" w:rsidR="00D21B6E" w:rsidRPr="00CC0E43" w:rsidRDefault="00D21B6E" w:rsidP="00CC0E43">
            <w:pPr>
              <w:pStyle w:val="TableCell"/>
              <w:rPr>
                <w:rFonts w:ascii="Arial" w:hAnsi="Arial" w:cs="Arial"/>
                <w:sz w:val="18"/>
                <w:szCs w:val="20"/>
              </w:rPr>
            </w:pPr>
            <w:r>
              <w:rPr>
                <w:rFonts w:ascii="Arial" w:hAnsi="Arial" w:cs="Arial"/>
                <w:sz w:val="18"/>
                <w:szCs w:val="20"/>
              </w:rPr>
              <w:t>INVALID</w:t>
            </w:r>
          </w:p>
        </w:tc>
        <w:tc>
          <w:tcPr>
            <w:tcW w:w="2520" w:type="dxa"/>
          </w:tcPr>
          <w:p w14:paraId="06E8CEE3" w14:textId="77777777" w:rsidR="00D21B6E" w:rsidRPr="00CC0E43" w:rsidRDefault="00D21B6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1D24C6A9" w14:textId="77777777" w:rsidR="00781519" w:rsidRDefault="00781519" w:rsidP="00781519"/>
    <w:p w14:paraId="26E5FCF7" w14:textId="77777777" w:rsidR="00F257C2" w:rsidRDefault="00F257C2" w:rsidP="00F257C2">
      <w:pPr>
        <w:pStyle w:val="Heading3"/>
      </w:pPr>
      <w:bookmarkStart w:id="353" w:name="_Toc140093873"/>
      <w:r>
        <w:t>Operation: getRequestDefs</w:t>
      </w:r>
      <w:bookmarkEnd w:id="353"/>
    </w:p>
    <w:p w14:paraId="602652B7" w14:textId="77777777" w:rsidR="00F257C2" w:rsidRDefault="00F257C2" w:rsidP="00183C67">
      <w:pPr>
        <w:pStyle w:val="Heading4"/>
      </w:pPr>
      <w:r>
        <w:t>Overview</w:t>
      </w:r>
    </w:p>
    <w:p w14:paraId="39401F28" w14:textId="51458F26" w:rsidR="00016431" w:rsidRPr="00580EB5" w:rsidRDefault="00016431" w:rsidP="00016431">
      <w:r>
        <w:t>The getRequestDefs operation is used to retrieve one or more available RequestDefinitions, whose identity is known to the consumer.</w:t>
      </w:r>
    </w:p>
    <w:p w14:paraId="6BF811DA" w14:textId="77777777" w:rsidR="00F257C2" w:rsidRDefault="00F257C2" w:rsidP="00F257C2">
      <w:pPr>
        <w:spacing w:before="0"/>
      </w:pPr>
    </w:p>
    <w:tbl>
      <w:tblPr>
        <w:tblStyle w:val="RBTable"/>
        <w:tblW w:w="9242" w:type="dxa"/>
        <w:tblLayout w:type="fixed"/>
        <w:tblLook w:val="0400" w:firstRow="0" w:lastRow="0" w:firstColumn="0" w:lastColumn="0" w:noHBand="0" w:noVBand="1"/>
        <w:tblCaption w:val="SVO getRequestDefs"/>
      </w:tblPr>
      <w:tblGrid>
        <w:gridCol w:w="2376"/>
        <w:gridCol w:w="6866"/>
      </w:tblGrid>
      <w:tr w:rsidR="00172556" w:rsidRPr="00980EA2" w14:paraId="27DC1294" w14:textId="77777777" w:rsidTr="00BC7A78">
        <w:tc>
          <w:tcPr>
            <w:tcW w:w="2376" w:type="dxa"/>
            <w:shd w:val="clear" w:color="auto" w:fill="662382"/>
          </w:tcPr>
          <w:p w14:paraId="26D1CD9C" w14:textId="77777777" w:rsidR="00172556" w:rsidRPr="00980EA2" w:rsidRDefault="00172556" w:rsidP="00BC7A78">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59C9A56C" w14:textId="77777777" w:rsidR="00172556" w:rsidRPr="00980EA2" w:rsidRDefault="00172556" w:rsidP="00172556">
            <w:pPr>
              <w:pStyle w:val="TableCell"/>
              <w:jc w:val="center"/>
              <w:rPr>
                <w:rFonts w:ascii="Arial" w:hAnsi="Arial" w:cs="Arial"/>
                <w:sz w:val="18"/>
                <w:szCs w:val="18"/>
              </w:rPr>
            </w:pPr>
            <w:r>
              <w:rPr>
                <w:rFonts w:ascii="Arial" w:hAnsi="Arial" w:cs="Arial"/>
                <w:sz w:val="18"/>
                <w:szCs w:val="18"/>
              </w:rPr>
              <w:t>getRequestDefs</w:t>
            </w:r>
          </w:p>
        </w:tc>
      </w:tr>
      <w:tr w:rsidR="00172556" w:rsidRPr="00980EA2" w14:paraId="30FB6847" w14:textId="77777777" w:rsidTr="00BC7A78">
        <w:tc>
          <w:tcPr>
            <w:tcW w:w="2376" w:type="dxa"/>
            <w:shd w:val="clear" w:color="auto" w:fill="662382"/>
          </w:tcPr>
          <w:p w14:paraId="40C17249" w14:textId="77777777" w:rsidR="00172556" w:rsidRPr="00980EA2" w:rsidRDefault="00172556" w:rsidP="00BC7A78">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584A2F0A" w14:textId="77777777" w:rsidR="00172556" w:rsidRPr="00980EA2" w:rsidRDefault="00172556" w:rsidP="00BC7A78">
            <w:pPr>
              <w:pStyle w:val="TableCell"/>
              <w:jc w:val="center"/>
              <w:rPr>
                <w:rFonts w:ascii="Arial" w:hAnsi="Arial" w:cs="Arial"/>
                <w:sz w:val="18"/>
                <w:szCs w:val="18"/>
              </w:rPr>
            </w:pPr>
            <w:r w:rsidRPr="00980EA2">
              <w:rPr>
                <w:rFonts w:ascii="Arial" w:hAnsi="Arial" w:cs="Arial"/>
                <w:sz w:val="18"/>
                <w:szCs w:val="18"/>
              </w:rPr>
              <w:t>REQUEST</w:t>
            </w:r>
          </w:p>
        </w:tc>
      </w:tr>
    </w:tbl>
    <w:p w14:paraId="37DC36DF" w14:textId="77777777" w:rsidR="00172556" w:rsidRPr="00980EA2" w:rsidRDefault="00172556" w:rsidP="00172556">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76A79A43"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1631E301"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12DE569D"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1BD5F236" w14:textId="1D96A782" w:rsidR="003D60C3" w:rsidRPr="00980EA2" w:rsidRDefault="003D60C3" w:rsidP="00BC7A78">
            <w:pPr>
              <w:pStyle w:val="TableCell"/>
              <w:jc w:val="center"/>
              <w:rPr>
                <w:rFonts w:ascii="Arial" w:hAnsi="Arial" w:cs="Arial"/>
                <w:sz w:val="18"/>
                <w:szCs w:val="18"/>
              </w:rPr>
            </w:pPr>
            <w:r>
              <w:rPr>
                <w:rFonts w:ascii="Arial" w:hAnsi="Arial" w:cs="Arial"/>
                <w:sz w:val="18"/>
                <w:szCs w:val="18"/>
              </w:rPr>
              <w:t>Nullable</w:t>
            </w:r>
          </w:p>
        </w:tc>
        <w:tc>
          <w:tcPr>
            <w:tcW w:w="4224" w:type="dxa"/>
          </w:tcPr>
          <w:p w14:paraId="76AD6FD1" w14:textId="4A222AEF"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7307736E" w14:textId="77777777" w:rsidTr="003D60C3">
        <w:tc>
          <w:tcPr>
            <w:tcW w:w="2353" w:type="dxa"/>
            <w:shd w:val="clear" w:color="auto" w:fill="D9D9D9" w:themeFill="background1" w:themeFillShade="D9"/>
          </w:tcPr>
          <w:p w14:paraId="16D5E791"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27215675"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REQUEST</w:t>
            </w:r>
          </w:p>
        </w:tc>
        <w:tc>
          <w:tcPr>
            <w:tcW w:w="964" w:type="dxa"/>
          </w:tcPr>
          <w:p w14:paraId="65B57C42" w14:textId="37A4E039" w:rsidR="003D60C3" w:rsidRDefault="003D60C3" w:rsidP="00BC7A78">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44FE837F" w14:textId="79B9BDDB" w:rsidR="003D60C3" w:rsidRPr="00980EA2" w:rsidRDefault="003D60C3" w:rsidP="00BC7A78">
            <w:pPr>
              <w:pStyle w:val="TableCell"/>
              <w:jc w:val="center"/>
              <w:rPr>
                <w:rFonts w:ascii="Arial" w:hAnsi="Arial" w:cs="Arial"/>
                <w:sz w:val="18"/>
                <w:szCs w:val="18"/>
              </w:rPr>
            </w:pPr>
            <w:r>
              <w:rPr>
                <w:rFonts w:ascii="Arial" w:hAnsi="Arial" w:cs="Arial"/>
                <w:sz w:val="18"/>
                <w:szCs w:val="18"/>
              </w:rPr>
              <w:t>requestDefs : (List &lt;MAL::ObjectRef&lt;RequestDefinition&gt;&gt;)</w:t>
            </w:r>
          </w:p>
        </w:tc>
      </w:tr>
      <w:tr w:rsidR="003D60C3" w:rsidRPr="00980EA2" w14:paraId="2CDF4771" w14:textId="77777777" w:rsidTr="003D60C3">
        <w:tc>
          <w:tcPr>
            <w:tcW w:w="2353" w:type="dxa"/>
            <w:shd w:val="clear" w:color="auto" w:fill="D9D9D9" w:themeFill="background1" w:themeFillShade="D9"/>
          </w:tcPr>
          <w:p w14:paraId="7FE42A0F"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6F2E7F40"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RESPONSE</w:t>
            </w:r>
          </w:p>
        </w:tc>
        <w:tc>
          <w:tcPr>
            <w:tcW w:w="964" w:type="dxa"/>
          </w:tcPr>
          <w:p w14:paraId="30F40CAA" w14:textId="4B3AB4D0" w:rsidR="003D60C3" w:rsidRDefault="003D60C3" w:rsidP="00172556">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65D4B98D" w14:textId="7E6CD9FF" w:rsidR="003D60C3" w:rsidRPr="00980EA2" w:rsidRDefault="003D60C3" w:rsidP="00172556">
            <w:pPr>
              <w:pStyle w:val="TableCell"/>
              <w:jc w:val="center"/>
              <w:rPr>
                <w:rFonts w:ascii="Arial" w:hAnsi="Arial" w:cs="Arial"/>
                <w:sz w:val="18"/>
                <w:szCs w:val="18"/>
              </w:rPr>
            </w:pPr>
            <w:r>
              <w:rPr>
                <w:rFonts w:ascii="Arial" w:hAnsi="Arial" w:cs="Arial"/>
                <w:sz w:val="18"/>
                <w:szCs w:val="18"/>
              </w:rPr>
              <w:t>definitions</w:t>
            </w:r>
            <w:r w:rsidRPr="00980EA2">
              <w:rPr>
                <w:rFonts w:ascii="Arial" w:hAnsi="Arial" w:cs="Arial"/>
                <w:sz w:val="18"/>
                <w:szCs w:val="18"/>
              </w:rPr>
              <w:t xml:space="preserve"> : (List &lt;</w:t>
            </w:r>
            <w:r>
              <w:rPr>
                <w:rFonts w:ascii="Arial" w:hAnsi="Arial" w:cs="Arial"/>
                <w:sz w:val="18"/>
                <w:szCs w:val="18"/>
              </w:rPr>
              <w:t>RequestDefinition</w:t>
            </w:r>
            <w:r w:rsidRPr="00980EA2">
              <w:rPr>
                <w:rFonts w:ascii="Arial" w:hAnsi="Arial" w:cs="Arial"/>
                <w:sz w:val="18"/>
                <w:szCs w:val="18"/>
              </w:rPr>
              <w:t>&gt;)</w:t>
            </w:r>
          </w:p>
        </w:tc>
      </w:tr>
    </w:tbl>
    <w:p w14:paraId="0CC47F23" w14:textId="77777777" w:rsidR="00F257C2" w:rsidRDefault="00F257C2" w:rsidP="00183C67">
      <w:pPr>
        <w:pStyle w:val="Heading4"/>
      </w:pPr>
      <w:r>
        <w:t>Errors</w:t>
      </w:r>
    </w:p>
    <w:p w14:paraId="694E2752" w14:textId="6F27D342" w:rsidR="00781519" w:rsidRPr="00FD447D" w:rsidRDefault="00781519" w:rsidP="00781519">
      <w:r>
        <w:t>In addition to standard MAL</w:t>
      </w:r>
      <w:r w:rsidR="00534DC6">
        <w:t xml:space="preserve"> er</w:t>
      </w:r>
      <w:r>
        <w:t>rors, the operation may return the following MPS</w:t>
      </w:r>
      <w:r w:rsidR="00534DC6">
        <w:t xml:space="preserve"> er</w:t>
      </w:r>
      <w:r>
        <w:t>rors:</w:t>
      </w:r>
    </w:p>
    <w:p w14:paraId="22898364" w14:textId="77777777" w:rsidR="00D21B6E" w:rsidRPr="00FD447D" w:rsidRDefault="00D21B6E" w:rsidP="00D21B6E">
      <w:pPr>
        <w:spacing w:before="0"/>
      </w:pPr>
    </w:p>
    <w:tbl>
      <w:tblPr>
        <w:tblStyle w:val="RBTable"/>
        <w:tblW w:w="0" w:type="auto"/>
        <w:tblLook w:val="04A0" w:firstRow="1" w:lastRow="0" w:firstColumn="1" w:lastColumn="0" w:noHBand="0" w:noVBand="1"/>
        <w:tblCaption w:val="SVE getRequestDefs"/>
      </w:tblPr>
      <w:tblGrid>
        <w:gridCol w:w="2389"/>
        <w:gridCol w:w="2520"/>
      </w:tblGrid>
      <w:tr w:rsidR="00D21B6E" w:rsidRPr="00CC0E43" w14:paraId="383E9EA7"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108251BF" w14:textId="77777777" w:rsidR="00D21B6E" w:rsidRPr="00CC0E43" w:rsidRDefault="00D21B6E" w:rsidP="00CC0E43">
            <w:pPr>
              <w:pStyle w:val="TableCell"/>
              <w:rPr>
                <w:rFonts w:ascii="Arial" w:hAnsi="Arial" w:cs="Arial"/>
                <w:sz w:val="18"/>
                <w:szCs w:val="20"/>
              </w:rPr>
            </w:pPr>
            <w:r>
              <w:rPr>
                <w:rFonts w:ascii="Arial" w:hAnsi="Arial" w:cs="Arial"/>
                <w:sz w:val="18"/>
                <w:szCs w:val="20"/>
              </w:rPr>
              <w:t>Error</w:t>
            </w:r>
          </w:p>
        </w:tc>
        <w:tc>
          <w:tcPr>
            <w:tcW w:w="2520" w:type="dxa"/>
          </w:tcPr>
          <w:p w14:paraId="7286CBA0" w14:textId="77777777" w:rsidR="00D21B6E" w:rsidRPr="00CC0E43" w:rsidRDefault="00D21B6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1B6E" w:rsidRPr="00CC0E43" w14:paraId="78935BF2"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55594B4D" w14:textId="77777777" w:rsidR="00D21B6E" w:rsidRPr="00CC0E43" w:rsidRDefault="00D21B6E" w:rsidP="00CC0E43">
            <w:pPr>
              <w:pStyle w:val="TableCell"/>
              <w:rPr>
                <w:rFonts w:ascii="Arial" w:hAnsi="Arial" w:cs="Arial"/>
                <w:sz w:val="18"/>
                <w:szCs w:val="20"/>
              </w:rPr>
            </w:pPr>
            <w:r>
              <w:rPr>
                <w:rFonts w:ascii="Arial" w:hAnsi="Arial" w:cs="Arial"/>
                <w:sz w:val="18"/>
                <w:szCs w:val="20"/>
              </w:rPr>
              <w:t>INVALID</w:t>
            </w:r>
          </w:p>
        </w:tc>
        <w:tc>
          <w:tcPr>
            <w:tcW w:w="2520" w:type="dxa"/>
          </w:tcPr>
          <w:p w14:paraId="5DAAB29F" w14:textId="77777777" w:rsidR="00D21B6E" w:rsidRPr="00CC0E43" w:rsidRDefault="00D21B6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2CE776E3" w14:textId="77777777" w:rsidR="00F257C2" w:rsidRPr="000C73F6" w:rsidRDefault="00F257C2" w:rsidP="00F257C2"/>
    <w:p w14:paraId="46C8BEB4" w14:textId="77777777" w:rsidR="00F257C2" w:rsidRDefault="00F257C2" w:rsidP="00F257C2">
      <w:pPr>
        <w:pStyle w:val="Heading3"/>
      </w:pPr>
      <w:bookmarkStart w:id="354" w:name="_Toc140093874"/>
      <w:r>
        <w:t>Operation: listEventDefs</w:t>
      </w:r>
      <w:bookmarkEnd w:id="354"/>
    </w:p>
    <w:p w14:paraId="1E48C9DF" w14:textId="77777777" w:rsidR="00F257C2" w:rsidRDefault="00F257C2" w:rsidP="00183C67">
      <w:pPr>
        <w:pStyle w:val="Heading4"/>
      </w:pPr>
      <w:r>
        <w:t>Overview</w:t>
      </w:r>
    </w:p>
    <w:p w14:paraId="6975389D" w14:textId="12F2B275" w:rsidR="00B964B0" w:rsidRDefault="00B964B0" w:rsidP="00B964B0">
      <w:r>
        <w:t>The listEventDefs operation is used to obtain a list of available EventDefinitions (</w:t>
      </w:r>
      <w:r w:rsidR="005F72E8">
        <w:t>key</w:t>
      </w:r>
      <w:r>
        <w:t xml:space="preserve"> and version) together with their descriptions.  The list can be filtered by domain or restricted to specified definition IDs.  All available versions are listed.</w:t>
      </w:r>
    </w:p>
    <w:p w14:paraId="6ECCB45C" w14:textId="79DBED7D" w:rsidR="003B31E7" w:rsidRPr="00580EB5" w:rsidRDefault="003B31E7" w:rsidP="00B964B0">
      <w:r>
        <w:t>The domain field is an ordered list of identifiers representing a domain hierarchy, any node of which can use “*” as a wildcard (meaning any domain identifier at that level of the hierarchy).  If a set of domains is required that cannot be represented through the use of wildcards, then the operation will need to be repeated using different domain filters.</w:t>
      </w:r>
    </w:p>
    <w:p w14:paraId="5109DF9D" w14:textId="77777777" w:rsidR="00B964B0" w:rsidRDefault="00B964B0" w:rsidP="00B964B0">
      <w:pPr>
        <w:spacing w:before="0"/>
      </w:pPr>
    </w:p>
    <w:tbl>
      <w:tblPr>
        <w:tblStyle w:val="RBTable"/>
        <w:tblW w:w="9242" w:type="dxa"/>
        <w:tblLayout w:type="fixed"/>
        <w:tblLook w:val="0400" w:firstRow="0" w:lastRow="0" w:firstColumn="0" w:lastColumn="0" w:noHBand="0" w:noVBand="1"/>
        <w:tblCaption w:val="SVO listEventDefs"/>
      </w:tblPr>
      <w:tblGrid>
        <w:gridCol w:w="2376"/>
        <w:gridCol w:w="6866"/>
      </w:tblGrid>
      <w:tr w:rsidR="00172556" w:rsidRPr="00980EA2" w14:paraId="0D8AD0D0" w14:textId="77777777" w:rsidTr="00BC7A78">
        <w:tc>
          <w:tcPr>
            <w:tcW w:w="2376" w:type="dxa"/>
            <w:shd w:val="clear" w:color="auto" w:fill="662382"/>
          </w:tcPr>
          <w:p w14:paraId="02D45830" w14:textId="77777777" w:rsidR="00172556" w:rsidRPr="00980EA2" w:rsidRDefault="00172556" w:rsidP="00BC7A78">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2747EE39" w14:textId="77777777" w:rsidR="00172556" w:rsidRPr="00980EA2" w:rsidRDefault="00172556" w:rsidP="00BC7A78">
            <w:pPr>
              <w:pStyle w:val="TableCell"/>
              <w:jc w:val="center"/>
              <w:rPr>
                <w:rFonts w:ascii="Arial" w:hAnsi="Arial" w:cs="Arial"/>
                <w:sz w:val="18"/>
                <w:szCs w:val="18"/>
              </w:rPr>
            </w:pPr>
            <w:r>
              <w:rPr>
                <w:rFonts w:ascii="Arial" w:hAnsi="Arial" w:cs="Arial"/>
                <w:sz w:val="18"/>
                <w:szCs w:val="18"/>
              </w:rPr>
              <w:t>listEventDefs</w:t>
            </w:r>
          </w:p>
        </w:tc>
      </w:tr>
      <w:tr w:rsidR="00172556" w:rsidRPr="00980EA2" w14:paraId="57B52268" w14:textId="77777777" w:rsidTr="00BC7A78">
        <w:tc>
          <w:tcPr>
            <w:tcW w:w="2376" w:type="dxa"/>
            <w:shd w:val="clear" w:color="auto" w:fill="662382"/>
          </w:tcPr>
          <w:p w14:paraId="21796659" w14:textId="77777777" w:rsidR="00172556" w:rsidRPr="00980EA2" w:rsidRDefault="00172556" w:rsidP="00BC7A78">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4958334E" w14:textId="77777777" w:rsidR="00172556" w:rsidRPr="00980EA2" w:rsidRDefault="00172556" w:rsidP="00BC7A78">
            <w:pPr>
              <w:pStyle w:val="TableCell"/>
              <w:jc w:val="center"/>
              <w:rPr>
                <w:rFonts w:ascii="Arial" w:hAnsi="Arial" w:cs="Arial"/>
                <w:sz w:val="18"/>
                <w:szCs w:val="18"/>
              </w:rPr>
            </w:pPr>
            <w:r w:rsidRPr="00980EA2">
              <w:rPr>
                <w:rFonts w:ascii="Arial" w:hAnsi="Arial" w:cs="Arial"/>
                <w:sz w:val="18"/>
                <w:szCs w:val="18"/>
              </w:rPr>
              <w:t>PROGRESS</w:t>
            </w:r>
          </w:p>
        </w:tc>
      </w:tr>
    </w:tbl>
    <w:p w14:paraId="5AF5DF46" w14:textId="77777777" w:rsidR="00172556" w:rsidRPr="00980EA2" w:rsidRDefault="00172556" w:rsidP="00172556">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2E100426"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2583650F"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3CC8C81E"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79F8597A" w14:textId="1EBC6771" w:rsidR="003D60C3" w:rsidRPr="00980EA2" w:rsidRDefault="003D60C3" w:rsidP="00BC7A78">
            <w:pPr>
              <w:pStyle w:val="TableCell"/>
              <w:jc w:val="center"/>
              <w:rPr>
                <w:rFonts w:ascii="Arial" w:hAnsi="Arial" w:cs="Arial"/>
                <w:sz w:val="18"/>
                <w:szCs w:val="18"/>
              </w:rPr>
            </w:pPr>
            <w:r>
              <w:rPr>
                <w:rFonts w:ascii="Arial" w:hAnsi="Arial" w:cs="Arial"/>
                <w:sz w:val="18"/>
                <w:szCs w:val="18"/>
              </w:rPr>
              <w:t>Nullable</w:t>
            </w:r>
          </w:p>
        </w:tc>
        <w:tc>
          <w:tcPr>
            <w:tcW w:w="4224" w:type="dxa"/>
          </w:tcPr>
          <w:p w14:paraId="7DB1EE4D" w14:textId="6A5FD842"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4B0F04B5" w14:textId="77777777" w:rsidTr="003D60C3">
        <w:tc>
          <w:tcPr>
            <w:tcW w:w="2353" w:type="dxa"/>
            <w:shd w:val="clear" w:color="auto" w:fill="D9D9D9" w:themeFill="background1" w:themeFillShade="D9"/>
          </w:tcPr>
          <w:p w14:paraId="377BE92B"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27ACD56A"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PROGRESS</w:t>
            </w:r>
          </w:p>
        </w:tc>
        <w:tc>
          <w:tcPr>
            <w:tcW w:w="964" w:type="dxa"/>
          </w:tcPr>
          <w:p w14:paraId="275B61A2" w14:textId="1422AD16" w:rsidR="003D60C3" w:rsidRDefault="00993F04" w:rsidP="00BC7A78">
            <w:pPr>
              <w:pStyle w:val="TableCell"/>
              <w:jc w:val="center"/>
              <w:rPr>
                <w:rFonts w:ascii="Arial" w:hAnsi="Arial" w:cs="Arial"/>
                <w:sz w:val="18"/>
                <w:szCs w:val="18"/>
              </w:rPr>
            </w:pPr>
            <w:r>
              <w:rPr>
                <w:rFonts w:ascii="Arial" w:hAnsi="Arial" w:cs="Arial"/>
                <w:sz w:val="18"/>
                <w:szCs w:val="18"/>
              </w:rPr>
              <w:t>Yes</w:t>
            </w:r>
          </w:p>
          <w:p w14:paraId="204DFF14" w14:textId="12C0D496" w:rsidR="00CE6FEE" w:rsidRDefault="00993F04" w:rsidP="00BC7A78">
            <w:pPr>
              <w:pStyle w:val="TableCell"/>
              <w:jc w:val="center"/>
              <w:rPr>
                <w:rFonts w:ascii="Arial" w:hAnsi="Arial" w:cs="Arial"/>
                <w:sz w:val="18"/>
                <w:szCs w:val="18"/>
              </w:rPr>
            </w:pPr>
            <w:r>
              <w:rPr>
                <w:rFonts w:ascii="Arial" w:hAnsi="Arial" w:cs="Arial"/>
                <w:sz w:val="18"/>
                <w:szCs w:val="18"/>
              </w:rPr>
              <w:t>Yes</w:t>
            </w:r>
          </w:p>
        </w:tc>
        <w:tc>
          <w:tcPr>
            <w:tcW w:w="4224" w:type="dxa"/>
            <w:vAlign w:val="center"/>
          </w:tcPr>
          <w:p w14:paraId="2C83FF3A" w14:textId="404A702D" w:rsidR="003D60C3" w:rsidRDefault="003D60C3" w:rsidP="00BC7A78">
            <w:pPr>
              <w:pStyle w:val="TableCell"/>
              <w:jc w:val="center"/>
              <w:rPr>
                <w:rFonts w:ascii="Arial" w:hAnsi="Arial" w:cs="Arial"/>
                <w:sz w:val="18"/>
                <w:szCs w:val="18"/>
              </w:rPr>
            </w:pPr>
            <w:r>
              <w:rPr>
                <w:rFonts w:ascii="Arial" w:hAnsi="Arial" w:cs="Arial"/>
                <w:sz w:val="18"/>
                <w:szCs w:val="18"/>
              </w:rPr>
              <w:t>domain</w:t>
            </w:r>
            <w:r w:rsidRPr="00980EA2">
              <w:rPr>
                <w:rFonts w:ascii="Arial" w:hAnsi="Arial" w:cs="Arial"/>
                <w:sz w:val="18"/>
                <w:szCs w:val="18"/>
              </w:rPr>
              <w:t xml:space="preserve"> : (List &lt;MAL::</w:t>
            </w:r>
            <w:r>
              <w:rPr>
                <w:rFonts w:ascii="Arial" w:hAnsi="Arial" w:cs="Arial"/>
                <w:sz w:val="18"/>
                <w:szCs w:val="18"/>
              </w:rPr>
              <w:t>Identifier&gt;</w:t>
            </w:r>
            <w:r w:rsidRPr="00980EA2">
              <w:rPr>
                <w:rFonts w:ascii="Arial" w:hAnsi="Arial" w:cs="Arial"/>
                <w:sz w:val="18"/>
                <w:szCs w:val="18"/>
              </w:rPr>
              <w:t>)</w:t>
            </w:r>
          </w:p>
          <w:p w14:paraId="5EE324FE" w14:textId="5869BD96" w:rsidR="003D60C3" w:rsidRPr="00980EA2" w:rsidRDefault="003D60C3" w:rsidP="00BC7A78">
            <w:pPr>
              <w:pStyle w:val="TableCell"/>
              <w:jc w:val="center"/>
              <w:rPr>
                <w:rFonts w:ascii="Arial" w:hAnsi="Arial" w:cs="Arial"/>
                <w:sz w:val="18"/>
                <w:szCs w:val="18"/>
              </w:rPr>
            </w:pPr>
            <w:r>
              <w:rPr>
                <w:rFonts w:ascii="Arial" w:hAnsi="Arial" w:cs="Arial"/>
                <w:sz w:val="18"/>
                <w:szCs w:val="18"/>
              </w:rPr>
              <w:t>eventDefs : (List &lt;MAL::ObjectRef&lt;EventDefinition&gt;&gt;)</w:t>
            </w:r>
          </w:p>
        </w:tc>
      </w:tr>
      <w:tr w:rsidR="003D60C3" w:rsidRPr="00980EA2" w14:paraId="413977D8" w14:textId="77777777" w:rsidTr="003D60C3">
        <w:tc>
          <w:tcPr>
            <w:tcW w:w="2353" w:type="dxa"/>
            <w:shd w:val="clear" w:color="auto" w:fill="D9D9D9" w:themeFill="background1" w:themeFillShade="D9"/>
          </w:tcPr>
          <w:p w14:paraId="1A3464D4"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670CE105"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ACK</w:t>
            </w:r>
          </w:p>
        </w:tc>
        <w:tc>
          <w:tcPr>
            <w:tcW w:w="964" w:type="dxa"/>
            <w:shd w:val="clear" w:color="auto" w:fill="D9D9D9" w:themeFill="background1" w:themeFillShade="D9"/>
          </w:tcPr>
          <w:p w14:paraId="7BDC9CBF" w14:textId="717ADC96" w:rsidR="003D60C3" w:rsidRPr="00980EA2" w:rsidRDefault="003D60C3" w:rsidP="00BC7A78">
            <w:pPr>
              <w:pStyle w:val="TableCell"/>
              <w:jc w:val="center"/>
              <w:rPr>
                <w:rFonts w:ascii="Arial" w:hAnsi="Arial" w:cs="Arial"/>
                <w:sz w:val="18"/>
                <w:szCs w:val="18"/>
              </w:rPr>
            </w:pPr>
            <w:r>
              <w:rPr>
                <w:rFonts w:ascii="Arial" w:hAnsi="Arial" w:cs="Arial"/>
                <w:sz w:val="18"/>
                <w:szCs w:val="18"/>
              </w:rPr>
              <w:t>No</w:t>
            </w:r>
          </w:p>
        </w:tc>
        <w:tc>
          <w:tcPr>
            <w:tcW w:w="4224" w:type="dxa"/>
            <w:shd w:val="clear" w:color="auto" w:fill="D9D9D9" w:themeFill="background1" w:themeFillShade="D9"/>
            <w:vAlign w:val="center"/>
          </w:tcPr>
          <w:p w14:paraId="74216C02" w14:textId="6B3F70F0"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Empty</w:t>
            </w:r>
          </w:p>
        </w:tc>
      </w:tr>
      <w:tr w:rsidR="003D60C3" w:rsidRPr="00980EA2" w14:paraId="07315B14" w14:textId="77777777" w:rsidTr="003D60C3">
        <w:tc>
          <w:tcPr>
            <w:tcW w:w="2353" w:type="dxa"/>
            <w:shd w:val="clear" w:color="auto" w:fill="D9D9D9" w:themeFill="background1" w:themeFillShade="D9"/>
          </w:tcPr>
          <w:p w14:paraId="54B781B1"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1EF7568B"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UPDATE</w:t>
            </w:r>
          </w:p>
        </w:tc>
        <w:tc>
          <w:tcPr>
            <w:tcW w:w="964" w:type="dxa"/>
          </w:tcPr>
          <w:p w14:paraId="2A38F1DD" w14:textId="116D601B" w:rsidR="003D60C3" w:rsidRDefault="003D60C3" w:rsidP="00BC7A78">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11BFD3E9" w14:textId="5879CFE5" w:rsidR="003D60C3" w:rsidRPr="00980EA2" w:rsidRDefault="00357231" w:rsidP="00BC7A78">
            <w:pPr>
              <w:pStyle w:val="TableCell"/>
              <w:jc w:val="center"/>
              <w:rPr>
                <w:rFonts w:ascii="Arial" w:hAnsi="Arial" w:cs="Arial"/>
                <w:sz w:val="18"/>
                <w:szCs w:val="18"/>
              </w:rPr>
            </w:pPr>
            <w:r>
              <w:rPr>
                <w:rFonts w:ascii="Arial" w:hAnsi="Arial" w:cs="Arial"/>
                <w:sz w:val="18"/>
                <w:szCs w:val="18"/>
              </w:rPr>
              <w:t>eventDefs</w:t>
            </w:r>
            <w:r w:rsidRPr="00980EA2">
              <w:rPr>
                <w:rFonts w:ascii="Arial" w:hAnsi="Arial" w:cs="Arial"/>
                <w:sz w:val="18"/>
                <w:szCs w:val="18"/>
              </w:rPr>
              <w:t xml:space="preserve"> </w:t>
            </w:r>
            <w:r w:rsidR="003D60C3" w:rsidRPr="00980EA2">
              <w:rPr>
                <w:rFonts w:ascii="Arial" w:hAnsi="Arial" w:cs="Arial"/>
                <w:sz w:val="18"/>
                <w:szCs w:val="18"/>
              </w:rPr>
              <w:t>: (List &lt;</w:t>
            </w:r>
            <w:r w:rsidR="003D60C3">
              <w:rPr>
                <w:rFonts w:ascii="Arial" w:hAnsi="Arial" w:cs="Arial"/>
                <w:sz w:val="18"/>
                <w:szCs w:val="18"/>
              </w:rPr>
              <w:t>DefListEntry</w:t>
            </w:r>
            <w:r w:rsidR="003D60C3" w:rsidRPr="00980EA2">
              <w:rPr>
                <w:rFonts w:ascii="Arial" w:hAnsi="Arial" w:cs="Arial"/>
                <w:sz w:val="18"/>
                <w:szCs w:val="18"/>
              </w:rPr>
              <w:t>&gt;)</w:t>
            </w:r>
          </w:p>
        </w:tc>
      </w:tr>
      <w:tr w:rsidR="003D60C3" w:rsidRPr="00980EA2" w14:paraId="03D3B520" w14:textId="77777777" w:rsidTr="003D60C3">
        <w:tc>
          <w:tcPr>
            <w:tcW w:w="2353" w:type="dxa"/>
            <w:shd w:val="clear" w:color="auto" w:fill="D9D9D9" w:themeFill="background1" w:themeFillShade="D9"/>
          </w:tcPr>
          <w:p w14:paraId="0B7FC20B"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3F43E72E"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RESPONSE</w:t>
            </w:r>
          </w:p>
        </w:tc>
        <w:tc>
          <w:tcPr>
            <w:tcW w:w="964" w:type="dxa"/>
          </w:tcPr>
          <w:p w14:paraId="49AD7709" w14:textId="2C0C97CB" w:rsidR="003D60C3" w:rsidRDefault="003D60C3" w:rsidP="00BC7A78">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2B08989E" w14:textId="2CD15A57" w:rsidR="003D60C3" w:rsidRPr="00980EA2" w:rsidRDefault="00357231" w:rsidP="00BC7A78">
            <w:pPr>
              <w:pStyle w:val="TableCell"/>
              <w:jc w:val="center"/>
              <w:rPr>
                <w:rFonts w:ascii="Arial" w:hAnsi="Arial" w:cs="Arial"/>
                <w:sz w:val="18"/>
                <w:szCs w:val="18"/>
              </w:rPr>
            </w:pPr>
            <w:r>
              <w:rPr>
                <w:rFonts w:ascii="Arial" w:hAnsi="Arial" w:cs="Arial"/>
                <w:sz w:val="18"/>
                <w:szCs w:val="18"/>
              </w:rPr>
              <w:t>Empty</w:t>
            </w:r>
          </w:p>
        </w:tc>
      </w:tr>
    </w:tbl>
    <w:p w14:paraId="6BD84A4A" w14:textId="77777777" w:rsidR="00F257C2" w:rsidRDefault="00F257C2" w:rsidP="00183C67">
      <w:pPr>
        <w:pStyle w:val="Heading4"/>
      </w:pPr>
      <w:r>
        <w:t>Structures</w:t>
      </w:r>
    </w:p>
    <w:p w14:paraId="63A6E587" w14:textId="568CD29F" w:rsidR="00B964B0" w:rsidRDefault="00B964B0" w:rsidP="00B964B0">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4.5.7</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49</w:t>
      </w:r>
      <w:r w:rsidRPr="00CB14D8">
        <w:rPr>
          <w:b/>
        </w:rPr>
        <w:fldChar w:fldCharType="end"/>
      </w:r>
      <w:r>
        <w:tab/>
        <w:t>The EventDefinitions to be listed shall be specified in the request message of the listEventDefs operation, by the following fields, each of which is nullable:</w:t>
      </w:r>
    </w:p>
    <w:p w14:paraId="14C05492" w14:textId="76837D77" w:rsidR="00B964B0" w:rsidRDefault="00B964B0" w:rsidP="00DA4F65">
      <w:pPr>
        <w:pStyle w:val="Requirement"/>
        <w:numPr>
          <w:ilvl w:val="0"/>
          <w:numId w:val="74"/>
        </w:numPr>
        <w:spacing w:before="120" w:line="0" w:lineRule="atLeast"/>
      </w:pPr>
      <w:r>
        <w:t>domain</w:t>
      </w:r>
    </w:p>
    <w:p w14:paraId="3179276D" w14:textId="77777777" w:rsidR="00B964B0" w:rsidRDefault="008C105F" w:rsidP="00DA4F65">
      <w:pPr>
        <w:pStyle w:val="Requirement"/>
        <w:numPr>
          <w:ilvl w:val="0"/>
          <w:numId w:val="74"/>
        </w:numPr>
        <w:spacing w:before="120" w:line="0" w:lineRule="atLeast"/>
      </w:pPr>
      <w:r>
        <w:t>event</w:t>
      </w:r>
      <w:r w:rsidR="00B964B0">
        <w:t>Defs.</w:t>
      </w:r>
    </w:p>
    <w:p w14:paraId="0FEA57E4" w14:textId="77777777" w:rsidR="00F257C2" w:rsidRDefault="00F257C2" w:rsidP="00183C67">
      <w:pPr>
        <w:pStyle w:val="Heading4"/>
      </w:pPr>
      <w:r>
        <w:t>Errors</w:t>
      </w:r>
    </w:p>
    <w:p w14:paraId="2C3A90C2" w14:textId="49099492" w:rsidR="00781519" w:rsidRPr="00FD447D" w:rsidRDefault="00781519" w:rsidP="00781519">
      <w:r>
        <w:t>In addition to standard MAL</w:t>
      </w:r>
      <w:r w:rsidR="00534DC6">
        <w:t xml:space="preserve"> er</w:t>
      </w:r>
      <w:r>
        <w:t>rors, the operation may return the following MPS</w:t>
      </w:r>
      <w:r w:rsidR="00534DC6">
        <w:t xml:space="preserve"> er</w:t>
      </w:r>
      <w:r>
        <w:t>rors:</w:t>
      </w:r>
    </w:p>
    <w:p w14:paraId="56B69C2B" w14:textId="77777777" w:rsidR="00D21B6E" w:rsidRPr="00FD447D" w:rsidRDefault="00D21B6E" w:rsidP="00D21B6E">
      <w:pPr>
        <w:spacing w:before="0"/>
      </w:pPr>
    </w:p>
    <w:tbl>
      <w:tblPr>
        <w:tblStyle w:val="RBTable"/>
        <w:tblW w:w="0" w:type="auto"/>
        <w:tblLook w:val="04A0" w:firstRow="1" w:lastRow="0" w:firstColumn="1" w:lastColumn="0" w:noHBand="0" w:noVBand="1"/>
        <w:tblCaption w:val="SVE listEventDefs"/>
      </w:tblPr>
      <w:tblGrid>
        <w:gridCol w:w="2389"/>
        <w:gridCol w:w="2520"/>
      </w:tblGrid>
      <w:tr w:rsidR="00D21B6E" w:rsidRPr="00CC0E43" w14:paraId="4B857B2E"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3691F703" w14:textId="77777777" w:rsidR="00D21B6E" w:rsidRPr="00CC0E43" w:rsidRDefault="00D21B6E" w:rsidP="00CC0E43">
            <w:pPr>
              <w:pStyle w:val="TableCell"/>
              <w:rPr>
                <w:rFonts w:ascii="Arial" w:hAnsi="Arial" w:cs="Arial"/>
                <w:sz w:val="18"/>
                <w:szCs w:val="20"/>
              </w:rPr>
            </w:pPr>
            <w:r>
              <w:rPr>
                <w:rFonts w:ascii="Arial" w:hAnsi="Arial" w:cs="Arial"/>
                <w:sz w:val="18"/>
                <w:szCs w:val="20"/>
              </w:rPr>
              <w:t>Error</w:t>
            </w:r>
          </w:p>
        </w:tc>
        <w:tc>
          <w:tcPr>
            <w:tcW w:w="2520" w:type="dxa"/>
          </w:tcPr>
          <w:p w14:paraId="18BDFC51" w14:textId="77777777" w:rsidR="00D21B6E" w:rsidRPr="00CC0E43" w:rsidRDefault="00D21B6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1B6E" w:rsidRPr="00CC0E43" w14:paraId="0A0723D0"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5AD35FB0" w14:textId="77777777" w:rsidR="00D21B6E" w:rsidRPr="00CC0E43" w:rsidRDefault="00D21B6E" w:rsidP="00CC0E43">
            <w:pPr>
              <w:pStyle w:val="TableCell"/>
              <w:rPr>
                <w:rFonts w:ascii="Arial" w:hAnsi="Arial" w:cs="Arial"/>
                <w:sz w:val="18"/>
                <w:szCs w:val="20"/>
              </w:rPr>
            </w:pPr>
            <w:r>
              <w:rPr>
                <w:rFonts w:ascii="Arial" w:hAnsi="Arial" w:cs="Arial"/>
                <w:sz w:val="18"/>
                <w:szCs w:val="20"/>
              </w:rPr>
              <w:t>INVALID</w:t>
            </w:r>
          </w:p>
        </w:tc>
        <w:tc>
          <w:tcPr>
            <w:tcW w:w="2520" w:type="dxa"/>
          </w:tcPr>
          <w:p w14:paraId="7A0AC3D1" w14:textId="77777777" w:rsidR="00D21B6E" w:rsidRPr="00CC0E43" w:rsidRDefault="00D21B6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1695D8E5" w14:textId="77777777" w:rsidR="00F257C2" w:rsidRPr="000C73F6" w:rsidRDefault="00F257C2" w:rsidP="00F257C2"/>
    <w:p w14:paraId="0DAE9998" w14:textId="77777777" w:rsidR="00F257C2" w:rsidRDefault="00F257C2" w:rsidP="00F257C2">
      <w:pPr>
        <w:pStyle w:val="Heading3"/>
      </w:pPr>
      <w:bookmarkStart w:id="355" w:name="_Toc140093875"/>
      <w:r>
        <w:lastRenderedPageBreak/>
        <w:t>Operation: getEventDefs</w:t>
      </w:r>
      <w:bookmarkEnd w:id="355"/>
    </w:p>
    <w:p w14:paraId="7E470BDF" w14:textId="77777777" w:rsidR="00F257C2" w:rsidRDefault="00F257C2" w:rsidP="00183C67">
      <w:pPr>
        <w:pStyle w:val="Heading4"/>
      </w:pPr>
      <w:r>
        <w:t>Overview</w:t>
      </w:r>
    </w:p>
    <w:p w14:paraId="069F57EF" w14:textId="0FED4C80" w:rsidR="002F4463" w:rsidRPr="00580EB5" w:rsidRDefault="002F4463" w:rsidP="002F4463">
      <w:r>
        <w:t>The getEventDefs operation is used to retrieve one or more available EventDefinitions, whose identity is known to the consumer.</w:t>
      </w:r>
    </w:p>
    <w:p w14:paraId="29FD3149" w14:textId="77777777" w:rsidR="00F257C2" w:rsidRDefault="00F257C2" w:rsidP="00F257C2">
      <w:pPr>
        <w:spacing w:before="0"/>
      </w:pPr>
    </w:p>
    <w:tbl>
      <w:tblPr>
        <w:tblStyle w:val="RBTable"/>
        <w:tblW w:w="9242" w:type="dxa"/>
        <w:tblLayout w:type="fixed"/>
        <w:tblLook w:val="0400" w:firstRow="0" w:lastRow="0" w:firstColumn="0" w:lastColumn="0" w:noHBand="0" w:noVBand="1"/>
        <w:tblCaption w:val="SVO getEventDefs"/>
      </w:tblPr>
      <w:tblGrid>
        <w:gridCol w:w="2376"/>
        <w:gridCol w:w="6866"/>
      </w:tblGrid>
      <w:tr w:rsidR="00533E7F" w:rsidRPr="00980EA2" w14:paraId="689530D7" w14:textId="77777777" w:rsidTr="00BC7A78">
        <w:tc>
          <w:tcPr>
            <w:tcW w:w="2376" w:type="dxa"/>
            <w:shd w:val="clear" w:color="auto" w:fill="662382"/>
          </w:tcPr>
          <w:p w14:paraId="71587F9B" w14:textId="77777777" w:rsidR="00533E7F" w:rsidRPr="00980EA2" w:rsidRDefault="00533E7F" w:rsidP="001070A3">
            <w:pPr>
              <w:pStyle w:val="TableCell"/>
              <w:keepNext/>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6B243F16" w14:textId="77777777" w:rsidR="00533E7F" w:rsidRPr="00980EA2" w:rsidRDefault="00533E7F" w:rsidP="001070A3">
            <w:pPr>
              <w:pStyle w:val="TableCell"/>
              <w:keepNext/>
              <w:jc w:val="center"/>
              <w:rPr>
                <w:rFonts w:ascii="Arial" w:hAnsi="Arial" w:cs="Arial"/>
                <w:sz w:val="18"/>
                <w:szCs w:val="18"/>
              </w:rPr>
            </w:pPr>
            <w:r>
              <w:rPr>
                <w:rFonts w:ascii="Arial" w:hAnsi="Arial" w:cs="Arial"/>
                <w:sz w:val="18"/>
                <w:szCs w:val="18"/>
              </w:rPr>
              <w:t>getEventDefs</w:t>
            </w:r>
          </w:p>
        </w:tc>
      </w:tr>
      <w:tr w:rsidR="00533E7F" w:rsidRPr="00980EA2" w14:paraId="630185ED" w14:textId="77777777" w:rsidTr="00BC7A78">
        <w:tc>
          <w:tcPr>
            <w:tcW w:w="2376" w:type="dxa"/>
            <w:shd w:val="clear" w:color="auto" w:fill="662382"/>
          </w:tcPr>
          <w:p w14:paraId="3E7FA011" w14:textId="77777777" w:rsidR="00533E7F" w:rsidRPr="00980EA2" w:rsidRDefault="00533E7F" w:rsidP="001070A3">
            <w:pPr>
              <w:pStyle w:val="TableCell"/>
              <w:keepNext/>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412C7E99" w14:textId="77777777" w:rsidR="00533E7F" w:rsidRPr="00980EA2" w:rsidRDefault="00533E7F" w:rsidP="001070A3">
            <w:pPr>
              <w:pStyle w:val="TableCell"/>
              <w:keepNext/>
              <w:jc w:val="center"/>
              <w:rPr>
                <w:rFonts w:ascii="Arial" w:hAnsi="Arial" w:cs="Arial"/>
                <w:sz w:val="18"/>
                <w:szCs w:val="18"/>
              </w:rPr>
            </w:pPr>
            <w:r w:rsidRPr="00980EA2">
              <w:rPr>
                <w:rFonts w:ascii="Arial" w:hAnsi="Arial" w:cs="Arial"/>
                <w:sz w:val="18"/>
                <w:szCs w:val="18"/>
              </w:rPr>
              <w:t>REQUEST</w:t>
            </w:r>
          </w:p>
        </w:tc>
      </w:tr>
    </w:tbl>
    <w:p w14:paraId="4C7BC6D7" w14:textId="77777777" w:rsidR="00533E7F" w:rsidRPr="00980EA2" w:rsidRDefault="00533E7F" w:rsidP="001070A3">
      <w:pPr>
        <w:keepNext/>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6D1D0F58"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4387F59B" w14:textId="77777777" w:rsidR="003D60C3" w:rsidRPr="00980EA2" w:rsidRDefault="003D60C3" w:rsidP="001070A3">
            <w:pPr>
              <w:pStyle w:val="TableCell"/>
              <w:keepNext/>
              <w:jc w:val="center"/>
              <w:rPr>
                <w:rFonts w:ascii="Arial" w:hAnsi="Arial" w:cs="Arial"/>
                <w:sz w:val="18"/>
                <w:szCs w:val="18"/>
              </w:rPr>
            </w:pPr>
            <w:r w:rsidRPr="00980EA2">
              <w:rPr>
                <w:rFonts w:ascii="Arial" w:hAnsi="Arial" w:cs="Arial"/>
                <w:sz w:val="18"/>
                <w:szCs w:val="18"/>
              </w:rPr>
              <w:t>Pattern Sequence</w:t>
            </w:r>
          </w:p>
        </w:tc>
        <w:tc>
          <w:tcPr>
            <w:tcW w:w="1701" w:type="dxa"/>
          </w:tcPr>
          <w:p w14:paraId="51E60A6F" w14:textId="77777777" w:rsidR="003D60C3" w:rsidRPr="00980EA2" w:rsidRDefault="003D60C3" w:rsidP="001070A3">
            <w:pPr>
              <w:pStyle w:val="TableCell"/>
              <w:keepNext/>
              <w:jc w:val="center"/>
              <w:rPr>
                <w:rFonts w:ascii="Arial" w:hAnsi="Arial" w:cs="Arial"/>
                <w:sz w:val="18"/>
                <w:szCs w:val="18"/>
              </w:rPr>
            </w:pPr>
            <w:r w:rsidRPr="00980EA2">
              <w:rPr>
                <w:rFonts w:ascii="Arial" w:hAnsi="Arial" w:cs="Arial"/>
                <w:sz w:val="18"/>
                <w:szCs w:val="18"/>
              </w:rPr>
              <w:t>Message</w:t>
            </w:r>
          </w:p>
        </w:tc>
        <w:tc>
          <w:tcPr>
            <w:tcW w:w="964" w:type="dxa"/>
          </w:tcPr>
          <w:p w14:paraId="04E170F9" w14:textId="3A4885F5" w:rsidR="003D60C3" w:rsidRPr="00980EA2" w:rsidRDefault="003D60C3" w:rsidP="001070A3">
            <w:pPr>
              <w:pStyle w:val="TableCell"/>
              <w:keepNext/>
              <w:jc w:val="center"/>
              <w:rPr>
                <w:rFonts w:ascii="Arial" w:hAnsi="Arial" w:cs="Arial"/>
                <w:sz w:val="18"/>
                <w:szCs w:val="18"/>
              </w:rPr>
            </w:pPr>
            <w:r>
              <w:rPr>
                <w:rFonts w:ascii="Arial" w:hAnsi="Arial" w:cs="Arial"/>
                <w:sz w:val="18"/>
                <w:szCs w:val="18"/>
              </w:rPr>
              <w:t>Nullable</w:t>
            </w:r>
          </w:p>
        </w:tc>
        <w:tc>
          <w:tcPr>
            <w:tcW w:w="4224" w:type="dxa"/>
          </w:tcPr>
          <w:p w14:paraId="012B16F9" w14:textId="5CFA2EC7" w:rsidR="003D60C3" w:rsidRPr="00980EA2" w:rsidRDefault="003D60C3" w:rsidP="001070A3">
            <w:pPr>
              <w:pStyle w:val="TableCell"/>
              <w:keepNext/>
              <w:jc w:val="center"/>
              <w:rPr>
                <w:rFonts w:ascii="Arial" w:hAnsi="Arial" w:cs="Arial"/>
                <w:sz w:val="18"/>
                <w:szCs w:val="18"/>
              </w:rPr>
            </w:pPr>
            <w:r w:rsidRPr="00980EA2">
              <w:rPr>
                <w:rFonts w:ascii="Arial" w:hAnsi="Arial" w:cs="Arial"/>
                <w:sz w:val="18"/>
                <w:szCs w:val="18"/>
              </w:rPr>
              <w:t>Body Signature</w:t>
            </w:r>
          </w:p>
        </w:tc>
      </w:tr>
      <w:tr w:rsidR="003D60C3" w:rsidRPr="00980EA2" w14:paraId="6542BFEC" w14:textId="77777777" w:rsidTr="003D60C3">
        <w:tc>
          <w:tcPr>
            <w:tcW w:w="2353" w:type="dxa"/>
            <w:shd w:val="clear" w:color="auto" w:fill="D9D9D9" w:themeFill="background1" w:themeFillShade="D9"/>
          </w:tcPr>
          <w:p w14:paraId="0EE2885A"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23959A92"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REQUEST</w:t>
            </w:r>
          </w:p>
        </w:tc>
        <w:tc>
          <w:tcPr>
            <w:tcW w:w="964" w:type="dxa"/>
          </w:tcPr>
          <w:p w14:paraId="3C1199EC" w14:textId="0B47DC27" w:rsidR="003D60C3" w:rsidRDefault="003D60C3" w:rsidP="00BC7A78">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3D579D85" w14:textId="57B7AA6A" w:rsidR="003D60C3" w:rsidRPr="00980EA2" w:rsidRDefault="003D60C3" w:rsidP="00BC7A78">
            <w:pPr>
              <w:pStyle w:val="TableCell"/>
              <w:jc w:val="center"/>
              <w:rPr>
                <w:rFonts w:ascii="Arial" w:hAnsi="Arial" w:cs="Arial"/>
                <w:sz w:val="18"/>
                <w:szCs w:val="18"/>
              </w:rPr>
            </w:pPr>
            <w:r>
              <w:rPr>
                <w:rFonts w:ascii="Arial" w:hAnsi="Arial" w:cs="Arial"/>
                <w:sz w:val="18"/>
                <w:szCs w:val="18"/>
              </w:rPr>
              <w:t>eventDefs : (List &lt;MAL::ObjectRef&lt;EventDefinition&gt;&gt;)</w:t>
            </w:r>
          </w:p>
        </w:tc>
      </w:tr>
      <w:tr w:rsidR="003D60C3" w:rsidRPr="00980EA2" w14:paraId="3286A9A3" w14:textId="77777777" w:rsidTr="003D60C3">
        <w:tc>
          <w:tcPr>
            <w:tcW w:w="2353" w:type="dxa"/>
            <w:shd w:val="clear" w:color="auto" w:fill="D9D9D9" w:themeFill="background1" w:themeFillShade="D9"/>
          </w:tcPr>
          <w:p w14:paraId="4CC99AF3"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6D4A2A6D"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RESPONSE</w:t>
            </w:r>
          </w:p>
        </w:tc>
        <w:tc>
          <w:tcPr>
            <w:tcW w:w="964" w:type="dxa"/>
          </w:tcPr>
          <w:p w14:paraId="7077AD84" w14:textId="5ED576F8" w:rsidR="003D60C3" w:rsidRDefault="003D60C3" w:rsidP="00533E7F">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514A82BF" w14:textId="0A4ABE6A" w:rsidR="003D60C3" w:rsidRPr="00980EA2" w:rsidRDefault="003D60C3" w:rsidP="00533E7F">
            <w:pPr>
              <w:pStyle w:val="TableCell"/>
              <w:jc w:val="center"/>
              <w:rPr>
                <w:rFonts w:ascii="Arial" w:hAnsi="Arial" w:cs="Arial"/>
                <w:sz w:val="18"/>
                <w:szCs w:val="18"/>
              </w:rPr>
            </w:pPr>
            <w:r>
              <w:rPr>
                <w:rFonts w:ascii="Arial" w:hAnsi="Arial" w:cs="Arial"/>
                <w:sz w:val="18"/>
                <w:szCs w:val="18"/>
              </w:rPr>
              <w:t>definitions</w:t>
            </w:r>
            <w:r w:rsidRPr="00980EA2">
              <w:rPr>
                <w:rFonts w:ascii="Arial" w:hAnsi="Arial" w:cs="Arial"/>
                <w:sz w:val="18"/>
                <w:szCs w:val="18"/>
              </w:rPr>
              <w:t xml:space="preserve"> : (List &lt;</w:t>
            </w:r>
            <w:r>
              <w:rPr>
                <w:rFonts w:ascii="Arial" w:hAnsi="Arial" w:cs="Arial"/>
                <w:sz w:val="18"/>
                <w:szCs w:val="18"/>
              </w:rPr>
              <w:t>EventDefinition</w:t>
            </w:r>
            <w:r w:rsidRPr="00980EA2">
              <w:rPr>
                <w:rFonts w:ascii="Arial" w:hAnsi="Arial" w:cs="Arial"/>
                <w:sz w:val="18"/>
                <w:szCs w:val="18"/>
              </w:rPr>
              <w:t>&gt;)</w:t>
            </w:r>
          </w:p>
        </w:tc>
      </w:tr>
    </w:tbl>
    <w:p w14:paraId="73269A4B" w14:textId="77777777" w:rsidR="00F257C2" w:rsidRDefault="00F257C2" w:rsidP="00183C67">
      <w:pPr>
        <w:pStyle w:val="Heading4"/>
      </w:pPr>
      <w:r>
        <w:t>Errors</w:t>
      </w:r>
    </w:p>
    <w:p w14:paraId="2AFA2569" w14:textId="34082761" w:rsidR="00781519" w:rsidRPr="00FD447D" w:rsidRDefault="00781519" w:rsidP="00781519">
      <w:r>
        <w:t xml:space="preserve">In addition to standard MAL </w:t>
      </w:r>
      <w:r w:rsidR="00534DC6">
        <w:t>e</w:t>
      </w:r>
      <w:r>
        <w:t xml:space="preserve">rrors, the operation may return the following MPS </w:t>
      </w:r>
      <w:r w:rsidR="00534DC6">
        <w:t>e</w:t>
      </w:r>
      <w:r>
        <w:t>rrors:</w:t>
      </w:r>
    </w:p>
    <w:p w14:paraId="156B2DEA" w14:textId="77777777" w:rsidR="00D21B6E" w:rsidRPr="00FD447D" w:rsidRDefault="00D21B6E" w:rsidP="00D21B6E">
      <w:pPr>
        <w:spacing w:before="0"/>
      </w:pPr>
    </w:p>
    <w:tbl>
      <w:tblPr>
        <w:tblStyle w:val="RBTable"/>
        <w:tblW w:w="0" w:type="auto"/>
        <w:tblLook w:val="04A0" w:firstRow="1" w:lastRow="0" w:firstColumn="1" w:lastColumn="0" w:noHBand="0" w:noVBand="1"/>
        <w:tblCaption w:val="SVE getEventDefs"/>
      </w:tblPr>
      <w:tblGrid>
        <w:gridCol w:w="2389"/>
        <w:gridCol w:w="2520"/>
      </w:tblGrid>
      <w:tr w:rsidR="00D21B6E" w:rsidRPr="00CC0E43" w14:paraId="08DC488D"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4BCD1C96" w14:textId="77777777" w:rsidR="00D21B6E" w:rsidRPr="00CC0E43" w:rsidRDefault="00D21B6E" w:rsidP="00CC0E43">
            <w:pPr>
              <w:pStyle w:val="TableCell"/>
              <w:rPr>
                <w:rFonts w:ascii="Arial" w:hAnsi="Arial" w:cs="Arial"/>
                <w:sz w:val="18"/>
                <w:szCs w:val="20"/>
              </w:rPr>
            </w:pPr>
            <w:r>
              <w:rPr>
                <w:rFonts w:ascii="Arial" w:hAnsi="Arial" w:cs="Arial"/>
                <w:sz w:val="18"/>
                <w:szCs w:val="20"/>
              </w:rPr>
              <w:t>Error</w:t>
            </w:r>
          </w:p>
        </w:tc>
        <w:tc>
          <w:tcPr>
            <w:tcW w:w="2520" w:type="dxa"/>
          </w:tcPr>
          <w:p w14:paraId="16CE7146" w14:textId="77777777" w:rsidR="00D21B6E" w:rsidRPr="00CC0E43" w:rsidRDefault="00D21B6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1B6E" w:rsidRPr="00CC0E43" w14:paraId="4D642DEC"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05D7EC98" w14:textId="77777777" w:rsidR="00D21B6E" w:rsidRPr="00CC0E43" w:rsidRDefault="00D21B6E" w:rsidP="00CC0E43">
            <w:pPr>
              <w:pStyle w:val="TableCell"/>
              <w:rPr>
                <w:rFonts w:ascii="Arial" w:hAnsi="Arial" w:cs="Arial"/>
                <w:sz w:val="18"/>
                <w:szCs w:val="20"/>
              </w:rPr>
            </w:pPr>
            <w:r>
              <w:rPr>
                <w:rFonts w:ascii="Arial" w:hAnsi="Arial" w:cs="Arial"/>
                <w:sz w:val="18"/>
                <w:szCs w:val="20"/>
              </w:rPr>
              <w:t>INVALID</w:t>
            </w:r>
          </w:p>
        </w:tc>
        <w:tc>
          <w:tcPr>
            <w:tcW w:w="2520" w:type="dxa"/>
          </w:tcPr>
          <w:p w14:paraId="479C2C81" w14:textId="77777777" w:rsidR="00D21B6E" w:rsidRPr="00CC0E43" w:rsidRDefault="00D21B6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364027B1" w14:textId="77777777" w:rsidR="00F257C2" w:rsidRPr="000C73F6" w:rsidRDefault="00F257C2" w:rsidP="00F257C2"/>
    <w:p w14:paraId="563F6F91" w14:textId="77777777" w:rsidR="00F257C2" w:rsidRDefault="00F257C2" w:rsidP="00F257C2">
      <w:pPr>
        <w:pStyle w:val="Heading3"/>
      </w:pPr>
      <w:bookmarkStart w:id="356" w:name="_Toc140093876"/>
      <w:r>
        <w:t>Operation: listActivityDefs</w:t>
      </w:r>
      <w:bookmarkEnd w:id="356"/>
    </w:p>
    <w:p w14:paraId="5AA7E557" w14:textId="77777777" w:rsidR="00F257C2" w:rsidRDefault="00F257C2" w:rsidP="00183C67">
      <w:pPr>
        <w:pStyle w:val="Heading4"/>
      </w:pPr>
      <w:r>
        <w:t>Overview</w:t>
      </w:r>
    </w:p>
    <w:p w14:paraId="7616285F" w14:textId="58DD9659" w:rsidR="002F4463" w:rsidRDefault="002F4463" w:rsidP="002F4463">
      <w:r>
        <w:t>The listActivityDefs operation is used to obtain a list of available ActivityDefinitions (</w:t>
      </w:r>
      <w:r w:rsidR="005F72E8">
        <w:t>key</w:t>
      </w:r>
      <w:r>
        <w:t xml:space="preserve"> and version) together with their descriptions.  The list can be filtered by domain or restricted to specified definition IDs.  All available versions are listed.</w:t>
      </w:r>
    </w:p>
    <w:p w14:paraId="6EF553B7" w14:textId="4CBFD735" w:rsidR="003B31E7" w:rsidRPr="00580EB5" w:rsidRDefault="003B31E7" w:rsidP="002F4463">
      <w:r>
        <w:t>The domain field is an ordered list of identifiers representing a domain hierarchy, any node of which can use “*” as a wildcard (meaning any domain identifier at that level of the hierarchy).  If a set of domains is required that cannot be represented through the use of wildcards, then the operation will need to be repeated using different domain filters.</w:t>
      </w:r>
    </w:p>
    <w:p w14:paraId="4B17C8AF" w14:textId="77777777" w:rsidR="00F257C2" w:rsidRDefault="00F257C2" w:rsidP="00F257C2">
      <w:pPr>
        <w:spacing w:before="0"/>
      </w:pPr>
    </w:p>
    <w:tbl>
      <w:tblPr>
        <w:tblStyle w:val="RBTable"/>
        <w:tblW w:w="9242" w:type="dxa"/>
        <w:tblLayout w:type="fixed"/>
        <w:tblLook w:val="0400" w:firstRow="0" w:lastRow="0" w:firstColumn="0" w:lastColumn="0" w:noHBand="0" w:noVBand="1"/>
        <w:tblCaption w:val="SVO listActivityDefs"/>
      </w:tblPr>
      <w:tblGrid>
        <w:gridCol w:w="2376"/>
        <w:gridCol w:w="6866"/>
      </w:tblGrid>
      <w:tr w:rsidR="00533E7F" w:rsidRPr="00980EA2" w14:paraId="44F4A5EC" w14:textId="77777777" w:rsidTr="00BC7A78">
        <w:tc>
          <w:tcPr>
            <w:tcW w:w="2376" w:type="dxa"/>
            <w:shd w:val="clear" w:color="auto" w:fill="662382"/>
          </w:tcPr>
          <w:p w14:paraId="6A7ACB4C" w14:textId="77777777" w:rsidR="00533E7F" w:rsidRPr="00980EA2" w:rsidRDefault="00533E7F" w:rsidP="00BC7A78">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03D607C4" w14:textId="77777777" w:rsidR="00533E7F" w:rsidRPr="00980EA2" w:rsidRDefault="00533E7F" w:rsidP="00BC7A78">
            <w:pPr>
              <w:pStyle w:val="TableCell"/>
              <w:jc w:val="center"/>
              <w:rPr>
                <w:rFonts w:ascii="Arial" w:hAnsi="Arial" w:cs="Arial"/>
                <w:sz w:val="18"/>
                <w:szCs w:val="18"/>
              </w:rPr>
            </w:pPr>
            <w:r>
              <w:rPr>
                <w:rFonts w:ascii="Arial" w:hAnsi="Arial" w:cs="Arial"/>
                <w:sz w:val="18"/>
                <w:szCs w:val="18"/>
              </w:rPr>
              <w:t>listActivityDefs</w:t>
            </w:r>
          </w:p>
        </w:tc>
      </w:tr>
      <w:tr w:rsidR="00533E7F" w:rsidRPr="00980EA2" w14:paraId="5358B661" w14:textId="77777777" w:rsidTr="00BC7A78">
        <w:tc>
          <w:tcPr>
            <w:tcW w:w="2376" w:type="dxa"/>
            <w:shd w:val="clear" w:color="auto" w:fill="662382"/>
          </w:tcPr>
          <w:p w14:paraId="788E1FA7" w14:textId="77777777" w:rsidR="00533E7F" w:rsidRPr="00980EA2" w:rsidRDefault="00533E7F" w:rsidP="00BC7A78">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7F615076" w14:textId="77777777" w:rsidR="00533E7F" w:rsidRPr="00980EA2" w:rsidRDefault="00533E7F" w:rsidP="00BC7A78">
            <w:pPr>
              <w:pStyle w:val="TableCell"/>
              <w:jc w:val="center"/>
              <w:rPr>
                <w:rFonts w:ascii="Arial" w:hAnsi="Arial" w:cs="Arial"/>
                <w:sz w:val="18"/>
                <w:szCs w:val="18"/>
              </w:rPr>
            </w:pPr>
            <w:r w:rsidRPr="00980EA2">
              <w:rPr>
                <w:rFonts w:ascii="Arial" w:hAnsi="Arial" w:cs="Arial"/>
                <w:sz w:val="18"/>
                <w:szCs w:val="18"/>
              </w:rPr>
              <w:t>PROGRESS</w:t>
            </w:r>
          </w:p>
        </w:tc>
      </w:tr>
    </w:tbl>
    <w:p w14:paraId="0D59764B" w14:textId="77777777" w:rsidR="00533E7F" w:rsidRPr="00980EA2" w:rsidRDefault="00533E7F" w:rsidP="00533E7F">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5B5C96E4"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3C1BC090"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0FB71953"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3299423B" w14:textId="77E250C5" w:rsidR="003D60C3" w:rsidRPr="00980EA2" w:rsidRDefault="003D60C3" w:rsidP="00BC7A78">
            <w:pPr>
              <w:pStyle w:val="TableCell"/>
              <w:jc w:val="center"/>
              <w:rPr>
                <w:rFonts w:ascii="Arial" w:hAnsi="Arial" w:cs="Arial"/>
                <w:sz w:val="18"/>
                <w:szCs w:val="18"/>
              </w:rPr>
            </w:pPr>
            <w:r>
              <w:rPr>
                <w:rFonts w:ascii="Arial" w:hAnsi="Arial" w:cs="Arial"/>
                <w:sz w:val="18"/>
                <w:szCs w:val="18"/>
              </w:rPr>
              <w:t>Nullable</w:t>
            </w:r>
          </w:p>
        </w:tc>
        <w:tc>
          <w:tcPr>
            <w:tcW w:w="4224" w:type="dxa"/>
          </w:tcPr>
          <w:p w14:paraId="7E5343CA" w14:textId="1866961B"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6589D3F3" w14:textId="77777777" w:rsidTr="003D60C3">
        <w:tc>
          <w:tcPr>
            <w:tcW w:w="2353" w:type="dxa"/>
            <w:shd w:val="clear" w:color="auto" w:fill="D9D9D9" w:themeFill="background1" w:themeFillShade="D9"/>
          </w:tcPr>
          <w:p w14:paraId="0A158212"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762BACD3"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PROGRESS</w:t>
            </w:r>
          </w:p>
        </w:tc>
        <w:tc>
          <w:tcPr>
            <w:tcW w:w="964" w:type="dxa"/>
          </w:tcPr>
          <w:p w14:paraId="6797B468" w14:textId="4A2575DD" w:rsidR="003D60C3" w:rsidRDefault="00993F04" w:rsidP="00BC7A78">
            <w:pPr>
              <w:pStyle w:val="TableCell"/>
              <w:jc w:val="center"/>
              <w:rPr>
                <w:rFonts w:ascii="Arial" w:hAnsi="Arial" w:cs="Arial"/>
                <w:sz w:val="18"/>
                <w:szCs w:val="18"/>
              </w:rPr>
            </w:pPr>
            <w:r>
              <w:rPr>
                <w:rFonts w:ascii="Arial" w:hAnsi="Arial" w:cs="Arial"/>
                <w:sz w:val="18"/>
                <w:szCs w:val="18"/>
              </w:rPr>
              <w:t>Yes</w:t>
            </w:r>
          </w:p>
          <w:p w14:paraId="06C85350" w14:textId="29CB4E9E" w:rsidR="00CE6FEE" w:rsidRDefault="00993F04" w:rsidP="00BC7A78">
            <w:pPr>
              <w:pStyle w:val="TableCell"/>
              <w:jc w:val="center"/>
              <w:rPr>
                <w:rFonts w:ascii="Arial" w:hAnsi="Arial" w:cs="Arial"/>
                <w:sz w:val="18"/>
                <w:szCs w:val="18"/>
              </w:rPr>
            </w:pPr>
            <w:r>
              <w:rPr>
                <w:rFonts w:ascii="Arial" w:hAnsi="Arial" w:cs="Arial"/>
                <w:sz w:val="18"/>
                <w:szCs w:val="18"/>
              </w:rPr>
              <w:t>Yes</w:t>
            </w:r>
          </w:p>
          <w:p w14:paraId="4702DCF9" w14:textId="4FE677B3" w:rsidR="00CE6FEE" w:rsidRDefault="00993F04" w:rsidP="00CE6FEE">
            <w:pPr>
              <w:pStyle w:val="TableCell"/>
              <w:spacing w:before="240"/>
              <w:jc w:val="center"/>
              <w:rPr>
                <w:rFonts w:ascii="Arial" w:hAnsi="Arial" w:cs="Arial"/>
                <w:sz w:val="18"/>
                <w:szCs w:val="18"/>
              </w:rPr>
            </w:pPr>
            <w:r>
              <w:rPr>
                <w:rFonts w:ascii="Arial" w:hAnsi="Arial" w:cs="Arial"/>
                <w:sz w:val="18"/>
                <w:szCs w:val="18"/>
              </w:rPr>
              <w:t>Yes</w:t>
            </w:r>
          </w:p>
        </w:tc>
        <w:tc>
          <w:tcPr>
            <w:tcW w:w="4224" w:type="dxa"/>
            <w:vAlign w:val="center"/>
          </w:tcPr>
          <w:p w14:paraId="04921504" w14:textId="2D713179" w:rsidR="003D60C3" w:rsidRDefault="003D60C3" w:rsidP="00BC7A78">
            <w:pPr>
              <w:pStyle w:val="TableCell"/>
              <w:jc w:val="center"/>
              <w:rPr>
                <w:rFonts w:ascii="Arial" w:hAnsi="Arial" w:cs="Arial"/>
                <w:sz w:val="18"/>
                <w:szCs w:val="18"/>
              </w:rPr>
            </w:pPr>
            <w:r>
              <w:rPr>
                <w:rFonts w:ascii="Arial" w:hAnsi="Arial" w:cs="Arial"/>
                <w:sz w:val="18"/>
                <w:szCs w:val="18"/>
              </w:rPr>
              <w:t>domain</w:t>
            </w:r>
            <w:r w:rsidRPr="00980EA2">
              <w:rPr>
                <w:rFonts w:ascii="Arial" w:hAnsi="Arial" w:cs="Arial"/>
                <w:sz w:val="18"/>
                <w:szCs w:val="18"/>
              </w:rPr>
              <w:t xml:space="preserve"> : (List &lt;MAL::</w:t>
            </w:r>
            <w:r>
              <w:rPr>
                <w:rFonts w:ascii="Arial" w:hAnsi="Arial" w:cs="Arial"/>
                <w:sz w:val="18"/>
                <w:szCs w:val="18"/>
              </w:rPr>
              <w:t>Identifier</w:t>
            </w:r>
            <w:r w:rsidRPr="00980EA2">
              <w:rPr>
                <w:rFonts w:ascii="Arial" w:hAnsi="Arial" w:cs="Arial"/>
                <w:sz w:val="18"/>
                <w:szCs w:val="18"/>
              </w:rPr>
              <w:t>&gt;)</w:t>
            </w:r>
          </w:p>
          <w:p w14:paraId="733CDF64" w14:textId="760A1A1B" w:rsidR="003D60C3" w:rsidRDefault="003D60C3" w:rsidP="00BC7A78">
            <w:pPr>
              <w:pStyle w:val="TableCell"/>
              <w:jc w:val="center"/>
              <w:rPr>
                <w:rFonts w:ascii="Arial" w:hAnsi="Arial" w:cs="Arial"/>
                <w:sz w:val="18"/>
                <w:szCs w:val="18"/>
              </w:rPr>
            </w:pPr>
            <w:r>
              <w:rPr>
                <w:rFonts w:ascii="Arial" w:hAnsi="Arial" w:cs="Arial"/>
                <w:sz w:val="18"/>
                <w:szCs w:val="18"/>
              </w:rPr>
              <w:t>activityDefs : (List &lt;MAL::ObjectRef&lt;ActivityDefinition&gt;&gt;)</w:t>
            </w:r>
          </w:p>
          <w:p w14:paraId="0152EE3A" w14:textId="77777777" w:rsidR="003D60C3" w:rsidRPr="00980EA2" w:rsidRDefault="003D60C3" w:rsidP="00BC7A78">
            <w:pPr>
              <w:pStyle w:val="TableCell"/>
              <w:jc w:val="center"/>
              <w:rPr>
                <w:rFonts w:ascii="Arial" w:hAnsi="Arial" w:cs="Arial"/>
                <w:sz w:val="18"/>
                <w:szCs w:val="18"/>
              </w:rPr>
            </w:pPr>
            <w:r>
              <w:rPr>
                <w:rFonts w:ascii="Arial" w:hAnsi="Arial" w:cs="Arial"/>
                <w:sz w:val="18"/>
                <w:szCs w:val="18"/>
              </w:rPr>
              <w:t>defaultTags : (List&lt;MAL::String&gt;)</w:t>
            </w:r>
          </w:p>
        </w:tc>
      </w:tr>
      <w:tr w:rsidR="003D60C3" w:rsidRPr="00980EA2" w14:paraId="551F0F89" w14:textId="77777777" w:rsidTr="003D60C3">
        <w:tc>
          <w:tcPr>
            <w:tcW w:w="2353" w:type="dxa"/>
            <w:shd w:val="clear" w:color="auto" w:fill="D9D9D9" w:themeFill="background1" w:themeFillShade="D9"/>
          </w:tcPr>
          <w:p w14:paraId="739509E9"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37AA25E2"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ACK</w:t>
            </w:r>
          </w:p>
        </w:tc>
        <w:tc>
          <w:tcPr>
            <w:tcW w:w="964" w:type="dxa"/>
            <w:shd w:val="clear" w:color="auto" w:fill="D9D9D9" w:themeFill="background1" w:themeFillShade="D9"/>
          </w:tcPr>
          <w:p w14:paraId="722F3CA5" w14:textId="2D834AAE" w:rsidR="003D60C3" w:rsidRPr="00980EA2" w:rsidRDefault="003D60C3" w:rsidP="00BC7A78">
            <w:pPr>
              <w:pStyle w:val="TableCell"/>
              <w:jc w:val="center"/>
              <w:rPr>
                <w:rFonts w:ascii="Arial" w:hAnsi="Arial" w:cs="Arial"/>
                <w:sz w:val="18"/>
                <w:szCs w:val="18"/>
              </w:rPr>
            </w:pPr>
            <w:r>
              <w:rPr>
                <w:rFonts w:ascii="Arial" w:hAnsi="Arial" w:cs="Arial"/>
                <w:sz w:val="18"/>
                <w:szCs w:val="18"/>
              </w:rPr>
              <w:t>No</w:t>
            </w:r>
          </w:p>
        </w:tc>
        <w:tc>
          <w:tcPr>
            <w:tcW w:w="4224" w:type="dxa"/>
            <w:shd w:val="clear" w:color="auto" w:fill="D9D9D9" w:themeFill="background1" w:themeFillShade="D9"/>
            <w:vAlign w:val="center"/>
          </w:tcPr>
          <w:p w14:paraId="157C1ADB" w14:textId="53E42368"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Empty</w:t>
            </w:r>
          </w:p>
        </w:tc>
      </w:tr>
      <w:tr w:rsidR="003D60C3" w:rsidRPr="00980EA2" w14:paraId="4913B5B5" w14:textId="77777777" w:rsidTr="003D60C3">
        <w:tc>
          <w:tcPr>
            <w:tcW w:w="2353" w:type="dxa"/>
            <w:shd w:val="clear" w:color="auto" w:fill="D9D9D9" w:themeFill="background1" w:themeFillShade="D9"/>
          </w:tcPr>
          <w:p w14:paraId="23A3DBA7"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602E6A2F"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UPDATE</w:t>
            </w:r>
          </w:p>
        </w:tc>
        <w:tc>
          <w:tcPr>
            <w:tcW w:w="964" w:type="dxa"/>
          </w:tcPr>
          <w:p w14:paraId="5CDBDE91" w14:textId="20D4B8F3" w:rsidR="003D60C3" w:rsidRDefault="003D60C3" w:rsidP="00533E7F">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6FAC8914" w14:textId="5917B5AE" w:rsidR="003D60C3" w:rsidRPr="00980EA2" w:rsidRDefault="00357231" w:rsidP="00533E7F">
            <w:pPr>
              <w:pStyle w:val="TableCell"/>
              <w:jc w:val="center"/>
              <w:rPr>
                <w:rFonts w:ascii="Arial" w:hAnsi="Arial" w:cs="Arial"/>
                <w:sz w:val="18"/>
                <w:szCs w:val="18"/>
              </w:rPr>
            </w:pPr>
            <w:r>
              <w:rPr>
                <w:rFonts w:ascii="Arial" w:hAnsi="Arial" w:cs="Arial"/>
                <w:sz w:val="18"/>
                <w:szCs w:val="18"/>
              </w:rPr>
              <w:t>activitytDefs</w:t>
            </w:r>
            <w:r w:rsidRPr="00980EA2">
              <w:rPr>
                <w:rFonts w:ascii="Arial" w:hAnsi="Arial" w:cs="Arial"/>
                <w:sz w:val="18"/>
                <w:szCs w:val="18"/>
              </w:rPr>
              <w:t xml:space="preserve"> </w:t>
            </w:r>
            <w:r w:rsidR="003D60C3" w:rsidRPr="00980EA2">
              <w:rPr>
                <w:rFonts w:ascii="Arial" w:hAnsi="Arial" w:cs="Arial"/>
                <w:sz w:val="18"/>
                <w:szCs w:val="18"/>
              </w:rPr>
              <w:t>: (List &lt;</w:t>
            </w:r>
            <w:r w:rsidR="003D60C3">
              <w:rPr>
                <w:rFonts w:ascii="Arial" w:hAnsi="Arial" w:cs="Arial"/>
                <w:sz w:val="18"/>
                <w:szCs w:val="18"/>
              </w:rPr>
              <w:t>DefListEntry</w:t>
            </w:r>
            <w:r w:rsidR="003D60C3" w:rsidRPr="00980EA2">
              <w:rPr>
                <w:rFonts w:ascii="Arial" w:hAnsi="Arial" w:cs="Arial"/>
                <w:sz w:val="18"/>
                <w:szCs w:val="18"/>
              </w:rPr>
              <w:t>&gt;)</w:t>
            </w:r>
          </w:p>
        </w:tc>
      </w:tr>
      <w:tr w:rsidR="003D60C3" w:rsidRPr="00980EA2" w14:paraId="3556E162" w14:textId="77777777" w:rsidTr="003D60C3">
        <w:tc>
          <w:tcPr>
            <w:tcW w:w="2353" w:type="dxa"/>
            <w:shd w:val="clear" w:color="auto" w:fill="D9D9D9" w:themeFill="background1" w:themeFillShade="D9"/>
          </w:tcPr>
          <w:p w14:paraId="142EBAE5"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lastRenderedPageBreak/>
              <w:t>OUT</w:t>
            </w:r>
          </w:p>
        </w:tc>
        <w:tc>
          <w:tcPr>
            <w:tcW w:w="1701" w:type="dxa"/>
            <w:shd w:val="clear" w:color="auto" w:fill="D9D9D9" w:themeFill="background1" w:themeFillShade="D9"/>
          </w:tcPr>
          <w:p w14:paraId="5FC4AA5F"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RESPONSE</w:t>
            </w:r>
          </w:p>
        </w:tc>
        <w:tc>
          <w:tcPr>
            <w:tcW w:w="964" w:type="dxa"/>
          </w:tcPr>
          <w:p w14:paraId="797425FD" w14:textId="1BC7FD8C" w:rsidR="003D60C3" w:rsidRDefault="003D60C3" w:rsidP="00533E7F">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16C8EDC8" w14:textId="660DFC2D" w:rsidR="003D60C3" w:rsidRPr="00980EA2" w:rsidRDefault="00357231" w:rsidP="00533E7F">
            <w:pPr>
              <w:pStyle w:val="TableCell"/>
              <w:jc w:val="center"/>
              <w:rPr>
                <w:rFonts w:ascii="Arial" w:hAnsi="Arial" w:cs="Arial"/>
                <w:sz w:val="18"/>
                <w:szCs w:val="18"/>
              </w:rPr>
            </w:pPr>
            <w:r>
              <w:rPr>
                <w:rFonts w:ascii="Arial" w:hAnsi="Arial" w:cs="Arial"/>
                <w:sz w:val="18"/>
                <w:szCs w:val="18"/>
              </w:rPr>
              <w:t>Empty</w:t>
            </w:r>
          </w:p>
        </w:tc>
      </w:tr>
    </w:tbl>
    <w:p w14:paraId="61112A44" w14:textId="77777777" w:rsidR="00F257C2" w:rsidRDefault="00F257C2" w:rsidP="00183C67">
      <w:pPr>
        <w:pStyle w:val="Heading4"/>
      </w:pPr>
      <w:r>
        <w:t>Structures</w:t>
      </w:r>
    </w:p>
    <w:p w14:paraId="6A8F5F59" w14:textId="2EBD75A1" w:rsidR="002F4463" w:rsidRDefault="002F4463" w:rsidP="002F4463">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4.5.9</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50</w:t>
      </w:r>
      <w:r w:rsidRPr="00CB14D8">
        <w:rPr>
          <w:b/>
        </w:rPr>
        <w:fldChar w:fldCharType="end"/>
      </w:r>
      <w:r>
        <w:tab/>
        <w:t>The ActivityDefinitions to be listed shall be specified in the request message of the listActivityDefs operation, by the following fields, each of which is nullable:</w:t>
      </w:r>
    </w:p>
    <w:p w14:paraId="1949C1B6" w14:textId="77777777" w:rsidR="002F4463" w:rsidRDefault="002F4463" w:rsidP="00DA4F65">
      <w:pPr>
        <w:pStyle w:val="Requirement"/>
        <w:numPr>
          <w:ilvl w:val="0"/>
          <w:numId w:val="76"/>
        </w:numPr>
        <w:spacing w:before="120" w:line="0" w:lineRule="atLeast"/>
      </w:pPr>
      <w:r>
        <w:t>domain</w:t>
      </w:r>
    </w:p>
    <w:p w14:paraId="3D991791" w14:textId="77777777" w:rsidR="002F4463" w:rsidRDefault="008C105F" w:rsidP="00DA4F65">
      <w:pPr>
        <w:pStyle w:val="Requirement"/>
        <w:numPr>
          <w:ilvl w:val="0"/>
          <w:numId w:val="76"/>
        </w:numPr>
        <w:spacing w:before="120" w:line="0" w:lineRule="atLeast"/>
      </w:pPr>
      <w:r>
        <w:t>activity</w:t>
      </w:r>
      <w:r w:rsidR="002F4463">
        <w:t>Defs</w:t>
      </w:r>
    </w:p>
    <w:p w14:paraId="3529F536" w14:textId="77777777" w:rsidR="00BD2F28" w:rsidRDefault="00BD2F28" w:rsidP="00DA4F65">
      <w:pPr>
        <w:pStyle w:val="Requirement"/>
        <w:numPr>
          <w:ilvl w:val="0"/>
          <w:numId w:val="76"/>
        </w:numPr>
        <w:spacing w:before="120" w:line="0" w:lineRule="atLeast"/>
      </w:pPr>
      <w:r>
        <w:t xml:space="preserve">defaultTags </w:t>
      </w:r>
      <w:r w:rsidR="00A6754C">
        <w:t>(</w:t>
      </w:r>
      <w:r>
        <w:t>associated with ActivityDefinitions to be included</w:t>
      </w:r>
      <w:r w:rsidR="00A6754C">
        <w:t>)</w:t>
      </w:r>
      <w:r>
        <w:t>.</w:t>
      </w:r>
    </w:p>
    <w:p w14:paraId="25B0E2CC" w14:textId="77777777" w:rsidR="00F257C2" w:rsidRDefault="00F257C2" w:rsidP="00183C67">
      <w:pPr>
        <w:pStyle w:val="Heading4"/>
      </w:pPr>
      <w:r>
        <w:t>Errors</w:t>
      </w:r>
    </w:p>
    <w:p w14:paraId="0DF97F35" w14:textId="6BF87733" w:rsidR="00781519" w:rsidRPr="00FD447D" w:rsidRDefault="00781519" w:rsidP="00781519">
      <w:r>
        <w:t xml:space="preserve">In addition to standard MAL </w:t>
      </w:r>
      <w:r w:rsidR="000866DA">
        <w:t>e</w:t>
      </w:r>
      <w:r>
        <w:t xml:space="preserve">rrors, the operation may return the following MPS </w:t>
      </w:r>
      <w:r w:rsidR="000866DA">
        <w:t>e</w:t>
      </w:r>
      <w:r>
        <w:t>rrors:</w:t>
      </w:r>
    </w:p>
    <w:p w14:paraId="406ADDF1" w14:textId="77777777" w:rsidR="00D21B6E" w:rsidRPr="00FD447D" w:rsidRDefault="00D21B6E" w:rsidP="00D21B6E">
      <w:pPr>
        <w:spacing w:before="0"/>
      </w:pPr>
    </w:p>
    <w:tbl>
      <w:tblPr>
        <w:tblStyle w:val="RBTable"/>
        <w:tblW w:w="0" w:type="auto"/>
        <w:tblLook w:val="04A0" w:firstRow="1" w:lastRow="0" w:firstColumn="1" w:lastColumn="0" w:noHBand="0" w:noVBand="1"/>
        <w:tblCaption w:val="SVE listActivityDefs"/>
      </w:tblPr>
      <w:tblGrid>
        <w:gridCol w:w="2389"/>
        <w:gridCol w:w="2520"/>
      </w:tblGrid>
      <w:tr w:rsidR="00D21B6E" w:rsidRPr="00CC0E43" w14:paraId="3002CC8A"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5ED12F28" w14:textId="77777777" w:rsidR="00D21B6E" w:rsidRPr="00CC0E43" w:rsidRDefault="00D21B6E" w:rsidP="00CC0E43">
            <w:pPr>
              <w:pStyle w:val="TableCell"/>
              <w:rPr>
                <w:rFonts w:ascii="Arial" w:hAnsi="Arial" w:cs="Arial"/>
                <w:sz w:val="18"/>
                <w:szCs w:val="20"/>
              </w:rPr>
            </w:pPr>
            <w:r>
              <w:rPr>
                <w:rFonts w:ascii="Arial" w:hAnsi="Arial" w:cs="Arial"/>
                <w:sz w:val="18"/>
                <w:szCs w:val="20"/>
              </w:rPr>
              <w:t>Error</w:t>
            </w:r>
          </w:p>
        </w:tc>
        <w:tc>
          <w:tcPr>
            <w:tcW w:w="2520" w:type="dxa"/>
          </w:tcPr>
          <w:p w14:paraId="1A0AEBBF" w14:textId="77777777" w:rsidR="00D21B6E" w:rsidRPr="00CC0E43" w:rsidRDefault="00D21B6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1B6E" w:rsidRPr="00CC0E43" w14:paraId="6C75E52D"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766D8EEA" w14:textId="77777777" w:rsidR="00D21B6E" w:rsidRPr="00CC0E43" w:rsidRDefault="00D21B6E" w:rsidP="00CC0E43">
            <w:pPr>
              <w:pStyle w:val="TableCell"/>
              <w:rPr>
                <w:rFonts w:ascii="Arial" w:hAnsi="Arial" w:cs="Arial"/>
                <w:sz w:val="18"/>
                <w:szCs w:val="20"/>
              </w:rPr>
            </w:pPr>
            <w:r>
              <w:rPr>
                <w:rFonts w:ascii="Arial" w:hAnsi="Arial" w:cs="Arial"/>
                <w:sz w:val="18"/>
                <w:szCs w:val="20"/>
              </w:rPr>
              <w:t>INVALID</w:t>
            </w:r>
          </w:p>
        </w:tc>
        <w:tc>
          <w:tcPr>
            <w:tcW w:w="2520" w:type="dxa"/>
          </w:tcPr>
          <w:p w14:paraId="64109D78" w14:textId="77777777" w:rsidR="00D21B6E" w:rsidRPr="00CC0E43" w:rsidRDefault="00D21B6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712EE581" w14:textId="77777777" w:rsidR="00F257C2" w:rsidRPr="000C73F6" w:rsidRDefault="00F257C2" w:rsidP="00F257C2"/>
    <w:p w14:paraId="2F277F19" w14:textId="77777777" w:rsidR="00F257C2" w:rsidRDefault="00F257C2" w:rsidP="00F257C2">
      <w:pPr>
        <w:pStyle w:val="Heading3"/>
      </w:pPr>
      <w:bookmarkStart w:id="357" w:name="_Toc140093877"/>
      <w:r>
        <w:t>Operation: getActivityDefs</w:t>
      </w:r>
      <w:bookmarkEnd w:id="357"/>
    </w:p>
    <w:p w14:paraId="1943B807" w14:textId="77777777" w:rsidR="00F257C2" w:rsidRDefault="00F257C2" w:rsidP="00183C67">
      <w:pPr>
        <w:pStyle w:val="Heading4"/>
      </w:pPr>
      <w:r>
        <w:t>Overview</w:t>
      </w:r>
    </w:p>
    <w:p w14:paraId="55F7A521" w14:textId="188566E4" w:rsidR="00C31979" w:rsidRPr="00580EB5" w:rsidRDefault="00C31979" w:rsidP="00C31979">
      <w:r>
        <w:t>The getActivityDefs operation is used to retrieve one or more available ActivityDefinitions, whose identity is known to the consumer.</w:t>
      </w:r>
    </w:p>
    <w:p w14:paraId="1886D2DC" w14:textId="77777777" w:rsidR="00F257C2" w:rsidRDefault="00F257C2" w:rsidP="00F257C2">
      <w:pPr>
        <w:spacing w:before="0"/>
      </w:pPr>
    </w:p>
    <w:tbl>
      <w:tblPr>
        <w:tblStyle w:val="RBTable"/>
        <w:tblW w:w="9242" w:type="dxa"/>
        <w:tblLayout w:type="fixed"/>
        <w:tblLook w:val="0400" w:firstRow="0" w:lastRow="0" w:firstColumn="0" w:lastColumn="0" w:noHBand="0" w:noVBand="1"/>
        <w:tblCaption w:val="SVO getActivityDefs"/>
      </w:tblPr>
      <w:tblGrid>
        <w:gridCol w:w="2376"/>
        <w:gridCol w:w="6866"/>
      </w:tblGrid>
      <w:tr w:rsidR="00E526D0" w:rsidRPr="00980EA2" w14:paraId="70B4A75A" w14:textId="77777777" w:rsidTr="00BC7A78">
        <w:tc>
          <w:tcPr>
            <w:tcW w:w="2376" w:type="dxa"/>
            <w:shd w:val="clear" w:color="auto" w:fill="662382"/>
          </w:tcPr>
          <w:p w14:paraId="0753FCAB" w14:textId="77777777" w:rsidR="00E526D0" w:rsidRPr="00980EA2" w:rsidRDefault="00E526D0" w:rsidP="00BC7A78">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3C10EF2F" w14:textId="77777777" w:rsidR="00E526D0" w:rsidRPr="00980EA2" w:rsidRDefault="00E526D0" w:rsidP="00BC7A78">
            <w:pPr>
              <w:pStyle w:val="TableCell"/>
              <w:jc w:val="center"/>
              <w:rPr>
                <w:rFonts w:ascii="Arial" w:hAnsi="Arial" w:cs="Arial"/>
                <w:sz w:val="18"/>
                <w:szCs w:val="18"/>
              </w:rPr>
            </w:pPr>
            <w:r>
              <w:rPr>
                <w:rFonts w:ascii="Arial" w:hAnsi="Arial" w:cs="Arial"/>
                <w:sz w:val="18"/>
                <w:szCs w:val="18"/>
              </w:rPr>
              <w:t>getActivityDefs</w:t>
            </w:r>
          </w:p>
        </w:tc>
      </w:tr>
      <w:tr w:rsidR="00E526D0" w:rsidRPr="00980EA2" w14:paraId="6E63463A" w14:textId="77777777" w:rsidTr="00BC7A78">
        <w:tc>
          <w:tcPr>
            <w:tcW w:w="2376" w:type="dxa"/>
            <w:shd w:val="clear" w:color="auto" w:fill="662382"/>
          </w:tcPr>
          <w:p w14:paraId="5D851A42" w14:textId="77777777" w:rsidR="00E526D0" w:rsidRPr="00980EA2" w:rsidRDefault="00E526D0" w:rsidP="00BC7A78">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564D4BD6" w14:textId="77777777" w:rsidR="00E526D0" w:rsidRPr="00980EA2" w:rsidRDefault="00E526D0" w:rsidP="00BC7A78">
            <w:pPr>
              <w:pStyle w:val="TableCell"/>
              <w:jc w:val="center"/>
              <w:rPr>
                <w:rFonts w:ascii="Arial" w:hAnsi="Arial" w:cs="Arial"/>
                <w:sz w:val="18"/>
                <w:szCs w:val="18"/>
              </w:rPr>
            </w:pPr>
            <w:r w:rsidRPr="00980EA2">
              <w:rPr>
                <w:rFonts w:ascii="Arial" w:hAnsi="Arial" w:cs="Arial"/>
                <w:sz w:val="18"/>
                <w:szCs w:val="18"/>
              </w:rPr>
              <w:t>REQUEST</w:t>
            </w:r>
          </w:p>
        </w:tc>
      </w:tr>
    </w:tbl>
    <w:p w14:paraId="718A1814" w14:textId="77777777" w:rsidR="00E526D0" w:rsidRPr="00980EA2" w:rsidRDefault="00E526D0" w:rsidP="00E526D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75AEF783"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59CA9E97"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4D32F347"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53B9E828" w14:textId="5B77A43D" w:rsidR="003D60C3" w:rsidRPr="00980EA2" w:rsidRDefault="003D60C3" w:rsidP="00BC7A78">
            <w:pPr>
              <w:pStyle w:val="TableCell"/>
              <w:jc w:val="center"/>
              <w:rPr>
                <w:rFonts w:ascii="Arial" w:hAnsi="Arial" w:cs="Arial"/>
                <w:sz w:val="18"/>
                <w:szCs w:val="18"/>
              </w:rPr>
            </w:pPr>
            <w:r>
              <w:rPr>
                <w:rFonts w:ascii="Arial" w:hAnsi="Arial" w:cs="Arial"/>
                <w:sz w:val="18"/>
                <w:szCs w:val="18"/>
              </w:rPr>
              <w:t>Nullable</w:t>
            </w:r>
          </w:p>
        </w:tc>
        <w:tc>
          <w:tcPr>
            <w:tcW w:w="4224" w:type="dxa"/>
          </w:tcPr>
          <w:p w14:paraId="36ABBE44" w14:textId="61AD62F3"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5CEFBFEF" w14:textId="77777777" w:rsidTr="003D60C3">
        <w:tc>
          <w:tcPr>
            <w:tcW w:w="2353" w:type="dxa"/>
            <w:shd w:val="clear" w:color="auto" w:fill="D9D9D9" w:themeFill="background1" w:themeFillShade="D9"/>
          </w:tcPr>
          <w:p w14:paraId="545A615D"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2A560188"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REQUEST</w:t>
            </w:r>
          </w:p>
        </w:tc>
        <w:tc>
          <w:tcPr>
            <w:tcW w:w="964" w:type="dxa"/>
          </w:tcPr>
          <w:p w14:paraId="52FD85C7" w14:textId="17E4ADE0" w:rsidR="003D60C3" w:rsidRDefault="003D60C3" w:rsidP="00BC7A78">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40858297" w14:textId="1E0C253E" w:rsidR="003D60C3" w:rsidRPr="00980EA2" w:rsidRDefault="003D60C3" w:rsidP="00BC7A78">
            <w:pPr>
              <w:pStyle w:val="TableCell"/>
              <w:jc w:val="center"/>
              <w:rPr>
                <w:rFonts w:ascii="Arial" w:hAnsi="Arial" w:cs="Arial"/>
                <w:sz w:val="18"/>
                <w:szCs w:val="18"/>
              </w:rPr>
            </w:pPr>
            <w:r>
              <w:rPr>
                <w:rFonts w:ascii="Arial" w:hAnsi="Arial" w:cs="Arial"/>
                <w:sz w:val="18"/>
                <w:szCs w:val="18"/>
              </w:rPr>
              <w:t>activityDefs : (List &lt;MAL::ObjectRef&lt;ActivityDefinition&gt;&gt;)</w:t>
            </w:r>
          </w:p>
        </w:tc>
      </w:tr>
      <w:tr w:rsidR="003D60C3" w:rsidRPr="00980EA2" w14:paraId="733B833C" w14:textId="77777777" w:rsidTr="003D60C3">
        <w:tc>
          <w:tcPr>
            <w:tcW w:w="2353" w:type="dxa"/>
            <w:shd w:val="clear" w:color="auto" w:fill="D9D9D9" w:themeFill="background1" w:themeFillShade="D9"/>
          </w:tcPr>
          <w:p w14:paraId="74A30EEF"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2E80E23C"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RESPONSE</w:t>
            </w:r>
          </w:p>
        </w:tc>
        <w:tc>
          <w:tcPr>
            <w:tcW w:w="964" w:type="dxa"/>
          </w:tcPr>
          <w:p w14:paraId="5E6172A2" w14:textId="3AEF2B90" w:rsidR="003D60C3" w:rsidRDefault="003D60C3" w:rsidP="00BC7A78">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2173D192" w14:textId="6301FD5B" w:rsidR="003D60C3" w:rsidRPr="00980EA2" w:rsidRDefault="003D60C3" w:rsidP="00BC7A78">
            <w:pPr>
              <w:pStyle w:val="TableCell"/>
              <w:jc w:val="center"/>
              <w:rPr>
                <w:rFonts w:ascii="Arial" w:hAnsi="Arial" w:cs="Arial"/>
                <w:sz w:val="18"/>
                <w:szCs w:val="18"/>
              </w:rPr>
            </w:pPr>
            <w:r>
              <w:rPr>
                <w:rFonts w:ascii="Arial" w:hAnsi="Arial" w:cs="Arial"/>
                <w:sz w:val="18"/>
                <w:szCs w:val="18"/>
              </w:rPr>
              <w:t>definitions</w:t>
            </w:r>
            <w:r w:rsidRPr="00980EA2">
              <w:rPr>
                <w:rFonts w:ascii="Arial" w:hAnsi="Arial" w:cs="Arial"/>
                <w:sz w:val="18"/>
                <w:szCs w:val="18"/>
              </w:rPr>
              <w:t xml:space="preserve"> : (List &lt;</w:t>
            </w:r>
            <w:r>
              <w:rPr>
                <w:rFonts w:ascii="Arial" w:hAnsi="Arial" w:cs="Arial"/>
                <w:sz w:val="18"/>
                <w:szCs w:val="18"/>
              </w:rPr>
              <w:t>ActivityDefinition</w:t>
            </w:r>
            <w:r w:rsidRPr="00980EA2">
              <w:rPr>
                <w:rFonts w:ascii="Arial" w:hAnsi="Arial" w:cs="Arial"/>
                <w:sz w:val="18"/>
                <w:szCs w:val="18"/>
              </w:rPr>
              <w:t>&gt;)</w:t>
            </w:r>
          </w:p>
        </w:tc>
      </w:tr>
    </w:tbl>
    <w:p w14:paraId="4D2693A6" w14:textId="77777777" w:rsidR="00F257C2" w:rsidRDefault="00F257C2" w:rsidP="00183C67">
      <w:pPr>
        <w:pStyle w:val="Heading4"/>
      </w:pPr>
      <w:r>
        <w:t>Errors</w:t>
      </w:r>
    </w:p>
    <w:p w14:paraId="5BFB3513" w14:textId="08886EB1" w:rsidR="00781519" w:rsidRPr="00FD447D" w:rsidRDefault="00781519" w:rsidP="00781519">
      <w:r>
        <w:t xml:space="preserve">In addition to standard MAL </w:t>
      </w:r>
      <w:r w:rsidR="000866DA">
        <w:t>e</w:t>
      </w:r>
      <w:r>
        <w:t xml:space="preserve">rrors, the operation may return the following MPS </w:t>
      </w:r>
      <w:r w:rsidR="000866DA">
        <w:t>e</w:t>
      </w:r>
      <w:r>
        <w:t>rrors:</w:t>
      </w:r>
    </w:p>
    <w:p w14:paraId="0FCBA158" w14:textId="77777777" w:rsidR="00D21B6E" w:rsidRPr="00FD447D" w:rsidRDefault="00D21B6E" w:rsidP="00D21B6E">
      <w:pPr>
        <w:spacing w:before="0"/>
      </w:pPr>
    </w:p>
    <w:tbl>
      <w:tblPr>
        <w:tblStyle w:val="RBTable"/>
        <w:tblW w:w="0" w:type="auto"/>
        <w:tblLook w:val="04A0" w:firstRow="1" w:lastRow="0" w:firstColumn="1" w:lastColumn="0" w:noHBand="0" w:noVBand="1"/>
        <w:tblCaption w:val="SVE getActivityDefs"/>
      </w:tblPr>
      <w:tblGrid>
        <w:gridCol w:w="2389"/>
        <w:gridCol w:w="2520"/>
      </w:tblGrid>
      <w:tr w:rsidR="00D21B6E" w:rsidRPr="00CC0E43" w14:paraId="74F716C5"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11F962EC" w14:textId="77777777" w:rsidR="00D21B6E" w:rsidRPr="00CC0E43" w:rsidRDefault="00D21B6E" w:rsidP="00CC0E43">
            <w:pPr>
              <w:pStyle w:val="TableCell"/>
              <w:rPr>
                <w:rFonts w:ascii="Arial" w:hAnsi="Arial" w:cs="Arial"/>
                <w:sz w:val="18"/>
                <w:szCs w:val="20"/>
              </w:rPr>
            </w:pPr>
            <w:r>
              <w:rPr>
                <w:rFonts w:ascii="Arial" w:hAnsi="Arial" w:cs="Arial"/>
                <w:sz w:val="18"/>
                <w:szCs w:val="20"/>
              </w:rPr>
              <w:t>Error</w:t>
            </w:r>
          </w:p>
        </w:tc>
        <w:tc>
          <w:tcPr>
            <w:tcW w:w="2520" w:type="dxa"/>
          </w:tcPr>
          <w:p w14:paraId="2754A2D2" w14:textId="77777777" w:rsidR="00D21B6E" w:rsidRPr="00CC0E43" w:rsidRDefault="00D21B6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1B6E" w:rsidRPr="00CC0E43" w14:paraId="78BB7653"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46318485" w14:textId="77777777" w:rsidR="00D21B6E" w:rsidRPr="00CC0E43" w:rsidRDefault="00D21B6E" w:rsidP="00CC0E43">
            <w:pPr>
              <w:pStyle w:val="TableCell"/>
              <w:rPr>
                <w:rFonts w:ascii="Arial" w:hAnsi="Arial" w:cs="Arial"/>
                <w:sz w:val="18"/>
                <w:szCs w:val="20"/>
              </w:rPr>
            </w:pPr>
            <w:r>
              <w:rPr>
                <w:rFonts w:ascii="Arial" w:hAnsi="Arial" w:cs="Arial"/>
                <w:sz w:val="18"/>
                <w:szCs w:val="20"/>
              </w:rPr>
              <w:t>INVALID</w:t>
            </w:r>
          </w:p>
        </w:tc>
        <w:tc>
          <w:tcPr>
            <w:tcW w:w="2520" w:type="dxa"/>
          </w:tcPr>
          <w:p w14:paraId="74B5AD04" w14:textId="77777777" w:rsidR="00D21B6E" w:rsidRPr="00CC0E43" w:rsidRDefault="00D21B6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7E3EEAD6" w14:textId="77777777" w:rsidR="00F257C2" w:rsidRPr="000C73F6" w:rsidRDefault="00F257C2" w:rsidP="00F257C2"/>
    <w:p w14:paraId="4EC41F42" w14:textId="77777777" w:rsidR="00F257C2" w:rsidRDefault="00F257C2" w:rsidP="00F257C2">
      <w:pPr>
        <w:pStyle w:val="Heading3"/>
      </w:pPr>
      <w:bookmarkStart w:id="358" w:name="_Toc140093878"/>
      <w:r>
        <w:lastRenderedPageBreak/>
        <w:t>Operation: listResourceDefs</w:t>
      </w:r>
      <w:bookmarkEnd w:id="358"/>
    </w:p>
    <w:p w14:paraId="54F00935" w14:textId="77777777" w:rsidR="00F257C2" w:rsidRDefault="00F257C2" w:rsidP="00183C67">
      <w:pPr>
        <w:pStyle w:val="Heading4"/>
      </w:pPr>
      <w:r>
        <w:t>Overview</w:t>
      </w:r>
    </w:p>
    <w:p w14:paraId="179E151E" w14:textId="0AE1593B" w:rsidR="007B60DC" w:rsidRDefault="007B60DC" w:rsidP="007B60DC">
      <w:r>
        <w:t>The listResourceDefs operation is used to obtain a list of available Resources (</w:t>
      </w:r>
      <w:r w:rsidR="005F72E8">
        <w:t>key</w:t>
      </w:r>
      <w:r>
        <w:t xml:space="preserve"> and version) together with their descriptions.  The list can be filtered by domain or restricted to data types.  All available versions are listed.</w:t>
      </w:r>
    </w:p>
    <w:p w14:paraId="6CE0CEB5" w14:textId="34147EF5" w:rsidR="003B31E7" w:rsidRPr="00580EB5" w:rsidRDefault="003B31E7" w:rsidP="007B60DC">
      <w:r>
        <w:t>The domain field is an ordered list of identifiers representing a domain hierarchy, any node of which can use “*” as a wildcard (meaning any domain identifier at that level of the hierarchy).  If a set of domains is required that cannot be represented through the use of wildcards, then the operation will need to be repeated using different domain filters.</w:t>
      </w:r>
    </w:p>
    <w:p w14:paraId="269CD1BA" w14:textId="77777777" w:rsidR="00F257C2" w:rsidRDefault="00F257C2" w:rsidP="00F257C2">
      <w:pPr>
        <w:spacing w:before="0"/>
      </w:pPr>
    </w:p>
    <w:tbl>
      <w:tblPr>
        <w:tblStyle w:val="RBTable"/>
        <w:tblW w:w="9242" w:type="dxa"/>
        <w:tblLayout w:type="fixed"/>
        <w:tblLook w:val="0400" w:firstRow="0" w:lastRow="0" w:firstColumn="0" w:lastColumn="0" w:noHBand="0" w:noVBand="1"/>
        <w:tblCaption w:val="SVO listResourceDefs"/>
      </w:tblPr>
      <w:tblGrid>
        <w:gridCol w:w="2376"/>
        <w:gridCol w:w="6866"/>
      </w:tblGrid>
      <w:tr w:rsidR="00A02A2F" w:rsidRPr="00980EA2" w14:paraId="0BF17805" w14:textId="77777777" w:rsidTr="00BC7A78">
        <w:tc>
          <w:tcPr>
            <w:tcW w:w="2376" w:type="dxa"/>
            <w:shd w:val="clear" w:color="auto" w:fill="662382"/>
          </w:tcPr>
          <w:p w14:paraId="69269E64" w14:textId="77777777" w:rsidR="00A02A2F" w:rsidRPr="00980EA2" w:rsidRDefault="00A02A2F" w:rsidP="001070A3">
            <w:pPr>
              <w:pStyle w:val="TableCell"/>
              <w:keepNext/>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099749A8" w14:textId="77777777" w:rsidR="00A02A2F" w:rsidRPr="00980EA2" w:rsidRDefault="00A02A2F" w:rsidP="001070A3">
            <w:pPr>
              <w:pStyle w:val="TableCell"/>
              <w:keepNext/>
              <w:jc w:val="center"/>
              <w:rPr>
                <w:rFonts w:ascii="Arial" w:hAnsi="Arial" w:cs="Arial"/>
                <w:sz w:val="18"/>
                <w:szCs w:val="18"/>
              </w:rPr>
            </w:pPr>
            <w:r>
              <w:rPr>
                <w:rFonts w:ascii="Arial" w:hAnsi="Arial" w:cs="Arial"/>
                <w:sz w:val="18"/>
                <w:szCs w:val="18"/>
              </w:rPr>
              <w:t>listResourceDefs</w:t>
            </w:r>
          </w:p>
        </w:tc>
      </w:tr>
      <w:tr w:rsidR="00A02A2F" w:rsidRPr="00980EA2" w14:paraId="19F9293A" w14:textId="77777777" w:rsidTr="00BC7A78">
        <w:tc>
          <w:tcPr>
            <w:tcW w:w="2376" w:type="dxa"/>
            <w:shd w:val="clear" w:color="auto" w:fill="662382"/>
          </w:tcPr>
          <w:p w14:paraId="4995FDF4" w14:textId="77777777" w:rsidR="00A02A2F" w:rsidRPr="00980EA2" w:rsidRDefault="00A02A2F" w:rsidP="001070A3">
            <w:pPr>
              <w:pStyle w:val="TableCell"/>
              <w:keepNext/>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1A3C64F1" w14:textId="77777777" w:rsidR="00A02A2F" w:rsidRPr="00980EA2" w:rsidRDefault="00A02A2F" w:rsidP="001070A3">
            <w:pPr>
              <w:pStyle w:val="TableCell"/>
              <w:keepNext/>
              <w:jc w:val="center"/>
              <w:rPr>
                <w:rFonts w:ascii="Arial" w:hAnsi="Arial" w:cs="Arial"/>
                <w:sz w:val="18"/>
                <w:szCs w:val="18"/>
              </w:rPr>
            </w:pPr>
            <w:r w:rsidRPr="00980EA2">
              <w:rPr>
                <w:rFonts w:ascii="Arial" w:hAnsi="Arial" w:cs="Arial"/>
                <w:sz w:val="18"/>
                <w:szCs w:val="18"/>
              </w:rPr>
              <w:t>PROGRESS</w:t>
            </w:r>
          </w:p>
        </w:tc>
      </w:tr>
    </w:tbl>
    <w:p w14:paraId="06AF47FA" w14:textId="77777777" w:rsidR="00A02A2F" w:rsidRPr="00980EA2" w:rsidRDefault="00A02A2F" w:rsidP="001070A3">
      <w:pPr>
        <w:keepNext/>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2855033F"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0D68F440" w14:textId="77777777" w:rsidR="003D60C3" w:rsidRPr="00980EA2" w:rsidRDefault="003D60C3" w:rsidP="001070A3">
            <w:pPr>
              <w:pStyle w:val="TableCell"/>
              <w:keepNext/>
              <w:jc w:val="center"/>
              <w:rPr>
                <w:rFonts w:ascii="Arial" w:hAnsi="Arial" w:cs="Arial"/>
                <w:sz w:val="18"/>
                <w:szCs w:val="18"/>
              </w:rPr>
            </w:pPr>
            <w:r w:rsidRPr="00980EA2">
              <w:rPr>
                <w:rFonts w:ascii="Arial" w:hAnsi="Arial" w:cs="Arial"/>
                <w:sz w:val="18"/>
                <w:szCs w:val="18"/>
              </w:rPr>
              <w:t>Pattern Sequence</w:t>
            </w:r>
          </w:p>
        </w:tc>
        <w:tc>
          <w:tcPr>
            <w:tcW w:w="1701" w:type="dxa"/>
          </w:tcPr>
          <w:p w14:paraId="0E6EF818" w14:textId="77777777" w:rsidR="003D60C3" w:rsidRPr="00980EA2" w:rsidRDefault="003D60C3" w:rsidP="001070A3">
            <w:pPr>
              <w:pStyle w:val="TableCell"/>
              <w:keepNext/>
              <w:jc w:val="center"/>
              <w:rPr>
                <w:rFonts w:ascii="Arial" w:hAnsi="Arial" w:cs="Arial"/>
                <w:sz w:val="18"/>
                <w:szCs w:val="18"/>
              </w:rPr>
            </w:pPr>
            <w:r w:rsidRPr="00980EA2">
              <w:rPr>
                <w:rFonts w:ascii="Arial" w:hAnsi="Arial" w:cs="Arial"/>
                <w:sz w:val="18"/>
                <w:szCs w:val="18"/>
              </w:rPr>
              <w:t>Message</w:t>
            </w:r>
          </w:p>
        </w:tc>
        <w:tc>
          <w:tcPr>
            <w:tcW w:w="964" w:type="dxa"/>
          </w:tcPr>
          <w:p w14:paraId="6D401AE2" w14:textId="603EE7A7" w:rsidR="003D60C3" w:rsidRPr="00980EA2" w:rsidRDefault="003D60C3" w:rsidP="001070A3">
            <w:pPr>
              <w:pStyle w:val="TableCell"/>
              <w:keepNext/>
              <w:jc w:val="center"/>
              <w:rPr>
                <w:rFonts w:ascii="Arial" w:hAnsi="Arial" w:cs="Arial"/>
                <w:sz w:val="18"/>
                <w:szCs w:val="18"/>
              </w:rPr>
            </w:pPr>
            <w:r>
              <w:rPr>
                <w:rFonts w:ascii="Arial" w:hAnsi="Arial" w:cs="Arial"/>
                <w:sz w:val="18"/>
                <w:szCs w:val="18"/>
              </w:rPr>
              <w:t>Nullable</w:t>
            </w:r>
          </w:p>
        </w:tc>
        <w:tc>
          <w:tcPr>
            <w:tcW w:w="4224" w:type="dxa"/>
          </w:tcPr>
          <w:p w14:paraId="52307713" w14:textId="6BEC8F3D" w:rsidR="003D60C3" w:rsidRPr="00980EA2" w:rsidRDefault="003D60C3" w:rsidP="001070A3">
            <w:pPr>
              <w:pStyle w:val="TableCell"/>
              <w:keepNext/>
              <w:jc w:val="center"/>
              <w:rPr>
                <w:rFonts w:ascii="Arial" w:hAnsi="Arial" w:cs="Arial"/>
                <w:sz w:val="18"/>
                <w:szCs w:val="18"/>
              </w:rPr>
            </w:pPr>
            <w:r w:rsidRPr="00980EA2">
              <w:rPr>
                <w:rFonts w:ascii="Arial" w:hAnsi="Arial" w:cs="Arial"/>
                <w:sz w:val="18"/>
                <w:szCs w:val="18"/>
              </w:rPr>
              <w:t>Body Signature</w:t>
            </w:r>
          </w:p>
        </w:tc>
      </w:tr>
      <w:tr w:rsidR="003D60C3" w:rsidRPr="00980EA2" w14:paraId="125F77ED" w14:textId="77777777" w:rsidTr="003D60C3">
        <w:tc>
          <w:tcPr>
            <w:tcW w:w="2353" w:type="dxa"/>
            <w:shd w:val="clear" w:color="auto" w:fill="D9D9D9" w:themeFill="background1" w:themeFillShade="D9"/>
          </w:tcPr>
          <w:p w14:paraId="606A5E94"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6BBB33AC"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PROGRESS</w:t>
            </w:r>
          </w:p>
        </w:tc>
        <w:tc>
          <w:tcPr>
            <w:tcW w:w="964" w:type="dxa"/>
          </w:tcPr>
          <w:p w14:paraId="2039F21A" w14:textId="1E5D704D" w:rsidR="003D60C3" w:rsidRDefault="00993F04" w:rsidP="00BC7A78">
            <w:pPr>
              <w:pStyle w:val="TableCell"/>
              <w:jc w:val="center"/>
              <w:rPr>
                <w:rFonts w:ascii="Arial" w:hAnsi="Arial" w:cs="Arial"/>
                <w:sz w:val="18"/>
                <w:szCs w:val="18"/>
              </w:rPr>
            </w:pPr>
            <w:r>
              <w:rPr>
                <w:rFonts w:ascii="Arial" w:hAnsi="Arial" w:cs="Arial"/>
                <w:sz w:val="18"/>
                <w:szCs w:val="18"/>
              </w:rPr>
              <w:t>Yes</w:t>
            </w:r>
          </w:p>
          <w:p w14:paraId="6CBCBE92" w14:textId="5AC1361D" w:rsidR="00CE6FEE" w:rsidRDefault="00993F04" w:rsidP="00BC7A78">
            <w:pPr>
              <w:pStyle w:val="TableCell"/>
              <w:jc w:val="center"/>
              <w:rPr>
                <w:rFonts w:ascii="Arial" w:hAnsi="Arial" w:cs="Arial"/>
                <w:sz w:val="18"/>
                <w:szCs w:val="18"/>
              </w:rPr>
            </w:pPr>
            <w:r>
              <w:rPr>
                <w:rFonts w:ascii="Arial" w:hAnsi="Arial" w:cs="Arial"/>
                <w:sz w:val="18"/>
                <w:szCs w:val="18"/>
              </w:rPr>
              <w:t>Yes</w:t>
            </w:r>
          </w:p>
        </w:tc>
        <w:tc>
          <w:tcPr>
            <w:tcW w:w="4224" w:type="dxa"/>
            <w:vAlign w:val="center"/>
          </w:tcPr>
          <w:p w14:paraId="07BA3A82" w14:textId="41903220" w:rsidR="003D60C3" w:rsidRDefault="003D60C3" w:rsidP="00BC7A78">
            <w:pPr>
              <w:pStyle w:val="TableCell"/>
              <w:jc w:val="center"/>
              <w:rPr>
                <w:rFonts w:ascii="Arial" w:hAnsi="Arial" w:cs="Arial"/>
                <w:sz w:val="18"/>
                <w:szCs w:val="18"/>
              </w:rPr>
            </w:pPr>
            <w:r>
              <w:rPr>
                <w:rFonts w:ascii="Arial" w:hAnsi="Arial" w:cs="Arial"/>
                <w:sz w:val="18"/>
                <w:szCs w:val="18"/>
              </w:rPr>
              <w:t>domain</w:t>
            </w:r>
            <w:r w:rsidRPr="00980EA2">
              <w:rPr>
                <w:rFonts w:ascii="Arial" w:hAnsi="Arial" w:cs="Arial"/>
                <w:sz w:val="18"/>
                <w:szCs w:val="18"/>
              </w:rPr>
              <w:t xml:space="preserve"> : (List &lt;MAL::</w:t>
            </w:r>
            <w:r>
              <w:rPr>
                <w:rFonts w:ascii="Arial" w:hAnsi="Arial" w:cs="Arial"/>
                <w:sz w:val="18"/>
                <w:szCs w:val="18"/>
              </w:rPr>
              <w:t>Identifier</w:t>
            </w:r>
            <w:r w:rsidRPr="00980EA2">
              <w:rPr>
                <w:rFonts w:ascii="Arial" w:hAnsi="Arial" w:cs="Arial"/>
                <w:sz w:val="18"/>
                <w:szCs w:val="18"/>
              </w:rPr>
              <w:t>&gt;)</w:t>
            </w:r>
          </w:p>
          <w:p w14:paraId="0E634BCC" w14:textId="77777777" w:rsidR="003D60C3" w:rsidRPr="00980EA2" w:rsidRDefault="003D60C3" w:rsidP="00BC7A78">
            <w:pPr>
              <w:pStyle w:val="TableCell"/>
              <w:jc w:val="center"/>
              <w:rPr>
                <w:rFonts w:ascii="Arial" w:hAnsi="Arial" w:cs="Arial"/>
                <w:sz w:val="18"/>
                <w:szCs w:val="18"/>
              </w:rPr>
            </w:pPr>
            <w:r>
              <w:rPr>
                <w:rFonts w:ascii="Arial" w:hAnsi="Arial" w:cs="Arial"/>
                <w:sz w:val="18"/>
                <w:szCs w:val="18"/>
              </w:rPr>
              <w:t>dataType : (List &lt;MAL::AttributeType&gt;)</w:t>
            </w:r>
          </w:p>
        </w:tc>
      </w:tr>
      <w:tr w:rsidR="003D60C3" w:rsidRPr="00980EA2" w14:paraId="1C39B9CD" w14:textId="77777777" w:rsidTr="003D60C3">
        <w:tc>
          <w:tcPr>
            <w:tcW w:w="2353" w:type="dxa"/>
            <w:shd w:val="clear" w:color="auto" w:fill="D9D9D9" w:themeFill="background1" w:themeFillShade="D9"/>
          </w:tcPr>
          <w:p w14:paraId="73887604"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55247D20"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ACK</w:t>
            </w:r>
          </w:p>
        </w:tc>
        <w:tc>
          <w:tcPr>
            <w:tcW w:w="964" w:type="dxa"/>
            <w:shd w:val="clear" w:color="auto" w:fill="D9D9D9" w:themeFill="background1" w:themeFillShade="D9"/>
          </w:tcPr>
          <w:p w14:paraId="1994616A" w14:textId="725EA867" w:rsidR="003D60C3" w:rsidRPr="00980EA2" w:rsidRDefault="003D60C3" w:rsidP="00BC7A78">
            <w:pPr>
              <w:pStyle w:val="TableCell"/>
              <w:jc w:val="center"/>
              <w:rPr>
                <w:rFonts w:ascii="Arial" w:hAnsi="Arial" w:cs="Arial"/>
                <w:sz w:val="18"/>
                <w:szCs w:val="18"/>
              </w:rPr>
            </w:pPr>
            <w:r>
              <w:rPr>
                <w:rFonts w:ascii="Arial" w:hAnsi="Arial" w:cs="Arial"/>
                <w:sz w:val="18"/>
                <w:szCs w:val="18"/>
              </w:rPr>
              <w:t>No</w:t>
            </w:r>
          </w:p>
        </w:tc>
        <w:tc>
          <w:tcPr>
            <w:tcW w:w="4224" w:type="dxa"/>
            <w:shd w:val="clear" w:color="auto" w:fill="D9D9D9" w:themeFill="background1" w:themeFillShade="D9"/>
            <w:vAlign w:val="center"/>
          </w:tcPr>
          <w:p w14:paraId="73E11042" w14:textId="1FE7C59A"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Empty</w:t>
            </w:r>
          </w:p>
        </w:tc>
      </w:tr>
      <w:tr w:rsidR="003D60C3" w:rsidRPr="00980EA2" w14:paraId="476C6313" w14:textId="77777777" w:rsidTr="003D60C3">
        <w:tc>
          <w:tcPr>
            <w:tcW w:w="2353" w:type="dxa"/>
            <w:shd w:val="clear" w:color="auto" w:fill="D9D9D9" w:themeFill="background1" w:themeFillShade="D9"/>
          </w:tcPr>
          <w:p w14:paraId="6D99B0D5"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3C21C088"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UPDATE</w:t>
            </w:r>
          </w:p>
        </w:tc>
        <w:tc>
          <w:tcPr>
            <w:tcW w:w="964" w:type="dxa"/>
          </w:tcPr>
          <w:p w14:paraId="362B588D" w14:textId="346F7AFE" w:rsidR="003D60C3" w:rsidRDefault="003D60C3" w:rsidP="00275CCD">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75E403A2" w14:textId="49B15639" w:rsidR="003D60C3" w:rsidRPr="00980EA2" w:rsidRDefault="00357231" w:rsidP="00275CCD">
            <w:pPr>
              <w:pStyle w:val="TableCell"/>
              <w:jc w:val="center"/>
              <w:rPr>
                <w:rFonts w:ascii="Arial" w:hAnsi="Arial" w:cs="Arial"/>
                <w:sz w:val="18"/>
                <w:szCs w:val="18"/>
              </w:rPr>
            </w:pPr>
            <w:r>
              <w:rPr>
                <w:rFonts w:ascii="Arial" w:hAnsi="Arial" w:cs="Arial"/>
                <w:sz w:val="18"/>
                <w:szCs w:val="18"/>
              </w:rPr>
              <w:t>resourceDefs</w:t>
            </w:r>
            <w:r w:rsidRPr="00980EA2">
              <w:rPr>
                <w:rFonts w:ascii="Arial" w:hAnsi="Arial" w:cs="Arial"/>
                <w:sz w:val="18"/>
                <w:szCs w:val="18"/>
              </w:rPr>
              <w:t xml:space="preserve"> </w:t>
            </w:r>
            <w:r w:rsidR="003D60C3" w:rsidRPr="00980EA2">
              <w:rPr>
                <w:rFonts w:ascii="Arial" w:hAnsi="Arial" w:cs="Arial"/>
                <w:sz w:val="18"/>
                <w:szCs w:val="18"/>
              </w:rPr>
              <w:t>: (List &lt;</w:t>
            </w:r>
            <w:r w:rsidR="003D60C3">
              <w:rPr>
                <w:rFonts w:ascii="Arial" w:hAnsi="Arial" w:cs="Arial"/>
                <w:sz w:val="18"/>
                <w:szCs w:val="18"/>
              </w:rPr>
              <w:t>DefListEntry</w:t>
            </w:r>
            <w:r w:rsidR="003D60C3" w:rsidRPr="00980EA2">
              <w:rPr>
                <w:rFonts w:ascii="Arial" w:hAnsi="Arial" w:cs="Arial"/>
                <w:sz w:val="18"/>
                <w:szCs w:val="18"/>
              </w:rPr>
              <w:t>&gt;)</w:t>
            </w:r>
          </w:p>
        </w:tc>
      </w:tr>
      <w:tr w:rsidR="003D60C3" w:rsidRPr="00980EA2" w14:paraId="6515B841" w14:textId="77777777" w:rsidTr="003D60C3">
        <w:tc>
          <w:tcPr>
            <w:tcW w:w="2353" w:type="dxa"/>
            <w:shd w:val="clear" w:color="auto" w:fill="D9D9D9" w:themeFill="background1" w:themeFillShade="D9"/>
          </w:tcPr>
          <w:p w14:paraId="2421A83F"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3A403248"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RESPONSE</w:t>
            </w:r>
          </w:p>
        </w:tc>
        <w:tc>
          <w:tcPr>
            <w:tcW w:w="964" w:type="dxa"/>
          </w:tcPr>
          <w:p w14:paraId="30EBC705" w14:textId="33CE3A9D" w:rsidR="003D60C3" w:rsidRDefault="003D60C3" w:rsidP="00275CCD">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4BD5D33D" w14:textId="2A512DAA" w:rsidR="003D60C3" w:rsidRPr="00980EA2" w:rsidRDefault="00357231" w:rsidP="00275CCD">
            <w:pPr>
              <w:pStyle w:val="TableCell"/>
              <w:jc w:val="center"/>
              <w:rPr>
                <w:rFonts w:ascii="Arial" w:hAnsi="Arial" w:cs="Arial"/>
                <w:sz w:val="18"/>
                <w:szCs w:val="18"/>
              </w:rPr>
            </w:pPr>
            <w:r>
              <w:rPr>
                <w:rFonts w:ascii="Arial" w:hAnsi="Arial" w:cs="Arial"/>
                <w:sz w:val="18"/>
                <w:szCs w:val="18"/>
              </w:rPr>
              <w:t>Empty</w:t>
            </w:r>
          </w:p>
        </w:tc>
      </w:tr>
    </w:tbl>
    <w:p w14:paraId="0D4A8170" w14:textId="77777777" w:rsidR="00F257C2" w:rsidRDefault="00F257C2" w:rsidP="00183C67">
      <w:pPr>
        <w:pStyle w:val="Heading4"/>
      </w:pPr>
      <w:r>
        <w:t>Structures</w:t>
      </w:r>
    </w:p>
    <w:p w14:paraId="7E5467C5" w14:textId="0131152B" w:rsidR="007B60DC" w:rsidRDefault="007B60DC" w:rsidP="007B60DC">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4.5.11</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51</w:t>
      </w:r>
      <w:r w:rsidRPr="00CB14D8">
        <w:rPr>
          <w:b/>
        </w:rPr>
        <w:fldChar w:fldCharType="end"/>
      </w:r>
      <w:r>
        <w:tab/>
        <w:t>The Resources to be listed shall be specified in the request message of the listResourceDefs operation, by the following fields, each of which is nullable:</w:t>
      </w:r>
    </w:p>
    <w:p w14:paraId="071DF8B7" w14:textId="0751990B" w:rsidR="007B60DC" w:rsidRDefault="007B60DC" w:rsidP="00DA4F65">
      <w:pPr>
        <w:pStyle w:val="Requirement"/>
        <w:numPr>
          <w:ilvl w:val="0"/>
          <w:numId w:val="75"/>
        </w:numPr>
        <w:spacing w:before="120" w:line="0" w:lineRule="atLeast"/>
      </w:pPr>
      <w:r>
        <w:t>domain</w:t>
      </w:r>
    </w:p>
    <w:p w14:paraId="23DB399B" w14:textId="77777777" w:rsidR="007B60DC" w:rsidRDefault="007B60DC" w:rsidP="00DA4F65">
      <w:pPr>
        <w:pStyle w:val="Requirement"/>
        <w:numPr>
          <w:ilvl w:val="0"/>
          <w:numId w:val="75"/>
        </w:numPr>
        <w:spacing w:before="120" w:line="0" w:lineRule="atLeast"/>
      </w:pPr>
      <w:r>
        <w:t>dataType:  list of Resource data types to be included.</w:t>
      </w:r>
    </w:p>
    <w:p w14:paraId="2C3DC0D5" w14:textId="77777777" w:rsidR="00F257C2" w:rsidRDefault="00F257C2" w:rsidP="00183C67">
      <w:pPr>
        <w:pStyle w:val="Heading4"/>
      </w:pPr>
      <w:r>
        <w:t>Errors</w:t>
      </w:r>
    </w:p>
    <w:p w14:paraId="581B76D5" w14:textId="2655D426" w:rsidR="00781519" w:rsidRPr="00FD447D" w:rsidRDefault="00781519" w:rsidP="00781519">
      <w:r>
        <w:t xml:space="preserve">In addition to standard MAL </w:t>
      </w:r>
      <w:r w:rsidR="000866DA">
        <w:t>e</w:t>
      </w:r>
      <w:r>
        <w:t xml:space="preserve">rrors, the operation may return the following MPS </w:t>
      </w:r>
      <w:r w:rsidR="000866DA">
        <w:t>e</w:t>
      </w:r>
      <w:r>
        <w:t>rrors:</w:t>
      </w:r>
    </w:p>
    <w:p w14:paraId="4A449BA2" w14:textId="77777777" w:rsidR="00D21B6E" w:rsidRPr="00FD447D" w:rsidRDefault="00D21B6E" w:rsidP="00D21B6E">
      <w:pPr>
        <w:spacing w:before="0"/>
      </w:pPr>
    </w:p>
    <w:tbl>
      <w:tblPr>
        <w:tblStyle w:val="RBTable"/>
        <w:tblW w:w="0" w:type="auto"/>
        <w:tblLook w:val="04A0" w:firstRow="1" w:lastRow="0" w:firstColumn="1" w:lastColumn="0" w:noHBand="0" w:noVBand="1"/>
        <w:tblCaption w:val="SVE listResourceDefs"/>
      </w:tblPr>
      <w:tblGrid>
        <w:gridCol w:w="2389"/>
        <w:gridCol w:w="2520"/>
      </w:tblGrid>
      <w:tr w:rsidR="00D21B6E" w:rsidRPr="00CC0E43" w14:paraId="497AA03C"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45136893" w14:textId="77777777" w:rsidR="00D21B6E" w:rsidRPr="00CC0E43" w:rsidRDefault="00D21B6E" w:rsidP="00CC0E43">
            <w:pPr>
              <w:pStyle w:val="TableCell"/>
              <w:rPr>
                <w:rFonts w:ascii="Arial" w:hAnsi="Arial" w:cs="Arial"/>
                <w:sz w:val="18"/>
                <w:szCs w:val="20"/>
              </w:rPr>
            </w:pPr>
            <w:r>
              <w:rPr>
                <w:rFonts w:ascii="Arial" w:hAnsi="Arial" w:cs="Arial"/>
                <w:sz w:val="18"/>
                <w:szCs w:val="20"/>
              </w:rPr>
              <w:t>Error</w:t>
            </w:r>
          </w:p>
        </w:tc>
        <w:tc>
          <w:tcPr>
            <w:tcW w:w="2520" w:type="dxa"/>
          </w:tcPr>
          <w:p w14:paraId="149F9743" w14:textId="77777777" w:rsidR="00D21B6E" w:rsidRPr="00CC0E43" w:rsidRDefault="00D21B6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1B6E" w:rsidRPr="00CC0E43" w14:paraId="13BB83C3"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0061EECC" w14:textId="77777777" w:rsidR="00D21B6E" w:rsidRPr="00CC0E43" w:rsidRDefault="00D21B6E" w:rsidP="00CC0E43">
            <w:pPr>
              <w:pStyle w:val="TableCell"/>
              <w:rPr>
                <w:rFonts w:ascii="Arial" w:hAnsi="Arial" w:cs="Arial"/>
                <w:sz w:val="18"/>
                <w:szCs w:val="20"/>
              </w:rPr>
            </w:pPr>
            <w:r>
              <w:rPr>
                <w:rFonts w:ascii="Arial" w:hAnsi="Arial" w:cs="Arial"/>
                <w:sz w:val="18"/>
                <w:szCs w:val="20"/>
              </w:rPr>
              <w:t>INVALID</w:t>
            </w:r>
          </w:p>
        </w:tc>
        <w:tc>
          <w:tcPr>
            <w:tcW w:w="2520" w:type="dxa"/>
          </w:tcPr>
          <w:p w14:paraId="4812C926" w14:textId="77777777" w:rsidR="00D21B6E" w:rsidRPr="00CC0E43" w:rsidRDefault="00D21B6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1CC312D6" w14:textId="77777777" w:rsidR="001070A3" w:rsidRDefault="001070A3" w:rsidP="001070A3"/>
    <w:p w14:paraId="02B66EC4" w14:textId="77777777" w:rsidR="00F257C2" w:rsidRDefault="00F257C2" w:rsidP="00F257C2">
      <w:pPr>
        <w:pStyle w:val="Heading3"/>
      </w:pPr>
      <w:bookmarkStart w:id="359" w:name="_Toc140093879"/>
      <w:r>
        <w:t>Operation: getResourceDefs</w:t>
      </w:r>
      <w:bookmarkEnd w:id="359"/>
    </w:p>
    <w:p w14:paraId="2BC41292" w14:textId="77777777" w:rsidR="00F257C2" w:rsidRDefault="00F257C2" w:rsidP="00183C67">
      <w:pPr>
        <w:pStyle w:val="Heading4"/>
      </w:pPr>
      <w:r>
        <w:t>Overview</w:t>
      </w:r>
    </w:p>
    <w:p w14:paraId="1C093BD1" w14:textId="77777777" w:rsidR="00F762E3" w:rsidRDefault="00F762E3" w:rsidP="00F762E3">
      <w:r>
        <w:t>The getResourceDefs operation is used to retrieve the definition of one or more available Resources, whose identity is known to the consumer.</w:t>
      </w:r>
    </w:p>
    <w:p w14:paraId="29488410" w14:textId="77777777" w:rsidR="00F257C2" w:rsidRDefault="001070A3" w:rsidP="001070A3">
      <w:pPr>
        <w:spacing w:before="120" w:line="0" w:lineRule="atLeast"/>
        <w:rPr>
          <w:rFonts w:eastAsia="Quattrocento Sans"/>
        </w:rPr>
      </w:pPr>
      <w:r>
        <w:rPr>
          <w:rFonts w:eastAsia="Quattrocento Sans"/>
        </w:rPr>
        <w:lastRenderedPageBreak/>
        <w:t>Note that this operation is designed to retrieve the resource definition and not the current value of the resource (the value field may contain a default value for the resource).</w:t>
      </w:r>
    </w:p>
    <w:p w14:paraId="5DFF2A0F" w14:textId="77777777" w:rsidR="001070A3" w:rsidRDefault="001070A3" w:rsidP="001070A3">
      <w:pPr>
        <w:spacing w:before="0"/>
      </w:pPr>
    </w:p>
    <w:tbl>
      <w:tblPr>
        <w:tblStyle w:val="RBTable"/>
        <w:tblW w:w="9242" w:type="dxa"/>
        <w:tblLayout w:type="fixed"/>
        <w:tblLook w:val="0400" w:firstRow="0" w:lastRow="0" w:firstColumn="0" w:lastColumn="0" w:noHBand="0" w:noVBand="1"/>
        <w:tblCaption w:val="SVO getResourceDefs"/>
      </w:tblPr>
      <w:tblGrid>
        <w:gridCol w:w="2376"/>
        <w:gridCol w:w="6866"/>
      </w:tblGrid>
      <w:tr w:rsidR="00275CCD" w:rsidRPr="00980EA2" w14:paraId="4D009BE8" w14:textId="77777777" w:rsidTr="00BC7A78">
        <w:tc>
          <w:tcPr>
            <w:tcW w:w="2376" w:type="dxa"/>
            <w:shd w:val="clear" w:color="auto" w:fill="662382"/>
          </w:tcPr>
          <w:p w14:paraId="20FD6FE5" w14:textId="77777777" w:rsidR="00275CCD" w:rsidRPr="00980EA2" w:rsidRDefault="00275CCD" w:rsidP="001070A3">
            <w:pPr>
              <w:pStyle w:val="TableCell"/>
              <w:keepNext/>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35BA73FE" w14:textId="77777777" w:rsidR="00275CCD" w:rsidRPr="00980EA2" w:rsidRDefault="00275CCD" w:rsidP="001070A3">
            <w:pPr>
              <w:pStyle w:val="TableCell"/>
              <w:keepNext/>
              <w:jc w:val="center"/>
              <w:rPr>
                <w:rFonts w:ascii="Arial" w:hAnsi="Arial" w:cs="Arial"/>
                <w:sz w:val="18"/>
                <w:szCs w:val="18"/>
              </w:rPr>
            </w:pPr>
            <w:r>
              <w:rPr>
                <w:rFonts w:ascii="Arial" w:hAnsi="Arial" w:cs="Arial"/>
                <w:sz w:val="18"/>
                <w:szCs w:val="18"/>
              </w:rPr>
              <w:t>getResourceDefs</w:t>
            </w:r>
          </w:p>
        </w:tc>
      </w:tr>
      <w:tr w:rsidR="00275CCD" w:rsidRPr="00980EA2" w14:paraId="1319AFC9" w14:textId="77777777" w:rsidTr="00BC7A78">
        <w:tc>
          <w:tcPr>
            <w:tcW w:w="2376" w:type="dxa"/>
            <w:shd w:val="clear" w:color="auto" w:fill="662382"/>
          </w:tcPr>
          <w:p w14:paraId="2B69FBCF" w14:textId="77777777" w:rsidR="00275CCD" w:rsidRPr="00980EA2" w:rsidRDefault="00275CCD" w:rsidP="001070A3">
            <w:pPr>
              <w:pStyle w:val="TableCell"/>
              <w:keepNext/>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1BEDF697" w14:textId="77777777" w:rsidR="00275CCD" w:rsidRPr="00980EA2" w:rsidRDefault="00275CCD" w:rsidP="001070A3">
            <w:pPr>
              <w:pStyle w:val="TableCell"/>
              <w:keepNext/>
              <w:jc w:val="center"/>
              <w:rPr>
                <w:rFonts w:ascii="Arial" w:hAnsi="Arial" w:cs="Arial"/>
                <w:sz w:val="18"/>
                <w:szCs w:val="18"/>
              </w:rPr>
            </w:pPr>
            <w:r w:rsidRPr="00980EA2">
              <w:rPr>
                <w:rFonts w:ascii="Arial" w:hAnsi="Arial" w:cs="Arial"/>
                <w:sz w:val="18"/>
                <w:szCs w:val="18"/>
              </w:rPr>
              <w:t>REQUEST</w:t>
            </w:r>
          </w:p>
        </w:tc>
      </w:tr>
    </w:tbl>
    <w:p w14:paraId="5B797CF2" w14:textId="77777777" w:rsidR="00275CCD" w:rsidRPr="00980EA2" w:rsidRDefault="00275CCD" w:rsidP="001070A3">
      <w:pPr>
        <w:keepNext/>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184D96E1"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5EBB4254" w14:textId="77777777" w:rsidR="003D60C3" w:rsidRPr="00980EA2" w:rsidRDefault="003D60C3" w:rsidP="001070A3">
            <w:pPr>
              <w:pStyle w:val="TableCell"/>
              <w:keepNext/>
              <w:jc w:val="center"/>
              <w:rPr>
                <w:rFonts w:ascii="Arial" w:hAnsi="Arial" w:cs="Arial"/>
                <w:sz w:val="18"/>
                <w:szCs w:val="18"/>
              </w:rPr>
            </w:pPr>
            <w:r w:rsidRPr="00980EA2">
              <w:rPr>
                <w:rFonts w:ascii="Arial" w:hAnsi="Arial" w:cs="Arial"/>
                <w:sz w:val="18"/>
                <w:szCs w:val="18"/>
              </w:rPr>
              <w:t>Pattern Sequence</w:t>
            </w:r>
          </w:p>
        </w:tc>
        <w:tc>
          <w:tcPr>
            <w:tcW w:w="1701" w:type="dxa"/>
          </w:tcPr>
          <w:p w14:paraId="50EC785E" w14:textId="77777777" w:rsidR="003D60C3" w:rsidRPr="00980EA2" w:rsidRDefault="003D60C3" w:rsidP="001070A3">
            <w:pPr>
              <w:pStyle w:val="TableCell"/>
              <w:keepNext/>
              <w:jc w:val="center"/>
              <w:rPr>
                <w:rFonts w:ascii="Arial" w:hAnsi="Arial" w:cs="Arial"/>
                <w:sz w:val="18"/>
                <w:szCs w:val="18"/>
              </w:rPr>
            </w:pPr>
            <w:r w:rsidRPr="00980EA2">
              <w:rPr>
                <w:rFonts w:ascii="Arial" w:hAnsi="Arial" w:cs="Arial"/>
                <w:sz w:val="18"/>
                <w:szCs w:val="18"/>
              </w:rPr>
              <w:t>Message</w:t>
            </w:r>
          </w:p>
        </w:tc>
        <w:tc>
          <w:tcPr>
            <w:tcW w:w="964" w:type="dxa"/>
          </w:tcPr>
          <w:p w14:paraId="054073FE" w14:textId="7FD88031" w:rsidR="003D60C3" w:rsidRPr="00980EA2" w:rsidRDefault="003D60C3" w:rsidP="001070A3">
            <w:pPr>
              <w:pStyle w:val="TableCell"/>
              <w:keepNext/>
              <w:jc w:val="center"/>
              <w:rPr>
                <w:rFonts w:ascii="Arial" w:hAnsi="Arial" w:cs="Arial"/>
                <w:sz w:val="18"/>
                <w:szCs w:val="18"/>
              </w:rPr>
            </w:pPr>
            <w:r>
              <w:rPr>
                <w:rFonts w:ascii="Arial" w:hAnsi="Arial" w:cs="Arial"/>
                <w:sz w:val="18"/>
                <w:szCs w:val="18"/>
              </w:rPr>
              <w:t>Nullable</w:t>
            </w:r>
          </w:p>
        </w:tc>
        <w:tc>
          <w:tcPr>
            <w:tcW w:w="4224" w:type="dxa"/>
          </w:tcPr>
          <w:p w14:paraId="1AD27E8D" w14:textId="5827ADB9" w:rsidR="003D60C3" w:rsidRPr="00980EA2" w:rsidRDefault="003D60C3" w:rsidP="001070A3">
            <w:pPr>
              <w:pStyle w:val="TableCell"/>
              <w:keepNext/>
              <w:jc w:val="center"/>
              <w:rPr>
                <w:rFonts w:ascii="Arial" w:hAnsi="Arial" w:cs="Arial"/>
                <w:sz w:val="18"/>
                <w:szCs w:val="18"/>
              </w:rPr>
            </w:pPr>
            <w:r w:rsidRPr="00980EA2">
              <w:rPr>
                <w:rFonts w:ascii="Arial" w:hAnsi="Arial" w:cs="Arial"/>
                <w:sz w:val="18"/>
                <w:szCs w:val="18"/>
              </w:rPr>
              <w:t>Body Signature</w:t>
            </w:r>
          </w:p>
        </w:tc>
      </w:tr>
      <w:tr w:rsidR="003D60C3" w:rsidRPr="00980EA2" w14:paraId="56C877C2" w14:textId="77777777" w:rsidTr="003D60C3">
        <w:tc>
          <w:tcPr>
            <w:tcW w:w="2353" w:type="dxa"/>
            <w:shd w:val="clear" w:color="auto" w:fill="D9D9D9" w:themeFill="background1" w:themeFillShade="D9"/>
          </w:tcPr>
          <w:p w14:paraId="73A1FD4B"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287F11FF"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REQUEST</w:t>
            </w:r>
          </w:p>
        </w:tc>
        <w:tc>
          <w:tcPr>
            <w:tcW w:w="964" w:type="dxa"/>
          </w:tcPr>
          <w:p w14:paraId="074A16B6" w14:textId="2FBAE5CB" w:rsidR="003D60C3" w:rsidRDefault="003D60C3" w:rsidP="00BC7A78">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2DE21EE8" w14:textId="14AE8C53" w:rsidR="003D60C3" w:rsidRPr="00980EA2" w:rsidRDefault="003D60C3" w:rsidP="00BC7A78">
            <w:pPr>
              <w:pStyle w:val="TableCell"/>
              <w:jc w:val="center"/>
              <w:rPr>
                <w:rFonts w:ascii="Arial" w:hAnsi="Arial" w:cs="Arial"/>
                <w:sz w:val="18"/>
                <w:szCs w:val="18"/>
              </w:rPr>
            </w:pPr>
            <w:r>
              <w:rPr>
                <w:rFonts w:ascii="Arial" w:hAnsi="Arial" w:cs="Arial"/>
                <w:sz w:val="18"/>
                <w:szCs w:val="18"/>
              </w:rPr>
              <w:t>resources : (List &lt;MAL::ObjectRef&lt;Resource&gt;&gt;)</w:t>
            </w:r>
          </w:p>
        </w:tc>
      </w:tr>
      <w:tr w:rsidR="003D60C3" w:rsidRPr="00980EA2" w14:paraId="5CE5D51F" w14:textId="77777777" w:rsidTr="003D60C3">
        <w:tc>
          <w:tcPr>
            <w:tcW w:w="2353" w:type="dxa"/>
            <w:shd w:val="clear" w:color="auto" w:fill="D9D9D9" w:themeFill="background1" w:themeFillShade="D9"/>
          </w:tcPr>
          <w:p w14:paraId="63A72045"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1D8DEC42" w14:textId="77777777" w:rsidR="003D60C3" w:rsidRPr="00980EA2" w:rsidRDefault="003D60C3" w:rsidP="00BC7A78">
            <w:pPr>
              <w:pStyle w:val="TableCell"/>
              <w:jc w:val="center"/>
              <w:rPr>
                <w:rFonts w:ascii="Arial" w:hAnsi="Arial" w:cs="Arial"/>
                <w:sz w:val="18"/>
                <w:szCs w:val="18"/>
              </w:rPr>
            </w:pPr>
            <w:r w:rsidRPr="00980EA2">
              <w:rPr>
                <w:rFonts w:ascii="Arial" w:hAnsi="Arial" w:cs="Arial"/>
                <w:sz w:val="18"/>
                <w:szCs w:val="18"/>
              </w:rPr>
              <w:t>RESPONSE</w:t>
            </w:r>
          </w:p>
        </w:tc>
        <w:tc>
          <w:tcPr>
            <w:tcW w:w="964" w:type="dxa"/>
          </w:tcPr>
          <w:p w14:paraId="3B7E859C" w14:textId="300E5851" w:rsidR="003D60C3" w:rsidRDefault="003D60C3" w:rsidP="00275CCD">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68AD56BF" w14:textId="4055ED54" w:rsidR="003D60C3" w:rsidRPr="00980EA2" w:rsidRDefault="003D60C3" w:rsidP="00275CCD">
            <w:pPr>
              <w:pStyle w:val="TableCell"/>
              <w:jc w:val="center"/>
              <w:rPr>
                <w:rFonts w:ascii="Arial" w:hAnsi="Arial" w:cs="Arial"/>
                <w:sz w:val="18"/>
                <w:szCs w:val="18"/>
              </w:rPr>
            </w:pPr>
            <w:r>
              <w:rPr>
                <w:rFonts w:ascii="Arial" w:hAnsi="Arial" w:cs="Arial"/>
                <w:sz w:val="18"/>
                <w:szCs w:val="18"/>
              </w:rPr>
              <w:t>definitions</w:t>
            </w:r>
            <w:r w:rsidRPr="00980EA2">
              <w:rPr>
                <w:rFonts w:ascii="Arial" w:hAnsi="Arial" w:cs="Arial"/>
                <w:sz w:val="18"/>
                <w:szCs w:val="18"/>
              </w:rPr>
              <w:t xml:space="preserve"> : (List &lt;</w:t>
            </w:r>
            <w:r>
              <w:rPr>
                <w:rFonts w:ascii="Arial" w:hAnsi="Arial" w:cs="Arial"/>
                <w:sz w:val="18"/>
                <w:szCs w:val="18"/>
              </w:rPr>
              <w:t>Resource</w:t>
            </w:r>
            <w:r w:rsidRPr="00980EA2">
              <w:rPr>
                <w:rFonts w:ascii="Arial" w:hAnsi="Arial" w:cs="Arial"/>
                <w:sz w:val="18"/>
                <w:szCs w:val="18"/>
              </w:rPr>
              <w:t>&gt;)</w:t>
            </w:r>
          </w:p>
        </w:tc>
      </w:tr>
    </w:tbl>
    <w:p w14:paraId="782DEA23" w14:textId="77777777" w:rsidR="00F257C2" w:rsidRDefault="00F257C2" w:rsidP="00F257C2">
      <w:pPr>
        <w:spacing w:before="0"/>
      </w:pPr>
    </w:p>
    <w:p w14:paraId="147C45CA" w14:textId="77777777" w:rsidR="00F257C2" w:rsidRDefault="00F257C2" w:rsidP="00183C67">
      <w:pPr>
        <w:pStyle w:val="Heading4"/>
      </w:pPr>
      <w:r>
        <w:t>Errors</w:t>
      </w:r>
    </w:p>
    <w:p w14:paraId="7E8E20A2" w14:textId="42601F18" w:rsidR="00781519" w:rsidRPr="00FD447D" w:rsidRDefault="00781519" w:rsidP="00781519">
      <w:r>
        <w:t xml:space="preserve">In addition to standard MAL </w:t>
      </w:r>
      <w:r w:rsidR="000866DA">
        <w:t>e</w:t>
      </w:r>
      <w:r>
        <w:t xml:space="preserve">rrors, the operation may return the following MPS </w:t>
      </w:r>
      <w:r w:rsidR="000866DA">
        <w:t>e</w:t>
      </w:r>
      <w:r>
        <w:t>rrors:</w:t>
      </w:r>
    </w:p>
    <w:p w14:paraId="1D593EB0" w14:textId="77777777" w:rsidR="00D21B6E" w:rsidRPr="00FD447D" w:rsidRDefault="00D21B6E" w:rsidP="00D21B6E">
      <w:pPr>
        <w:spacing w:before="0"/>
      </w:pPr>
    </w:p>
    <w:tbl>
      <w:tblPr>
        <w:tblStyle w:val="RBTable"/>
        <w:tblW w:w="0" w:type="auto"/>
        <w:tblLook w:val="04A0" w:firstRow="1" w:lastRow="0" w:firstColumn="1" w:lastColumn="0" w:noHBand="0" w:noVBand="1"/>
        <w:tblCaption w:val="SVE getResourceDefs"/>
      </w:tblPr>
      <w:tblGrid>
        <w:gridCol w:w="2389"/>
        <w:gridCol w:w="2520"/>
      </w:tblGrid>
      <w:tr w:rsidR="00D21B6E" w:rsidRPr="00CC0E43" w14:paraId="7D416018"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03C6B584" w14:textId="77777777" w:rsidR="00D21B6E" w:rsidRPr="00CC0E43" w:rsidRDefault="00D21B6E" w:rsidP="00CC0E43">
            <w:pPr>
              <w:pStyle w:val="TableCell"/>
              <w:rPr>
                <w:rFonts w:ascii="Arial" w:hAnsi="Arial" w:cs="Arial"/>
                <w:sz w:val="18"/>
                <w:szCs w:val="20"/>
              </w:rPr>
            </w:pPr>
            <w:r>
              <w:rPr>
                <w:rFonts w:ascii="Arial" w:hAnsi="Arial" w:cs="Arial"/>
                <w:sz w:val="18"/>
                <w:szCs w:val="20"/>
              </w:rPr>
              <w:t>Error</w:t>
            </w:r>
          </w:p>
        </w:tc>
        <w:tc>
          <w:tcPr>
            <w:tcW w:w="2520" w:type="dxa"/>
          </w:tcPr>
          <w:p w14:paraId="792E38AE" w14:textId="77777777" w:rsidR="00D21B6E" w:rsidRPr="00CC0E43" w:rsidRDefault="00D21B6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1B6E" w:rsidRPr="00CC0E43" w14:paraId="72BCB5EC"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501086B5" w14:textId="77777777" w:rsidR="00D21B6E" w:rsidRPr="00CC0E43" w:rsidRDefault="00D21B6E" w:rsidP="00CC0E43">
            <w:pPr>
              <w:pStyle w:val="TableCell"/>
              <w:rPr>
                <w:rFonts w:ascii="Arial" w:hAnsi="Arial" w:cs="Arial"/>
                <w:sz w:val="18"/>
                <w:szCs w:val="20"/>
              </w:rPr>
            </w:pPr>
            <w:r>
              <w:rPr>
                <w:rFonts w:ascii="Arial" w:hAnsi="Arial" w:cs="Arial"/>
                <w:sz w:val="18"/>
                <w:szCs w:val="20"/>
              </w:rPr>
              <w:t>INVALID</w:t>
            </w:r>
          </w:p>
        </w:tc>
        <w:tc>
          <w:tcPr>
            <w:tcW w:w="2520" w:type="dxa"/>
          </w:tcPr>
          <w:p w14:paraId="250CAFB0" w14:textId="77777777" w:rsidR="00D21B6E" w:rsidRPr="00CC0E43" w:rsidRDefault="00D21B6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2B637585" w14:textId="77777777" w:rsidR="001D6E76" w:rsidRDefault="001D6E76" w:rsidP="00F257C2">
      <w:pPr>
        <w:rPr>
          <w:i/>
        </w:rPr>
      </w:pPr>
    </w:p>
    <w:p w14:paraId="21A04A48" w14:textId="77777777" w:rsidR="001D6E76" w:rsidRDefault="001D6E76" w:rsidP="001D6E76">
      <w:pPr>
        <w:pStyle w:val="Heading3"/>
      </w:pPr>
      <w:bookmarkStart w:id="360" w:name="_Toc140093880"/>
      <w:r>
        <w:t>Operation: getSystemConfig</w:t>
      </w:r>
      <w:bookmarkEnd w:id="360"/>
    </w:p>
    <w:p w14:paraId="1D4E7344" w14:textId="77777777" w:rsidR="001D6E76" w:rsidRDefault="001D6E76" w:rsidP="00183C67">
      <w:pPr>
        <w:pStyle w:val="Heading4"/>
      </w:pPr>
      <w:r>
        <w:t>Overview</w:t>
      </w:r>
    </w:p>
    <w:p w14:paraId="65A8B9A3" w14:textId="4826B21C" w:rsidR="00EF46FB" w:rsidRPr="00580EB5" w:rsidRDefault="00EF46FB" w:rsidP="00EF46FB">
      <w:r>
        <w:t xml:space="preserve">The getSystemConfig operation is used to retrieve system configuration data relating to the MPS </w:t>
      </w:r>
      <w:r w:rsidR="000866DA">
        <w:t>s</w:t>
      </w:r>
      <w:r>
        <w:t>ystem.</w:t>
      </w:r>
    </w:p>
    <w:p w14:paraId="14E69C6D" w14:textId="77777777" w:rsidR="001D6E76" w:rsidRDefault="001D6E76" w:rsidP="001D6E76">
      <w:pPr>
        <w:spacing w:before="0"/>
        <w:rPr>
          <w:i/>
        </w:rPr>
      </w:pPr>
    </w:p>
    <w:tbl>
      <w:tblPr>
        <w:tblStyle w:val="RBTable"/>
        <w:tblW w:w="9242" w:type="dxa"/>
        <w:tblLayout w:type="fixed"/>
        <w:tblLook w:val="0400" w:firstRow="0" w:lastRow="0" w:firstColumn="0" w:lastColumn="0" w:noHBand="0" w:noVBand="1"/>
        <w:tblCaption w:val="SVO getSystemConfig"/>
      </w:tblPr>
      <w:tblGrid>
        <w:gridCol w:w="2376"/>
        <w:gridCol w:w="6866"/>
      </w:tblGrid>
      <w:tr w:rsidR="001D6E76" w:rsidRPr="00980EA2" w14:paraId="47E9EF8B" w14:textId="77777777" w:rsidTr="005D2861">
        <w:tc>
          <w:tcPr>
            <w:tcW w:w="2376" w:type="dxa"/>
            <w:shd w:val="clear" w:color="auto" w:fill="662382"/>
          </w:tcPr>
          <w:p w14:paraId="6E0BBEE3" w14:textId="77777777" w:rsidR="001D6E76" w:rsidRPr="00980EA2" w:rsidRDefault="001D6E76"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53A6FAA2" w14:textId="77777777" w:rsidR="001D6E76" w:rsidRPr="00980EA2" w:rsidRDefault="001D6E76" w:rsidP="001D6E76">
            <w:pPr>
              <w:pStyle w:val="TableCell"/>
              <w:jc w:val="center"/>
              <w:rPr>
                <w:rFonts w:ascii="Arial" w:hAnsi="Arial" w:cs="Arial"/>
                <w:sz w:val="18"/>
                <w:szCs w:val="18"/>
              </w:rPr>
            </w:pPr>
            <w:r>
              <w:rPr>
                <w:rFonts w:ascii="Arial" w:hAnsi="Arial" w:cs="Arial"/>
                <w:sz w:val="18"/>
                <w:szCs w:val="18"/>
              </w:rPr>
              <w:t>getSystemConfig</w:t>
            </w:r>
          </w:p>
        </w:tc>
      </w:tr>
      <w:tr w:rsidR="001D6E76" w:rsidRPr="00980EA2" w14:paraId="4CB7189E" w14:textId="77777777" w:rsidTr="005D2861">
        <w:tc>
          <w:tcPr>
            <w:tcW w:w="2376" w:type="dxa"/>
            <w:shd w:val="clear" w:color="auto" w:fill="662382"/>
          </w:tcPr>
          <w:p w14:paraId="74978767" w14:textId="77777777" w:rsidR="001D6E76" w:rsidRPr="00980EA2" w:rsidRDefault="001D6E76"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74326770" w14:textId="77777777" w:rsidR="001D6E76" w:rsidRPr="00980EA2" w:rsidRDefault="001D6E76" w:rsidP="005D2861">
            <w:pPr>
              <w:pStyle w:val="TableCell"/>
              <w:jc w:val="center"/>
              <w:rPr>
                <w:rFonts w:ascii="Arial" w:hAnsi="Arial" w:cs="Arial"/>
                <w:sz w:val="18"/>
                <w:szCs w:val="18"/>
              </w:rPr>
            </w:pPr>
            <w:r w:rsidRPr="00980EA2">
              <w:rPr>
                <w:rFonts w:ascii="Arial" w:hAnsi="Arial" w:cs="Arial"/>
                <w:sz w:val="18"/>
                <w:szCs w:val="18"/>
              </w:rPr>
              <w:t>REQUEST</w:t>
            </w:r>
          </w:p>
        </w:tc>
      </w:tr>
    </w:tbl>
    <w:p w14:paraId="273832A7" w14:textId="77777777" w:rsidR="001D6E76" w:rsidRPr="00980EA2" w:rsidRDefault="001D6E76" w:rsidP="001D6E76">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2B442482"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31FBEE8F"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28FBBF24"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04C53E7F" w14:textId="479864DB" w:rsidR="003D60C3" w:rsidRPr="00980EA2" w:rsidRDefault="003D60C3" w:rsidP="005D2861">
            <w:pPr>
              <w:pStyle w:val="TableCell"/>
              <w:jc w:val="center"/>
              <w:rPr>
                <w:rFonts w:ascii="Arial" w:hAnsi="Arial" w:cs="Arial"/>
                <w:sz w:val="18"/>
                <w:szCs w:val="18"/>
              </w:rPr>
            </w:pPr>
            <w:r>
              <w:rPr>
                <w:rFonts w:ascii="Arial" w:hAnsi="Arial" w:cs="Arial"/>
                <w:sz w:val="18"/>
                <w:szCs w:val="18"/>
              </w:rPr>
              <w:t>Nullable</w:t>
            </w:r>
          </w:p>
        </w:tc>
        <w:tc>
          <w:tcPr>
            <w:tcW w:w="4224" w:type="dxa"/>
          </w:tcPr>
          <w:p w14:paraId="5CE07DBA" w14:textId="68684FAB"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7007139F" w14:textId="77777777" w:rsidTr="003D60C3">
        <w:tc>
          <w:tcPr>
            <w:tcW w:w="2353" w:type="dxa"/>
            <w:shd w:val="clear" w:color="auto" w:fill="D9D9D9" w:themeFill="background1" w:themeFillShade="D9"/>
          </w:tcPr>
          <w:p w14:paraId="70396431"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64C5AB40"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REQUEST</w:t>
            </w:r>
          </w:p>
        </w:tc>
        <w:tc>
          <w:tcPr>
            <w:tcW w:w="964" w:type="dxa"/>
          </w:tcPr>
          <w:p w14:paraId="4CBD4270" w14:textId="3C61F06A" w:rsidR="003D60C3" w:rsidRDefault="003D60C3" w:rsidP="005D2861">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0E47B568" w14:textId="1DFB4CC7" w:rsidR="003D60C3" w:rsidRPr="00980EA2" w:rsidRDefault="003D60C3" w:rsidP="005D2861">
            <w:pPr>
              <w:pStyle w:val="TableCell"/>
              <w:jc w:val="center"/>
              <w:rPr>
                <w:rFonts w:ascii="Arial" w:hAnsi="Arial" w:cs="Arial"/>
                <w:sz w:val="18"/>
                <w:szCs w:val="18"/>
              </w:rPr>
            </w:pPr>
            <w:r>
              <w:rPr>
                <w:rFonts w:ascii="Arial" w:hAnsi="Arial" w:cs="Arial"/>
                <w:sz w:val="18"/>
                <w:szCs w:val="18"/>
              </w:rPr>
              <w:t>version : (MAL::UInteger)</w:t>
            </w:r>
          </w:p>
        </w:tc>
      </w:tr>
      <w:tr w:rsidR="003D60C3" w:rsidRPr="00980EA2" w14:paraId="2F43CF99" w14:textId="77777777" w:rsidTr="003D60C3">
        <w:tc>
          <w:tcPr>
            <w:tcW w:w="2353" w:type="dxa"/>
            <w:shd w:val="clear" w:color="auto" w:fill="D9D9D9" w:themeFill="background1" w:themeFillShade="D9"/>
          </w:tcPr>
          <w:p w14:paraId="5A88A77B"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478E091A"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RESPONSE</w:t>
            </w:r>
          </w:p>
        </w:tc>
        <w:tc>
          <w:tcPr>
            <w:tcW w:w="964" w:type="dxa"/>
          </w:tcPr>
          <w:p w14:paraId="1329D9E2" w14:textId="1450D798" w:rsidR="003D60C3" w:rsidRDefault="003D60C3" w:rsidP="005D2861">
            <w:pPr>
              <w:pStyle w:val="TableCell"/>
              <w:jc w:val="center"/>
              <w:rPr>
                <w:rFonts w:ascii="Arial" w:hAnsi="Arial" w:cs="Arial"/>
                <w:color w:val="000000"/>
                <w:sz w:val="18"/>
                <w:szCs w:val="18"/>
              </w:rPr>
            </w:pPr>
            <w:r>
              <w:rPr>
                <w:rFonts w:ascii="Arial" w:hAnsi="Arial" w:cs="Arial"/>
                <w:color w:val="000000"/>
                <w:sz w:val="18"/>
                <w:szCs w:val="18"/>
              </w:rPr>
              <w:t>No</w:t>
            </w:r>
          </w:p>
        </w:tc>
        <w:tc>
          <w:tcPr>
            <w:tcW w:w="4224" w:type="dxa"/>
            <w:vAlign w:val="center"/>
          </w:tcPr>
          <w:p w14:paraId="2F00081B" w14:textId="13AA9BDB" w:rsidR="003D60C3" w:rsidRPr="00980EA2" w:rsidRDefault="003D60C3" w:rsidP="005D2861">
            <w:pPr>
              <w:pStyle w:val="TableCell"/>
              <w:jc w:val="center"/>
              <w:rPr>
                <w:rFonts w:ascii="Arial" w:hAnsi="Arial" w:cs="Arial"/>
                <w:sz w:val="18"/>
                <w:szCs w:val="18"/>
              </w:rPr>
            </w:pPr>
            <w:r>
              <w:rPr>
                <w:rFonts w:ascii="Arial" w:hAnsi="Arial" w:cs="Arial"/>
                <w:color w:val="000000"/>
                <w:sz w:val="18"/>
                <w:szCs w:val="18"/>
              </w:rPr>
              <w:t>systemConfig : (MPSSystemConfigDetails)</w:t>
            </w:r>
          </w:p>
        </w:tc>
      </w:tr>
    </w:tbl>
    <w:p w14:paraId="577FE79D" w14:textId="77777777" w:rsidR="00EF46FB" w:rsidRDefault="00EF46FB" w:rsidP="00EF46FB">
      <w:pPr>
        <w:pStyle w:val="Heading4"/>
      </w:pPr>
      <w:r>
        <w:t>Structures</w:t>
      </w:r>
    </w:p>
    <w:p w14:paraId="60E5535E" w14:textId="2FED9380" w:rsidR="00EF46FB" w:rsidRDefault="00EF46FB" w:rsidP="00EF46FB">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4.5.13</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52</w:t>
      </w:r>
      <w:r w:rsidRPr="00CB14D8">
        <w:rPr>
          <w:b/>
        </w:rPr>
        <w:fldChar w:fldCharType="end"/>
      </w:r>
      <w:r>
        <w:tab/>
      </w:r>
      <w:r w:rsidR="00207BB6">
        <w:t>The</w:t>
      </w:r>
      <w:r>
        <w:t xml:space="preserve"> version </w:t>
      </w:r>
      <w:r w:rsidR="000A391C">
        <w:t xml:space="preserve">field </w:t>
      </w:r>
      <w:r>
        <w:t xml:space="preserve">of the </w:t>
      </w:r>
      <w:r w:rsidR="000A391C">
        <w:t>getSystemConfig operation request message body shall reference the required version of the MPSSystemConfig object</w:t>
      </w:r>
      <w:r>
        <w:t>.</w:t>
      </w:r>
    </w:p>
    <w:p w14:paraId="58BC151D" w14:textId="77777777" w:rsidR="001D6E76" w:rsidRDefault="001D6E76" w:rsidP="00183C67">
      <w:pPr>
        <w:pStyle w:val="Heading4"/>
      </w:pPr>
      <w:r>
        <w:t>Errors</w:t>
      </w:r>
    </w:p>
    <w:p w14:paraId="4282DCD1" w14:textId="53A82EAE" w:rsidR="00781519" w:rsidRPr="00FD447D" w:rsidRDefault="00781519" w:rsidP="00EF46FB">
      <w:pPr>
        <w:spacing w:before="120" w:line="0" w:lineRule="atLeast"/>
      </w:pPr>
      <w:r>
        <w:t xml:space="preserve">In addition to standard MAL </w:t>
      </w:r>
      <w:r w:rsidR="000866DA">
        <w:t>e</w:t>
      </w:r>
      <w:r>
        <w:t xml:space="preserve">rrors, the operation may return the following MPS </w:t>
      </w:r>
      <w:r w:rsidR="000866DA">
        <w:t>e</w:t>
      </w:r>
      <w:r>
        <w:t>rrors:</w:t>
      </w:r>
    </w:p>
    <w:p w14:paraId="6399678B" w14:textId="77777777" w:rsidR="00D21B6E" w:rsidRPr="00FD447D" w:rsidRDefault="00D21B6E" w:rsidP="00D21B6E">
      <w:pPr>
        <w:spacing w:before="0"/>
      </w:pPr>
    </w:p>
    <w:tbl>
      <w:tblPr>
        <w:tblStyle w:val="RBTable"/>
        <w:tblW w:w="0" w:type="auto"/>
        <w:tblLook w:val="04A0" w:firstRow="1" w:lastRow="0" w:firstColumn="1" w:lastColumn="0" w:noHBand="0" w:noVBand="1"/>
        <w:tblCaption w:val="SVE getSystemConfig"/>
      </w:tblPr>
      <w:tblGrid>
        <w:gridCol w:w="2389"/>
        <w:gridCol w:w="2520"/>
      </w:tblGrid>
      <w:tr w:rsidR="00D21B6E" w:rsidRPr="00CC0E43" w14:paraId="68A407D2"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0F261D29" w14:textId="77777777" w:rsidR="00D21B6E" w:rsidRPr="00CC0E43" w:rsidRDefault="00D21B6E" w:rsidP="00CC0E43">
            <w:pPr>
              <w:pStyle w:val="TableCell"/>
              <w:rPr>
                <w:rFonts w:ascii="Arial" w:hAnsi="Arial" w:cs="Arial"/>
                <w:sz w:val="18"/>
                <w:szCs w:val="20"/>
              </w:rPr>
            </w:pPr>
            <w:r>
              <w:rPr>
                <w:rFonts w:ascii="Arial" w:hAnsi="Arial" w:cs="Arial"/>
                <w:sz w:val="18"/>
                <w:szCs w:val="20"/>
              </w:rPr>
              <w:t>Error</w:t>
            </w:r>
          </w:p>
        </w:tc>
        <w:tc>
          <w:tcPr>
            <w:tcW w:w="2520" w:type="dxa"/>
          </w:tcPr>
          <w:p w14:paraId="44396352" w14:textId="77777777" w:rsidR="00D21B6E" w:rsidRPr="00CC0E43" w:rsidRDefault="00D21B6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1B6E" w:rsidRPr="00CC0E43" w14:paraId="590FE600"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77CCE49E" w14:textId="77777777" w:rsidR="00D21B6E" w:rsidRPr="00CC0E43" w:rsidRDefault="00D21B6E" w:rsidP="00CC0E43">
            <w:pPr>
              <w:pStyle w:val="TableCell"/>
              <w:rPr>
                <w:rFonts w:ascii="Arial" w:hAnsi="Arial" w:cs="Arial"/>
                <w:sz w:val="18"/>
                <w:szCs w:val="20"/>
              </w:rPr>
            </w:pPr>
            <w:r>
              <w:rPr>
                <w:rFonts w:ascii="Arial" w:hAnsi="Arial" w:cs="Arial"/>
                <w:sz w:val="18"/>
                <w:szCs w:val="20"/>
              </w:rPr>
              <w:t>INVALID</w:t>
            </w:r>
          </w:p>
        </w:tc>
        <w:tc>
          <w:tcPr>
            <w:tcW w:w="2520" w:type="dxa"/>
          </w:tcPr>
          <w:p w14:paraId="0A6B7FBB" w14:textId="77777777" w:rsidR="00D21B6E" w:rsidRPr="00CC0E43" w:rsidRDefault="00D21B6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7FE28178" w14:textId="77777777" w:rsidR="00F257C2" w:rsidRPr="000C73F6" w:rsidRDefault="00F257C2" w:rsidP="00F257C2"/>
    <w:p w14:paraId="2F8DD606" w14:textId="77777777" w:rsidR="000C73F6" w:rsidRPr="000C73F6" w:rsidRDefault="000C73F6" w:rsidP="000C73F6"/>
    <w:p w14:paraId="6F5880B7" w14:textId="77777777" w:rsidR="007E0F38" w:rsidRDefault="007E0F38" w:rsidP="000C73F6">
      <w:pPr>
        <w:pStyle w:val="Heading2"/>
        <w:pageBreakBefore/>
      </w:pPr>
      <w:bookmarkStart w:id="361" w:name="_Ref68802237"/>
      <w:bookmarkStart w:id="362" w:name="_Toc140093881"/>
      <w:r>
        <w:lastRenderedPageBreak/>
        <w:t>Service:  Plan Edit Service</w:t>
      </w:r>
      <w:bookmarkEnd w:id="361"/>
      <w:bookmarkEnd w:id="362"/>
    </w:p>
    <w:p w14:paraId="314ED2D5" w14:textId="1600EB82" w:rsidR="00905B81" w:rsidRPr="00905B81" w:rsidRDefault="00DA3BAB" w:rsidP="00905B81">
      <w:pPr>
        <w:pStyle w:val="Heading3"/>
      </w:pPr>
      <w:bookmarkStart w:id="363" w:name="_Toc140093882"/>
      <w:r>
        <w:t>Summary</w:t>
      </w:r>
      <w:bookmarkEnd w:id="363"/>
    </w:p>
    <w:p w14:paraId="37FB1404" w14:textId="69F0DA4D" w:rsidR="009A7E42" w:rsidRDefault="009A7E42" w:rsidP="005E2644">
      <w:r>
        <w:t>The Plan Edit Service, introduced in §</w:t>
      </w:r>
      <w:r>
        <w:fldChar w:fldCharType="begin"/>
      </w:r>
      <w:r>
        <w:instrText xml:space="preserve"> REF _Ref64366932 \r \h </w:instrText>
      </w:r>
      <w:r>
        <w:fldChar w:fldCharType="separate"/>
      </w:r>
      <w:r w:rsidR="00182691">
        <w:t>2.5.6</w:t>
      </w:r>
      <w:r>
        <w:fldChar w:fldCharType="end"/>
      </w:r>
      <w:r>
        <w:t>, is provided by a plan execution function and enables its consumers to modify Plans that have already been submitted for execution.  It allows an external user or function to update the status of the Plan; insert, modify or delete its constituent ActivityInstances and EventInstances; update the value of Resources; and apply a time shift to a Plan.  It comprises the following operations, of which those in capability sets 1 and 2 are mandatory.</w:t>
      </w:r>
    </w:p>
    <w:p w14:paraId="5E28BD94" w14:textId="435F2C17" w:rsidR="008B6851" w:rsidRPr="009A7E42" w:rsidRDefault="008B6851" w:rsidP="005E2644">
      <w:r>
        <w:t>In some deployments, the Plan Edit Service could also be provided by a planning function to enable users to make adjustments to their planned activities prior to submission of the plan for execution.</w:t>
      </w:r>
    </w:p>
    <w:p w14:paraId="363BA0BD" w14:textId="77777777" w:rsidR="00905B81" w:rsidRPr="009A7E42" w:rsidRDefault="00905B81" w:rsidP="00905B81">
      <w:pPr>
        <w:spacing w:before="0"/>
      </w:pPr>
    </w:p>
    <w:tbl>
      <w:tblPr>
        <w:tblStyle w:val="RBTable"/>
        <w:tblW w:w="9242" w:type="dxa"/>
        <w:tblLayout w:type="fixed"/>
        <w:tblCellMar>
          <w:left w:w="85" w:type="dxa"/>
          <w:right w:w="85" w:type="dxa"/>
        </w:tblCellMar>
        <w:tblLook w:val="0420" w:firstRow="1" w:lastRow="0" w:firstColumn="0" w:lastColumn="0" w:noHBand="0" w:noVBand="1"/>
        <w:tblCaption w:val="SVS PlanEdit"/>
      </w:tblPr>
      <w:tblGrid>
        <w:gridCol w:w="2399"/>
        <w:gridCol w:w="3119"/>
        <w:gridCol w:w="1276"/>
        <w:gridCol w:w="1275"/>
        <w:gridCol w:w="1173"/>
      </w:tblGrid>
      <w:tr w:rsidR="00905B81" w:rsidRPr="00C93822" w14:paraId="4325F014" w14:textId="77777777" w:rsidTr="005D2861">
        <w:trPr>
          <w:cnfStyle w:val="100000000000" w:firstRow="1" w:lastRow="0" w:firstColumn="0" w:lastColumn="0" w:oddVBand="0" w:evenVBand="0" w:oddHBand="0" w:evenHBand="0" w:firstRowFirstColumn="0" w:firstRowLastColumn="0" w:lastRowFirstColumn="0" w:lastRowLastColumn="0"/>
        </w:trPr>
        <w:tc>
          <w:tcPr>
            <w:tcW w:w="2399" w:type="dxa"/>
          </w:tcPr>
          <w:p w14:paraId="289250D9" w14:textId="77777777" w:rsidR="00905B81" w:rsidRPr="00C93822" w:rsidRDefault="00905B81" w:rsidP="005D2861">
            <w:pPr>
              <w:pStyle w:val="TableCell"/>
              <w:jc w:val="center"/>
              <w:rPr>
                <w:rFonts w:ascii="Arial" w:hAnsi="Arial" w:cs="Arial"/>
                <w:sz w:val="18"/>
                <w:szCs w:val="18"/>
              </w:rPr>
            </w:pPr>
            <w:r w:rsidRPr="00C93822">
              <w:rPr>
                <w:rFonts w:ascii="Arial" w:hAnsi="Arial" w:cs="Arial"/>
                <w:sz w:val="18"/>
                <w:szCs w:val="18"/>
              </w:rPr>
              <w:t>Area Identifier</w:t>
            </w:r>
          </w:p>
        </w:tc>
        <w:tc>
          <w:tcPr>
            <w:tcW w:w="3119" w:type="dxa"/>
          </w:tcPr>
          <w:p w14:paraId="103454AD" w14:textId="77777777" w:rsidR="00905B81" w:rsidRPr="00C93822" w:rsidRDefault="00905B81" w:rsidP="005D2861">
            <w:pPr>
              <w:pStyle w:val="TableCell"/>
              <w:jc w:val="center"/>
              <w:rPr>
                <w:rFonts w:ascii="Arial" w:hAnsi="Arial" w:cs="Arial"/>
                <w:sz w:val="18"/>
                <w:szCs w:val="18"/>
              </w:rPr>
            </w:pPr>
            <w:r w:rsidRPr="00C93822">
              <w:rPr>
                <w:rFonts w:ascii="Arial" w:hAnsi="Arial" w:cs="Arial"/>
                <w:sz w:val="18"/>
                <w:szCs w:val="18"/>
              </w:rPr>
              <w:t>Service Identifier</w:t>
            </w:r>
          </w:p>
        </w:tc>
        <w:tc>
          <w:tcPr>
            <w:tcW w:w="1276" w:type="dxa"/>
          </w:tcPr>
          <w:p w14:paraId="42A11B08" w14:textId="77777777" w:rsidR="00905B81" w:rsidRPr="00C93822" w:rsidRDefault="00905B81" w:rsidP="005D2861">
            <w:pPr>
              <w:pStyle w:val="TableCell"/>
              <w:jc w:val="center"/>
              <w:rPr>
                <w:rFonts w:ascii="Arial" w:hAnsi="Arial" w:cs="Arial"/>
                <w:sz w:val="18"/>
                <w:szCs w:val="18"/>
              </w:rPr>
            </w:pPr>
            <w:r w:rsidRPr="00C93822">
              <w:rPr>
                <w:rFonts w:ascii="Arial" w:hAnsi="Arial" w:cs="Arial"/>
                <w:sz w:val="18"/>
                <w:szCs w:val="18"/>
              </w:rPr>
              <w:t>Area Number</w:t>
            </w:r>
          </w:p>
        </w:tc>
        <w:tc>
          <w:tcPr>
            <w:tcW w:w="1275" w:type="dxa"/>
          </w:tcPr>
          <w:p w14:paraId="3996E5DC" w14:textId="77777777" w:rsidR="00905B81" w:rsidRPr="00C93822" w:rsidRDefault="00905B81" w:rsidP="005D2861">
            <w:pPr>
              <w:pStyle w:val="TableCell"/>
              <w:jc w:val="center"/>
              <w:rPr>
                <w:rFonts w:ascii="Arial" w:hAnsi="Arial" w:cs="Arial"/>
                <w:sz w:val="18"/>
                <w:szCs w:val="18"/>
              </w:rPr>
            </w:pPr>
            <w:r w:rsidRPr="00C93822">
              <w:rPr>
                <w:rFonts w:ascii="Arial" w:hAnsi="Arial" w:cs="Arial"/>
                <w:sz w:val="18"/>
                <w:szCs w:val="18"/>
              </w:rPr>
              <w:t>Service Number</w:t>
            </w:r>
          </w:p>
        </w:tc>
        <w:tc>
          <w:tcPr>
            <w:tcW w:w="1173" w:type="dxa"/>
          </w:tcPr>
          <w:p w14:paraId="6CFD0E99" w14:textId="77777777" w:rsidR="00905B81" w:rsidRPr="00C93822" w:rsidRDefault="00905B81" w:rsidP="005D2861">
            <w:pPr>
              <w:pStyle w:val="TableCell"/>
              <w:jc w:val="center"/>
              <w:rPr>
                <w:rFonts w:ascii="Arial" w:hAnsi="Arial" w:cs="Arial"/>
                <w:sz w:val="18"/>
                <w:szCs w:val="18"/>
              </w:rPr>
            </w:pPr>
            <w:r w:rsidRPr="00C93822">
              <w:rPr>
                <w:rFonts w:ascii="Arial" w:hAnsi="Arial" w:cs="Arial"/>
                <w:sz w:val="18"/>
                <w:szCs w:val="18"/>
              </w:rPr>
              <w:t>Area Version</w:t>
            </w:r>
          </w:p>
        </w:tc>
      </w:tr>
      <w:tr w:rsidR="00905B81" w:rsidRPr="00C93822" w14:paraId="4EB85CA3" w14:textId="77777777" w:rsidTr="005D2861">
        <w:tc>
          <w:tcPr>
            <w:tcW w:w="2399" w:type="dxa"/>
          </w:tcPr>
          <w:p w14:paraId="217809B5" w14:textId="77777777" w:rsidR="00905B81" w:rsidRPr="00C93822" w:rsidRDefault="00905B81" w:rsidP="005D2861">
            <w:pPr>
              <w:pStyle w:val="TableCell"/>
              <w:jc w:val="center"/>
              <w:rPr>
                <w:rFonts w:ascii="Arial" w:hAnsi="Arial" w:cs="Arial"/>
                <w:sz w:val="18"/>
                <w:szCs w:val="18"/>
              </w:rPr>
            </w:pPr>
            <w:r w:rsidRPr="00C93822">
              <w:rPr>
                <w:rFonts w:ascii="Arial" w:hAnsi="Arial" w:cs="Arial"/>
                <w:sz w:val="18"/>
                <w:szCs w:val="18"/>
              </w:rPr>
              <w:t>MPS</w:t>
            </w:r>
          </w:p>
        </w:tc>
        <w:tc>
          <w:tcPr>
            <w:tcW w:w="3119" w:type="dxa"/>
          </w:tcPr>
          <w:p w14:paraId="15192173" w14:textId="77777777" w:rsidR="00905B81" w:rsidRPr="00C93822" w:rsidRDefault="00905B81" w:rsidP="005D2861">
            <w:pPr>
              <w:pStyle w:val="TableCell"/>
              <w:jc w:val="center"/>
              <w:rPr>
                <w:rFonts w:ascii="Arial" w:hAnsi="Arial" w:cs="Arial"/>
                <w:sz w:val="18"/>
                <w:szCs w:val="18"/>
              </w:rPr>
            </w:pPr>
            <w:r>
              <w:rPr>
                <w:rFonts w:ascii="Arial" w:hAnsi="Arial" w:cs="Arial"/>
                <w:sz w:val="18"/>
                <w:szCs w:val="18"/>
              </w:rPr>
              <w:t>PlanEdit</w:t>
            </w:r>
          </w:p>
        </w:tc>
        <w:tc>
          <w:tcPr>
            <w:tcW w:w="1276" w:type="dxa"/>
          </w:tcPr>
          <w:p w14:paraId="0024F134" w14:textId="06CA4E06" w:rsidR="00905B81" w:rsidRPr="00C93822" w:rsidRDefault="00017DDD" w:rsidP="005D2861">
            <w:pPr>
              <w:pStyle w:val="TableCell"/>
              <w:jc w:val="center"/>
              <w:rPr>
                <w:rFonts w:ascii="Arial" w:hAnsi="Arial" w:cs="Arial"/>
                <w:sz w:val="18"/>
                <w:szCs w:val="18"/>
              </w:rPr>
            </w:pPr>
            <w:r>
              <w:rPr>
                <w:rFonts w:ascii="Arial" w:hAnsi="Arial" w:cs="Arial"/>
                <w:sz w:val="18"/>
                <w:szCs w:val="18"/>
              </w:rPr>
              <w:t>5</w:t>
            </w:r>
          </w:p>
        </w:tc>
        <w:tc>
          <w:tcPr>
            <w:tcW w:w="1275" w:type="dxa"/>
          </w:tcPr>
          <w:p w14:paraId="244602C0" w14:textId="77777777" w:rsidR="00905B81" w:rsidRPr="00C93822" w:rsidRDefault="00905B81" w:rsidP="005D2861">
            <w:pPr>
              <w:pStyle w:val="TableCell"/>
              <w:jc w:val="center"/>
              <w:rPr>
                <w:rFonts w:ascii="Arial" w:hAnsi="Arial" w:cs="Arial"/>
                <w:sz w:val="18"/>
                <w:szCs w:val="18"/>
              </w:rPr>
            </w:pPr>
            <w:r>
              <w:rPr>
                <w:rFonts w:ascii="Arial" w:hAnsi="Arial" w:cs="Arial"/>
                <w:sz w:val="18"/>
                <w:szCs w:val="18"/>
              </w:rPr>
              <w:t>5</w:t>
            </w:r>
          </w:p>
        </w:tc>
        <w:tc>
          <w:tcPr>
            <w:tcW w:w="1173" w:type="dxa"/>
          </w:tcPr>
          <w:p w14:paraId="2CE455B2" w14:textId="77777777" w:rsidR="00905B81" w:rsidRPr="00C93822" w:rsidRDefault="00905B81" w:rsidP="005D2861">
            <w:pPr>
              <w:pStyle w:val="TableCell"/>
              <w:jc w:val="center"/>
              <w:rPr>
                <w:rFonts w:ascii="Arial" w:hAnsi="Arial" w:cs="Arial"/>
                <w:sz w:val="18"/>
                <w:szCs w:val="18"/>
              </w:rPr>
            </w:pPr>
            <w:r w:rsidRPr="00C93822">
              <w:rPr>
                <w:rFonts w:ascii="Arial" w:hAnsi="Arial" w:cs="Arial"/>
                <w:sz w:val="18"/>
                <w:szCs w:val="18"/>
              </w:rPr>
              <w:t>1</w:t>
            </w:r>
          </w:p>
        </w:tc>
      </w:tr>
    </w:tbl>
    <w:p w14:paraId="11C6C44A" w14:textId="77777777" w:rsidR="00905B81" w:rsidRPr="004E3DA2" w:rsidRDefault="00905B81" w:rsidP="004E3DA2">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99"/>
        <w:gridCol w:w="4394"/>
        <w:gridCol w:w="1276"/>
        <w:gridCol w:w="1173"/>
      </w:tblGrid>
      <w:tr w:rsidR="004E3DA2" w:rsidRPr="00C93822" w14:paraId="792D5BEB" w14:textId="77777777" w:rsidTr="004E3DA2">
        <w:trPr>
          <w:cnfStyle w:val="100000000000" w:firstRow="1" w:lastRow="0" w:firstColumn="0" w:lastColumn="0" w:oddVBand="0" w:evenVBand="0" w:oddHBand="0" w:evenHBand="0" w:firstRowFirstColumn="0" w:firstRowLastColumn="0" w:lastRowFirstColumn="0" w:lastRowLastColumn="0"/>
          <w:tblHeader/>
        </w:trPr>
        <w:tc>
          <w:tcPr>
            <w:tcW w:w="2399" w:type="dxa"/>
          </w:tcPr>
          <w:p w14:paraId="11651404" w14:textId="77777777" w:rsidR="004E3DA2" w:rsidRPr="00C93822" w:rsidRDefault="004E3DA2" w:rsidP="005D2861">
            <w:pPr>
              <w:pStyle w:val="TableCell"/>
              <w:jc w:val="center"/>
              <w:rPr>
                <w:rFonts w:ascii="Arial" w:hAnsi="Arial" w:cs="Arial"/>
                <w:sz w:val="18"/>
                <w:szCs w:val="18"/>
              </w:rPr>
            </w:pPr>
            <w:r w:rsidRPr="00C93822">
              <w:rPr>
                <w:rFonts w:ascii="Arial" w:hAnsi="Arial" w:cs="Arial"/>
                <w:sz w:val="18"/>
                <w:szCs w:val="18"/>
              </w:rPr>
              <w:t>Interaction Pattern</w:t>
            </w:r>
          </w:p>
        </w:tc>
        <w:tc>
          <w:tcPr>
            <w:tcW w:w="4394" w:type="dxa"/>
          </w:tcPr>
          <w:p w14:paraId="6DBD9BB7" w14:textId="77777777" w:rsidR="004E3DA2" w:rsidRPr="00C93822" w:rsidRDefault="004E3DA2" w:rsidP="005D2861">
            <w:pPr>
              <w:pStyle w:val="TableCell"/>
              <w:jc w:val="center"/>
              <w:rPr>
                <w:rFonts w:ascii="Arial" w:hAnsi="Arial" w:cs="Arial"/>
                <w:sz w:val="18"/>
                <w:szCs w:val="18"/>
              </w:rPr>
            </w:pPr>
            <w:r w:rsidRPr="00C93822">
              <w:rPr>
                <w:rFonts w:ascii="Arial" w:hAnsi="Arial" w:cs="Arial"/>
                <w:sz w:val="18"/>
                <w:szCs w:val="18"/>
              </w:rPr>
              <w:t>Operation Identifier</w:t>
            </w:r>
          </w:p>
        </w:tc>
        <w:tc>
          <w:tcPr>
            <w:tcW w:w="1276" w:type="dxa"/>
          </w:tcPr>
          <w:p w14:paraId="1E0BB983" w14:textId="77777777" w:rsidR="004E3DA2" w:rsidRPr="00C93822" w:rsidRDefault="004E3DA2" w:rsidP="005D2861">
            <w:pPr>
              <w:pStyle w:val="TableCell"/>
              <w:jc w:val="center"/>
              <w:rPr>
                <w:rFonts w:ascii="Arial" w:hAnsi="Arial" w:cs="Arial"/>
                <w:sz w:val="18"/>
                <w:szCs w:val="18"/>
              </w:rPr>
            </w:pPr>
            <w:r w:rsidRPr="00C93822">
              <w:rPr>
                <w:rFonts w:ascii="Arial" w:hAnsi="Arial" w:cs="Arial"/>
                <w:sz w:val="18"/>
                <w:szCs w:val="18"/>
              </w:rPr>
              <w:t>Operation Number</w:t>
            </w:r>
          </w:p>
        </w:tc>
        <w:tc>
          <w:tcPr>
            <w:tcW w:w="1173" w:type="dxa"/>
          </w:tcPr>
          <w:p w14:paraId="0B37DD31" w14:textId="77777777" w:rsidR="004E3DA2" w:rsidRPr="00C93822" w:rsidRDefault="004E3DA2" w:rsidP="005D2861">
            <w:pPr>
              <w:pStyle w:val="TableCell"/>
              <w:jc w:val="center"/>
              <w:rPr>
                <w:rFonts w:ascii="Arial" w:hAnsi="Arial" w:cs="Arial"/>
                <w:sz w:val="18"/>
                <w:szCs w:val="18"/>
              </w:rPr>
            </w:pPr>
            <w:r w:rsidRPr="00C93822">
              <w:rPr>
                <w:rFonts w:ascii="Arial" w:hAnsi="Arial" w:cs="Arial"/>
                <w:sz w:val="18"/>
                <w:szCs w:val="18"/>
              </w:rPr>
              <w:t>Capability Set</w:t>
            </w:r>
          </w:p>
        </w:tc>
      </w:tr>
      <w:tr w:rsidR="004E3DA2" w:rsidRPr="00C93822" w14:paraId="3CE182EF" w14:textId="77777777" w:rsidTr="004E3DA2">
        <w:tc>
          <w:tcPr>
            <w:tcW w:w="2399" w:type="dxa"/>
          </w:tcPr>
          <w:p w14:paraId="5C2C2C46"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SUBMIT</w:t>
            </w:r>
          </w:p>
        </w:tc>
        <w:tc>
          <w:tcPr>
            <w:tcW w:w="4394" w:type="dxa"/>
          </w:tcPr>
          <w:p w14:paraId="25AB5478"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updatePlanStatus</w:t>
            </w:r>
          </w:p>
        </w:tc>
        <w:tc>
          <w:tcPr>
            <w:tcW w:w="1276" w:type="dxa"/>
          </w:tcPr>
          <w:p w14:paraId="38D44DAB" w14:textId="77777777" w:rsidR="004E3DA2" w:rsidRPr="00C93822" w:rsidRDefault="004E3DA2" w:rsidP="005D2861">
            <w:pPr>
              <w:pStyle w:val="TableCell"/>
              <w:jc w:val="center"/>
              <w:rPr>
                <w:rFonts w:ascii="Arial" w:hAnsi="Arial" w:cs="Arial"/>
                <w:sz w:val="18"/>
                <w:szCs w:val="18"/>
              </w:rPr>
            </w:pPr>
            <w:r w:rsidRPr="00C93822">
              <w:rPr>
                <w:rFonts w:ascii="Arial" w:hAnsi="Arial" w:cs="Arial"/>
                <w:sz w:val="18"/>
                <w:szCs w:val="18"/>
              </w:rPr>
              <w:t>1</w:t>
            </w:r>
          </w:p>
        </w:tc>
        <w:tc>
          <w:tcPr>
            <w:tcW w:w="1173" w:type="dxa"/>
            <w:vAlign w:val="center"/>
          </w:tcPr>
          <w:p w14:paraId="7E37C730" w14:textId="77777777" w:rsidR="004E3DA2" w:rsidRPr="00C93822" w:rsidRDefault="004E3DA2" w:rsidP="005D2861">
            <w:pPr>
              <w:pStyle w:val="TableCell"/>
              <w:jc w:val="center"/>
              <w:rPr>
                <w:rFonts w:ascii="Arial" w:hAnsi="Arial" w:cs="Arial"/>
                <w:sz w:val="18"/>
                <w:szCs w:val="18"/>
              </w:rPr>
            </w:pPr>
            <w:r w:rsidRPr="00C93822">
              <w:rPr>
                <w:rFonts w:ascii="Arial" w:hAnsi="Arial" w:cs="Arial"/>
                <w:sz w:val="18"/>
                <w:szCs w:val="18"/>
              </w:rPr>
              <w:t>1</w:t>
            </w:r>
          </w:p>
        </w:tc>
      </w:tr>
      <w:tr w:rsidR="004E3DA2" w:rsidRPr="00C93822" w14:paraId="5DCD2E08" w14:textId="77777777" w:rsidTr="004E3DA2">
        <w:tc>
          <w:tcPr>
            <w:tcW w:w="2399" w:type="dxa"/>
          </w:tcPr>
          <w:p w14:paraId="3268E676"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REQUEST</w:t>
            </w:r>
          </w:p>
        </w:tc>
        <w:tc>
          <w:tcPr>
            <w:tcW w:w="4394" w:type="dxa"/>
          </w:tcPr>
          <w:p w14:paraId="7D5E1C53"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insertActivity</w:t>
            </w:r>
          </w:p>
        </w:tc>
        <w:tc>
          <w:tcPr>
            <w:tcW w:w="1276" w:type="dxa"/>
          </w:tcPr>
          <w:p w14:paraId="1E7185BB"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2</w:t>
            </w:r>
          </w:p>
        </w:tc>
        <w:tc>
          <w:tcPr>
            <w:tcW w:w="1173" w:type="dxa"/>
            <w:vMerge w:val="restart"/>
            <w:vAlign w:val="center"/>
          </w:tcPr>
          <w:p w14:paraId="754E7436" w14:textId="77777777" w:rsidR="004E3DA2" w:rsidRPr="00C93822" w:rsidRDefault="004E3DA2" w:rsidP="006F4FD5">
            <w:pPr>
              <w:pStyle w:val="TableCell"/>
              <w:jc w:val="center"/>
              <w:rPr>
                <w:rFonts w:ascii="Arial" w:hAnsi="Arial" w:cs="Arial"/>
                <w:sz w:val="18"/>
                <w:szCs w:val="18"/>
              </w:rPr>
            </w:pPr>
            <w:r w:rsidRPr="00C93822">
              <w:rPr>
                <w:rFonts w:ascii="Arial" w:hAnsi="Arial" w:cs="Arial"/>
                <w:sz w:val="18"/>
                <w:szCs w:val="18"/>
              </w:rPr>
              <w:t>2</w:t>
            </w:r>
          </w:p>
        </w:tc>
      </w:tr>
      <w:tr w:rsidR="004E3DA2" w:rsidRPr="00C93822" w14:paraId="41551021" w14:textId="77777777" w:rsidTr="004E3DA2">
        <w:tc>
          <w:tcPr>
            <w:tcW w:w="2399" w:type="dxa"/>
          </w:tcPr>
          <w:p w14:paraId="236BD0D5"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REQUEST</w:t>
            </w:r>
          </w:p>
        </w:tc>
        <w:tc>
          <w:tcPr>
            <w:tcW w:w="4394" w:type="dxa"/>
          </w:tcPr>
          <w:p w14:paraId="7A3752BE"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insertEvent</w:t>
            </w:r>
          </w:p>
        </w:tc>
        <w:tc>
          <w:tcPr>
            <w:tcW w:w="1276" w:type="dxa"/>
          </w:tcPr>
          <w:p w14:paraId="376E3B49"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3</w:t>
            </w:r>
          </w:p>
        </w:tc>
        <w:tc>
          <w:tcPr>
            <w:tcW w:w="1173" w:type="dxa"/>
            <w:vMerge/>
            <w:vAlign w:val="center"/>
          </w:tcPr>
          <w:p w14:paraId="642A2EDF" w14:textId="77777777" w:rsidR="004E3DA2" w:rsidRPr="00C93822" w:rsidRDefault="004E3DA2" w:rsidP="005D2861">
            <w:pPr>
              <w:pStyle w:val="TableCell"/>
              <w:jc w:val="center"/>
              <w:rPr>
                <w:rFonts w:ascii="Arial" w:hAnsi="Arial" w:cs="Arial"/>
                <w:sz w:val="18"/>
                <w:szCs w:val="18"/>
              </w:rPr>
            </w:pPr>
          </w:p>
        </w:tc>
      </w:tr>
      <w:tr w:rsidR="004E3DA2" w:rsidRPr="00C93822" w14:paraId="3284239B" w14:textId="77777777" w:rsidTr="004E3DA2">
        <w:tc>
          <w:tcPr>
            <w:tcW w:w="2399" w:type="dxa"/>
          </w:tcPr>
          <w:p w14:paraId="7758AA23"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SUBMIT</w:t>
            </w:r>
          </w:p>
        </w:tc>
        <w:tc>
          <w:tcPr>
            <w:tcW w:w="4394" w:type="dxa"/>
          </w:tcPr>
          <w:p w14:paraId="1F83ECFD"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deleteActivity</w:t>
            </w:r>
          </w:p>
        </w:tc>
        <w:tc>
          <w:tcPr>
            <w:tcW w:w="1276" w:type="dxa"/>
          </w:tcPr>
          <w:p w14:paraId="23276B85"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4</w:t>
            </w:r>
          </w:p>
        </w:tc>
        <w:tc>
          <w:tcPr>
            <w:tcW w:w="1173" w:type="dxa"/>
            <w:vMerge/>
          </w:tcPr>
          <w:p w14:paraId="5B24EC25" w14:textId="77777777" w:rsidR="004E3DA2" w:rsidRPr="00C93822" w:rsidRDefault="004E3DA2" w:rsidP="005D2861">
            <w:pPr>
              <w:pStyle w:val="TableCell"/>
              <w:jc w:val="center"/>
              <w:rPr>
                <w:rFonts w:ascii="Arial" w:hAnsi="Arial" w:cs="Arial"/>
                <w:sz w:val="18"/>
                <w:szCs w:val="18"/>
              </w:rPr>
            </w:pPr>
          </w:p>
        </w:tc>
      </w:tr>
      <w:tr w:rsidR="004E3DA2" w:rsidRPr="00C93822" w14:paraId="07B00D12" w14:textId="77777777" w:rsidTr="004E3DA2">
        <w:tc>
          <w:tcPr>
            <w:tcW w:w="2399" w:type="dxa"/>
          </w:tcPr>
          <w:p w14:paraId="1256B4D2"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SUBMIT</w:t>
            </w:r>
          </w:p>
        </w:tc>
        <w:tc>
          <w:tcPr>
            <w:tcW w:w="4394" w:type="dxa"/>
          </w:tcPr>
          <w:p w14:paraId="2363A905"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deleteEvent</w:t>
            </w:r>
          </w:p>
        </w:tc>
        <w:tc>
          <w:tcPr>
            <w:tcW w:w="1276" w:type="dxa"/>
          </w:tcPr>
          <w:p w14:paraId="4157D84B"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5</w:t>
            </w:r>
          </w:p>
        </w:tc>
        <w:tc>
          <w:tcPr>
            <w:tcW w:w="1173" w:type="dxa"/>
            <w:vMerge/>
            <w:vAlign w:val="center"/>
          </w:tcPr>
          <w:p w14:paraId="5571BEC2" w14:textId="77777777" w:rsidR="004E3DA2" w:rsidRPr="00C93822" w:rsidRDefault="004E3DA2" w:rsidP="005D2861">
            <w:pPr>
              <w:pStyle w:val="TableCell"/>
              <w:jc w:val="center"/>
              <w:rPr>
                <w:rFonts w:ascii="Arial" w:hAnsi="Arial" w:cs="Arial"/>
                <w:sz w:val="18"/>
                <w:szCs w:val="18"/>
              </w:rPr>
            </w:pPr>
          </w:p>
        </w:tc>
      </w:tr>
      <w:tr w:rsidR="004E3DA2" w:rsidRPr="00C93822" w14:paraId="632EE330" w14:textId="77777777" w:rsidTr="004E3DA2">
        <w:tc>
          <w:tcPr>
            <w:tcW w:w="2399" w:type="dxa"/>
          </w:tcPr>
          <w:p w14:paraId="07F210EF"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SUBMIT</w:t>
            </w:r>
          </w:p>
        </w:tc>
        <w:tc>
          <w:tcPr>
            <w:tcW w:w="4394" w:type="dxa"/>
          </w:tcPr>
          <w:p w14:paraId="6C804670"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updateActivity</w:t>
            </w:r>
          </w:p>
        </w:tc>
        <w:tc>
          <w:tcPr>
            <w:tcW w:w="1276" w:type="dxa"/>
          </w:tcPr>
          <w:p w14:paraId="101B1793"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6</w:t>
            </w:r>
          </w:p>
        </w:tc>
        <w:tc>
          <w:tcPr>
            <w:tcW w:w="1173" w:type="dxa"/>
            <w:vMerge w:val="restart"/>
            <w:vAlign w:val="center"/>
          </w:tcPr>
          <w:p w14:paraId="6BDEF376" w14:textId="77777777" w:rsidR="004E3DA2" w:rsidRPr="00C93822" w:rsidRDefault="004E3DA2" w:rsidP="006F4FD5">
            <w:pPr>
              <w:pStyle w:val="TableCell"/>
              <w:jc w:val="center"/>
              <w:rPr>
                <w:rFonts w:ascii="Arial" w:hAnsi="Arial" w:cs="Arial"/>
                <w:sz w:val="18"/>
                <w:szCs w:val="18"/>
              </w:rPr>
            </w:pPr>
            <w:r>
              <w:rPr>
                <w:rFonts w:ascii="Arial" w:hAnsi="Arial" w:cs="Arial"/>
                <w:sz w:val="18"/>
                <w:szCs w:val="18"/>
              </w:rPr>
              <w:t>3</w:t>
            </w:r>
          </w:p>
        </w:tc>
      </w:tr>
      <w:tr w:rsidR="004E3DA2" w:rsidRPr="00C93822" w14:paraId="52AACC10" w14:textId="77777777" w:rsidTr="004E3DA2">
        <w:tc>
          <w:tcPr>
            <w:tcW w:w="2399" w:type="dxa"/>
          </w:tcPr>
          <w:p w14:paraId="18CE82E1" w14:textId="77777777" w:rsidR="004E3DA2" w:rsidRDefault="004E3DA2" w:rsidP="005D2861">
            <w:pPr>
              <w:pStyle w:val="TableCell"/>
              <w:jc w:val="center"/>
              <w:rPr>
                <w:rFonts w:ascii="Arial" w:hAnsi="Arial" w:cs="Arial"/>
                <w:sz w:val="18"/>
                <w:szCs w:val="18"/>
              </w:rPr>
            </w:pPr>
            <w:r>
              <w:rPr>
                <w:rFonts w:ascii="Arial" w:hAnsi="Arial" w:cs="Arial"/>
                <w:sz w:val="18"/>
                <w:szCs w:val="18"/>
              </w:rPr>
              <w:t>SUBMIT</w:t>
            </w:r>
          </w:p>
        </w:tc>
        <w:tc>
          <w:tcPr>
            <w:tcW w:w="4394" w:type="dxa"/>
          </w:tcPr>
          <w:p w14:paraId="457FAE6E" w14:textId="77777777" w:rsidR="004E3DA2" w:rsidRDefault="004E3DA2" w:rsidP="005D2861">
            <w:pPr>
              <w:pStyle w:val="TableCell"/>
              <w:jc w:val="center"/>
              <w:rPr>
                <w:rFonts w:ascii="Arial" w:hAnsi="Arial" w:cs="Arial"/>
                <w:sz w:val="18"/>
                <w:szCs w:val="18"/>
              </w:rPr>
            </w:pPr>
            <w:r>
              <w:rPr>
                <w:rFonts w:ascii="Arial" w:hAnsi="Arial" w:cs="Arial"/>
                <w:sz w:val="18"/>
                <w:szCs w:val="18"/>
              </w:rPr>
              <w:t>updateEvent</w:t>
            </w:r>
          </w:p>
        </w:tc>
        <w:tc>
          <w:tcPr>
            <w:tcW w:w="1276" w:type="dxa"/>
          </w:tcPr>
          <w:p w14:paraId="4E5390BF"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7</w:t>
            </w:r>
          </w:p>
        </w:tc>
        <w:tc>
          <w:tcPr>
            <w:tcW w:w="1173" w:type="dxa"/>
            <w:vMerge/>
            <w:vAlign w:val="center"/>
          </w:tcPr>
          <w:p w14:paraId="40BDF69D" w14:textId="77777777" w:rsidR="004E3DA2" w:rsidRDefault="004E3DA2" w:rsidP="005D2861">
            <w:pPr>
              <w:pStyle w:val="TableCell"/>
              <w:jc w:val="center"/>
              <w:rPr>
                <w:rFonts w:ascii="Arial" w:hAnsi="Arial" w:cs="Arial"/>
                <w:sz w:val="18"/>
                <w:szCs w:val="18"/>
              </w:rPr>
            </w:pPr>
          </w:p>
        </w:tc>
      </w:tr>
      <w:tr w:rsidR="004E3DA2" w:rsidRPr="00C93822" w14:paraId="45861782" w14:textId="77777777" w:rsidTr="004E3DA2">
        <w:tc>
          <w:tcPr>
            <w:tcW w:w="2399" w:type="dxa"/>
          </w:tcPr>
          <w:p w14:paraId="7D635248" w14:textId="77777777" w:rsidR="004E3DA2" w:rsidRDefault="004E3DA2" w:rsidP="005D2861">
            <w:pPr>
              <w:pStyle w:val="TableCell"/>
              <w:jc w:val="center"/>
              <w:rPr>
                <w:rFonts w:ascii="Arial" w:hAnsi="Arial" w:cs="Arial"/>
                <w:sz w:val="18"/>
                <w:szCs w:val="18"/>
              </w:rPr>
            </w:pPr>
            <w:r>
              <w:rPr>
                <w:rFonts w:ascii="Arial" w:hAnsi="Arial" w:cs="Arial"/>
                <w:sz w:val="18"/>
                <w:szCs w:val="18"/>
              </w:rPr>
              <w:t>SUBMIT</w:t>
            </w:r>
          </w:p>
        </w:tc>
        <w:tc>
          <w:tcPr>
            <w:tcW w:w="4394" w:type="dxa"/>
          </w:tcPr>
          <w:p w14:paraId="66589781" w14:textId="77777777" w:rsidR="004E3DA2" w:rsidRDefault="004E3DA2" w:rsidP="005D2861">
            <w:pPr>
              <w:pStyle w:val="TableCell"/>
              <w:jc w:val="center"/>
              <w:rPr>
                <w:rFonts w:ascii="Arial" w:hAnsi="Arial" w:cs="Arial"/>
                <w:sz w:val="18"/>
                <w:szCs w:val="18"/>
              </w:rPr>
            </w:pPr>
            <w:r>
              <w:rPr>
                <w:rFonts w:ascii="Arial" w:hAnsi="Arial" w:cs="Arial"/>
                <w:sz w:val="18"/>
                <w:szCs w:val="18"/>
              </w:rPr>
              <w:t>updateResource</w:t>
            </w:r>
          </w:p>
        </w:tc>
        <w:tc>
          <w:tcPr>
            <w:tcW w:w="1276" w:type="dxa"/>
          </w:tcPr>
          <w:p w14:paraId="6FB919BC"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8</w:t>
            </w:r>
          </w:p>
        </w:tc>
        <w:tc>
          <w:tcPr>
            <w:tcW w:w="1173" w:type="dxa"/>
          </w:tcPr>
          <w:p w14:paraId="1A6F93CE" w14:textId="77777777" w:rsidR="004E3DA2" w:rsidRDefault="004E3DA2" w:rsidP="005D2861">
            <w:pPr>
              <w:pStyle w:val="TableCell"/>
              <w:jc w:val="center"/>
              <w:rPr>
                <w:rFonts w:ascii="Arial" w:hAnsi="Arial" w:cs="Arial"/>
                <w:sz w:val="18"/>
                <w:szCs w:val="18"/>
              </w:rPr>
            </w:pPr>
            <w:r>
              <w:rPr>
                <w:rFonts w:ascii="Arial" w:hAnsi="Arial" w:cs="Arial"/>
                <w:sz w:val="18"/>
                <w:szCs w:val="18"/>
              </w:rPr>
              <w:t>4</w:t>
            </w:r>
          </w:p>
        </w:tc>
      </w:tr>
      <w:tr w:rsidR="004E3DA2" w:rsidRPr="00C93822" w14:paraId="5A6BAB84" w14:textId="77777777" w:rsidTr="004E3DA2">
        <w:tc>
          <w:tcPr>
            <w:tcW w:w="2399" w:type="dxa"/>
          </w:tcPr>
          <w:p w14:paraId="4440AF9E" w14:textId="77777777" w:rsidR="004E3DA2" w:rsidRDefault="004E3DA2" w:rsidP="005D2861">
            <w:pPr>
              <w:pStyle w:val="TableCell"/>
              <w:jc w:val="center"/>
              <w:rPr>
                <w:rFonts w:ascii="Arial" w:hAnsi="Arial" w:cs="Arial"/>
                <w:sz w:val="18"/>
                <w:szCs w:val="18"/>
              </w:rPr>
            </w:pPr>
            <w:r>
              <w:rPr>
                <w:rFonts w:ascii="Arial" w:hAnsi="Arial" w:cs="Arial"/>
                <w:sz w:val="18"/>
                <w:szCs w:val="18"/>
              </w:rPr>
              <w:t>SUBMIT</w:t>
            </w:r>
          </w:p>
        </w:tc>
        <w:tc>
          <w:tcPr>
            <w:tcW w:w="4394" w:type="dxa"/>
          </w:tcPr>
          <w:p w14:paraId="009E0EA1" w14:textId="77777777" w:rsidR="004E3DA2" w:rsidRDefault="004E3DA2" w:rsidP="005D2861">
            <w:pPr>
              <w:pStyle w:val="TableCell"/>
              <w:jc w:val="center"/>
              <w:rPr>
                <w:rFonts w:ascii="Arial" w:hAnsi="Arial" w:cs="Arial"/>
                <w:sz w:val="18"/>
                <w:szCs w:val="18"/>
              </w:rPr>
            </w:pPr>
            <w:r>
              <w:rPr>
                <w:rFonts w:ascii="Arial" w:hAnsi="Arial" w:cs="Arial"/>
                <w:sz w:val="18"/>
                <w:szCs w:val="18"/>
              </w:rPr>
              <w:t>updateResourceProfile</w:t>
            </w:r>
          </w:p>
        </w:tc>
        <w:tc>
          <w:tcPr>
            <w:tcW w:w="1276" w:type="dxa"/>
          </w:tcPr>
          <w:p w14:paraId="4AA3DBE1" w14:textId="77777777" w:rsidR="004E3DA2" w:rsidRPr="00C93822" w:rsidRDefault="004E3DA2" w:rsidP="005D2861">
            <w:pPr>
              <w:pStyle w:val="TableCell"/>
              <w:jc w:val="center"/>
              <w:rPr>
                <w:rFonts w:ascii="Arial" w:hAnsi="Arial" w:cs="Arial"/>
                <w:sz w:val="18"/>
                <w:szCs w:val="18"/>
              </w:rPr>
            </w:pPr>
            <w:r>
              <w:rPr>
                <w:rFonts w:ascii="Arial" w:hAnsi="Arial" w:cs="Arial"/>
                <w:sz w:val="18"/>
                <w:szCs w:val="18"/>
              </w:rPr>
              <w:t>9</w:t>
            </w:r>
          </w:p>
        </w:tc>
        <w:tc>
          <w:tcPr>
            <w:tcW w:w="1173" w:type="dxa"/>
          </w:tcPr>
          <w:p w14:paraId="5AD5E2D3" w14:textId="77777777" w:rsidR="004E3DA2" w:rsidRDefault="004E3DA2" w:rsidP="005D2861">
            <w:pPr>
              <w:pStyle w:val="TableCell"/>
              <w:jc w:val="center"/>
              <w:rPr>
                <w:rFonts w:ascii="Arial" w:hAnsi="Arial" w:cs="Arial"/>
                <w:sz w:val="18"/>
                <w:szCs w:val="18"/>
              </w:rPr>
            </w:pPr>
            <w:r>
              <w:rPr>
                <w:rFonts w:ascii="Arial" w:hAnsi="Arial" w:cs="Arial"/>
                <w:sz w:val="18"/>
                <w:szCs w:val="18"/>
              </w:rPr>
              <w:t>5</w:t>
            </w:r>
          </w:p>
        </w:tc>
      </w:tr>
      <w:tr w:rsidR="004E3DA2" w:rsidRPr="00C93822" w14:paraId="032FBA59" w14:textId="77777777" w:rsidTr="004E3DA2">
        <w:tc>
          <w:tcPr>
            <w:tcW w:w="2399" w:type="dxa"/>
          </w:tcPr>
          <w:p w14:paraId="6F9FD23F" w14:textId="77777777" w:rsidR="004E3DA2" w:rsidRDefault="004E3DA2" w:rsidP="005D2861">
            <w:pPr>
              <w:pStyle w:val="TableCell"/>
              <w:jc w:val="center"/>
              <w:rPr>
                <w:rFonts w:ascii="Arial" w:hAnsi="Arial" w:cs="Arial"/>
                <w:sz w:val="18"/>
                <w:szCs w:val="18"/>
              </w:rPr>
            </w:pPr>
            <w:r>
              <w:rPr>
                <w:rFonts w:ascii="Arial" w:hAnsi="Arial" w:cs="Arial"/>
                <w:sz w:val="18"/>
                <w:szCs w:val="18"/>
              </w:rPr>
              <w:t>SUBMIT</w:t>
            </w:r>
          </w:p>
        </w:tc>
        <w:tc>
          <w:tcPr>
            <w:tcW w:w="4394" w:type="dxa"/>
          </w:tcPr>
          <w:p w14:paraId="6151BF49" w14:textId="77777777" w:rsidR="004E3DA2" w:rsidRDefault="004E3DA2" w:rsidP="005D2861">
            <w:pPr>
              <w:pStyle w:val="TableCell"/>
              <w:jc w:val="center"/>
              <w:rPr>
                <w:rFonts w:ascii="Arial" w:hAnsi="Arial" w:cs="Arial"/>
                <w:sz w:val="18"/>
                <w:szCs w:val="18"/>
              </w:rPr>
            </w:pPr>
            <w:r>
              <w:rPr>
                <w:rFonts w:ascii="Arial" w:hAnsi="Arial" w:cs="Arial"/>
                <w:sz w:val="18"/>
                <w:szCs w:val="18"/>
              </w:rPr>
              <w:t>applyTimeShift</w:t>
            </w:r>
          </w:p>
        </w:tc>
        <w:tc>
          <w:tcPr>
            <w:tcW w:w="1276" w:type="dxa"/>
          </w:tcPr>
          <w:p w14:paraId="18242BDD" w14:textId="77777777" w:rsidR="004E3DA2" w:rsidRDefault="004E3DA2" w:rsidP="005D2861">
            <w:pPr>
              <w:pStyle w:val="TableCell"/>
              <w:jc w:val="center"/>
              <w:rPr>
                <w:rFonts w:ascii="Arial" w:hAnsi="Arial" w:cs="Arial"/>
                <w:sz w:val="18"/>
                <w:szCs w:val="18"/>
              </w:rPr>
            </w:pPr>
            <w:r>
              <w:rPr>
                <w:rFonts w:ascii="Arial" w:hAnsi="Arial" w:cs="Arial"/>
                <w:sz w:val="18"/>
                <w:szCs w:val="18"/>
              </w:rPr>
              <w:t>10</w:t>
            </w:r>
          </w:p>
        </w:tc>
        <w:tc>
          <w:tcPr>
            <w:tcW w:w="1173" w:type="dxa"/>
          </w:tcPr>
          <w:p w14:paraId="05DCD04C" w14:textId="77777777" w:rsidR="004E3DA2" w:rsidRDefault="004E3DA2" w:rsidP="005D2861">
            <w:pPr>
              <w:pStyle w:val="TableCell"/>
              <w:jc w:val="center"/>
              <w:rPr>
                <w:rFonts w:ascii="Arial" w:hAnsi="Arial" w:cs="Arial"/>
                <w:sz w:val="18"/>
                <w:szCs w:val="18"/>
              </w:rPr>
            </w:pPr>
            <w:r>
              <w:rPr>
                <w:rFonts w:ascii="Arial" w:hAnsi="Arial" w:cs="Arial"/>
                <w:sz w:val="18"/>
                <w:szCs w:val="18"/>
              </w:rPr>
              <w:t>6</w:t>
            </w:r>
          </w:p>
        </w:tc>
      </w:tr>
    </w:tbl>
    <w:p w14:paraId="590C876D" w14:textId="77777777" w:rsidR="003E72CB" w:rsidRDefault="003E72CB" w:rsidP="002A01BC">
      <w:r>
        <w:t>The updatePlanStatus operation allows the service consumer to modify the status of a previously submitted Plan</w:t>
      </w:r>
      <w:r w:rsidR="00FA042E">
        <w:t>, including the isAlternate flag.</w:t>
      </w:r>
    </w:p>
    <w:p w14:paraId="50B4490D" w14:textId="4CB27B2F" w:rsidR="00905B81" w:rsidRDefault="007E0737" w:rsidP="002A01BC">
      <w:r w:rsidRPr="007E0737">
        <w:rPr>
          <w:noProof/>
        </w:rPr>
        <w:lastRenderedPageBreak/>
        <w:drawing>
          <wp:inline distT="0" distB="0" distL="0" distR="0" wp14:anchorId="488543E4" wp14:editId="526FF8AB">
            <wp:extent cx="5716905" cy="334327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73">
                      <a:extLst>
                        <a:ext uri="{28A0092B-C50C-407E-A947-70E740481C1C}">
                          <a14:useLocalDpi xmlns:a14="http://schemas.microsoft.com/office/drawing/2010/main" val="0"/>
                        </a:ext>
                      </a:extLst>
                    </a:blip>
                    <a:srcRect b="4792"/>
                    <a:stretch/>
                  </pic:blipFill>
                  <pic:spPr bwMode="auto">
                    <a:xfrm>
                      <a:off x="0" y="0"/>
                      <a:ext cx="5716905" cy="3343275"/>
                    </a:xfrm>
                    <a:prstGeom prst="rect">
                      <a:avLst/>
                    </a:prstGeom>
                    <a:noFill/>
                    <a:ln>
                      <a:noFill/>
                    </a:ln>
                    <a:extLst>
                      <a:ext uri="{53640926-AAD7-44D8-BBD7-CCE9431645EC}">
                        <a14:shadowObscured xmlns:a14="http://schemas.microsoft.com/office/drawing/2010/main"/>
                      </a:ext>
                    </a:extLst>
                  </pic:spPr>
                </pic:pic>
              </a:graphicData>
            </a:graphic>
          </wp:inline>
        </w:drawing>
      </w:r>
    </w:p>
    <w:p w14:paraId="2F634A25" w14:textId="09C29E41" w:rsidR="002A01BC" w:rsidRDefault="002A01BC" w:rsidP="002A01BC">
      <w:pPr>
        <w:pStyle w:val="Caption"/>
        <w:keepNext w:val="0"/>
        <w:rPr>
          <w:noProof/>
        </w:rPr>
      </w:pPr>
      <w:bookmarkStart w:id="364" w:name="_Toc140093399"/>
      <w:r>
        <w:t xml:space="preserve">Figure </w:t>
      </w:r>
      <w:r w:rsidR="00A23CA0">
        <w:fldChar w:fldCharType="begin"/>
      </w:r>
      <w:r w:rsidR="00A23CA0">
        <w:instrText xml:space="preserve"> SEQ Figure \* ARABIC </w:instrText>
      </w:r>
      <w:r w:rsidR="00A23CA0">
        <w:fldChar w:fldCharType="separate"/>
      </w:r>
      <w:r w:rsidR="00182691">
        <w:rPr>
          <w:noProof/>
        </w:rPr>
        <w:t>56</w:t>
      </w:r>
      <w:r w:rsidR="00A23CA0">
        <w:rPr>
          <w:noProof/>
        </w:rPr>
        <w:fldChar w:fldCharType="end"/>
      </w:r>
      <w:r>
        <w:rPr>
          <w:noProof/>
        </w:rPr>
        <w:t>: Plan Edit Operations for Generic Data Item (Activity or Event)</w:t>
      </w:r>
      <w:bookmarkEnd w:id="364"/>
    </w:p>
    <w:p w14:paraId="0F203FCA" w14:textId="1E3DE042" w:rsidR="002A01BC" w:rsidRDefault="002A01BC" w:rsidP="002A01BC">
      <w:r>
        <w:t>For planning activities and events, three operations are defined for each item type to insert, optionally to update, and to delete an ActivityInstance or EventInstance in a referenced Plan that has previously been submitted to a plan execution function (the service provider).  The insert operation results in the creation by the service provider of a new ActivityInstance or EventInstance in the specified Plan.  A reference to the new instance (</w:t>
      </w:r>
      <w:r w:rsidR="005F72E8">
        <w:t>key</w:t>
      </w:r>
      <w:r>
        <w:t xml:space="preserve"> and version) is returned in the response message.</w:t>
      </w:r>
    </w:p>
    <w:p w14:paraId="633BF3C2" w14:textId="77777777" w:rsidR="00EE6F5C" w:rsidRDefault="00EE6F5C" w:rsidP="002A01BC">
      <w:r>
        <w:t>For planning resources, if supported, it is only possible to update the value of the Resource.  This is supported in two ways, as two distinct operations:</w:t>
      </w:r>
    </w:p>
    <w:p w14:paraId="0E034F58" w14:textId="77777777" w:rsidR="00EE6F5C" w:rsidRDefault="00EE6F5C" w:rsidP="00DA4F65">
      <w:pPr>
        <w:numPr>
          <w:ilvl w:val="0"/>
          <w:numId w:val="77"/>
        </w:numPr>
        <w:spacing w:before="120" w:line="0" w:lineRule="atLeast"/>
      </w:pPr>
      <w:r>
        <w:t>updateResource: a discrete update to a specified value at a specified instant of time.</w:t>
      </w:r>
    </w:p>
    <w:p w14:paraId="30078BBB" w14:textId="77777777" w:rsidR="00EE6F5C" w:rsidRDefault="00EE6F5C" w:rsidP="00DA4F65">
      <w:pPr>
        <w:numPr>
          <w:ilvl w:val="0"/>
          <w:numId w:val="77"/>
        </w:numPr>
        <w:spacing w:before="120" w:line="0" w:lineRule="atLeast"/>
      </w:pPr>
      <w:r>
        <w:t>updateResourceProfile: a revised profile covering a period of time.</w:t>
      </w:r>
    </w:p>
    <w:p w14:paraId="2C885795" w14:textId="77777777" w:rsidR="003E72CB" w:rsidRDefault="00EE6F5C" w:rsidP="002A01BC">
      <w:r>
        <w:t xml:space="preserve">The applyTimeShift operation is a special operation that allows the timings contained in an entire Plan, or selected SubPlans to be shifted by a </w:t>
      </w:r>
      <w:r w:rsidR="00A92FCD">
        <w:t>specified offset.</w:t>
      </w:r>
    </w:p>
    <w:p w14:paraId="0594B005" w14:textId="7E6D9BC6" w:rsidR="001F43CD" w:rsidRDefault="00EE0EA4" w:rsidP="00BC7A78">
      <w:pPr>
        <w:pStyle w:val="Heading3"/>
      </w:pPr>
      <w:bookmarkStart w:id="365" w:name="_Toc140093883"/>
      <w:r>
        <w:t>MPS Data Items</w:t>
      </w:r>
      <w:bookmarkEnd w:id="365"/>
    </w:p>
    <w:p w14:paraId="34316ED5" w14:textId="7F6356B1" w:rsidR="001F43CD" w:rsidRDefault="00EE0EA4" w:rsidP="001F43CD">
      <w:r>
        <w:t>MPS data items</w:t>
      </w:r>
      <w:r w:rsidR="001F43CD">
        <w:t xml:space="preserve"> relevant to the plan edit service and their relationships are defined within the MPS</w:t>
      </w:r>
      <w:r w:rsidR="000866DA">
        <w:t xml:space="preserve"> in</w:t>
      </w:r>
      <w:r w:rsidR="001F43CD">
        <w:t>formation</w:t>
      </w:r>
      <w:r w:rsidR="000866DA">
        <w:t xml:space="preserve"> mo</w:t>
      </w:r>
      <w:r w:rsidR="001F43CD">
        <w:t xml:space="preserve">del in section </w:t>
      </w:r>
      <w:r w:rsidR="001F43CD">
        <w:fldChar w:fldCharType="begin"/>
      </w:r>
      <w:r w:rsidR="001F43CD">
        <w:instrText xml:space="preserve"> REF _Ref60919968 \r \h </w:instrText>
      </w:r>
      <w:r w:rsidR="001F43CD">
        <w:fldChar w:fldCharType="separate"/>
      </w:r>
      <w:r w:rsidR="00182691">
        <w:t>3.2</w:t>
      </w:r>
      <w:r w:rsidR="001F43CD">
        <w:fldChar w:fldCharType="end"/>
      </w:r>
      <w:r w:rsidR="001F43CD">
        <w:t>.</w:t>
      </w:r>
    </w:p>
    <w:p w14:paraId="6775B200" w14:textId="65EFFD1A" w:rsidR="001F43CD" w:rsidRDefault="001F43CD" w:rsidP="001F43CD">
      <w:r w:rsidRPr="00F33507">
        <w:t>The</w:t>
      </w:r>
      <w:r>
        <w:t xml:space="preserve"> following MO</w:t>
      </w:r>
      <w:r w:rsidR="000866DA">
        <w:t xml:space="preserve"> ob</w:t>
      </w:r>
      <w:r>
        <w:t xml:space="preserve">jects are directly applicable to the service (see </w:t>
      </w:r>
      <w:r>
        <w:fldChar w:fldCharType="begin"/>
      </w:r>
      <w:r>
        <w:instrText xml:space="preserve"> REF _Ref63554659 \h </w:instrText>
      </w:r>
      <w:r>
        <w:fldChar w:fldCharType="separate"/>
      </w:r>
      <w:r w:rsidR="00182691">
        <w:t xml:space="preserve">Figure </w:t>
      </w:r>
      <w:r w:rsidR="00182691">
        <w:rPr>
          <w:noProof/>
        </w:rPr>
        <w:t>23</w:t>
      </w:r>
      <w:r>
        <w:fldChar w:fldCharType="end"/>
      </w:r>
      <w:r>
        <w:t>):</w:t>
      </w:r>
    </w:p>
    <w:p w14:paraId="293A94ED" w14:textId="77777777" w:rsidR="001F43CD" w:rsidRDefault="001F43CD" w:rsidP="00353565">
      <w:pPr>
        <w:numPr>
          <w:ilvl w:val="0"/>
          <w:numId w:val="61"/>
        </w:numPr>
        <w:spacing w:before="120" w:line="0" w:lineRule="atLeast"/>
      </w:pPr>
      <w:r>
        <w:t>Plan</w:t>
      </w:r>
    </w:p>
    <w:p w14:paraId="4770034A" w14:textId="77777777" w:rsidR="001F43CD" w:rsidRDefault="001F43CD" w:rsidP="00353565">
      <w:pPr>
        <w:numPr>
          <w:ilvl w:val="0"/>
          <w:numId w:val="61"/>
        </w:numPr>
        <w:spacing w:before="120" w:line="0" w:lineRule="atLeast"/>
      </w:pPr>
      <w:r>
        <w:t>ActivityInstance</w:t>
      </w:r>
    </w:p>
    <w:p w14:paraId="2F3B1AC1" w14:textId="77777777" w:rsidR="001F43CD" w:rsidRDefault="001F43CD" w:rsidP="00353565">
      <w:pPr>
        <w:numPr>
          <w:ilvl w:val="0"/>
          <w:numId w:val="61"/>
        </w:numPr>
        <w:spacing w:before="120" w:line="0" w:lineRule="atLeast"/>
      </w:pPr>
      <w:r>
        <w:lastRenderedPageBreak/>
        <w:t>EventInstance</w:t>
      </w:r>
    </w:p>
    <w:p w14:paraId="097E3509" w14:textId="77777777" w:rsidR="001F43CD" w:rsidRDefault="001F43CD" w:rsidP="00353565">
      <w:pPr>
        <w:numPr>
          <w:ilvl w:val="0"/>
          <w:numId w:val="61"/>
        </w:numPr>
        <w:spacing w:before="120" w:line="0" w:lineRule="atLeast"/>
      </w:pPr>
      <w:r>
        <w:t>Resource</w:t>
      </w:r>
    </w:p>
    <w:p w14:paraId="49C5425B" w14:textId="6F3FC11D" w:rsidR="001F43CD" w:rsidRDefault="001F43CD" w:rsidP="001F43CD">
      <w:r>
        <w:t xml:space="preserve">The identity of Plans comprises both </w:t>
      </w:r>
      <w:r w:rsidR="00A70BBF">
        <w:t>key</w:t>
      </w:r>
      <w:r>
        <w:t xml:space="preserve"> and version.  Plans must have been previously submitted to a plan execution function for execution (using the plan execution control service).</w:t>
      </w:r>
    </w:p>
    <w:p w14:paraId="2F8F7DB8" w14:textId="77777777" w:rsidR="001F43CD" w:rsidRDefault="001F43CD" w:rsidP="001F43CD">
      <w:r>
        <w:t>Plans contain ActivityInstances and EventInstances, the same instance of which may occur in multiple overlapping Plans or versions of Plans.  Plans may also optionally contain ResourceProfiles referencing Resources.</w:t>
      </w:r>
    </w:p>
    <w:p w14:paraId="2ED6BB76" w14:textId="084030A0" w:rsidR="001F43CD" w:rsidRDefault="001F43CD" w:rsidP="001F43CD">
      <w:r>
        <w:t>The insertActivity and insertEvent operations of the plan edit service result in creation of new ActivityInstances and EventInstances respectively.  Deletion of ActivityInstances and EventInstances does not necessarily result in their removal from the plan execution function, but rather their transition to a terminated state.</w:t>
      </w:r>
    </w:p>
    <w:p w14:paraId="7EE25982" w14:textId="728A26E4" w:rsidR="001F43CD" w:rsidRDefault="001F43CD" w:rsidP="001F43CD">
      <w:r>
        <w:t>The following MO</w:t>
      </w:r>
      <w:r w:rsidR="000866DA">
        <w:t xml:space="preserve"> ob</w:t>
      </w:r>
      <w:r>
        <w:t>jects may be referenced by the ActivityInstances and EventInstances contained within a Plan and plan edit service operations:</w:t>
      </w:r>
    </w:p>
    <w:p w14:paraId="4C90C08B" w14:textId="77777777" w:rsidR="001F43CD" w:rsidRDefault="001F43CD" w:rsidP="00353565">
      <w:pPr>
        <w:numPr>
          <w:ilvl w:val="0"/>
          <w:numId w:val="61"/>
        </w:numPr>
        <w:spacing w:before="120" w:line="0" w:lineRule="atLeast"/>
      </w:pPr>
      <w:r>
        <w:t>ActivityDefinition</w:t>
      </w:r>
    </w:p>
    <w:p w14:paraId="6837791F" w14:textId="77777777" w:rsidR="001F43CD" w:rsidRDefault="001F43CD" w:rsidP="00353565">
      <w:pPr>
        <w:numPr>
          <w:ilvl w:val="0"/>
          <w:numId w:val="61"/>
        </w:numPr>
        <w:spacing w:before="120" w:line="0" w:lineRule="atLeast"/>
      </w:pPr>
      <w:r>
        <w:t>EventDefinition</w:t>
      </w:r>
    </w:p>
    <w:p w14:paraId="332E984B" w14:textId="77777777" w:rsidR="00BC7A78" w:rsidRDefault="00BC7A78" w:rsidP="00BC7A78">
      <w:pPr>
        <w:pStyle w:val="Heading3"/>
      </w:pPr>
      <w:bookmarkStart w:id="366" w:name="_Toc140093884"/>
      <w:r>
        <w:t>High-Level Requirements</w:t>
      </w:r>
      <w:bookmarkEnd w:id="366"/>
    </w:p>
    <w:p w14:paraId="1D953CA8" w14:textId="3A451936" w:rsidR="001F43CD" w:rsidRDefault="001F43CD" w:rsidP="001F43CD">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4.6.3</w:t>
      </w:r>
      <w:r w:rsidRPr="00CB14D8">
        <w:rPr>
          <w:b/>
        </w:rPr>
        <w:fldChar w:fldCharType="end"/>
      </w:r>
      <w:r w:rsidRPr="00CB14D8">
        <w:rPr>
          <w:b/>
        </w:rPr>
        <w:t>.H.</w:t>
      </w:r>
      <w:r w:rsidRPr="00CB14D8">
        <w:rPr>
          <w:b/>
        </w:rPr>
        <w:fldChar w:fldCharType="begin"/>
      </w:r>
      <w:r w:rsidRPr="00CB14D8">
        <w:rPr>
          <w:b/>
        </w:rPr>
        <w:instrText xml:space="preserve"> SEQ Req \* MERGEFORMAT </w:instrText>
      </w:r>
      <w:r w:rsidRPr="00CB14D8">
        <w:rPr>
          <w:b/>
        </w:rPr>
        <w:fldChar w:fldCharType="separate"/>
      </w:r>
      <w:r w:rsidR="00182691">
        <w:rPr>
          <w:b/>
          <w:noProof/>
        </w:rPr>
        <w:t>53</w:t>
      </w:r>
      <w:r w:rsidRPr="00CB14D8">
        <w:rPr>
          <w:b/>
        </w:rPr>
        <w:fldChar w:fldCharType="end"/>
      </w:r>
      <w:r>
        <w:tab/>
        <w:t xml:space="preserve">The following set of mission planning configuration data shall be available to both provider and consumers in a any deployment of the plan </w:t>
      </w:r>
      <w:r w:rsidR="00B8616D">
        <w:t>edit</w:t>
      </w:r>
      <w:r>
        <w:t xml:space="preserve"> service:</w:t>
      </w:r>
    </w:p>
    <w:p w14:paraId="0144B07B" w14:textId="777D9073" w:rsidR="001F43CD" w:rsidRDefault="001F43CD" w:rsidP="00DA4F65">
      <w:pPr>
        <w:numPr>
          <w:ilvl w:val="0"/>
          <w:numId w:val="78"/>
        </w:numPr>
        <w:spacing w:before="120" w:line="0" w:lineRule="atLeast"/>
      </w:pPr>
      <w:r>
        <w:t>Planning Activity Definitions (as ActivityDefinition objects [§</w:t>
      </w:r>
      <w:r>
        <w:fldChar w:fldCharType="begin"/>
      </w:r>
      <w:r>
        <w:instrText xml:space="preserve"> REF _Ref62569131 \r \h </w:instrText>
      </w:r>
      <w:r>
        <w:fldChar w:fldCharType="separate"/>
      </w:r>
      <w:r w:rsidR="00182691">
        <w:t>3.2.2.1</w:t>
      </w:r>
      <w:r>
        <w:fldChar w:fldCharType="end"/>
      </w:r>
      <w:r>
        <w:t>])</w:t>
      </w:r>
    </w:p>
    <w:p w14:paraId="4333220B" w14:textId="660CB6FB" w:rsidR="001F43CD" w:rsidRDefault="001F43CD" w:rsidP="00DA4F65">
      <w:pPr>
        <w:numPr>
          <w:ilvl w:val="0"/>
          <w:numId w:val="78"/>
        </w:numPr>
        <w:spacing w:before="120" w:line="0" w:lineRule="atLeast"/>
      </w:pPr>
      <w:r>
        <w:t>Planning Event Definitions (as EventDefinition objects [§</w:t>
      </w:r>
      <w:r>
        <w:fldChar w:fldCharType="begin"/>
      </w:r>
      <w:r>
        <w:instrText xml:space="preserve"> REF _Ref62569154 \r \h </w:instrText>
      </w:r>
      <w:r>
        <w:fldChar w:fldCharType="separate"/>
      </w:r>
      <w:r w:rsidR="00182691">
        <w:t>3.2.3.1</w:t>
      </w:r>
      <w:r>
        <w:fldChar w:fldCharType="end"/>
      </w:r>
      <w:r>
        <w:t>])</w:t>
      </w:r>
    </w:p>
    <w:p w14:paraId="1BADE527" w14:textId="4A5C8B33" w:rsidR="001F43CD" w:rsidRDefault="001F43CD" w:rsidP="00DA4F65">
      <w:pPr>
        <w:numPr>
          <w:ilvl w:val="0"/>
          <w:numId w:val="78"/>
        </w:numPr>
        <w:spacing w:before="120" w:line="0" w:lineRule="atLeast"/>
      </w:pPr>
      <w:r>
        <w:t>Planning Resource Definitions (as Resource objects [§</w:t>
      </w:r>
      <w:r>
        <w:fldChar w:fldCharType="begin"/>
      </w:r>
      <w:r>
        <w:instrText xml:space="preserve"> REF _Ref62569207 \r \h </w:instrText>
      </w:r>
      <w:r>
        <w:fldChar w:fldCharType="separate"/>
      </w:r>
      <w:r w:rsidR="00182691">
        <w:t>3.2.4.1</w:t>
      </w:r>
      <w:r>
        <w:fldChar w:fldCharType="end"/>
      </w:r>
      <w:r>
        <w:t>]) [Optional]</w:t>
      </w:r>
    </w:p>
    <w:p w14:paraId="793CD059" w14:textId="66ED6C4B" w:rsidR="001F43CD" w:rsidRDefault="001F43CD" w:rsidP="00DA4F65">
      <w:pPr>
        <w:numPr>
          <w:ilvl w:val="0"/>
          <w:numId w:val="78"/>
        </w:numPr>
        <w:spacing w:before="120" w:line="0" w:lineRule="atLeast"/>
      </w:pPr>
      <w:r>
        <w:t>MPS System Configuration Data (as an MPSSysConfig object [§</w:t>
      </w:r>
      <w:r>
        <w:fldChar w:fldCharType="begin"/>
      </w:r>
      <w:r>
        <w:instrText xml:space="preserve"> REF _Ref63774826 \r \h </w:instrText>
      </w:r>
      <w:r>
        <w:fldChar w:fldCharType="separate"/>
      </w:r>
      <w:r w:rsidR="00182691">
        <w:t>3.2.7</w:t>
      </w:r>
      <w:r>
        <w:fldChar w:fldCharType="end"/>
      </w:r>
      <w:r>
        <w:t>])</w:t>
      </w:r>
    </w:p>
    <w:p w14:paraId="2D11D59A" w14:textId="77777777" w:rsidR="00BC7A78" w:rsidRDefault="00BC7A78" w:rsidP="00BC7A78">
      <w:pPr>
        <w:pStyle w:val="Heading3"/>
      </w:pPr>
      <w:bookmarkStart w:id="367" w:name="_Toc140093885"/>
      <w:r>
        <w:t>Functional Requirements</w:t>
      </w:r>
      <w:bookmarkEnd w:id="367"/>
    </w:p>
    <w:p w14:paraId="203C44BF" w14:textId="12407C4D" w:rsidR="002E6CC3" w:rsidRDefault="00E034F9" w:rsidP="00E034F9">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4.6.4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54</w:t>
      </w:r>
      <w:r w:rsidRPr="00CB14D8">
        <w:rPr>
          <w:b/>
        </w:rPr>
        <w:fldChar w:fldCharType="end"/>
      </w:r>
      <w:r>
        <w:tab/>
        <w:t>In response to an updatePlanStatus operation, the service provider shall</w:t>
      </w:r>
      <w:r w:rsidR="002E6CC3">
        <w:t xml:space="preserve"> update the isAlternate flag of the Plan accordingly and</w:t>
      </w:r>
      <w:r>
        <w:t xml:space="preserve"> apply any change to Plan status consistently with the plan state model (§</w:t>
      </w:r>
      <w:r>
        <w:fldChar w:fldCharType="begin"/>
      </w:r>
      <w:r>
        <w:instrText xml:space="preserve"> REF _Ref63620429 \r \h </w:instrText>
      </w:r>
      <w:r>
        <w:fldChar w:fldCharType="separate"/>
      </w:r>
      <w:r w:rsidR="00182691">
        <w:t>3.2.6.2</w:t>
      </w:r>
      <w:r>
        <w:fldChar w:fldCharType="end"/>
      </w:r>
      <w:r>
        <w:t>)</w:t>
      </w:r>
      <w:r w:rsidR="002E6CC3">
        <w:t>.</w:t>
      </w:r>
    </w:p>
    <w:p w14:paraId="43261805" w14:textId="77777777" w:rsidR="002E6CC3" w:rsidRDefault="002E6CC3" w:rsidP="002E6CC3">
      <w:pPr>
        <w:pStyle w:val="Requirement"/>
        <w:spacing w:before="120" w:line="0" w:lineRule="atLeast"/>
      </w:pPr>
      <w:r>
        <w:t>Note: it is implementation dependent what the service provider does in the event of a Plan status change when the Plan has executing ActivityInstances.  It is recommended that the plan execution control service is used to manage Plan deactivation in an orderly manner.</w:t>
      </w:r>
    </w:p>
    <w:p w14:paraId="27746058" w14:textId="0A39A962" w:rsidR="002E6CC3" w:rsidRDefault="002E6CC3" w:rsidP="002E6CC3">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4.6.4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55</w:t>
      </w:r>
      <w:r w:rsidRPr="00CB14D8">
        <w:rPr>
          <w:b/>
        </w:rPr>
        <w:fldChar w:fldCharType="end"/>
      </w:r>
      <w:r>
        <w:tab/>
        <w:t>In response to an insertActivity operation, the service provider shall create a new ActivityInstance in the referenced Plan and return its identity to the consumer.</w:t>
      </w:r>
    </w:p>
    <w:p w14:paraId="36A0D25B" w14:textId="20D72C91" w:rsidR="002E6CC3" w:rsidRDefault="002E6CC3" w:rsidP="002E6CC3">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4.6.4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56</w:t>
      </w:r>
      <w:r w:rsidRPr="00CB14D8">
        <w:rPr>
          <w:b/>
        </w:rPr>
        <w:fldChar w:fldCharType="end"/>
      </w:r>
      <w:r>
        <w:tab/>
        <w:t>In response to an insertEvent operation, the service provider shall create a new EventInstance in the referenced Plan and return its identity to the consumer.</w:t>
      </w:r>
    </w:p>
    <w:p w14:paraId="52B2C459" w14:textId="68B61876" w:rsidR="002E6CC3" w:rsidRDefault="002E6CC3" w:rsidP="002E6CC3">
      <w:pPr>
        <w:pStyle w:val="Requirement"/>
      </w:pPr>
      <w:r w:rsidRPr="00CB14D8">
        <w:rPr>
          <w:b/>
        </w:rPr>
        <w:lastRenderedPageBreak/>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4.6.4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57</w:t>
      </w:r>
      <w:r w:rsidRPr="00CB14D8">
        <w:rPr>
          <w:b/>
        </w:rPr>
        <w:fldChar w:fldCharType="end"/>
      </w:r>
      <w:r>
        <w:tab/>
        <w:t>In response to a deleteActivity operation, the service provider shall transition the referenced ActivityInstance to the TERMINATED state</w:t>
      </w:r>
      <w:r w:rsidR="00EB5AA6">
        <w:t>.</w:t>
      </w:r>
    </w:p>
    <w:p w14:paraId="2F237BA0" w14:textId="77777777" w:rsidR="00EB5AA6" w:rsidRDefault="00EB5AA6" w:rsidP="00EB5AA6">
      <w:pPr>
        <w:pStyle w:val="Requirement"/>
        <w:spacing w:before="120" w:line="0" w:lineRule="atLeast"/>
      </w:pPr>
      <w:r>
        <w:t>Note: if the ActivityInstance is in the EXECUTING state, then it is implementation dependent what action is taken by the service provider.</w:t>
      </w:r>
    </w:p>
    <w:p w14:paraId="7F4A752C" w14:textId="08C69CAB" w:rsidR="00EB5AA6" w:rsidRDefault="00EB5AA6" w:rsidP="00EB5AA6">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4.6.4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58</w:t>
      </w:r>
      <w:r w:rsidRPr="00CB14D8">
        <w:rPr>
          <w:b/>
        </w:rPr>
        <w:fldChar w:fldCharType="end"/>
      </w:r>
      <w:r>
        <w:tab/>
        <w:t>In response to a deleteEvent operation, the service provider shall transition the referenced EventInstance to the TERMINATED state.</w:t>
      </w:r>
    </w:p>
    <w:p w14:paraId="667E2732" w14:textId="77777777" w:rsidR="00EB5AA6" w:rsidRDefault="00EB5AA6" w:rsidP="00EB5AA6">
      <w:pPr>
        <w:pStyle w:val="Requirement"/>
        <w:spacing w:before="120" w:line="0" w:lineRule="atLeast"/>
      </w:pPr>
      <w:r>
        <w:t xml:space="preserve">Note: this may </w:t>
      </w:r>
      <w:r w:rsidR="00C57A59">
        <w:t xml:space="preserve">also </w:t>
      </w:r>
      <w:r>
        <w:t>affect any ActivityInstances whose start or end trigger is linked</w:t>
      </w:r>
      <w:r w:rsidR="00C57A59">
        <w:t xml:space="preserve"> to the deleted EventInstance as a terminated event will not result in the activity being triggered.</w:t>
      </w:r>
    </w:p>
    <w:p w14:paraId="10B2A014" w14:textId="46B7C633" w:rsidR="00C57A59" w:rsidRDefault="00C57A59" w:rsidP="00C57A59">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4.6.4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59</w:t>
      </w:r>
      <w:r w:rsidRPr="00CB14D8">
        <w:rPr>
          <w:b/>
        </w:rPr>
        <w:fldChar w:fldCharType="end"/>
      </w:r>
      <w:r>
        <w:tab/>
        <w:t>In response to an</w:t>
      </w:r>
      <w:r w:rsidR="0072057F">
        <w:t xml:space="preserve"> u</w:t>
      </w:r>
      <w:r>
        <w:t>pdateActivity operation, the service provider shall apply the changes contained in the ActivityUpdate to the referenced ActivityInstance.</w:t>
      </w:r>
    </w:p>
    <w:p w14:paraId="2FB3DCDC" w14:textId="29C0A695" w:rsidR="00C57A59" w:rsidRDefault="00C57A59" w:rsidP="00C57A59">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4.6.4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60</w:t>
      </w:r>
      <w:r w:rsidRPr="00CB14D8">
        <w:rPr>
          <w:b/>
        </w:rPr>
        <w:fldChar w:fldCharType="end"/>
      </w:r>
      <w:r>
        <w:tab/>
        <w:t>In response to an</w:t>
      </w:r>
      <w:r w:rsidR="0072057F">
        <w:t xml:space="preserve"> u</w:t>
      </w:r>
      <w:r>
        <w:t>pdate</w:t>
      </w:r>
      <w:r w:rsidR="0072057F">
        <w:t>Event</w:t>
      </w:r>
      <w:r>
        <w:t xml:space="preserve"> operation, the service provider shall apply the changes contained in the </w:t>
      </w:r>
      <w:r w:rsidR="0072057F">
        <w:t>Event</w:t>
      </w:r>
      <w:r>
        <w:t xml:space="preserve">Update to the referenced </w:t>
      </w:r>
      <w:r w:rsidR="0072057F">
        <w:t>Event</w:t>
      </w:r>
      <w:r>
        <w:t>Instance.</w:t>
      </w:r>
    </w:p>
    <w:p w14:paraId="222CA33D" w14:textId="3FDB9179" w:rsidR="0004564C" w:rsidRDefault="0004564C" w:rsidP="0004564C">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4.6.4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61</w:t>
      </w:r>
      <w:r w:rsidRPr="00CB14D8">
        <w:rPr>
          <w:b/>
        </w:rPr>
        <w:fldChar w:fldCharType="end"/>
      </w:r>
      <w:r>
        <w:tab/>
        <w:t>In response to an updateResource operation, the service provider shall apply the changes contained in the ResourceUpdate to the referenced Resource.</w:t>
      </w:r>
    </w:p>
    <w:p w14:paraId="257F214C" w14:textId="5544796D" w:rsidR="0004564C" w:rsidRDefault="0004564C" w:rsidP="0004564C">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4.6.4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62</w:t>
      </w:r>
      <w:r w:rsidRPr="00CB14D8">
        <w:rPr>
          <w:b/>
        </w:rPr>
        <w:fldChar w:fldCharType="end"/>
      </w:r>
      <w:r>
        <w:tab/>
        <w:t>In response to an updateResourceProfile operation, the service provider shall app</w:t>
      </w:r>
      <w:r w:rsidR="004D5305">
        <w:t>ly the supplied ResourceProfile</w:t>
      </w:r>
      <w:r>
        <w:t xml:space="preserve"> to the referenced </w:t>
      </w:r>
      <w:r w:rsidR="004D5305">
        <w:t>Resource</w:t>
      </w:r>
      <w:r>
        <w:t>.</w:t>
      </w:r>
    </w:p>
    <w:p w14:paraId="192D14B0" w14:textId="39941F3F" w:rsidR="001F30BA" w:rsidRDefault="0072057F" w:rsidP="0034603B">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4.6.4</w:t>
      </w:r>
      <w:r w:rsidRPr="00CB14D8">
        <w:rPr>
          <w:b/>
        </w:rPr>
        <w:fldChar w:fldCharType="end"/>
      </w:r>
      <w:r w:rsidRPr="00CB14D8">
        <w:rPr>
          <w:b/>
        </w:rPr>
        <w:t>.</w:t>
      </w:r>
      <w:r>
        <w:rPr>
          <w:b/>
        </w:rPr>
        <w:t>F</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63</w:t>
      </w:r>
      <w:r w:rsidRPr="00CB14D8">
        <w:rPr>
          <w:b/>
        </w:rPr>
        <w:fldChar w:fldCharType="end"/>
      </w:r>
      <w:r>
        <w:tab/>
        <w:t xml:space="preserve">In response to an applyTimeShift operation, the service provider shall apply the specified time shift to the </w:t>
      </w:r>
      <w:r w:rsidR="001F30BA">
        <w:t xml:space="preserve">unexpired (future) </w:t>
      </w:r>
      <w:r>
        <w:t>content</w:t>
      </w:r>
      <w:r w:rsidR="00CC1F5C">
        <w:t>, or the specified time period</w:t>
      </w:r>
      <w:r>
        <w:t xml:space="preserve"> of the referenced Plan or its SubPlan(s), including</w:t>
      </w:r>
      <w:r w:rsidR="00CC1F5C">
        <w:t xml:space="preserve"> t</w:t>
      </w:r>
      <w:r w:rsidR="001F30BA">
        <w:t>emporal start and end triggers on ActivityInstances</w:t>
      </w:r>
      <w:r w:rsidR="00CC1F5C">
        <w:t>.</w:t>
      </w:r>
    </w:p>
    <w:p w14:paraId="717F60A0" w14:textId="77777777" w:rsidR="00CC1F5C" w:rsidRDefault="00CC1F5C" w:rsidP="0034603B">
      <w:pPr>
        <w:pStyle w:val="Requirement"/>
        <w:spacing w:before="120" w:line="0" w:lineRule="atLeast"/>
      </w:pPr>
      <w:r>
        <w:t>Note: it is implementation dependent whether any other elements of the Plan are time s</w:t>
      </w:r>
      <w:r w:rsidR="006F6EA9">
        <w:t>hifted, particularly with regar</w:t>
      </w:r>
      <w:r>
        <w:t>d to the eventTime of EventInstances and, where supported, the start and end times on resource ProfileSegments and the times on Profile Entries</w:t>
      </w:r>
      <w:r w:rsidR="006F6EA9">
        <w:t>.</w:t>
      </w:r>
    </w:p>
    <w:p w14:paraId="3EAADF46" w14:textId="77777777" w:rsidR="006F6EA9" w:rsidRDefault="006F6EA9" w:rsidP="0034603B">
      <w:pPr>
        <w:pStyle w:val="Requirement"/>
        <w:spacing w:before="120" w:line="0" w:lineRule="atLeast"/>
      </w:pPr>
    </w:p>
    <w:p w14:paraId="3C4451BA" w14:textId="77777777" w:rsidR="001D6E76" w:rsidRDefault="001D6E76" w:rsidP="001D6E76">
      <w:pPr>
        <w:pStyle w:val="Heading3"/>
      </w:pPr>
      <w:bookmarkStart w:id="368" w:name="_Toc65060338"/>
      <w:bookmarkStart w:id="369" w:name="_Ref64452173"/>
      <w:bookmarkStart w:id="370" w:name="_Toc140093886"/>
      <w:bookmarkEnd w:id="368"/>
      <w:r>
        <w:t>Operation: updatePlanStatus</w:t>
      </w:r>
      <w:bookmarkEnd w:id="369"/>
      <w:bookmarkEnd w:id="370"/>
    </w:p>
    <w:p w14:paraId="2400297C" w14:textId="77777777" w:rsidR="001D6E76" w:rsidRDefault="001D6E76" w:rsidP="00183C67">
      <w:pPr>
        <w:pStyle w:val="Heading4"/>
      </w:pPr>
      <w:r>
        <w:t>Overview</w:t>
      </w:r>
    </w:p>
    <w:p w14:paraId="35443684" w14:textId="77777777" w:rsidR="00FA042E" w:rsidRDefault="00FA042E" w:rsidP="00FA042E">
      <w:r>
        <w:t>The updatePlanStatus operation may be used to modify the status of a previously submitted Plan.  Directly modifying the status field of a Plan may be used by a third party function to autonomously terminate (or activate) a Plan, but the operation also allows the isAlternate flag to be set or cleared.</w:t>
      </w:r>
    </w:p>
    <w:p w14:paraId="14EC2FD6" w14:textId="77777777" w:rsidR="00B85E04" w:rsidRDefault="00AC7525" w:rsidP="00FA042E">
      <w:r>
        <w:t>It is implementation dependent what action the service provider takes in response to a change of Plan status.  The service provider may not permit certain state changes (for example to modify the status of a TERMINATED plan, which is inconsistent with the plan status model), in which case an UPDATE_FAILED error is returned.</w:t>
      </w:r>
    </w:p>
    <w:p w14:paraId="43F3DBF7" w14:textId="6CCEA34C" w:rsidR="00FA042E" w:rsidRDefault="00FA042E" w:rsidP="00FA042E">
      <w:r>
        <w:lastRenderedPageBreak/>
        <w:t xml:space="preserve">A set of Plans with a common </w:t>
      </w:r>
      <w:r w:rsidR="00AD3B8E">
        <w:t xml:space="preserve">precursor </w:t>
      </w:r>
      <w:r>
        <w:t>may be submitted to a plan execution function to cater for alternative or contingency scenarios.  All but one of these Plans should have the isAlternate flag set, to inform the plan execution function (and the mission operations team) which is the nominal Plan.  It is implementation dependent whether a plan execution control service provider will allow a Plan to be activated with the isAlternate flag set, but for operational safety reasons this may be blocked.  In a contingency scenario, the updatePlanStatus operation can be used to set the flag on the nominal Plan, and reset the flag on the required contingency Plan, making it operational.</w:t>
      </w:r>
    </w:p>
    <w:p w14:paraId="7D4A678C" w14:textId="77777777" w:rsidR="001D6E76" w:rsidRDefault="001D6E76" w:rsidP="001D6E76">
      <w:pPr>
        <w:spacing w:before="0"/>
      </w:pPr>
    </w:p>
    <w:tbl>
      <w:tblPr>
        <w:tblStyle w:val="RBTable"/>
        <w:tblW w:w="9242" w:type="dxa"/>
        <w:tblLayout w:type="fixed"/>
        <w:tblLook w:val="0400" w:firstRow="0" w:lastRow="0" w:firstColumn="0" w:lastColumn="0" w:noHBand="0" w:noVBand="1"/>
        <w:tblCaption w:val="SVO updatePlanStatus"/>
      </w:tblPr>
      <w:tblGrid>
        <w:gridCol w:w="2376"/>
        <w:gridCol w:w="6866"/>
      </w:tblGrid>
      <w:tr w:rsidR="001D6E76" w:rsidRPr="00980EA2" w14:paraId="64D34CBC" w14:textId="77777777" w:rsidTr="005D2861">
        <w:tc>
          <w:tcPr>
            <w:tcW w:w="2376" w:type="dxa"/>
            <w:shd w:val="clear" w:color="auto" w:fill="662382"/>
          </w:tcPr>
          <w:p w14:paraId="2A735761" w14:textId="77777777" w:rsidR="001D6E76" w:rsidRPr="00980EA2" w:rsidRDefault="001D6E76"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25EBDEE9" w14:textId="77777777" w:rsidR="001D6E76" w:rsidRPr="00980EA2" w:rsidRDefault="001D6E76" w:rsidP="005D2861">
            <w:pPr>
              <w:pStyle w:val="TableCell"/>
              <w:jc w:val="center"/>
              <w:rPr>
                <w:rFonts w:ascii="Arial" w:hAnsi="Arial" w:cs="Arial"/>
                <w:sz w:val="18"/>
                <w:szCs w:val="18"/>
              </w:rPr>
            </w:pPr>
            <w:r>
              <w:rPr>
                <w:rFonts w:ascii="Arial" w:hAnsi="Arial" w:cs="Arial"/>
                <w:sz w:val="18"/>
                <w:szCs w:val="18"/>
              </w:rPr>
              <w:t>updatePlanStatus</w:t>
            </w:r>
          </w:p>
        </w:tc>
      </w:tr>
      <w:tr w:rsidR="001D6E76" w:rsidRPr="00980EA2" w14:paraId="705ACF85" w14:textId="77777777" w:rsidTr="005D2861">
        <w:tc>
          <w:tcPr>
            <w:tcW w:w="2376" w:type="dxa"/>
            <w:shd w:val="clear" w:color="auto" w:fill="662382"/>
          </w:tcPr>
          <w:p w14:paraId="1933BC10" w14:textId="77777777" w:rsidR="001D6E76" w:rsidRPr="00980EA2" w:rsidRDefault="001D6E76"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70C27DA3" w14:textId="77777777" w:rsidR="001D6E76" w:rsidRPr="00980EA2" w:rsidRDefault="001D6E76" w:rsidP="005D2861">
            <w:pPr>
              <w:pStyle w:val="TableCell"/>
              <w:jc w:val="center"/>
              <w:rPr>
                <w:rFonts w:ascii="Arial" w:hAnsi="Arial" w:cs="Arial"/>
                <w:sz w:val="18"/>
                <w:szCs w:val="18"/>
              </w:rPr>
            </w:pPr>
            <w:r>
              <w:rPr>
                <w:rFonts w:ascii="Arial" w:hAnsi="Arial" w:cs="Arial"/>
                <w:sz w:val="18"/>
                <w:szCs w:val="18"/>
              </w:rPr>
              <w:t>SUBMIT</w:t>
            </w:r>
          </w:p>
        </w:tc>
      </w:tr>
    </w:tbl>
    <w:p w14:paraId="66D82484" w14:textId="77777777" w:rsidR="001D6E76" w:rsidRPr="00980EA2" w:rsidRDefault="001D6E76" w:rsidP="001D6E76">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03D22652"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0CFDB7E5"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7C847ACB"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708B8226" w14:textId="1672E067" w:rsidR="003D60C3" w:rsidRPr="00980EA2" w:rsidRDefault="003D60C3" w:rsidP="005D2861">
            <w:pPr>
              <w:pStyle w:val="TableCell"/>
              <w:jc w:val="center"/>
              <w:rPr>
                <w:rFonts w:ascii="Arial" w:hAnsi="Arial" w:cs="Arial"/>
                <w:sz w:val="18"/>
                <w:szCs w:val="18"/>
              </w:rPr>
            </w:pPr>
            <w:r>
              <w:rPr>
                <w:rFonts w:ascii="Arial" w:hAnsi="Arial" w:cs="Arial"/>
                <w:sz w:val="18"/>
                <w:szCs w:val="18"/>
              </w:rPr>
              <w:t>Nullable</w:t>
            </w:r>
          </w:p>
        </w:tc>
        <w:tc>
          <w:tcPr>
            <w:tcW w:w="4224" w:type="dxa"/>
          </w:tcPr>
          <w:p w14:paraId="0167BD34" w14:textId="00AFBA52"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7C72F4FD" w14:textId="77777777" w:rsidTr="003D60C3">
        <w:tc>
          <w:tcPr>
            <w:tcW w:w="2353" w:type="dxa"/>
            <w:shd w:val="clear" w:color="auto" w:fill="D9D9D9" w:themeFill="background1" w:themeFillShade="D9"/>
          </w:tcPr>
          <w:p w14:paraId="3014D4A2"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2A2E1CB5"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SUBMIT</w:t>
            </w:r>
          </w:p>
        </w:tc>
        <w:tc>
          <w:tcPr>
            <w:tcW w:w="964" w:type="dxa"/>
          </w:tcPr>
          <w:p w14:paraId="03ED5539" w14:textId="77777777" w:rsidR="003D60C3" w:rsidRDefault="003D60C3" w:rsidP="005D2861">
            <w:pPr>
              <w:pStyle w:val="TableCell"/>
              <w:jc w:val="center"/>
              <w:rPr>
                <w:rFonts w:ascii="Arial" w:hAnsi="Arial" w:cs="Arial"/>
                <w:sz w:val="18"/>
                <w:szCs w:val="18"/>
              </w:rPr>
            </w:pPr>
            <w:r>
              <w:rPr>
                <w:rFonts w:ascii="Arial" w:hAnsi="Arial" w:cs="Arial"/>
                <w:sz w:val="18"/>
                <w:szCs w:val="18"/>
              </w:rPr>
              <w:t>No</w:t>
            </w:r>
          </w:p>
          <w:p w14:paraId="55AF85E9" w14:textId="77777777" w:rsidR="002504C8" w:rsidRDefault="002504C8" w:rsidP="005D2861">
            <w:pPr>
              <w:pStyle w:val="TableCell"/>
              <w:jc w:val="center"/>
              <w:rPr>
                <w:rFonts w:ascii="Arial" w:hAnsi="Arial" w:cs="Arial"/>
                <w:sz w:val="18"/>
                <w:szCs w:val="18"/>
              </w:rPr>
            </w:pPr>
            <w:r>
              <w:rPr>
                <w:rFonts w:ascii="Arial" w:hAnsi="Arial" w:cs="Arial"/>
                <w:sz w:val="18"/>
                <w:szCs w:val="18"/>
              </w:rPr>
              <w:t>No</w:t>
            </w:r>
          </w:p>
          <w:p w14:paraId="11C6E604" w14:textId="195BBC7E" w:rsidR="002504C8" w:rsidRDefault="002504C8" w:rsidP="005D2861">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46101BBD" w14:textId="330CEC02" w:rsidR="003D60C3" w:rsidRDefault="003D60C3" w:rsidP="005D2861">
            <w:pPr>
              <w:pStyle w:val="TableCell"/>
              <w:jc w:val="center"/>
              <w:rPr>
                <w:rFonts w:ascii="Arial" w:hAnsi="Arial" w:cs="Arial"/>
                <w:sz w:val="18"/>
                <w:szCs w:val="18"/>
              </w:rPr>
            </w:pPr>
            <w:r>
              <w:rPr>
                <w:rFonts w:ascii="Arial" w:hAnsi="Arial" w:cs="Arial"/>
                <w:sz w:val="18"/>
                <w:szCs w:val="18"/>
              </w:rPr>
              <w:t>planRef</w:t>
            </w:r>
            <w:r w:rsidRPr="00980EA2">
              <w:rPr>
                <w:rFonts w:ascii="Arial" w:hAnsi="Arial" w:cs="Arial"/>
                <w:sz w:val="18"/>
                <w:szCs w:val="18"/>
              </w:rPr>
              <w:t xml:space="preserve"> : (MAL::ObjectRef</w:t>
            </w:r>
            <w:r>
              <w:rPr>
                <w:rFonts w:ascii="Arial" w:hAnsi="Arial" w:cs="Arial"/>
                <w:sz w:val="18"/>
                <w:szCs w:val="18"/>
              </w:rPr>
              <w:t>&lt;Plan&gt;</w:t>
            </w:r>
            <w:r w:rsidRPr="00980EA2">
              <w:rPr>
                <w:rFonts w:ascii="Arial" w:hAnsi="Arial" w:cs="Arial"/>
                <w:sz w:val="18"/>
                <w:szCs w:val="18"/>
              </w:rPr>
              <w:t>)</w:t>
            </w:r>
          </w:p>
          <w:p w14:paraId="73050AE5" w14:textId="19454475" w:rsidR="003D60C3" w:rsidRDefault="003D60C3" w:rsidP="005D2861">
            <w:pPr>
              <w:pStyle w:val="TableCell"/>
              <w:jc w:val="center"/>
              <w:rPr>
                <w:rFonts w:ascii="Arial" w:hAnsi="Arial" w:cs="Arial"/>
                <w:sz w:val="18"/>
                <w:szCs w:val="18"/>
              </w:rPr>
            </w:pPr>
            <w:r>
              <w:rPr>
                <w:rFonts w:ascii="Arial" w:hAnsi="Arial" w:cs="Arial"/>
                <w:sz w:val="18"/>
                <w:szCs w:val="18"/>
              </w:rPr>
              <w:t>status : (PlanStatusEnum)</w:t>
            </w:r>
          </w:p>
          <w:p w14:paraId="237FE4A3" w14:textId="77777777" w:rsidR="003D60C3" w:rsidRPr="00980EA2" w:rsidRDefault="003D60C3" w:rsidP="005D2861">
            <w:pPr>
              <w:pStyle w:val="TableCell"/>
              <w:jc w:val="center"/>
              <w:rPr>
                <w:rFonts w:ascii="Arial" w:hAnsi="Arial" w:cs="Arial"/>
                <w:sz w:val="18"/>
                <w:szCs w:val="18"/>
              </w:rPr>
            </w:pPr>
            <w:r>
              <w:rPr>
                <w:rFonts w:ascii="Arial" w:hAnsi="Arial" w:cs="Arial"/>
                <w:sz w:val="18"/>
                <w:szCs w:val="18"/>
              </w:rPr>
              <w:t>isAlternate : (MAL::Boolean)</w:t>
            </w:r>
          </w:p>
        </w:tc>
      </w:tr>
    </w:tbl>
    <w:p w14:paraId="612D7B74" w14:textId="77777777" w:rsidR="001D6E76" w:rsidRDefault="001D6E76" w:rsidP="00183C67">
      <w:pPr>
        <w:pStyle w:val="Heading4"/>
      </w:pPr>
      <w:r>
        <w:t>Structures</w:t>
      </w:r>
    </w:p>
    <w:p w14:paraId="28E60090" w14:textId="3584DA39" w:rsidR="00B85E04" w:rsidRDefault="00B85E04" w:rsidP="00B85E04">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4.6.5</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64</w:t>
      </w:r>
      <w:r w:rsidRPr="00CB14D8">
        <w:rPr>
          <w:b/>
        </w:rPr>
        <w:fldChar w:fldCharType="end"/>
      </w:r>
      <w:r>
        <w:tab/>
        <w:t>The status and isAlternate fields of the updatePlanStatus submit message shall both be nullable, but one must be present.</w:t>
      </w:r>
    </w:p>
    <w:p w14:paraId="1AB04B9D" w14:textId="77777777" w:rsidR="001D6E76" w:rsidRDefault="001D6E76" w:rsidP="00183C67">
      <w:pPr>
        <w:pStyle w:val="Heading4"/>
      </w:pPr>
      <w:r>
        <w:t>Errors</w:t>
      </w:r>
    </w:p>
    <w:p w14:paraId="78517B75" w14:textId="30F0BBE5" w:rsidR="00781519" w:rsidRPr="00FD447D" w:rsidRDefault="00781519" w:rsidP="00781519">
      <w:r>
        <w:t>In addition to standard MAL</w:t>
      </w:r>
      <w:r w:rsidR="000866DA">
        <w:t xml:space="preserve"> er</w:t>
      </w:r>
      <w:r>
        <w:t>rors, the operation may return the following MPS</w:t>
      </w:r>
      <w:r w:rsidR="000866DA">
        <w:t xml:space="preserve"> er</w:t>
      </w:r>
      <w:r>
        <w:t>rors:</w:t>
      </w:r>
    </w:p>
    <w:p w14:paraId="32381A6F" w14:textId="77777777" w:rsidR="00D21B6E" w:rsidRPr="00FD447D" w:rsidRDefault="00D21B6E" w:rsidP="00D21B6E">
      <w:pPr>
        <w:spacing w:before="0"/>
      </w:pPr>
    </w:p>
    <w:tbl>
      <w:tblPr>
        <w:tblStyle w:val="RBTable"/>
        <w:tblW w:w="0" w:type="auto"/>
        <w:tblLook w:val="04A0" w:firstRow="1" w:lastRow="0" w:firstColumn="1" w:lastColumn="0" w:noHBand="0" w:noVBand="1"/>
        <w:tblCaption w:val="SVE updatePlanStatus"/>
      </w:tblPr>
      <w:tblGrid>
        <w:gridCol w:w="2389"/>
        <w:gridCol w:w="2520"/>
      </w:tblGrid>
      <w:tr w:rsidR="00D21B6E" w:rsidRPr="00CC0E43" w14:paraId="5A7D1E29"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2D5AE878" w14:textId="77777777" w:rsidR="00D21B6E" w:rsidRPr="00CC0E43" w:rsidRDefault="00D21B6E" w:rsidP="00CC0E43">
            <w:pPr>
              <w:pStyle w:val="TableCell"/>
              <w:rPr>
                <w:rFonts w:ascii="Arial" w:hAnsi="Arial" w:cs="Arial"/>
                <w:sz w:val="18"/>
                <w:szCs w:val="20"/>
              </w:rPr>
            </w:pPr>
            <w:r>
              <w:rPr>
                <w:rFonts w:ascii="Arial" w:hAnsi="Arial" w:cs="Arial"/>
                <w:sz w:val="18"/>
                <w:szCs w:val="20"/>
              </w:rPr>
              <w:t>Error</w:t>
            </w:r>
          </w:p>
        </w:tc>
        <w:tc>
          <w:tcPr>
            <w:tcW w:w="2520" w:type="dxa"/>
          </w:tcPr>
          <w:p w14:paraId="13951CC3" w14:textId="77777777" w:rsidR="00D21B6E" w:rsidRPr="00CC0E43" w:rsidRDefault="00D21B6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1B6E" w:rsidRPr="00CC0E43" w14:paraId="2DA16D00"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0CFAE303" w14:textId="77777777" w:rsidR="00D21B6E" w:rsidRPr="00CC0E43" w:rsidRDefault="00D21B6E" w:rsidP="00CC0E43">
            <w:pPr>
              <w:pStyle w:val="TableCell"/>
              <w:rPr>
                <w:rFonts w:ascii="Arial" w:hAnsi="Arial" w:cs="Arial"/>
                <w:sz w:val="18"/>
                <w:szCs w:val="20"/>
              </w:rPr>
            </w:pPr>
            <w:r>
              <w:rPr>
                <w:rFonts w:ascii="Arial" w:hAnsi="Arial" w:cs="Arial"/>
                <w:sz w:val="18"/>
                <w:szCs w:val="20"/>
              </w:rPr>
              <w:t>INVALID</w:t>
            </w:r>
          </w:p>
        </w:tc>
        <w:tc>
          <w:tcPr>
            <w:tcW w:w="2520" w:type="dxa"/>
          </w:tcPr>
          <w:p w14:paraId="0FE3B4F2" w14:textId="77777777" w:rsidR="00D21B6E" w:rsidRPr="00CC0E43" w:rsidRDefault="00D21B6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r w:rsidR="00D21B6E" w:rsidRPr="00CC0E43" w14:paraId="75C3D7CF"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2E4800CE" w14:textId="79F4949E" w:rsidR="00D21B6E" w:rsidRDefault="00D21B6E" w:rsidP="00CC0E43">
            <w:pPr>
              <w:pStyle w:val="TableCell"/>
              <w:rPr>
                <w:rFonts w:ascii="Arial" w:hAnsi="Arial" w:cs="Arial"/>
                <w:sz w:val="18"/>
                <w:szCs w:val="20"/>
              </w:rPr>
            </w:pPr>
            <w:r>
              <w:rPr>
                <w:rFonts w:ascii="Arial" w:hAnsi="Arial" w:cs="Arial"/>
                <w:sz w:val="18"/>
                <w:szCs w:val="20"/>
              </w:rPr>
              <w:t>UPDATE_FAILED</w:t>
            </w:r>
          </w:p>
        </w:tc>
        <w:tc>
          <w:tcPr>
            <w:tcW w:w="2520" w:type="dxa"/>
          </w:tcPr>
          <w:p w14:paraId="1B53B7EE" w14:textId="0DA1D48F" w:rsidR="00D21B6E" w:rsidRDefault="00D21B6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776C186D" w14:textId="77777777" w:rsidR="00781519" w:rsidRDefault="00781519" w:rsidP="00781519"/>
    <w:p w14:paraId="08F2173F" w14:textId="77777777" w:rsidR="001D6E76" w:rsidRDefault="001D6E76" w:rsidP="001D6E76">
      <w:pPr>
        <w:pStyle w:val="Heading3"/>
      </w:pPr>
      <w:bookmarkStart w:id="371" w:name="_Toc140093887"/>
      <w:r>
        <w:t>Operation: insertActivity</w:t>
      </w:r>
      <w:bookmarkEnd w:id="371"/>
    </w:p>
    <w:p w14:paraId="4A7272ED" w14:textId="77777777" w:rsidR="00247F24" w:rsidRDefault="00247F24" w:rsidP="00183C67">
      <w:pPr>
        <w:pStyle w:val="Heading4"/>
      </w:pPr>
      <w:r>
        <w:t>Overview</w:t>
      </w:r>
    </w:p>
    <w:p w14:paraId="38979D51" w14:textId="6852972E" w:rsidR="001A1738" w:rsidRDefault="00AC7525" w:rsidP="001A1738">
      <w:r>
        <w:t xml:space="preserve">The insertActivity operation sends an </w:t>
      </w:r>
      <w:r w:rsidR="005766BC">
        <w:t>Inserted</w:t>
      </w:r>
      <w:r>
        <w:t xml:space="preserve">ActivityDetails structure </w:t>
      </w:r>
      <w:r w:rsidR="005766BC">
        <w:t xml:space="preserve">(an ActivityDetails structure with Plan reference and start/end triggers) </w:t>
      </w:r>
      <w:r>
        <w:t>to the provider, which then creates a corresponding ActivityInstance</w:t>
      </w:r>
      <w:r w:rsidR="005766BC">
        <w:t xml:space="preserve"> object</w:t>
      </w:r>
      <w:r>
        <w:t xml:space="preserve"> in the </w:t>
      </w:r>
      <w:r w:rsidR="005766BC">
        <w:t>referenced Plan and returns its identity to the consumer.</w:t>
      </w:r>
      <w:r w:rsidR="001A1738" w:rsidRPr="001A1738">
        <w:t xml:space="preserve"> </w:t>
      </w:r>
      <w:r w:rsidR="00FD1C87">
        <w:t xml:space="preserve"> </w:t>
      </w:r>
      <w:r w:rsidR="001A1738" w:rsidRPr="001A1738">
        <w:t>It is up to the planning system, how to manage concurrent access to the plan</w:t>
      </w:r>
      <w:r w:rsidR="001A1738">
        <w:t>.</w:t>
      </w:r>
    </w:p>
    <w:p w14:paraId="277C8C0C" w14:textId="77777777" w:rsidR="005766BC" w:rsidRPr="00AC7525" w:rsidRDefault="005766BC" w:rsidP="00247F24">
      <w:r>
        <w:t xml:space="preserve">Insertion may fail if the Plan is already in the TERMINATED state, in which case an </w:t>
      </w:r>
      <w:r w:rsidR="00440A00">
        <w:t>INSERT</w:t>
      </w:r>
      <w:r>
        <w:t>_FAILED error is returned.</w:t>
      </w:r>
    </w:p>
    <w:p w14:paraId="70155EC1" w14:textId="77777777" w:rsidR="00247F24" w:rsidRDefault="00247F24" w:rsidP="00247F24">
      <w:pPr>
        <w:spacing w:before="0"/>
      </w:pPr>
    </w:p>
    <w:tbl>
      <w:tblPr>
        <w:tblStyle w:val="RBTable"/>
        <w:tblW w:w="9242" w:type="dxa"/>
        <w:tblLayout w:type="fixed"/>
        <w:tblLook w:val="0400" w:firstRow="0" w:lastRow="0" w:firstColumn="0" w:lastColumn="0" w:noHBand="0" w:noVBand="1"/>
        <w:tblCaption w:val="SVO insertActivity"/>
      </w:tblPr>
      <w:tblGrid>
        <w:gridCol w:w="2376"/>
        <w:gridCol w:w="6866"/>
      </w:tblGrid>
      <w:tr w:rsidR="00247F24" w:rsidRPr="00980EA2" w14:paraId="705C4EA1" w14:textId="77777777" w:rsidTr="005D2861">
        <w:tc>
          <w:tcPr>
            <w:tcW w:w="2376" w:type="dxa"/>
            <w:shd w:val="clear" w:color="auto" w:fill="662382"/>
          </w:tcPr>
          <w:p w14:paraId="7EE10D5E" w14:textId="77777777" w:rsidR="00247F24" w:rsidRPr="00980EA2" w:rsidRDefault="00247F24"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1ACAC7B6" w14:textId="77777777" w:rsidR="00247F24" w:rsidRPr="00980EA2" w:rsidRDefault="00247F24" w:rsidP="005D2861">
            <w:pPr>
              <w:pStyle w:val="TableCell"/>
              <w:jc w:val="center"/>
              <w:rPr>
                <w:rFonts w:ascii="Arial" w:hAnsi="Arial" w:cs="Arial"/>
                <w:sz w:val="18"/>
                <w:szCs w:val="18"/>
              </w:rPr>
            </w:pPr>
            <w:r>
              <w:rPr>
                <w:rFonts w:ascii="Arial" w:hAnsi="Arial" w:cs="Arial"/>
                <w:sz w:val="18"/>
                <w:szCs w:val="18"/>
              </w:rPr>
              <w:t>insertActivity</w:t>
            </w:r>
          </w:p>
        </w:tc>
      </w:tr>
      <w:tr w:rsidR="00247F24" w:rsidRPr="00980EA2" w14:paraId="00CB4DBE" w14:textId="77777777" w:rsidTr="005D2861">
        <w:tc>
          <w:tcPr>
            <w:tcW w:w="2376" w:type="dxa"/>
            <w:shd w:val="clear" w:color="auto" w:fill="662382"/>
          </w:tcPr>
          <w:p w14:paraId="20417B90" w14:textId="77777777" w:rsidR="00247F24" w:rsidRPr="00980EA2" w:rsidRDefault="00247F24"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0B2E0D92" w14:textId="77777777" w:rsidR="00247F24" w:rsidRPr="00980EA2" w:rsidRDefault="00247F24" w:rsidP="005D2861">
            <w:pPr>
              <w:pStyle w:val="TableCell"/>
              <w:jc w:val="center"/>
              <w:rPr>
                <w:rFonts w:ascii="Arial" w:hAnsi="Arial" w:cs="Arial"/>
                <w:sz w:val="18"/>
                <w:szCs w:val="18"/>
              </w:rPr>
            </w:pPr>
            <w:r w:rsidRPr="00980EA2">
              <w:rPr>
                <w:rFonts w:ascii="Arial" w:hAnsi="Arial" w:cs="Arial"/>
                <w:sz w:val="18"/>
                <w:szCs w:val="18"/>
              </w:rPr>
              <w:t>REQUEST</w:t>
            </w:r>
          </w:p>
        </w:tc>
      </w:tr>
    </w:tbl>
    <w:p w14:paraId="1272323D" w14:textId="77777777" w:rsidR="00247F24" w:rsidRPr="00980EA2" w:rsidRDefault="00247F24" w:rsidP="00247F24">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12A45F15"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41FE1B30"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lastRenderedPageBreak/>
              <w:t>Pattern Sequence</w:t>
            </w:r>
          </w:p>
        </w:tc>
        <w:tc>
          <w:tcPr>
            <w:tcW w:w="1701" w:type="dxa"/>
          </w:tcPr>
          <w:p w14:paraId="4C65DB4A"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1F63E451" w14:textId="4F690D10" w:rsidR="003D60C3" w:rsidRPr="00980EA2" w:rsidRDefault="003D60C3" w:rsidP="005D2861">
            <w:pPr>
              <w:pStyle w:val="TableCell"/>
              <w:jc w:val="center"/>
              <w:rPr>
                <w:rFonts w:ascii="Arial" w:hAnsi="Arial" w:cs="Arial"/>
                <w:sz w:val="18"/>
                <w:szCs w:val="18"/>
              </w:rPr>
            </w:pPr>
            <w:r>
              <w:rPr>
                <w:rFonts w:ascii="Arial" w:hAnsi="Arial" w:cs="Arial"/>
                <w:sz w:val="18"/>
                <w:szCs w:val="18"/>
              </w:rPr>
              <w:t>Nullable</w:t>
            </w:r>
          </w:p>
        </w:tc>
        <w:tc>
          <w:tcPr>
            <w:tcW w:w="4224" w:type="dxa"/>
          </w:tcPr>
          <w:p w14:paraId="7A9A75C1" w14:textId="2D7C94C4"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03199CED" w14:textId="77777777" w:rsidTr="003D60C3">
        <w:tc>
          <w:tcPr>
            <w:tcW w:w="2353" w:type="dxa"/>
            <w:shd w:val="clear" w:color="auto" w:fill="D9D9D9" w:themeFill="background1" w:themeFillShade="D9"/>
          </w:tcPr>
          <w:p w14:paraId="46E066BF"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29D2771E"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REQUEST</w:t>
            </w:r>
          </w:p>
        </w:tc>
        <w:tc>
          <w:tcPr>
            <w:tcW w:w="964" w:type="dxa"/>
          </w:tcPr>
          <w:p w14:paraId="2897D998" w14:textId="0C26FB5A" w:rsidR="003D60C3" w:rsidRDefault="003D60C3" w:rsidP="00247F24">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0A30898D" w14:textId="563ACB58" w:rsidR="003D60C3" w:rsidRPr="00980EA2" w:rsidRDefault="003D60C3" w:rsidP="00247F24">
            <w:pPr>
              <w:pStyle w:val="TableCell"/>
              <w:jc w:val="center"/>
              <w:rPr>
                <w:rFonts w:ascii="Arial" w:hAnsi="Arial" w:cs="Arial"/>
                <w:sz w:val="18"/>
                <w:szCs w:val="18"/>
              </w:rPr>
            </w:pPr>
            <w:r>
              <w:rPr>
                <w:rFonts w:ascii="Arial" w:hAnsi="Arial" w:cs="Arial"/>
                <w:sz w:val="18"/>
                <w:szCs w:val="18"/>
              </w:rPr>
              <w:t>activityDetails : (InsertedActivityDetails)</w:t>
            </w:r>
          </w:p>
        </w:tc>
      </w:tr>
      <w:tr w:rsidR="003D60C3" w:rsidRPr="00980EA2" w14:paraId="6D6817FC" w14:textId="77777777" w:rsidTr="003D60C3">
        <w:tc>
          <w:tcPr>
            <w:tcW w:w="2353" w:type="dxa"/>
            <w:shd w:val="clear" w:color="auto" w:fill="D9D9D9" w:themeFill="background1" w:themeFillShade="D9"/>
          </w:tcPr>
          <w:p w14:paraId="08A5D424"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5CC82AB7"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RESPONSE</w:t>
            </w:r>
          </w:p>
        </w:tc>
        <w:tc>
          <w:tcPr>
            <w:tcW w:w="964" w:type="dxa"/>
          </w:tcPr>
          <w:p w14:paraId="1F4FB1E9" w14:textId="4E856BAF" w:rsidR="003D60C3" w:rsidRDefault="003D60C3" w:rsidP="00D1249D">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061BA3D0" w14:textId="648361E6" w:rsidR="003D60C3" w:rsidRPr="00980EA2" w:rsidRDefault="003D60C3" w:rsidP="00D1249D">
            <w:pPr>
              <w:pStyle w:val="TableCell"/>
              <w:jc w:val="center"/>
              <w:rPr>
                <w:rFonts w:ascii="Arial" w:hAnsi="Arial" w:cs="Arial"/>
                <w:sz w:val="18"/>
                <w:szCs w:val="18"/>
              </w:rPr>
            </w:pPr>
            <w:r>
              <w:rPr>
                <w:rFonts w:ascii="Arial" w:hAnsi="Arial" w:cs="Arial"/>
                <w:sz w:val="18"/>
                <w:szCs w:val="18"/>
              </w:rPr>
              <w:t>activityRef</w:t>
            </w:r>
            <w:r w:rsidRPr="00980EA2">
              <w:rPr>
                <w:rFonts w:ascii="Arial" w:hAnsi="Arial" w:cs="Arial"/>
                <w:sz w:val="18"/>
                <w:szCs w:val="18"/>
              </w:rPr>
              <w:t xml:space="preserve"> : (</w:t>
            </w:r>
            <w:r>
              <w:rPr>
                <w:rFonts w:ascii="Arial" w:hAnsi="Arial" w:cs="Arial"/>
                <w:sz w:val="18"/>
                <w:szCs w:val="18"/>
              </w:rPr>
              <w:t>MAL::ObjectRef&lt;ActivityInstance&gt;)</w:t>
            </w:r>
          </w:p>
        </w:tc>
      </w:tr>
    </w:tbl>
    <w:p w14:paraId="4D6D0BF1" w14:textId="77777777" w:rsidR="00247F24" w:rsidRDefault="00247F24" w:rsidP="00183C67">
      <w:pPr>
        <w:pStyle w:val="Heading4"/>
      </w:pPr>
      <w:r>
        <w:t>Errors</w:t>
      </w:r>
    </w:p>
    <w:p w14:paraId="6B6FFDE1" w14:textId="7F55D2BF" w:rsidR="00781519" w:rsidRPr="00FD447D" w:rsidRDefault="00781519" w:rsidP="00781519">
      <w:r>
        <w:t>In addition to standard MAL</w:t>
      </w:r>
      <w:r w:rsidR="000866DA">
        <w:t xml:space="preserve"> er</w:t>
      </w:r>
      <w:r>
        <w:t>rors, the operation may return the following MPS</w:t>
      </w:r>
      <w:r w:rsidR="000866DA">
        <w:t xml:space="preserve"> er</w:t>
      </w:r>
      <w:r>
        <w:t>rors:</w:t>
      </w:r>
    </w:p>
    <w:p w14:paraId="5A9E7F10" w14:textId="77777777" w:rsidR="00D21B6E" w:rsidRPr="00FD447D" w:rsidRDefault="00D21B6E" w:rsidP="00D21B6E">
      <w:pPr>
        <w:spacing w:before="0"/>
      </w:pPr>
    </w:p>
    <w:tbl>
      <w:tblPr>
        <w:tblStyle w:val="RBTable"/>
        <w:tblW w:w="0" w:type="auto"/>
        <w:tblLook w:val="04A0" w:firstRow="1" w:lastRow="0" w:firstColumn="1" w:lastColumn="0" w:noHBand="0" w:noVBand="1"/>
        <w:tblCaption w:val="SVE insertActivity"/>
      </w:tblPr>
      <w:tblGrid>
        <w:gridCol w:w="2389"/>
        <w:gridCol w:w="2520"/>
      </w:tblGrid>
      <w:tr w:rsidR="00D21B6E" w:rsidRPr="00CC0E43" w14:paraId="6656DE6B"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0D7D6B46" w14:textId="77777777" w:rsidR="00D21B6E" w:rsidRPr="00CC0E43" w:rsidRDefault="00D21B6E" w:rsidP="00CC0E43">
            <w:pPr>
              <w:pStyle w:val="TableCell"/>
              <w:rPr>
                <w:rFonts w:ascii="Arial" w:hAnsi="Arial" w:cs="Arial"/>
                <w:sz w:val="18"/>
                <w:szCs w:val="20"/>
              </w:rPr>
            </w:pPr>
            <w:r>
              <w:rPr>
                <w:rFonts w:ascii="Arial" w:hAnsi="Arial" w:cs="Arial"/>
                <w:sz w:val="18"/>
                <w:szCs w:val="20"/>
              </w:rPr>
              <w:t>Error</w:t>
            </w:r>
          </w:p>
        </w:tc>
        <w:tc>
          <w:tcPr>
            <w:tcW w:w="2520" w:type="dxa"/>
          </w:tcPr>
          <w:p w14:paraId="1F890378" w14:textId="77777777" w:rsidR="00D21B6E" w:rsidRPr="00CC0E43" w:rsidRDefault="00D21B6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1B6E" w:rsidRPr="00CC0E43" w14:paraId="6954FBD9"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2D9FA82E" w14:textId="77777777" w:rsidR="00D21B6E" w:rsidRPr="00CC0E43" w:rsidRDefault="00D21B6E" w:rsidP="00CC0E43">
            <w:pPr>
              <w:pStyle w:val="TableCell"/>
              <w:rPr>
                <w:rFonts w:ascii="Arial" w:hAnsi="Arial" w:cs="Arial"/>
                <w:sz w:val="18"/>
                <w:szCs w:val="20"/>
              </w:rPr>
            </w:pPr>
            <w:r>
              <w:rPr>
                <w:rFonts w:ascii="Arial" w:hAnsi="Arial" w:cs="Arial"/>
                <w:sz w:val="18"/>
                <w:szCs w:val="20"/>
              </w:rPr>
              <w:t>INVALID</w:t>
            </w:r>
          </w:p>
        </w:tc>
        <w:tc>
          <w:tcPr>
            <w:tcW w:w="2520" w:type="dxa"/>
          </w:tcPr>
          <w:p w14:paraId="6103C978" w14:textId="77777777" w:rsidR="00D21B6E" w:rsidRPr="00CC0E43" w:rsidRDefault="00D21B6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r w:rsidR="00D21B6E" w:rsidRPr="00CC0E43" w14:paraId="20D26FC4"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1B998F89" w14:textId="48AA6818" w:rsidR="00D21B6E" w:rsidRDefault="00D21B6E" w:rsidP="00CC0E43">
            <w:pPr>
              <w:pStyle w:val="TableCell"/>
              <w:rPr>
                <w:rFonts w:ascii="Arial" w:hAnsi="Arial" w:cs="Arial"/>
                <w:sz w:val="18"/>
                <w:szCs w:val="20"/>
              </w:rPr>
            </w:pPr>
            <w:r>
              <w:rPr>
                <w:rFonts w:ascii="Arial" w:hAnsi="Arial" w:cs="Arial"/>
                <w:sz w:val="18"/>
                <w:szCs w:val="20"/>
              </w:rPr>
              <w:t>UNSUPPORTED</w:t>
            </w:r>
          </w:p>
        </w:tc>
        <w:tc>
          <w:tcPr>
            <w:tcW w:w="2520" w:type="dxa"/>
          </w:tcPr>
          <w:p w14:paraId="6D243357" w14:textId="3B081B41" w:rsidR="00D21B6E" w:rsidRDefault="00D21B6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r w:rsidR="00D21B6E" w:rsidRPr="00CC0E43" w14:paraId="2BDCFABA"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48F3A2C0" w14:textId="25D1894C" w:rsidR="00D21B6E" w:rsidRDefault="00D21B6E" w:rsidP="00CC0E43">
            <w:pPr>
              <w:pStyle w:val="TableCell"/>
              <w:rPr>
                <w:rFonts w:ascii="Arial" w:hAnsi="Arial" w:cs="Arial"/>
                <w:sz w:val="18"/>
                <w:szCs w:val="20"/>
              </w:rPr>
            </w:pPr>
            <w:r>
              <w:rPr>
                <w:rFonts w:ascii="Arial" w:hAnsi="Arial" w:cs="Arial"/>
                <w:sz w:val="18"/>
                <w:szCs w:val="20"/>
              </w:rPr>
              <w:t>INSERT_FAILED</w:t>
            </w:r>
          </w:p>
        </w:tc>
        <w:tc>
          <w:tcPr>
            <w:tcW w:w="2520" w:type="dxa"/>
          </w:tcPr>
          <w:p w14:paraId="45B78102" w14:textId="6AB5C649" w:rsidR="00D21B6E" w:rsidRDefault="00D21B6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761C3F91" w14:textId="77777777" w:rsidR="00247F24" w:rsidRPr="00247F24" w:rsidRDefault="00247F24" w:rsidP="00247F24"/>
    <w:p w14:paraId="34BFA705" w14:textId="77777777" w:rsidR="001D6E76" w:rsidRDefault="001D6E76" w:rsidP="001D6E76">
      <w:pPr>
        <w:pStyle w:val="Heading3"/>
      </w:pPr>
      <w:bookmarkStart w:id="372" w:name="_Toc140093888"/>
      <w:r>
        <w:t>Operation: insertEvent</w:t>
      </w:r>
      <w:bookmarkEnd w:id="372"/>
    </w:p>
    <w:p w14:paraId="377742B5" w14:textId="77777777" w:rsidR="00D1249D" w:rsidRDefault="00D1249D" w:rsidP="00183C67">
      <w:pPr>
        <w:pStyle w:val="Heading4"/>
      </w:pPr>
      <w:r>
        <w:t>Overview</w:t>
      </w:r>
    </w:p>
    <w:p w14:paraId="7546F610" w14:textId="2A04A9FC" w:rsidR="00440A00" w:rsidRDefault="00440A00" w:rsidP="00440A00">
      <w:r>
        <w:t>The insertEvent operation sends an InsertedEventDetails structure, which includes a Plan reference, to the provider, which then creates a corresponding EventInstance object in the referenced Plan and returns its identity to the consumer.</w:t>
      </w:r>
      <w:r w:rsidR="00FD1C87">
        <w:t xml:space="preserve">  </w:t>
      </w:r>
      <w:r w:rsidR="00FD1C87" w:rsidRPr="001A1738">
        <w:t>It is up to the planning system, how to manage concurrent access to the plan</w:t>
      </w:r>
      <w:r w:rsidR="00FD1C87">
        <w:t>.</w:t>
      </w:r>
    </w:p>
    <w:p w14:paraId="3E5ABBA0" w14:textId="77777777" w:rsidR="00440A00" w:rsidRPr="00AC7525" w:rsidRDefault="00440A00" w:rsidP="00440A00">
      <w:r>
        <w:t>Insertion may fail if the Plan is already in the TERMINATED state, in which case an INSERT_FAILED error is returned.</w:t>
      </w:r>
    </w:p>
    <w:p w14:paraId="39DCADAF" w14:textId="77777777" w:rsidR="00D1249D" w:rsidRDefault="00D1249D" w:rsidP="00D1249D">
      <w:pPr>
        <w:spacing w:before="0"/>
      </w:pPr>
    </w:p>
    <w:tbl>
      <w:tblPr>
        <w:tblStyle w:val="RBTable"/>
        <w:tblW w:w="9242" w:type="dxa"/>
        <w:tblLayout w:type="fixed"/>
        <w:tblLook w:val="0400" w:firstRow="0" w:lastRow="0" w:firstColumn="0" w:lastColumn="0" w:noHBand="0" w:noVBand="1"/>
        <w:tblCaption w:val="SVO insertEvent"/>
      </w:tblPr>
      <w:tblGrid>
        <w:gridCol w:w="2376"/>
        <w:gridCol w:w="6866"/>
      </w:tblGrid>
      <w:tr w:rsidR="00D1249D" w:rsidRPr="00980EA2" w14:paraId="0CBA08D8" w14:textId="77777777" w:rsidTr="005D2861">
        <w:tc>
          <w:tcPr>
            <w:tcW w:w="2376" w:type="dxa"/>
            <w:shd w:val="clear" w:color="auto" w:fill="662382"/>
          </w:tcPr>
          <w:p w14:paraId="61FFF421" w14:textId="77777777" w:rsidR="00D1249D" w:rsidRPr="00980EA2" w:rsidRDefault="00D1249D"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334582DC" w14:textId="77777777" w:rsidR="00D1249D" w:rsidRPr="00980EA2" w:rsidRDefault="00D1249D" w:rsidP="005D2861">
            <w:pPr>
              <w:pStyle w:val="TableCell"/>
              <w:jc w:val="center"/>
              <w:rPr>
                <w:rFonts w:ascii="Arial" w:hAnsi="Arial" w:cs="Arial"/>
                <w:sz w:val="18"/>
                <w:szCs w:val="18"/>
              </w:rPr>
            </w:pPr>
            <w:r>
              <w:rPr>
                <w:rFonts w:ascii="Arial" w:hAnsi="Arial" w:cs="Arial"/>
                <w:sz w:val="18"/>
                <w:szCs w:val="18"/>
              </w:rPr>
              <w:t>insertEvent</w:t>
            </w:r>
          </w:p>
        </w:tc>
      </w:tr>
      <w:tr w:rsidR="00D1249D" w:rsidRPr="00980EA2" w14:paraId="44189680" w14:textId="77777777" w:rsidTr="005D2861">
        <w:tc>
          <w:tcPr>
            <w:tcW w:w="2376" w:type="dxa"/>
            <w:shd w:val="clear" w:color="auto" w:fill="662382"/>
          </w:tcPr>
          <w:p w14:paraId="57F1EE8E" w14:textId="77777777" w:rsidR="00D1249D" w:rsidRPr="00980EA2" w:rsidRDefault="00D1249D"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77599E3E" w14:textId="77777777" w:rsidR="00D1249D" w:rsidRPr="00980EA2" w:rsidRDefault="00D1249D" w:rsidP="005D2861">
            <w:pPr>
              <w:pStyle w:val="TableCell"/>
              <w:jc w:val="center"/>
              <w:rPr>
                <w:rFonts w:ascii="Arial" w:hAnsi="Arial" w:cs="Arial"/>
                <w:sz w:val="18"/>
                <w:szCs w:val="18"/>
              </w:rPr>
            </w:pPr>
            <w:r w:rsidRPr="00980EA2">
              <w:rPr>
                <w:rFonts w:ascii="Arial" w:hAnsi="Arial" w:cs="Arial"/>
                <w:sz w:val="18"/>
                <w:szCs w:val="18"/>
              </w:rPr>
              <w:t>REQUEST</w:t>
            </w:r>
          </w:p>
        </w:tc>
      </w:tr>
    </w:tbl>
    <w:p w14:paraId="7E528E94" w14:textId="77777777" w:rsidR="00D1249D" w:rsidRPr="00980EA2" w:rsidRDefault="00D1249D" w:rsidP="00D1249D">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6D3D8750"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4034BB0D"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41F8C228"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00926D57" w14:textId="513962DF" w:rsidR="003D60C3" w:rsidRPr="00980EA2" w:rsidRDefault="003D60C3" w:rsidP="005D2861">
            <w:pPr>
              <w:pStyle w:val="TableCell"/>
              <w:jc w:val="center"/>
              <w:rPr>
                <w:rFonts w:ascii="Arial" w:hAnsi="Arial" w:cs="Arial"/>
                <w:sz w:val="18"/>
                <w:szCs w:val="18"/>
              </w:rPr>
            </w:pPr>
            <w:r>
              <w:rPr>
                <w:rFonts w:ascii="Arial" w:hAnsi="Arial" w:cs="Arial"/>
                <w:sz w:val="18"/>
                <w:szCs w:val="18"/>
              </w:rPr>
              <w:t>Nullable</w:t>
            </w:r>
          </w:p>
        </w:tc>
        <w:tc>
          <w:tcPr>
            <w:tcW w:w="4224" w:type="dxa"/>
          </w:tcPr>
          <w:p w14:paraId="7F3D499A" w14:textId="1757061E"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280A00DE" w14:textId="77777777" w:rsidTr="003D60C3">
        <w:tc>
          <w:tcPr>
            <w:tcW w:w="2353" w:type="dxa"/>
            <w:shd w:val="clear" w:color="auto" w:fill="D9D9D9" w:themeFill="background1" w:themeFillShade="D9"/>
          </w:tcPr>
          <w:p w14:paraId="6C7CF754"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112947AE"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REQUEST</w:t>
            </w:r>
          </w:p>
        </w:tc>
        <w:tc>
          <w:tcPr>
            <w:tcW w:w="964" w:type="dxa"/>
          </w:tcPr>
          <w:p w14:paraId="271EA756" w14:textId="2192F388" w:rsidR="003D60C3" w:rsidRDefault="003D60C3" w:rsidP="00D1249D">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77AFA2EB" w14:textId="0C795E2D" w:rsidR="003D60C3" w:rsidRPr="00980EA2" w:rsidRDefault="003D60C3" w:rsidP="00D1249D">
            <w:pPr>
              <w:pStyle w:val="TableCell"/>
              <w:jc w:val="center"/>
              <w:rPr>
                <w:rFonts w:ascii="Arial" w:hAnsi="Arial" w:cs="Arial"/>
                <w:sz w:val="18"/>
                <w:szCs w:val="18"/>
              </w:rPr>
            </w:pPr>
            <w:r>
              <w:rPr>
                <w:rFonts w:ascii="Arial" w:hAnsi="Arial" w:cs="Arial"/>
                <w:sz w:val="18"/>
                <w:szCs w:val="18"/>
              </w:rPr>
              <w:t>eventDetails : (InsertedEventDetails)</w:t>
            </w:r>
          </w:p>
        </w:tc>
      </w:tr>
      <w:tr w:rsidR="003D60C3" w:rsidRPr="00980EA2" w14:paraId="5B63316C" w14:textId="77777777" w:rsidTr="003D60C3">
        <w:tc>
          <w:tcPr>
            <w:tcW w:w="2353" w:type="dxa"/>
            <w:shd w:val="clear" w:color="auto" w:fill="D9D9D9" w:themeFill="background1" w:themeFillShade="D9"/>
          </w:tcPr>
          <w:p w14:paraId="22D002EA"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OUT</w:t>
            </w:r>
          </w:p>
        </w:tc>
        <w:tc>
          <w:tcPr>
            <w:tcW w:w="1701" w:type="dxa"/>
            <w:shd w:val="clear" w:color="auto" w:fill="D9D9D9" w:themeFill="background1" w:themeFillShade="D9"/>
          </w:tcPr>
          <w:p w14:paraId="210CA2AD"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RESPONSE</w:t>
            </w:r>
          </w:p>
        </w:tc>
        <w:tc>
          <w:tcPr>
            <w:tcW w:w="964" w:type="dxa"/>
          </w:tcPr>
          <w:p w14:paraId="3506640F" w14:textId="1D957F2D" w:rsidR="003D60C3" w:rsidRDefault="003D60C3" w:rsidP="00A967CB">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7CC98E40" w14:textId="5E065C0E" w:rsidR="003D60C3" w:rsidRPr="00980EA2" w:rsidRDefault="003D60C3" w:rsidP="00A967CB">
            <w:pPr>
              <w:pStyle w:val="TableCell"/>
              <w:jc w:val="center"/>
              <w:rPr>
                <w:rFonts w:ascii="Arial" w:hAnsi="Arial" w:cs="Arial"/>
                <w:sz w:val="18"/>
                <w:szCs w:val="18"/>
              </w:rPr>
            </w:pPr>
            <w:r>
              <w:rPr>
                <w:rFonts w:ascii="Arial" w:hAnsi="Arial" w:cs="Arial"/>
                <w:sz w:val="18"/>
                <w:szCs w:val="18"/>
              </w:rPr>
              <w:t>eventRef</w:t>
            </w:r>
            <w:r w:rsidRPr="00980EA2">
              <w:rPr>
                <w:rFonts w:ascii="Arial" w:hAnsi="Arial" w:cs="Arial"/>
                <w:sz w:val="18"/>
                <w:szCs w:val="18"/>
              </w:rPr>
              <w:t xml:space="preserve"> : (</w:t>
            </w:r>
            <w:r>
              <w:rPr>
                <w:rFonts w:ascii="Arial" w:hAnsi="Arial" w:cs="Arial"/>
                <w:sz w:val="18"/>
                <w:szCs w:val="18"/>
              </w:rPr>
              <w:t>MAL::ObjectRef&lt;EventInstance&gt;)</w:t>
            </w:r>
          </w:p>
        </w:tc>
      </w:tr>
    </w:tbl>
    <w:p w14:paraId="076BE5F6" w14:textId="77777777" w:rsidR="00D1249D" w:rsidRDefault="00D1249D" w:rsidP="00D1249D">
      <w:pPr>
        <w:spacing w:before="0"/>
      </w:pPr>
    </w:p>
    <w:p w14:paraId="5161CD28" w14:textId="77777777" w:rsidR="00D1249D" w:rsidRDefault="00D1249D" w:rsidP="00183C67">
      <w:pPr>
        <w:pStyle w:val="Heading4"/>
      </w:pPr>
      <w:r>
        <w:t>Errors</w:t>
      </w:r>
    </w:p>
    <w:p w14:paraId="3008599D" w14:textId="04723771" w:rsidR="00781519" w:rsidRPr="00FD447D" w:rsidRDefault="00781519" w:rsidP="00781519">
      <w:r>
        <w:t xml:space="preserve">In addition to standard MAL </w:t>
      </w:r>
      <w:r w:rsidR="000866DA">
        <w:t>e</w:t>
      </w:r>
      <w:r>
        <w:t xml:space="preserve">rrors, the operation may return the following MPS </w:t>
      </w:r>
      <w:r w:rsidR="000866DA">
        <w:t>e</w:t>
      </w:r>
      <w:r>
        <w:t>rrors:</w:t>
      </w:r>
    </w:p>
    <w:p w14:paraId="24D3C465" w14:textId="77777777" w:rsidR="00D21B6E" w:rsidRPr="00FD447D" w:rsidRDefault="00D21B6E" w:rsidP="00D21B6E">
      <w:pPr>
        <w:spacing w:before="0"/>
      </w:pPr>
    </w:p>
    <w:tbl>
      <w:tblPr>
        <w:tblStyle w:val="RBTable"/>
        <w:tblW w:w="0" w:type="auto"/>
        <w:tblLook w:val="04A0" w:firstRow="1" w:lastRow="0" w:firstColumn="1" w:lastColumn="0" w:noHBand="0" w:noVBand="1"/>
        <w:tblCaption w:val="SVE insertEvent"/>
      </w:tblPr>
      <w:tblGrid>
        <w:gridCol w:w="2389"/>
        <w:gridCol w:w="2520"/>
      </w:tblGrid>
      <w:tr w:rsidR="00D21B6E" w:rsidRPr="00CC0E43" w14:paraId="1B7A6E14"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6B2214E1" w14:textId="77777777" w:rsidR="00D21B6E" w:rsidRPr="00CC0E43" w:rsidRDefault="00D21B6E" w:rsidP="00CC0E43">
            <w:pPr>
              <w:pStyle w:val="TableCell"/>
              <w:rPr>
                <w:rFonts w:ascii="Arial" w:hAnsi="Arial" w:cs="Arial"/>
                <w:sz w:val="18"/>
                <w:szCs w:val="20"/>
              </w:rPr>
            </w:pPr>
            <w:r>
              <w:rPr>
                <w:rFonts w:ascii="Arial" w:hAnsi="Arial" w:cs="Arial"/>
                <w:sz w:val="18"/>
                <w:szCs w:val="20"/>
              </w:rPr>
              <w:t>Error</w:t>
            </w:r>
          </w:p>
        </w:tc>
        <w:tc>
          <w:tcPr>
            <w:tcW w:w="2520" w:type="dxa"/>
          </w:tcPr>
          <w:p w14:paraId="1587F2CD" w14:textId="77777777" w:rsidR="00D21B6E" w:rsidRPr="00CC0E43" w:rsidRDefault="00D21B6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1B6E" w:rsidRPr="00CC0E43" w14:paraId="53FCA2A3"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42DDB34E" w14:textId="77777777" w:rsidR="00D21B6E" w:rsidRPr="00CC0E43" w:rsidRDefault="00D21B6E" w:rsidP="00CC0E43">
            <w:pPr>
              <w:pStyle w:val="TableCell"/>
              <w:rPr>
                <w:rFonts w:ascii="Arial" w:hAnsi="Arial" w:cs="Arial"/>
                <w:sz w:val="18"/>
                <w:szCs w:val="20"/>
              </w:rPr>
            </w:pPr>
            <w:r>
              <w:rPr>
                <w:rFonts w:ascii="Arial" w:hAnsi="Arial" w:cs="Arial"/>
                <w:sz w:val="18"/>
                <w:szCs w:val="20"/>
              </w:rPr>
              <w:t>INVALID</w:t>
            </w:r>
          </w:p>
        </w:tc>
        <w:tc>
          <w:tcPr>
            <w:tcW w:w="2520" w:type="dxa"/>
          </w:tcPr>
          <w:p w14:paraId="4E34A076" w14:textId="77777777" w:rsidR="00D21B6E" w:rsidRPr="00CC0E43" w:rsidRDefault="00D21B6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r w:rsidR="00D21B6E" w:rsidRPr="00CC0E43" w14:paraId="7E47B881"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2EAAA48E" w14:textId="60F36A99" w:rsidR="00D21B6E" w:rsidRDefault="00D21B6E" w:rsidP="00CC0E43">
            <w:pPr>
              <w:pStyle w:val="TableCell"/>
              <w:rPr>
                <w:rFonts w:ascii="Arial" w:hAnsi="Arial" w:cs="Arial"/>
                <w:sz w:val="18"/>
                <w:szCs w:val="20"/>
              </w:rPr>
            </w:pPr>
            <w:r>
              <w:rPr>
                <w:rFonts w:ascii="Arial" w:hAnsi="Arial" w:cs="Arial"/>
                <w:sz w:val="18"/>
                <w:szCs w:val="20"/>
              </w:rPr>
              <w:t>INSERT_FAILED</w:t>
            </w:r>
          </w:p>
        </w:tc>
        <w:tc>
          <w:tcPr>
            <w:tcW w:w="2520" w:type="dxa"/>
          </w:tcPr>
          <w:p w14:paraId="6377997A" w14:textId="1EFB6C44" w:rsidR="00D21B6E" w:rsidRDefault="00D21B6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360080C3" w14:textId="77777777" w:rsidR="00D1249D" w:rsidRPr="00D1249D" w:rsidRDefault="00D1249D" w:rsidP="00D1249D"/>
    <w:p w14:paraId="4C5880D8" w14:textId="77777777" w:rsidR="001D6E76" w:rsidRDefault="001D6E76" w:rsidP="001D6E76">
      <w:pPr>
        <w:pStyle w:val="Heading3"/>
      </w:pPr>
      <w:bookmarkStart w:id="373" w:name="_Toc140093889"/>
      <w:r>
        <w:lastRenderedPageBreak/>
        <w:t>Operation: deleteActivity</w:t>
      </w:r>
      <w:bookmarkEnd w:id="373"/>
    </w:p>
    <w:p w14:paraId="7A53CDA9" w14:textId="77777777" w:rsidR="00D1249D" w:rsidRDefault="00D1249D" w:rsidP="00183C67">
      <w:pPr>
        <w:pStyle w:val="Heading4"/>
      </w:pPr>
      <w:r>
        <w:t>Overview</w:t>
      </w:r>
    </w:p>
    <w:p w14:paraId="7C05BB83" w14:textId="6D67B846" w:rsidR="00D1249D" w:rsidRDefault="00440A00" w:rsidP="00D1249D">
      <w:r>
        <w:t xml:space="preserve">The deleteActivity operation requests that a specified ActivityInstance within a Plan is deleted by the service provider.  </w:t>
      </w:r>
      <w:r w:rsidR="00850FFD">
        <w:t xml:space="preserve">In practice, the </w:t>
      </w:r>
      <w:r w:rsidR="008F3745">
        <w:t>activity is not removed, but transitioned</w:t>
      </w:r>
      <w:r w:rsidR="00850FFD">
        <w:t xml:space="preserve"> to the TERMINATED state </w:t>
      </w:r>
      <w:r w:rsidR="008F3745">
        <w:t>with</w:t>
      </w:r>
      <w:r w:rsidR="00850FFD">
        <w:t xml:space="preserve"> deletion </w:t>
      </w:r>
      <w:r w:rsidR="008F3745">
        <w:t xml:space="preserve">indicated </w:t>
      </w:r>
      <w:r w:rsidR="00850FFD">
        <w:t xml:space="preserve">in the </w:t>
      </w:r>
      <w:r w:rsidR="003E7232">
        <w:t>statusInfo</w:t>
      </w:r>
      <w:r w:rsidR="00850FFD">
        <w:t xml:space="preserve"> field.  The ActivityInstance </w:t>
      </w:r>
      <w:r w:rsidR="008F3745">
        <w:t>is</w:t>
      </w:r>
      <w:r w:rsidR="00850FFD">
        <w:t xml:space="preserve"> not subsequently executed by the service provider</w:t>
      </w:r>
      <w:r w:rsidR="008F3745">
        <w:t>, but it is implementation dependent what action is taken by the service provider if the ActivityInstance is in the EXECUTING state.</w:t>
      </w:r>
      <w:r w:rsidR="00FD1C87">
        <w:t xml:space="preserve">  </w:t>
      </w:r>
      <w:r w:rsidR="00FD1C87" w:rsidRPr="001A1738">
        <w:t>It is up to the planning system, how to manage concurrent access to the plan</w:t>
      </w:r>
      <w:r w:rsidR="00FD1C87">
        <w:t>.</w:t>
      </w:r>
    </w:p>
    <w:p w14:paraId="02F778D2" w14:textId="77777777" w:rsidR="004F68BC" w:rsidRPr="00440A00" w:rsidRDefault="004F68BC" w:rsidP="00D1249D">
      <w:r>
        <w:t>Deletion may fail if the referenced Plan or ActivityInstance is already in the TERMINATED state, in which case the DELETE_FAILED error is returned.</w:t>
      </w:r>
    </w:p>
    <w:p w14:paraId="6AE2B6E0" w14:textId="77777777" w:rsidR="00D1249D" w:rsidRDefault="00D1249D" w:rsidP="00D1249D">
      <w:pPr>
        <w:spacing w:before="0"/>
      </w:pPr>
    </w:p>
    <w:tbl>
      <w:tblPr>
        <w:tblStyle w:val="RBTable"/>
        <w:tblW w:w="9242" w:type="dxa"/>
        <w:tblLayout w:type="fixed"/>
        <w:tblLook w:val="0400" w:firstRow="0" w:lastRow="0" w:firstColumn="0" w:lastColumn="0" w:noHBand="0" w:noVBand="1"/>
        <w:tblCaption w:val="SVO deleteActivity"/>
      </w:tblPr>
      <w:tblGrid>
        <w:gridCol w:w="2376"/>
        <w:gridCol w:w="6866"/>
      </w:tblGrid>
      <w:tr w:rsidR="00D1249D" w:rsidRPr="00980EA2" w14:paraId="6C47A3B8" w14:textId="77777777" w:rsidTr="005D2861">
        <w:tc>
          <w:tcPr>
            <w:tcW w:w="2376" w:type="dxa"/>
            <w:shd w:val="clear" w:color="auto" w:fill="662382"/>
          </w:tcPr>
          <w:p w14:paraId="168E9E20" w14:textId="77777777" w:rsidR="00D1249D" w:rsidRPr="00980EA2" w:rsidRDefault="00D1249D"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7854E7A5" w14:textId="77777777" w:rsidR="00D1249D" w:rsidRPr="00980EA2" w:rsidRDefault="00D1249D" w:rsidP="005D2861">
            <w:pPr>
              <w:pStyle w:val="TableCell"/>
              <w:jc w:val="center"/>
              <w:rPr>
                <w:rFonts w:ascii="Arial" w:hAnsi="Arial" w:cs="Arial"/>
                <w:sz w:val="18"/>
                <w:szCs w:val="18"/>
              </w:rPr>
            </w:pPr>
            <w:r>
              <w:rPr>
                <w:rFonts w:ascii="Arial" w:hAnsi="Arial" w:cs="Arial"/>
                <w:sz w:val="18"/>
                <w:szCs w:val="18"/>
              </w:rPr>
              <w:t>deleteActivity</w:t>
            </w:r>
          </w:p>
        </w:tc>
      </w:tr>
      <w:tr w:rsidR="00D1249D" w:rsidRPr="00980EA2" w14:paraId="07704958" w14:textId="77777777" w:rsidTr="005D2861">
        <w:tc>
          <w:tcPr>
            <w:tcW w:w="2376" w:type="dxa"/>
            <w:shd w:val="clear" w:color="auto" w:fill="662382"/>
          </w:tcPr>
          <w:p w14:paraId="1360B093" w14:textId="77777777" w:rsidR="00D1249D" w:rsidRPr="00980EA2" w:rsidRDefault="00D1249D"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7F62AC13" w14:textId="77777777" w:rsidR="00D1249D" w:rsidRPr="00980EA2" w:rsidRDefault="00D1249D" w:rsidP="005D2861">
            <w:pPr>
              <w:pStyle w:val="TableCell"/>
              <w:jc w:val="center"/>
              <w:rPr>
                <w:rFonts w:ascii="Arial" w:hAnsi="Arial" w:cs="Arial"/>
                <w:sz w:val="18"/>
                <w:szCs w:val="18"/>
              </w:rPr>
            </w:pPr>
            <w:r>
              <w:rPr>
                <w:rFonts w:ascii="Arial" w:hAnsi="Arial" w:cs="Arial"/>
                <w:sz w:val="18"/>
                <w:szCs w:val="18"/>
              </w:rPr>
              <w:t>SUBMIT</w:t>
            </w:r>
          </w:p>
        </w:tc>
      </w:tr>
    </w:tbl>
    <w:p w14:paraId="79BA72EE" w14:textId="77777777" w:rsidR="00D1249D" w:rsidRPr="00980EA2" w:rsidRDefault="00D1249D" w:rsidP="00D1249D">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754C18BF"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00D81CFC"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7DDCA139"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31ADE9CF" w14:textId="6004189D" w:rsidR="003D60C3" w:rsidRPr="00980EA2" w:rsidRDefault="003D60C3" w:rsidP="005D2861">
            <w:pPr>
              <w:pStyle w:val="TableCell"/>
              <w:jc w:val="center"/>
              <w:rPr>
                <w:rFonts w:ascii="Arial" w:hAnsi="Arial" w:cs="Arial"/>
                <w:sz w:val="18"/>
                <w:szCs w:val="18"/>
              </w:rPr>
            </w:pPr>
            <w:r>
              <w:rPr>
                <w:rFonts w:ascii="Arial" w:hAnsi="Arial" w:cs="Arial"/>
                <w:sz w:val="18"/>
                <w:szCs w:val="18"/>
              </w:rPr>
              <w:t>Nullable</w:t>
            </w:r>
          </w:p>
        </w:tc>
        <w:tc>
          <w:tcPr>
            <w:tcW w:w="4224" w:type="dxa"/>
          </w:tcPr>
          <w:p w14:paraId="1421F1F6" w14:textId="79DD1650"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46FD10D1" w14:textId="77777777" w:rsidTr="003D60C3">
        <w:tc>
          <w:tcPr>
            <w:tcW w:w="2353" w:type="dxa"/>
            <w:shd w:val="clear" w:color="auto" w:fill="D9D9D9" w:themeFill="background1" w:themeFillShade="D9"/>
          </w:tcPr>
          <w:p w14:paraId="035E41F0"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5214530D"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SUBMIT</w:t>
            </w:r>
          </w:p>
        </w:tc>
        <w:tc>
          <w:tcPr>
            <w:tcW w:w="964" w:type="dxa"/>
          </w:tcPr>
          <w:p w14:paraId="33D3E053" w14:textId="77777777" w:rsidR="003D60C3" w:rsidRDefault="003D60C3" w:rsidP="005D2861">
            <w:pPr>
              <w:pStyle w:val="TableCell"/>
              <w:jc w:val="center"/>
              <w:rPr>
                <w:rFonts w:ascii="Arial" w:hAnsi="Arial" w:cs="Arial"/>
                <w:sz w:val="18"/>
                <w:szCs w:val="18"/>
              </w:rPr>
            </w:pPr>
            <w:r>
              <w:rPr>
                <w:rFonts w:ascii="Arial" w:hAnsi="Arial" w:cs="Arial"/>
                <w:sz w:val="18"/>
                <w:szCs w:val="18"/>
              </w:rPr>
              <w:t>No</w:t>
            </w:r>
          </w:p>
          <w:p w14:paraId="379B687B" w14:textId="1ED5A29D" w:rsidR="002504C8" w:rsidRDefault="002504C8" w:rsidP="005D2861">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70C302C5" w14:textId="77EF6FA8" w:rsidR="003D60C3" w:rsidRDefault="003D60C3" w:rsidP="005D2861">
            <w:pPr>
              <w:pStyle w:val="TableCell"/>
              <w:jc w:val="center"/>
              <w:rPr>
                <w:rFonts w:ascii="Arial" w:hAnsi="Arial" w:cs="Arial"/>
                <w:sz w:val="18"/>
                <w:szCs w:val="18"/>
              </w:rPr>
            </w:pPr>
            <w:r>
              <w:rPr>
                <w:rFonts w:ascii="Arial" w:hAnsi="Arial" w:cs="Arial"/>
                <w:sz w:val="18"/>
                <w:szCs w:val="18"/>
              </w:rPr>
              <w:t>planRef</w:t>
            </w:r>
            <w:r w:rsidRPr="00980EA2">
              <w:rPr>
                <w:rFonts w:ascii="Arial" w:hAnsi="Arial" w:cs="Arial"/>
                <w:sz w:val="18"/>
                <w:szCs w:val="18"/>
              </w:rPr>
              <w:t xml:space="preserve"> : (MAL::ObjectRef</w:t>
            </w:r>
            <w:r>
              <w:rPr>
                <w:rFonts w:ascii="Arial" w:hAnsi="Arial" w:cs="Arial"/>
                <w:sz w:val="18"/>
                <w:szCs w:val="18"/>
              </w:rPr>
              <w:t>&lt;Plan&gt;</w:t>
            </w:r>
            <w:r w:rsidRPr="00980EA2">
              <w:rPr>
                <w:rFonts w:ascii="Arial" w:hAnsi="Arial" w:cs="Arial"/>
                <w:sz w:val="18"/>
                <w:szCs w:val="18"/>
              </w:rPr>
              <w:t>)</w:t>
            </w:r>
          </w:p>
          <w:p w14:paraId="044E32BC" w14:textId="31BA899F" w:rsidR="003D60C3" w:rsidRPr="00980EA2" w:rsidRDefault="003D60C3" w:rsidP="005D2861">
            <w:pPr>
              <w:pStyle w:val="TableCell"/>
              <w:jc w:val="center"/>
              <w:rPr>
                <w:rFonts w:ascii="Arial" w:hAnsi="Arial" w:cs="Arial"/>
                <w:sz w:val="18"/>
                <w:szCs w:val="18"/>
              </w:rPr>
            </w:pPr>
            <w:r>
              <w:rPr>
                <w:rFonts w:ascii="Arial" w:hAnsi="Arial" w:cs="Arial"/>
                <w:sz w:val="18"/>
                <w:szCs w:val="18"/>
              </w:rPr>
              <w:t>activityRef : (MAL::ObjectRef&lt;ActivityInstance&gt;)</w:t>
            </w:r>
          </w:p>
        </w:tc>
      </w:tr>
    </w:tbl>
    <w:p w14:paraId="757AF671" w14:textId="77777777" w:rsidR="00D1249D" w:rsidRDefault="00D1249D" w:rsidP="00183C67">
      <w:pPr>
        <w:pStyle w:val="Heading4"/>
      </w:pPr>
      <w:r>
        <w:t>Errors</w:t>
      </w:r>
    </w:p>
    <w:p w14:paraId="094D4910" w14:textId="4D197F2E" w:rsidR="00781519" w:rsidRPr="00FD447D" w:rsidRDefault="00781519" w:rsidP="00781519">
      <w:r>
        <w:t xml:space="preserve">In addition to standard MAL </w:t>
      </w:r>
      <w:r w:rsidR="000866DA">
        <w:t>e</w:t>
      </w:r>
      <w:r>
        <w:t xml:space="preserve">rrors, the operation may return the following MPS </w:t>
      </w:r>
      <w:r w:rsidR="000866DA">
        <w:t>e</w:t>
      </w:r>
      <w:r>
        <w:t>rrors:</w:t>
      </w:r>
    </w:p>
    <w:p w14:paraId="5CAE8FC1" w14:textId="77777777" w:rsidR="00D21B6E" w:rsidRPr="00FD447D" w:rsidRDefault="00D21B6E" w:rsidP="00D21B6E">
      <w:pPr>
        <w:spacing w:before="0"/>
      </w:pPr>
    </w:p>
    <w:tbl>
      <w:tblPr>
        <w:tblStyle w:val="RBTable"/>
        <w:tblW w:w="0" w:type="auto"/>
        <w:tblLook w:val="04A0" w:firstRow="1" w:lastRow="0" w:firstColumn="1" w:lastColumn="0" w:noHBand="0" w:noVBand="1"/>
        <w:tblCaption w:val="SVE deleteActivity"/>
      </w:tblPr>
      <w:tblGrid>
        <w:gridCol w:w="2389"/>
        <w:gridCol w:w="2520"/>
      </w:tblGrid>
      <w:tr w:rsidR="00D21B6E" w:rsidRPr="00CC0E43" w14:paraId="213AF539"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2FCDC205" w14:textId="77777777" w:rsidR="00D21B6E" w:rsidRPr="00CC0E43" w:rsidRDefault="00D21B6E" w:rsidP="00CC0E43">
            <w:pPr>
              <w:pStyle w:val="TableCell"/>
              <w:rPr>
                <w:rFonts w:ascii="Arial" w:hAnsi="Arial" w:cs="Arial"/>
                <w:sz w:val="18"/>
                <w:szCs w:val="20"/>
              </w:rPr>
            </w:pPr>
            <w:r>
              <w:rPr>
                <w:rFonts w:ascii="Arial" w:hAnsi="Arial" w:cs="Arial"/>
                <w:sz w:val="18"/>
                <w:szCs w:val="20"/>
              </w:rPr>
              <w:t>Error</w:t>
            </w:r>
          </w:p>
        </w:tc>
        <w:tc>
          <w:tcPr>
            <w:tcW w:w="2520" w:type="dxa"/>
          </w:tcPr>
          <w:p w14:paraId="03990AAB" w14:textId="77777777" w:rsidR="00D21B6E" w:rsidRPr="00CC0E43" w:rsidRDefault="00D21B6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1B6E" w:rsidRPr="00CC0E43" w14:paraId="14D0FE94"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6DDE60E6" w14:textId="77777777" w:rsidR="00D21B6E" w:rsidRPr="00CC0E43" w:rsidRDefault="00D21B6E" w:rsidP="00CC0E43">
            <w:pPr>
              <w:pStyle w:val="TableCell"/>
              <w:rPr>
                <w:rFonts w:ascii="Arial" w:hAnsi="Arial" w:cs="Arial"/>
                <w:sz w:val="18"/>
                <w:szCs w:val="20"/>
              </w:rPr>
            </w:pPr>
            <w:r>
              <w:rPr>
                <w:rFonts w:ascii="Arial" w:hAnsi="Arial" w:cs="Arial"/>
                <w:sz w:val="18"/>
                <w:szCs w:val="20"/>
              </w:rPr>
              <w:t>INVALID</w:t>
            </w:r>
          </w:p>
        </w:tc>
        <w:tc>
          <w:tcPr>
            <w:tcW w:w="2520" w:type="dxa"/>
          </w:tcPr>
          <w:p w14:paraId="0738458E" w14:textId="77777777" w:rsidR="00D21B6E" w:rsidRPr="00CC0E43" w:rsidRDefault="00D21B6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r w:rsidR="00D21B6E" w:rsidRPr="00CC0E43" w14:paraId="1D7ACD1A"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214B655F" w14:textId="5588A062" w:rsidR="00D21B6E" w:rsidRDefault="00D21B6E" w:rsidP="00CC0E43">
            <w:pPr>
              <w:pStyle w:val="TableCell"/>
              <w:rPr>
                <w:rFonts w:ascii="Arial" w:hAnsi="Arial" w:cs="Arial"/>
                <w:sz w:val="18"/>
                <w:szCs w:val="20"/>
              </w:rPr>
            </w:pPr>
            <w:r>
              <w:rPr>
                <w:rFonts w:ascii="Arial" w:hAnsi="Arial" w:cs="Arial"/>
                <w:sz w:val="18"/>
                <w:szCs w:val="20"/>
              </w:rPr>
              <w:t>DELETE_FAILED</w:t>
            </w:r>
          </w:p>
        </w:tc>
        <w:tc>
          <w:tcPr>
            <w:tcW w:w="2520" w:type="dxa"/>
          </w:tcPr>
          <w:p w14:paraId="647CA961" w14:textId="7531BACC" w:rsidR="00D21B6E" w:rsidRDefault="00D21B6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5732648E" w14:textId="77777777" w:rsidR="00D1249D" w:rsidRPr="00D1249D" w:rsidRDefault="00D1249D" w:rsidP="004F68BC">
      <w:pPr>
        <w:spacing w:before="0"/>
      </w:pPr>
    </w:p>
    <w:p w14:paraId="43487B1F" w14:textId="77777777" w:rsidR="001D6E76" w:rsidRDefault="001D6E76" w:rsidP="001D6E76">
      <w:pPr>
        <w:pStyle w:val="Heading3"/>
      </w:pPr>
      <w:bookmarkStart w:id="374" w:name="_Toc140093890"/>
      <w:r>
        <w:t>Operation: deleteEvent</w:t>
      </w:r>
      <w:bookmarkEnd w:id="374"/>
    </w:p>
    <w:p w14:paraId="4EA81E71" w14:textId="77777777" w:rsidR="00E647BE" w:rsidRDefault="00E647BE" w:rsidP="00183C67">
      <w:pPr>
        <w:pStyle w:val="Heading4"/>
      </w:pPr>
      <w:r>
        <w:t>Overview</w:t>
      </w:r>
    </w:p>
    <w:p w14:paraId="22A4A826" w14:textId="49ADFA79" w:rsidR="004F68BC" w:rsidRDefault="004F68BC" w:rsidP="004F68BC">
      <w:r>
        <w:t xml:space="preserve">The deleteEvent operation requests that a specified EventInstance within a Plan is deleted by the service provider.  In practice, the event is not removed, but transitioned to the TERMINATED state with deletion indicated in the </w:t>
      </w:r>
      <w:r w:rsidR="003E7232">
        <w:t>statusInfo</w:t>
      </w:r>
      <w:r>
        <w:t xml:space="preserve"> field.  The EventInstance is not subsequently triggered by the service provider.</w:t>
      </w:r>
      <w:r w:rsidR="00FD1C87">
        <w:t xml:space="preserve">  </w:t>
      </w:r>
      <w:r w:rsidR="00FD1C87" w:rsidRPr="001A1738">
        <w:t>It is up to the planning system, how to manage concurrent access to the plan</w:t>
      </w:r>
      <w:r w:rsidR="00FD1C87">
        <w:t>.</w:t>
      </w:r>
    </w:p>
    <w:p w14:paraId="21D37E24" w14:textId="77777777" w:rsidR="004F68BC" w:rsidRPr="00440A00" w:rsidRDefault="004F68BC" w:rsidP="004F68BC">
      <w:r>
        <w:t>Deletion may fail if the referenced Plan or EventInstance is already in the TERMINATED state, in which case the DELETE_FAILED error is returned.</w:t>
      </w:r>
    </w:p>
    <w:p w14:paraId="499AF7BB" w14:textId="77777777" w:rsidR="00D1249D" w:rsidRDefault="00D1249D" w:rsidP="00D1249D">
      <w:pPr>
        <w:spacing w:before="0"/>
      </w:pPr>
    </w:p>
    <w:tbl>
      <w:tblPr>
        <w:tblStyle w:val="RBTable"/>
        <w:tblW w:w="9242" w:type="dxa"/>
        <w:tblLayout w:type="fixed"/>
        <w:tblLook w:val="0400" w:firstRow="0" w:lastRow="0" w:firstColumn="0" w:lastColumn="0" w:noHBand="0" w:noVBand="1"/>
        <w:tblCaption w:val="SVO deleteEvent"/>
      </w:tblPr>
      <w:tblGrid>
        <w:gridCol w:w="2376"/>
        <w:gridCol w:w="6866"/>
      </w:tblGrid>
      <w:tr w:rsidR="00D1249D" w:rsidRPr="00980EA2" w14:paraId="2F45C881" w14:textId="77777777" w:rsidTr="005D2861">
        <w:tc>
          <w:tcPr>
            <w:tcW w:w="2376" w:type="dxa"/>
            <w:shd w:val="clear" w:color="auto" w:fill="662382"/>
          </w:tcPr>
          <w:p w14:paraId="591E93CE" w14:textId="77777777" w:rsidR="00D1249D" w:rsidRPr="00980EA2" w:rsidRDefault="00D1249D"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05191BA2" w14:textId="77777777" w:rsidR="00D1249D" w:rsidRPr="00980EA2" w:rsidRDefault="00D1249D" w:rsidP="005D2861">
            <w:pPr>
              <w:pStyle w:val="TableCell"/>
              <w:jc w:val="center"/>
              <w:rPr>
                <w:rFonts w:ascii="Arial" w:hAnsi="Arial" w:cs="Arial"/>
                <w:sz w:val="18"/>
                <w:szCs w:val="18"/>
              </w:rPr>
            </w:pPr>
            <w:r>
              <w:rPr>
                <w:rFonts w:ascii="Arial" w:hAnsi="Arial" w:cs="Arial"/>
                <w:sz w:val="18"/>
                <w:szCs w:val="18"/>
              </w:rPr>
              <w:t>d</w:t>
            </w:r>
            <w:r w:rsidR="00E647BE">
              <w:rPr>
                <w:rFonts w:ascii="Arial" w:hAnsi="Arial" w:cs="Arial"/>
                <w:sz w:val="18"/>
                <w:szCs w:val="18"/>
              </w:rPr>
              <w:t>eleteEvent</w:t>
            </w:r>
          </w:p>
        </w:tc>
      </w:tr>
      <w:tr w:rsidR="00D1249D" w:rsidRPr="00980EA2" w14:paraId="03C85804" w14:textId="77777777" w:rsidTr="005D2861">
        <w:tc>
          <w:tcPr>
            <w:tcW w:w="2376" w:type="dxa"/>
            <w:shd w:val="clear" w:color="auto" w:fill="662382"/>
          </w:tcPr>
          <w:p w14:paraId="2329CE9D" w14:textId="77777777" w:rsidR="00D1249D" w:rsidRPr="00980EA2" w:rsidRDefault="00D1249D"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15E81708" w14:textId="77777777" w:rsidR="00D1249D" w:rsidRPr="00980EA2" w:rsidRDefault="00D1249D" w:rsidP="005D2861">
            <w:pPr>
              <w:pStyle w:val="TableCell"/>
              <w:jc w:val="center"/>
              <w:rPr>
                <w:rFonts w:ascii="Arial" w:hAnsi="Arial" w:cs="Arial"/>
                <w:sz w:val="18"/>
                <w:szCs w:val="18"/>
              </w:rPr>
            </w:pPr>
            <w:r>
              <w:rPr>
                <w:rFonts w:ascii="Arial" w:hAnsi="Arial" w:cs="Arial"/>
                <w:sz w:val="18"/>
                <w:szCs w:val="18"/>
              </w:rPr>
              <w:t>SUBMIT</w:t>
            </w:r>
          </w:p>
        </w:tc>
      </w:tr>
    </w:tbl>
    <w:p w14:paraId="37E53738" w14:textId="77777777" w:rsidR="00D1249D" w:rsidRPr="00980EA2" w:rsidRDefault="00D1249D" w:rsidP="00D1249D">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29092238"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6F8427CC"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lastRenderedPageBreak/>
              <w:t>Pattern Sequence</w:t>
            </w:r>
          </w:p>
        </w:tc>
        <w:tc>
          <w:tcPr>
            <w:tcW w:w="1701" w:type="dxa"/>
          </w:tcPr>
          <w:p w14:paraId="3BF7AFC0"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5EFBD617" w14:textId="3D36D09C" w:rsidR="003D60C3" w:rsidRPr="00980EA2" w:rsidRDefault="003D60C3" w:rsidP="005D2861">
            <w:pPr>
              <w:pStyle w:val="TableCell"/>
              <w:jc w:val="center"/>
              <w:rPr>
                <w:rFonts w:ascii="Arial" w:hAnsi="Arial" w:cs="Arial"/>
                <w:sz w:val="18"/>
                <w:szCs w:val="18"/>
              </w:rPr>
            </w:pPr>
            <w:r>
              <w:rPr>
                <w:rFonts w:ascii="Arial" w:hAnsi="Arial" w:cs="Arial"/>
                <w:sz w:val="18"/>
                <w:szCs w:val="18"/>
              </w:rPr>
              <w:t>Nullable</w:t>
            </w:r>
          </w:p>
        </w:tc>
        <w:tc>
          <w:tcPr>
            <w:tcW w:w="4224" w:type="dxa"/>
          </w:tcPr>
          <w:p w14:paraId="281E2F4B" w14:textId="24049604"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14C58212" w14:textId="77777777" w:rsidTr="003D60C3">
        <w:tc>
          <w:tcPr>
            <w:tcW w:w="2353" w:type="dxa"/>
            <w:shd w:val="clear" w:color="auto" w:fill="D9D9D9" w:themeFill="background1" w:themeFillShade="D9"/>
          </w:tcPr>
          <w:p w14:paraId="5E728D3E"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6BA167A0"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SUBMIT</w:t>
            </w:r>
          </w:p>
        </w:tc>
        <w:tc>
          <w:tcPr>
            <w:tcW w:w="964" w:type="dxa"/>
          </w:tcPr>
          <w:p w14:paraId="68A709A3" w14:textId="77777777" w:rsidR="003D60C3" w:rsidRDefault="003D60C3" w:rsidP="005D2861">
            <w:pPr>
              <w:pStyle w:val="TableCell"/>
              <w:jc w:val="center"/>
              <w:rPr>
                <w:rFonts w:ascii="Arial" w:hAnsi="Arial" w:cs="Arial"/>
                <w:sz w:val="18"/>
                <w:szCs w:val="18"/>
              </w:rPr>
            </w:pPr>
            <w:r>
              <w:rPr>
                <w:rFonts w:ascii="Arial" w:hAnsi="Arial" w:cs="Arial"/>
                <w:sz w:val="18"/>
                <w:szCs w:val="18"/>
              </w:rPr>
              <w:t>No</w:t>
            </w:r>
          </w:p>
          <w:p w14:paraId="0AE63974" w14:textId="43B083C2" w:rsidR="002504C8" w:rsidRDefault="002504C8" w:rsidP="005D2861">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2A1158BE" w14:textId="7E512ADC" w:rsidR="003D60C3" w:rsidRDefault="003D60C3" w:rsidP="005D2861">
            <w:pPr>
              <w:pStyle w:val="TableCell"/>
              <w:jc w:val="center"/>
              <w:rPr>
                <w:rFonts w:ascii="Arial" w:hAnsi="Arial" w:cs="Arial"/>
                <w:sz w:val="18"/>
                <w:szCs w:val="18"/>
              </w:rPr>
            </w:pPr>
            <w:r>
              <w:rPr>
                <w:rFonts w:ascii="Arial" w:hAnsi="Arial" w:cs="Arial"/>
                <w:sz w:val="18"/>
                <w:szCs w:val="18"/>
              </w:rPr>
              <w:t>planRef</w:t>
            </w:r>
            <w:r w:rsidRPr="00980EA2">
              <w:rPr>
                <w:rFonts w:ascii="Arial" w:hAnsi="Arial" w:cs="Arial"/>
                <w:sz w:val="18"/>
                <w:szCs w:val="18"/>
              </w:rPr>
              <w:t xml:space="preserve"> : (MAL::ObjectRef</w:t>
            </w:r>
            <w:r>
              <w:rPr>
                <w:rFonts w:ascii="Arial" w:hAnsi="Arial" w:cs="Arial"/>
                <w:sz w:val="18"/>
                <w:szCs w:val="18"/>
              </w:rPr>
              <w:t>&lt;Plan&gt;</w:t>
            </w:r>
            <w:r w:rsidRPr="00980EA2">
              <w:rPr>
                <w:rFonts w:ascii="Arial" w:hAnsi="Arial" w:cs="Arial"/>
                <w:sz w:val="18"/>
                <w:szCs w:val="18"/>
              </w:rPr>
              <w:t>)</w:t>
            </w:r>
          </w:p>
          <w:p w14:paraId="76862EFC" w14:textId="216B1240" w:rsidR="003D60C3" w:rsidRPr="00980EA2" w:rsidRDefault="003D60C3" w:rsidP="005D2861">
            <w:pPr>
              <w:pStyle w:val="TableCell"/>
              <w:jc w:val="center"/>
              <w:rPr>
                <w:rFonts w:ascii="Arial" w:hAnsi="Arial" w:cs="Arial"/>
                <w:sz w:val="18"/>
                <w:szCs w:val="18"/>
              </w:rPr>
            </w:pPr>
            <w:r>
              <w:rPr>
                <w:rFonts w:ascii="Arial" w:hAnsi="Arial" w:cs="Arial"/>
                <w:sz w:val="18"/>
                <w:szCs w:val="18"/>
              </w:rPr>
              <w:t>eventRef : (MAL::ObjectRef&lt;EventInstance&gt;)</w:t>
            </w:r>
          </w:p>
        </w:tc>
      </w:tr>
    </w:tbl>
    <w:p w14:paraId="781B9E37" w14:textId="77777777" w:rsidR="00D1249D" w:rsidRDefault="00D1249D" w:rsidP="00D1249D">
      <w:pPr>
        <w:spacing w:before="0"/>
      </w:pPr>
    </w:p>
    <w:p w14:paraId="56918E3A" w14:textId="77777777" w:rsidR="00D1249D" w:rsidRDefault="00D1249D" w:rsidP="00183C67">
      <w:pPr>
        <w:pStyle w:val="Heading4"/>
      </w:pPr>
      <w:r>
        <w:t>Errors</w:t>
      </w:r>
    </w:p>
    <w:p w14:paraId="290A36CA" w14:textId="2752D47C" w:rsidR="00781519" w:rsidRPr="00FD447D" w:rsidRDefault="00781519" w:rsidP="00781519">
      <w:r>
        <w:t xml:space="preserve">In addition to standard MAL </w:t>
      </w:r>
      <w:r w:rsidR="000866DA">
        <w:t>e</w:t>
      </w:r>
      <w:r>
        <w:t xml:space="preserve">rrors, the operation may return the following MPS </w:t>
      </w:r>
      <w:r w:rsidR="000866DA">
        <w:t>e</w:t>
      </w:r>
      <w:r>
        <w:t>rrors:</w:t>
      </w:r>
    </w:p>
    <w:p w14:paraId="4AA5DED9" w14:textId="77777777" w:rsidR="00D21B6E" w:rsidRPr="00FD447D" w:rsidRDefault="00D21B6E" w:rsidP="00D21B6E">
      <w:pPr>
        <w:spacing w:before="0"/>
      </w:pPr>
    </w:p>
    <w:tbl>
      <w:tblPr>
        <w:tblStyle w:val="RBTable"/>
        <w:tblW w:w="0" w:type="auto"/>
        <w:tblLook w:val="04A0" w:firstRow="1" w:lastRow="0" w:firstColumn="1" w:lastColumn="0" w:noHBand="0" w:noVBand="1"/>
        <w:tblCaption w:val="SVE deleteEvent"/>
      </w:tblPr>
      <w:tblGrid>
        <w:gridCol w:w="2389"/>
        <w:gridCol w:w="2520"/>
      </w:tblGrid>
      <w:tr w:rsidR="00D21B6E" w:rsidRPr="00CC0E43" w14:paraId="26231222"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5863123B" w14:textId="77777777" w:rsidR="00D21B6E" w:rsidRPr="00CC0E43" w:rsidRDefault="00D21B6E" w:rsidP="00CC0E43">
            <w:pPr>
              <w:pStyle w:val="TableCell"/>
              <w:rPr>
                <w:rFonts w:ascii="Arial" w:hAnsi="Arial" w:cs="Arial"/>
                <w:sz w:val="18"/>
                <w:szCs w:val="20"/>
              </w:rPr>
            </w:pPr>
            <w:r>
              <w:rPr>
                <w:rFonts w:ascii="Arial" w:hAnsi="Arial" w:cs="Arial"/>
                <w:sz w:val="18"/>
                <w:szCs w:val="20"/>
              </w:rPr>
              <w:t>Error</w:t>
            </w:r>
          </w:p>
        </w:tc>
        <w:tc>
          <w:tcPr>
            <w:tcW w:w="2520" w:type="dxa"/>
          </w:tcPr>
          <w:p w14:paraId="6BBF54BF" w14:textId="77777777" w:rsidR="00D21B6E" w:rsidRPr="00CC0E43" w:rsidRDefault="00D21B6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1B6E" w:rsidRPr="00CC0E43" w14:paraId="4E37BA16"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2A7B67D0" w14:textId="77777777" w:rsidR="00D21B6E" w:rsidRPr="00CC0E43" w:rsidRDefault="00D21B6E" w:rsidP="00CC0E43">
            <w:pPr>
              <w:pStyle w:val="TableCell"/>
              <w:rPr>
                <w:rFonts w:ascii="Arial" w:hAnsi="Arial" w:cs="Arial"/>
                <w:sz w:val="18"/>
                <w:szCs w:val="20"/>
              </w:rPr>
            </w:pPr>
            <w:r>
              <w:rPr>
                <w:rFonts w:ascii="Arial" w:hAnsi="Arial" w:cs="Arial"/>
                <w:sz w:val="18"/>
                <w:szCs w:val="20"/>
              </w:rPr>
              <w:t>INVALID</w:t>
            </w:r>
          </w:p>
        </w:tc>
        <w:tc>
          <w:tcPr>
            <w:tcW w:w="2520" w:type="dxa"/>
          </w:tcPr>
          <w:p w14:paraId="5B4A58A6" w14:textId="77777777" w:rsidR="00D21B6E" w:rsidRPr="00CC0E43" w:rsidRDefault="00D21B6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r w:rsidR="00D21B6E" w:rsidRPr="00CC0E43" w14:paraId="58218A2C"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299CB731" w14:textId="0D5CB14C" w:rsidR="00D21B6E" w:rsidRDefault="00D21B6E" w:rsidP="00CC0E43">
            <w:pPr>
              <w:pStyle w:val="TableCell"/>
              <w:rPr>
                <w:rFonts w:ascii="Arial" w:hAnsi="Arial" w:cs="Arial"/>
                <w:sz w:val="18"/>
                <w:szCs w:val="20"/>
              </w:rPr>
            </w:pPr>
            <w:r>
              <w:rPr>
                <w:rFonts w:ascii="Arial" w:hAnsi="Arial" w:cs="Arial"/>
                <w:sz w:val="18"/>
                <w:szCs w:val="20"/>
              </w:rPr>
              <w:t>DELETE_FAILED</w:t>
            </w:r>
          </w:p>
        </w:tc>
        <w:tc>
          <w:tcPr>
            <w:tcW w:w="2520" w:type="dxa"/>
          </w:tcPr>
          <w:p w14:paraId="7C2CA777" w14:textId="7C892858" w:rsidR="00D21B6E" w:rsidRDefault="00D21B6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5C2C635B" w14:textId="77777777" w:rsidR="00D1249D" w:rsidRPr="00D1249D" w:rsidRDefault="00D1249D" w:rsidP="00D1249D"/>
    <w:p w14:paraId="2DEC93AB" w14:textId="77777777" w:rsidR="001D6E76" w:rsidRDefault="001D6E76" w:rsidP="001D6E76">
      <w:pPr>
        <w:pStyle w:val="Heading3"/>
      </w:pPr>
      <w:bookmarkStart w:id="375" w:name="_Toc140093891"/>
      <w:r>
        <w:t>Operation: updateActivity</w:t>
      </w:r>
      <w:bookmarkEnd w:id="375"/>
    </w:p>
    <w:p w14:paraId="67E9D964" w14:textId="77777777" w:rsidR="00E647BE" w:rsidRDefault="00E647BE" w:rsidP="00183C67">
      <w:pPr>
        <w:pStyle w:val="Heading4"/>
      </w:pPr>
      <w:r>
        <w:t>Overview</w:t>
      </w:r>
    </w:p>
    <w:p w14:paraId="1145BC1B" w14:textId="7B47EB77" w:rsidR="00E647BE" w:rsidRDefault="004F68BC" w:rsidP="004F68BC">
      <w:r>
        <w:t>The updateActivity</w:t>
      </w:r>
      <w:r w:rsidR="00A70DED">
        <w:t xml:space="preserve"> operation </w:t>
      </w:r>
      <w:r>
        <w:t xml:space="preserve">may be used to modify an ActivityInstance in a Plan that has already been submitted to </w:t>
      </w:r>
      <w:r w:rsidR="00A70DED">
        <w:t>the service provider</w:t>
      </w:r>
      <w:r>
        <w:t>.  T</w:t>
      </w:r>
      <w:r w:rsidR="00A70DED">
        <w:t>he consumer submits an ActivityUpdate structure which is applied by the service provider to the referenced ActivityInstance.</w:t>
      </w:r>
      <w:r w:rsidR="00FD1C87">
        <w:t xml:space="preserve">  </w:t>
      </w:r>
      <w:r w:rsidR="00FD1C87" w:rsidRPr="001A1738">
        <w:t>It is up to the planning system, how to manage concurrent access to the plan</w:t>
      </w:r>
      <w:r w:rsidR="00FD1C87">
        <w:t>.</w:t>
      </w:r>
    </w:p>
    <w:p w14:paraId="3B4E0511" w14:textId="77777777" w:rsidR="00A70DED" w:rsidRPr="00440A00" w:rsidRDefault="00A70DED" w:rsidP="00A70DED">
      <w:r>
        <w:t>Update may fail if the referenced Plan or ActivityInstance is already in the TERMINATED state, in which case the UPDATE_FAILED error is returned.</w:t>
      </w:r>
    </w:p>
    <w:p w14:paraId="3B252BED" w14:textId="77777777" w:rsidR="004F68BC" w:rsidRDefault="004F68BC" w:rsidP="00E647BE">
      <w:pPr>
        <w:spacing w:before="0"/>
      </w:pPr>
    </w:p>
    <w:tbl>
      <w:tblPr>
        <w:tblStyle w:val="RBTable"/>
        <w:tblW w:w="9242" w:type="dxa"/>
        <w:tblLayout w:type="fixed"/>
        <w:tblLook w:val="0400" w:firstRow="0" w:lastRow="0" w:firstColumn="0" w:lastColumn="0" w:noHBand="0" w:noVBand="1"/>
        <w:tblCaption w:val="SVO updateActivity"/>
      </w:tblPr>
      <w:tblGrid>
        <w:gridCol w:w="2376"/>
        <w:gridCol w:w="6866"/>
      </w:tblGrid>
      <w:tr w:rsidR="00E647BE" w:rsidRPr="00980EA2" w14:paraId="311010AC" w14:textId="77777777" w:rsidTr="005D2861">
        <w:tc>
          <w:tcPr>
            <w:tcW w:w="2376" w:type="dxa"/>
            <w:shd w:val="clear" w:color="auto" w:fill="662382"/>
          </w:tcPr>
          <w:p w14:paraId="1C12F945" w14:textId="77777777" w:rsidR="00E647BE" w:rsidRPr="00980EA2" w:rsidRDefault="00E647BE"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1EF17B33" w14:textId="77777777" w:rsidR="00E647BE" w:rsidRPr="00980EA2" w:rsidRDefault="00E647BE" w:rsidP="005D2861">
            <w:pPr>
              <w:pStyle w:val="TableCell"/>
              <w:jc w:val="center"/>
              <w:rPr>
                <w:rFonts w:ascii="Arial" w:hAnsi="Arial" w:cs="Arial"/>
                <w:sz w:val="18"/>
                <w:szCs w:val="18"/>
              </w:rPr>
            </w:pPr>
            <w:r>
              <w:rPr>
                <w:rFonts w:ascii="Arial" w:hAnsi="Arial" w:cs="Arial"/>
                <w:sz w:val="18"/>
                <w:szCs w:val="18"/>
              </w:rPr>
              <w:t>updateActivity</w:t>
            </w:r>
          </w:p>
        </w:tc>
      </w:tr>
      <w:tr w:rsidR="00E647BE" w:rsidRPr="00980EA2" w14:paraId="4C3D90C7" w14:textId="77777777" w:rsidTr="005D2861">
        <w:tc>
          <w:tcPr>
            <w:tcW w:w="2376" w:type="dxa"/>
            <w:shd w:val="clear" w:color="auto" w:fill="662382"/>
          </w:tcPr>
          <w:p w14:paraId="505C525A" w14:textId="77777777" w:rsidR="00E647BE" w:rsidRPr="00980EA2" w:rsidRDefault="00E647BE"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00D0258F" w14:textId="77777777" w:rsidR="00E647BE" w:rsidRPr="00980EA2" w:rsidRDefault="00E647BE" w:rsidP="005D2861">
            <w:pPr>
              <w:pStyle w:val="TableCell"/>
              <w:jc w:val="center"/>
              <w:rPr>
                <w:rFonts w:ascii="Arial" w:hAnsi="Arial" w:cs="Arial"/>
                <w:sz w:val="18"/>
                <w:szCs w:val="18"/>
              </w:rPr>
            </w:pPr>
            <w:r>
              <w:rPr>
                <w:rFonts w:ascii="Arial" w:hAnsi="Arial" w:cs="Arial"/>
                <w:sz w:val="18"/>
                <w:szCs w:val="18"/>
              </w:rPr>
              <w:t>SUBMIT</w:t>
            </w:r>
          </w:p>
        </w:tc>
      </w:tr>
    </w:tbl>
    <w:p w14:paraId="70E7F41D" w14:textId="77777777" w:rsidR="00E647BE" w:rsidRPr="00980EA2" w:rsidRDefault="00E647BE" w:rsidP="00E647BE">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1CCCBF26"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0D8CEF54"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72C6277B"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607C6F95" w14:textId="455BDD0E" w:rsidR="003D60C3" w:rsidRPr="00980EA2" w:rsidRDefault="003D60C3" w:rsidP="005D2861">
            <w:pPr>
              <w:pStyle w:val="TableCell"/>
              <w:jc w:val="center"/>
              <w:rPr>
                <w:rFonts w:ascii="Arial" w:hAnsi="Arial" w:cs="Arial"/>
                <w:sz w:val="18"/>
                <w:szCs w:val="18"/>
              </w:rPr>
            </w:pPr>
            <w:r>
              <w:rPr>
                <w:rFonts w:ascii="Arial" w:hAnsi="Arial" w:cs="Arial"/>
                <w:sz w:val="18"/>
                <w:szCs w:val="18"/>
              </w:rPr>
              <w:t>Nullable</w:t>
            </w:r>
          </w:p>
        </w:tc>
        <w:tc>
          <w:tcPr>
            <w:tcW w:w="4224" w:type="dxa"/>
          </w:tcPr>
          <w:p w14:paraId="36E57BD7" w14:textId="50AB8E3C"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1FCB5121" w14:textId="77777777" w:rsidTr="003D60C3">
        <w:tc>
          <w:tcPr>
            <w:tcW w:w="2353" w:type="dxa"/>
            <w:shd w:val="clear" w:color="auto" w:fill="D9D9D9" w:themeFill="background1" w:themeFillShade="D9"/>
          </w:tcPr>
          <w:p w14:paraId="75CDD8B0"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74FEC781"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SUBMIT</w:t>
            </w:r>
          </w:p>
        </w:tc>
        <w:tc>
          <w:tcPr>
            <w:tcW w:w="964" w:type="dxa"/>
          </w:tcPr>
          <w:p w14:paraId="294CDF26" w14:textId="77777777" w:rsidR="003D60C3" w:rsidRDefault="003D60C3" w:rsidP="005D2861">
            <w:pPr>
              <w:pStyle w:val="TableCell"/>
              <w:jc w:val="center"/>
              <w:rPr>
                <w:rFonts w:ascii="Arial" w:hAnsi="Arial" w:cs="Arial"/>
                <w:sz w:val="18"/>
                <w:szCs w:val="18"/>
              </w:rPr>
            </w:pPr>
            <w:r>
              <w:rPr>
                <w:rFonts w:ascii="Arial" w:hAnsi="Arial" w:cs="Arial"/>
                <w:sz w:val="18"/>
                <w:szCs w:val="18"/>
              </w:rPr>
              <w:t>No</w:t>
            </w:r>
          </w:p>
          <w:p w14:paraId="233BBA03" w14:textId="72A9AE20" w:rsidR="002504C8" w:rsidRDefault="002504C8" w:rsidP="005D2861">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6D388B88" w14:textId="20D19487" w:rsidR="003D60C3" w:rsidRDefault="003D60C3" w:rsidP="005D2861">
            <w:pPr>
              <w:pStyle w:val="TableCell"/>
              <w:jc w:val="center"/>
              <w:rPr>
                <w:rFonts w:ascii="Arial" w:hAnsi="Arial" w:cs="Arial"/>
                <w:sz w:val="18"/>
                <w:szCs w:val="18"/>
              </w:rPr>
            </w:pPr>
            <w:r>
              <w:rPr>
                <w:rFonts w:ascii="Arial" w:hAnsi="Arial" w:cs="Arial"/>
                <w:sz w:val="18"/>
                <w:szCs w:val="18"/>
              </w:rPr>
              <w:t>planRef</w:t>
            </w:r>
            <w:r w:rsidRPr="00980EA2">
              <w:rPr>
                <w:rFonts w:ascii="Arial" w:hAnsi="Arial" w:cs="Arial"/>
                <w:sz w:val="18"/>
                <w:szCs w:val="18"/>
              </w:rPr>
              <w:t xml:space="preserve"> : (MAL::ObjectRef</w:t>
            </w:r>
            <w:r>
              <w:rPr>
                <w:rFonts w:ascii="Arial" w:hAnsi="Arial" w:cs="Arial"/>
                <w:sz w:val="18"/>
                <w:szCs w:val="18"/>
              </w:rPr>
              <w:t>&lt;Plan&gt;</w:t>
            </w:r>
            <w:r w:rsidRPr="00980EA2">
              <w:rPr>
                <w:rFonts w:ascii="Arial" w:hAnsi="Arial" w:cs="Arial"/>
                <w:sz w:val="18"/>
                <w:szCs w:val="18"/>
              </w:rPr>
              <w:t>)</w:t>
            </w:r>
          </w:p>
          <w:p w14:paraId="2D4DE15C" w14:textId="77777777" w:rsidR="003D60C3" w:rsidRPr="00980EA2" w:rsidRDefault="003D60C3" w:rsidP="009718BB">
            <w:pPr>
              <w:pStyle w:val="TableCell"/>
              <w:jc w:val="center"/>
              <w:rPr>
                <w:rFonts w:ascii="Arial" w:hAnsi="Arial" w:cs="Arial"/>
                <w:sz w:val="18"/>
                <w:szCs w:val="18"/>
              </w:rPr>
            </w:pPr>
            <w:r>
              <w:rPr>
                <w:rFonts w:ascii="Arial" w:hAnsi="Arial" w:cs="Arial"/>
                <w:sz w:val="18"/>
                <w:szCs w:val="18"/>
              </w:rPr>
              <w:t>activityUpdate : (ActivityUpdate)</w:t>
            </w:r>
          </w:p>
        </w:tc>
      </w:tr>
    </w:tbl>
    <w:p w14:paraId="55F41622" w14:textId="77777777" w:rsidR="00E647BE" w:rsidRDefault="00E647BE" w:rsidP="00183C67">
      <w:pPr>
        <w:pStyle w:val="Heading4"/>
      </w:pPr>
      <w:r>
        <w:t>Errors</w:t>
      </w:r>
    </w:p>
    <w:p w14:paraId="10020A92" w14:textId="1E83AF1B" w:rsidR="00781519" w:rsidRPr="00FD447D" w:rsidRDefault="00781519" w:rsidP="00781519">
      <w:r>
        <w:t xml:space="preserve">In addition to standard MAL </w:t>
      </w:r>
      <w:r w:rsidR="000866DA">
        <w:t>e</w:t>
      </w:r>
      <w:r>
        <w:t xml:space="preserve">rrors, the operation may return the following MPS </w:t>
      </w:r>
      <w:r w:rsidR="000866DA">
        <w:t>e</w:t>
      </w:r>
      <w:r>
        <w:t>rrors:</w:t>
      </w:r>
    </w:p>
    <w:p w14:paraId="2DD4750F" w14:textId="77777777" w:rsidR="00D21B6E" w:rsidRPr="00FD447D" w:rsidRDefault="00D21B6E" w:rsidP="00D21B6E">
      <w:pPr>
        <w:spacing w:before="0"/>
      </w:pPr>
    </w:p>
    <w:tbl>
      <w:tblPr>
        <w:tblStyle w:val="RBTable"/>
        <w:tblW w:w="0" w:type="auto"/>
        <w:tblLook w:val="04A0" w:firstRow="1" w:lastRow="0" w:firstColumn="1" w:lastColumn="0" w:noHBand="0" w:noVBand="1"/>
        <w:tblCaption w:val="SVE updateActivity"/>
      </w:tblPr>
      <w:tblGrid>
        <w:gridCol w:w="2389"/>
        <w:gridCol w:w="2520"/>
      </w:tblGrid>
      <w:tr w:rsidR="00D21B6E" w:rsidRPr="00CC0E43" w14:paraId="230BAC96"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4A9B97D1" w14:textId="77777777" w:rsidR="00D21B6E" w:rsidRPr="00CC0E43" w:rsidRDefault="00D21B6E" w:rsidP="00CC0E43">
            <w:pPr>
              <w:pStyle w:val="TableCell"/>
              <w:rPr>
                <w:rFonts w:ascii="Arial" w:hAnsi="Arial" w:cs="Arial"/>
                <w:sz w:val="18"/>
                <w:szCs w:val="20"/>
              </w:rPr>
            </w:pPr>
            <w:r>
              <w:rPr>
                <w:rFonts w:ascii="Arial" w:hAnsi="Arial" w:cs="Arial"/>
                <w:sz w:val="18"/>
                <w:szCs w:val="20"/>
              </w:rPr>
              <w:t>Error</w:t>
            </w:r>
          </w:p>
        </w:tc>
        <w:tc>
          <w:tcPr>
            <w:tcW w:w="2520" w:type="dxa"/>
          </w:tcPr>
          <w:p w14:paraId="4E1BFED2" w14:textId="77777777" w:rsidR="00D21B6E" w:rsidRPr="00CC0E43" w:rsidRDefault="00D21B6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1B6E" w:rsidRPr="00CC0E43" w14:paraId="07D5839B"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11E8B85B" w14:textId="77777777" w:rsidR="00D21B6E" w:rsidRPr="00CC0E43" w:rsidRDefault="00D21B6E" w:rsidP="00CC0E43">
            <w:pPr>
              <w:pStyle w:val="TableCell"/>
              <w:rPr>
                <w:rFonts w:ascii="Arial" w:hAnsi="Arial" w:cs="Arial"/>
                <w:sz w:val="18"/>
                <w:szCs w:val="20"/>
              </w:rPr>
            </w:pPr>
            <w:r>
              <w:rPr>
                <w:rFonts w:ascii="Arial" w:hAnsi="Arial" w:cs="Arial"/>
                <w:sz w:val="18"/>
                <w:szCs w:val="20"/>
              </w:rPr>
              <w:t>INVALID</w:t>
            </w:r>
          </w:p>
        </w:tc>
        <w:tc>
          <w:tcPr>
            <w:tcW w:w="2520" w:type="dxa"/>
          </w:tcPr>
          <w:p w14:paraId="27F547F0" w14:textId="77777777" w:rsidR="00D21B6E" w:rsidRPr="00CC0E43" w:rsidRDefault="00D21B6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r w:rsidR="00D21B6E" w:rsidRPr="00CC0E43" w14:paraId="735C2D0C"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4D01770C" w14:textId="2AA165B4" w:rsidR="00D21B6E" w:rsidRDefault="00D21B6E" w:rsidP="00CC0E43">
            <w:pPr>
              <w:pStyle w:val="TableCell"/>
              <w:rPr>
                <w:rFonts w:ascii="Arial" w:hAnsi="Arial" w:cs="Arial"/>
                <w:sz w:val="18"/>
                <w:szCs w:val="20"/>
              </w:rPr>
            </w:pPr>
            <w:r>
              <w:rPr>
                <w:rFonts w:ascii="Arial" w:hAnsi="Arial" w:cs="Arial"/>
                <w:sz w:val="18"/>
                <w:szCs w:val="20"/>
              </w:rPr>
              <w:t>UPDATE_FAILED</w:t>
            </w:r>
          </w:p>
        </w:tc>
        <w:tc>
          <w:tcPr>
            <w:tcW w:w="2520" w:type="dxa"/>
          </w:tcPr>
          <w:p w14:paraId="4C40F74D" w14:textId="1FABF016" w:rsidR="00D21B6E" w:rsidRDefault="00D21B6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772E7BEE" w14:textId="77777777" w:rsidR="00E647BE" w:rsidRPr="00E647BE" w:rsidRDefault="00E647BE" w:rsidP="00E647BE"/>
    <w:p w14:paraId="4D553F96" w14:textId="77777777" w:rsidR="001D6E76" w:rsidRDefault="001D6E76" w:rsidP="001D6E76">
      <w:pPr>
        <w:pStyle w:val="Heading3"/>
      </w:pPr>
      <w:bookmarkStart w:id="376" w:name="_Toc140093892"/>
      <w:r>
        <w:lastRenderedPageBreak/>
        <w:t xml:space="preserve">Operation: </w:t>
      </w:r>
      <w:r w:rsidR="00493EAE">
        <w:t>u</w:t>
      </w:r>
      <w:r>
        <w:t>pdateEvent</w:t>
      </w:r>
      <w:bookmarkEnd w:id="376"/>
    </w:p>
    <w:p w14:paraId="5A754D82" w14:textId="77777777" w:rsidR="009718BB" w:rsidRDefault="009718BB" w:rsidP="00183C67">
      <w:pPr>
        <w:pStyle w:val="Heading4"/>
      </w:pPr>
      <w:r>
        <w:t>Overview</w:t>
      </w:r>
    </w:p>
    <w:p w14:paraId="612B6345" w14:textId="081DD56B" w:rsidR="00D77D45" w:rsidRDefault="00D77D45" w:rsidP="00D77D45">
      <w:r>
        <w:t>The updateEvent operation may be used to modify an EventInstance in a Plan that has already been submitted to the service provider.  The consumer submits an EventUpdate structure which is applied by the service provider to the referenced EventInstance.</w:t>
      </w:r>
      <w:r w:rsidR="00FD1C87">
        <w:t xml:space="preserve">  </w:t>
      </w:r>
      <w:r w:rsidR="00FD1C87" w:rsidRPr="001A1738">
        <w:t>It is up to the planning system, how to manage concurrent access to the plan</w:t>
      </w:r>
      <w:r w:rsidR="00FD1C87">
        <w:t>.</w:t>
      </w:r>
    </w:p>
    <w:p w14:paraId="588C2F3F" w14:textId="77777777" w:rsidR="00D77D45" w:rsidRPr="00440A00" w:rsidRDefault="00D77D45" w:rsidP="00D77D45">
      <w:r>
        <w:t>Update may fail if the referenced Plan or EventInstance is already in the TERMINATED state, in which case the UPDATE_FAILED error is returned.</w:t>
      </w:r>
    </w:p>
    <w:p w14:paraId="14FD7448" w14:textId="77777777" w:rsidR="009718BB" w:rsidRDefault="009718BB" w:rsidP="009718BB">
      <w:pPr>
        <w:spacing w:before="0"/>
      </w:pPr>
    </w:p>
    <w:tbl>
      <w:tblPr>
        <w:tblStyle w:val="RBTable"/>
        <w:tblW w:w="9242" w:type="dxa"/>
        <w:tblLayout w:type="fixed"/>
        <w:tblLook w:val="0400" w:firstRow="0" w:lastRow="0" w:firstColumn="0" w:lastColumn="0" w:noHBand="0" w:noVBand="1"/>
        <w:tblCaption w:val="SVO updateEvent"/>
      </w:tblPr>
      <w:tblGrid>
        <w:gridCol w:w="2376"/>
        <w:gridCol w:w="6866"/>
      </w:tblGrid>
      <w:tr w:rsidR="009718BB" w:rsidRPr="00980EA2" w14:paraId="0961AD45" w14:textId="77777777" w:rsidTr="005D2861">
        <w:tc>
          <w:tcPr>
            <w:tcW w:w="2376" w:type="dxa"/>
            <w:shd w:val="clear" w:color="auto" w:fill="662382"/>
          </w:tcPr>
          <w:p w14:paraId="5A62B350" w14:textId="77777777" w:rsidR="009718BB" w:rsidRPr="00980EA2" w:rsidRDefault="009718BB" w:rsidP="00D44BC0">
            <w:pPr>
              <w:pStyle w:val="TableCell"/>
              <w:keepNext/>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1785F701" w14:textId="77777777" w:rsidR="009718BB" w:rsidRPr="00980EA2" w:rsidRDefault="009718BB" w:rsidP="005D2861">
            <w:pPr>
              <w:pStyle w:val="TableCell"/>
              <w:jc w:val="center"/>
              <w:rPr>
                <w:rFonts w:ascii="Arial" w:hAnsi="Arial" w:cs="Arial"/>
                <w:sz w:val="18"/>
                <w:szCs w:val="18"/>
              </w:rPr>
            </w:pPr>
            <w:r>
              <w:rPr>
                <w:rFonts w:ascii="Arial" w:hAnsi="Arial" w:cs="Arial"/>
                <w:sz w:val="18"/>
                <w:szCs w:val="18"/>
              </w:rPr>
              <w:t>updateEvent</w:t>
            </w:r>
          </w:p>
        </w:tc>
      </w:tr>
      <w:tr w:rsidR="009718BB" w:rsidRPr="00980EA2" w14:paraId="35C03DE8" w14:textId="77777777" w:rsidTr="005D2861">
        <w:tc>
          <w:tcPr>
            <w:tcW w:w="2376" w:type="dxa"/>
            <w:shd w:val="clear" w:color="auto" w:fill="662382"/>
          </w:tcPr>
          <w:p w14:paraId="0340E39F" w14:textId="77777777" w:rsidR="009718BB" w:rsidRPr="00980EA2" w:rsidRDefault="009718BB"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6B68FD09" w14:textId="77777777" w:rsidR="009718BB" w:rsidRPr="00980EA2" w:rsidRDefault="009718BB" w:rsidP="005D2861">
            <w:pPr>
              <w:pStyle w:val="TableCell"/>
              <w:jc w:val="center"/>
              <w:rPr>
                <w:rFonts w:ascii="Arial" w:hAnsi="Arial" w:cs="Arial"/>
                <w:sz w:val="18"/>
                <w:szCs w:val="18"/>
              </w:rPr>
            </w:pPr>
            <w:r>
              <w:rPr>
                <w:rFonts w:ascii="Arial" w:hAnsi="Arial" w:cs="Arial"/>
                <w:sz w:val="18"/>
                <w:szCs w:val="18"/>
              </w:rPr>
              <w:t>SUBMIT</w:t>
            </w:r>
          </w:p>
        </w:tc>
      </w:tr>
    </w:tbl>
    <w:p w14:paraId="2B13AC99" w14:textId="77777777" w:rsidR="009718BB" w:rsidRPr="00980EA2" w:rsidRDefault="009718BB" w:rsidP="009718BB">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718D8787"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2CD12FB7"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702059EB"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24BD05DB" w14:textId="2F39F34E" w:rsidR="003D60C3" w:rsidRPr="00980EA2" w:rsidRDefault="003D60C3" w:rsidP="005D2861">
            <w:pPr>
              <w:pStyle w:val="TableCell"/>
              <w:jc w:val="center"/>
              <w:rPr>
                <w:rFonts w:ascii="Arial" w:hAnsi="Arial" w:cs="Arial"/>
                <w:sz w:val="18"/>
                <w:szCs w:val="18"/>
              </w:rPr>
            </w:pPr>
            <w:r>
              <w:rPr>
                <w:rFonts w:ascii="Arial" w:hAnsi="Arial" w:cs="Arial"/>
                <w:sz w:val="18"/>
                <w:szCs w:val="18"/>
              </w:rPr>
              <w:t>Nullable</w:t>
            </w:r>
          </w:p>
        </w:tc>
        <w:tc>
          <w:tcPr>
            <w:tcW w:w="4224" w:type="dxa"/>
          </w:tcPr>
          <w:p w14:paraId="24266F6E" w14:textId="0B8C69A1"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430A5CBC" w14:textId="77777777" w:rsidTr="003D60C3">
        <w:tc>
          <w:tcPr>
            <w:tcW w:w="2353" w:type="dxa"/>
            <w:shd w:val="clear" w:color="auto" w:fill="D9D9D9" w:themeFill="background1" w:themeFillShade="D9"/>
          </w:tcPr>
          <w:p w14:paraId="5D954B90"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4380C787"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SUBMIT</w:t>
            </w:r>
          </w:p>
        </w:tc>
        <w:tc>
          <w:tcPr>
            <w:tcW w:w="964" w:type="dxa"/>
          </w:tcPr>
          <w:p w14:paraId="2665906F" w14:textId="77777777" w:rsidR="003D60C3" w:rsidRDefault="003D60C3" w:rsidP="005D2861">
            <w:pPr>
              <w:pStyle w:val="TableCell"/>
              <w:jc w:val="center"/>
              <w:rPr>
                <w:rFonts w:ascii="Arial" w:hAnsi="Arial" w:cs="Arial"/>
                <w:sz w:val="18"/>
                <w:szCs w:val="18"/>
              </w:rPr>
            </w:pPr>
            <w:r>
              <w:rPr>
                <w:rFonts w:ascii="Arial" w:hAnsi="Arial" w:cs="Arial"/>
                <w:sz w:val="18"/>
                <w:szCs w:val="18"/>
              </w:rPr>
              <w:t>No</w:t>
            </w:r>
          </w:p>
          <w:p w14:paraId="5C9A8700" w14:textId="182940FB" w:rsidR="002504C8" w:rsidRDefault="002504C8" w:rsidP="005D2861">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3E735551" w14:textId="0296572A" w:rsidR="003D60C3" w:rsidRDefault="003D60C3" w:rsidP="005D2861">
            <w:pPr>
              <w:pStyle w:val="TableCell"/>
              <w:jc w:val="center"/>
              <w:rPr>
                <w:rFonts w:ascii="Arial" w:hAnsi="Arial" w:cs="Arial"/>
                <w:sz w:val="18"/>
                <w:szCs w:val="18"/>
              </w:rPr>
            </w:pPr>
            <w:r>
              <w:rPr>
                <w:rFonts w:ascii="Arial" w:hAnsi="Arial" w:cs="Arial"/>
                <w:sz w:val="18"/>
                <w:szCs w:val="18"/>
              </w:rPr>
              <w:t>planRef</w:t>
            </w:r>
            <w:r w:rsidRPr="00980EA2">
              <w:rPr>
                <w:rFonts w:ascii="Arial" w:hAnsi="Arial" w:cs="Arial"/>
                <w:sz w:val="18"/>
                <w:szCs w:val="18"/>
              </w:rPr>
              <w:t xml:space="preserve"> : (MAL::ObjectRef</w:t>
            </w:r>
            <w:r>
              <w:rPr>
                <w:rFonts w:ascii="Arial" w:hAnsi="Arial" w:cs="Arial"/>
                <w:sz w:val="18"/>
                <w:szCs w:val="18"/>
              </w:rPr>
              <w:t>&lt;Plan&gt;</w:t>
            </w:r>
            <w:r w:rsidRPr="00980EA2">
              <w:rPr>
                <w:rFonts w:ascii="Arial" w:hAnsi="Arial" w:cs="Arial"/>
                <w:sz w:val="18"/>
                <w:szCs w:val="18"/>
              </w:rPr>
              <w:t>)</w:t>
            </w:r>
          </w:p>
          <w:p w14:paraId="699CE502" w14:textId="77777777" w:rsidR="003D60C3" w:rsidRPr="00980EA2" w:rsidRDefault="003D60C3" w:rsidP="00047F90">
            <w:pPr>
              <w:pStyle w:val="TableCell"/>
              <w:jc w:val="center"/>
              <w:rPr>
                <w:rFonts w:ascii="Arial" w:hAnsi="Arial" w:cs="Arial"/>
                <w:sz w:val="18"/>
                <w:szCs w:val="18"/>
              </w:rPr>
            </w:pPr>
            <w:r>
              <w:rPr>
                <w:rFonts w:ascii="Arial" w:hAnsi="Arial" w:cs="Arial"/>
                <w:sz w:val="18"/>
                <w:szCs w:val="18"/>
              </w:rPr>
              <w:t>eventUpdate : (EventUpdate)</w:t>
            </w:r>
          </w:p>
        </w:tc>
      </w:tr>
    </w:tbl>
    <w:p w14:paraId="7F947E6C" w14:textId="77777777" w:rsidR="009718BB" w:rsidRDefault="009718BB" w:rsidP="00183C67">
      <w:pPr>
        <w:pStyle w:val="Heading4"/>
      </w:pPr>
      <w:r>
        <w:t>Errors</w:t>
      </w:r>
    </w:p>
    <w:p w14:paraId="7EC2E52C" w14:textId="79286179" w:rsidR="00781519" w:rsidRPr="00FD447D" w:rsidRDefault="00781519" w:rsidP="00781519">
      <w:r>
        <w:t xml:space="preserve">In addition to standard MAL </w:t>
      </w:r>
      <w:r w:rsidR="000866DA">
        <w:t>e</w:t>
      </w:r>
      <w:r>
        <w:t xml:space="preserve">rrors, the operation may return the following MPS </w:t>
      </w:r>
      <w:r w:rsidR="000866DA">
        <w:t>e</w:t>
      </w:r>
      <w:r>
        <w:t>rrors:</w:t>
      </w:r>
    </w:p>
    <w:p w14:paraId="223E1DD3" w14:textId="77777777" w:rsidR="00D21B6E" w:rsidRPr="00FD447D" w:rsidRDefault="00D21B6E" w:rsidP="00D21B6E">
      <w:pPr>
        <w:spacing w:before="0"/>
      </w:pPr>
    </w:p>
    <w:tbl>
      <w:tblPr>
        <w:tblStyle w:val="RBTable"/>
        <w:tblW w:w="0" w:type="auto"/>
        <w:tblLook w:val="04A0" w:firstRow="1" w:lastRow="0" w:firstColumn="1" w:lastColumn="0" w:noHBand="0" w:noVBand="1"/>
        <w:tblCaption w:val="SVE updateEvent"/>
      </w:tblPr>
      <w:tblGrid>
        <w:gridCol w:w="2389"/>
        <w:gridCol w:w="2520"/>
      </w:tblGrid>
      <w:tr w:rsidR="00D21B6E" w:rsidRPr="00CC0E43" w14:paraId="211FEFB5"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440AF8A6" w14:textId="77777777" w:rsidR="00D21B6E" w:rsidRPr="00CC0E43" w:rsidRDefault="00D21B6E" w:rsidP="00CC0E43">
            <w:pPr>
              <w:pStyle w:val="TableCell"/>
              <w:rPr>
                <w:rFonts w:ascii="Arial" w:hAnsi="Arial" w:cs="Arial"/>
                <w:sz w:val="18"/>
                <w:szCs w:val="20"/>
              </w:rPr>
            </w:pPr>
            <w:r>
              <w:rPr>
                <w:rFonts w:ascii="Arial" w:hAnsi="Arial" w:cs="Arial"/>
                <w:sz w:val="18"/>
                <w:szCs w:val="20"/>
              </w:rPr>
              <w:t>Error</w:t>
            </w:r>
          </w:p>
        </w:tc>
        <w:tc>
          <w:tcPr>
            <w:tcW w:w="2520" w:type="dxa"/>
          </w:tcPr>
          <w:p w14:paraId="73F1DFB4" w14:textId="77777777" w:rsidR="00D21B6E" w:rsidRPr="00CC0E43" w:rsidRDefault="00D21B6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1B6E" w:rsidRPr="00CC0E43" w14:paraId="016C7196"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613BBB35" w14:textId="77777777" w:rsidR="00D21B6E" w:rsidRPr="00CC0E43" w:rsidRDefault="00D21B6E" w:rsidP="00CC0E43">
            <w:pPr>
              <w:pStyle w:val="TableCell"/>
              <w:rPr>
                <w:rFonts w:ascii="Arial" w:hAnsi="Arial" w:cs="Arial"/>
                <w:sz w:val="18"/>
                <w:szCs w:val="20"/>
              </w:rPr>
            </w:pPr>
            <w:r>
              <w:rPr>
                <w:rFonts w:ascii="Arial" w:hAnsi="Arial" w:cs="Arial"/>
                <w:sz w:val="18"/>
                <w:szCs w:val="20"/>
              </w:rPr>
              <w:t>INVALID</w:t>
            </w:r>
          </w:p>
        </w:tc>
        <w:tc>
          <w:tcPr>
            <w:tcW w:w="2520" w:type="dxa"/>
          </w:tcPr>
          <w:p w14:paraId="4B89D2E5" w14:textId="77777777" w:rsidR="00D21B6E" w:rsidRPr="00CC0E43" w:rsidRDefault="00D21B6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r w:rsidR="00D21B6E" w:rsidRPr="00CC0E43" w14:paraId="22C3C977"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1AFE1569" w14:textId="05D720EA" w:rsidR="00D21B6E" w:rsidRDefault="00D21B6E" w:rsidP="00CC0E43">
            <w:pPr>
              <w:pStyle w:val="TableCell"/>
              <w:rPr>
                <w:rFonts w:ascii="Arial" w:hAnsi="Arial" w:cs="Arial"/>
                <w:sz w:val="18"/>
                <w:szCs w:val="20"/>
              </w:rPr>
            </w:pPr>
            <w:r>
              <w:rPr>
                <w:rFonts w:ascii="Arial" w:hAnsi="Arial" w:cs="Arial"/>
                <w:sz w:val="18"/>
                <w:szCs w:val="20"/>
              </w:rPr>
              <w:t>UPDATE_FAILED</w:t>
            </w:r>
          </w:p>
        </w:tc>
        <w:tc>
          <w:tcPr>
            <w:tcW w:w="2520" w:type="dxa"/>
          </w:tcPr>
          <w:p w14:paraId="20882A19" w14:textId="5377ACF1" w:rsidR="00D21B6E" w:rsidRDefault="00D21B6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3BEB3E71" w14:textId="77777777" w:rsidR="009718BB" w:rsidRPr="009718BB" w:rsidRDefault="009718BB" w:rsidP="009718BB"/>
    <w:p w14:paraId="4AC73A5C" w14:textId="77777777" w:rsidR="001D6E76" w:rsidRDefault="001D6E76" w:rsidP="001D6E76">
      <w:pPr>
        <w:pStyle w:val="Heading3"/>
      </w:pPr>
      <w:bookmarkStart w:id="377" w:name="_Toc140093893"/>
      <w:r>
        <w:t>Operation: updateResource</w:t>
      </w:r>
      <w:bookmarkEnd w:id="377"/>
    </w:p>
    <w:p w14:paraId="5816B5EF" w14:textId="77777777" w:rsidR="00047F90" w:rsidRDefault="00047F90" w:rsidP="00183C67">
      <w:pPr>
        <w:pStyle w:val="Heading4"/>
      </w:pPr>
      <w:r>
        <w:t>Overview</w:t>
      </w:r>
    </w:p>
    <w:p w14:paraId="7A4E7BD8" w14:textId="5393FA04" w:rsidR="004D5305" w:rsidRDefault="004D5305" w:rsidP="004D5305">
      <w:r>
        <w:t>The updateResource operation may be used to modify the value of a Resource at the specified point in time, in a Plan that has already been submitted to the service provider.  The consumer submits an ResourceUpdate structure which is applied by the service provider to the referenced Resource.</w:t>
      </w:r>
      <w:r w:rsidR="00FD1C87">
        <w:t xml:space="preserve">  </w:t>
      </w:r>
      <w:r w:rsidR="00FD1C87" w:rsidRPr="001A1738">
        <w:t>It is up to the planning system, how to manage concurrent access to the plan</w:t>
      </w:r>
      <w:r w:rsidR="00FD1C87">
        <w:t>.</w:t>
      </w:r>
    </w:p>
    <w:p w14:paraId="2FF20E7F" w14:textId="77777777" w:rsidR="004D5305" w:rsidRPr="00440A00" w:rsidRDefault="004D5305" w:rsidP="004D5305">
      <w:r>
        <w:t>Update may fail if the referenced Plan is already in the TERMINATED state, in which case the UPDATE_FAILED error is returned.</w:t>
      </w:r>
    </w:p>
    <w:p w14:paraId="7422EFE1" w14:textId="77777777" w:rsidR="00047F90" w:rsidRDefault="00047F90" w:rsidP="00047F90">
      <w:pPr>
        <w:spacing w:before="0"/>
      </w:pPr>
    </w:p>
    <w:tbl>
      <w:tblPr>
        <w:tblStyle w:val="RBTable"/>
        <w:tblW w:w="9242" w:type="dxa"/>
        <w:tblLayout w:type="fixed"/>
        <w:tblLook w:val="0400" w:firstRow="0" w:lastRow="0" w:firstColumn="0" w:lastColumn="0" w:noHBand="0" w:noVBand="1"/>
        <w:tblCaption w:val="SVO updateResource"/>
      </w:tblPr>
      <w:tblGrid>
        <w:gridCol w:w="2376"/>
        <w:gridCol w:w="6866"/>
      </w:tblGrid>
      <w:tr w:rsidR="00047F90" w:rsidRPr="00980EA2" w14:paraId="23794D67" w14:textId="77777777" w:rsidTr="005D2861">
        <w:tc>
          <w:tcPr>
            <w:tcW w:w="2376" w:type="dxa"/>
            <w:shd w:val="clear" w:color="auto" w:fill="662382"/>
          </w:tcPr>
          <w:p w14:paraId="7B599175" w14:textId="77777777" w:rsidR="00047F90" w:rsidRPr="00980EA2" w:rsidRDefault="00047F90"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362E261F" w14:textId="77777777" w:rsidR="00047F90" w:rsidRPr="00980EA2" w:rsidRDefault="00047F90" w:rsidP="005D2861">
            <w:pPr>
              <w:pStyle w:val="TableCell"/>
              <w:jc w:val="center"/>
              <w:rPr>
                <w:rFonts w:ascii="Arial" w:hAnsi="Arial" w:cs="Arial"/>
                <w:sz w:val="18"/>
                <w:szCs w:val="18"/>
              </w:rPr>
            </w:pPr>
            <w:r>
              <w:rPr>
                <w:rFonts w:ascii="Arial" w:hAnsi="Arial" w:cs="Arial"/>
                <w:sz w:val="18"/>
                <w:szCs w:val="18"/>
              </w:rPr>
              <w:t>updateResource</w:t>
            </w:r>
          </w:p>
        </w:tc>
      </w:tr>
      <w:tr w:rsidR="00047F90" w:rsidRPr="00980EA2" w14:paraId="1D674DFF" w14:textId="77777777" w:rsidTr="005D2861">
        <w:tc>
          <w:tcPr>
            <w:tcW w:w="2376" w:type="dxa"/>
            <w:shd w:val="clear" w:color="auto" w:fill="662382"/>
          </w:tcPr>
          <w:p w14:paraId="7F9B2F99" w14:textId="77777777" w:rsidR="00047F90" w:rsidRPr="00980EA2" w:rsidRDefault="00047F90"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7F7DEFD9" w14:textId="77777777" w:rsidR="00047F90" w:rsidRPr="00980EA2" w:rsidRDefault="00047F90" w:rsidP="005D2861">
            <w:pPr>
              <w:pStyle w:val="TableCell"/>
              <w:jc w:val="center"/>
              <w:rPr>
                <w:rFonts w:ascii="Arial" w:hAnsi="Arial" w:cs="Arial"/>
                <w:sz w:val="18"/>
                <w:szCs w:val="18"/>
              </w:rPr>
            </w:pPr>
            <w:r>
              <w:rPr>
                <w:rFonts w:ascii="Arial" w:hAnsi="Arial" w:cs="Arial"/>
                <w:sz w:val="18"/>
                <w:szCs w:val="18"/>
              </w:rPr>
              <w:t>SUBMIT</w:t>
            </w:r>
          </w:p>
        </w:tc>
      </w:tr>
    </w:tbl>
    <w:p w14:paraId="1F27F459" w14:textId="77777777" w:rsidR="00047F90" w:rsidRPr="00980EA2" w:rsidRDefault="00047F90" w:rsidP="00047F9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3AE6E33E"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5AD5C376"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55B86A7F"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2282199F" w14:textId="4E8E8C4E" w:rsidR="003D60C3" w:rsidRPr="00980EA2" w:rsidRDefault="003D60C3" w:rsidP="005D2861">
            <w:pPr>
              <w:pStyle w:val="TableCell"/>
              <w:jc w:val="center"/>
              <w:rPr>
                <w:rFonts w:ascii="Arial" w:hAnsi="Arial" w:cs="Arial"/>
                <w:sz w:val="18"/>
                <w:szCs w:val="18"/>
              </w:rPr>
            </w:pPr>
            <w:r>
              <w:rPr>
                <w:rFonts w:ascii="Arial" w:hAnsi="Arial" w:cs="Arial"/>
                <w:sz w:val="18"/>
                <w:szCs w:val="18"/>
              </w:rPr>
              <w:t>Nullable</w:t>
            </w:r>
          </w:p>
        </w:tc>
        <w:tc>
          <w:tcPr>
            <w:tcW w:w="4224" w:type="dxa"/>
          </w:tcPr>
          <w:p w14:paraId="1EDA61CE" w14:textId="27632B55"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57EA272E" w14:textId="77777777" w:rsidTr="003D60C3">
        <w:tc>
          <w:tcPr>
            <w:tcW w:w="2353" w:type="dxa"/>
            <w:shd w:val="clear" w:color="auto" w:fill="D9D9D9" w:themeFill="background1" w:themeFillShade="D9"/>
          </w:tcPr>
          <w:p w14:paraId="46A89F55"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4DF5699A"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SUBMIT</w:t>
            </w:r>
          </w:p>
        </w:tc>
        <w:tc>
          <w:tcPr>
            <w:tcW w:w="964" w:type="dxa"/>
          </w:tcPr>
          <w:p w14:paraId="63C47078" w14:textId="77777777" w:rsidR="003D60C3" w:rsidRDefault="003D60C3" w:rsidP="005D2861">
            <w:pPr>
              <w:pStyle w:val="TableCell"/>
              <w:jc w:val="center"/>
              <w:rPr>
                <w:rFonts w:ascii="Arial" w:hAnsi="Arial" w:cs="Arial"/>
                <w:sz w:val="18"/>
                <w:szCs w:val="18"/>
              </w:rPr>
            </w:pPr>
            <w:r>
              <w:rPr>
                <w:rFonts w:ascii="Arial" w:hAnsi="Arial" w:cs="Arial"/>
                <w:sz w:val="18"/>
                <w:szCs w:val="18"/>
              </w:rPr>
              <w:t>No</w:t>
            </w:r>
          </w:p>
          <w:p w14:paraId="32DC7558" w14:textId="1E8847EC" w:rsidR="002504C8" w:rsidRDefault="002504C8" w:rsidP="005D2861">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5AE11E19" w14:textId="741DB603" w:rsidR="003D60C3" w:rsidRDefault="003D60C3" w:rsidP="005D2861">
            <w:pPr>
              <w:pStyle w:val="TableCell"/>
              <w:jc w:val="center"/>
              <w:rPr>
                <w:rFonts w:ascii="Arial" w:hAnsi="Arial" w:cs="Arial"/>
                <w:sz w:val="18"/>
                <w:szCs w:val="18"/>
              </w:rPr>
            </w:pPr>
            <w:r>
              <w:rPr>
                <w:rFonts w:ascii="Arial" w:hAnsi="Arial" w:cs="Arial"/>
                <w:sz w:val="18"/>
                <w:szCs w:val="18"/>
              </w:rPr>
              <w:t>planRef</w:t>
            </w:r>
            <w:r w:rsidRPr="00980EA2">
              <w:rPr>
                <w:rFonts w:ascii="Arial" w:hAnsi="Arial" w:cs="Arial"/>
                <w:sz w:val="18"/>
                <w:szCs w:val="18"/>
              </w:rPr>
              <w:t xml:space="preserve"> : (MAL::ObjectRef</w:t>
            </w:r>
            <w:r>
              <w:rPr>
                <w:rFonts w:ascii="Arial" w:hAnsi="Arial" w:cs="Arial"/>
                <w:sz w:val="18"/>
                <w:szCs w:val="18"/>
              </w:rPr>
              <w:t>&lt;Plan&gt;</w:t>
            </w:r>
            <w:r w:rsidRPr="00980EA2">
              <w:rPr>
                <w:rFonts w:ascii="Arial" w:hAnsi="Arial" w:cs="Arial"/>
                <w:sz w:val="18"/>
                <w:szCs w:val="18"/>
              </w:rPr>
              <w:t>)</w:t>
            </w:r>
          </w:p>
          <w:p w14:paraId="094C872B" w14:textId="77777777" w:rsidR="003D60C3" w:rsidRPr="00980EA2" w:rsidRDefault="003D60C3" w:rsidP="00047F90">
            <w:pPr>
              <w:pStyle w:val="TableCell"/>
              <w:jc w:val="center"/>
              <w:rPr>
                <w:rFonts w:ascii="Arial" w:hAnsi="Arial" w:cs="Arial"/>
                <w:sz w:val="18"/>
                <w:szCs w:val="18"/>
              </w:rPr>
            </w:pPr>
            <w:r>
              <w:rPr>
                <w:rFonts w:ascii="Arial" w:hAnsi="Arial" w:cs="Arial"/>
                <w:sz w:val="18"/>
                <w:szCs w:val="18"/>
              </w:rPr>
              <w:t>resourceUpdate : (ResourceUpdate)</w:t>
            </w:r>
          </w:p>
        </w:tc>
      </w:tr>
    </w:tbl>
    <w:p w14:paraId="4CEDF025" w14:textId="77777777" w:rsidR="00047F90" w:rsidRDefault="00047F90" w:rsidP="00183C67">
      <w:pPr>
        <w:pStyle w:val="Heading4"/>
      </w:pPr>
      <w:r>
        <w:lastRenderedPageBreak/>
        <w:t>Errors</w:t>
      </w:r>
    </w:p>
    <w:p w14:paraId="5F228C83" w14:textId="3B3E9F8F" w:rsidR="00781519" w:rsidRPr="00FD447D" w:rsidRDefault="00781519" w:rsidP="00781519">
      <w:r>
        <w:t xml:space="preserve">In addition to standard MAL </w:t>
      </w:r>
      <w:r w:rsidR="000866DA">
        <w:t>e</w:t>
      </w:r>
      <w:r>
        <w:t xml:space="preserve">rrors, the operation may return the following MPS </w:t>
      </w:r>
      <w:r w:rsidR="000866DA">
        <w:t>e</w:t>
      </w:r>
      <w:r>
        <w:t>rrors:</w:t>
      </w:r>
    </w:p>
    <w:p w14:paraId="280F0D85" w14:textId="77777777" w:rsidR="00D21B6E" w:rsidRPr="00FD447D" w:rsidRDefault="00D21B6E" w:rsidP="00D21B6E">
      <w:pPr>
        <w:spacing w:before="0"/>
      </w:pPr>
    </w:p>
    <w:tbl>
      <w:tblPr>
        <w:tblStyle w:val="RBTable"/>
        <w:tblW w:w="0" w:type="auto"/>
        <w:tblLook w:val="04A0" w:firstRow="1" w:lastRow="0" w:firstColumn="1" w:lastColumn="0" w:noHBand="0" w:noVBand="1"/>
        <w:tblCaption w:val="SVE getPlan"/>
      </w:tblPr>
      <w:tblGrid>
        <w:gridCol w:w="2389"/>
        <w:gridCol w:w="2520"/>
      </w:tblGrid>
      <w:tr w:rsidR="00D21B6E" w:rsidRPr="00CC0E43" w14:paraId="10E3FE89"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64866641" w14:textId="77777777" w:rsidR="00D21B6E" w:rsidRPr="00CC0E43" w:rsidRDefault="00D21B6E" w:rsidP="009C54CF">
            <w:pPr>
              <w:pStyle w:val="TableCell"/>
              <w:pageBreakBefore/>
              <w:rPr>
                <w:rFonts w:ascii="Arial" w:hAnsi="Arial" w:cs="Arial"/>
                <w:sz w:val="18"/>
                <w:szCs w:val="20"/>
              </w:rPr>
            </w:pPr>
            <w:r>
              <w:rPr>
                <w:rFonts w:ascii="Arial" w:hAnsi="Arial" w:cs="Arial"/>
                <w:sz w:val="18"/>
                <w:szCs w:val="20"/>
              </w:rPr>
              <w:lastRenderedPageBreak/>
              <w:t>Error</w:t>
            </w:r>
          </w:p>
        </w:tc>
        <w:tc>
          <w:tcPr>
            <w:tcW w:w="2520" w:type="dxa"/>
          </w:tcPr>
          <w:p w14:paraId="130DBBA2" w14:textId="77777777" w:rsidR="00D21B6E" w:rsidRPr="00CC0E43" w:rsidRDefault="00D21B6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1B6E" w:rsidRPr="00CC0E43" w14:paraId="1E8313A0"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15A88897" w14:textId="77777777" w:rsidR="00D21B6E" w:rsidRPr="00CC0E43" w:rsidRDefault="00D21B6E" w:rsidP="00CC0E43">
            <w:pPr>
              <w:pStyle w:val="TableCell"/>
              <w:rPr>
                <w:rFonts w:ascii="Arial" w:hAnsi="Arial" w:cs="Arial"/>
                <w:sz w:val="18"/>
                <w:szCs w:val="20"/>
              </w:rPr>
            </w:pPr>
            <w:r>
              <w:rPr>
                <w:rFonts w:ascii="Arial" w:hAnsi="Arial" w:cs="Arial"/>
                <w:sz w:val="18"/>
                <w:szCs w:val="20"/>
              </w:rPr>
              <w:t>INVALID</w:t>
            </w:r>
          </w:p>
        </w:tc>
        <w:tc>
          <w:tcPr>
            <w:tcW w:w="2520" w:type="dxa"/>
          </w:tcPr>
          <w:p w14:paraId="7D8CD2E2" w14:textId="77777777" w:rsidR="00D21B6E" w:rsidRPr="00CC0E43" w:rsidRDefault="00D21B6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r w:rsidR="00D21B6E" w:rsidRPr="00CC0E43" w14:paraId="4AFFF21A"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36707CB9" w14:textId="4E35CA4C" w:rsidR="00D21B6E" w:rsidRDefault="00D21B6E" w:rsidP="00CC0E43">
            <w:pPr>
              <w:pStyle w:val="TableCell"/>
              <w:rPr>
                <w:rFonts w:ascii="Arial" w:hAnsi="Arial" w:cs="Arial"/>
                <w:sz w:val="18"/>
                <w:szCs w:val="20"/>
              </w:rPr>
            </w:pPr>
            <w:r>
              <w:rPr>
                <w:rFonts w:ascii="Arial" w:hAnsi="Arial" w:cs="Arial"/>
                <w:sz w:val="18"/>
                <w:szCs w:val="20"/>
              </w:rPr>
              <w:t>UNSUPPORTED</w:t>
            </w:r>
          </w:p>
        </w:tc>
        <w:tc>
          <w:tcPr>
            <w:tcW w:w="2520" w:type="dxa"/>
          </w:tcPr>
          <w:p w14:paraId="146D9529" w14:textId="498DCC85" w:rsidR="00D21B6E" w:rsidRDefault="00D21B6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r w:rsidR="00D21B6E" w:rsidRPr="00CC0E43" w14:paraId="30C13D06"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4BBA6A61" w14:textId="404255DF" w:rsidR="00D21B6E" w:rsidRDefault="00D21B6E" w:rsidP="00CC0E43">
            <w:pPr>
              <w:pStyle w:val="TableCell"/>
              <w:rPr>
                <w:rFonts w:ascii="Arial" w:hAnsi="Arial" w:cs="Arial"/>
                <w:sz w:val="18"/>
                <w:szCs w:val="20"/>
              </w:rPr>
            </w:pPr>
            <w:r>
              <w:rPr>
                <w:rFonts w:ascii="Arial" w:hAnsi="Arial" w:cs="Arial"/>
                <w:sz w:val="18"/>
                <w:szCs w:val="20"/>
              </w:rPr>
              <w:t>UPDATE_FAILED</w:t>
            </w:r>
          </w:p>
        </w:tc>
        <w:tc>
          <w:tcPr>
            <w:tcW w:w="2520" w:type="dxa"/>
          </w:tcPr>
          <w:p w14:paraId="498FE7ED" w14:textId="3C07D129" w:rsidR="00D21B6E" w:rsidRDefault="00D21B6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1EF1BE49" w14:textId="77777777" w:rsidR="00047F90" w:rsidRPr="00047F90" w:rsidRDefault="00047F90" w:rsidP="00047F90"/>
    <w:p w14:paraId="3B1DB862" w14:textId="77777777" w:rsidR="001D6E76" w:rsidRDefault="001D6E76" w:rsidP="001D6E76">
      <w:pPr>
        <w:pStyle w:val="Heading3"/>
      </w:pPr>
      <w:bookmarkStart w:id="378" w:name="_Toc140093894"/>
      <w:r>
        <w:t>Operation: updateResourceProfile</w:t>
      </w:r>
      <w:bookmarkEnd w:id="378"/>
    </w:p>
    <w:p w14:paraId="7E375479" w14:textId="77777777" w:rsidR="00047F90" w:rsidRDefault="00047F90" w:rsidP="00183C67">
      <w:pPr>
        <w:pStyle w:val="Heading4"/>
      </w:pPr>
      <w:r>
        <w:t>Overview</w:t>
      </w:r>
    </w:p>
    <w:p w14:paraId="2BB0B419" w14:textId="7C50C719" w:rsidR="004D5305" w:rsidRDefault="004D5305" w:rsidP="004D5305">
      <w:r>
        <w:t>The updateResourceProfile operation may be used to modify the value of a Resource over a period of time, in a Plan that has already been submitted to the service provider.  The consumer submits an ResourceProfile structure which is applied by the service provider to the referenced Resource.</w:t>
      </w:r>
      <w:r w:rsidR="00FD1C87">
        <w:t xml:space="preserve">  </w:t>
      </w:r>
      <w:r w:rsidR="00FD1C87" w:rsidRPr="001A1738">
        <w:t>It is up to the planning system, how to manage concurrent access to the plan</w:t>
      </w:r>
      <w:r w:rsidR="00FD1C87">
        <w:t>.</w:t>
      </w:r>
    </w:p>
    <w:p w14:paraId="34F9EC96" w14:textId="77777777" w:rsidR="004D5305" w:rsidRPr="00440A00" w:rsidRDefault="004D5305" w:rsidP="004D5305">
      <w:r>
        <w:t>Update may fail if the referenced Plan is already in the TERMINATED state, in which case the UPDATE_FAILED error is returned.</w:t>
      </w:r>
    </w:p>
    <w:p w14:paraId="72F61799" w14:textId="77777777" w:rsidR="00047F90" w:rsidRDefault="00047F90" w:rsidP="00047F90">
      <w:pPr>
        <w:spacing w:before="0"/>
      </w:pPr>
    </w:p>
    <w:tbl>
      <w:tblPr>
        <w:tblStyle w:val="RBTable"/>
        <w:tblW w:w="9242" w:type="dxa"/>
        <w:tblLayout w:type="fixed"/>
        <w:tblLook w:val="0400" w:firstRow="0" w:lastRow="0" w:firstColumn="0" w:lastColumn="0" w:noHBand="0" w:noVBand="1"/>
        <w:tblCaption w:val="SVO updateResourceProfile"/>
      </w:tblPr>
      <w:tblGrid>
        <w:gridCol w:w="2376"/>
        <w:gridCol w:w="6866"/>
      </w:tblGrid>
      <w:tr w:rsidR="00047F90" w:rsidRPr="00980EA2" w14:paraId="03BA38CE" w14:textId="77777777" w:rsidTr="005D2861">
        <w:tc>
          <w:tcPr>
            <w:tcW w:w="2376" w:type="dxa"/>
            <w:shd w:val="clear" w:color="auto" w:fill="662382"/>
          </w:tcPr>
          <w:p w14:paraId="65F43201" w14:textId="77777777" w:rsidR="00047F90" w:rsidRPr="00980EA2" w:rsidRDefault="00047F90"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642F4014" w14:textId="77777777" w:rsidR="00047F90" w:rsidRPr="00980EA2" w:rsidRDefault="00047F90" w:rsidP="005D2861">
            <w:pPr>
              <w:pStyle w:val="TableCell"/>
              <w:jc w:val="center"/>
              <w:rPr>
                <w:rFonts w:ascii="Arial" w:hAnsi="Arial" w:cs="Arial"/>
                <w:sz w:val="18"/>
                <w:szCs w:val="18"/>
              </w:rPr>
            </w:pPr>
            <w:r>
              <w:rPr>
                <w:rFonts w:ascii="Arial" w:hAnsi="Arial" w:cs="Arial"/>
                <w:sz w:val="18"/>
                <w:szCs w:val="18"/>
              </w:rPr>
              <w:t>updateResourceProfile</w:t>
            </w:r>
          </w:p>
        </w:tc>
      </w:tr>
      <w:tr w:rsidR="00047F90" w:rsidRPr="00980EA2" w14:paraId="34C656E6" w14:textId="77777777" w:rsidTr="005D2861">
        <w:tc>
          <w:tcPr>
            <w:tcW w:w="2376" w:type="dxa"/>
            <w:shd w:val="clear" w:color="auto" w:fill="662382"/>
          </w:tcPr>
          <w:p w14:paraId="1A21DBC7" w14:textId="77777777" w:rsidR="00047F90" w:rsidRPr="00980EA2" w:rsidRDefault="00047F90" w:rsidP="005D2861">
            <w:pPr>
              <w:pStyle w:val="TableCell"/>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1FF929D3" w14:textId="77777777" w:rsidR="00047F90" w:rsidRPr="00980EA2" w:rsidRDefault="00047F90" w:rsidP="005D2861">
            <w:pPr>
              <w:pStyle w:val="TableCell"/>
              <w:jc w:val="center"/>
              <w:rPr>
                <w:rFonts w:ascii="Arial" w:hAnsi="Arial" w:cs="Arial"/>
                <w:sz w:val="18"/>
                <w:szCs w:val="18"/>
              </w:rPr>
            </w:pPr>
            <w:r>
              <w:rPr>
                <w:rFonts w:ascii="Arial" w:hAnsi="Arial" w:cs="Arial"/>
                <w:sz w:val="18"/>
                <w:szCs w:val="18"/>
              </w:rPr>
              <w:t>SUBMIT</w:t>
            </w:r>
          </w:p>
        </w:tc>
      </w:tr>
    </w:tbl>
    <w:p w14:paraId="380087D4" w14:textId="77777777" w:rsidR="00047F90" w:rsidRPr="00980EA2" w:rsidRDefault="00047F90" w:rsidP="00047F90">
      <w:pPr>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0C260AE4"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0767946E"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2BB5ED38"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3430F3D9" w14:textId="56C7AADC" w:rsidR="003D60C3" w:rsidRPr="00980EA2" w:rsidRDefault="003D60C3" w:rsidP="005D2861">
            <w:pPr>
              <w:pStyle w:val="TableCell"/>
              <w:jc w:val="center"/>
              <w:rPr>
                <w:rFonts w:ascii="Arial" w:hAnsi="Arial" w:cs="Arial"/>
                <w:sz w:val="18"/>
                <w:szCs w:val="18"/>
              </w:rPr>
            </w:pPr>
            <w:r>
              <w:rPr>
                <w:rFonts w:ascii="Arial" w:hAnsi="Arial" w:cs="Arial"/>
                <w:sz w:val="18"/>
                <w:szCs w:val="18"/>
              </w:rPr>
              <w:t>Nullable</w:t>
            </w:r>
          </w:p>
        </w:tc>
        <w:tc>
          <w:tcPr>
            <w:tcW w:w="4224" w:type="dxa"/>
          </w:tcPr>
          <w:p w14:paraId="7D5A4C17" w14:textId="57B0C98C"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752953B6" w14:textId="77777777" w:rsidTr="003D60C3">
        <w:tc>
          <w:tcPr>
            <w:tcW w:w="2353" w:type="dxa"/>
            <w:shd w:val="clear" w:color="auto" w:fill="D9D9D9" w:themeFill="background1" w:themeFillShade="D9"/>
          </w:tcPr>
          <w:p w14:paraId="2A7C7C1C"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04B20941"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SUBMIT</w:t>
            </w:r>
          </w:p>
        </w:tc>
        <w:tc>
          <w:tcPr>
            <w:tcW w:w="964" w:type="dxa"/>
          </w:tcPr>
          <w:p w14:paraId="715BC3BD" w14:textId="77777777" w:rsidR="003D60C3" w:rsidRDefault="003D60C3" w:rsidP="005D2861">
            <w:pPr>
              <w:pStyle w:val="TableCell"/>
              <w:jc w:val="center"/>
              <w:rPr>
                <w:rFonts w:ascii="Arial" w:hAnsi="Arial" w:cs="Arial"/>
                <w:sz w:val="18"/>
                <w:szCs w:val="18"/>
              </w:rPr>
            </w:pPr>
            <w:r>
              <w:rPr>
                <w:rFonts w:ascii="Arial" w:hAnsi="Arial" w:cs="Arial"/>
                <w:sz w:val="18"/>
                <w:szCs w:val="18"/>
              </w:rPr>
              <w:t>No</w:t>
            </w:r>
          </w:p>
          <w:p w14:paraId="2273FD43" w14:textId="60E36861" w:rsidR="002504C8" w:rsidRDefault="002504C8" w:rsidP="005D2861">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3D19B63D" w14:textId="5507AC90" w:rsidR="003D60C3" w:rsidRDefault="003D60C3" w:rsidP="005D2861">
            <w:pPr>
              <w:pStyle w:val="TableCell"/>
              <w:jc w:val="center"/>
              <w:rPr>
                <w:rFonts w:ascii="Arial" w:hAnsi="Arial" w:cs="Arial"/>
                <w:sz w:val="18"/>
                <w:szCs w:val="18"/>
              </w:rPr>
            </w:pPr>
            <w:r>
              <w:rPr>
                <w:rFonts w:ascii="Arial" w:hAnsi="Arial" w:cs="Arial"/>
                <w:sz w:val="18"/>
                <w:szCs w:val="18"/>
              </w:rPr>
              <w:t>planRef</w:t>
            </w:r>
            <w:r w:rsidRPr="00980EA2">
              <w:rPr>
                <w:rFonts w:ascii="Arial" w:hAnsi="Arial" w:cs="Arial"/>
                <w:sz w:val="18"/>
                <w:szCs w:val="18"/>
              </w:rPr>
              <w:t xml:space="preserve"> : (MAL::ObjectRef</w:t>
            </w:r>
            <w:r>
              <w:rPr>
                <w:rFonts w:ascii="Arial" w:hAnsi="Arial" w:cs="Arial"/>
                <w:sz w:val="18"/>
                <w:szCs w:val="18"/>
              </w:rPr>
              <w:t>&lt;Plan&gt;</w:t>
            </w:r>
            <w:r w:rsidRPr="00980EA2">
              <w:rPr>
                <w:rFonts w:ascii="Arial" w:hAnsi="Arial" w:cs="Arial"/>
                <w:sz w:val="18"/>
                <w:szCs w:val="18"/>
              </w:rPr>
              <w:t>)</w:t>
            </w:r>
          </w:p>
          <w:p w14:paraId="1E7121C5" w14:textId="77777777" w:rsidR="003D60C3" w:rsidRPr="00980EA2" w:rsidRDefault="003D60C3" w:rsidP="005D2861">
            <w:pPr>
              <w:pStyle w:val="TableCell"/>
              <w:jc w:val="center"/>
              <w:rPr>
                <w:rFonts w:ascii="Arial" w:hAnsi="Arial" w:cs="Arial"/>
                <w:sz w:val="18"/>
                <w:szCs w:val="18"/>
              </w:rPr>
            </w:pPr>
            <w:r>
              <w:rPr>
                <w:rFonts w:ascii="Arial" w:hAnsi="Arial" w:cs="Arial"/>
                <w:sz w:val="18"/>
                <w:szCs w:val="18"/>
              </w:rPr>
              <w:t>resourceProfile : (ResourceProfile)</w:t>
            </w:r>
          </w:p>
        </w:tc>
      </w:tr>
    </w:tbl>
    <w:p w14:paraId="4D7D6274" w14:textId="77777777" w:rsidR="00047F90" w:rsidRDefault="00047F90" w:rsidP="00183C67">
      <w:pPr>
        <w:pStyle w:val="Heading4"/>
      </w:pPr>
      <w:r>
        <w:t>Errors</w:t>
      </w:r>
    </w:p>
    <w:p w14:paraId="5E36E75D" w14:textId="4A05B281" w:rsidR="00781519" w:rsidRPr="00FD447D" w:rsidRDefault="00781519" w:rsidP="00781519">
      <w:r>
        <w:t xml:space="preserve">In addition to standard MAL </w:t>
      </w:r>
      <w:r w:rsidR="000866DA">
        <w:t>e</w:t>
      </w:r>
      <w:r>
        <w:t xml:space="preserve">rrors, the operation may return the following MPS </w:t>
      </w:r>
      <w:r w:rsidR="000866DA">
        <w:t>e</w:t>
      </w:r>
      <w:r>
        <w:t>rrors:</w:t>
      </w:r>
    </w:p>
    <w:p w14:paraId="6B8CA11C" w14:textId="77777777" w:rsidR="00D21B6E" w:rsidRPr="00FD447D" w:rsidRDefault="00D21B6E" w:rsidP="00D21B6E">
      <w:pPr>
        <w:spacing w:before="0"/>
      </w:pPr>
    </w:p>
    <w:tbl>
      <w:tblPr>
        <w:tblStyle w:val="RBTable"/>
        <w:tblW w:w="0" w:type="auto"/>
        <w:tblLook w:val="04A0" w:firstRow="1" w:lastRow="0" w:firstColumn="1" w:lastColumn="0" w:noHBand="0" w:noVBand="1"/>
        <w:tblCaption w:val="SVE updateResourceProfile"/>
      </w:tblPr>
      <w:tblGrid>
        <w:gridCol w:w="2389"/>
        <w:gridCol w:w="2520"/>
      </w:tblGrid>
      <w:tr w:rsidR="00D21B6E" w:rsidRPr="00CC0E43" w14:paraId="71667534"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0D0D8E56" w14:textId="77777777" w:rsidR="00D21B6E" w:rsidRPr="00CC0E43" w:rsidRDefault="00D21B6E" w:rsidP="009C54CF">
            <w:pPr>
              <w:pStyle w:val="TableCell"/>
              <w:rPr>
                <w:rFonts w:ascii="Arial" w:hAnsi="Arial" w:cs="Arial"/>
                <w:sz w:val="18"/>
                <w:szCs w:val="20"/>
              </w:rPr>
            </w:pPr>
            <w:r>
              <w:rPr>
                <w:rFonts w:ascii="Arial" w:hAnsi="Arial" w:cs="Arial"/>
                <w:sz w:val="18"/>
                <w:szCs w:val="20"/>
              </w:rPr>
              <w:t>Error</w:t>
            </w:r>
          </w:p>
        </w:tc>
        <w:tc>
          <w:tcPr>
            <w:tcW w:w="2520" w:type="dxa"/>
          </w:tcPr>
          <w:p w14:paraId="5C1A20BA" w14:textId="77777777" w:rsidR="00D21B6E" w:rsidRPr="00CC0E43" w:rsidRDefault="00D21B6E"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D21B6E" w:rsidRPr="00CC0E43" w14:paraId="682D1DC0"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02AB52D7" w14:textId="77777777" w:rsidR="00D21B6E" w:rsidRPr="00CC0E43" w:rsidRDefault="00D21B6E" w:rsidP="00CC0E43">
            <w:pPr>
              <w:pStyle w:val="TableCell"/>
              <w:rPr>
                <w:rFonts w:ascii="Arial" w:hAnsi="Arial" w:cs="Arial"/>
                <w:sz w:val="18"/>
                <w:szCs w:val="20"/>
              </w:rPr>
            </w:pPr>
            <w:r>
              <w:rPr>
                <w:rFonts w:ascii="Arial" w:hAnsi="Arial" w:cs="Arial"/>
                <w:sz w:val="18"/>
                <w:szCs w:val="20"/>
              </w:rPr>
              <w:t>INVALID</w:t>
            </w:r>
          </w:p>
        </w:tc>
        <w:tc>
          <w:tcPr>
            <w:tcW w:w="2520" w:type="dxa"/>
          </w:tcPr>
          <w:p w14:paraId="0195BAD5" w14:textId="77777777" w:rsidR="00D21B6E" w:rsidRPr="00CC0E43" w:rsidRDefault="00D21B6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r w:rsidR="00D21B6E" w:rsidRPr="00CC0E43" w14:paraId="228BA3CD"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25DB2B35" w14:textId="77777777" w:rsidR="00D21B6E" w:rsidRDefault="00D21B6E" w:rsidP="00CC0E43">
            <w:pPr>
              <w:pStyle w:val="TableCell"/>
              <w:rPr>
                <w:rFonts w:ascii="Arial" w:hAnsi="Arial" w:cs="Arial"/>
                <w:sz w:val="18"/>
                <w:szCs w:val="20"/>
              </w:rPr>
            </w:pPr>
            <w:r>
              <w:rPr>
                <w:rFonts w:ascii="Arial" w:hAnsi="Arial" w:cs="Arial"/>
                <w:sz w:val="18"/>
                <w:szCs w:val="20"/>
              </w:rPr>
              <w:t>UNSUPPORTED</w:t>
            </w:r>
          </w:p>
        </w:tc>
        <w:tc>
          <w:tcPr>
            <w:tcW w:w="2520" w:type="dxa"/>
          </w:tcPr>
          <w:p w14:paraId="64155C87" w14:textId="77777777" w:rsidR="00D21B6E" w:rsidRDefault="00D21B6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r w:rsidR="00D21B6E" w:rsidRPr="00CC0E43" w14:paraId="52C74E81"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6217B381" w14:textId="77777777" w:rsidR="00D21B6E" w:rsidRDefault="00D21B6E" w:rsidP="00CC0E43">
            <w:pPr>
              <w:pStyle w:val="TableCell"/>
              <w:rPr>
                <w:rFonts w:ascii="Arial" w:hAnsi="Arial" w:cs="Arial"/>
                <w:sz w:val="18"/>
                <w:szCs w:val="20"/>
              </w:rPr>
            </w:pPr>
            <w:r>
              <w:rPr>
                <w:rFonts w:ascii="Arial" w:hAnsi="Arial" w:cs="Arial"/>
                <w:sz w:val="18"/>
                <w:szCs w:val="20"/>
              </w:rPr>
              <w:t>UPDATE_FAILED</w:t>
            </w:r>
          </w:p>
        </w:tc>
        <w:tc>
          <w:tcPr>
            <w:tcW w:w="2520" w:type="dxa"/>
          </w:tcPr>
          <w:p w14:paraId="424E595E" w14:textId="77777777" w:rsidR="00D21B6E" w:rsidRDefault="00D21B6E"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2375309F" w14:textId="77777777" w:rsidR="00047F90" w:rsidRPr="00047F90" w:rsidRDefault="00047F90" w:rsidP="00047F90"/>
    <w:p w14:paraId="61D70B17" w14:textId="77777777" w:rsidR="001D6E76" w:rsidRDefault="001D6E76" w:rsidP="001D6E76">
      <w:pPr>
        <w:pStyle w:val="Heading3"/>
      </w:pPr>
      <w:bookmarkStart w:id="379" w:name="_Toc140093895"/>
      <w:r>
        <w:t>Operation: applyTimeShift</w:t>
      </w:r>
      <w:bookmarkEnd w:id="379"/>
    </w:p>
    <w:p w14:paraId="11D16E90" w14:textId="77777777" w:rsidR="00047F90" w:rsidRDefault="00047F90" w:rsidP="00183C67">
      <w:pPr>
        <w:pStyle w:val="Heading4"/>
      </w:pPr>
      <w:r>
        <w:t>Overview</w:t>
      </w:r>
    </w:p>
    <w:p w14:paraId="2A8B51CC" w14:textId="77777777" w:rsidR="00BC213E" w:rsidRDefault="00BC213E" w:rsidP="00047F90">
      <w:r>
        <w:t>The applyTimeShift operation may be used to request a shift in the timing by a fixed offset of the ActivityInstances, EventInstances and ResourceProfiles contained within a Plan that has previously been submitted to a plan execution function.  The operation may also be restricted to one or more SubPlans within the referenced Plan</w:t>
      </w:r>
      <w:r w:rsidR="002647DD">
        <w:t xml:space="preserve"> and/or to a specified time period within </w:t>
      </w:r>
      <w:r w:rsidR="002647DD">
        <w:lastRenderedPageBreak/>
        <w:t>the Plan</w:t>
      </w:r>
      <w:r>
        <w:t>.  The service provider applies the time shift to the timing of ActivityInstances, EventInstances and ResourceProfiles contained within the Plan or SubPlan(s).</w:t>
      </w:r>
    </w:p>
    <w:p w14:paraId="3DCDBD86" w14:textId="77777777" w:rsidR="00BC213E" w:rsidRDefault="00902D79" w:rsidP="00BC213E">
      <w:r>
        <w:t>The time shift may</w:t>
      </w:r>
      <w:r w:rsidR="00BC213E">
        <w:t xml:space="preserve"> fail if the referenced Plan is already in the TERMINATED state, in which case the UPDATE_FAILED error is returned.</w:t>
      </w:r>
    </w:p>
    <w:p w14:paraId="18ECA349" w14:textId="4C92FC76" w:rsidR="006F6EA9" w:rsidRDefault="006F6EA9" w:rsidP="00BC213E">
      <w:r>
        <w:t>The operation is designed to support backward compatibility</w:t>
      </w:r>
      <w:r w:rsidR="00641060">
        <w:rPr>
          <w:rStyle w:val="FootnoteReference"/>
        </w:rPr>
        <w:footnoteReference w:id="5"/>
      </w:r>
      <w:r>
        <w:t xml:space="preserve"> with simple time-based on-board schedules, and may not be appropriate for use with plans that include event or position-based triggers and resource profiles.  What is shifted within the Plan is implementation dependent, but shall include time-based start and end triggers on ActivityInstances.  EventInstances may also be shifted, but it is noted that some EventInstances correspond to predicted orbital events that cannot meaningfully be shifted.  Similarly, where supported, resource profiles may reflect the ActivityInstances contained within the Plan and if those are shifted, the corresponding changes in Resource value should also be shifted.</w:t>
      </w:r>
    </w:p>
    <w:p w14:paraId="3DEC2634" w14:textId="1F689B34" w:rsidR="00067FCD" w:rsidRPr="00440A00" w:rsidRDefault="00067FCD" w:rsidP="00BC213E">
      <w:r>
        <w:t>Note: ActivityInstances have duration which means they may overlap the start or end of the specified TimeWindow for the applicability of the time shift.  It is implementation dependent how this is managed</w:t>
      </w:r>
      <w:r w:rsidR="00CF09C8">
        <w:t>, but a reasonable assumption is that the start time of the ActivityInstances must be within the specified TimeWindow</w:t>
      </w:r>
      <w:r>
        <w:t xml:space="preserve">.  Given the </w:t>
      </w:r>
      <w:r w:rsidR="00CF09C8">
        <w:t>potential to introduce inconsistencies into a Plan, it must be assumed that users of this service operation understand both its operational implications and its specific implementation.</w:t>
      </w:r>
    </w:p>
    <w:p w14:paraId="4940E6AF" w14:textId="77777777" w:rsidR="00047F90" w:rsidRDefault="00047F90" w:rsidP="00047F90">
      <w:pPr>
        <w:spacing w:before="0"/>
      </w:pPr>
    </w:p>
    <w:tbl>
      <w:tblPr>
        <w:tblStyle w:val="RBTable"/>
        <w:tblW w:w="9242" w:type="dxa"/>
        <w:tblLayout w:type="fixed"/>
        <w:tblLook w:val="0400" w:firstRow="0" w:lastRow="0" w:firstColumn="0" w:lastColumn="0" w:noHBand="0" w:noVBand="1"/>
        <w:tblCaption w:val="SVO applyTimeShift"/>
      </w:tblPr>
      <w:tblGrid>
        <w:gridCol w:w="2376"/>
        <w:gridCol w:w="6866"/>
      </w:tblGrid>
      <w:tr w:rsidR="00047F90" w:rsidRPr="00980EA2" w14:paraId="66369A36" w14:textId="77777777" w:rsidTr="005D2861">
        <w:tc>
          <w:tcPr>
            <w:tcW w:w="2376" w:type="dxa"/>
            <w:shd w:val="clear" w:color="auto" w:fill="662382"/>
          </w:tcPr>
          <w:p w14:paraId="59DEA622" w14:textId="77777777" w:rsidR="00047F90" w:rsidRPr="00980EA2" w:rsidRDefault="00047F90" w:rsidP="009B5047">
            <w:pPr>
              <w:pStyle w:val="TableCell"/>
              <w:keepNext/>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Operation Identifier</w:t>
            </w:r>
          </w:p>
        </w:tc>
        <w:tc>
          <w:tcPr>
            <w:tcW w:w="6866" w:type="dxa"/>
          </w:tcPr>
          <w:p w14:paraId="4D984908" w14:textId="77777777" w:rsidR="00047F90" w:rsidRPr="00980EA2" w:rsidRDefault="00047F90" w:rsidP="005D2861">
            <w:pPr>
              <w:pStyle w:val="TableCell"/>
              <w:jc w:val="center"/>
              <w:rPr>
                <w:rFonts w:ascii="Arial" w:hAnsi="Arial" w:cs="Arial"/>
                <w:sz w:val="18"/>
                <w:szCs w:val="18"/>
              </w:rPr>
            </w:pPr>
            <w:r>
              <w:rPr>
                <w:rFonts w:ascii="Arial" w:hAnsi="Arial" w:cs="Arial"/>
                <w:sz w:val="18"/>
                <w:szCs w:val="18"/>
              </w:rPr>
              <w:t>applyTimeShift</w:t>
            </w:r>
          </w:p>
        </w:tc>
      </w:tr>
      <w:tr w:rsidR="00047F90" w:rsidRPr="00980EA2" w14:paraId="0037B33F" w14:textId="77777777" w:rsidTr="005D2861">
        <w:tc>
          <w:tcPr>
            <w:tcW w:w="2376" w:type="dxa"/>
            <w:shd w:val="clear" w:color="auto" w:fill="662382"/>
          </w:tcPr>
          <w:p w14:paraId="57C6EF72" w14:textId="77777777" w:rsidR="00047F90" w:rsidRPr="00980EA2" w:rsidRDefault="00047F90" w:rsidP="009B5047">
            <w:pPr>
              <w:pStyle w:val="TableCell"/>
              <w:keepNext/>
              <w:jc w:val="center"/>
              <w:rPr>
                <w:rFonts w:ascii="Arial" w:hAnsi="Arial" w:cs="Arial"/>
                <w:b/>
                <w:color w:val="FFFFFF" w:themeColor="background1"/>
                <w:sz w:val="18"/>
                <w:szCs w:val="18"/>
              </w:rPr>
            </w:pPr>
            <w:r w:rsidRPr="00980EA2">
              <w:rPr>
                <w:rFonts w:ascii="Arial" w:hAnsi="Arial" w:cs="Arial"/>
                <w:b/>
                <w:color w:val="FFFFFF" w:themeColor="background1"/>
                <w:sz w:val="18"/>
                <w:szCs w:val="18"/>
              </w:rPr>
              <w:t>Interaction Pattern</w:t>
            </w:r>
          </w:p>
        </w:tc>
        <w:tc>
          <w:tcPr>
            <w:tcW w:w="6866" w:type="dxa"/>
            <w:shd w:val="clear" w:color="auto" w:fill="D9D9D9" w:themeFill="background1" w:themeFillShade="D9"/>
          </w:tcPr>
          <w:p w14:paraId="05DCBC7D" w14:textId="77777777" w:rsidR="00047F90" w:rsidRPr="00980EA2" w:rsidRDefault="00047F90" w:rsidP="005D2861">
            <w:pPr>
              <w:pStyle w:val="TableCell"/>
              <w:jc w:val="center"/>
              <w:rPr>
                <w:rFonts w:ascii="Arial" w:hAnsi="Arial" w:cs="Arial"/>
                <w:sz w:val="18"/>
                <w:szCs w:val="18"/>
              </w:rPr>
            </w:pPr>
            <w:r>
              <w:rPr>
                <w:rFonts w:ascii="Arial" w:hAnsi="Arial" w:cs="Arial"/>
                <w:sz w:val="18"/>
                <w:szCs w:val="18"/>
              </w:rPr>
              <w:t>SUBMIT</w:t>
            </w:r>
          </w:p>
        </w:tc>
      </w:tr>
    </w:tbl>
    <w:p w14:paraId="73E43553" w14:textId="77777777" w:rsidR="00047F90" w:rsidRPr="00980EA2" w:rsidRDefault="00047F90" w:rsidP="009B5047">
      <w:pPr>
        <w:keepNext/>
        <w:spacing w:before="0" w:line="240" w:lineRule="auto"/>
        <w:rPr>
          <w:rFonts w:ascii="Arial" w:hAnsi="Arial" w:cs="Arial"/>
          <w:sz w:val="2"/>
          <w:szCs w:val="2"/>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D60C3" w:rsidRPr="00980EA2" w14:paraId="71D3D998" w14:textId="77777777" w:rsidTr="003D60C3">
        <w:trPr>
          <w:cnfStyle w:val="100000000000" w:firstRow="1" w:lastRow="0" w:firstColumn="0" w:lastColumn="0" w:oddVBand="0" w:evenVBand="0" w:oddHBand="0" w:evenHBand="0" w:firstRowFirstColumn="0" w:firstRowLastColumn="0" w:lastRowFirstColumn="0" w:lastRowLastColumn="0"/>
          <w:tblHeader/>
        </w:trPr>
        <w:tc>
          <w:tcPr>
            <w:tcW w:w="2353" w:type="dxa"/>
          </w:tcPr>
          <w:p w14:paraId="14DEAF43"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Pattern Sequence</w:t>
            </w:r>
          </w:p>
        </w:tc>
        <w:tc>
          <w:tcPr>
            <w:tcW w:w="1701" w:type="dxa"/>
          </w:tcPr>
          <w:p w14:paraId="3DF653D0"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Message</w:t>
            </w:r>
          </w:p>
        </w:tc>
        <w:tc>
          <w:tcPr>
            <w:tcW w:w="964" w:type="dxa"/>
          </w:tcPr>
          <w:p w14:paraId="39E03F4A" w14:textId="783222DE" w:rsidR="003D60C3" w:rsidRPr="00980EA2" w:rsidRDefault="003D60C3" w:rsidP="005D2861">
            <w:pPr>
              <w:pStyle w:val="TableCell"/>
              <w:jc w:val="center"/>
              <w:rPr>
                <w:rFonts w:ascii="Arial" w:hAnsi="Arial" w:cs="Arial"/>
                <w:sz w:val="18"/>
                <w:szCs w:val="18"/>
              </w:rPr>
            </w:pPr>
            <w:r>
              <w:rPr>
                <w:rFonts w:ascii="Arial" w:hAnsi="Arial" w:cs="Arial"/>
                <w:sz w:val="18"/>
                <w:szCs w:val="18"/>
              </w:rPr>
              <w:t>Nullable</w:t>
            </w:r>
          </w:p>
        </w:tc>
        <w:tc>
          <w:tcPr>
            <w:tcW w:w="4224" w:type="dxa"/>
          </w:tcPr>
          <w:p w14:paraId="2DFA2E6D" w14:textId="09D48ADF"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Body Signature</w:t>
            </w:r>
          </w:p>
        </w:tc>
      </w:tr>
      <w:tr w:rsidR="003D60C3" w:rsidRPr="00980EA2" w14:paraId="5D51E00A" w14:textId="77777777" w:rsidTr="003D60C3">
        <w:trPr>
          <w:cantSplit/>
        </w:trPr>
        <w:tc>
          <w:tcPr>
            <w:tcW w:w="2353" w:type="dxa"/>
            <w:shd w:val="clear" w:color="auto" w:fill="D9D9D9" w:themeFill="background1" w:themeFillShade="D9"/>
          </w:tcPr>
          <w:p w14:paraId="674F9FCA"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IN</w:t>
            </w:r>
          </w:p>
        </w:tc>
        <w:tc>
          <w:tcPr>
            <w:tcW w:w="1701" w:type="dxa"/>
            <w:shd w:val="clear" w:color="auto" w:fill="D9D9D9" w:themeFill="background1" w:themeFillShade="D9"/>
          </w:tcPr>
          <w:p w14:paraId="74B20715" w14:textId="77777777" w:rsidR="003D60C3" w:rsidRPr="00980EA2" w:rsidRDefault="003D60C3" w:rsidP="005D2861">
            <w:pPr>
              <w:pStyle w:val="TableCell"/>
              <w:jc w:val="center"/>
              <w:rPr>
                <w:rFonts w:ascii="Arial" w:hAnsi="Arial" w:cs="Arial"/>
                <w:sz w:val="18"/>
                <w:szCs w:val="18"/>
              </w:rPr>
            </w:pPr>
            <w:r w:rsidRPr="00980EA2">
              <w:rPr>
                <w:rFonts w:ascii="Arial" w:hAnsi="Arial" w:cs="Arial"/>
                <w:sz w:val="18"/>
                <w:szCs w:val="18"/>
              </w:rPr>
              <w:t>SUBMIT</w:t>
            </w:r>
          </w:p>
        </w:tc>
        <w:tc>
          <w:tcPr>
            <w:tcW w:w="964" w:type="dxa"/>
          </w:tcPr>
          <w:p w14:paraId="3E43B533" w14:textId="77777777" w:rsidR="003D60C3" w:rsidRDefault="003D60C3" w:rsidP="005D2861">
            <w:pPr>
              <w:pStyle w:val="TableCell"/>
              <w:jc w:val="center"/>
              <w:rPr>
                <w:rFonts w:ascii="Arial" w:hAnsi="Arial" w:cs="Arial"/>
                <w:sz w:val="18"/>
                <w:szCs w:val="18"/>
              </w:rPr>
            </w:pPr>
            <w:r>
              <w:rPr>
                <w:rFonts w:ascii="Arial" w:hAnsi="Arial" w:cs="Arial"/>
                <w:sz w:val="18"/>
                <w:szCs w:val="18"/>
              </w:rPr>
              <w:t>No</w:t>
            </w:r>
          </w:p>
          <w:p w14:paraId="33E37B37" w14:textId="6924DD43" w:rsidR="002504C8" w:rsidRDefault="00EC4845" w:rsidP="005D2861">
            <w:pPr>
              <w:pStyle w:val="TableCell"/>
              <w:jc w:val="center"/>
              <w:rPr>
                <w:rFonts w:ascii="Arial" w:hAnsi="Arial" w:cs="Arial"/>
                <w:sz w:val="18"/>
                <w:szCs w:val="18"/>
              </w:rPr>
            </w:pPr>
            <w:r>
              <w:rPr>
                <w:rFonts w:ascii="Arial" w:hAnsi="Arial" w:cs="Arial"/>
                <w:sz w:val="18"/>
                <w:szCs w:val="18"/>
              </w:rPr>
              <w:t>Yes</w:t>
            </w:r>
          </w:p>
          <w:p w14:paraId="1B93AD27" w14:textId="77777777" w:rsidR="002504C8" w:rsidRDefault="002504C8" w:rsidP="005D2861">
            <w:pPr>
              <w:pStyle w:val="TableCell"/>
              <w:jc w:val="center"/>
              <w:rPr>
                <w:rFonts w:ascii="Arial" w:hAnsi="Arial" w:cs="Arial"/>
                <w:sz w:val="18"/>
                <w:szCs w:val="18"/>
              </w:rPr>
            </w:pPr>
            <w:r>
              <w:rPr>
                <w:rFonts w:ascii="Arial" w:hAnsi="Arial" w:cs="Arial"/>
                <w:sz w:val="18"/>
                <w:szCs w:val="18"/>
              </w:rPr>
              <w:t>No</w:t>
            </w:r>
          </w:p>
          <w:p w14:paraId="005FD9C6" w14:textId="0CECEA22" w:rsidR="002504C8" w:rsidRDefault="002504C8" w:rsidP="005D2861">
            <w:pPr>
              <w:pStyle w:val="TableCell"/>
              <w:jc w:val="center"/>
              <w:rPr>
                <w:rFonts w:ascii="Arial" w:hAnsi="Arial" w:cs="Arial"/>
                <w:sz w:val="18"/>
                <w:szCs w:val="18"/>
              </w:rPr>
            </w:pPr>
            <w:r>
              <w:rPr>
                <w:rFonts w:ascii="Arial" w:hAnsi="Arial" w:cs="Arial"/>
                <w:sz w:val="18"/>
                <w:szCs w:val="18"/>
              </w:rPr>
              <w:t>No</w:t>
            </w:r>
          </w:p>
        </w:tc>
        <w:tc>
          <w:tcPr>
            <w:tcW w:w="4224" w:type="dxa"/>
            <w:vAlign w:val="center"/>
          </w:tcPr>
          <w:p w14:paraId="6CC6B6C0" w14:textId="6AE8CF26" w:rsidR="003D60C3" w:rsidRDefault="003D60C3" w:rsidP="005D2861">
            <w:pPr>
              <w:pStyle w:val="TableCell"/>
              <w:jc w:val="center"/>
              <w:rPr>
                <w:rFonts w:ascii="Arial" w:hAnsi="Arial" w:cs="Arial"/>
                <w:sz w:val="18"/>
                <w:szCs w:val="18"/>
              </w:rPr>
            </w:pPr>
            <w:r>
              <w:rPr>
                <w:rFonts w:ascii="Arial" w:hAnsi="Arial" w:cs="Arial"/>
                <w:sz w:val="18"/>
                <w:szCs w:val="18"/>
              </w:rPr>
              <w:t>planRef</w:t>
            </w:r>
            <w:r w:rsidRPr="00980EA2">
              <w:rPr>
                <w:rFonts w:ascii="Arial" w:hAnsi="Arial" w:cs="Arial"/>
                <w:sz w:val="18"/>
                <w:szCs w:val="18"/>
              </w:rPr>
              <w:t xml:space="preserve"> : (MAL::ObjectRef</w:t>
            </w:r>
            <w:r>
              <w:rPr>
                <w:rFonts w:ascii="Arial" w:hAnsi="Arial" w:cs="Arial"/>
                <w:sz w:val="18"/>
                <w:szCs w:val="18"/>
              </w:rPr>
              <w:t>&lt;Plan&gt;</w:t>
            </w:r>
            <w:r w:rsidRPr="00980EA2">
              <w:rPr>
                <w:rFonts w:ascii="Arial" w:hAnsi="Arial" w:cs="Arial"/>
                <w:sz w:val="18"/>
                <w:szCs w:val="18"/>
              </w:rPr>
              <w:t>)</w:t>
            </w:r>
          </w:p>
          <w:p w14:paraId="1E5DC2FC" w14:textId="5755F460" w:rsidR="003D60C3" w:rsidRDefault="003D60C3" w:rsidP="005D2861">
            <w:pPr>
              <w:pStyle w:val="TableCell"/>
              <w:jc w:val="center"/>
              <w:rPr>
                <w:rFonts w:ascii="Arial" w:hAnsi="Arial" w:cs="Arial"/>
                <w:sz w:val="18"/>
                <w:szCs w:val="18"/>
              </w:rPr>
            </w:pPr>
            <w:r>
              <w:rPr>
                <w:rFonts w:ascii="Arial" w:hAnsi="Arial" w:cs="Arial"/>
                <w:sz w:val="18"/>
                <w:szCs w:val="18"/>
              </w:rPr>
              <w:t>subPlans : (List &lt;MAL::Identifier&gt;)</w:t>
            </w:r>
          </w:p>
          <w:p w14:paraId="0E0E124B" w14:textId="77777777" w:rsidR="003D60C3" w:rsidRDefault="003D60C3" w:rsidP="005D2861">
            <w:pPr>
              <w:pStyle w:val="TableCell"/>
              <w:jc w:val="center"/>
              <w:rPr>
                <w:rFonts w:ascii="Arial" w:hAnsi="Arial" w:cs="Arial"/>
                <w:sz w:val="18"/>
                <w:szCs w:val="18"/>
              </w:rPr>
            </w:pPr>
            <w:r>
              <w:rPr>
                <w:rFonts w:ascii="Arial" w:hAnsi="Arial" w:cs="Arial"/>
                <w:sz w:val="18"/>
                <w:szCs w:val="18"/>
              </w:rPr>
              <w:t>timePeriod : (TimeWindow)</w:t>
            </w:r>
          </w:p>
          <w:p w14:paraId="4CE08B6E" w14:textId="77777777" w:rsidR="003D60C3" w:rsidRPr="00980EA2" w:rsidRDefault="003D60C3" w:rsidP="00047F90">
            <w:pPr>
              <w:pStyle w:val="TableCell"/>
              <w:jc w:val="center"/>
              <w:rPr>
                <w:rFonts w:ascii="Arial" w:hAnsi="Arial" w:cs="Arial"/>
                <w:sz w:val="18"/>
                <w:szCs w:val="18"/>
              </w:rPr>
            </w:pPr>
            <w:r>
              <w:rPr>
                <w:rFonts w:ascii="Arial" w:hAnsi="Arial" w:cs="Arial"/>
                <w:sz w:val="18"/>
                <w:szCs w:val="18"/>
              </w:rPr>
              <w:t>offset : (MAL::Duration)</w:t>
            </w:r>
          </w:p>
        </w:tc>
      </w:tr>
    </w:tbl>
    <w:p w14:paraId="290CBABF" w14:textId="77777777" w:rsidR="00047F90" w:rsidRDefault="00047F90" w:rsidP="00047F90">
      <w:pPr>
        <w:spacing w:before="0"/>
      </w:pPr>
    </w:p>
    <w:p w14:paraId="6865066E" w14:textId="77777777" w:rsidR="00047F90" w:rsidRDefault="00047F90" w:rsidP="00183C67">
      <w:pPr>
        <w:pStyle w:val="Heading4"/>
      </w:pPr>
      <w:r>
        <w:t>Structures</w:t>
      </w:r>
    </w:p>
    <w:p w14:paraId="06B48A06" w14:textId="6D6D8504" w:rsidR="002647DD" w:rsidRPr="002647DD" w:rsidRDefault="002647DD" w:rsidP="0034603B">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4.6.14</w:t>
      </w:r>
      <w:r w:rsidRPr="00CB14D8">
        <w:rPr>
          <w:b/>
        </w:rPr>
        <w:fldChar w:fldCharType="end"/>
      </w:r>
      <w:r w:rsidRPr="00CB14D8">
        <w:rPr>
          <w:b/>
        </w:rPr>
        <w:t>.</w:t>
      </w:r>
      <w:r>
        <w:rPr>
          <w:b/>
        </w:rPr>
        <w:t>S</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65</w:t>
      </w:r>
      <w:r w:rsidRPr="00CB14D8">
        <w:rPr>
          <w:b/>
        </w:rPr>
        <w:fldChar w:fldCharType="end"/>
      </w:r>
      <w:r>
        <w:tab/>
        <w:t>The subPlans and timePeriod fields of the applyTimeShift submit message shall both be nullable.</w:t>
      </w:r>
    </w:p>
    <w:p w14:paraId="571FB669" w14:textId="77777777" w:rsidR="00047F90" w:rsidRDefault="00047F90" w:rsidP="00183C67">
      <w:pPr>
        <w:pStyle w:val="Heading4"/>
      </w:pPr>
      <w:r>
        <w:t>Errors</w:t>
      </w:r>
    </w:p>
    <w:p w14:paraId="76A5B6C1" w14:textId="0CC6E0DF" w:rsidR="00781519" w:rsidRPr="00FD447D" w:rsidRDefault="00781519" w:rsidP="00781519">
      <w:r>
        <w:t xml:space="preserve">In addition to standard MAL </w:t>
      </w:r>
      <w:r w:rsidR="000866DA">
        <w:t>e</w:t>
      </w:r>
      <w:r>
        <w:t xml:space="preserve">rrors, the operation may return the following MPS </w:t>
      </w:r>
      <w:r w:rsidR="000866DA">
        <w:t>e</w:t>
      </w:r>
      <w:r>
        <w:t>rrors:</w:t>
      </w:r>
    </w:p>
    <w:p w14:paraId="40982DF5" w14:textId="77777777" w:rsidR="003D660A" w:rsidRPr="00FD447D" w:rsidRDefault="003D660A" w:rsidP="003D660A">
      <w:pPr>
        <w:spacing w:before="0"/>
      </w:pPr>
    </w:p>
    <w:tbl>
      <w:tblPr>
        <w:tblStyle w:val="RBTable"/>
        <w:tblW w:w="0" w:type="auto"/>
        <w:tblLook w:val="04A0" w:firstRow="1" w:lastRow="0" w:firstColumn="1" w:lastColumn="0" w:noHBand="0" w:noVBand="1"/>
        <w:tblCaption w:val="SVE applyTimeShift"/>
      </w:tblPr>
      <w:tblGrid>
        <w:gridCol w:w="2389"/>
        <w:gridCol w:w="2520"/>
      </w:tblGrid>
      <w:tr w:rsidR="003D660A" w:rsidRPr="00CC0E43" w14:paraId="0E8DBA2F" w14:textId="77777777" w:rsidTr="00CC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2927F9CE" w14:textId="77777777" w:rsidR="003D660A" w:rsidRPr="00CC0E43" w:rsidRDefault="003D660A" w:rsidP="00CC0E43">
            <w:pPr>
              <w:pStyle w:val="TableCell"/>
              <w:pageBreakBefore/>
              <w:rPr>
                <w:rFonts w:ascii="Arial" w:hAnsi="Arial" w:cs="Arial"/>
                <w:sz w:val="18"/>
                <w:szCs w:val="20"/>
              </w:rPr>
            </w:pPr>
            <w:r>
              <w:rPr>
                <w:rFonts w:ascii="Arial" w:hAnsi="Arial" w:cs="Arial"/>
                <w:sz w:val="18"/>
                <w:szCs w:val="20"/>
              </w:rPr>
              <w:lastRenderedPageBreak/>
              <w:t>Error</w:t>
            </w:r>
          </w:p>
        </w:tc>
        <w:tc>
          <w:tcPr>
            <w:tcW w:w="2520" w:type="dxa"/>
          </w:tcPr>
          <w:p w14:paraId="7DA71997" w14:textId="77777777" w:rsidR="003D660A" w:rsidRPr="00CC0E43" w:rsidRDefault="003D660A" w:rsidP="00CC0E43">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Area</w:t>
            </w:r>
          </w:p>
        </w:tc>
      </w:tr>
      <w:tr w:rsidR="003D660A" w:rsidRPr="00CC0E43" w14:paraId="297C90FA"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6E2C4828" w14:textId="77777777" w:rsidR="003D660A" w:rsidRPr="00CC0E43" w:rsidRDefault="003D660A" w:rsidP="00CC0E43">
            <w:pPr>
              <w:pStyle w:val="TableCell"/>
              <w:rPr>
                <w:rFonts w:ascii="Arial" w:hAnsi="Arial" w:cs="Arial"/>
                <w:sz w:val="18"/>
                <w:szCs w:val="20"/>
              </w:rPr>
            </w:pPr>
            <w:r>
              <w:rPr>
                <w:rFonts w:ascii="Arial" w:hAnsi="Arial" w:cs="Arial"/>
                <w:sz w:val="18"/>
                <w:szCs w:val="20"/>
              </w:rPr>
              <w:t>INVALID</w:t>
            </w:r>
          </w:p>
        </w:tc>
        <w:tc>
          <w:tcPr>
            <w:tcW w:w="2520" w:type="dxa"/>
          </w:tcPr>
          <w:p w14:paraId="33D91161" w14:textId="77777777" w:rsidR="003D660A" w:rsidRPr="00CC0E43" w:rsidRDefault="003D660A"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r w:rsidR="003D660A" w:rsidRPr="00CC0E43" w14:paraId="7D6A5C0C" w14:textId="77777777" w:rsidTr="00CC0E43">
        <w:tc>
          <w:tcPr>
            <w:cnfStyle w:val="001000000000" w:firstRow="0" w:lastRow="0" w:firstColumn="1" w:lastColumn="0" w:oddVBand="0" w:evenVBand="0" w:oddHBand="0" w:evenHBand="0" w:firstRowFirstColumn="0" w:firstRowLastColumn="0" w:lastRowFirstColumn="0" w:lastRowLastColumn="0"/>
            <w:tcW w:w="2389" w:type="dxa"/>
          </w:tcPr>
          <w:p w14:paraId="59081374" w14:textId="77777777" w:rsidR="003D660A" w:rsidRDefault="003D660A" w:rsidP="00CC0E43">
            <w:pPr>
              <w:pStyle w:val="TableCell"/>
              <w:rPr>
                <w:rFonts w:ascii="Arial" w:hAnsi="Arial" w:cs="Arial"/>
                <w:sz w:val="18"/>
                <w:szCs w:val="20"/>
              </w:rPr>
            </w:pPr>
            <w:r>
              <w:rPr>
                <w:rFonts w:ascii="Arial" w:hAnsi="Arial" w:cs="Arial"/>
                <w:sz w:val="18"/>
                <w:szCs w:val="20"/>
              </w:rPr>
              <w:t>UPDATE_FAILED</w:t>
            </w:r>
          </w:p>
        </w:tc>
        <w:tc>
          <w:tcPr>
            <w:tcW w:w="2520" w:type="dxa"/>
          </w:tcPr>
          <w:p w14:paraId="25DF2A66" w14:textId="77777777" w:rsidR="003D660A" w:rsidRDefault="003D660A" w:rsidP="00CC0E43">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MPS</w:t>
            </w:r>
          </w:p>
        </w:tc>
      </w:tr>
    </w:tbl>
    <w:p w14:paraId="3EC516E5" w14:textId="77777777" w:rsidR="00047F90" w:rsidRPr="00047F90" w:rsidRDefault="00047F90" w:rsidP="00047F90"/>
    <w:p w14:paraId="2A0C2E21" w14:textId="77777777" w:rsidR="00BC7A78" w:rsidRPr="00BC7A78" w:rsidRDefault="00BC7A78" w:rsidP="005E2644"/>
    <w:p w14:paraId="305260C9" w14:textId="77777777" w:rsidR="00CD2C89" w:rsidRPr="00CD2C89" w:rsidRDefault="00CD2C89" w:rsidP="00CD2C89">
      <w:pPr>
        <w:rPr>
          <w:i/>
        </w:rPr>
      </w:pPr>
    </w:p>
    <w:p w14:paraId="6357CCB8" w14:textId="77777777" w:rsidR="00D64BAC" w:rsidRDefault="00D64BAC" w:rsidP="00B36C64">
      <w:pPr>
        <w:sectPr w:rsidR="00D64BAC" w:rsidSect="009F134E">
          <w:pgSz w:w="12240" w:h="15840" w:code="1"/>
          <w:pgMar w:top="1440" w:right="1440" w:bottom="1440" w:left="1440" w:header="544" w:footer="544" w:gutter="357"/>
          <w:pgNumType w:start="1" w:chapStyle="1"/>
          <w:cols w:space="720"/>
          <w:docGrid w:linePitch="326"/>
        </w:sectPr>
      </w:pPr>
    </w:p>
    <w:p w14:paraId="3A55968C" w14:textId="77777777" w:rsidR="00702210" w:rsidRDefault="00702210" w:rsidP="00702210">
      <w:pPr>
        <w:pStyle w:val="Heading1"/>
      </w:pPr>
      <w:bookmarkStart w:id="380" w:name="_Ref99714469"/>
      <w:bookmarkStart w:id="381" w:name="_Toc140093896"/>
      <w:r>
        <w:lastRenderedPageBreak/>
        <w:t>Error Codes</w:t>
      </w:r>
      <w:bookmarkEnd w:id="380"/>
      <w:bookmarkEnd w:id="381"/>
    </w:p>
    <w:p w14:paraId="007D3B53" w14:textId="77777777" w:rsidR="00124A59" w:rsidRDefault="00124A59" w:rsidP="00124A59">
      <w:r>
        <w:t>Standard error codes defined by the MAL are applicable to the MPS service operations.  In particular it is noted that this includes errors associated with delivery issues and authorization failure.</w:t>
      </w:r>
    </w:p>
    <w:p w14:paraId="5F59970C" w14:textId="77777777" w:rsidR="00124A59" w:rsidRDefault="00124A59" w:rsidP="00124A59">
      <w:r>
        <w:t>The following error codes shall apply to this specification.</w:t>
      </w:r>
    </w:p>
    <w:p w14:paraId="0B049489" w14:textId="77777777" w:rsidR="00124A59" w:rsidRDefault="00124A59" w:rsidP="00124A59">
      <w:pPr>
        <w:spacing w:before="0"/>
      </w:pPr>
    </w:p>
    <w:tbl>
      <w:tblPr>
        <w:tblStyle w:val="RBTable"/>
        <w:tblW w:w="9067" w:type="dxa"/>
        <w:tblLayout w:type="fixed"/>
        <w:tblLook w:val="04A0" w:firstRow="1" w:lastRow="0" w:firstColumn="1" w:lastColumn="0" w:noHBand="0" w:noVBand="1"/>
        <w:tblCaption w:val="ERR Errors"/>
      </w:tblPr>
      <w:tblGrid>
        <w:gridCol w:w="1998"/>
        <w:gridCol w:w="431"/>
        <w:gridCol w:w="2463"/>
        <w:gridCol w:w="1728"/>
        <w:gridCol w:w="2447"/>
      </w:tblGrid>
      <w:tr w:rsidR="00D5395C" w:rsidRPr="00124A59" w14:paraId="10432A8A" w14:textId="1AFE4116" w:rsidTr="009C5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9C2FD4C" w14:textId="77777777" w:rsidR="00D5395C" w:rsidRPr="00124A59" w:rsidRDefault="00D5395C" w:rsidP="00124A59">
            <w:pPr>
              <w:pStyle w:val="TableCell"/>
              <w:rPr>
                <w:rFonts w:ascii="Arial" w:hAnsi="Arial" w:cs="Arial"/>
                <w:sz w:val="18"/>
              </w:rPr>
            </w:pPr>
            <w:r w:rsidRPr="00124A59">
              <w:rPr>
                <w:rFonts w:ascii="Arial" w:hAnsi="Arial" w:cs="Arial"/>
                <w:sz w:val="18"/>
              </w:rPr>
              <w:t>Error</w:t>
            </w:r>
          </w:p>
        </w:tc>
        <w:tc>
          <w:tcPr>
            <w:tcW w:w="0" w:type="dxa"/>
          </w:tcPr>
          <w:p w14:paraId="587C28EB" w14:textId="57E68D1A" w:rsidR="00D5395C" w:rsidRPr="00124A59" w:rsidRDefault="00D5395C" w:rsidP="00124A59">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w:t>
            </w:r>
          </w:p>
        </w:tc>
        <w:tc>
          <w:tcPr>
            <w:tcW w:w="2424" w:type="dxa"/>
          </w:tcPr>
          <w:p w14:paraId="2E3AB72F" w14:textId="77777777" w:rsidR="00D5395C" w:rsidRPr="00124A59" w:rsidRDefault="00D5395C" w:rsidP="00124A59">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Description</w:t>
            </w:r>
          </w:p>
        </w:tc>
        <w:tc>
          <w:tcPr>
            <w:tcW w:w="1701" w:type="dxa"/>
          </w:tcPr>
          <w:p w14:paraId="1D924A90" w14:textId="77777777" w:rsidR="00D5395C" w:rsidRPr="00124A59" w:rsidRDefault="00D5395C" w:rsidP="00124A59">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ExtraInfo Type</w:t>
            </w:r>
          </w:p>
        </w:tc>
        <w:tc>
          <w:tcPr>
            <w:tcW w:w="0" w:type="dxa"/>
          </w:tcPr>
          <w:p w14:paraId="2713B725" w14:textId="7D6750B9" w:rsidR="00D5395C" w:rsidRDefault="00C112A7" w:rsidP="00124A59">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ExtraInfo Description</w:t>
            </w:r>
          </w:p>
        </w:tc>
      </w:tr>
      <w:tr w:rsidR="00D5395C" w:rsidRPr="00124A59" w14:paraId="0CCBB95A" w14:textId="3A65CB3A" w:rsidTr="00D5395C">
        <w:tc>
          <w:tcPr>
            <w:cnfStyle w:val="001000000000" w:firstRow="0" w:lastRow="0" w:firstColumn="1" w:lastColumn="0" w:oddVBand="0" w:evenVBand="0" w:oddHBand="0" w:evenHBand="0" w:firstRowFirstColumn="0" w:firstRowLastColumn="0" w:lastRowFirstColumn="0" w:lastRowLastColumn="0"/>
            <w:tcW w:w="1967" w:type="dxa"/>
          </w:tcPr>
          <w:p w14:paraId="7BC3BAC2" w14:textId="77777777" w:rsidR="00D5395C" w:rsidRPr="00124A59" w:rsidRDefault="00D5395C" w:rsidP="00124A59">
            <w:pPr>
              <w:pStyle w:val="TableCell"/>
              <w:rPr>
                <w:rFonts w:ascii="Arial" w:hAnsi="Arial" w:cs="Arial"/>
                <w:sz w:val="18"/>
              </w:rPr>
            </w:pPr>
            <w:r>
              <w:rPr>
                <w:rFonts w:ascii="Arial" w:hAnsi="Arial" w:cs="Arial"/>
                <w:sz w:val="18"/>
              </w:rPr>
              <w:t>INVALID</w:t>
            </w:r>
          </w:p>
        </w:tc>
        <w:tc>
          <w:tcPr>
            <w:tcW w:w="424" w:type="dxa"/>
          </w:tcPr>
          <w:p w14:paraId="1EE0A162" w14:textId="42BFF92F" w:rsidR="00D5395C" w:rsidRPr="00124A59"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0</w:t>
            </w:r>
          </w:p>
        </w:tc>
        <w:tc>
          <w:tcPr>
            <w:tcW w:w="2424" w:type="dxa"/>
          </w:tcPr>
          <w:p w14:paraId="54640EB8" w14:textId="68A239FA" w:rsidR="00D5395C" w:rsidRPr="00124A59" w:rsidRDefault="00D5395C" w:rsidP="009C54CF">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One or more fields in the message contain invalid values.</w:t>
            </w:r>
          </w:p>
        </w:tc>
        <w:tc>
          <w:tcPr>
            <w:tcW w:w="1701" w:type="dxa"/>
          </w:tcPr>
          <w:p w14:paraId="1D958994" w14:textId="77777777" w:rsidR="00D5395C" w:rsidRPr="00124A59"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List &lt;MAL::Pair&gt;</w:t>
            </w:r>
          </w:p>
        </w:tc>
        <w:tc>
          <w:tcPr>
            <w:tcW w:w="2409" w:type="dxa"/>
          </w:tcPr>
          <w:p w14:paraId="39AF7CFB" w14:textId="77777777" w:rsidR="00D5395C" w:rsidRDefault="00D5395C" w:rsidP="00D5395C">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ExtraInfo comprises a list of structures, each identifying an invalid field, comprising:</w:t>
            </w:r>
          </w:p>
          <w:p w14:paraId="1C5A6906" w14:textId="2D6BA43E" w:rsidR="00D5395C" w:rsidRDefault="00D5395C" w:rsidP="00D5395C">
            <w:pPr>
              <w:pStyle w:val="TableCell"/>
              <w:numPr>
                <w:ilvl w:val="0"/>
                <w:numId w:val="128"/>
              </w:numPr>
              <w:ind w:left="284" w:hanging="284"/>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A String giving a dot separated nested index for the field, to allow for fields that are themselves a structure, of the form “3.2” meaning the 2</w:t>
            </w:r>
            <w:r w:rsidRPr="00D253F2">
              <w:rPr>
                <w:rFonts w:ascii="Arial" w:hAnsi="Arial" w:cs="Arial"/>
                <w:sz w:val="18"/>
                <w:vertAlign w:val="superscript"/>
              </w:rPr>
              <w:t>nd</w:t>
            </w:r>
            <w:r>
              <w:rPr>
                <w:rFonts w:ascii="Arial" w:hAnsi="Arial" w:cs="Arial"/>
                <w:sz w:val="18"/>
              </w:rPr>
              <w:t xml:space="preserve"> field of the composite structure that is the 3</w:t>
            </w:r>
            <w:r w:rsidRPr="00D253F2">
              <w:rPr>
                <w:rFonts w:ascii="Arial" w:hAnsi="Arial" w:cs="Arial"/>
                <w:sz w:val="18"/>
                <w:vertAlign w:val="superscript"/>
              </w:rPr>
              <w:t>rd</w:t>
            </w:r>
            <w:r>
              <w:rPr>
                <w:rFonts w:ascii="Arial" w:hAnsi="Arial" w:cs="Arial"/>
                <w:sz w:val="18"/>
              </w:rPr>
              <w:t xml:space="preserve"> field of the message.</w:t>
            </w:r>
          </w:p>
          <w:p w14:paraId="6E32402B" w14:textId="537BDBBA" w:rsidR="00D5395C" w:rsidRDefault="00D5395C" w:rsidP="009C54CF">
            <w:pPr>
              <w:pStyle w:val="TableCell"/>
              <w:numPr>
                <w:ilvl w:val="0"/>
                <w:numId w:val="128"/>
              </w:numPr>
              <w:ind w:left="284" w:hanging="284"/>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A UInteger giving a secondary error code that details the reason for invalidity.</w:t>
            </w:r>
          </w:p>
        </w:tc>
      </w:tr>
      <w:tr w:rsidR="00D5395C" w:rsidRPr="00124A59" w14:paraId="42AA0BB0" w14:textId="18D49222" w:rsidTr="00D5395C">
        <w:tc>
          <w:tcPr>
            <w:cnfStyle w:val="001000000000" w:firstRow="0" w:lastRow="0" w:firstColumn="1" w:lastColumn="0" w:oddVBand="0" w:evenVBand="0" w:oddHBand="0" w:evenHBand="0" w:firstRowFirstColumn="0" w:firstRowLastColumn="0" w:lastRowFirstColumn="0" w:lastRowLastColumn="0"/>
            <w:tcW w:w="1967" w:type="dxa"/>
          </w:tcPr>
          <w:p w14:paraId="7E926937" w14:textId="77777777" w:rsidR="00D5395C" w:rsidRDefault="00D5395C" w:rsidP="00124A59">
            <w:pPr>
              <w:pStyle w:val="TableCell"/>
              <w:rPr>
                <w:rFonts w:ascii="Arial" w:hAnsi="Arial" w:cs="Arial"/>
                <w:sz w:val="18"/>
              </w:rPr>
            </w:pPr>
            <w:r>
              <w:rPr>
                <w:rFonts w:ascii="Arial" w:hAnsi="Arial" w:cs="Arial"/>
                <w:sz w:val="18"/>
              </w:rPr>
              <w:t>CANCEL_FAILED</w:t>
            </w:r>
          </w:p>
        </w:tc>
        <w:tc>
          <w:tcPr>
            <w:tcW w:w="424" w:type="dxa"/>
          </w:tcPr>
          <w:p w14:paraId="51DB53AC" w14:textId="32972954" w:rsidR="00D5395C"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1</w:t>
            </w:r>
          </w:p>
        </w:tc>
        <w:tc>
          <w:tcPr>
            <w:tcW w:w="2424" w:type="dxa"/>
          </w:tcPr>
          <w:p w14:paraId="53708068" w14:textId="07BC807F" w:rsidR="00D5395C" w:rsidRDefault="00D5395C" w:rsidP="00D05AF4">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The cancelRequest operation failed to cancel the referenced RequestInstance.</w:t>
            </w:r>
          </w:p>
        </w:tc>
        <w:tc>
          <w:tcPr>
            <w:tcW w:w="1701" w:type="dxa"/>
          </w:tcPr>
          <w:p w14:paraId="1DFB098C" w14:textId="77777777" w:rsidR="00D5395C"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MAL::String</w:t>
            </w:r>
          </w:p>
        </w:tc>
        <w:tc>
          <w:tcPr>
            <w:tcW w:w="2409" w:type="dxa"/>
          </w:tcPr>
          <w:p w14:paraId="2DF6D408" w14:textId="76E4AF57" w:rsidR="00D5395C"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ExtraInfo provides additional information on the reason for failure as a free format string.</w:t>
            </w:r>
          </w:p>
        </w:tc>
      </w:tr>
      <w:tr w:rsidR="00D5395C" w:rsidRPr="00124A59" w14:paraId="79279DEA" w14:textId="7130FACA" w:rsidTr="00D5395C">
        <w:tc>
          <w:tcPr>
            <w:cnfStyle w:val="001000000000" w:firstRow="0" w:lastRow="0" w:firstColumn="1" w:lastColumn="0" w:oddVBand="0" w:evenVBand="0" w:oddHBand="0" w:evenHBand="0" w:firstRowFirstColumn="0" w:firstRowLastColumn="0" w:lastRowFirstColumn="0" w:lastRowLastColumn="0"/>
            <w:tcW w:w="1967" w:type="dxa"/>
          </w:tcPr>
          <w:p w14:paraId="108F31E3" w14:textId="77777777" w:rsidR="00D5395C" w:rsidRPr="00124A59" w:rsidRDefault="00D5395C" w:rsidP="00124A59">
            <w:pPr>
              <w:pStyle w:val="TableCell"/>
              <w:rPr>
                <w:rFonts w:ascii="Arial" w:hAnsi="Arial" w:cs="Arial"/>
                <w:sz w:val="18"/>
              </w:rPr>
            </w:pPr>
            <w:r>
              <w:rPr>
                <w:rFonts w:ascii="Arial" w:hAnsi="Arial" w:cs="Arial"/>
                <w:sz w:val="18"/>
              </w:rPr>
              <w:t>UPDATE_FAILED</w:t>
            </w:r>
          </w:p>
        </w:tc>
        <w:tc>
          <w:tcPr>
            <w:tcW w:w="424" w:type="dxa"/>
          </w:tcPr>
          <w:p w14:paraId="607987DC" w14:textId="659A402E" w:rsidR="00D5395C" w:rsidRPr="00124A59"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2</w:t>
            </w:r>
          </w:p>
        </w:tc>
        <w:tc>
          <w:tcPr>
            <w:tcW w:w="2424" w:type="dxa"/>
          </w:tcPr>
          <w:p w14:paraId="7DECFCD4" w14:textId="4BDA7F79" w:rsidR="00D5395C" w:rsidRPr="00124A59"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The update operation (to Request, PlanStatus, Activity, Event or Resource) failed to update the referenced object.</w:t>
            </w:r>
          </w:p>
        </w:tc>
        <w:tc>
          <w:tcPr>
            <w:tcW w:w="1701" w:type="dxa"/>
          </w:tcPr>
          <w:p w14:paraId="07AC5438" w14:textId="77777777" w:rsidR="00D5395C" w:rsidRPr="00124A59"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MAL::String</w:t>
            </w:r>
          </w:p>
        </w:tc>
        <w:tc>
          <w:tcPr>
            <w:tcW w:w="2409" w:type="dxa"/>
          </w:tcPr>
          <w:p w14:paraId="7F1206F3" w14:textId="4A500C5A" w:rsidR="00D5395C"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ExtraInfo provides additional information on the reason for failure as a free format string.</w:t>
            </w:r>
          </w:p>
        </w:tc>
      </w:tr>
      <w:tr w:rsidR="00D5395C" w:rsidRPr="00124A59" w14:paraId="0238E306" w14:textId="71A183F2" w:rsidTr="00D5395C">
        <w:tc>
          <w:tcPr>
            <w:cnfStyle w:val="001000000000" w:firstRow="0" w:lastRow="0" w:firstColumn="1" w:lastColumn="0" w:oddVBand="0" w:evenVBand="0" w:oddHBand="0" w:evenHBand="0" w:firstRowFirstColumn="0" w:firstRowLastColumn="0" w:lastRowFirstColumn="0" w:lastRowLastColumn="0"/>
            <w:tcW w:w="1967" w:type="dxa"/>
          </w:tcPr>
          <w:p w14:paraId="7FE21556" w14:textId="77777777" w:rsidR="00D5395C" w:rsidRDefault="00D5395C" w:rsidP="00124A59">
            <w:pPr>
              <w:pStyle w:val="TableCell"/>
              <w:rPr>
                <w:rFonts w:ascii="Arial" w:hAnsi="Arial" w:cs="Arial"/>
                <w:sz w:val="18"/>
              </w:rPr>
            </w:pPr>
            <w:r>
              <w:rPr>
                <w:rFonts w:ascii="Arial" w:hAnsi="Arial" w:cs="Arial"/>
                <w:sz w:val="18"/>
              </w:rPr>
              <w:t>REVOKE_FAILED</w:t>
            </w:r>
          </w:p>
        </w:tc>
        <w:tc>
          <w:tcPr>
            <w:tcW w:w="424" w:type="dxa"/>
          </w:tcPr>
          <w:p w14:paraId="1F5983D9" w14:textId="18592A0A" w:rsidR="00D5395C"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3</w:t>
            </w:r>
          </w:p>
        </w:tc>
        <w:tc>
          <w:tcPr>
            <w:tcW w:w="2424" w:type="dxa"/>
          </w:tcPr>
          <w:p w14:paraId="22C34521" w14:textId="530062A5" w:rsidR="00D5395C"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The revokePlan operation failed to revoke the referenced Plan, for example because it has already started executing.</w:t>
            </w:r>
          </w:p>
        </w:tc>
        <w:tc>
          <w:tcPr>
            <w:tcW w:w="1701" w:type="dxa"/>
          </w:tcPr>
          <w:p w14:paraId="383FCA19" w14:textId="77777777" w:rsidR="00D5395C"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MAL::String</w:t>
            </w:r>
          </w:p>
        </w:tc>
        <w:tc>
          <w:tcPr>
            <w:tcW w:w="2409" w:type="dxa"/>
          </w:tcPr>
          <w:p w14:paraId="5C4FDBDD" w14:textId="75D315C7" w:rsidR="00D5395C"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ExtraInfo provides additional information on the reason for failure as a free format string.</w:t>
            </w:r>
          </w:p>
        </w:tc>
      </w:tr>
      <w:tr w:rsidR="00D5395C" w:rsidRPr="00124A59" w14:paraId="31880645" w14:textId="7EB29E59" w:rsidTr="00D5395C">
        <w:tc>
          <w:tcPr>
            <w:cnfStyle w:val="001000000000" w:firstRow="0" w:lastRow="0" w:firstColumn="1" w:lastColumn="0" w:oddVBand="0" w:evenVBand="0" w:oddHBand="0" w:evenHBand="0" w:firstRowFirstColumn="0" w:firstRowLastColumn="0" w:lastRowFirstColumn="0" w:lastRowLastColumn="0"/>
            <w:tcW w:w="1967" w:type="dxa"/>
          </w:tcPr>
          <w:p w14:paraId="5B6A0AA9" w14:textId="77777777" w:rsidR="00D5395C" w:rsidRDefault="00D5395C" w:rsidP="00124A59">
            <w:pPr>
              <w:pStyle w:val="TableCell"/>
              <w:rPr>
                <w:rFonts w:ascii="Arial" w:hAnsi="Arial" w:cs="Arial"/>
                <w:sz w:val="18"/>
              </w:rPr>
            </w:pPr>
            <w:r>
              <w:rPr>
                <w:rFonts w:ascii="Arial" w:hAnsi="Arial" w:cs="Arial"/>
                <w:sz w:val="18"/>
              </w:rPr>
              <w:t>INSERT_FAILED</w:t>
            </w:r>
          </w:p>
        </w:tc>
        <w:tc>
          <w:tcPr>
            <w:tcW w:w="424" w:type="dxa"/>
          </w:tcPr>
          <w:p w14:paraId="0E27D90E" w14:textId="50D53400" w:rsidR="00D5395C"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4</w:t>
            </w:r>
          </w:p>
        </w:tc>
        <w:tc>
          <w:tcPr>
            <w:tcW w:w="2424" w:type="dxa"/>
          </w:tcPr>
          <w:p w14:paraId="125436F6" w14:textId="010E7BD6" w:rsidR="00D5395C"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The insertActivity or insertEvent operation failed to insert the requested object.</w:t>
            </w:r>
          </w:p>
        </w:tc>
        <w:tc>
          <w:tcPr>
            <w:tcW w:w="1701" w:type="dxa"/>
          </w:tcPr>
          <w:p w14:paraId="43CD2EC5" w14:textId="77777777" w:rsidR="00D5395C"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MAL::String</w:t>
            </w:r>
          </w:p>
        </w:tc>
        <w:tc>
          <w:tcPr>
            <w:tcW w:w="2409" w:type="dxa"/>
          </w:tcPr>
          <w:p w14:paraId="2571C035" w14:textId="557A2792" w:rsidR="00D5395C"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ExtraInfo provides additional information on the reason for failure as a free format string.</w:t>
            </w:r>
          </w:p>
        </w:tc>
      </w:tr>
      <w:tr w:rsidR="00D5395C" w:rsidRPr="00124A59" w14:paraId="742A0033" w14:textId="17E77F1B" w:rsidTr="00D5395C">
        <w:tc>
          <w:tcPr>
            <w:cnfStyle w:val="001000000000" w:firstRow="0" w:lastRow="0" w:firstColumn="1" w:lastColumn="0" w:oddVBand="0" w:evenVBand="0" w:oddHBand="0" w:evenHBand="0" w:firstRowFirstColumn="0" w:firstRowLastColumn="0" w:lastRowFirstColumn="0" w:lastRowLastColumn="0"/>
            <w:tcW w:w="1967" w:type="dxa"/>
          </w:tcPr>
          <w:p w14:paraId="4A656294" w14:textId="77777777" w:rsidR="00D5395C" w:rsidRDefault="00D5395C" w:rsidP="00124A59">
            <w:pPr>
              <w:pStyle w:val="TableCell"/>
              <w:rPr>
                <w:rFonts w:ascii="Arial" w:hAnsi="Arial" w:cs="Arial"/>
                <w:sz w:val="18"/>
              </w:rPr>
            </w:pPr>
            <w:r>
              <w:rPr>
                <w:rFonts w:ascii="Arial" w:hAnsi="Arial" w:cs="Arial"/>
                <w:sz w:val="18"/>
              </w:rPr>
              <w:t>DELETE_FAILED</w:t>
            </w:r>
          </w:p>
        </w:tc>
        <w:tc>
          <w:tcPr>
            <w:tcW w:w="424" w:type="dxa"/>
          </w:tcPr>
          <w:p w14:paraId="2E83959E" w14:textId="23B16157" w:rsidR="00D5395C"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5</w:t>
            </w:r>
          </w:p>
        </w:tc>
        <w:tc>
          <w:tcPr>
            <w:tcW w:w="2424" w:type="dxa"/>
          </w:tcPr>
          <w:p w14:paraId="3720B011" w14:textId="583289C8" w:rsidR="00D5395C"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The deleteActivity or deleteEvent operation failed to delete the requested object.</w:t>
            </w:r>
          </w:p>
        </w:tc>
        <w:tc>
          <w:tcPr>
            <w:tcW w:w="1701" w:type="dxa"/>
          </w:tcPr>
          <w:p w14:paraId="7C0F5B2E" w14:textId="77777777" w:rsidR="00D5395C"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MAL::String</w:t>
            </w:r>
          </w:p>
        </w:tc>
        <w:tc>
          <w:tcPr>
            <w:tcW w:w="2409" w:type="dxa"/>
          </w:tcPr>
          <w:p w14:paraId="2703FE16" w14:textId="6327F035" w:rsidR="00D5395C"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ExtraInfo provides additional information on the reason for failure as a free format string.</w:t>
            </w:r>
          </w:p>
        </w:tc>
      </w:tr>
      <w:tr w:rsidR="00D5395C" w:rsidRPr="00124A59" w14:paraId="2D46009B" w14:textId="5F374C36" w:rsidTr="00D5395C">
        <w:tc>
          <w:tcPr>
            <w:cnfStyle w:val="001000000000" w:firstRow="0" w:lastRow="0" w:firstColumn="1" w:lastColumn="0" w:oddVBand="0" w:evenVBand="0" w:oddHBand="0" w:evenHBand="0" w:firstRowFirstColumn="0" w:firstRowLastColumn="0" w:lastRowFirstColumn="0" w:lastRowLastColumn="0"/>
            <w:tcW w:w="1967" w:type="dxa"/>
          </w:tcPr>
          <w:p w14:paraId="0C252EE1" w14:textId="60B3BB0F" w:rsidR="00D5395C" w:rsidRDefault="00D5395C" w:rsidP="00124A59">
            <w:pPr>
              <w:pStyle w:val="TableCell"/>
              <w:rPr>
                <w:rFonts w:ascii="Arial" w:hAnsi="Arial" w:cs="Arial"/>
                <w:sz w:val="18"/>
              </w:rPr>
            </w:pPr>
            <w:r>
              <w:rPr>
                <w:rFonts w:ascii="Arial" w:hAnsi="Arial" w:cs="Arial"/>
                <w:sz w:val="18"/>
              </w:rPr>
              <w:t>ACTIVATE_FAILED</w:t>
            </w:r>
          </w:p>
        </w:tc>
        <w:tc>
          <w:tcPr>
            <w:tcW w:w="424" w:type="dxa"/>
          </w:tcPr>
          <w:p w14:paraId="09842F9B" w14:textId="25DCA595" w:rsidR="00D5395C"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6</w:t>
            </w:r>
          </w:p>
        </w:tc>
        <w:tc>
          <w:tcPr>
            <w:tcW w:w="2424" w:type="dxa"/>
          </w:tcPr>
          <w:p w14:paraId="2F22F3D3" w14:textId="1CC91C7F" w:rsidR="00D5395C"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 xml:space="preserve">The activatePlan operation failed as the activation was outside the validity period of the Plan, or the start of the planPeriod had already passed.  </w:t>
            </w:r>
          </w:p>
        </w:tc>
        <w:tc>
          <w:tcPr>
            <w:tcW w:w="1701" w:type="dxa"/>
          </w:tcPr>
          <w:p w14:paraId="6AF0A710" w14:textId="49AF5413" w:rsidR="00D5395C"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MAL::String</w:t>
            </w:r>
          </w:p>
        </w:tc>
        <w:tc>
          <w:tcPr>
            <w:tcW w:w="2409" w:type="dxa"/>
          </w:tcPr>
          <w:p w14:paraId="677392A0" w14:textId="531ED30D" w:rsidR="00D5395C"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ExtraInfo indicates “Validity” or “Expired” as appropriate.</w:t>
            </w:r>
          </w:p>
        </w:tc>
      </w:tr>
      <w:tr w:rsidR="00D5395C" w:rsidRPr="00124A59" w14:paraId="4E20DF7B" w14:textId="57CCEA40" w:rsidTr="00D5395C">
        <w:tc>
          <w:tcPr>
            <w:cnfStyle w:val="001000000000" w:firstRow="0" w:lastRow="0" w:firstColumn="1" w:lastColumn="0" w:oddVBand="0" w:evenVBand="0" w:oddHBand="0" w:evenHBand="0" w:firstRowFirstColumn="0" w:firstRowLastColumn="0" w:lastRowFirstColumn="0" w:lastRowLastColumn="0"/>
            <w:tcW w:w="1967" w:type="dxa"/>
          </w:tcPr>
          <w:p w14:paraId="6D7E3141" w14:textId="396F1514" w:rsidR="00D5395C" w:rsidRDefault="00D5395C" w:rsidP="00124A59">
            <w:pPr>
              <w:pStyle w:val="TableCell"/>
              <w:rPr>
                <w:rFonts w:ascii="Arial" w:hAnsi="Arial" w:cs="Arial"/>
                <w:sz w:val="18"/>
              </w:rPr>
            </w:pPr>
            <w:r>
              <w:rPr>
                <w:rFonts w:ascii="Arial" w:hAnsi="Arial" w:cs="Arial"/>
                <w:sz w:val="18"/>
              </w:rPr>
              <w:lastRenderedPageBreak/>
              <w:t>UNSUPPORTED</w:t>
            </w:r>
          </w:p>
        </w:tc>
        <w:tc>
          <w:tcPr>
            <w:tcW w:w="424" w:type="dxa"/>
          </w:tcPr>
          <w:p w14:paraId="1D347D7B" w14:textId="6A570608" w:rsidR="00D5395C"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7</w:t>
            </w:r>
          </w:p>
        </w:tc>
        <w:tc>
          <w:tcPr>
            <w:tcW w:w="2424" w:type="dxa"/>
          </w:tcPr>
          <w:p w14:paraId="01BE9CB2" w14:textId="62E6DF10" w:rsidR="00D5395C"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An optional data structure used in the message is not supported by the service provider.</w:t>
            </w:r>
          </w:p>
        </w:tc>
        <w:tc>
          <w:tcPr>
            <w:tcW w:w="1701" w:type="dxa"/>
          </w:tcPr>
          <w:p w14:paraId="088E174F" w14:textId="358879F8" w:rsidR="00D5395C"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List &lt;MAL::String&gt;</w:t>
            </w:r>
          </w:p>
        </w:tc>
        <w:tc>
          <w:tcPr>
            <w:tcW w:w="2409" w:type="dxa"/>
          </w:tcPr>
          <w:p w14:paraId="6B438931" w14:textId="42EFE7A8" w:rsidR="00D5395C"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ExtraInfo comprises a list of Strings giving a dot separated nested index for the unsupported field(s), to allow for fields that are themselves a structure, of the form “3.2” meaning the 2</w:t>
            </w:r>
            <w:r w:rsidRPr="00D253F2">
              <w:rPr>
                <w:rFonts w:ascii="Arial" w:hAnsi="Arial" w:cs="Arial"/>
                <w:sz w:val="18"/>
                <w:vertAlign w:val="superscript"/>
              </w:rPr>
              <w:t>nd</w:t>
            </w:r>
            <w:r>
              <w:rPr>
                <w:rFonts w:ascii="Arial" w:hAnsi="Arial" w:cs="Arial"/>
                <w:sz w:val="18"/>
              </w:rPr>
              <w:t xml:space="preserve"> field of the composite structure that is the 3</w:t>
            </w:r>
            <w:r w:rsidRPr="00D253F2">
              <w:rPr>
                <w:rFonts w:ascii="Arial" w:hAnsi="Arial" w:cs="Arial"/>
                <w:sz w:val="18"/>
                <w:vertAlign w:val="superscript"/>
              </w:rPr>
              <w:t>rd</w:t>
            </w:r>
            <w:r>
              <w:rPr>
                <w:rFonts w:ascii="Arial" w:hAnsi="Arial" w:cs="Arial"/>
                <w:sz w:val="18"/>
              </w:rPr>
              <w:t xml:space="preserve"> field of the message.</w:t>
            </w:r>
          </w:p>
        </w:tc>
      </w:tr>
      <w:tr w:rsidR="00BE21DA" w:rsidRPr="00124A59" w14:paraId="2C8D7A97" w14:textId="77777777" w:rsidTr="00D5395C">
        <w:tc>
          <w:tcPr>
            <w:cnfStyle w:val="001000000000" w:firstRow="0" w:lastRow="0" w:firstColumn="1" w:lastColumn="0" w:oddVBand="0" w:evenVBand="0" w:oddHBand="0" w:evenHBand="0" w:firstRowFirstColumn="0" w:firstRowLastColumn="0" w:lastRowFirstColumn="0" w:lastRowLastColumn="0"/>
            <w:tcW w:w="1967" w:type="dxa"/>
          </w:tcPr>
          <w:p w14:paraId="398E7535" w14:textId="7C6F325F" w:rsidR="00BE21DA" w:rsidRDefault="00BE21DA" w:rsidP="00124A59">
            <w:pPr>
              <w:pStyle w:val="TableCell"/>
              <w:rPr>
                <w:rFonts w:ascii="Arial" w:hAnsi="Arial" w:cs="Arial"/>
                <w:sz w:val="18"/>
              </w:rPr>
            </w:pPr>
            <w:r>
              <w:rPr>
                <w:rFonts w:ascii="Arial" w:hAnsi="Arial" w:cs="Arial"/>
                <w:sz w:val="18"/>
              </w:rPr>
              <w:t>ACTIVATE_SUBPLAN_FAILED</w:t>
            </w:r>
          </w:p>
        </w:tc>
        <w:tc>
          <w:tcPr>
            <w:tcW w:w="424" w:type="dxa"/>
          </w:tcPr>
          <w:p w14:paraId="293331F2" w14:textId="513717B1" w:rsidR="00BE21DA"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8</w:t>
            </w:r>
          </w:p>
        </w:tc>
        <w:tc>
          <w:tcPr>
            <w:tcW w:w="2424" w:type="dxa"/>
          </w:tcPr>
          <w:p w14:paraId="2C0FD387" w14:textId="1A694BDD" w:rsidR="00BE21DA"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The activateSubPlan operation failed.</w:t>
            </w:r>
          </w:p>
        </w:tc>
        <w:tc>
          <w:tcPr>
            <w:tcW w:w="1701" w:type="dxa"/>
          </w:tcPr>
          <w:p w14:paraId="7632A7E0" w14:textId="6FD32F19" w:rsidR="00BE21DA"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MAL::String</w:t>
            </w:r>
          </w:p>
        </w:tc>
        <w:tc>
          <w:tcPr>
            <w:tcW w:w="2409" w:type="dxa"/>
          </w:tcPr>
          <w:p w14:paraId="105F214F" w14:textId="2A36773F" w:rsidR="00BE21DA"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ExtraInfo provides additional information on the reason for failure as a free format string.</w:t>
            </w:r>
          </w:p>
        </w:tc>
      </w:tr>
      <w:tr w:rsidR="00BE21DA" w:rsidRPr="00124A59" w14:paraId="7B41638F" w14:textId="77777777" w:rsidTr="00D5395C">
        <w:tc>
          <w:tcPr>
            <w:cnfStyle w:val="001000000000" w:firstRow="0" w:lastRow="0" w:firstColumn="1" w:lastColumn="0" w:oddVBand="0" w:evenVBand="0" w:oddHBand="0" w:evenHBand="0" w:firstRowFirstColumn="0" w:firstRowLastColumn="0" w:lastRowFirstColumn="0" w:lastRowLastColumn="0"/>
            <w:tcW w:w="1967" w:type="dxa"/>
          </w:tcPr>
          <w:p w14:paraId="18B7D72C" w14:textId="2ABE63FE" w:rsidR="00BE21DA" w:rsidRDefault="00BE21DA" w:rsidP="00124A59">
            <w:pPr>
              <w:pStyle w:val="TableCell"/>
              <w:rPr>
                <w:rFonts w:ascii="Arial" w:hAnsi="Arial" w:cs="Arial"/>
                <w:sz w:val="18"/>
              </w:rPr>
            </w:pPr>
            <w:r>
              <w:rPr>
                <w:rFonts w:ascii="Arial" w:hAnsi="Arial" w:cs="Arial"/>
                <w:sz w:val="18"/>
              </w:rPr>
              <w:t>DEACTIVATE_SUBPLAN_FAILED</w:t>
            </w:r>
          </w:p>
        </w:tc>
        <w:tc>
          <w:tcPr>
            <w:tcW w:w="424" w:type="dxa"/>
          </w:tcPr>
          <w:p w14:paraId="5FC6742C" w14:textId="5C833A38" w:rsidR="00BE21DA"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9</w:t>
            </w:r>
          </w:p>
        </w:tc>
        <w:tc>
          <w:tcPr>
            <w:tcW w:w="2424" w:type="dxa"/>
          </w:tcPr>
          <w:p w14:paraId="5B6396DF" w14:textId="30FBFBB4" w:rsidR="00BE21DA"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The deactivateSubPlan operation failed.</w:t>
            </w:r>
          </w:p>
        </w:tc>
        <w:tc>
          <w:tcPr>
            <w:tcW w:w="1701" w:type="dxa"/>
          </w:tcPr>
          <w:p w14:paraId="169FCF84" w14:textId="089C8242" w:rsidR="00BE21DA"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MAL::String</w:t>
            </w:r>
          </w:p>
        </w:tc>
        <w:tc>
          <w:tcPr>
            <w:tcW w:w="2409" w:type="dxa"/>
          </w:tcPr>
          <w:p w14:paraId="0BE8C104" w14:textId="7EC54BD1" w:rsidR="00BE21DA"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ExtraInfo provides additional information on the reason for failure as a free format string.</w:t>
            </w:r>
          </w:p>
        </w:tc>
      </w:tr>
    </w:tbl>
    <w:p w14:paraId="53A9B346" w14:textId="6EA83A5F" w:rsidR="00EA25F4" w:rsidRDefault="007C5C4E" w:rsidP="00D44BC0">
      <w:pPr>
        <w:pStyle w:val="HeadingNoNumber"/>
      </w:pPr>
      <w:r>
        <w:t>SecondaryErrorCodeEnum</w:t>
      </w:r>
    </w:p>
    <w:p w14:paraId="0A56948C" w14:textId="4A70C5F3" w:rsidR="00124A59" w:rsidRDefault="00FE2F2C" w:rsidP="00124A59">
      <w:r>
        <w:t xml:space="preserve">For the </w:t>
      </w:r>
      <w:r w:rsidR="006514F9">
        <w:t>INVALID error</w:t>
      </w:r>
      <w:r>
        <w:t>, the secondary error code is defined as a UInteger that allows for deployment specific extensibility.  The following standard secondary error codes are defined:</w:t>
      </w:r>
    </w:p>
    <w:p w14:paraId="6366E393" w14:textId="77777777" w:rsidR="00EA25F4" w:rsidRDefault="00EA25F4" w:rsidP="00D44BC0">
      <w:pPr>
        <w:spacing w:before="0"/>
      </w:pPr>
    </w:p>
    <w:tbl>
      <w:tblPr>
        <w:tblStyle w:val="RBTable"/>
        <w:tblW w:w="9185" w:type="dxa"/>
        <w:tblLayout w:type="fixed"/>
        <w:tblLook w:val="0480" w:firstRow="0" w:lastRow="0" w:firstColumn="1" w:lastColumn="0" w:noHBand="0" w:noVBand="1"/>
        <w:tblCaption w:val="DSE SecondaryErrorCodeEnum E1"/>
      </w:tblPr>
      <w:tblGrid>
        <w:gridCol w:w="1838"/>
        <w:gridCol w:w="5662"/>
        <w:gridCol w:w="701"/>
        <w:gridCol w:w="984"/>
      </w:tblGrid>
      <w:tr w:rsidR="00EA25F4" w14:paraId="5A031FBD" w14:textId="77777777" w:rsidTr="00D44BC0">
        <w:tc>
          <w:tcPr>
            <w:cnfStyle w:val="001000000000" w:firstRow="0" w:lastRow="0" w:firstColumn="1" w:lastColumn="0" w:oddVBand="0" w:evenVBand="0" w:oddHBand="0" w:evenHBand="0" w:firstRowFirstColumn="0" w:firstRowLastColumn="0" w:lastRowFirstColumn="0" w:lastRowLastColumn="0"/>
            <w:tcW w:w="1838" w:type="dxa"/>
            <w:shd w:val="clear" w:color="auto" w:fill="662382"/>
          </w:tcPr>
          <w:p w14:paraId="3592D5CD" w14:textId="77777777" w:rsidR="00EA25F4" w:rsidRPr="00404E36" w:rsidRDefault="00EA25F4" w:rsidP="007448EB">
            <w:pPr>
              <w:pStyle w:val="TableCell"/>
              <w:rPr>
                <w:color w:val="FFFFFF" w:themeColor="background1"/>
              </w:rPr>
            </w:pPr>
            <w:r w:rsidRPr="00404E36">
              <w:rPr>
                <w:color w:val="FFFFFF" w:themeColor="background1"/>
              </w:rPr>
              <w:t>Name</w:t>
            </w:r>
          </w:p>
        </w:tc>
        <w:tc>
          <w:tcPr>
            <w:tcW w:w="5662" w:type="dxa"/>
          </w:tcPr>
          <w:p w14:paraId="5D20DCFB" w14:textId="4B2D58BF" w:rsidR="00EA25F4" w:rsidRPr="00404E36" w:rsidRDefault="007C5C4E" w:rsidP="007448EB">
            <w:pPr>
              <w:pStyle w:val="TableCell"/>
              <w:cnfStyle w:val="000000000000" w:firstRow="0" w:lastRow="0" w:firstColumn="0" w:lastColumn="0" w:oddVBand="0" w:evenVBand="0" w:oddHBand="0" w:evenHBand="0" w:firstRowFirstColumn="0" w:firstRowLastColumn="0" w:lastRowFirstColumn="0" w:lastRowLastColumn="0"/>
              <w:rPr>
                <w:b/>
              </w:rPr>
            </w:pPr>
            <w:r>
              <w:rPr>
                <w:b/>
              </w:rPr>
              <w:t>SecondaryErrorCodeEnum</w:t>
            </w:r>
          </w:p>
        </w:tc>
        <w:tc>
          <w:tcPr>
            <w:tcW w:w="701" w:type="dxa"/>
            <w:shd w:val="clear" w:color="auto" w:fill="662382"/>
          </w:tcPr>
          <w:p w14:paraId="50CA7C46" w14:textId="77777777" w:rsidR="00EA25F4" w:rsidRPr="006A2A59" w:rsidRDefault="00EA25F4" w:rsidP="007448EB">
            <w:pPr>
              <w:pStyle w:val="TableCell"/>
              <w:cnfStyle w:val="000000000000" w:firstRow="0" w:lastRow="0" w:firstColumn="0" w:lastColumn="0" w:oddVBand="0" w:evenVBand="0" w:oddHBand="0" w:evenHBand="0" w:firstRowFirstColumn="0" w:firstRowLastColumn="0" w:lastRowFirstColumn="0" w:lastRowLastColumn="0"/>
              <w:rPr>
                <w:b/>
              </w:rPr>
            </w:pPr>
            <w:r>
              <w:rPr>
                <w:b/>
                <w:color w:val="FFFFFF" w:themeColor="background1"/>
              </w:rPr>
              <w:t>SFP</w:t>
            </w:r>
          </w:p>
        </w:tc>
        <w:tc>
          <w:tcPr>
            <w:tcW w:w="984" w:type="dxa"/>
          </w:tcPr>
          <w:p w14:paraId="030E6346" w14:textId="7052165F" w:rsidR="00EA25F4" w:rsidRPr="00121F50" w:rsidRDefault="00A23CA0" w:rsidP="007448EB">
            <w:pPr>
              <w:pStyle w:val="TableCell"/>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SEQ Area \* MERGEFORMAT </w:instrText>
            </w:r>
            <w:r>
              <w:fldChar w:fldCharType="separate"/>
            </w:r>
            <w:r w:rsidR="00182691">
              <w:rPr>
                <w:noProof/>
              </w:rPr>
              <w:t>63</w:t>
            </w:r>
            <w:r>
              <w:rPr>
                <w:noProof/>
              </w:rPr>
              <w:fldChar w:fldCharType="end"/>
            </w:r>
          </w:p>
        </w:tc>
      </w:tr>
    </w:tbl>
    <w:p w14:paraId="44E56F0D" w14:textId="77777777" w:rsidR="00EA25F4" w:rsidRPr="00001514" w:rsidRDefault="00EA25F4" w:rsidP="00EA25F4">
      <w:pPr>
        <w:spacing w:before="0" w:line="240" w:lineRule="auto"/>
        <w:rPr>
          <w:sz w:val="2"/>
          <w:szCs w:val="2"/>
        </w:rPr>
      </w:pPr>
    </w:p>
    <w:tbl>
      <w:tblPr>
        <w:tblStyle w:val="RBTable"/>
        <w:tblW w:w="9216" w:type="dxa"/>
        <w:tblLayout w:type="fixed"/>
        <w:tblLook w:val="04A0" w:firstRow="1" w:lastRow="0" w:firstColumn="1" w:lastColumn="0" w:noHBand="0" w:noVBand="1"/>
      </w:tblPr>
      <w:tblGrid>
        <w:gridCol w:w="1838"/>
        <w:gridCol w:w="1134"/>
        <w:gridCol w:w="6244"/>
      </w:tblGrid>
      <w:tr w:rsidR="006514F9" w:rsidRPr="006514F9" w14:paraId="73010D92" w14:textId="77777777" w:rsidTr="00D44B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6E987A2F" w14:textId="77777777" w:rsidR="006514F9" w:rsidRPr="006514F9" w:rsidRDefault="006514F9" w:rsidP="006514F9">
            <w:pPr>
              <w:pStyle w:val="TableCell"/>
              <w:rPr>
                <w:rFonts w:ascii="Arial" w:hAnsi="Arial" w:cs="Arial"/>
                <w:sz w:val="18"/>
              </w:rPr>
            </w:pPr>
            <w:r w:rsidRPr="006514F9">
              <w:rPr>
                <w:rFonts w:ascii="Arial" w:hAnsi="Arial" w:cs="Arial"/>
                <w:sz w:val="18"/>
              </w:rPr>
              <w:t>Error</w:t>
            </w:r>
          </w:p>
        </w:tc>
        <w:tc>
          <w:tcPr>
            <w:tcW w:w="1134" w:type="dxa"/>
          </w:tcPr>
          <w:p w14:paraId="6A944958" w14:textId="77777777" w:rsidR="006514F9" w:rsidRPr="006514F9" w:rsidRDefault="006514F9" w:rsidP="006514F9">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Error #</w:t>
            </w:r>
          </w:p>
        </w:tc>
        <w:tc>
          <w:tcPr>
            <w:tcW w:w="6244" w:type="dxa"/>
          </w:tcPr>
          <w:p w14:paraId="55CEA0F0" w14:textId="77777777" w:rsidR="006514F9" w:rsidRPr="006514F9" w:rsidRDefault="006514F9" w:rsidP="006514F9">
            <w:pPr>
              <w:pStyle w:val="TableCell"/>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Description</w:t>
            </w:r>
          </w:p>
        </w:tc>
      </w:tr>
      <w:tr w:rsidR="006514F9" w:rsidRPr="006514F9" w14:paraId="7D19D7E3" w14:textId="77777777" w:rsidTr="00D44BC0">
        <w:tc>
          <w:tcPr>
            <w:cnfStyle w:val="001000000000" w:firstRow="0" w:lastRow="0" w:firstColumn="1" w:lastColumn="0" w:oddVBand="0" w:evenVBand="0" w:oddHBand="0" w:evenHBand="0" w:firstRowFirstColumn="0" w:firstRowLastColumn="0" w:lastRowFirstColumn="0" w:lastRowLastColumn="0"/>
            <w:tcW w:w="1838" w:type="dxa"/>
          </w:tcPr>
          <w:p w14:paraId="0A7299F2" w14:textId="77777777" w:rsidR="006514F9" w:rsidRPr="006514F9" w:rsidRDefault="006514F9" w:rsidP="006514F9">
            <w:pPr>
              <w:pStyle w:val="TableCell"/>
              <w:rPr>
                <w:rFonts w:ascii="Arial" w:hAnsi="Arial" w:cs="Arial"/>
                <w:sz w:val="18"/>
              </w:rPr>
            </w:pPr>
            <w:r>
              <w:rPr>
                <w:rFonts w:ascii="Arial" w:hAnsi="Arial" w:cs="Arial"/>
                <w:sz w:val="18"/>
              </w:rPr>
              <w:t>UNKNOWN</w:t>
            </w:r>
          </w:p>
        </w:tc>
        <w:tc>
          <w:tcPr>
            <w:tcW w:w="1134" w:type="dxa"/>
          </w:tcPr>
          <w:p w14:paraId="69888EC9" w14:textId="77777777" w:rsidR="006514F9" w:rsidRPr="006514F9" w:rsidRDefault="006514F9" w:rsidP="006514F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0</w:t>
            </w:r>
          </w:p>
        </w:tc>
        <w:tc>
          <w:tcPr>
            <w:tcW w:w="6244" w:type="dxa"/>
          </w:tcPr>
          <w:p w14:paraId="36DAA5DD" w14:textId="4EB4F4C3" w:rsidR="006514F9" w:rsidRPr="006514F9" w:rsidRDefault="006514F9" w:rsidP="006514F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Referenced MO</w:t>
            </w:r>
            <w:r w:rsidR="000866DA">
              <w:rPr>
                <w:rFonts w:ascii="Arial" w:hAnsi="Arial" w:cs="Arial"/>
                <w:sz w:val="18"/>
              </w:rPr>
              <w:t xml:space="preserve"> ob</w:t>
            </w:r>
            <w:r>
              <w:rPr>
                <w:rFonts w:ascii="Arial" w:hAnsi="Arial" w:cs="Arial"/>
                <w:sz w:val="18"/>
              </w:rPr>
              <w:t>ject is not available to the service provider.</w:t>
            </w:r>
          </w:p>
        </w:tc>
      </w:tr>
      <w:tr w:rsidR="006514F9" w:rsidRPr="006514F9" w14:paraId="6EC602F4" w14:textId="77777777" w:rsidTr="00D44BC0">
        <w:tc>
          <w:tcPr>
            <w:cnfStyle w:val="001000000000" w:firstRow="0" w:lastRow="0" w:firstColumn="1" w:lastColumn="0" w:oddVBand="0" w:evenVBand="0" w:oddHBand="0" w:evenHBand="0" w:firstRowFirstColumn="0" w:firstRowLastColumn="0" w:lastRowFirstColumn="0" w:lastRowLastColumn="0"/>
            <w:tcW w:w="1838" w:type="dxa"/>
          </w:tcPr>
          <w:p w14:paraId="637C200A" w14:textId="77777777" w:rsidR="006514F9" w:rsidRDefault="006514F9" w:rsidP="006514F9">
            <w:pPr>
              <w:pStyle w:val="TableCell"/>
              <w:rPr>
                <w:rFonts w:ascii="Arial" w:hAnsi="Arial" w:cs="Arial"/>
                <w:sz w:val="18"/>
              </w:rPr>
            </w:pPr>
            <w:r>
              <w:rPr>
                <w:rFonts w:ascii="Arial" w:hAnsi="Arial" w:cs="Arial"/>
                <w:sz w:val="18"/>
              </w:rPr>
              <w:t>UNDEFINED</w:t>
            </w:r>
          </w:p>
        </w:tc>
        <w:tc>
          <w:tcPr>
            <w:tcW w:w="1134" w:type="dxa"/>
          </w:tcPr>
          <w:p w14:paraId="2BE61426" w14:textId="77777777" w:rsidR="006514F9" w:rsidRDefault="006514F9" w:rsidP="006514F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1</w:t>
            </w:r>
          </w:p>
        </w:tc>
        <w:tc>
          <w:tcPr>
            <w:tcW w:w="6244" w:type="dxa"/>
          </w:tcPr>
          <w:p w14:paraId="349FBA97" w14:textId="77777777" w:rsidR="006514F9" w:rsidRDefault="006514F9" w:rsidP="006514F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Undefined value for enumeration field.</w:t>
            </w:r>
          </w:p>
        </w:tc>
      </w:tr>
      <w:tr w:rsidR="006514F9" w:rsidRPr="006514F9" w14:paraId="00B2EC34" w14:textId="77777777" w:rsidTr="00D44BC0">
        <w:tc>
          <w:tcPr>
            <w:cnfStyle w:val="001000000000" w:firstRow="0" w:lastRow="0" w:firstColumn="1" w:lastColumn="0" w:oddVBand="0" w:evenVBand="0" w:oddHBand="0" w:evenHBand="0" w:firstRowFirstColumn="0" w:firstRowLastColumn="0" w:lastRowFirstColumn="0" w:lastRowLastColumn="0"/>
            <w:tcW w:w="1838" w:type="dxa"/>
          </w:tcPr>
          <w:p w14:paraId="3D6C2B26" w14:textId="77777777" w:rsidR="006514F9" w:rsidRDefault="005B72C7" w:rsidP="006514F9">
            <w:pPr>
              <w:pStyle w:val="TableCell"/>
              <w:rPr>
                <w:rFonts w:ascii="Arial" w:hAnsi="Arial" w:cs="Arial"/>
                <w:sz w:val="18"/>
              </w:rPr>
            </w:pPr>
            <w:r>
              <w:rPr>
                <w:rFonts w:ascii="Arial" w:hAnsi="Arial" w:cs="Arial"/>
                <w:sz w:val="18"/>
              </w:rPr>
              <w:t>OUT_OF_RANGE</w:t>
            </w:r>
          </w:p>
        </w:tc>
        <w:tc>
          <w:tcPr>
            <w:tcW w:w="1134" w:type="dxa"/>
          </w:tcPr>
          <w:p w14:paraId="79C028D8" w14:textId="77777777" w:rsidR="006514F9" w:rsidRDefault="006514F9" w:rsidP="006514F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2</w:t>
            </w:r>
          </w:p>
        </w:tc>
        <w:tc>
          <w:tcPr>
            <w:tcW w:w="6244" w:type="dxa"/>
          </w:tcPr>
          <w:p w14:paraId="5BEBD0B7" w14:textId="77777777" w:rsidR="006514F9" w:rsidRDefault="00FD447D" w:rsidP="00FD447D">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A numeric v</w:t>
            </w:r>
            <w:r w:rsidR="005B72C7">
              <w:rPr>
                <w:rFonts w:ascii="Arial" w:hAnsi="Arial" w:cs="Arial"/>
                <w:sz w:val="18"/>
              </w:rPr>
              <w:t xml:space="preserve">alue is outside </w:t>
            </w:r>
            <w:r>
              <w:rPr>
                <w:rFonts w:ascii="Arial" w:hAnsi="Arial" w:cs="Arial"/>
                <w:sz w:val="18"/>
              </w:rPr>
              <w:t xml:space="preserve">the </w:t>
            </w:r>
            <w:r w:rsidR="005B72C7">
              <w:rPr>
                <w:rFonts w:ascii="Arial" w:hAnsi="Arial" w:cs="Arial"/>
                <w:sz w:val="18"/>
              </w:rPr>
              <w:t>supported range.</w:t>
            </w:r>
          </w:p>
        </w:tc>
      </w:tr>
      <w:tr w:rsidR="005B72C7" w:rsidRPr="006514F9" w14:paraId="5B037958" w14:textId="77777777" w:rsidTr="00D44BC0">
        <w:tc>
          <w:tcPr>
            <w:cnfStyle w:val="001000000000" w:firstRow="0" w:lastRow="0" w:firstColumn="1" w:lastColumn="0" w:oddVBand="0" w:evenVBand="0" w:oddHBand="0" w:evenHBand="0" w:firstRowFirstColumn="0" w:firstRowLastColumn="0" w:lastRowFirstColumn="0" w:lastRowLastColumn="0"/>
            <w:tcW w:w="1838" w:type="dxa"/>
          </w:tcPr>
          <w:p w14:paraId="6B1C33B2" w14:textId="77777777" w:rsidR="005B72C7" w:rsidRDefault="005B72C7" w:rsidP="006514F9">
            <w:pPr>
              <w:pStyle w:val="TableCell"/>
              <w:rPr>
                <w:rFonts w:ascii="Arial" w:hAnsi="Arial" w:cs="Arial"/>
                <w:sz w:val="18"/>
              </w:rPr>
            </w:pPr>
            <w:r>
              <w:rPr>
                <w:rFonts w:ascii="Arial" w:hAnsi="Arial" w:cs="Arial"/>
                <w:sz w:val="18"/>
              </w:rPr>
              <w:t>UNRECOGNIZED</w:t>
            </w:r>
          </w:p>
        </w:tc>
        <w:tc>
          <w:tcPr>
            <w:tcW w:w="1134" w:type="dxa"/>
          </w:tcPr>
          <w:p w14:paraId="33F82555" w14:textId="77777777" w:rsidR="005B72C7" w:rsidRDefault="005B72C7" w:rsidP="006514F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3</w:t>
            </w:r>
          </w:p>
        </w:tc>
        <w:tc>
          <w:tcPr>
            <w:tcW w:w="6244" w:type="dxa"/>
          </w:tcPr>
          <w:p w14:paraId="51BD0206" w14:textId="77777777" w:rsidR="005B72C7" w:rsidRDefault="005B72C7" w:rsidP="006514F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Value of type MAL::Identifier or MAL::String (referencing a named item) does not correspond to a known item.</w:t>
            </w:r>
          </w:p>
        </w:tc>
      </w:tr>
      <w:tr w:rsidR="005B72C7" w:rsidRPr="006514F9" w14:paraId="53BB5D75" w14:textId="77777777" w:rsidTr="00D44BC0">
        <w:tc>
          <w:tcPr>
            <w:cnfStyle w:val="001000000000" w:firstRow="0" w:lastRow="0" w:firstColumn="1" w:lastColumn="0" w:oddVBand="0" w:evenVBand="0" w:oddHBand="0" w:evenHBand="0" w:firstRowFirstColumn="0" w:firstRowLastColumn="0" w:lastRowFirstColumn="0" w:lastRowLastColumn="0"/>
            <w:tcW w:w="1838" w:type="dxa"/>
          </w:tcPr>
          <w:p w14:paraId="2F5304A7" w14:textId="77777777" w:rsidR="005B72C7" w:rsidRDefault="005B72C7" w:rsidP="006514F9">
            <w:pPr>
              <w:pStyle w:val="TableCell"/>
              <w:rPr>
                <w:rFonts w:ascii="Arial" w:hAnsi="Arial" w:cs="Arial"/>
                <w:sz w:val="18"/>
              </w:rPr>
            </w:pPr>
            <w:r>
              <w:rPr>
                <w:rFonts w:ascii="Arial" w:hAnsi="Arial" w:cs="Arial"/>
                <w:sz w:val="18"/>
              </w:rPr>
              <w:t>BAD_TIME</w:t>
            </w:r>
          </w:p>
        </w:tc>
        <w:tc>
          <w:tcPr>
            <w:tcW w:w="1134" w:type="dxa"/>
          </w:tcPr>
          <w:p w14:paraId="1EE652C9" w14:textId="77777777" w:rsidR="005B72C7" w:rsidRDefault="005B72C7" w:rsidP="006514F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4</w:t>
            </w:r>
          </w:p>
        </w:tc>
        <w:tc>
          <w:tcPr>
            <w:tcW w:w="6244" w:type="dxa"/>
          </w:tcPr>
          <w:p w14:paraId="0502B3E0" w14:textId="77777777" w:rsidR="005B72C7" w:rsidRDefault="005B72C7" w:rsidP="006514F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 xml:space="preserve">A date-time value is outside the </w:t>
            </w:r>
            <w:r w:rsidR="00FD447D">
              <w:rPr>
                <w:rFonts w:ascii="Arial" w:hAnsi="Arial" w:cs="Arial"/>
                <w:sz w:val="18"/>
              </w:rPr>
              <w:t>supported time period.</w:t>
            </w:r>
          </w:p>
        </w:tc>
      </w:tr>
      <w:tr w:rsidR="00FD447D" w:rsidRPr="006514F9" w14:paraId="45A7A577" w14:textId="77777777" w:rsidTr="00D44BC0">
        <w:tc>
          <w:tcPr>
            <w:cnfStyle w:val="001000000000" w:firstRow="0" w:lastRow="0" w:firstColumn="1" w:lastColumn="0" w:oddVBand="0" w:evenVBand="0" w:oddHBand="0" w:evenHBand="0" w:firstRowFirstColumn="0" w:firstRowLastColumn="0" w:lastRowFirstColumn="0" w:lastRowLastColumn="0"/>
            <w:tcW w:w="1838" w:type="dxa"/>
          </w:tcPr>
          <w:p w14:paraId="55FD3D79" w14:textId="77777777" w:rsidR="00FD447D" w:rsidRDefault="00FD447D" w:rsidP="006514F9">
            <w:pPr>
              <w:pStyle w:val="TableCell"/>
              <w:rPr>
                <w:rFonts w:ascii="Arial" w:hAnsi="Arial" w:cs="Arial"/>
                <w:sz w:val="18"/>
              </w:rPr>
            </w:pPr>
            <w:r>
              <w:rPr>
                <w:rFonts w:ascii="Arial" w:hAnsi="Arial" w:cs="Arial"/>
                <w:sz w:val="18"/>
              </w:rPr>
              <w:t>BAD_POSITION</w:t>
            </w:r>
          </w:p>
        </w:tc>
        <w:tc>
          <w:tcPr>
            <w:tcW w:w="1134" w:type="dxa"/>
          </w:tcPr>
          <w:p w14:paraId="6F2C4157" w14:textId="77777777" w:rsidR="00FD447D" w:rsidRDefault="00FD447D" w:rsidP="006514F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5</w:t>
            </w:r>
          </w:p>
        </w:tc>
        <w:tc>
          <w:tcPr>
            <w:tcW w:w="6244" w:type="dxa"/>
          </w:tcPr>
          <w:p w14:paraId="0FD3A683" w14:textId="77777777" w:rsidR="00FD447D" w:rsidRDefault="00FD447D" w:rsidP="006514F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A position value is outside the supported position range.</w:t>
            </w:r>
          </w:p>
        </w:tc>
      </w:tr>
      <w:tr w:rsidR="00FD447D" w:rsidRPr="006514F9" w14:paraId="47873262" w14:textId="77777777" w:rsidTr="00D44BC0">
        <w:tc>
          <w:tcPr>
            <w:cnfStyle w:val="001000000000" w:firstRow="0" w:lastRow="0" w:firstColumn="1" w:lastColumn="0" w:oddVBand="0" w:evenVBand="0" w:oddHBand="0" w:evenHBand="0" w:firstRowFirstColumn="0" w:firstRowLastColumn="0" w:lastRowFirstColumn="0" w:lastRowLastColumn="0"/>
            <w:tcW w:w="1838" w:type="dxa"/>
          </w:tcPr>
          <w:p w14:paraId="4B8390B5" w14:textId="77777777" w:rsidR="00FD447D" w:rsidRDefault="00FD447D" w:rsidP="006514F9">
            <w:pPr>
              <w:pStyle w:val="TableCell"/>
              <w:rPr>
                <w:rFonts w:ascii="Arial" w:hAnsi="Arial" w:cs="Arial"/>
                <w:sz w:val="18"/>
              </w:rPr>
            </w:pPr>
            <w:r>
              <w:rPr>
                <w:rFonts w:ascii="Arial" w:hAnsi="Arial" w:cs="Arial"/>
                <w:sz w:val="18"/>
              </w:rPr>
              <w:t>BAD_DIRECTION</w:t>
            </w:r>
          </w:p>
        </w:tc>
        <w:tc>
          <w:tcPr>
            <w:tcW w:w="1134" w:type="dxa"/>
          </w:tcPr>
          <w:p w14:paraId="11535EBA" w14:textId="77777777" w:rsidR="00FD447D" w:rsidRDefault="00FD447D" w:rsidP="006514F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6</w:t>
            </w:r>
          </w:p>
        </w:tc>
        <w:tc>
          <w:tcPr>
            <w:tcW w:w="6244" w:type="dxa"/>
          </w:tcPr>
          <w:p w14:paraId="4665B96C" w14:textId="77777777" w:rsidR="00FD447D" w:rsidRDefault="00FD447D" w:rsidP="006514F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A direction value is outside the supported direction range.</w:t>
            </w:r>
          </w:p>
        </w:tc>
      </w:tr>
      <w:tr w:rsidR="00FD447D" w:rsidRPr="006514F9" w14:paraId="799463A5" w14:textId="77777777" w:rsidTr="00D44BC0">
        <w:tc>
          <w:tcPr>
            <w:cnfStyle w:val="001000000000" w:firstRow="0" w:lastRow="0" w:firstColumn="1" w:lastColumn="0" w:oddVBand="0" w:evenVBand="0" w:oddHBand="0" w:evenHBand="0" w:firstRowFirstColumn="0" w:firstRowLastColumn="0" w:lastRowFirstColumn="0" w:lastRowLastColumn="0"/>
            <w:tcW w:w="1838" w:type="dxa"/>
          </w:tcPr>
          <w:p w14:paraId="28A4C4C0" w14:textId="77777777" w:rsidR="00FD447D" w:rsidRDefault="00FD447D" w:rsidP="006514F9">
            <w:pPr>
              <w:pStyle w:val="TableCell"/>
              <w:rPr>
                <w:rFonts w:ascii="Arial" w:hAnsi="Arial" w:cs="Arial"/>
                <w:sz w:val="18"/>
              </w:rPr>
            </w:pPr>
            <w:r>
              <w:rPr>
                <w:rFonts w:ascii="Arial" w:hAnsi="Arial" w:cs="Arial"/>
                <w:sz w:val="18"/>
              </w:rPr>
              <w:t>INCONSISTENT</w:t>
            </w:r>
          </w:p>
        </w:tc>
        <w:tc>
          <w:tcPr>
            <w:tcW w:w="1134" w:type="dxa"/>
          </w:tcPr>
          <w:p w14:paraId="541CC9D9" w14:textId="77777777" w:rsidR="00FD447D" w:rsidRDefault="00FD447D" w:rsidP="006514F9">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7</w:t>
            </w:r>
          </w:p>
        </w:tc>
        <w:tc>
          <w:tcPr>
            <w:tcW w:w="6244" w:type="dxa"/>
          </w:tcPr>
          <w:p w14:paraId="6F786A56" w14:textId="77777777" w:rsidR="00FD447D" w:rsidRDefault="00FD447D" w:rsidP="00FD447D">
            <w:pPr>
              <w:pStyle w:val="TableCell"/>
              <w:cnfStyle w:val="000000000000" w:firstRow="0"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A value is inconsistent with that of another field within the message.  This indicates violation of a constraint rule.</w:t>
            </w:r>
          </w:p>
        </w:tc>
      </w:tr>
    </w:tbl>
    <w:p w14:paraId="4CBF9B44" w14:textId="77777777" w:rsidR="006514F9" w:rsidRPr="00124A59" w:rsidRDefault="006514F9" w:rsidP="006514F9">
      <w:pPr>
        <w:pStyle w:val="TableCell"/>
      </w:pPr>
    </w:p>
    <w:p w14:paraId="6DB44FF3" w14:textId="77777777" w:rsidR="00F11539" w:rsidRPr="00F11539" w:rsidRDefault="00F11539" w:rsidP="00F11539"/>
    <w:p w14:paraId="396C0BB9" w14:textId="77777777" w:rsidR="00D64BAC" w:rsidRDefault="00D64BAC" w:rsidP="00B36C64">
      <w:pPr>
        <w:sectPr w:rsidR="00D64BAC" w:rsidSect="0090494B">
          <w:type w:val="continuous"/>
          <w:pgSz w:w="12240" w:h="15840" w:code="1"/>
          <w:pgMar w:top="1440" w:right="1440" w:bottom="1440" w:left="1440" w:header="547" w:footer="547" w:gutter="360"/>
          <w:pgNumType w:start="1" w:chapStyle="1"/>
          <w:cols w:space="720"/>
          <w:docGrid w:linePitch="326"/>
        </w:sectPr>
      </w:pPr>
    </w:p>
    <w:p w14:paraId="010A8829" w14:textId="77777777" w:rsidR="00702210" w:rsidRDefault="00702210" w:rsidP="00702210">
      <w:pPr>
        <w:pStyle w:val="Heading1"/>
      </w:pPr>
      <w:bookmarkStart w:id="382" w:name="_Ref56507081"/>
      <w:bookmarkStart w:id="383" w:name="_Toc140093897"/>
      <w:r>
        <w:lastRenderedPageBreak/>
        <w:t>Service Specification XML</w:t>
      </w:r>
      <w:bookmarkEnd w:id="382"/>
      <w:bookmarkEnd w:id="383"/>
    </w:p>
    <w:p w14:paraId="0C16391B" w14:textId="312B0CE2" w:rsidR="005F51F5" w:rsidRDefault="005F51F5" w:rsidP="005F51F5">
      <w:r>
        <w:t>The use of XML for service specification provides a machine-readable format rather than the text-based document format</w:t>
      </w:r>
      <w:r w:rsidR="00B761A9">
        <w:t xml:space="preserve">.  </w:t>
      </w:r>
      <w:r>
        <w:t xml:space="preserve">The service specification in XML notation as specified in reference </w:t>
      </w:r>
      <w:r w:rsidR="00EE0EA4">
        <w:fldChar w:fldCharType="begin"/>
      </w:r>
      <w:r w:rsidR="00EE0EA4">
        <w:instrText xml:space="preserve"> REF _Ref68011710 \r \h </w:instrText>
      </w:r>
      <w:r w:rsidR="00EE0EA4">
        <w:fldChar w:fldCharType="separate"/>
      </w:r>
      <w:r w:rsidR="00182691">
        <w:t>[2]</w:t>
      </w:r>
      <w:r w:rsidR="00EE0EA4">
        <w:fldChar w:fldCharType="end"/>
      </w:r>
      <w:r>
        <w:t xml:space="preserve"> may be accessed at the URLs below.</w:t>
      </w:r>
    </w:p>
    <w:p w14:paraId="4B997ABB" w14:textId="77777777" w:rsidR="005F51F5" w:rsidRDefault="005F51F5" w:rsidP="005F51F5">
      <w:r>
        <w:t xml:space="preserve">The published specifications and XML schemas are held in an online </w:t>
      </w:r>
      <w:r w:rsidRPr="003C285F">
        <w:rPr>
          <w:rStyle w:val="Acronym"/>
        </w:rPr>
        <w:t>SANA</w:t>
      </w:r>
      <w:r>
        <w:t xml:space="preserve"> registry, located at the following </w:t>
      </w:r>
      <w:r w:rsidRPr="003C285F">
        <w:rPr>
          <w:rStyle w:val="Acronym"/>
        </w:rPr>
        <w:t>URL</w:t>
      </w:r>
      <w:r>
        <w:t>:</w:t>
      </w:r>
    </w:p>
    <w:p w14:paraId="5A062692" w14:textId="4182F025" w:rsidR="005F51F5" w:rsidRDefault="00A23CA0" w:rsidP="005F51F5">
      <w:pPr>
        <w:jc w:val="center"/>
      </w:pPr>
      <w:hyperlink r:id="rId74" w:history="1">
        <w:r w:rsidR="00223D5B" w:rsidRPr="00223D5B">
          <w:rPr>
            <w:rStyle w:val="Hyperlink"/>
          </w:rPr>
          <w:t>https://sanaregistry.org/r/moschemas/</w:t>
        </w:r>
      </w:hyperlink>
      <w:r w:rsidR="005F51F5">
        <w:t xml:space="preserve"> </w:t>
      </w:r>
    </w:p>
    <w:p w14:paraId="39028DE6" w14:textId="77777777" w:rsidR="005F51F5" w:rsidRDefault="005F51F5" w:rsidP="005F51F5">
      <w:r>
        <w:t>The normative XML for this specification, validated against the XML schemas, is located at the following URL:</w:t>
      </w:r>
    </w:p>
    <w:p w14:paraId="320A88BF" w14:textId="5669A0D6" w:rsidR="005F51F5" w:rsidRPr="005F51F5" w:rsidRDefault="00A23CA0" w:rsidP="005F51F5">
      <w:pPr>
        <w:jc w:val="center"/>
      </w:pPr>
      <w:hyperlink r:id="rId75" w:history="1">
        <w:r w:rsidR="00223D5B" w:rsidRPr="00223D5B">
          <w:rPr>
            <w:rStyle w:val="Hyperlink"/>
          </w:rPr>
          <w:t>https://sanaregistry.org/r/moschemas/ServiceDefMPS-v.v.xml</w:t>
        </w:r>
      </w:hyperlink>
      <w:r w:rsidR="005F51F5">
        <w:t xml:space="preserve"> </w:t>
      </w:r>
    </w:p>
    <w:p w14:paraId="592CD935" w14:textId="77777777" w:rsidR="005F51F5" w:rsidRDefault="005F51F5" w:rsidP="005F51F5">
      <w:r>
        <w:t>where the ‘v.v’ part is replaced with the issue number of the corresponding document.</w:t>
      </w:r>
    </w:p>
    <w:p w14:paraId="2895AD95" w14:textId="77777777" w:rsidR="005F51F5" w:rsidRDefault="005F51F5" w:rsidP="005F51F5">
      <w:r>
        <w:t>The latest version of any specification may always be directly addressed by removing the ‘-v.v’ part from the URL; for example:</w:t>
      </w:r>
    </w:p>
    <w:p w14:paraId="1130F31D" w14:textId="5B39AFB8" w:rsidR="005F51F5" w:rsidRPr="005F51F5" w:rsidRDefault="00A23CA0" w:rsidP="005F51F5">
      <w:pPr>
        <w:jc w:val="center"/>
      </w:pPr>
      <w:hyperlink r:id="rId76" w:history="1">
        <w:r w:rsidR="00223D5B" w:rsidRPr="00223D5B">
          <w:rPr>
            <w:rStyle w:val="Hyperlink"/>
          </w:rPr>
          <w:t>https://sanaregistry.org/r/moschemas/ServiceDefMPS.xml</w:t>
        </w:r>
      </w:hyperlink>
      <w:r w:rsidR="005F51F5">
        <w:t xml:space="preserve"> </w:t>
      </w:r>
    </w:p>
    <w:p w14:paraId="1DEB6C0A" w14:textId="77777777" w:rsidR="00D64BAC" w:rsidRDefault="00D64BAC" w:rsidP="00B36C64">
      <w:pPr>
        <w:sectPr w:rsidR="00D64BAC" w:rsidSect="0090494B">
          <w:type w:val="continuous"/>
          <w:pgSz w:w="12240" w:h="15840" w:code="1"/>
          <w:pgMar w:top="1440" w:right="1440" w:bottom="1440" w:left="1440" w:header="547" w:footer="547" w:gutter="360"/>
          <w:pgNumType w:start="1" w:chapStyle="1"/>
          <w:cols w:space="720"/>
          <w:docGrid w:linePitch="326"/>
        </w:sectPr>
      </w:pPr>
    </w:p>
    <w:p w14:paraId="6B9C8091" w14:textId="27AA8591" w:rsidR="00702210" w:rsidRDefault="00702210" w:rsidP="00702210">
      <w:pPr>
        <w:pStyle w:val="Heading1"/>
      </w:pPr>
      <w:bookmarkStart w:id="384" w:name="_Ref56506907"/>
      <w:bookmarkStart w:id="385" w:name="_Toc140093898"/>
      <w:r>
        <w:lastRenderedPageBreak/>
        <w:t>XML File Formats</w:t>
      </w:r>
      <w:bookmarkEnd w:id="384"/>
      <w:bookmarkEnd w:id="385"/>
    </w:p>
    <w:p w14:paraId="6E90E2EE" w14:textId="7EF14475" w:rsidR="00DD5BAE" w:rsidRPr="00DD5BAE" w:rsidRDefault="00DD5BAE" w:rsidP="00DD5BAE">
      <w:pPr>
        <w:pStyle w:val="Heading2"/>
      </w:pPr>
      <w:bookmarkStart w:id="386" w:name="_Toc140093899"/>
      <w:r>
        <w:t>Introduction</w:t>
      </w:r>
      <w:bookmarkEnd w:id="386"/>
    </w:p>
    <w:p w14:paraId="0564EE3E" w14:textId="6C18334C" w:rsidR="00DD5BAE" w:rsidRDefault="0071128F" w:rsidP="0071128F">
      <w:r>
        <w:t xml:space="preserve">Some MPS deployments, including those based on legacy systems, may not be designed to use service-based interaction, </w:t>
      </w:r>
      <w:r w:rsidR="00F50181">
        <w:t xml:space="preserve">using </w:t>
      </w:r>
      <w:r>
        <w:t xml:space="preserve">instead the transfer of files with a defined data structure.  In order to support </w:t>
      </w:r>
      <w:r w:rsidR="001A1738" w:rsidRPr="001A1738">
        <w:t>the exchange of information using the MPS Information Model structures</w:t>
      </w:r>
      <w:r>
        <w:t xml:space="preserve">, the following standardized </w:t>
      </w:r>
      <w:r w:rsidR="00F11539">
        <w:t>file formats are defined</w:t>
      </w:r>
      <w:r w:rsidR="00DD5BAE">
        <w:t>:</w:t>
      </w:r>
    </w:p>
    <w:p w14:paraId="21A9D676" w14:textId="4B181344" w:rsidR="00F11539" w:rsidRDefault="00F11539" w:rsidP="00353565">
      <w:pPr>
        <w:numPr>
          <w:ilvl w:val="0"/>
          <w:numId w:val="14"/>
        </w:numPr>
      </w:pPr>
      <w:r>
        <w:t>Planning Request</w:t>
      </w:r>
    </w:p>
    <w:p w14:paraId="75A7F091" w14:textId="5E1588CA" w:rsidR="00B61726" w:rsidRDefault="00B61726" w:rsidP="00846010">
      <w:pPr>
        <w:numPr>
          <w:ilvl w:val="0"/>
          <w:numId w:val="14"/>
        </w:numPr>
        <w:spacing w:before="0"/>
      </w:pPr>
      <w:r>
        <w:t>Planning Response</w:t>
      </w:r>
      <w:r w:rsidR="007C253E">
        <w:t xml:space="preserve"> (to a Planning Request)</w:t>
      </w:r>
    </w:p>
    <w:p w14:paraId="0B952657" w14:textId="77777777" w:rsidR="00F11539" w:rsidRDefault="00F11539" w:rsidP="00353565">
      <w:pPr>
        <w:numPr>
          <w:ilvl w:val="0"/>
          <w:numId w:val="14"/>
        </w:numPr>
      </w:pPr>
      <w:r>
        <w:t>Plan</w:t>
      </w:r>
    </w:p>
    <w:p w14:paraId="1C5CD874" w14:textId="431BEE90" w:rsidR="00DD5BAE" w:rsidRDefault="00DD5BAE" w:rsidP="00DD5BAE">
      <w:bookmarkStart w:id="387" w:name="_Ref68802427"/>
      <w:r>
        <w:t xml:space="preserve">These are based on the MPS information model defined in chapter </w:t>
      </w:r>
      <w:r>
        <w:fldChar w:fldCharType="begin"/>
      </w:r>
      <w:r>
        <w:instrText xml:space="preserve"> REF _Ref56507059 \r \h </w:instrText>
      </w:r>
      <w:r>
        <w:fldChar w:fldCharType="separate"/>
      </w:r>
      <w:r w:rsidR="00182691">
        <w:t>3</w:t>
      </w:r>
      <w:r>
        <w:fldChar w:fldCharType="end"/>
      </w:r>
      <w:r w:rsidR="00AF492E">
        <w:t xml:space="preserve">, expressed as XML schemas, restricted to the data structures required to support </w:t>
      </w:r>
      <w:r w:rsidR="00854019">
        <w:t>Planning Requests</w:t>
      </w:r>
      <w:r w:rsidR="00AF492E">
        <w:t xml:space="preserve"> and Plan</w:t>
      </w:r>
      <w:r w:rsidR="00854019">
        <w:t>s</w:t>
      </w:r>
      <w:r w:rsidR="00AF492E">
        <w:t xml:space="preserve"> respectively.</w:t>
      </w:r>
    </w:p>
    <w:p w14:paraId="0A5DA73D" w14:textId="7774E411" w:rsidR="001D5FD4" w:rsidRDefault="001D5FD4" w:rsidP="00DD5BAE">
      <w:r>
        <w:t xml:space="preserve">This chapter describes the approach taken to </w:t>
      </w:r>
      <w:r w:rsidR="006C7268">
        <w:t>define</w:t>
      </w:r>
      <w:r>
        <w:t xml:space="preserve"> the normative XML schemas and provides the location of the schemas in an online SANA registry.</w:t>
      </w:r>
      <w:r w:rsidR="00854019">
        <w:t xml:space="preserve">  Detailed definition of the data structures referenced and the interpretation of their constituent fields can be found in chapter </w:t>
      </w:r>
      <w:r w:rsidR="00854019">
        <w:fldChar w:fldCharType="begin"/>
      </w:r>
      <w:r w:rsidR="00854019">
        <w:instrText xml:space="preserve"> REF _Ref56507059 \r \h </w:instrText>
      </w:r>
      <w:r w:rsidR="00854019">
        <w:fldChar w:fldCharType="separate"/>
      </w:r>
      <w:r w:rsidR="00182691">
        <w:t>3</w:t>
      </w:r>
      <w:r w:rsidR="00854019">
        <w:fldChar w:fldCharType="end"/>
      </w:r>
      <w:r w:rsidR="00F50181">
        <w:t>, except for additional or modified types specific to the file formats that are defined in this section.</w:t>
      </w:r>
    </w:p>
    <w:p w14:paraId="08B7571B" w14:textId="77777777" w:rsidR="00D2021D" w:rsidRDefault="00D2021D" w:rsidP="00DD5BAE"/>
    <w:p w14:paraId="0449C938" w14:textId="77777777" w:rsidR="00D2021D" w:rsidRDefault="00D2021D" w:rsidP="00846010">
      <w:pPr>
        <w:pStyle w:val="Heading2"/>
      </w:pPr>
      <w:bookmarkStart w:id="388" w:name="_Toc140093900"/>
      <w:r>
        <w:t>XML Schema Namespace</w:t>
      </w:r>
      <w:bookmarkEnd w:id="388"/>
    </w:p>
    <w:p w14:paraId="1DB92F2E" w14:textId="77777777" w:rsidR="00D2021D" w:rsidRDefault="00D2021D" w:rsidP="00D2021D">
      <w:r>
        <w:t xml:space="preserve">The schema for the MPS File Structures are defined within a single namespace with the following </w:t>
      </w:r>
      <w:r w:rsidRPr="00846010">
        <w:rPr>
          <w:rStyle w:val="Acronym"/>
        </w:rPr>
        <w:t>URN</w:t>
      </w:r>
      <w:r>
        <w:t>:</w:t>
      </w:r>
    </w:p>
    <w:p w14:paraId="6453B646" w14:textId="77777777" w:rsidR="00D2021D" w:rsidRDefault="00D2021D" w:rsidP="00D2021D">
      <w:pPr>
        <w:ind w:firstLine="720"/>
        <w:rPr>
          <w:rStyle w:val="Hyperlink"/>
        </w:rPr>
      </w:pPr>
      <w:r w:rsidRPr="00846010">
        <w:rPr>
          <w:rStyle w:val="Hyperlink"/>
        </w:rPr>
        <w:t xml:space="preserve">urn:ccsds:schema:mo:mps </w:t>
      </w:r>
    </w:p>
    <w:p w14:paraId="7A848EF7" w14:textId="77777777" w:rsidR="00D2021D" w:rsidRDefault="00D2021D">
      <w:r>
        <w:t>The schema for the MALTypes is defined within a separate namespace for the MAL with the following URN:</w:t>
      </w:r>
    </w:p>
    <w:p w14:paraId="4A6D9D61" w14:textId="77777777" w:rsidR="00D2021D" w:rsidRPr="00846010" w:rsidRDefault="00D2021D" w:rsidP="00846010">
      <w:pPr>
        <w:rPr>
          <w:rStyle w:val="Hyperlink"/>
        </w:rPr>
      </w:pPr>
      <w:r>
        <w:tab/>
      </w:r>
      <w:r w:rsidRPr="00846010">
        <w:rPr>
          <w:rStyle w:val="Hyperlink"/>
        </w:rPr>
        <w:t>urn:ccsds:schema:mo:mal</w:t>
      </w:r>
    </w:p>
    <w:p w14:paraId="7856D20A" w14:textId="77777777" w:rsidR="00D2021D" w:rsidRDefault="00D2021D" w:rsidP="00D2021D">
      <w:pPr>
        <w:pStyle w:val="Heading2"/>
        <w:pageBreakBefore/>
      </w:pPr>
      <w:bookmarkStart w:id="389" w:name="_Toc140093901"/>
      <w:r>
        <w:lastRenderedPageBreak/>
        <w:t>XML Schema Encoding</w:t>
      </w:r>
      <w:bookmarkEnd w:id="389"/>
    </w:p>
    <w:p w14:paraId="35C4BB00" w14:textId="7B3B3617" w:rsidR="00D2021D" w:rsidRDefault="00D2021D">
      <w:r>
        <w:t xml:space="preserve">Data structures of the MPS information model are ultimately composed of fields defined as one of the MAL::Attribute types.  The encoding of these data types is fixed in the context of the XML file structures and associated XML schema, and follows the approach already defined  for XML encoding of the MAL in </w:t>
      </w:r>
      <w:r>
        <w:fldChar w:fldCharType="begin"/>
      </w:r>
      <w:r>
        <w:instrText xml:space="preserve"> REF _Ref85027654 \r \h </w:instrText>
      </w:r>
      <w:r>
        <w:fldChar w:fldCharType="separate"/>
      </w:r>
      <w:r w:rsidR="00182691">
        <w:t>[D11]</w:t>
      </w:r>
      <w:r>
        <w:fldChar w:fldCharType="end"/>
      </w:r>
      <w:r>
        <w:t>.</w:t>
      </w:r>
    </w:p>
    <w:p w14:paraId="5746C218" w14:textId="77777777" w:rsidR="00D2021D" w:rsidRDefault="00D2021D">
      <w:r>
        <w:t>The following table defines the mapping of MAL::Attribute data types to XSD schema types used in the context of the MPS XML file structures.</w:t>
      </w:r>
    </w:p>
    <w:p w14:paraId="5090FD6A" w14:textId="3118309C" w:rsidR="00D2021D" w:rsidRDefault="00D2021D">
      <w:pPr>
        <w:pStyle w:val="Caption"/>
      </w:pPr>
      <w:bookmarkStart w:id="390" w:name="_Toc140093938"/>
      <w:r>
        <w:t xml:space="preserve">Table </w:t>
      </w:r>
      <w:r w:rsidR="00A23CA0">
        <w:fldChar w:fldCharType="begin"/>
      </w:r>
      <w:r w:rsidR="00A23CA0">
        <w:instrText xml:space="preserve"> SEQ Table \* ARABIC </w:instrText>
      </w:r>
      <w:r w:rsidR="00A23CA0">
        <w:fldChar w:fldCharType="separate"/>
      </w:r>
      <w:r w:rsidR="00182691">
        <w:rPr>
          <w:noProof/>
        </w:rPr>
        <w:t>15</w:t>
      </w:r>
      <w:r w:rsidR="00A23CA0">
        <w:rPr>
          <w:noProof/>
        </w:rPr>
        <w:fldChar w:fldCharType="end"/>
      </w:r>
      <w:r>
        <w:t>: Mapping of MAL Attribute Types to XSD Types</w:t>
      </w:r>
      <w:bookmarkEnd w:id="390"/>
    </w:p>
    <w:p w14:paraId="6556BE85" w14:textId="77777777" w:rsidR="00D2021D" w:rsidRDefault="00D2021D">
      <w:pPr>
        <w:spacing w:before="0"/>
        <w:rPr>
          <w:lang w:val="en-GB" w:eastAsia="en-GB"/>
        </w:rPr>
      </w:pPr>
    </w:p>
    <w:tbl>
      <w:tblPr>
        <w:tblStyle w:val="RBTable"/>
        <w:tblW w:w="0" w:type="auto"/>
        <w:tblLayout w:type="fixed"/>
        <w:tblLook w:val="04A0" w:firstRow="1" w:lastRow="0" w:firstColumn="1" w:lastColumn="0" w:noHBand="0" w:noVBand="1"/>
      </w:tblPr>
      <w:tblGrid>
        <w:gridCol w:w="2263"/>
        <w:gridCol w:w="2127"/>
        <w:gridCol w:w="4600"/>
      </w:tblGrid>
      <w:tr w:rsidR="00D2021D" w14:paraId="1B52C758" w14:textId="77777777" w:rsidTr="003E6B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tcPr>
          <w:p w14:paraId="4BD7ED8D" w14:textId="77777777" w:rsidR="00D2021D" w:rsidRDefault="00D2021D" w:rsidP="00F542BF">
            <w:pPr>
              <w:pStyle w:val="TableCell"/>
            </w:pPr>
            <w:r>
              <w:t>MAL Attribute Type</w:t>
            </w:r>
          </w:p>
        </w:tc>
        <w:tc>
          <w:tcPr>
            <w:tcW w:w="2127" w:type="dxa"/>
          </w:tcPr>
          <w:p w14:paraId="35C11004" w14:textId="77777777" w:rsidR="00D2021D" w:rsidRDefault="00D2021D" w:rsidP="00F542BF">
            <w:pPr>
              <w:pStyle w:val="TableCell"/>
              <w:cnfStyle w:val="100000000000" w:firstRow="1" w:lastRow="0" w:firstColumn="0" w:lastColumn="0" w:oddVBand="0" w:evenVBand="0" w:oddHBand="0" w:evenHBand="0" w:firstRowFirstColumn="0" w:firstRowLastColumn="0" w:lastRowFirstColumn="0" w:lastRowLastColumn="0"/>
            </w:pPr>
            <w:r>
              <w:t>XSD Type</w:t>
            </w:r>
          </w:p>
        </w:tc>
        <w:tc>
          <w:tcPr>
            <w:tcW w:w="4600" w:type="dxa"/>
          </w:tcPr>
          <w:p w14:paraId="4A904278" w14:textId="77777777" w:rsidR="00D2021D" w:rsidRDefault="00D2021D" w:rsidP="00F542BF">
            <w:pPr>
              <w:pStyle w:val="TableCell"/>
              <w:cnfStyle w:val="100000000000" w:firstRow="1" w:lastRow="0" w:firstColumn="0" w:lastColumn="0" w:oddVBand="0" w:evenVBand="0" w:oddHBand="0" w:evenHBand="0" w:firstRowFirstColumn="0" w:firstRowLastColumn="0" w:lastRowFirstColumn="0" w:lastRowLastColumn="0"/>
            </w:pPr>
            <w:r>
              <w:t>Comment</w:t>
            </w:r>
          </w:p>
        </w:tc>
      </w:tr>
      <w:tr w:rsidR="00D2021D" w14:paraId="01EA7579" w14:textId="77777777" w:rsidTr="003E6B2C">
        <w:tc>
          <w:tcPr>
            <w:cnfStyle w:val="001000000000" w:firstRow="0" w:lastRow="0" w:firstColumn="1" w:lastColumn="0" w:oddVBand="0" w:evenVBand="0" w:oddHBand="0" w:evenHBand="0" w:firstRowFirstColumn="0" w:firstRowLastColumn="0" w:lastRowFirstColumn="0" w:lastRowLastColumn="0"/>
            <w:tcW w:w="2263" w:type="dxa"/>
          </w:tcPr>
          <w:p w14:paraId="51B634F6" w14:textId="77777777" w:rsidR="00D2021D" w:rsidRDefault="00D2021D" w:rsidP="00F542BF">
            <w:pPr>
              <w:pStyle w:val="TableCell"/>
            </w:pPr>
            <w:r>
              <w:t>MAL::Boolean</w:t>
            </w:r>
          </w:p>
        </w:tc>
        <w:tc>
          <w:tcPr>
            <w:tcW w:w="2127" w:type="dxa"/>
          </w:tcPr>
          <w:p w14:paraId="561AB1D5" w14:textId="77777777" w:rsidR="00D2021D" w:rsidRDefault="00D2021D" w:rsidP="00F542BF">
            <w:pPr>
              <w:pStyle w:val="TableCell"/>
              <w:cnfStyle w:val="000000000000" w:firstRow="0" w:lastRow="0" w:firstColumn="0" w:lastColumn="0" w:oddVBand="0" w:evenVBand="0" w:oddHBand="0" w:evenHBand="0" w:firstRowFirstColumn="0" w:firstRowLastColumn="0" w:lastRowFirstColumn="0" w:lastRowLastColumn="0"/>
            </w:pPr>
            <w:r>
              <w:t>boolean</w:t>
            </w:r>
          </w:p>
        </w:tc>
        <w:tc>
          <w:tcPr>
            <w:tcW w:w="4600" w:type="dxa"/>
          </w:tcPr>
          <w:p w14:paraId="59252ADE" w14:textId="77777777" w:rsidR="00D2021D" w:rsidRDefault="00D2021D" w:rsidP="00F542BF">
            <w:pPr>
              <w:pStyle w:val="TableCell"/>
              <w:cnfStyle w:val="000000000000" w:firstRow="0" w:lastRow="0" w:firstColumn="0" w:lastColumn="0" w:oddVBand="0" w:evenVBand="0" w:oddHBand="0" w:evenHBand="0" w:firstRowFirstColumn="0" w:firstRowLastColumn="0" w:lastRowFirstColumn="0" w:lastRowLastColumn="0"/>
            </w:pPr>
          </w:p>
        </w:tc>
      </w:tr>
      <w:tr w:rsidR="00D2021D" w14:paraId="46FD6770" w14:textId="77777777" w:rsidTr="003E6B2C">
        <w:tc>
          <w:tcPr>
            <w:cnfStyle w:val="001000000000" w:firstRow="0" w:lastRow="0" w:firstColumn="1" w:lastColumn="0" w:oddVBand="0" w:evenVBand="0" w:oddHBand="0" w:evenHBand="0" w:firstRowFirstColumn="0" w:firstRowLastColumn="0" w:lastRowFirstColumn="0" w:lastRowLastColumn="0"/>
            <w:tcW w:w="2263" w:type="dxa"/>
          </w:tcPr>
          <w:p w14:paraId="1AA948E0" w14:textId="77777777" w:rsidR="00D2021D" w:rsidRDefault="00D2021D" w:rsidP="00F542BF">
            <w:pPr>
              <w:pStyle w:val="TableCell"/>
            </w:pPr>
            <w:r>
              <w:t>MAL::Octet</w:t>
            </w:r>
          </w:p>
        </w:tc>
        <w:tc>
          <w:tcPr>
            <w:tcW w:w="2127" w:type="dxa"/>
          </w:tcPr>
          <w:p w14:paraId="6B5D6967" w14:textId="77777777" w:rsidR="00D2021D" w:rsidRDefault="00D2021D" w:rsidP="00F542BF">
            <w:pPr>
              <w:pStyle w:val="TableCell"/>
              <w:cnfStyle w:val="000000000000" w:firstRow="0" w:lastRow="0" w:firstColumn="0" w:lastColumn="0" w:oddVBand="0" w:evenVBand="0" w:oddHBand="0" w:evenHBand="0" w:firstRowFirstColumn="0" w:firstRowLastColumn="0" w:lastRowFirstColumn="0" w:lastRowLastColumn="0"/>
            </w:pPr>
            <w:r>
              <w:t>byte</w:t>
            </w:r>
          </w:p>
        </w:tc>
        <w:tc>
          <w:tcPr>
            <w:tcW w:w="4600" w:type="dxa"/>
          </w:tcPr>
          <w:p w14:paraId="79A195D1" w14:textId="77777777" w:rsidR="00D2021D" w:rsidRDefault="00D2021D" w:rsidP="00F542BF">
            <w:pPr>
              <w:pStyle w:val="TableCell"/>
              <w:cnfStyle w:val="000000000000" w:firstRow="0" w:lastRow="0" w:firstColumn="0" w:lastColumn="0" w:oddVBand="0" w:evenVBand="0" w:oddHBand="0" w:evenHBand="0" w:firstRowFirstColumn="0" w:firstRowLastColumn="0" w:lastRowFirstColumn="0" w:lastRowLastColumn="0"/>
            </w:pPr>
          </w:p>
        </w:tc>
      </w:tr>
      <w:tr w:rsidR="00D2021D" w14:paraId="147ABD46" w14:textId="77777777" w:rsidTr="003E6B2C">
        <w:tc>
          <w:tcPr>
            <w:cnfStyle w:val="001000000000" w:firstRow="0" w:lastRow="0" w:firstColumn="1" w:lastColumn="0" w:oddVBand="0" w:evenVBand="0" w:oddHBand="0" w:evenHBand="0" w:firstRowFirstColumn="0" w:firstRowLastColumn="0" w:lastRowFirstColumn="0" w:lastRowLastColumn="0"/>
            <w:tcW w:w="2263" w:type="dxa"/>
          </w:tcPr>
          <w:p w14:paraId="02761EEA" w14:textId="77777777" w:rsidR="00D2021D" w:rsidRDefault="00D2021D" w:rsidP="00F542BF">
            <w:pPr>
              <w:pStyle w:val="TableCell"/>
            </w:pPr>
            <w:r>
              <w:t>MAL::UOctet</w:t>
            </w:r>
          </w:p>
        </w:tc>
        <w:tc>
          <w:tcPr>
            <w:tcW w:w="2127" w:type="dxa"/>
          </w:tcPr>
          <w:p w14:paraId="088CA7B7" w14:textId="77777777" w:rsidR="00D2021D" w:rsidRDefault="00D2021D" w:rsidP="00F542BF">
            <w:pPr>
              <w:pStyle w:val="TableCell"/>
              <w:cnfStyle w:val="000000000000" w:firstRow="0" w:lastRow="0" w:firstColumn="0" w:lastColumn="0" w:oddVBand="0" w:evenVBand="0" w:oddHBand="0" w:evenHBand="0" w:firstRowFirstColumn="0" w:firstRowLastColumn="0" w:lastRowFirstColumn="0" w:lastRowLastColumn="0"/>
            </w:pPr>
            <w:r>
              <w:t>unsignedByte</w:t>
            </w:r>
          </w:p>
        </w:tc>
        <w:tc>
          <w:tcPr>
            <w:tcW w:w="4600" w:type="dxa"/>
          </w:tcPr>
          <w:p w14:paraId="170ACD82" w14:textId="77777777" w:rsidR="00D2021D" w:rsidRDefault="00D2021D" w:rsidP="00F542BF">
            <w:pPr>
              <w:pStyle w:val="TableCell"/>
              <w:cnfStyle w:val="000000000000" w:firstRow="0" w:lastRow="0" w:firstColumn="0" w:lastColumn="0" w:oddVBand="0" w:evenVBand="0" w:oddHBand="0" w:evenHBand="0" w:firstRowFirstColumn="0" w:firstRowLastColumn="0" w:lastRowFirstColumn="0" w:lastRowLastColumn="0"/>
            </w:pPr>
          </w:p>
        </w:tc>
      </w:tr>
      <w:tr w:rsidR="00D2021D" w14:paraId="46F6EE17" w14:textId="77777777" w:rsidTr="003E6B2C">
        <w:tc>
          <w:tcPr>
            <w:cnfStyle w:val="001000000000" w:firstRow="0" w:lastRow="0" w:firstColumn="1" w:lastColumn="0" w:oddVBand="0" w:evenVBand="0" w:oddHBand="0" w:evenHBand="0" w:firstRowFirstColumn="0" w:firstRowLastColumn="0" w:lastRowFirstColumn="0" w:lastRowLastColumn="0"/>
            <w:tcW w:w="2263" w:type="dxa"/>
          </w:tcPr>
          <w:p w14:paraId="43BBF4D8" w14:textId="77777777" w:rsidR="00D2021D" w:rsidRDefault="00D2021D" w:rsidP="00F542BF">
            <w:pPr>
              <w:pStyle w:val="TableCell"/>
            </w:pPr>
            <w:r>
              <w:t>MAL::Short</w:t>
            </w:r>
          </w:p>
        </w:tc>
        <w:tc>
          <w:tcPr>
            <w:tcW w:w="2127" w:type="dxa"/>
          </w:tcPr>
          <w:p w14:paraId="1CACCC77" w14:textId="77777777" w:rsidR="00D2021D" w:rsidRDefault="00D2021D" w:rsidP="00F542BF">
            <w:pPr>
              <w:pStyle w:val="TableCell"/>
              <w:cnfStyle w:val="000000000000" w:firstRow="0" w:lastRow="0" w:firstColumn="0" w:lastColumn="0" w:oddVBand="0" w:evenVBand="0" w:oddHBand="0" w:evenHBand="0" w:firstRowFirstColumn="0" w:firstRowLastColumn="0" w:lastRowFirstColumn="0" w:lastRowLastColumn="0"/>
            </w:pPr>
            <w:r>
              <w:t>short</w:t>
            </w:r>
          </w:p>
        </w:tc>
        <w:tc>
          <w:tcPr>
            <w:tcW w:w="4600" w:type="dxa"/>
          </w:tcPr>
          <w:p w14:paraId="2C2C9FB0" w14:textId="77777777" w:rsidR="00D2021D" w:rsidRDefault="00D2021D" w:rsidP="00F542BF">
            <w:pPr>
              <w:pStyle w:val="TableCell"/>
              <w:cnfStyle w:val="000000000000" w:firstRow="0" w:lastRow="0" w:firstColumn="0" w:lastColumn="0" w:oddVBand="0" w:evenVBand="0" w:oddHBand="0" w:evenHBand="0" w:firstRowFirstColumn="0" w:firstRowLastColumn="0" w:lastRowFirstColumn="0" w:lastRowLastColumn="0"/>
            </w:pPr>
          </w:p>
        </w:tc>
      </w:tr>
      <w:tr w:rsidR="00D2021D" w14:paraId="00E7D9D8" w14:textId="77777777" w:rsidTr="003E6B2C">
        <w:tc>
          <w:tcPr>
            <w:cnfStyle w:val="001000000000" w:firstRow="0" w:lastRow="0" w:firstColumn="1" w:lastColumn="0" w:oddVBand="0" w:evenVBand="0" w:oddHBand="0" w:evenHBand="0" w:firstRowFirstColumn="0" w:firstRowLastColumn="0" w:lastRowFirstColumn="0" w:lastRowLastColumn="0"/>
            <w:tcW w:w="2263" w:type="dxa"/>
          </w:tcPr>
          <w:p w14:paraId="0A18C951" w14:textId="77777777" w:rsidR="00D2021D" w:rsidRDefault="00D2021D" w:rsidP="00F542BF">
            <w:pPr>
              <w:pStyle w:val="TableCell"/>
            </w:pPr>
            <w:r>
              <w:t>MAL::UShort</w:t>
            </w:r>
          </w:p>
        </w:tc>
        <w:tc>
          <w:tcPr>
            <w:tcW w:w="2127" w:type="dxa"/>
          </w:tcPr>
          <w:p w14:paraId="73EFDD8C" w14:textId="77777777" w:rsidR="00D2021D" w:rsidRDefault="00D2021D" w:rsidP="00F542BF">
            <w:pPr>
              <w:pStyle w:val="TableCell"/>
              <w:cnfStyle w:val="000000000000" w:firstRow="0" w:lastRow="0" w:firstColumn="0" w:lastColumn="0" w:oddVBand="0" w:evenVBand="0" w:oddHBand="0" w:evenHBand="0" w:firstRowFirstColumn="0" w:firstRowLastColumn="0" w:lastRowFirstColumn="0" w:lastRowLastColumn="0"/>
            </w:pPr>
            <w:r>
              <w:t>unsignedShort</w:t>
            </w:r>
          </w:p>
        </w:tc>
        <w:tc>
          <w:tcPr>
            <w:tcW w:w="4600" w:type="dxa"/>
          </w:tcPr>
          <w:p w14:paraId="54133BBE" w14:textId="77777777" w:rsidR="00D2021D" w:rsidRDefault="00D2021D" w:rsidP="00F542BF">
            <w:pPr>
              <w:pStyle w:val="TableCell"/>
              <w:cnfStyle w:val="000000000000" w:firstRow="0" w:lastRow="0" w:firstColumn="0" w:lastColumn="0" w:oddVBand="0" w:evenVBand="0" w:oddHBand="0" w:evenHBand="0" w:firstRowFirstColumn="0" w:firstRowLastColumn="0" w:lastRowFirstColumn="0" w:lastRowLastColumn="0"/>
            </w:pPr>
          </w:p>
        </w:tc>
      </w:tr>
      <w:tr w:rsidR="00D2021D" w14:paraId="496E817D" w14:textId="77777777" w:rsidTr="003E6B2C">
        <w:tc>
          <w:tcPr>
            <w:cnfStyle w:val="001000000000" w:firstRow="0" w:lastRow="0" w:firstColumn="1" w:lastColumn="0" w:oddVBand="0" w:evenVBand="0" w:oddHBand="0" w:evenHBand="0" w:firstRowFirstColumn="0" w:firstRowLastColumn="0" w:lastRowFirstColumn="0" w:lastRowLastColumn="0"/>
            <w:tcW w:w="2263" w:type="dxa"/>
          </w:tcPr>
          <w:p w14:paraId="599CE392" w14:textId="77777777" w:rsidR="00D2021D" w:rsidRDefault="00D2021D" w:rsidP="00F542BF">
            <w:pPr>
              <w:pStyle w:val="TableCell"/>
            </w:pPr>
            <w:r>
              <w:t>MAL::Integer</w:t>
            </w:r>
          </w:p>
        </w:tc>
        <w:tc>
          <w:tcPr>
            <w:tcW w:w="2127" w:type="dxa"/>
          </w:tcPr>
          <w:p w14:paraId="72D34967" w14:textId="77777777" w:rsidR="00D2021D" w:rsidRDefault="00D2021D" w:rsidP="00F542BF">
            <w:pPr>
              <w:pStyle w:val="TableCell"/>
              <w:cnfStyle w:val="000000000000" w:firstRow="0" w:lastRow="0" w:firstColumn="0" w:lastColumn="0" w:oddVBand="0" w:evenVBand="0" w:oddHBand="0" w:evenHBand="0" w:firstRowFirstColumn="0" w:firstRowLastColumn="0" w:lastRowFirstColumn="0" w:lastRowLastColumn="0"/>
            </w:pPr>
            <w:r>
              <w:t>int</w:t>
            </w:r>
          </w:p>
        </w:tc>
        <w:tc>
          <w:tcPr>
            <w:tcW w:w="4600" w:type="dxa"/>
          </w:tcPr>
          <w:p w14:paraId="2EB3F944" w14:textId="77777777" w:rsidR="00D2021D" w:rsidRDefault="00D2021D" w:rsidP="00F542BF">
            <w:pPr>
              <w:pStyle w:val="TableCell"/>
              <w:cnfStyle w:val="000000000000" w:firstRow="0" w:lastRow="0" w:firstColumn="0" w:lastColumn="0" w:oddVBand="0" w:evenVBand="0" w:oddHBand="0" w:evenHBand="0" w:firstRowFirstColumn="0" w:firstRowLastColumn="0" w:lastRowFirstColumn="0" w:lastRowLastColumn="0"/>
            </w:pPr>
          </w:p>
        </w:tc>
      </w:tr>
      <w:tr w:rsidR="00D2021D" w14:paraId="74113BC5" w14:textId="77777777" w:rsidTr="003E6B2C">
        <w:tc>
          <w:tcPr>
            <w:cnfStyle w:val="001000000000" w:firstRow="0" w:lastRow="0" w:firstColumn="1" w:lastColumn="0" w:oddVBand="0" w:evenVBand="0" w:oddHBand="0" w:evenHBand="0" w:firstRowFirstColumn="0" w:firstRowLastColumn="0" w:lastRowFirstColumn="0" w:lastRowLastColumn="0"/>
            <w:tcW w:w="2263" w:type="dxa"/>
          </w:tcPr>
          <w:p w14:paraId="2F6A85CF" w14:textId="77777777" w:rsidR="00D2021D" w:rsidRDefault="00D2021D" w:rsidP="00F542BF">
            <w:pPr>
              <w:pStyle w:val="TableCell"/>
            </w:pPr>
            <w:r>
              <w:t>MAL::UInteger</w:t>
            </w:r>
          </w:p>
        </w:tc>
        <w:tc>
          <w:tcPr>
            <w:tcW w:w="2127" w:type="dxa"/>
          </w:tcPr>
          <w:p w14:paraId="249C112B" w14:textId="77777777" w:rsidR="00D2021D" w:rsidRDefault="00D2021D" w:rsidP="00F542BF">
            <w:pPr>
              <w:pStyle w:val="TableCell"/>
              <w:cnfStyle w:val="000000000000" w:firstRow="0" w:lastRow="0" w:firstColumn="0" w:lastColumn="0" w:oddVBand="0" w:evenVBand="0" w:oddHBand="0" w:evenHBand="0" w:firstRowFirstColumn="0" w:firstRowLastColumn="0" w:lastRowFirstColumn="0" w:lastRowLastColumn="0"/>
            </w:pPr>
            <w:r>
              <w:t>unsignedInt</w:t>
            </w:r>
          </w:p>
        </w:tc>
        <w:tc>
          <w:tcPr>
            <w:tcW w:w="4600" w:type="dxa"/>
          </w:tcPr>
          <w:p w14:paraId="124B7697" w14:textId="77777777" w:rsidR="00D2021D" w:rsidRDefault="00D2021D" w:rsidP="00F542BF">
            <w:pPr>
              <w:pStyle w:val="TableCell"/>
              <w:cnfStyle w:val="000000000000" w:firstRow="0" w:lastRow="0" w:firstColumn="0" w:lastColumn="0" w:oddVBand="0" w:evenVBand="0" w:oddHBand="0" w:evenHBand="0" w:firstRowFirstColumn="0" w:firstRowLastColumn="0" w:lastRowFirstColumn="0" w:lastRowLastColumn="0"/>
            </w:pPr>
          </w:p>
        </w:tc>
      </w:tr>
      <w:tr w:rsidR="00D2021D" w14:paraId="7DE89995" w14:textId="77777777" w:rsidTr="003E6B2C">
        <w:tc>
          <w:tcPr>
            <w:cnfStyle w:val="001000000000" w:firstRow="0" w:lastRow="0" w:firstColumn="1" w:lastColumn="0" w:oddVBand="0" w:evenVBand="0" w:oddHBand="0" w:evenHBand="0" w:firstRowFirstColumn="0" w:firstRowLastColumn="0" w:lastRowFirstColumn="0" w:lastRowLastColumn="0"/>
            <w:tcW w:w="2263" w:type="dxa"/>
          </w:tcPr>
          <w:p w14:paraId="542EE841" w14:textId="77777777" w:rsidR="00D2021D" w:rsidRDefault="00D2021D" w:rsidP="00F542BF">
            <w:pPr>
              <w:pStyle w:val="TableCell"/>
            </w:pPr>
            <w:r>
              <w:t>MAL::Long</w:t>
            </w:r>
          </w:p>
        </w:tc>
        <w:tc>
          <w:tcPr>
            <w:tcW w:w="2127" w:type="dxa"/>
          </w:tcPr>
          <w:p w14:paraId="2690F0D6" w14:textId="77777777" w:rsidR="00D2021D" w:rsidRDefault="00D2021D" w:rsidP="00F542BF">
            <w:pPr>
              <w:pStyle w:val="TableCell"/>
              <w:cnfStyle w:val="000000000000" w:firstRow="0" w:lastRow="0" w:firstColumn="0" w:lastColumn="0" w:oddVBand="0" w:evenVBand="0" w:oddHBand="0" w:evenHBand="0" w:firstRowFirstColumn="0" w:firstRowLastColumn="0" w:lastRowFirstColumn="0" w:lastRowLastColumn="0"/>
            </w:pPr>
            <w:r>
              <w:t>long</w:t>
            </w:r>
          </w:p>
        </w:tc>
        <w:tc>
          <w:tcPr>
            <w:tcW w:w="4600" w:type="dxa"/>
          </w:tcPr>
          <w:p w14:paraId="217418D0" w14:textId="77777777" w:rsidR="00D2021D" w:rsidRDefault="00D2021D" w:rsidP="00F542BF">
            <w:pPr>
              <w:pStyle w:val="TableCell"/>
              <w:cnfStyle w:val="000000000000" w:firstRow="0" w:lastRow="0" w:firstColumn="0" w:lastColumn="0" w:oddVBand="0" w:evenVBand="0" w:oddHBand="0" w:evenHBand="0" w:firstRowFirstColumn="0" w:firstRowLastColumn="0" w:lastRowFirstColumn="0" w:lastRowLastColumn="0"/>
            </w:pPr>
          </w:p>
        </w:tc>
      </w:tr>
      <w:tr w:rsidR="00D2021D" w14:paraId="37993E8F" w14:textId="77777777" w:rsidTr="003E6B2C">
        <w:tc>
          <w:tcPr>
            <w:cnfStyle w:val="001000000000" w:firstRow="0" w:lastRow="0" w:firstColumn="1" w:lastColumn="0" w:oddVBand="0" w:evenVBand="0" w:oddHBand="0" w:evenHBand="0" w:firstRowFirstColumn="0" w:firstRowLastColumn="0" w:lastRowFirstColumn="0" w:lastRowLastColumn="0"/>
            <w:tcW w:w="2263" w:type="dxa"/>
          </w:tcPr>
          <w:p w14:paraId="5F58E7E8" w14:textId="77777777" w:rsidR="00D2021D" w:rsidRDefault="00D2021D" w:rsidP="00F542BF">
            <w:pPr>
              <w:pStyle w:val="TableCell"/>
            </w:pPr>
            <w:r>
              <w:t>MAL::ULong</w:t>
            </w:r>
          </w:p>
        </w:tc>
        <w:tc>
          <w:tcPr>
            <w:tcW w:w="2127" w:type="dxa"/>
          </w:tcPr>
          <w:p w14:paraId="70C59601" w14:textId="77777777" w:rsidR="00D2021D" w:rsidRDefault="00D2021D" w:rsidP="00F542BF">
            <w:pPr>
              <w:pStyle w:val="TableCell"/>
              <w:cnfStyle w:val="000000000000" w:firstRow="0" w:lastRow="0" w:firstColumn="0" w:lastColumn="0" w:oddVBand="0" w:evenVBand="0" w:oddHBand="0" w:evenHBand="0" w:firstRowFirstColumn="0" w:firstRowLastColumn="0" w:lastRowFirstColumn="0" w:lastRowLastColumn="0"/>
            </w:pPr>
            <w:r>
              <w:t>unsignedLong</w:t>
            </w:r>
          </w:p>
        </w:tc>
        <w:tc>
          <w:tcPr>
            <w:tcW w:w="4600" w:type="dxa"/>
          </w:tcPr>
          <w:p w14:paraId="6718A5B0" w14:textId="77777777" w:rsidR="00D2021D" w:rsidRDefault="00D2021D" w:rsidP="00F542BF">
            <w:pPr>
              <w:pStyle w:val="TableCell"/>
              <w:cnfStyle w:val="000000000000" w:firstRow="0" w:lastRow="0" w:firstColumn="0" w:lastColumn="0" w:oddVBand="0" w:evenVBand="0" w:oddHBand="0" w:evenHBand="0" w:firstRowFirstColumn="0" w:firstRowLastColumn="0" w:lastRowFirstColumn="0" w:lastRowLastColumn="0"/>
            </w:pPr>
          </w:p>
        </w:tc>
      </w:tr>
      <w:tr w:rsidR="00D2021D" w14:paraId="5ED46593" w14:textId="77777777" w:rsidTr="003E6B2C">
        <w:tc>
          <w:tcPr>
            <w:cnfStyle w:val="001000000000" w:firstRow="0" w:lastRow="0" w:firstColumn="1" w:lastColumn="0" w:oddVBand="0" w:evenVBand="0" w:oddHBand="0" w:evenHBand="0" w:firstRowFirstColumn="0" w:firstRowLastColumn="0" w:lastRowFirstColumn="0" w:lastRowLastColumn="0"/>
            <w:tcW w:w="2263" w:type="dxa"/>
          </w:tcPr>
          <w:p w14:paraId="0D01C3D4" w14:textId="77777777" w:rsidR="00D2021D" w:rsidRDefault="00D2021D" w:rsidP="00C760F4">
            <w:pPr>
              <w:pStyle w:val="TableCell"/>
            </w:pPr>
            <w:r>
              <w:t>MAL::Float</w:t>
            </w:r>
          </w:p>
        </w:tc>
        <w:tc>
          <w:tcPr>
            <w:tcW w:w="2127" w:type="dxa"/>
          </w:tcPr>
          <w:p w14:paraId="17C24142" w14:textId="77777777" w:rsidR="00D2021D" w:rsidRDefault="00D2021D" w:rsidP="00C760F4">
            <w:pPr>
              <w:pStyle w:val="TableCell"/>
              <w:cnfStyle w:val="000000000000" w:firstRow="0" w:lastRow="0" w:firstColumn="0" w:lastColumn="0" w:oddVBand="0" w:evenVBand="0" w:oddHBand="0" w:evenHBand="0" w:firstRowFirstColumn="0" w:firstRowLastColumn="0" w:lastRowFirstColumn="0" w:lastRowLastColumn="0"/>
            </w:pPr>
            <w:r>
              <w:t>float</w:t>
            </w:r>
          </w:p>
        </w:tc>
        <w:tc>
          <w:tcPr>
            <w:tcW w:w="4600" w:type="dxa"/>
          </w:tcPr>
          <w:p w14:paraId="124E3F05" w14:textId="77777777" w:rsidR="00D2021D" w:rsidRDefault="00D2021D" w:rsidP="00C760F4">
            <w:pPr>
              <w:pStyle w:val="TableCell"/>
              <w:cnfStyle w:val="000000000000" w:firstRow="0" w:lastRow="0" w:firstColumn="0" w:lastColumn="0" w:oddVBand="0" w:evenVBand="0" w:oddHBand="0" w:evenHBand="0" w:firstRowFirstColumn="0" w:firstRowLastColumn="0" w:lastRowFirstColumn="0" w:lastRowLastColumn="0"/>
            </w:pPr>
          </w:p>
        </w:tc>
      </w:tr>
      <w:tr w:rsidR="00D2021D" w14:paraId="39728E34" w14:textId="77777777" w:rsidTr="003E6B2C">
        <w:tc>
          <w:tcPr>
            <w:cnfStyle w:val="001000000000" w:firstRow="0" w:lastRow="0" w:firstColumn="1" w:lastColumn="0" w:oddVBand="0" w:evenVBand="0" w:oddHBand="0" w:evenHBand="0" w:firstRowFirstColumn="0" w:firstRowLastColumn="0" w:lastRowFirstColumn="0" w:lastRowLastColumn="0"/>
            <w:tcW w:w="2263" w:type="dxa"/>
          </w:tcPr>
          <w:p w14:paraId="1549B28A" w14:textId="77777777" w:rsidR="00D2021D" w:rsidRDefault="00D2021D" w:rsidP="00C760F4">
            <w:pPr>
              <w:pStyle w:val="TableCell"/>
            </w:pPr>
            <w:r>
              <w:t>MAL::Double</w:t>
            </w:r>
          </w:p>
        </w:tc>
        <w:tc>
          <w:tcPr>
            <w:tcW w:w="2127" w:type="dxa"/>
          </w:tcPr>
          <w:p w14:paraId="47530E75" w14:textId="77777777" w:rsidR="00D2021D" w:rsidRDefault="00D2021D" w:rsidP="00C760F4">
            <w:pPr>
              <w:pStyle w:val="TableCell"/>
              <w:cnfStyle w:val="000000000000" w:firstRow="0" w:lastRow="0" w:firstColumn="0" w:lastColumn="0" w:oddVBand="0" w:evenVBand="0" w:oddHBand="0" w:evenHBand="0" w:firstRowFirstColumn="0" w:firstRowLastColumn="0" w:lastRowFirstColumn="0" w:lastRowLastColumn="0"/>
            </w:pPr>
            <w:r>
              <w:t>double</w:t>
            </w:r>
          </w:p>
        </w:tc>
        <w:tc>
          <w:tcPr>
            <w:tcW w:w="4600" w:type="dxa"/>
          </w:tcPr>
          <w:p w14:paraId="585E6C6E" w14:textId="77777777" w:rsidR="00D2021D" w:rsidRDefault="00D2021D" w:rsidP="00C760F4">
            <w:pPr>
              <w:pStyle w:val="TableCell"/>
              <w:cnfStyle w:val="000000000000" w:firstRow="0" w:lastRow="0" w:firstColumn="0" w:lastColumn="0" w:oddVBand="0" w:evenVBand="0" w:oddHBand="0" w:evenHBand="0" w:firstRowFirstColumn="0" w:firstRowLastColumn="0" w:lastRowFirstColumn="0" w:lastRowLastColumn="0"/>
            </w:pPr>
          </w:p>
        </w:tc>
      </w:tr>
      <w:tr w:rsidR="00D2021D" w14:paraId="39815038" w14:textId="77777777" w:rsidTr="003E6B2C">
        <w:tc>
          <w:tcPr>
            <w:cnfStyle w:val="001000000000" w:firstRow="0" w:lastRow="0" w:firstColumn="1" w:lastColumn="0" w:oddVBand="0" w:evenVBand="0" w:oddHBand="0" w:evenHBand="0" w:firstRowFirstColumn="0" w:firstRowLastColumn="0" w:lastRowFirstColumn="0" w:lastRowLastColumn="0"/>
            <w:tcW w:w="2263" w:type="dxa"/>
          </w:tcPr>
          <w:p w14:paraId="7AC63D59" w14:textId="77777777" w:rsidR="00D2021D" w:rsidRDefault="00D2021D" w:rsidP="00F542BF">
            <w:pPr>
              <w:pStyle w:val="TableCell"/>
            </w:pPr>
            <w:r>
              <w:t>MAL::Duration</w:t>
            </w:r>
          </w:p>
        </w:tc>
        <w:tc>
          <w:tcPr>
            <w:tcW w:w="2127" w:type="dxa"/>
          </w:tcPr>
          <w:p w14:paraId="222C8515" w14:textId="77777777" w:rsidR="00D2021D" w:rsidRDefault="00D2021D" w:rsidP="00F542BF">
            <w:pPr>
              <w:pStyle w:val="TableCell"/>
              <w:cnfStyle w:val="000000000000" w:firstRow="0" w:lastRow="0" w:firstColumn="0" w:lastColumn="0" w:oddVBand="0" w:evenVBand="0" w:oddHBand="0" w:evenHBand="0" w:firstRowFirstColumn="0" w:firstRowLastColumn="0" w:lastRowFirstColumn="0" w:lastRowLastColumn="0"/>
            </w:pPr>
            <w:r>
              <w:t>duration</w:t>
            </w:r>
          </w:p>
        </w:tc>
        <w:tc>
          <w:tcPr>
            <w:tcW w:w="4600" w:type="dxa"/>
          </w:tcPr>
          <w:p w14:paraId="20FA32F3" w14:textId="77777777" w:rsidR="00D2021D" w:rsidRDefault="00D2021D" w:rsidP="00F542BF">
            <w:pPr>
              <w:pStyle w:val="TableCell"/>
              <w:cnfStyle w:val="000000000000" w:firstRow="0" w:lastRow="0" w:firstColumn="0" w:lastColumn="0" w:oddVBand="0" w:evenVBand="0" w:oddHBand="0" w:evenHBand="0" w:firstRowFirstColumn="0" w:firstRowLastColumn="0" w:lastRowFirstColumn="0" w:lastRowLastColumn="0"/>
            </w:pPr>
          </w:p>
        </w:tc>
      </w:tr>
      <w:tr w:rsidR="00D2021D" w14:paraId="745D9AF5" w14:textId="77777777" w:rsidTr="003E6B2C">
        <w:tc>
          <w:tcPr>
            <w:cnfStyle w:val="001000000000" w:firstRow="0" w:lastRow="0" w:firstColumn="1" w:lastColumn="0" w:oddVBand="0" w:evenVBand="0" w:oddHBand="0" w:evenHBand="0" w:firstRowFirstColumn="0" w:firstRowLastColumn="0" w:lastRowFirstColumn="0" w:lastRowLastColumn="0"/>
            <w:tcW w:w="2263" w:type="dxa"/>
          </w:tcPr>
          <w:p w14:paraId="30EF5A2C" w14:textId="77777777" w:rsidR="00D2021D" w:rsidRDefault="00D2021D" w:rsidP="00F542BF">
            <w:pPr>
              <w:pStyle w:val="TableCell"/>
            </w:pPr>
            <w:r>
              <w:t>MAL::Time</w:t>
            </w:r>
          </w:p>
        </w:tc>
        <w:tc>
          <w:tcPr>
            <w:tcW w:w="2127" w:type="dxa"/>
          </w:tcPr>
          <w:p w14:paraId="69631E0D" w14:textId="37DFCCEF" w:rsidR="00D2021D" w:rsidRDefault="00C17A1E" w:rsidP="00F542BF">
            <w:pPr>
              <w:pStyle w:val="TableCell"/>
              <w:cnfStyle w:val="000000000000" w:firstRow="0" w:lastRow="0" w:firstColumn="0" w:lastColumn="0" w:oddVBand="0" w:evenVBand="0" w:oddHBand="0" w:evenHBand="0" w:firstRowFirstColumn="0" w:firstRowLastColumn="0" w:lastRowFirstColumn="0" w:lastRowLastColumn="0"/>
            </w:pPr>
            <w:r>
              <w:t>mal:</w:t>
            </w:r>
            <w:r w:rsidR="00D2021D">
              <w:t>Time</w:t>
            </w:r>
          </w:p>
        </w:tc>
        <w:tc>
          <w:tcPr>
            <w:tcW w:w="4600" w:type="dxa"/>
          </w:tcPr>
          <w:p w14:paraId="1A84D149" w14:textId="77777777" w:rsidR="00D2021D" w:rsidRDefault="00D2021D" w:rsidP="00F542BF">
            <w:pPr>
              <w:pStyle w:val="TableCell"/>
              <w:cnfStyle w:val="000000000000" w:firstRow="0" w:lastRow="0" w:firstColumn="0" w:lastColumn="0" w:oddVBand="0" w:evenVBand="0" w:oddHBand="0" w:evenHBand="0" w:firstRowFirstColumn="0" w:firstRowLastColumn="0" w:lastRowFirstColumn="0" w:lastRowLastColumn="0"/>
            </w:pPr>
            <w:r>
              <w:t>Corresponds to XSD dateTime but with format constrained to CCYY-MM-DDThh:mm:ss.sss</w:t>
            </w:r>
          </w:p>
        </w:tc>
      </w:tr>
      <w:tr w:rsidR="00D2021D" w14:paraId="2D4495DA" w14:textId="77777777" w:rsidTr="003E6B2C">
        <w:tc>
          <w:tcPr>
            <w:cnfStyle w:val="001000000000" w:firstRow="0" w:lastRow="0" w:firstColumn="1" w:lastColumn="0" w:oddVBand="0" w:evenVBand="0" w:oddHBand="0" w:evenHBand="0" w:firstRowFirstColumn="0" w:firstRowLastColumn="0" w:lastRowFirstColumn="0" w:lastRowLastColumn="0"/>
            <w:tcW w:w="2263" w:type="dxa"/>
          </w:tcPr>
          <w:p w14:paraId="460EA71C" w14:textId="77777777" w:rsidR="00D2021D" w:rsidRDefault="00D2021D" w:rsidP="00F542BF">
            <w:pPr>
              <w:pStyle w:val="TableCell"/>
            </w:pPr>
            <w:r>
              <w:t>MAL::FineTime</w:t>
            </w:r>
          </w:p>
        </w:tc>
        <w:tc>
          <w:tcPr>
            <w:tcW w:w="2127" w:type="dxa"/>
          </w:tcPr>
          <w:p w14:paraId="3B2DAB9F" w14:textId="651310B6" w:rsidR="00D2021D" w:rsidRDefault="00C17A1E" w:rsidP="00F542BF">
            <w:pPr>
              <w:pStyle w:val="TableCell"/>
              <w:cnfStyle w:val="000000000000" w:firstRow="0" w:lastRow="0" w:firstColumn="0" w:lastColumn="0" w:oddVBand="0" w:evenVBand="0" w:oddHBand="0" w:evenHBand="0" w:firstRowFirstColumn="0" w:firstRowLastColumn="0" w:lastRowFirstColumn="0" w:lastRowLastColumn="0"/>
            </w:pPr>
            <w:r>
              <w:t>mal:</w:t>
            </w:r>
            <w:r w:rsidR="00D2021D">
              <w:t>FineTime</w:t>
            </w:r>
          </w:p>
        </w:tc>
        <w:tc>
          <w:tcPr>
            <w:tcW w:w="4600" w:type="dxa"/>
          </w:tcPr>
          <w:p w14:paraId="621DD36B" w14:textId="77777777" w:rsidR="00D2021D" w:rsidRDefault="00D2021D" w:rsidP="00F542BF">
            <w:pPr>
              <w:pStyle w:val="TableCell"/>
              <w:cnfStyle w:val="000000000000" w:firstRow="0" w:lastRow="0" w:firstColumn="0" w:lastColumn="0" w:oddVBand="0" w:evenVBand="0" w:oddHBand="0" w:evenHBand="0" w:firstRowFirstColumn="0" w:firstRowLastColumn="0" w:lastRowFirstColumn="0" w:lastRowLastColumn="0"/>
            </w:pPr>
            <w:r>
              <w:t>Corresponds to XSD dateTime but with format constrained to CCYY-MM-DDThh:mm:ss.sssssssss</w:t>
            </w:r>
          </w:p>
        </w:tc>
      </w:tr>
      <w:tr w:rsidR="00D2021D" w14:paraId="7C39400F" w14:textId="77777777" w:rsidTr="003E6B2C">
        <w:tc>
          <w:tcPr>
            <w:cnfStyle w:val="001000000000" w:firstRow="0" w:lastRow="0" w:firstColumn="1" w:lastColumn="0" w:oddVBand="0" w:evenVBand="0" w:oddHBand="0" w:evenHBand="0" w:firstRowFirstColumn="0" w:firstRowLastColumn="0" w:lastRowFirstColumn="0" w:lastRowLastColumn="0"/>
            <w:tcW w:w="2263" w:type="dxa"/>
          </w:tcPr>
          <w:p w14:paraId="3B3587D7" w14:textId="77777777" w:rsidR="00D2021D" w:rsidRDefault="00D2021D" w:rsidP="00F542BF">
            <w:pPr>
              <w:pStyle w:val="TableCell"/>
            </w:pPr>
            <w:r>
              <w:t>MAL::String</w:t>
            </w:r>
          </w:p>
        </w:tc>
        <w:tc>
          <w:tcPr>
            <w:tcW w:w="2127" w:type="dxa"/>
          </w:tcPr>
          <w:p w14:paraId="0FA90D10" w14:textId="77777777" w:rsidR="00D2021D" w:rsidRDefault="00D2021D" w:rsidP="00F542BF">
            <w:pPr>
              <w:pStyle w:val="TableCell"/>
              <w:cnfStyle w:val="000000000000" w:firstRow="0" w:lastRow="0" w:firstColumn="0" w:lastColumn="0" w:oddVBand="0" w:evenVBand="0" w:oddHBand="0" w:evenHBand="0" w:firstRowFirstColumn="0" w:firstRowLastColumn="0" w:lastRowFirstColumn="0" w:lastRowLastColumn="0"/>
            </w:pPr>
            <w:r>
              <w:t>string</w:t>
            </w:r>
          </w:p>
        </w:tc>
        <w:tc>
          <w:tcPr>
            <w:tcW w:w="4600" w:type="dxa"/>
          </w:tcPr>
          <w:p w14:paraId="6366DD00" w14:textId="77777777" w:rsidR="00D2021D" w:rsidRDefault="00D2021D" w:rsidP="00F542BF">
            <w:pPr>
              <w:pStyle w:val="TableCell"/>
              <w:cnfStyle w:val="000000000000" w:firstRow="0" w:lastRow="0" w:firstColumn="0" w:lastColumn="0" w:oddVBand="0" w:evenVBand="0" w:oddHBand="0" w:evenHBand="0" w:firstRowFirstColumn="0" w:firstRowLastColumn="0" w:lastRowFirstColumn="0" w:lastRowLastColumn="0"/>
            </w:pPr>
          </w:p>
        </w:tc>
      </w:tr>
      <w:tr w:rsidR="00D2021D" w14:paraId="0F665B23" w14:textId="77777777" w:rsidTr="003E6B2C">
        <w:tc>
          <w:tcPr>
            <w:cnfStyle w:val="001000000000" w:firstRow="0" w:lastRow="0" w:firstColumn="1" w:lastColumn="0" w:oddVBand="0" w:evenVBand="0" w:oddHBand="0" w:evenHBand="0" w:firstRowFirstColumn="0" w:firstRowLastColumn="0" w:lastRowFirstColumn="0" w:lastRowLastColumn="0"/>
            <w:tcW w:w="2263" w:type="dxa"/>
          </w:tcPr>
          <w:p w14:paraId="3B5B7157" w14:textId="77777777" w:rsidR="00D2021D" w:rsidRDefault="00D2021D" w:rsidP="00F542BF">
            <w:pPr>
              <w:pStyle w:val="TableCell"/>
            </w:pPr>
            <w:r>
              <w:t>MAL::Blob</w:t>
            </w:r>
          </w:p>
        </w:tc>
        <w:tc>
          <w:tcPr>
            <w:tcW w:w="2127" w:type="dxa"/>
          </w:tcPr>
          <w:p w14:paraId="3E17F40B" w14:textId="77777777" w:rsidR="00D2021D" w:rsidRDefault="00D2021D" w:rsidP="00F542BF">
            <w:pPr>
              <w:pStyle w:val="TableCell"/>
              <w:cnfStyle w:val="000000000000" w:firstRow="0" w:lastRow="0" w:firstColumn="0" w:lastColumn="0" w:oddVBand="0" w:evenVBand="0" w:oddHBand="0" w:evenHBand="0" w:firstRowFirstColumn="0" w:firstRowLastColumn="0" w:lastRowFirstColumn="0" w:lastRowLastColumn="0"/>
            </w:pPr>
            <w:r>
              <w:t>hexbinary</w:t>
            </w:r>
          </w:p>
        </w:tc>
        <w:tc>
          <w:tcPr>
            <w:tcW w:w="4600" w:type="dxa"/>
          </w:tcPr>
          <w:p w14:paraId="37FA10E1" w14:textId="77777777" w:rsidR="00D2021D" w:rsidRDefault="00D2021D" w:rsidP="00F542BF">
            <w:pPr>
              <w:pStyle w:val="TableCell"/>
              <w:cnfStyle w:val="000000000000" w:firstRow="0" w:lastRow="0" w:firstColumn="0" w:lastColumn="0" w:oddVBand="0" w:evenVBand="0" w:oddHBand="0" w:evenHBand="0" w:firstRowFirstColumn="0" w:firstRowLastColumn="0" w:lastRowFirstColumn="0" w:lastRowLastColumn="0"/>
            </w:pPr>
          </w:p>
        </w:tc>
      </w:tr>
      <w:tr w:rsidR="00D2021D" w14:paraId="06A42ACC" w14:textId="77777777" w:rsidTr="003E6B2C">
        <w:tc>
          <w:tcPr>
            <w:cnfStyle w:val="001000000000" w:firstRow="0" w:lastRow="0" w:firstColumn="1" w:lastColumn="0" w:oddVBand="0" w:evenVBand="0" w:oddHBand="0" w:evenHBand="0" w:firstRowFirstColumn="0" w:firstRowLastColumn="0" w:lastRowFirstColumn="0" w:lastRowLastColumn="0"/>
            <w:tcW w:w="2263" w:type="dxa"/>
          </w:tcPr>
          <w:p w14:paraId="64C3078F" w14:textId="77777777" w:rsidR="00D2021D" w:rsidRDefault="00D2021D" w:rsidP="00F542BF">
            <w:pPr>
              <w:pStyle w:val="TableCell"/>
            </w:pPr>
            <w:r>
              <w:t>MAL::Identifier</w:t>
            </w:r>
          </w:p>
        </w:tc>
        <w:tc>
          <w:tcPr>
            <w:tcW w:w="2127" w:type="dxa"/>
          </w:tcPr>
          <w:p w14:paraId="2905DB7B" w14:textId="2178B298" w:rsidR="00D2021D" w:rsidRDefault="00C17A1E" w:rsidP="00F542BF">
            <w:pPr>
              <w:pStyle w:val="TableCell"/>
              <w:cnfStyle w:val="000000000000" w:firstRow="0" w:lastRow="0" w:firstColumn="0" w:lastColumn="0" w:oddVBand="0" w:evenVBand="0" w:oddHBand="0" w:evenHBand="0" w:firstRowFirstColumn="0" w:firstRowLastColumn="0" w:lastRowFirstColumn="0" w:lastRowLastColumn="0"/>
            </w:pPr>
            <w:r>
              <w:t>mal:</w:t>
            </w:r>
            <w:r w:rsidR="00D2021D">
              <w:t>Identifier</w:t>
            </w:r>
          </w:p>
        </w:tc>
        <w:tc>
          <w:tcPr>
            <w:tcW w:w="4600" w:type="dxa"/>
          </w:tcPr>
          <w:p w14:paraId="60C1D20D" w14:textId="77777777" w:rsidR="00D2021D" w:rsidRDefault="00D2021D" w:rsidP="00F542BF">
            <w:pPr>
              <w:pStyle w:val="TableCell"/>
              <w:cnfStyle w:val="000000000000" w:firstRow="0" w:lastRow="0" w:firstColumn="0" w:lastColumn="0" w:oddVBand="0" w:evenVBand="0" w:oddHBand="0" w:evenHBand="0" w:firstRowFirstColumn="0" w:firstRowLastColumn="0" w:lastRowFirstColumn="0" w:lastRowLastColumn="0"/>
            </w:pPr>
            <w:r>
              <w:t>Corresponds to XSD string but with its format restricted to that of a MAL Identifier</w:t>
            </w:r>
          </w:p>
        </w:tc>
      </w:tr>
      <w:tr w:rsidR="00D2021D" w14:paraId="2901CFE4" w14:textId="77777777" w:rsidTr="003E6B2C">
        <w:tc>
          <w:tcPr>
            <w:cnfStyle w:val="001000000000" w:firstRow="0" w:lastRow="0" w:firstColumn="1" w:lastColumn="0" w:oddVBand="0" w:evenVBand="0" w:oddHBand="0" w:evenHBand="0" w:firstRowFirstColumn="0" w:firstRowLastColumn="0" w:lastRowFirstColumn="0" w:lastRowLastColumn="0"/>
            <w:tcW w:w="2263" w:type="dxa"/>
          </w:tcPr>
          <w:p w14:paraId="630A8111" w14:textId="77777777" w:rsidR="00D2021D" w:rsidRDefault="00D2021D" w:rsidP="00F542BF">
            <w:pPr>
              <w:pStyle w:val="TableCell"/>
            </w:pPr>
            <w:r>
              <w:t>MAL::URI</w:t>
            </w:r>
          </w:p>
        </w:tc>
        <w:tc>
          <w:tcPr>
            <w:tcW w:w="2127" w:type="dxa"/>
          </w:tcPr>
          <w:p w14:paraId="2506426B" w14:textId="77777777" w:rsidR="00D2021D" w:rsidRDefault="00D2021D" w:rsidP="00F542BF">
            <w:pPr>
              <w:pStyle w:val="TableCell"/>
              <w:cnfStyle w:val="000000000000" w:firstRow="0" w:lastRow="0" w:firstColumn="0" w:lastColumn="0" w:oddVBand="0" w:evenVBand="0" w:oddHBand="0" w:evenHBand="0" w:firstRowFirstColumn="0" w:firstRowLastColumn="0" w:lastRowFirstColumn="0" w:lastRowLastColumn="0"/>
            </w:pPr>
            <w:r>
              <w:t>anyURI</w:t>
            </w:r>
          </w:p>
        </w:tc>
        <w:tc>
          <w:tcPr>
            <w:tcW w:w="4600" w:type="dxa"/>
          </w:tcPr>
          <w:p w14:paraId="7C2EC328" w14:textId="77777777" w:rsidR="00D2021D" w:rsidRDefault="00D2021D" w:rsidP="00F542BF">
            <w:pPr>
              <w:pStyle w:val="TableCell"/>
              <w:cnfStyle w:val="000000000000" w:firstRow="0" w:lastRow="0" w:firstColumn="0" w:lastColumn="0" w:oddVBand="0" w:evenVBand="0" w:oddHBand="0" w:evenHBand="0" w:firstRowFirstColumn="0" w:firstRowLastColumn="0" w:lastRowFirstColumn="0" w:lastRowLastColumn="0"/>
            </w:pPr>
          </w:p>
        </w:tc>
      </w:tr>
      <w:tr w:rsidR="00D2021D" w14:paraId="0B9D22AF" w14:textId="77777777" w:rsidTr="003E6B2C">
        <w:tc>
          <w:tcPr>
            <w:cnfStyle w:val="001000000000" w:firstRow="0" w:lastRow="0" w:firstColumn="1" w:lastColumn="0" w:oddVBand="0" w:evenVBand="0" w:oddHBand="0" w:evenHBand="0" w:firstRowFirstColumn="0" w:firstRowLastColumn="0" w:lastRowFirstColumn="0" w:lastRowLastColumn="0"/>
            <w:tcW w:w="2263" w:type="dxa"/>
          </w:tcPr>
          <w:p w14:paraId="45912922" w14:textId="77777777" w:rsidR="00D2021D" w:rsidRDefault="00D2021D" w:rsidP="00F542BF">
            <w:pPr>
              <w:pStyle w:val="TableCell"/>
            </w:pPr>
            <w:r>
              <w:t>MAL::ObjectRef</w:t>
            </w:r>
          </w:p>
        </w:tc>
        <w:tc>
          <w:tcPr>
            <w:tcW w:w="2127" w:type="dxa"/>
          </w:tcPr>
          <w:p w14:paraId="6CE3C5E1" w14:textId="4412AB45" w:rsidR="00D2021D" w:rsidRDefault="00C17A1E" w:rsidP="00F542BF">
            <w:pPr>
              <w:pStyle w:val="TableCell"/>
              <w:cnfStyle w:val="000000000000" w:firstRow="0" w:lastRow="0" w:firstColumn="0" w:lastColumn="0" w:oddVBand="0" w:evenVBand="0" w:oddHBand="0" w:evenHBand="0" w:firstRowFirstColumn="0" w:firstRowLastColumn="0" w:lastRowFirstColumn="0" w:lastRowLastColumn="0"/>
            </w:pPr>
            <w:r>
              <w:t>mal:</w:t>
            </w:r>
            <w:r w:rsidR="00D2021D">
              <w:t>ObjectRef</w:t>
            </w:r>
          </w:p>
        </w:tc>
        <w:tc>
          <w:tcPr>
            <w:tcW w:w="4600" w:type="dxa"/>
          </w:tcPr>
          <w:p w14:paraId="792B4258" w14:textId="77777777" w:rsidR="00D2021D" w:rsidRDefault="00D2021D" w:rsidP="00F542BF">
            <w:pPr>
              <w:pStyle w:val="TableCell"/>
              <w:cnfStyle w:val="000000000000" w:firstRow="0" w:lastRow="0" w:firstColumn="0" w:lastColumn="0" w:oddVBand="0" w:evenVBand="0" w:oddHBand="0" w:evenHBand="0" w:firstRowFirstColumn="0" w:firstRowLastColumn="0" w:lastRowFirstColumn="0" w:lastRowLastColumn="0"/>
            </w:pPr>
            <w:r>
              <w:t>Corresponds to an XSD complex type</w:t>
            </w:r>
          </w:p>
        </w:tc>
      </w:tr>
    </w:tbl>
    <w:p w14:paraId="1D6B0477" w14:textId="42396431" w:rsidR="00D2021D" w:rsidRDefault="00D2021D" w:rsidP="00D2021D">
      <w:r>
        <w:t>The majority of MAL::Attribute types correspond to the specified XSD simple types.</w:t>
      </w:r>
    </w:p>
    <w:p w14:paraId="2D971A01" w14:textId="58B85A45" w:rsidR="00D2021D" w:rsidRDefault="00D2021D" w:rsidP="00D2021D">
      <w:r>
        <w:t xml:space="preserve">The remainder are defined within the MALTypes schema that is imported into the MPS schema.  </w:t>
      </w:r>
      <w:r w:rsidR="00C17A1E">
        <w:t>These are shown in the table above with the “mal:” namespace prefix</w:t>
      </w:r>
      <w:r>
        <w:t xml:space="preserve"> and either imply </w:t>
      </w:r>
      <w:r>
        <w:lastRenderedPageBreak/>
        <w:t>constraints to be imposed on their encoding as XSD simple types or define MAL specific XSD complex types.</w:t>
      </w:r>
    </w:p>
    <w:p w14:paraId="18CD6ADD" w14:textId="35109D4F" w:rsidR="00D2021D" w:rsidRDefault="00D2021D" w:rsidP="00D2021D">
      <w:pPr>
        <w:rPr>
          <w:lang w:val="en-GB"/>
        </w:rPr>
      </w:pPr>
      <w:r w:rsidRPr="00225424">
        <w:rPr>
          <w:lang w:val="en-GB"/>
        </w:rPr>
        <w:t>MAL</w:t>
      </w:r>
      <w:r w:rsidRPr="00225424" w:rsidDel="00D15121">
        <w:rPr>
          <w:lang w:val="en-GB"/>
        </w:rPr>
        <w:t>::</w:t>
      </w:r>
      <w:r w:rsidRPr="00225424">
        <w:rPr>
          <w:lang w:val="en-GB"/>
        </w:rPr>
        <w:t>Time and MAL</w:t>
      </w:r>
      <w:r w:rsidRPr="00225424" w:rsidDel="00D15121">
        <w:rPr>
          <w:lang w:val="en-GB"/>
        </w:rPr>
        <w:t>::</w:t>
      </w:r>
      <w:r w:rsidRPr="00225424">
        <w:rPr>
          <w:lang w:val="en-GB"/>
        </w:rPr>
        <w:t>FineTi</w:t>
      </w:r>
      <w:r>
        <w:rPr>
          <w:lang w:val="en-GB"/>
        </w:rPr>
        <w:t>me correspond to the XSD dateTime simple type but with constraints on the time format to be used.</w:t>
      </w:r>
    </w:p>
    <w:p w14:paraId="6C67D5E8" w14:textId="5A5E4AF3" w:rsidR="000E52BD" w:rsidRDefault="000E52BD" w:rsidP="000E52BD">
      <w:pPr>
        <w:rPr>
          <w:lang w:val="en-GB"/>
        </w:rPr>
      </w:pPr>
      <w:r>
        <w:rPr>
          <w:lang w:val="en-GB"/>
        </w:rPr>
        <w:t>Note: in the specific case of a</w:t>
      </w:r>
      <w:r w:rsidR="005B7C99">
        <w:rPr>
          <w:lang w:val="en-GB"/>
        </w:rPr>
        <w:t>n</w:t>
      </w:r>
      <w:r>
        <w:rPr>
          <w:lang w:val="en-GB"/>
        </w:rPr>
        <w:t xml:space="preserve"> </w:t>
      </w:r>
      <w:r w:rsidR="005B7C99">
        <w:rPr>
          <w:lang w:val="en-GB"/>
        </w:rPr>
        <w:t xml:space="preserve">Expression of type Time </w:t>
      </w:r>
      <w:r>
        <w:rPr>
          <w:lang w:val="en-GB"/>
        </w:rPr>
        <w:t>defined in the MPSTypes schema, the value field is encoded as dateTime and may be used to represent either MAL type, according to the rules below.</w:t>
      </w:r>
    </w:p>
    <w:p w14:paraId="1B89533D" w14:textId="6064C13A" w:rsidR="00D2021D" w:rsidRDefault="00D2021D">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4.6.14</w:t>
      </w:r>
      <w:r w:rsidRPr="00CB14D8">
        <w:rPr>
          <w:b/>
        </w:rPr>
        <w:fldChar w:fldCharType="end"/>
      </w:r>
      <w:r w:rsidRPr="00CB14D8">
        <w:rPr>
          <w:b/>
        </w:rPr>
        <w:t>.</w:t>
      </w:r>
      <w:r>
        <w:rPr>
          <w:b/>
        </w:rPr>
        <w:t>E</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66</w:t>
      </w:r>
      <w:r w:rsidRPr="00CB14D8">
        <w:rPr>
          <w:b/>
        </w:rPr>
        <w:fldChar w:fldCharType="end"/>
      </w:r>
      <w:r>
        <w:tab/>
        <w:t>Fields of type MAL::Time shall be encoded using the XSD dateTime simple type with the format CCYY-MM-DDThh:mm:ss.sss.</w:t>
      </w:r>
    </w:p>
    <w:p w14:paraId="7E4B126A" w14:textId="2B6BE5EB" w:rsidR="00D2021D" w:rsidRDefault="00D2021D">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4.6.14</w:t>
      </w:r>
      <w:r w:rsidRPr="00CB14D8">
        <w:rPr>
          <w:b/>
        </w:rPr>
        <w:fldChar w:fldCharType="end"/>
      </w:r>
      <w:r w:rsidRPr="00CB14D8">
        <w:rPr>
          <w:b/>
        </w:rPr>
        <w:t>.</w:t>
      </w:r>
      <w:r>
        <w:rPr>
          <w:b/>
        </w:rPr>
        <w:t>E</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67</w:t>
      </w:r>
      <w:r w:rsidRPr="00CB14D8">
        <w:rPr>
          <w:b/>
        </w:rPr>
        <w:fldChar w:fldCharType="end"/>
      </w:r>
      <w:r>
        <w:tab/>
        <w:t>Fields of type MAL::FineTime shall be encoded using the XSD dateTime simple type with the format CCYY-MM-DDThh:mm:ss.sssssssss.</w:t>
      </w:r>
    </w:p>
    <w:p w14:paraId="210E62BF" w14:textId="77777777" w:rsidR="00D2021D" w:rsidRDefault="00D2021D">
      <w:pPr>
        <w:rPr>
          <w:lang w:val="en-GB"/>
        </w:rPr>
      </w:pPr>
      <w:r>
        <w:rPr>
          <w:lang w:val="en-GB"/>
        </w:rPr>
        <w:t>MAL</w:t>
      </w:r>
      <w:r w:rsidDel="00D15121">
        <w:rPr>
          <w:lang w:val="en-GB"/>
        </w:rPr>
        <w:t>::</w:t>
      </w:r>
      <w:r>
        <w:rPr>
          <w:lang w:val="en-GB"/>
        </w:rPr>
        <w:t>Identifier corresponds to the XSD string simple type, but the string must follow the format defined for MAL Identifiers.</w:t>
      </w:r>
    </w:p>
    <w:p w14:paraId="3FEF0524" w14:textId="7BBC1845" w:rsidR="00D2021D" w:rsidRPr="00846010" w:rsidRDefault="00D2021D" w:rsidP="00846010">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4.6.14</w:t>
      </w:r>
      <w:r w:rsidRPr="00CB14D8">
        <w:rPr>
          <w:b/>
        </w:rPr>
        <w:fldChar w:fldCharType="end"/>
      </w:r>
      <w:r w:rsidRPr="00CB14D8">
        <w:rPr>
          <w:b/>
        </w:rPr>
        <w:t>.</w:t>
      </w:r>
      <w:r>
        <w:rPr>
          <w:b/>
        </w:rPr>
        <w:t>E</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68</w:t>
      </w:r>
      <w:r w:rsidRPr="00CB14D8">
        <w:rPr>
          <w:b/>
        </w:rPr>
        <w:fldChar w:fldCharType="end"/>
      </w:r>
      <w:r>
        <w:tab/>
        <w:t xml:space="preserve">Fields of type MAL::Identifier shall be encoded using the XSD string simple type with any format constraint imposed by the MAL </w:t>
      </w:r>
      <w:r>
        <w:fldChar w:fldCharType="begin"/>
      </w:r>
      <w:r>
        <w:instrText xml:space="preserve"> REF _Ref68011710 \r \h </w:instrText>
      </w:r>
      <w:r>
        <w:fldChar w:fldCharType="separate"/>
      </w:r>
      <w:r w:rsidR="00182691">
        <w:t>[2]</w:t>
      </w:r>
      <w:r>
        <w:fldChar w:fldCharType="end"/>
      </w:r>
      <w:r>
        <w:t>.</w:t>
      </w:r>
    </w:p>
    <w:p w14:paraId="4FA5020E" w14:textId="6E6E1FF8" w:rsidR="00D2021D" w:rsidRDefault="00D2021D">
      <w:pPr>
        <w:rPr>
          <w:lang w:val="en-GB"/>
        </w:rPr>
      </w:pPr>
      <w:r>
        <w:rPr>
          <w:lang w:val="en-GB"/>
        </w:rPr>
        <w:t>MAL</w:t>
      </w:r>
      <w:r w:rsidDel="00D15121">
        <w:rPr>
          <w:lang w:val="en-GB"/>
        </w:rPr>
        <w:t>::</w:t>
      </w:r>
      <w:r>
        <w:rPr>
          <w:lang w:val="en-GB"/>
        </w:rPr>
        <w:t xml:space="preserve">ObjectRef </w:t>
      </w:r>
      <w:r w:rsidDel="0044003A">
        <w:rPr>
          <w:lang w:val="en-GB"/>
        </w:rPr>
        <w:t xml:space="preserve">and MAL::StaticObjectRef </w:t>
      </w:r>
      <w:r>
        <w:rPr>
          <w:lang w:val="en-GB"/>
        </w:rPr>
        <w:t>corresponds to an XSD complex type</w:t>
      </w:r>
      <w:r w:rsidDel="0060289A">
        <w:rPr>
          <w:lang w:val="en-GB"/>
        </w:rPr>
        <w:t>s</w:t>
      </w:r>
      <w:r w:rsidDel="00D15121">
        <w:rPr>
          <w:lang w:val="en-GB"/>
        </w:rPr>
        <w:t xml:space="preserve"> defined as part of the </w:t>
      </w:r>
      <w:r w:rsidDel="0060289A">
        <w:rPr>
          <w:lang w:val="en-GB"/>
        </w:rPr>
        <w:t>MPS XML schema hierarchy</w:t>
      </w:r>
      <w:r>
        <w:rPr>
          <w:lang w:val="en-GB"/>
        </w:rPr>
        <w:t>.</w:t>
      </w:r>
      <w:r w:rsidR="00252BDC">
        <w:t xml:space="preserve">  </w:t>
      </w:r>
      <w:r>
        <w:rPr>
          <w:lang w:val="en-GB"/>
        </w:rPr>
        <w:t>The MALTypes schema also includes an XSD complex type for the MAL</w:t>
      </w:r>
      <w:r w:rsidDel="00D15121">
        <w:rPr>
          <w:lang w:val="en-GB"/>
        </w:rPr>
        <w:t>::</w:t>
      </w:r>
      <w:r>
        <w:rPr>
          <w:lang w:val="en-GB"/>
        </w:rPr>
        <w:t>ObjectIdentity composite.</w:t>
      </w:r>
    </w:p>
    <w:p w14:paraId="084CB3F9" w14:textId="02832E2B" w:rsidR="00D2021D" w:rsidRPr="00846010" w:rsidRDefault="00D2021D" w:rsidP="00846010">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4.6.14</w:t>
      </w:r>
      <w:r w:rsidRPr="00CB14D8">
        <w:rPr>
          <w:b/>
        </w:rPr>
        <w:fldChar w:fldCharType="end"/>
      </w:r>
      <w:r w:rsidRPr="00CB14D8">
        <w:rPr>
          <w:b/>
        </w:rPr>
        <w:t>.</w:t>
      </w:r>
      <w:r>
        <w:rPr>
          <w:b/>
        </w:rPr>
        <w:t>E</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69</w:t>
      </w:r>
      <w:r w:rsidRPr="00CB14D8">
        <w:rPr>
          <w:b/>
        </w:rPr>
        <w:fldChar w:fldCharType="end"/>
      </w:r>
      <w:r>
        <w:tab/>
        <w:t>Fields of type MAL::ObjectRef shall be encoded using the XSD MALObjectRef complex type.</w:t>
      </w:r>
      <w:r w:rsidRPr="00D0120C">
        <w:rPr>
          <w:lang w:val="en-GB"/>
        </w:rPr>
        <w:t xml:space="preserve"> </w:t>
      </w:r>
      <w:r>
        <w:rPr>
          <w:lang w:val="en-GB"/>
        </w:rPr>
        <w:t xml:space="preserve"> If a field is defined in the information model as being of type MAL::ObjectRef&lt;T&gt;, with a specified concrete object type T, then the </w:t>
      </w:r>
      <w:r>
        <w:rPr>
          <w:rStyle w:val="Term"/>
        </w:rPr>
        <w:t xml:space="preserve">area </w:t>
      </w:r>
      <w:r>
        <w:t>and type fields of the reference shall be omitted.</w:t>
      </w:r>
    </w:p>
    <w:p w14:paraId="01A1059E" w14:textId="11CD692E" w:rsidR="00D2021D" w:rsidRDefault="00D2021D">
      <w:pPr>
        <w:rPr>
          <w:lang w:val="en-GB"/>
        </w:rPr>
      </w:pPr>
      <w:r>
        <w:rPr>
          <w:lang w:val="en-GB"/>
        </w:rPr>
        <w:t xml:space="preserve">Lists are encoding directly as an </w:t>
      </w:r>
      <w:r w:rsidR="004F349B">
        <w:rPr>
          <w:lang w:val="en-GB"/>
        </w:rPr>
        <w:t>XSD</w:t>
      </w:r>
      <w:r>
        <w:rPr>
          <w:lang w:val="en-GB"/>
        </w:rPr>
        <w:t xml:space="preserve"> element with multiple occurrences.</w:t>
      </w:r>
    </w:p>
    <w:p w14:paraId="19612DAE" w14:textId="1048B566" w:rsidR="00D2021D" w:rsidRPr="00790B7B" w:rsidRDefault="00D2021D">
      <w:pPr>
        <w:pStyle w:val="Requirement"/>
      </w:pPr>
      <w:r w:rsidRPr="00CB14D8">
        <w:rPr>
          <w:b/>
        </w:rPr>
        <w:t>Req_</w:t>
      </w:r>
      <w:r w:rsidRPr="00CB14D8">
        <w:rPr>
          <w:b/>
        </w:rPr>
        <w:fldChar w:fldCharType="begin"/>
      </w:r>
      <w:r w:rsidRPr="00CB14D8">
        <w:rPr>
          <w:b/>
        </w:rPr>
        <w:instrText xml:space="preserve"> STYLEREF  "Heading 3" \n  \* MERGEFORMAT </w:instrText>
      </w:r>
      <w:r w:rsidRPr="00CB14D8">
        <w:rPr>
          <w:b/>
        </w:rPr>
        <w:fldChar w:fldCharType="separate"/>
      </w:r>
      <w:r w:rsidR="00182691">
        <w:rPr>
          <w:b/>
          <w:noProof/>
        </w:rPr>
        <w:t>4.6.14</w:t>
      </w:r>
      <w:r w:rsidRPr="00CB14D8">
        <w:rPr>
          <w:b/>
        </w:rPr>
        <w:fldChar w:fldCharType="end"/>
      </w:r>
      <w:r w:rsidRPr="00CB14D8">
        <w:rPr>
          <w:b/>
        </w:rPr>
        <w:t>.</w:t>
      </w:r>
      <w:r>
        <w:rPr>
          <w:b/>
        </w:rPr>
        <w:t>E</w:t>
      </w:r>
      <w:r w:rsidRPr="00CB14D8">
        <w:rPr>
          <w:b/>
        </w:rPr>
        <w:t>.</w:t>
      </w:r>
      <w:r w:rsidRPr="00CB14D8">
        <w:rPr>
          <w:b/>
        </w:rPr>
        <w:fldChar w:fldCharType="begin"/>
      </w:r>
      <w:r w:rsidRPr="00CB14D8">
        <w:rPr>
          <w:b/>
        </w:rPr>
        <w:instrText xml:space="preserve"> SEQ Req \* MERGEFORMAT </w:instrText>
      </w:r>
      <w:r w:rsidRPr="00CB14D8">
        <w:rPr>
          <w:b/>
        </w:rPr>
        <w:fldChar w:fldCharType="separate"/>
      </w:r>
      <w:r w:rsidR="00182691">
        <w:rPr>
          <w:b/>
          <w:noProof/>
        </w:rPr>
        <w:t>70</w:t>
      </w:r>
      <w:r w:rsidRPr="00CB14D8">
        <w:rPr>
          <w:b/>
        </w:rPr>
        <w:fldChar w:fldCharType="end"/>
      </w:r>
      <w:r>
        <w:tab/>
        <w:t xml:space="preserve">Fields defined as a list of items of defined type shall be encoded as an </w:t>
      </w:r>
      <w:r w:rsidR="00FC7D76">
        <w:t xml:space="preserve">XSD </w:t>
      </w:r>
      <w:r>
        <w:t>element of defined type with minimum and maximum occurrences.</w:t>
      </w:r>
    </w:p>
    <w:p w14:paraId="28FC2129" w14:textId="77777777" w:rsidR="00D2021D" w:rsidRDefault="00D2021D" w:rsidP="00846010">
      <w:pPr>
        <w:pStyle w:val="Heading2"/>
        <w:pageBreakBefore/>
      </w:pPr>
      <w:bookmarkStart w:id="391" w:name="_Toc140093902"/>
      <w:r>
        <w:lastRenderedPageBreak/>
        <w:t>XML Schema Structure</w:t>
      </w:r>
      <w:bookmarkEnd w:id="391"/>
    </w:p>
    <w:p w14:paraId="6B90D9DD" w14:textId="77777777" w:rsidR="00D2021D" w:rsidRDefault="00D2021D" w:rsidP="00D2021D">
      <w:r>
        <w:t>The MPS XML file structures are defined as a hierarchy of XML schemas.</w:t>
      </w:r>
    </w:p>
    <w:p w14:paraId="2F02E76D" w14:textId="10A0D3D8" w:rsidR="00D2021D" w:rsidRDefault="00AC2245" w:rsidP="00D2021D">
      <w:pPr>
        <w:keepNext/>
        <w:jc w:val="center"/>
      </w:pPr>
      <w:r>
        <w:rPr>
          <w:noProof/>
        </w:rPr>
        <w:drawing>
          <wp:inline distT="0" distB="0" distL="0" distR="0" wp14:anchorId="6205B835" wp14:editId="37422C31">
            <wp:extent cx="3147220" cy="44386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69724" cy="4470388"/>
                    </a:xfrm>
                    <a:prstGeom prst="rect">
                      <a:avLst/>
                    </a:prstGeom>
                    <a:noFill/>
                  </pic:spPr>
                </pic:pic>
              </a:graphicData>
            </a:graphic>
          </wp:inline>
        </w:drawing>
      </w:r>
    </w:p>
    <w:p w14:paraId="1D75090E" w14:textId="32039B73" w:rsidR="00D2021D" w:rsidRDefault="00D2021D" w:rsidP="00D2021D">
      <w:pPr>
        <w:pStyle w:val="Caption"/>
        <w:keepNext w:val="0"/>
      </w:pPr>
      <w:bookmarkStart w:id="392" w:name="_Toc140093400"/>
      <w:r>
        <w:t xml:space="preserve">Figure </w:t>
      </w:r>
      <w:r w:rsidR="00A23CA0">
        <w:fldChar w:fldCharType="begin"/>
      </w:r>
      <w:r w:rsidR="00A23CA0">
        <w:instrText xml:space="preserve"> SEQ Figure \* ARABIC </w:instrText>
      </w:r>
      <w:r w:rsidR="00A23CA0">
        <w:fldChar w:fldCharType="separate"/>
      </w:r>
      <w:r w:rsidR="00182691">
        <w:rPr>
          <w:noProof/>
        </w:rPr>
        <w:t>57</w:t>
      </w:r>
      <w:r w:rsidR="00A23CA0">
        <w:rPr>
          <w:noProof/>
        </w:rPr>
        <w:fldChar w:fldCharType="end"/>
      </w:r>
      <w:r>
        <w:t>: XML Schema Hierarchy</w:t>
      </w:r>
      <w:bookmarkEnd w:id="392"/>
    </w:p>
    <w:p w14:paraId="2DE92A5D" w14:textId="77777777" w:rsidR="00D2021D" w:rsidRDefault="00D2021D" w:rsidP="00D2021D">
      <w:r>
        <w:t>Each MPS XML file structure has a root XSD schema that includes:</w:t>
      </w:r>
    </w:p>
    <w:p w14:paraId="650B082D" w14:textId="77777777" w:rsidR="00D2021D" w:rsidRDefault="00D2021D" w:rsidP="00D2021D">
      <w:pPr>
        <w:numPr>
          <w:ilvl w:val="0"/>
          <w:numId w:val="107"/>
        </w:numPr>
      </w:pPr>
      <w:r>
        <w:t>The top level element for the file</w:t>
      </w:r>
    </w:p>
    <w:p w14:paraId="4ECEC687" w14:textId="77777777" w:rsidR="00D2021D" w:rsidRDefault="00D2021D" w:rsidP="00D2021D">
      <w:pPr>
        <w:numPr>
          <w:ilvl w:val="0"/>
          <w:numId w:val="107"/>
        </w:numPr>
        <w:spacing w:before="0"/>
      </w:pPr>
      <w:r>
        <w:t>XSD representations of each MPS Data Item that may be included as part of the file</w:t>
      </w:r>
    </w:p>
    <w:p w14:paraId="6DA30C78" w14:textId="540AE78A" w:rsidR="00D2021D" w:rsidRDefault="00D2021D" w:rsidP="00D2021D">
      <w:r>
        <w:t>Note that these root XSD schema</w:t>
      </w:r>
      <w:r w:rsidR="004F349B">
        <w:t>s</w:t>
      </w:r>
      <w:r>
        <w:t xml:space="preserve"> do not include all defined data structures relating to an MPS data item, but only those required for the specific file structure.  Those not required, such as Definition data structures and service specific data structures, are omitted.</w:t>
      </w:r>
    </w:p>
    <w:p w14:paraId="5AD8925F" w14:textId="2B26436E" w:rsidR="00D2021D" w:rsidRDefault="00D2021D" w:rsidP="00EE0C41">
      <w:r>
        <w:t>A set of XSD schema</w:t>
      </w:r>
      <w:r w:rsidR="004F349B">
        <w:t>s</w:t>
      </w:r>
      <w:r>
        <w:t xml:space="preserve"> are also defined that are included by the </w:t>
      </w:r>
      <w:r w:rsidDel="004C3FE8">
        <w:t xml:space="preserve">above </w:t>
      </w:r>
      <w:r>
        <w:t>MPSPlanFile and MPSPlanningRequestFile to define referenced data types within the MPS information model.  Note that these are not required by the MPSPlanningResponseFile schema.  Separate schema are defined to cover:</w:t>
      </w:r>
    </w:p>
    <w:p w14:paraId="41742CA4" w14:textId="77777777" w:rsidR="00D2021D" w:rsidRDefault="00D2021D">
      <w:pPr>
        <w:numPr>
          <w:ilvl w:val="0"/>
          <w:numId w:val="108"/>
        </w:numPr>
      </w:pPr>
      <w:r w:rsidDel="004C3FE8">
        <w:t>MAL Data Types:</w:t>
      </w:r>
      <w:r w:rsidRPr="000E7BD6" w:rsidDel="004C3FE8">
        <w:t xml:space="preserve"> </w:t>
      </w:r>
      <w:r w:rsidDel="004C3FE8">
        <w:t>MAL Attribute Types that do not map directly to XSD simple types</w:t>
      </w:r>
    </w:p>
    <w:p w14:paraId="74B6E7E5" w14:textId="7617C932" w:rsidR="002B04E2" w:rsidRDefault="002B04E2" w:rsidP="002B04E2">
      <w:pPr>
        <w:numPr>
          <w:ilvl w:val="1"/>
          <w:numId w:val="108"/>
        </w:numPr>
      </w:pPr>
      <w:r>
        <w:lastRenderedPageBreak/>
        <w:t>Time, FineTime and Identifier</w:t>
      </w:r>
    </w:p>
    <w:p w14:paraId="28214A19" w14:textId="4DA8CA84" w:rsidR="002B04E2" w:rsidRDefault="002B04E2" w:rsidP="002B04E2">
      <w:pPr>
        <w:numPr>
          <w:ilvl w:val="1"/>
          <w:numId w:val="108"/>
        </w:numPr>
        <w:spacing w:before="0"/>
      </w:pPr>
      <w:r>
        <w:t>ObjectRef and ObjectIdentity</w:t>
      </w:r>
    </w:p>
    <w:p w14:paraId="569669B5" w14:textId="3D4D18FF" w:rsidR="002B04E2" w:rsidDel="004C3FE8" w:rsidRDefault="002B04E2" w:rsidP="00F55DFA">
      <w:pPr>
        <w:numPr>
          <w:ilvl w:val="1"/>
          <w:numId w:val="108"/>
        </w:numPr>
        <w:spacing w:before="0"/>
      </w:pPr>
      <w:r>
        <w:t>NamedValue</w:t>
      </w:r>
    </w:p>
    <w:p w14:paraId="20E15929" w14:textId="77777777" w:rsidR="00D2021D" w:rsidRDefault="00D2021D">
      <w:pPr>
        <w:numPr>
          <w:ilvl w:val="0"/>
          <w:numId w:val="108"/>
        </w:numPr>
        <w:spacing w:before="0"/>
      </w:pPr>
      <w:r>
        <w:t>MPS Data Types covering:</w:t>
      </w:r>
    </w:p>
    <w:p w14:paraId="00263B9C" w14:textId="7D126E7C" w:rsidR="00D2021D" w:rsidRDefault="00D2021D">
      <w:pPr>
        <w:numPr>
          <w:ilvl w:val="1"/>
          <w:numId w:val="108"/>
        </w:numPr>
        <w:spacing w:before="0"/>
      </w:pPr>
      <w:r>
        <w:t xml:space="preserve">MPS Base Data Types (see </w:t>
      </w:r>
      <w:r>
        <w:fldChar w:fldCharType="begin"/>
      </w:r>
      <w:r>
        <w:instrText xml:space="preserve"> REF _Ref20839653 \r \h </w:instrText>
      </w:r>
      <w:r>
        <w:fldChar w:fldCharType="separate"/>
      </w:r>
      <w:r w:rsidR="00182691">
        <w:t>3.3.1</w:t>
      </w:r>
      <w:r>
        <w:fldChar w:fldCharType="end"/>
      </w:r>
      <w:r>
        <w:t>)</w:t>
      </w:r>
    </w:p>
    <w:p w14:paraId="55C98E9C" w14:textId="04FD37C7" w:rsidR="00D2021D" w:rsidRPr="00D25E5D" w:rsidRDefault="00D2021D">
      <w:pPr>
        <w:numPr>
          <w:ilvl w:val="1"/>
          <w:numId w:val="108"/>
        </w:numPr>
        <w:spacing w:before="0"/>
      </w:pPr>
      <w:r>
        <w:t xml:space="preserve">Expressions (see </w:t>
      </w:r>
      <w:r>
        <w:fldChar w:fldCharType="begin"/>
      </w:r>
      <w:r>
        <w:instrText xml:space="preserve"> REF _Ref21941987 \r \h </w:instrText>
      </w:r>
      <w:r>
        <w:fldChar w:fldCharType="separate"/>
      </w:r>
      <w:r w:rsidR="00182691">
        <w:t>3.3.3</w:t>
      </w:r>
      <w:r>
        <w:fldChar w:fldCharType="end"/>
      </w:r>
      <w:r>
        <w:t>)</w:t>
      </w:r>
    </w:p>
    <w:p w14:paraId="3070E6B1" w14:textId="305B2501" w:rsidR="00D2021D" w:rsidRDefault="00D2021D">
      <w:pPr>
        <w:numPr>
          <w:ilvl w:val="1"/>
          <w:numId w:val="108"/>
        </w:numPr>
        <w:spacing w:before="0"/>
      </w:pPr>
      <w:r>
        <w:t xml:space="preserve">Additional MPS Data Types (see </w:t>
      </w:r>
      <w:r>
        <w:fldChar w:fldCharType="begin"/>
      </w:r>
      <w:r>
        <w:instrText xml:space="preserve"> REF _Ref21357983 \r \h </w:instrText>
      </w:r>
      <w:r>
        <w:fldChar w:fldCharType="separate"/>
      </w:r>
      <w:r w:rsidR="00182691">
        <w:t>3.3.4</w:t>
      </w:r>
      <w:r>
        <w:fldChar w:fldCharType="end"/>
      </w:r>
      <w:r>
        <w:t>)</w:t>
      </w:r>
    </w:p>
    <w:p w14:paraId="764EEB5D" w14:textId="38C5DF8A" w:rsidR="00D2021D" w:rsidRDefault="00D2021D">
      <w:pPr>
        <w:numPr>
          <w:ilvl w:val="1"/>
          <w:numId w:val="108"/>
        </w:numPr>
        <w:spacing w:before="0"/>
      </w:pPr>
      <w:r>
        <w:t xml:space="preserve">Arguments (see </w:t>
      </w:r>
      <w:r>
        <w:fldChar w:fldCharType="begin"/>
      </w:r>
      <w:r>
        <w:instrText xml:space="preserve"> REF _Ref85030952 \r \h </w:instrText>
      </w:r>
      <w:r>
        <w:fldChar w:fldCharType="separate"/>
      </w:r>
      <w:r w:rsidR="00182691">
        <w:t>3.3.5</w:t>
      </w:r>
      <w:r>
        <w:fldChar w:fldCharType="end"/>
      </w:r>
      <w:r>
        <w:t>)</w:t>
      </w:r>
    </w:p>
    <w:p w14:paraId="4CA85189" w14:textId="7AD22F5E" w:rsidR="00D2021D" w:rsidRDefault="00D2021D">
      <w:pPr>
        <w:numPr>
          <w:ilvl w:val="0"/>
          <w:numId w:val="108"/>
        </w:numPr>
        <w:spacing w:before="0"/>
      </w:pPr>
      <w:r>
        <w:t xml:space="preserve">MPS Position and Direction Types (see </w:t>
      </w:r>
      <w:r>
        <w:fldChar w:fldCharType="begin"/>
      </w:r>
      <w:r>
        <w:instrText xml:space="preserve"> REF _Ref85031035 \r \h </w:instrText>
      </w:r>
      <w:r>
        <w:fldChar w:fldCharType="separate"/>
      </w:r>
      <w:r w:rsidR="00182691">
        <w:t>3.3.2</w:t>
      </w:r>
      <w:r>
        <w:fldChar w:fldCharType="end"/>
      </w:r>
      <w:r>
        <w:t>) [Optional]</w:t>
      </w:r>
    </w:p>
    <w:p w14:paraId="704CCD42" w14:textId="25CCB4FF" w:rsidR="00D2021D" w:rsidRDefault="00D2021D">
      <w:pPr>
        <w:numPr>
          <w:ilvl w:val="0"/>
          <w:numId w:val="108"/>
        </w:numPr>
        <w:spacing w:before="0"/>
      </w:pPr>
      <w:r>
        <w:t xml:space="preserve">MPS Constraints (see </w:t>
      </w:r>
      <w:r>
        <w:fldChar w:fldCharType="begin"/>
      </w:r>
      <w:r>
        <w:instrText xml:space="preserve"> REF _Ref33099098 \r \h </w:instrText>
      </w:r>
      <w:r>
        <w:fldChar w:fldCharType="separate"/>
      </w:r>
      <w:r w:rsidR="00182691">
        <w:t>3.3.6</w:t>
      </w:r>
      <w:r>
        <w:fldChar w:fldCharType="end"/>
      </w:r>
      <w:r>
        <w:t>)</w:t>
      </w:r>
    </w:p>
    <w:p w14:paraId="4D6B4AAC" w14:textId="288FE1B0" w:rsidR="00D2021D" w:rsidRDefault="00D2021D">
      <w:pPr>
        <w:numPr>
          <w:ilvl w:val="0"/>
          <w:numId w:val="108"/>
        </w:numPr>
        <w:spacing w:before="0"/>
      </w:pPr>
      <w:r>
        <w:t xml:space="preserve">MPS Triggers (see </w:t>
      </w:r>
      <w:r>
        <w:fldChar w:fldCharType="begin"/>
      </w:r>
      <w:r>
        <w:instrText xml:space="preserve"> REF _Ref85031108 \r \h </w:instrText>
      </w:r>
      <w:r>
        <w:fldChar w:fldCharType="separate"/>
      </w:r>
      <w:r w:rsidR="00182691">
        <w:t>3.3.7</w:t>
      </w:r>
      <w:r>
        <w:fldChar w:fldCharType="end"/>
      </w:r>
      <w:r>
        <w:t>)</w:t>
      </w:r>
    </w:p>
    <w:p w14:paraId="281C7F54" w14:textId="39DE5A05" w:rsidR="00D2021D" w:rsidRDefault="00D2021D">
      <w:pPr>
        <w:numPr>
          <w:ilvl w:val="0"/>
          <w:numId w:val="108"/>
        </w:numPr>
        <w:spacing w:before="0"/>
      </w:pPr>
      <w:r>
        <w:t xml:space="preserve">MPS Repetitions (see </w:t>
      </w:r>
      <w:r>
        <w:fldChar w:fldCharType="begin"/>
      </w:r>
      <w:r>
        <w:instrText xml:space="preserve"> REF _Ref21969378 \r \h </w:instrText>
      </w:r>
      <w:r>
        <w:fldChar w:fldCharType="separate"/>
      </w:r>
      <w:r w:rsidR="00182691">
        <w:t>3.3.8</w:t>
      </w:r>
      <w:r>
        <w:fldChar w:fldCharType="end"/>
      </w:r>
      <w:r>
        <w:t>)</w:t>
      </w:r>
    </w:p>
    <w:p w14:paraId="387D596F" w14:textId="31A53FC6" w:rsidR="00AC2245" w:rsidRDefault="00AC2245">
      <w:pPr>
        <w:numPr>
          <w:ilvl w:val="0"/>
          <w:numId w:val="108"/>
        </w:numPr>
        <w:spacing w:before="0"/>
      </w:pPr>
      <w:r>
        <w:t xml:space="preserve">MPS Resources (see </w:t>
      </w:r>
      <w:r>
        <w:fldChar w:fldCharType="begin"/>
      </w:r>
      <w:r>
        <w:instrText xml:space="preserve"> REF _Ref33143058 \r \h </w:instrText>
      </w:r>
      <w:r>
        <w:fldChar w:fldCharType="separate"/>
      </w:r>
      <w:r w:rsidR="00182691">
        <w:t>3.2.4.2</w:t>
      </w:r>
      <w:r>
        <w:fldChar w:fldCharType="end"/>
      </w:r>
      <w:r>
        <w:t>)</w:t>
      </w:r>
    </w:p>
    <w:p w14:paraId="684D80FF" w14:textId="77777777" w:rsidR="00D2021D" w:rsidRDefault="00D2021D">
      <w:r>
        <w:t>The MPSRepetitions schema is only included by the MPSPlanningRequestFile schema.</w:t>
      </w:r>
    </w:p>
    <w:p w14:paraId="005A9B6B" w14:textId="5D9EFE95" w:rsidR="00D2021D" w:rsidRDefault="00D2021D">
      <w:r>
        <w:t>The MPSPlanningRequestFile schema also includes the MPSPlanFile schema to support the direct embedding of a plan within a planning request.</w:t>
      </w:r>
    </w:p>
    <w:p w14:paraId="37997A0A" w14:textId="56C04541" w:rsidR="000803BE" w:rsidRDefault="000803BE">
      <w:r>
        <w:t>The MPSResources schema defines resource profiles used within the MPSPlanFile and MPSConstraints schema.</w:t>
      </w:r>
    </w:p>
    <w:p w14:paraId="2F09171D" w14:textId="77777777" w:rsidR="00D2021D" w:rsidRDefault="00D2021D"/>
    <w:p w14:paraId="122EE47D" w14:textId="7D6AB949" w:rsidR="001D5FD4" w:rsidRDefault="001D5FD4" w:rsidP="001D5FD4">
      <w:pPr>
        <w:pStyle w:val="Heading2"/>
      </w:pPr>
      <w:bookmarkStart w:id="393" w:name="_Toc140093903"/>
      <w:r>
        <w:t>XML File Structure</w:t>
      </w:r>
      <w:bookmarkEnd w:id="393"/>
    </w:p>
    <w:p w14:paraId="6FD61D45" w14:textId="63E91927" w:rsidR="00927CDD" w:rsidRDefault="006F365B" w:rsidP="00927CDD">
      <w:pPr>
        <w:jc w:val="center"/>
      </w:pPr>
      <w:r w:rsidRPr="006F365B">
        <w:t xml:space="preserve"> </w:t>
      </w:r>
      <w:r w:rsidR="003B02F7" w:rsidRPr="003B02F7">
        <w:rPr>
          <w:noProof/>
        </w:rPr>
        <w:drawing>
          <wp:inline distT="0" distB="0" distL="0" distR="0" wp14:anchorId="23CFE4EA" wp14:editId="0ABC57AB">
            <wp:extent cx="5715000" cy="2790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5000" cy="2790825"/>
                    </a:xfrm>
                    <a:prstGeom prst="rect">
                      <a:avLst/>
                    </a:prstGeom>
                    <a:noFill/>
                    <a:ln>
                      <a:noFill/>
                    </a:ln>
                  </pic:spPr>
                </pic:pic>
              </a:graphicData>
            </a:graphic>
          </wp:inline>
        </w:drawing>
      </w:r>
    </w:p>
    <w:p w14:paraId="042DC1B4" w14:textId="096D3109" w:rsidR="00927CDD" w:rsidRDefault="00927CDD" w:rsidP="00927CDD">
      <w:pPr>
        <w:pStyle w:val="Caption"/>
        <w:keepNext w:val="0"/>
      </w:pPr>
      <w:bookmarkStart w:id="394" w:name="_Ref85022006"/>
      <w:bookmarkStart w:id="395" w:name="_Ref85021978"/>
      <w:bookmarkStart w:id="396" w:name="_Toc140093401"/>
      <w:r>
        <w:t xml:space="preserve">Figure </w:t>
      </w:r>
      <w:r w:rsidR="00A23CA0">
        <w:fldChar w:fldCharType="begin"/>
      </w:r>
      <w:r w:rsidR="00A23CA0">
        <w:instrText xml:space="preserve"> SEQ Figure \* ARABIC </w:instrText>
      </w:r>
      <w:r w:rsidR="00A23CA0">
        <w:fldChar w:fldCharType="separate"/>
      </w:r>
      <w:r w:rsidR="00182691">
        <w:rPr>
          <w:noProof/>
        </w:rPr>
        <w:t>58</w:t>
      </w:r>
      <w:r w:rsidR="00A23CA0">
        <w:rPr>
          <w:noProof/>
        </w:rPr>
        <w:fldChar w:fldCharType="end"/>
      </w:r>
      <w:bookmarkEnd w:id="394"/>
      <w:r>
        <w:t xml:space="preserve">: </w:t>
      </w:r>
      <w:r w:rsidR="006F365B">
        <w:t xml:space="preserve">MPS </w:t>
      </w:r>
      <w:r>
        <w:t xml:space="preserve">XML File </w:t>
      </w:r>
      <w:bookmarkEnd w:id="395"/>
      <w:r w:rsidR="006F365B">
        <w:t>Structure</w:t>
      </w:r>
      <w:bookmarkEnd w:id="396"/>
    </w:p>
    <w:p w14:paraId="0B4A01CD" w14:textId="5D013BB9" w:rsidR="00B31091" w:rsidRDefault="001D5FD4" w:rsidP="001D5FD4">
      <w:r>
        <w:lastRenderedPageBreak/>
        <w:t xml:space="preserve">The </w:t>
      </w:r>
      <w:r w:rsidR="004A11DF">
        <w:t xml:space="preserve">general structure of the </w:t>
      </w:r>
      <w:r w:rsidR="006F365B">
        <w:t xml:space="preserve">MPS </w:t>
      </w:r>
      <w:r>
        <w:t>Files comprise</w:t>
      </w:r>
      <w:r w:rsidR="004A11DF">
        <w:t>s</w:t>
      </w:r>
      <w:r>
        <w:t xml:space="preserve"> a</w:t>
      </w:r>
      <w:r w:rsidR="00892BEA">
        <w:t>n optional</w:t>
      </w:r>
      <w:r>
        <w:t xml:space="preserve"> </w:t>
      </w:r>
      <w:r w:rsidR="00854019">
        <w:t xml:space="preserve">common </w:t>
      </w:r>
      <w:r w:rsidR="00B31091">
        <w:t>FileHeader</w:t>
      </w:r>
      <w:r w:rsidR="00854019">
        <w:t>, followed by a file body that corresponds to</w:t>
      </w:r>
      <w:r w:rsidR="00B31091">
        <w:t>:</w:t>
      </w:r>
    </w:p>
    <w:p w14:paraId="5F2D47A2" w14:textId="1CD282EF" w:rsidR="00B31091" w:rsidRDefault="00F949B6" w:rsidP="00B31091">
      <w:pPr>
        <w:numPr>
          <w:ilvl w:val="0"/>
          <w:numId w:val="111"/>
        </w:numPr>
      </w:pPr>
      <w:r>
        <w:t xml:space="preserve">PlanningRequestDetails </w:t>
      </w:r>
      <w:r w:rsidR="0020711F">
        <w:t xml:space="preserve">(see </w:t>
      </w:r>
      <w:r>
        <w:fldChar w:fldCharType="begin"/>
      </w:r>
      <w:r>
        <w:instrText xml:space="preserve"> REF _Ref62569297 \r \h </w:instrText>
      </w:r>
      <w:r>
        <w:fldChar w:fldCharType="separate"/>
      </w:r>
      <w:r w:rsidR="00182691">
        <w:t>3.2.5.3</w:t>
      </w:r>
      <w:r>
        <w:fldChar w:fldCharType="end"/>
      </w:r>
      <w:r w:rsidR="0020711F">
        <w:t>) in the case of a PlanningRequestFile</w:t>
      </w:r>
    </w:p>
    <w:p w14:paraId="6EF5DDDD" w14:textId="3C7D9483" w:rsidR="00B31091" w:rsidRDefault="00B31091" w:rsidP="00846010">
      <w:pPr>
        <w:numPr>
          <w:ilvl w:val="0"/>
          <w:numId w:val="111"/>
        </w:numPr>
      </w:pPr>
      <w:r>
        <w:t xml:space="preserve">A dedicated structure, defined below, </w:t>
      </w:r>
      <w:r w:rsidR="00D148DD">
        <w:t>in the case of a</w:t>
      </w:r>
      <w:r>
        <w:t xml:space="preserve"> PlanningResponseFile that is a combination of a PlanningRequestResponse and a RequestStatusUpdate (see </w:t>
      </w:r>
      <w:r>
        <w:fldChar w:fldCharType="begin"/>
      </w:r>
      <w:r>
        <w:instrText xml:space="preserve"> REF _Ref62569297 \r \h </w:instrText>
      </w:r>
      <w:r>
        <w:fldChar w:fldCharType="separate"/>
      </w:r>
      <w:r w:rsidR="00182691">
        <w:t>3.2.5.3</w:t>
      </w:r>
      <w:r>
        <w:fldChar w:fldCharType="end"/>
      </w:r>
      <w:r>
        <w:t>).</w:t>
      </w:r>
    </w:p>
    <w:p w14:paraId="229EC934" w14:textId="38B72C2C" w:rsidR="00B31091" w:rsidRDefault="0020711F" w:rsidP="00B31091">
      <w:pPr>
        <w:numPr>
          <w:ilvl w:val="0"/>
          <w:numId w:val="111"/>
        </w:numPr>
      </w:pPr>
      <w:r>
        <w:t xml:space="preserve">Plan (see </w:t>
      </w:r>
      <w:r>
        <w:fldChar w:fldCharType="begin"/>
      </w:r>
      <w:r>
        <w:instrText xml:space="preserve"> REF _Ref85019844 \r \h </w:instrText>
      </w:r>
      <w:r>
        <w:fldChar w:fldCharType="separate"/>
      </w:r>
      <w:r w:rsidR="00182691">
        <w:t>3.2.6.1</w:t>
      </w:r>
      <w:r>
        <w:fldChar w:fldCharType="end"/>
      </w:r>
      <w:r>
        <w:t>) in the case of the PlanFile.</w:t>
      </w:r>
    </w:p>
    <w:p w14:paraId="6195EC7F" w14:textId="662671DE" w:rsidR="00892BEA" w:rsidRDefault="00375B13" w:rsidP="004A11DF">
      <w:r>
        <w:t xml:space="preserve">This is illustrated in </w:t>
      </w:r>
      <w:r>
        <w:fldChar w:fldCharType="begin"/>
      </w:r>
      <w:r>
        <w:instrText xml:space="preserve"> REF _Ref85022006 \h </w:instrText>
      </w:r>
      <w:r>
        <w:fldChar w:fldCharType="separate"/>
      </w:r>
      <w:r w:rsidR="00182691">
        <w:t xml:space="preserve">Figure </w:t>
      </w:r>
      <w:r w:rsidR="00182691">
        <w:rPr>
          <w:noProof/>
        </w:rPr>
        <w:t>58</w:t>
      </w:r>
      <w:r>
        <w:fldChar w:fldCharType="end"/>
      </w:r>
      <w:r>
        <w:t xml:space="preserve"> </w:t>
      </w:r>
      <w:r w:rsidR="00927CDD">
        <w:t>above</w:t>
      </w:r>
      <w:r>
        <w:t xml:space="preserve">.  </w:t>
      </w:r>
      <w:r w:rsidR="00892BEA">
        <w:t>There is an XSD top level element for each MPS File</w:t>
      </w:r>
      <w:r w:rsidR="00FC7D76">
        <w:t>.</w:t>
      </w:r>
    </w:p>
    <w:p w14:paraId="227A86A7" w14:textId="20FE712E" w:rsidR="005204FC" w:rsidRDefault="005204FC" w:rsidP="004A11DF">
      <w:r>
        <w:t>The FileHeader is an additional concrete data structure not defined in the context of the MPS Information Model, but defined below.  This is included in the MPSTypes schema.</w:t>
      </w:r>
    </w:p>
    <w:p w14:paraId="1212DBD6" w14:textId="6CDE729D" w:rsidR="00375B13" w:rsidRPr="00D148DD" w:rsidRDefault="00D148DD" w:rsidP="0020711F">
      <w:pPr>
        <w:pStyle w:val="HeadingNoNumber"/>
      </w:pPr>
      <w:r>
        <w:t>PlanningRequestFile</w:t>
      </w:r>
    </w:p>
    <w:p w14:paraId="1ACC0188" w14:textId="77777777" w:rsidR="00375B13" w:rsidRPr="00375B13" w:rsidRDefault="00375B13" w:rsidP="00375B13">
      <w:pPr>
        <w:spacing w:before="0"/>
        <w:rPr>
          <w:lang w:val="en-GB" w:eastAsia="en-GB"/>
        </w:rPr>
      </w:pPr>
    </w:p>
    <w:tbl>
      <w:tblPr>
        <w:tblStyle w:val="RBTable"/>
        <w:tblW w:w="9164" w:type="dxa"/>
        <w:tblLayout w:type="fixed"/>
        <w:tblLook w:val="0480" w:firstRow="0" w:lastRow="0" w:firstColumn="1" w:lastColumn="0" w:noHBand="0" w:noVBand="1"/>
      </w:tblPr>
      <w:tblGrid>
        <w:gridCol w:w="1941"/>
        <w:gridCol w:w="7223"/>
      </w:tblGrid>
      <w:tr w:rsidR="00375B13" w14:paraId="609306FC" w14:textId="77777777" w:rsidTr="009B5047">
        <w:tc>
          <w:tcPr>
            <w:cnfStyle w:val="001000000000" w:firstRow="0" w:lastRow="0" w:firstColumn="1" w:lastColumn="0" w:oddVBand="0" w:evenVBand="0" w:oddHBand="0" w:evenHBand="0" w:firstRowFirstColumn="0" w:firstRowLastColumn="0" w:lastRowFirstColumn="0" w:lastRowLastColumn="0"/>
            <w:tcW w:w="1941" w:type="dxa"/>
            <w:shd w:val="clear" w:color="auto" w:fill="662382"/>
          </w:tcPr>
          <w:p w14:paraId="28D44766" w14:textId="77777777" w:rsidR="00375B13" w:rsidRPr="00404E36" w:rsidRDefault="00375B13" w:rsidP="00C760F4">
            <w:pPr>
              <w:pStyle w:val="TableCell"/>
              <w:rPr>
                <w:color w:val="FFFFFF" w:themeColor="background1"/>
              </w:rPr>
            </w:pPr>
            <w:r w:rsidRPr="00404E36">
              <w:rPr>
                <w:color w:val="FFFFFF" w:themeColor="background1"/>
              </w:rPr>
              <w:t>Name</w:t>
            </w:r>
          </w:p>
        </w:tc>
        <w:tc>
          <w:tcPr>
            <w:tcW w:w="7223" w:type="dxa"/>
          </w:tcPr>
          <w:p w14:paraId="72C3E772" w14:textId="5C01D335" w:rsidR="00375B13" w:rsidRPr="00846010" w:rsidRDefault="00D148DD" w:rsidP="00C760F4">
            <w:pPr>
              <w:pStyle w:val="TableCell"/>
              <w:cnfStyle w:val="000000000000" w:firstRow="0" w:lastRow="0" w:firstColumn="0" w:lastColumn="0" w:oddVBand="0" w:evenVBand="0" w:oddHBand="0" w:evenHBand="0" w:firstRowFirstColumn="0" w:firstRowLastColumn="0" w:lastRowFirstColumn="0" w:lastRowLastColumn="0"/>
              <w:rPr>
                <w:b/>
              </w:rPr>
            </w:pPr>
            <w:r>
              <w:rPr>
                <w:b/>
              </w:rPr>
              <w:t>PlanningRequestFile</w:t>
            </w:r>
          </w:p>
        </w:tc>
      </w:tr>
    </w:tbl>
    <w:p w14:paraId="037FD415" w14:textId="77777777" w:rsidR="00375B13" w:rsidRPr="00404E36" w:rsidRDefault="00375B13" w:rsidP="00375B13">
      <w:pPr>
        <w:spacing w:before="0" w:line="240" w:lineRule="auto"/>
        <w:rPr>
          <w:sz w:val="2"/>
          <w:szCs w:val="2"/>
        </w:rPr>
      </w:pPr>
    </w:p>
    <w:tbl>
      <w:tblPr>
        <w:tblStyle w:val="RBTable"/>
        <w:tblW w:w="9178" w:type="dxa"/>
        <w:tblLayout w:type="fixed"/>
        <w:tblLook w:val="04A0" w:firstRow="1" w:lastRow="0" w:firstColumn="1" w:lastColumn="0" w:noHBand="0" w:noVBand="1"/>
      </w:tblPr>
      <w:tblGrid>
        <w:gridCol w:w="1925"/>
        <w:gridCol w:w="1918"/>
        <w:gridCol w:w="963"/>
        <w:gridCol w:w="4372"/>
      </w:tblGrid>
      <w:tr w:rsidR="00375B13" w14:paraId="22A844CE" w14:textId="77777777" w:rsidTr="008460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28" w:type="dxa"/>
          </w:tcPr>
          <w:p w14:paraId="59F7D7A2" w14:textId="77777777" w:rsidR="00375B13" w:rsidRDefault="00375B13" w:rsidP="00C760F4">
            <w:pPr>
              <w:pStyle w:val="TableCell"/>
            </w:pPr>
            <w:r>
              <w:t>Attribute</w:t>
            </w:r>
          </w:p>
        </w:tc>
        <w:tc>
          <w:tcPr>
            <w:tcW w:w="1922" w:type="dxa"/>
          </w:tcPr>
          <w:p w14:paraId="14184FED" w14:textId="77777777" w:rsidR="00375B13" w:rsidRDefault="00375B13" w:rsidP="00C760F4">
            <w:pPr>
              <w:pStyle w:val="TableCell"/>
              <w:cnfStyle w:val="100000000000" w:firstRow="1" w:lastRow="0" w:firstColumn="0" w:lastColumn="0" w:oddVBand="0" w:evenVBand="0" w:oddHBand="0" w:evenHBand="0" w:firstRowFirstColumn="0" w:firstRowLastColumn="0" w:lastRowFirstColumn="0" w:lastRowLastColumn="0"/>
            </w:pPr>
            <w:r>
              <w:t>Type</w:t>
            </w:r>
          </w:p>
        </w:tc>
        <w:tc>
          <w:tcPr>
            <w:tcW w:w="965" w:type="dxa"/>
          </w:tcPr>
          <w:p w14:paraId="03BEE40F" w14:textId="77777777" w:rsidR="00375B13" w:rsidRPr="00C91940" w:rsidRDefault="00375B13" w:rsidP="00C760F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382" w:type="dxa"/>
          </w:tcPr>
          <w:p w14:paraId="4D3FC653" w14:textId="77777777" w:rsidR="00375B13" w:rsidRDefault="00375B13" w:rsidP="00C760F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375B13" w14:paraId="65290427" w14:textId="77777777" w:rsidTr="00846010">
        <w:tc>
          <w:tcPr>
            <w:cnfStyle w:val="001000000000" w:firstRow="0" w:lastRow="0" w:firstColumn="1" w:lastColumn="0" w:oddVBand="0" w:evenVBand="0" w:oddHBand="0" w:evenHBand="0" w:firstRowFirstColumn="0" w:firstRowLastColumn="0" w:lastRowFirstColumn="0" w:lastRowLastColumn="0"/>
            <w:tcW w:w="1928" w:type="dxa"/>
          </w:tcPr>
          <w:p w14:paraId="2C6466D5" w14:textId="0FBB7D6E" w:rsidR="00375B13" w:rsidRPr="0020711F" w:rsidRDefault="00D148DD" w:rsidP="00C760F4">
            <w:pPr>
              <w:pStyle w:val="TableCell"/>
            </w:pPr>
            <w:r>
              <w:t>requestF</w:t>
            </w:r>
            <w:r w:rsidR="008A06BB">
              <w:t>ileHeader</w:t>
            </w:r>
          </w:p>
        </w:tc>
        <w:tc>
          <w:tcPr>
            <w:tcW w:w="1922" w:type="dxa"/>
          </w:tcPr>
          <w:p w14:paraId="22C9C49C" w14:textId="26C7A540" w:rsidR="00375B13" w:rsidRDefault="008A06BB" w:rsidP="00C760F4">
            <w:pPr>
              <w:pStyle w:val="TableCell"/>
              <w:jc w:val="both"/>
              <w:cnfStyle w:val="000000000000" w:firstRow="0" w:lastRow="0" w:firstColumn="0" w:lastColumn="0" w:oddVBand="0" w:evenVBand="0" w:oddHBand="0" w:evenHBand="0" w:firstRowFirstColumn="0" w:firstRowLastColumn="0" w:lastRowFirstColumn="0" w:lastRowLastColumn="0"/>
            </w:pPr>
            <w:r>
              <w:t>FileHeader</w:t>
            </w:r>
          </w:p>
        </w:tc>
        <w:tc>
          <w:tcPr>
            <w:tcW w:w="965" w:type="dxa"/>
          </w:tcPr>
          <w:p w14:paraId="3188563C" w14:textId="541B5C3E" w:rsidR="00375B13" w:rsidRDefault="00F949B6" w:rsidP="00C760F4">
            <w:pPr>
              <w:pStyle w:val="TableCell"/>
              <w:cnfStyle w:val="000000000000" w:firstRow="0" w:lastRow="0" w:firstColumn="0" w:lastColumn="0" w:oddVBand="0" w:evenVBand="0" w:oddHBand="0" w:evenHBand="0" w:firstRowFirstColumn="0" w:firstRowLastColumn="0" w:lastRowFirstColumn="0" w:lastRowLastColumn="0"/>
            </w:pPr>
            <w:r>
              <w:t>Yes</w:t>
            </w:r>
          </w:p>
        </w:tc>
        <w:tc>
          <w:tcPr>
            <w:tcW w:w="4382" w:type="dxa"/>
          </w:tcPr>
          <w:p w14:paraId="5661132A" w14:textId="1F2DD760" w:rsidR="00375B13" w:rsidRDefault="008A06BB" w:rsidP="00C760F4">
            <w:pPr>
              <w:pStyle w:val="TableCell"/>
              <w:cnfStyle w:val="000000000000" w:firstRow="0" w:lastRow="0" w:firstColumn="0" w:lastColumn="0" w:oddVBand="0" w:evenVBand="0" w:oddHBand="0" w:evenHBand="0" w:firstRowFirstColumn="0" w:firstRowLastColumn="0" w:lastRowFirstColumn="0" w:lastRowLastColumn="0"/>
            </w:pPr>
            <w:r>
              <w:t>File header giving details of the source and scope of the MPS file.</w:t>
            </w:r>
          </w:p>
        </w:tc>
      </w:tr>
      <w:tr w:rsidR="00375B13" w14:paraId="2F2E19D4" w14:textId="77777777" w:rsidTr="00846010">
        <w:tc>
          <w:tcPr>
            <w:cnfStyle w:val="001000000000" w:firstRow="0" w:lastRow="0" w:firstColumn="1" w:lastColumn="0" w:oddVBand="0" w:evenVBand="0" w:oddHBand="0" w:evenHBand="0" w:firstRowFirstColumn="0" w:firstRowLastColumn="0" w:lastRowFirstColumn="0" w:lastRowLastColumn="0"/>
            <w:tcW w:w="1928" w:type="dxa"/>
          </w:tcPr>
          <w:p w14:paraId="71913A76" w14:textId="1F744877" w:rsidR="00375B13" w:rsidRDefault="00D148DD" w:rsidP="00C760F4">
            <w:pPr>
              <w:pStyle w:val="TableCell"/>
            </w:pPr>
            <w:r>
              <w:t>requestF</w:t>
            </w:r>
            <w:r w:rsidR="008A06BB">
              <w:t>ileBody</w:t>
            </w:r>
          </w:p>
        </w:tc>
        <w:tc>
          <w:tcPr>
            <w:tcW w:w="1922" w:type="dxa"/>
          </w:tcPr>
          <w:p w14:paraId="6B7CA917" w14:textId="408505B2" w:rsidR="00375B13" w:rsidRDefault="00C01070" w:rsidP="00C760F4">
            <w:pPr>
              <w:pStyle w:val="TableCell"/>
              <w:jc w:val="both"/>
              <w:cnfStyle w:val="000000000000" w:firstRow="0" w:lastRow="0" w:firstColumn="0" w:lastColumn="0" w:oddVBand="0" w:evenVBand="0" w:oddHBand="0" w:evenHBand="0" w:firstRowFirstColumn="0" w:firstRowLastColumn="0" w:lastRowFirstColumn="0" w:lastRowLastColumn="0"/>
            </w:pPr>
            <w:r>
              <w:t>PlanningRequestDetails</w:t>
            </w:r>
          </w:p>
        </w:tc>
        <w:tc>
          <w:tcPr>
            <w:tcW w:w="965" w:type="dxa"/>
          </w:tcPr>
          <w:p w14:paraId="286FCAAC" w14:textId="77777777" w:rsidR="00375B13" w:rsidRDefault="00375B13"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382" w:type="dxa"/>
          </w:tcPr>
          <w:p w14:paraId="63BEF0F0" w14:textId="738A1092" w:rsidR="00375B13" w:rsidRDefault="008A06BB" w:rsidP="00C760F4">
            <w:pPr>
              <w:pStyle w:val="TableCell"/>
              <w:cnfStyle w:val="000000000000" w:firstRow="0" w:lastRow="0" w:firstColumn="0" w:lastColumn="0" w:oddVBand="0" w:evenVBand="0" w:oddHBand="0" w:evenHBand="0" w:firstRowFirstColumn="0" w:firstRowLastColumn="0" w:lastRowFirstColumn="0" w:lastRowLastColumn="0"/>
            </w:pPr>
            <w:r>
              <w:t xml:space="preserve">File body corresponding to a </w:t>
            </w:r>
            <w:r w:rsidR="00C24A4C">
              <w:t>the PlanningRequestDetails structure.</w:t>
            </w:r>
          </w:p>
        </w:tc>
      </w:tr>
    </w:tbl>
    <w:p w14:paraId="372F9B2D" w14:textId="1BF2948F" w:rsidR="00C01070" w:rsidRPr="00D148DD" w:rsidRDefault="00C01070" w:rsidP="00C01070">
      <w:pPr>
        <w:pStyle w:val="HeadingNoNumber"/>
      </w:pPr>
      <w:r>
        <w:t>PlanningResponseFile</w:t>
      </w:r>
    </w:p>
    <w:p w14:paraId="3860E491" w14:textId="77777777" w:rsidR="00C01070" w:rsidRPr="00375B13" w:rsidRDefault="00C01070" w:rsidP="00C01070">
      <w:pPr>
        <w:spacing w:before="0"/>
        <w:rPr>
          <w:lang w:val="en-GB" w:eastAsia="en-GB"/>
        </w:rPr>
      </w:pPr>
    </w:p>
    <w:tbl>
      <w:tblPr>
        <w:tblStyle w:val="RBTable"/>
        <w:tblW w:w="9164" w:type="dxa"/>
        <w:tblLayout w:type="fixed"/>
        <w:tblLook w:val="0480" w:firstRow="0" w:lastRow="0" w:firstColumn="1" w:lastColumn="0" w:noHBand="0" w:noVBand="1"/>
      </w:tblPr>
      <w:tblGrid>
        <w:gridCol w:w="1927"/>
        <w:gridCol w:w="7237"/>
      </w:tblGrid>
      <w:tr w:rsidR="00C01070" w14:paraId="7DD04896" w14:textId="77777777" w:rsidTr="009B5047">
        <w:tc>
          <w:tcPr>
            <w:cnfStyle w:val="001000000000" w:firstRow="0" w:lastRow="0" w:firstColumn="1" w:lastColumn="0" w:oddVBand="0" w:evenVBand="0" w:oddHBand="0" w:evenHBand="0" w:firstRowFirstColumn="0" w:firstRowLastColumn="0" w:lastRowFirstColumn="0" w:lastRowLastColumn="0"/>
            <w:tcW w:w="1927" w:type="dxa"/>
            <w:shd w:val="clear" w:color="auto" w:fill="662382"/>
          </w:tcPr>
          <w:p w14:paraId="782D52A2" w14:textId="77777777" w:rsidR="00C01070" w:rsidRPr="00404E36" w:rsidRDefault="00C01070" w:rsidP="00C760F4">
            <w:pPr>
              <w:pStyle w:val="TableCell"/>
              <w:rPr>
                <w:color w:val="FFFFFF" w:themeColor="background1"/>
              </w:rPr>
            </w:pPr>
            <w:r w:rsidRPr="00404E36">
              <w:rPr>
                <w:color w:val="FFFFFF" w:themeColor="background1"/>
              </w:rPr>
              <w:t>Name</w:t>
            </w:r>
          </w:p>
        </w:tc>
        <w:tc>
          <w:tcPr>
            <w:tcW w:w="7237" w:type="dxa"/>
          </w:tcPr>
          <w:p w14:paraId="7DC80762" w14:textId="6BCBD221" w:rsidR="00C01070" w:rsidRPr="00F06FB3" w:rsidRDefault="00C01070" w:rsidP="00C760F4">
            <w:pPr>
              <w:pStyle w:val="TableCell"/>
              <w:cnfStyle w:val="000000000000" w:firstRow="0" w:lastRow="0" w:firstColumn="0" w:lastColumn="0" w:oddVBand="0" w:evenVBand="0" w:oddHBand="0" w:evenHBand="0" w:firstRowFirstColumn="0" w:firstRowLastColumn="0" w:lastRowFirstColumn="0" w:lastRowLastColumn="0"/>
              <w:rPr>
                <w:b/>
              </w:rPr>
            </w:pPr>
            <w:r>
              <w:rPr>
                <w:b/>
              </w:rPr>
              <w:t>PlanningRe</w:t>
            </w:r>
            <w:r w:rsidR="00066F23">
              <w:rPr>
                <w:b/>
              </w:rPr>
              <w:t>sponse</w:t>
            </w:r>
            <w:r>
              <w:rPr>
                <w:b/>
              </w:rPr>
              <w:t>File</w:t>
            </w:r>
          </w:p>
        </w:tc>
      </w:tr>
    </w:tbl>
    <w:p w14:paraId="3A7DAACA" w14:textId="77777777" w:rsidR="00C01070" w:rsidRPr="00404E36" w:rsidRDefault="00C01070" w:rsidP="00C01070">
      <w:pPr>
        <w:spacing w:before="0" w:line="240" w:lineRule="auto"/>
        <w:rPr>
          <w:sz w:val="2"/>
          <w:szCs w:val="2"/>
        </w:rPr>
      </w:pPr>
    </w:p>
    <w:tbl>
      <w:tblPr>
        <w:tblStyle w:val="RBTable"/>
        <w:tblW w:w="9178" w:type="dxa"/>
        <w:tblLayout w:type="fixed"/>
        <w:tblLook w:val="04A0" w:firstRow="1" w:lastRow="0" w:firstColumn="1" w:lastColumn="0" w:noHBand="0" w:noVBand="1"/>
      </w:tblPr>
      <w:tblGrid>
        <w:gridCol w:w="1920"/>
        <w:gridCol w:w="1919"/>
        <w:gridCol w:w="964"/>
        <w:gridCol w:w="4375"/>
      </w:tblGrid>
      <w:tr w:rsidR="00C01070" w14:paraId="2359D55B" w14:textId="77777777" w:rsidTr="008460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20" w:type="dxa"/>
          </w:tcPr>
          <w:p w14:paraId="020DCA73" w14:textId="77777777" w:rsidR="00C01070" w:rsidRDefault="00C01070" w:rsidP="00C760F4">
            <w:pPr>
              <w:pStyle w:val="TableCell"/>
            </w:pPr>
            <w:r>
              <w:t>Attribute</w:t>
            </w:r>
          </w:p>
        </w:tc>
        <w:tc>
          <w:tcPr>
            <w:tcW w:w="1919" w:type="dxa"/>
          </w:tcPr>
          <w:p w14:paraId="661C40B1" w14:textId="77777777" w:rsidR="00C01070" w:rsidRDefault="00C01070" w:rsidP="00C760F4">
            <w:pPr>
              <w:pStyle w:val="TableCell"/>
              <w:cnfStyle w:val="100000000000" w:firstRow="1" w:lastRow="0" w:firstColumn="0" w:lastColumn="0" w:oddVBand="0" w:evenVBand="0" w:oddHBand="0" w:evenHBand="0" w:firstRowFirstColumn="0" w:firstRowLastColumn="0" w:lastRowFirstColumn="0" w:lastRowLastColumn="0"/>
            </w:pPr>
            <w:r>
              <w:t>Type</w:t>
            </w:r>
          </w:p>
        </w:tc>
        <w:tc>
          <w:tcPr>
            <w:tcW w:w="964" w:type="dxa"/>
          </w:tcPr>
          <w:p w14:paraId="64EAB8DE" w14:textId="77777777" w:rsidR="00C01070" w:rsidRPr="00C91940" w:rsidRDefault="00C01070" w:rsidP="00C760F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375" w:type="dxa"/>
          </w:tcPr>
          <w:p w14:paraId="1BC30314" w14:textId="77777777" w:rsidR="00C01070" w:rsidRDefault="00C01070" w:rsidP="00C760F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C01070" w14:paraId="3AB1C467" w14:textId="77777777" w:rsidTr="00846010">
        <w:tc>
          <w:tcPr>
            <w:cnfStyle w:val="001000000000" w:firstRow="0" w:lastRow="0" w:firstColumn="1" w:lastColumn="0" w:oddVBand="0" w:evenVBand="0" w:oddHBand="0" w:evenHBand="0" w:firstRowFirstColumn="0" w:firstRowLastColumn="0" w:lastRowFirstColumn="0" w:lastRowLastColumn="0"/>
            <w:tcW w:w="1920" w:type="dxa"/>
          </w:tcPr>
          <w:p w14:paraId="485ADBA6" w14:textId="0E05F61B" w:rsidR="00C01070" w:rsidRPr="0020711F" w:rsidRDefault="00C01070" w:rsidP="00C760F4">
            <w:pPr>
              <w:pStyle w:val="TableCell"/>
            </w:pPr>
            <w:r>
              <w:t>responseFileHeader</w:t>
            </w:r>
          </w:p>
        </w:tc>
        <w:tc>
          <w:tcPr>
            <w:tcW w:w="1919" w:type="dxa"/>
          </w:tcPr>
          <w:p w14:paraId="60A9561B" w14:textId="77777777" w:rsidR="00C01070" w:rsidRDefault="00C01070" w:rsidP="00C760F4">
            <w:pPr>
              <w:pStyle w:val="TableCell"/>
              <w:jc w:val="both"/>
              <w:cnfStyle w:val="000000000000" w:firstRow="0" w:lastRow="0" w:firstColumn="0" w:lastColumn="0" w:oddVBand="0" w:evenVBand="0" w:oddHBand="0" w:evenHBand="0" w:firstRowFirstColumn="0" w:firstRowLastColumn="0" w:lastRowFirstColumn="0" w:lastRowLastColumn="0"/>
            </w:pPr>
            <w:r>
              <w:t>FileHeader</w:t>
            </w:r>
          </w:p>
        </w:tc>
        <w:tc>
          <w:tcPr>
            <w:tcW w:w="964" w:type="dxa"/>
          </w:tcPr>
          <w:p w14:paraId="5B592BBD" w14:textId="77777777" w:rsidR="00C01070" w:rsidRDefault="00C01070" w:rsidP="00C760F4">
            <w:pPr>
              <w:pStyle w:val="TableCell"/>
              <w:cnfStyle w:val="000000000000" w:firstRow="0" w:lastRow="0" w:firstColumn="0" w:lastColumn="0" w:oddVBand="0" w:evenVBand="0" w:oddHBand="0" w:evenHBand="0" w:firstRowFirstColumn="0" w:firstRowLastColumn="0" w:lastRowFirstColumn="0" w:lastRowLastColumn="0"/>
            </w:pPr>
            <w:r>
              <w:t>Yes</w:t>
            </w:r>
          </w:p>
        </w:tc>
        <w:tc>
          <w:tcPr>
            <w:tcW w:w="4375" w:type="dxa"/>
          </w:tcPr>
          <w:p w14:paraId="06EFDB03" w14:textId="77777777" w:rsidR="00C01070" w:rsidRDefault="00C01070" w:rsidP="00C760F4">
            <w:pPr>
              <w:pStyle w:val="TableCell"/>
              <w:cnfStyle w:val="000000000000" w:firstRow="0" w:lastRow="0" w:firstColumn="0" w:lastColumn="0" w:oddVBand="0" w:evenVBand="0" w:oddHBand="0" w:evenHBand="0" w:firstRowFirstColumn="0" w:firstRowLastColumn="0" w:lastRowFirstColumn="0" w:lastRowLastColumn="0"/>
            </w:pPr>
            <w:r>
              <w:t>File header giving details of the source and scope of the MPS file.</w:t>
            </w:r>
          </w:p>
        </w:tc>
      </w:tr>
      <w:tr w:rsidR="00C01070" w14:paraId="6DDD47B7" w14:textId="77777777" w:rsidTr="00846010">
        <w:tc>
          <w:tcPr>
            <w:cnfStyle w:val="001000000000" w:firstRow="0" w:lastRow="0" w:firstColumn="1" w:lastColumn="0" w:oddVBand="0" w:evenVBand="0" w:oddHBand="0" w:evenHBand="0" w:firstRowFirstColumn="0" w:firstRowLastColumn="0" w:lastRowFirstColumn="0" w:lastRowLastColumn="0"/>
            <w:tcW w:w="1920" w:type="dxa"/>
          </w:tcPr>
          <w:p w14:paraId="50C873BE" w14:textId="7219E9F3" w:rsidR="00C01070" w:rsidRDefault="00C01070" w:rsidP="00C760F4">
            <w:pPr>
              <w:pStyle w:val="TableCell"/>
            </w:pPr>
            <w:r>
              <w:t>re</w:t>
            </w:r>
            <w:r w:rsidR="00066F23">
              <w:t>sponse</w:t>
            </w:r>
            <w:r>
              <w:t>FileBody</w:t>
            </w:r>
          </w:p>
        </w:tc>
        <w:tc>
          <w:tcPr>
            <w:tcW w:w="1919" w:type="dxa"/>
          </w:tcPr>
          <w:p w14:paraId="350D0F13" w14:textId="078EDFE8" w:rsidR="00C01070" w:rsidRDefault="00705F5B" w:rsidP="00C760F4">
            <w:pPr>
              <w:pStyle w:val="TableCell"/>
              <w:jc w:val="both"/>
              <w:cnfStyle w:val="000000000000" w:firstRow="0" w:lastRow="0" w:firstColumn="0" w:lastColumn="0" w:oddVBand="0" w:evenVBand="0" w:oddHBand="0" w:evenHBand="0" w:firstRowFirstColumn="0" w:firstRowLastColumn="0" w:lastRowFirstColumn="0" w:lastRowLastColumn="0"/>
            </w:pPr>
            <w:r>
              <w:t>PlanningResponse</w:t>
            </w:r>
          </w:p>
        </w:tc>
        <w:tc>
          <w:tcPr>
            <w:tcW w:w="964" w:type="dxa"/>
          </w:tcPr>
          <w:p w14:paraId="51081794" w14:textId="77777777" w:rsidR="00C01070" w:rsidRDefault="00C01070"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375" w:type="dxa"/>
          </w:tcPr>
          <w:p w14:paraId="3E7D7423" w14:textId="637415CF" w:rsidR="00C01070" w:rsidRDefault="00C01070" w:rsidP="00C760F4">
            <w:pPr>
              <w:pStyle w:val="TableCell"/>
              <w:cnfStyle w:val="000000000000" w:firstRow="0" w:lastRow="0" w:firstColumn="0" w:lastColumn="0" w:oddVBand="0" w:evenVBand="0" w:oddHBand="0" w:evenHBand="0" w:firstRowFirstColumn="0" w:firstRowLastColumn="0" w:lastRowFirstColumn="0" w:lastRowLastColumn="0"/>
            </w:pPr>
            <w:r>
              <w:t xml:space="preserve">File body corresponding to a </w:t>
            </w:r>
            <w:r w:rsidR="00C24A4C">
              <w:t>combination of PlanningRequestResponse and RequestStatusUpdate</w:t>
            </w:r>
            <w:r>
              <w:t xml:space="preserve"> (defined in §</w:t>
            </w:r>
            <w:r>
              <w:fldChar w:fldCharType="begin"/>
            </w:r>
            <w:r>
              <w:instrText xml:space="preserve"> REF _Ref94441332 \r \h </w:instrText>
            </w:r>
            <w:r>
              <w:fldChar w:fldCharType="separate"/>
            </w:r>
            <w:r w:rsidR="00182691">
              <w:t>7.6</w:t>
            </w:r>
            <w:r>
              <w:fldChar w:fldCharType="end"/>
            </w:r>
            <w:r>
              <w:t xml:space="preserve"> below)</w:t>
            </w:r>
          </w:p>
        </w:tc>
      </w:tr>
    </w:tbl>
    <w:p w14:paraId="2D59BCBD" w14:textId="0F6FC47D" w:rsidR="00066F23" w:rsidRPr="00D148DD" w:rsidRDefault="00066F23" w:rsidP="00066F23">
      <w:pPr>
        <w:pStyle w:val="HeadingNoNumber"/>
      </w:pPr>
      <w:r>
        <w:t>PlanFile</w:t>
      </w:r>
    </w:p>
    <w:p w14:paraId="66AA6923" w14:textId="77777777" w:rsidR="00066F23" w:rsidRPr="00375B13" w:rsidRDefault="00066F23" w:rsidP="00066F23">
      <w:pPr>
        <w:spacing w:before="0"/>
        <w:rPr>
          <w:lang w:val="en-GB" w:eastAsia="en-GB"/>
        </w:rPr>
      </w:pPr>
    </w:p>
    <w:tbl>
      <w:tblPr>
        <w:tblStyle w:val="RBTable"/>
        <w:tblW w:w="9164" w:type="dxa"/>
        <w:tblLayout w:type="fixed"/>
        <w:tblLook w:val="0480" w:firstRow="0" w:lastRow="0" w:firstColumn="1" w:lastColumn="0" w:noHBand="0" w:noVBand="1"/>
      </w:tblPr>
      <w:tblGrid>
        <w:gridCol w:w="1923"/>
        <w:gridCol w:w="7241"/>
      </w:tblGrid>
      <w:tr w:rsidR="00066F23" w14:paraId="33095C89" w14:textId="77777777" w:rsidTr="00C760F4">
        <w:tc>
          <w:tcPr>
            <w:cnfStyle w:val="001000000000" w:firstRow="0" w:lastRow="0" w:firstColumn="1" w:lastColumn="0" w:oddVBand="0" w:evenVBand="0" w:oddHBand="0" w:evenHBand="0" w:firstRowFirstColumn="0" w:firstRowLastColumn="0" w:lastRowFirstColumn="0" w:lastRowLastColumn="0"/>
            <w:tcW w:w="1985" w:type="dxa"/>
            <w:shd w:val="clear" w:color="auto" w:fill="662382"/>
          </w:tcPr>
          <w:p w14:paraId="329052AF" w14:textId="77777777" w:rsidR="00066F23" w:rsidRPr="00404E36" w:rsidRDefault="00066F23" w:rsidP="00C760F4">
            <w:pPr>
              <w:pStyle w:val="TableCell"/>
              <w:rPr>
                <w:color w:val="FFFFFF" w:themeColor="background1"/>
              </w:rPr>
            </w:pPr>
            <w:r w:rsidRPr="00404E36">
              <w:rPr>
                <w:color w:val="FFFFFF" w:themeColor="background1"/>
              </w:rPr>
              <w:t>Name</w:t>
            </w:r>
          </w:p>
        </w:tc>
        <w:tc>
          <w:tcPr>
            <w:tcW w:w="7497" w:type="dxa"/>
          </w:tcPr>
          <w:p w14:paraId="65C0DDC9" w14:textId="1D2A194F" w:rsidR="00066F23" w:rsidRPr="00F06FB3" w:rsidRDefault="00066F23" w:rsidP="00C760F4">
            <w:pPr>
              <w:pStyle w:val="TableCell"/>
              <w:cnfStyle w:val="000000000000" w:firstRow="0" w:lastRow="0" w:firstColumn="0" w:lastColumn="0" w:oddVBand="0" w:evenVBand="0" w:oddHBand="0" w:evenHBand="0" w:firstRowFirstColumn="0" w:firstRowLastColumn="0" w:lastRowFirstColumn="0" w:lastRowLastColumn="0"/>
              <w:rPr>
                <w:b/>
              </w:rPr>
            </w:pPr>
            <w:r>
              <w:rPr>
                <w:b/>
              </w:rPr>
              <w:t>PlanFile</w:t>
            </w:r>
          </w:p>
        </w:tc>
      </w:tr>
    </w:tbl>
    <w:p w14:paraId="092FB88F" w14:textId="77777777" w:rsidR="00066F23" w:rsidRPr="00404E36" w:rsidRDefault="00066F23" w:rsidP="00066F23">
      <w:pPr>
        <w:spacing w:before="0" w:line="240" w:lineRule="auto"/>
        <w:rPr>
          <w:sz w:val="2"/>
          <w:szCs w:val="2"/>
        </w:rPr>
      </w:pPr>
    </w:p>
    <w:tbl>
      <w:tblPr>
        <w:tblStyle w:val="RBTable"/>
        <w:tblW w:w="9178" w:type="dxa"/>
        <w:tblLayout w:type="fixed"/>
        <w:tblLook w:val="04A0" w:firstRow="1" w:lastRow="0" w:firstColumn="1" w:lastColumn="0" w:noHBand="0" w:noVBand="1"/>
      </w:tblPr>
      <w:tblGrid>
        <w:gridCol w:w="1920"/>
        <w:gridCol w:w="1919"/>
        <w:gridCol w:w="964"/>
        <w:gridCol w:w="4375"/>
      </w:tblGrid>
      <w:tr w:rsidR="00066F23" w14:paraId="5D646DB7" w14:textId="77777777" w:rsidTr="00C760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06C7EFB0" w14:textId="77777777" w:rsidR="00066F23" w:rsidRDefault="00066F23" w:rsidP="00C760F4">
            <w:pPr>
              <w:pStyle w:val="TableCell"/>
            </w:pPr>
            <w:r>
              <w:t>Attribute</w:t>
            </w:r>
          </w:p>
        </w:tc>
        <w:tc>
          <w:tcPr>
            <w:tcW w:w="1984" w:type="dxa"/>
          </w:tcPr>
          <w:p w14:paraId="3F42ED15" w14:textId="77777777" w:rsidR="00066F23" w:rsidRDefault="00066F23" w:rsidP="00C760F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058E16AC" w14:textId="77777777" w:rsidR="00066F23" w:rsidRPr="00C91940" w:rsidRDefault="00066F23" w:rsidP="00C760F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3708885F" w14:textId="77777777" w:rsidR="00066F23" w:rsidRDefault="00066F23" w:rsidP="00C760F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066F23" w14:paraId="00F36AFD" w14:textId="77777777" w:rsidTr="00C760F4">
        <w:tc>
          <w:tcPr>
            <w:cnfStyle w:val="001000000000" w:firstRow="0" w:lastRow="0" w:firstColumn="1" w:lastColumn="0" w:oddVBand="0" w:evenVBand="0" w:oddHBand="0" w:evenHBand="0" w:firstRowFirstColumn="0" w:firstRowLastColumn="0" w:lastRowFirstColumn="0" w:lastRowLastColumn="0"/>
            <w:tcW w:w="1985" w:type="dxa"/>
          </w:tcPr>
          <w:p w14:paraId="70D1F113" w14:textId="5AAF2F78" w:rsidR="00066F23" w:rsidRPr="0020711F" w:rsidRDefault="00066F23" w:rsidP="00C760F4">
            <w:pPr>
              <w:pStyle w:val="TableCell"/>
            </w:pPr>
            <w:r>
              <w:t>planFileHeader</w:t>
            </w:r>
          </w:p>
        </w:tc>
        <w:tc>
          <w:tcPr>
            <w:tcW w:w="1984" w:type="dxa"/>
          </w:tcPr>
          <w:p w14:paraId="411A5FD0" w14:textId="77777777" w:rsidR="00066F23" w:rsidRDefault="00066F23" w:rsidP="00C760F4">
            <w:pPr>
              <w:pStyle w:val="TableCell"/>
              <w:jc w:val="both"/>
              <w:cnfStyle w:val="000000000000" w:firstRow="0" w:lastRow="0" w:firstColumn="0" w:lastColumn="0" w:oddVBand="0" w:evenVBand="0" w:oddHBand="0" w:evenHBand="0" w:firstRowFirstColumn="0" w:firstRowLastColumn="0" w:lastRowFirstColumn="0" w:lastRowLastColumn="0"/>
            </w:pPr>
            <w:r>
              <w:t>FileHeader</w:t>
            </w:r>
          </w:p>
        </w:tc>
        <w:tc>
          <w:tcPr>
            <w:tcW w:w="992" w:type="dxa"/>
          </w:tcPr>
          <w:p w14:paraId="2BDA766C" w14:textId="77777777" w:rsidR="00066F23" w:rsidRDefault="00066F23" w:rsidP="00C760F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6FDC820" w14:textId="77777777" w:rsidR="00066F23" w:rsidRDefault="00066F23" w:rsidP="00C760F4">
            <w:pPr>
              <w:pStyle w:val="TableCell"/>
              <w:cnfStyle w:val="000000000000" w:firstRow="0" w:lastRow="0" w:firstColumn="0" w:lastColumn="0" w:oddVBand="0" w:evenVBand="0" w:oddHBand="0" w:evenHBand="0" w:firstRowFirstColumn="0" w:firstRowLastColumn="0" w:lastRowFirstColumn="0" w:lastRowLastColumn="0"/>
            </w:pPr>
            <w:r>
              <w:t>File header giving details of the source and scope of the MPS file.</w:t>
            </w:r>
          </w:p>
        </w:tc>
      </w:tr>
      <w:tr w:rsidR="00066F23" w14:paraId="5C9C5EDB" w14:textId="77777777" w:rsidTr="00C760F4">
        <w:tc>
          <w:tcPr>
            <w:cnfStyle w:val="001000000000" w:firstRow="0" w:lastRow="0" w:firstColumn="1" w:lastColumn="0" w:oddVBand="0" w:evenVBand="0" w:oddHBand="0" w:evenHBand="0" w:firstRowFirstColumn="0" w:firstRowLastColumn="0" w:lastRowFirstColumn="0" w:lastRowLastColumn="0"/>
            <w:tcW w:w="1985" w:type="dxa"/>
          </w:tcPr>
          <w:p w14:paraId="155C2D07" w14:textId="1EAE2D5D" w:rsidR="00066F23" w:rsidRDefault="00066F23" w:rsidP="00C760F4">
            <w:pPr>
              <w:pStyle w:val="TableCell"/>
            </w:pPr>
            <w:r>
              <w:t>planFileBody</w:t>
            </w:r>
          </w:p>
        </w:tc>
        <w:tc>
          <w:tcPr>
            <w:tcW w:w="1984" w:type="dxa"/>
          </w:tcPr>
          <w:p w14:paraId="0C38131B" w14:textId="1E051E5E" w:rsidR="00066F23" w:rsidRDefault="00066F23" w:rsidP="00C760F4">
            <w:pPr>
              <w:pStyle w:val="TableCell"/>
              <w:jc w:val="both"/>
              <w:cnfStyle w:val="000000000000" w:firstRow="0" w:lastRow="0" w:firstColumn="0" w:lastColumn="0" w:oddVBand="0" w:evenVBand="0" w:oddHBand="0" w:evenHBand="0" w:firstRowFirstColumn="0" w:firstRowLastColumn="0" w:lastRowFirstColumn="0" w:lastRowLastColumn="0"/>
            </w:pPr>
            <w:r>
              <w:t>Plan</w:t>
            </w:r>
          </w:p>
        </w:tc>
        <w:tc>
          <w:tcPr>
            <w:tcW w:w="992" w:type="dxa"/>
          </w:tcPr>
          <w:p w14:paraId="5E419C34" w14:textId="77777777" w:rsidR="00066F23" w:rsidRDefault="00066F23"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6127197" w14:textId="48959CA2" w:rsidR="00066F23" w:rsidRDefault="00066F23" w:rsidP="00C760F4">
            <w:pPr>
              <w:pStyle w:val="TableCell"/>
              <w:cnfStyle w:val="000000000000" w:firstRow="0" w:lastRow="0" w:firstColumn="0" w:lastColumn="0" w:oddVBand="0" w:evenVBand="0" w:oddHBand="0" w:evenHBand="0" w:firstRowFirstColumn="0" w:firstRowLastColumn="0" w:lastRowFirstColumn="0" w:lastRowLastColumn="0"/>
            </w:pPr>
            <w:r>
              <w:t>File body corresponding to a Plan structure.</w:t>
            </w:r>
          </w:p>
        </w:tc>
      </w:tr>
    </w:tbl>
    <w:p w14:paraId="7E278E3A" w14:textId="12AA9F69" w:rsidR="0020711F" w:rsidRDefault="00663A7B" w:rsidP="0020711F">
      <w:pPr>
        <w:pStyle w:val="HeadingNoNumber"/>
      </w:pPr>
      <w:r>
        <w:lastRenderedPageBreak/>
        <w:t>FileHeader</w:t>
      </w:r>
    </w:p>
    <w:p w14:paraId="4E883B82" w14:textId="36B2480D" w:rsidR="0020711F" w:rsidRPr="009B625E" w:rsidRDefault="00375B13" w:rsidP="0020711F">
      <w:r>
        <w:t>In the absence of any standard MO message headers, the MPSFileHeader provides</w:t>
      </w:r>
      <w:r w:rsidR="00C0450D">
        <w:t xml:space="preserve"> optional</w:t>
      </w:r>
      <w:r>
        <w:t xml:space="preserve"> information about the origin</w:t>
      </w:r>
      <w:r w:rsidR="00CD145E">
        <w:t>, creation date</w:t>
      </w:r>
      <w:r>
        <w:t xml:space="preserve"> and </w:t>
      </w:r>
      <w:r w:rsidR="00CD145E">
        <w:t>scope of the file.</w:t>
      </w:r>
    </w:p>
    <w:p w14:paraId="5B5FCE8E" w14:textId="77777777" w:rsidR="0020711F" w:rsidRDefault="0020711F" w:rsidP="0020711F">
      <w:pPr>
        <w:spacing w:before="0"/>
      </w:pPr>
    </w:p>
    <w:tbl>
      <w:tblPr>
        <w:tblStyle w:val="RBTable"/>
        <w:tblW w:w="9164" w:type="dxa"/>
        <w:tblLayout w:type="fixed"/>
        <w:tblLook w:val="0480" w:firstRow="0" w:lastRow="0" w:firstColumn="1" w:lastColumn="0" w:noHBand="0" w:noVBand="1"/>
      </w:tblPr>
      <w:tblGrid>
        <w:gridCol w:w="1667"/>
        <w:gridCol w:w="7497"/>
      </w:tblGrid>
      <w:tr w:rsidR="0020711F" w14:paraId="345F131C" w14:textId="77777777" w:rsidTr="0020711F">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0583FFBF" w14:textId="77777777" w:rsidR="0020711F" w:rsidRPr="00404E36" w:rsidRDefault="0020711F" w:rsidP="00C760F4">
            <w:pPr>
              <w:pStyle w:val="TableCell"/>
              <w:rPr>
                <w:color w:val="FFFFFF" w:themeColor="background1"/>
              </w:rPr>
            </w:pPr>
            <w:r w:rsidRPr="00404E36">
              <w:rPr>
                <w:color w:val="FFFFFF" w:themeColor="background1"/>
              </w:rPr>
              <w:t>Name</w:t>
            </w:r>
          </w:p>
        </w:tc>
        <w:tc>
          <w:tcPr>
            <w:tcW w:w="7497" w:type="dxa"/>
          </w:tcPr>
          <w:p w14:paraId="33F6F3EA" w14:textId="7082EA72" w:rsidR="0020711F" w:rsidRPr="00846010" w:rsidRDefault="0020711F" w:rsidP="00C760F4">
            <w:pPr>
              <w:pStyle w:val="TableCell"/>
              <w:cnfStyle w:val="000000000000" w:firstRow="0" w:lastRow="0" w:firstColumn="0" w:lastColumn="0" w:oddVBand="0" w:evenVBand="0" w:oddHBand="0" w:evenHBand="0" w:firstRowFirstColumn="0" w:firstRowLastColumn="0" w:lastRowFirstColumn="0" w:lastRowLastColumn="0"/>
              <w:rPr>
                <w:b/>
              </w:rPr>
            </w:pPr>
            <w:r w:rsidRPr="00846010">
              <w:rPr>
                <w:b/>
              </w:rPr>
              <w:t>FileHeader</w:t>
            </w:r>
          </w:p>
        </w:tc>
      </w:tr>
    </w:tbl>
    <w:p w14:paraId="3E6CF6AF" w14:textId="77777777" w:rsidR="0020711F" w:rsidRPr="00404E36" w:rsidRDefault="0020711F" w:rsidP="0020711F">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20711F" w14:paraId="51D8C4FA" w14:textId="77777777" w:rsidTr="00663A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540656C" w14:textId="77777777" w:rsidR="0020711F" w:rsidRDefault="0020711F" w:rsidP="00C760F4">
            <w:pPr>
              <w:pStyle w:val="TableCell"/>
            </w:pPr>
            <w:r>
              <w:t>Attribute</w:t>
            </w:r>
          </w:p>
        </w:tc>
        <w:tc>
          <w:tcPr>
            <w:tcW w:w="1984" w:type="dxa"/>
          </w:tcPr>
          <w:p w14:paraId="427FD5DF" w14:textId="77777777" w:rsidR="0020711F" w:rsidRDefault="0020711F" w:rsidP="00C760F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D3CACBF" w14:textId="77777777" w:rsidR="0020711F" w:rsidRPr="00C91940" w:rsidRDefault="0020711F" w:rsidP="00C760F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5BBBE1F8" w14:textId="77777777" w:rsidR="0020711F" w:rsidRDefault="0020711F" w:rsidP="00C760F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663A7B" w14:paraId="19063878" w14:textId="77777777" w:rsidTr="00663A7B">
        <w:tc>
          <w:tcPr>
            <w:cnfStyle w:val="001000000000" w:firstRow="0" w:lastRow="0" w:firstColumn="1" w:lastColumn="0" w:oddVBand="0" w:evenVBand="0" w:oddHBand="0" w:evenHBand="0" w:firstRowFirstColumn="0" w:firstRowLastColumn="0" w:lastRowFirstColumn="0" w:lastRowLastColumn="0"/>
            <w:tcW w:w="1667" w:type="dxa"/>
          </w:tcPr>
          <w:p w14:paraId="7E42DB50" w14:textId="36FEC2AB" w:rsidR="00663A7B" w:rsidRDefault="00663A7B" w:rsidP="00C760F4">
            <w:pPr>
              <w:pStyle w:val="TableCell"/>
            </w:pPr>
            <w:r>
              <w:t>originator</w:t>
            </w:r>
          </w:p>
        </w:tc>
        <w:tc>
          <w:tcPr>
            <w:tcW w:w="1984" w:type="dxa"/>
          </w:tcPr>
          <w:p w14:paraId="65E47A5B" w14:textId="6BEB4257" w:rsidR="00663A7B" w:rsidRDefault="00CD145E" w:rsidP="00663A7B">
            <w:pPr>
              <w:pStyle w:val="TableCell"/>
              <w:cnfStyle w:val="000000000000" w:firstRow="0" w:lastRow="0" w:firstColumn="0" w:lastColumn="0" w:oddVBand="0" w:evenVBand="0" w:oddHBand="0" w:evenHBand="0" w:firstRowFirstColumn="0" w:firstRowLastColumn="0" w:lastRowFirstColumn="0" w:lastRowLastColumn="0"/>
            </w:pPr>
            <w:r>
              <w:t>Identifier</w:t>
            </w:r>
          </w:p>
        </w:tc>
        <w:tc>
          <w:tcPr>
            <w:tcW w:w="992" w:type="dxa"/>
          </w:tcPr>
          <w:p w14:paraId="0936DD4A" w14:textId="6968FB71" w:rsidR="00663A7B" w:rsidRDefault="00C0450D" w:rsidP="00C760F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8D40666" w14:textId="62859DDB" w:rsidR="00663A7B" w:rsidRDefault="00663A7B" w:rsidP="00C760F4">
            <w:pPr>
              <w:pStyle w:val="TableCell"/>
              <w:cnfStyle w:val="000000000000" w:firstRow="0" w:lastRow="0" w:firstColumn="0" w:lastColumn="0" w:oddVBand="0" w:evenVBand="0" w:oddHBand="0" w:evenHBand="0" w:firstRowFirstColumn="0" w:firstRowLastColumn="0" w:lastRowFirstColumn="0" w:lastRowLastColumn="0"/>
            </w:pPr>
            <w:r>
              <w:t>Identity of the entity responsible for generation of the file.</w:t>
            </w:r>
          </w:p>
        </w:tc>
      </w:tr>
      <w:tr w:rsidR="00663A7B" w14:paraId="3A2924D8" w14:textId="77777777" w:rsidTr="00663A7B">
        <w:tc>
          <w:tcPr>
            <w:cnfStyle w:val="001000000000" w:firstRow="0" w:lastRow="0" w:firstColumn="1" w:lastColumn="0" w:oddVBand="0" w:evenVBand="0" w:oddHBand="0" w:evenHBand="0" w:firstRowFirstColumn="0" w:firstRowLastColumn="0" w:lastRowFirstColumn="0" w:lastRowLastColumn="0"/>
            <w:tcW w:w="1667" w:type="dxa"/>
          </w:tcPr>
          <w:p w14:paraId="42CEF1F9" w14:textId="235A2590" w:rsidR="00663A7B" w:rsidRDefault="00663A7B" w:rsidP="00C760F4">
            <w:pPr>
              <w:pStyle w:val="TableCell"/>
            </w:pPr>
            <w:r>
              <w:t>creationDate</w:t>
            </w:r>
          </w:p>
        </w:tc>
        <w:tc>
          <w:tcPr>
            <w:tcW w:w="1984" w:type="dxa"/>
          </w:tcPr>
          <w:p w14:paraId="1825BEF1" w14:textId="3B5CE4A3" w:rsidR="00663A7B" w:rsidRDefault="00663A7B" w:rsidP="00663A7B">
            <w:pPr>
              <w:pStyle w:val="TableCell"/>
              <w:cnfStyle w:val="000000000000" w:firstRow="0" w:lastRow="0" w:firstColumn="0" w:lastColumn="0" w:oddVBand="0" w:evenVBand="0" w:oddHBand="0" w:evenHBand="0" w:firstRowFirstColumn="0" w:firstRowLastColumn="0" w:lastRowFirstColumn="0" w:lastRowLastColumn="0"/>
            </w:pPr>
            <w:r>
              <w:t>Time</w:t>
            </w:r>
          </w:p>
        </w:tc>
        <w:tc>
          <w:tcPr>
            <w:tcW w:w="992" w:type="dxa"/>
          </w:tcPr>
          <w:p w14:paraId="7B1AE316" w14:textId="7B830AC5" w:rsidR="00663A7B" w:rsidRDefault="00C0450D" w:rsidP="00C760F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186C465" w14:textId="30D27912" w:rsidR="00663A7B" w:rsidRDefault="00663A7B" w:rsidP="00C760F4">
            <w:pPr>
              <w:pStyle w:val="TableCell"/>
              <w:cnfStyle w:val="000000000000" w:firstRow="0" w:lastRow="0" w:firstColumn="0" w:lastColumn="0" w:oddVBand="0" w:evenVBand="0" w:oddHBand="0" w:evenHBand="0" w:firstRowFirstColumn="0" w:firstRowLastColumn="0" w:lastRowFirstColumn="0" w:lastRowLastColumn="0"/>
            </w:pPr>
            <w:r>
              <w:t>File creation date.</w:t>
            </w:r>
          </w:p>
        </w:tc>
      </w:tr>
      <w:tr w:rsidR="00663A7B" w14:paraId="4354773E" w14:textId="77777777" w:rsidTr="00663A7B">
        <w:tc>
          <w:tcPr>
            <w:cnfStyle w:val="001000000000" w:firstRow="0" w:lastRow="0" w:firstColumn="1" w:lastColumn="0" w:oddVBand="0" w:evenVBand="0" w:oddHBand="0" w:evenHBand="0" w:firstRowFirstColumn="0" w:firstRowLastColumn="0" w:lastRowFirstColumn="0" w:lastRowLastColumn="0"/>
            <w:tcW w:w="1667" w:type="dxa"/>
          </w:tcPr>
          <w:p w14:paraId="273052E0" w14:textId="4B79F656" w:rsidR="00663A7B" w:rsidRDefault="00F20E44" w:rsidP="00C760F4">
            <w:pPr>
              <w:pStyle w:val="TableCell"/>
            </w:pPr>
            <w:r>
              <w:t>mission</w:t>
            </w:r>
          </w:p>
        </w:tc>
        <w:tc>
          <w:tcPr>
            <w:tcW w:w="1984" w:type="dxa"/>
          </w:tcPr>
          <w:p w14:paraId="03E81539" w14:textId="75BC23BE" w:rsidR="00663A7B" w:rsidRDefault="00F20E44" w:rsidP="00663A7B">
            <w:pPr>
              <w:pStyle w:val="TableCell"/>
              <w:cnfStyle w:val="000000000000" w:firstRow="0" w:lastRow="0" w:firstColumn="0" w:lastColumn="0" w:oddVBand="0" w:evenVBand="0" w:oddHBand="0" w:evenHBand="0" w:firstRowFirstColumn="0" w:firstRowLastColumn="0" w:lastRowFirstColumn="0" w:lastRowLastColumn="0"/>
            </w:pPr>
            <w:r>
              <w:t>Identifier</w:t>
            </w:r>
          </w:p>
        </w:tc>
        <w:tc>
          <w:tcPr>
            <w:tcW w:w="992" w:type="dxa"/>
          </w:tcPr>
          <w:p w14:paraId="7982E7DF" w14:textId="6D4116E8" w:rsidR="00663A7B" w:rsidRDefault="00C0450D" w:rsidP="00C760F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E0650BF" w14:textId="4FB283E9" w:rsidR="00663A7B" w:rsidRDefault="00F20E44" w:rsidP="00C760F4">
            <w:pPr>
              <w:pStyle w:val="TableCell"/>
              <w:cnfStyle w:val="000000000000" w:firstRow="0" w:lastRow="0" w:firstColumn="0" w:lastColumn="0" w:oddVBand="0" w:evenVBand="0" w:oddHBand="0" w:evenHBand="0" w:firstRowFirstColumn="0" w:firstRowLastColumn="0" w:lastRowFirstColumn="0" w:lastRowLastColumn="0"/>
            </w:pPr>
            <w:r>
              <w:t>The space mission to which the file relates.</w:t>
            </w:r>
          </w:p>
        </w:tc>
      </w:tr>
      <w:tr w:rsidR="00F20E44" w14:paraId="36984698" w14:textId="77777777" w:rsidTr="00663A7B">
        <w:tc>
          <w:tcPr>
            <w:cnfStyle w:val="001000000000" w:firstRow="0" w:lastRow="0" w:firstColumn="1" w:lastColumn="0" w:oddVBand="0" w:evenVBand="0" w:oddHBand="0" w:evenHBand="0" w:firstRowFirstColumn="0" w:firstRowLastColumn="0" w:lastRowFirstColumn="0" w:lastRowLastColumn="0"/>
            <w:tcW w:w="1667" w:type="dxa"/>
          </w:tcPr>
          <w:p w14:paraId="5AFA69C7" w14:textId="006E6AC5" w:rsidR="00F20E44" w:rsidRDefault="00F20E44" w:rsidP="00C760F4">
            <w:pPr>
              <w:pStyle w:val="TableCell"/>
            </w:pPr>
            <w:r>
              <w:t>domain</w:t>
            </w:r>
          </w:p>
        </w:tc>
        <w:tc>
          <w:tcPr>
            <w:tcW w:w="1984" w:type="dxa"/>
          </w:tcPr>
          <w:p w14:paraId="53B8E4D6" w14:textId="4DB42AC1" w:rsidR="00F20E44" w:rsidRDefault="00F20E44" w:rsidP="00F20E44">
            <w:pPr>
              <w:pStyle w:val="TableCell"/>
              <w:cnfStyle w:val="000000000000" w:firstRow="0" w:lastRow="0" w:firstColumn="0" w:lastColumn="0" w:oddVBand="0" w:evenVBand="0" w:oddHBand="0" w:evenHBand="0" w:firstRowFirstColumn="0" w:firstRowLastColumn="0" w:lastRowFirstColumn="0" w:lastRowLastColumn="0"/>
            </w:pPr>
            <w:r>
              <w:t>List&lt;Identifier&gt;</w:t>
            </w:r>
          </w:p>
        </w:tc>
        <w:tc>
          <w:tcPr>
            <w:tcW w:w="992" w:type="dxa"/>
          </w:tcPr>
          <w:p w14:paraId="772FD502" w14:textId="7C15BD23" w:rsidR="00F20E44" w:rsidRDefault="00F20E44" w:rsidP="00C760F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10BA3D1" w14:textId="6E351A4C" w:rsidR="00F20E44" w:rsidRDefault="00F20E44" w:rsidP="00F20E44">
            <w:pPr>
              <w:pStyle w:val="TableCell"/>
              <w:cnfStyle w:val="000000000000" w:firstRow="0" w:lastRow="0" w:firstColumn="0" w:lastColumn="0" w:oddVBand="0" w:evenVBand="0" w:oddHBand="0" w:evenHBand="0" w:firstRowFirstColumn="0" w:firstRowLastColumn="0" w:lastRowFirstColumn="0" w:lastRowLastColumn="0"/>
            </w:pPr>
            <w:r>
              <w:t>Mission domain to which the file relates.</w:t>
            </w:r>
          </w:p>
        </w:tc>
      </w:tr>
      <w:tr w:rsidR="00F20E44" w14:paraId="3670C43D" w14:textId="77777777" w:rsidTr="00663A7B">
        <w:tc>
          <w:tcPr>
            <w:cnfStyle w:val="001000000000" w:firstRow="0" w:lastRow="0" w:firstColumn="1" w:lastColumn="0" w:oddVBand="0" w:evenVBand="0" w:oddHBand="0" w:evenHBand="0" w:firstRowFirstColumn="0" w:firstRowLastColumn="0" w:lastRowFirstColumn="0" w:lastRowLastColumn="0"/>
            <w:tcW w:w="1667" w:type="dxa"/>
          </w:tcPr>
          <w:p w14:paraId="202F1154" w14:textId="344D8FD8" w:rsidR="00F20E44" w:rsidRDefault="00F20E44" w:rsidP="00C760F4">
            <w:pPr>
              <w:pStyle w:val="TableCell"/>
            </w:pPr>
            <w:r>
              <w:t>topic</w:t>
            </w:r>
          </w:p>
        </w:tc>
        <w:tc>
          <w:tcPr>
            <w:tcW w:w="1984" w:type="dxa"/>
          </w:tcPr>
          <w:p w14:paraId="48B87917" w14:textId="470FD7C4" w:rsidR="00F20E44" w:rsidRDefault="00CD145E" w:rsidP="00F20E44">
            <w:pPr>
              <w:pStyle w:val="TableCell"/>
              <w:cnfStyle w:val="000000000000" w:firstRow="0" w:lastRow="0" w:firstColumn="0" w:lastColumn="0" w:oddVBand="0" w:evenVBand="0" w:oddHBand="0" w:evenHBand="0" w:firstRowFirstColumn="0" w:firstRowLastColumn="0" w:lastRowFirstColumn="0" w:lastRowLastColumn="0"/>
            </w:pPr>
            <w:r>
              <w:t>string</w:t>
            </w:r>
          </w:p>
        </w:tc>
        <w:tc>
          <w:tcPr>
            <w:tcW w:w="992" w:type="dxa"/>
          </w:tcPr>
          <w:p w14:paraId="680A3C52" w14:textId="74DD32A6" w:rsidR="00F20E44" w:rsidRDefault="00F20E44" w:rsidP="00C760F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BB9153D" w14:textId="148C0C96" w:rsidR="00F20E44" w:rsidRDefault="00F20E44" w:rsidP="00F20E44">
            <w:pPr>
              <w:pStyle w:val="TableCell"/>
              <w:cnfStyle w:val="000000000000" w:firstRow="0" w:lastRow="0" w:firstColumn="0" w:lastColumn="0" w:oddVBand="0" w:evenVBand="0" w:oddHBand="0" w:evenHBand="0" w:firstRowFirstColumn="0" w:firstRowLastColumn="0" w:lastRowFirstColumn="0" w:lastRowLastColumn="0"/>
            </w:pPr>
            <w:r>
              <w:t>Mission specific information that further defines the scope of the file.</w:t>
            </w:r>
          </w:p>
        </w:tc>
      </w:tr>
      <w:tr w:rsidR="00F20E44" w14:paraId="584EC35F" w14:textId="77777777" w:rsidTr="00663A7B">
        <w:tc>
          <w:tcPr>
            <w:cnfStyle w:val="001000000000" w:firstRow="0" w:lastRow="0" w:firstColumn="1" w:lastColumn="0" w:oddVBand="0" w:evenVBand="0" w:oddHBand="0" w:evenHBand="0" w:firstRowFirstColumn="0" w:firstRowLastColumn="0" w:lastRowFirstColumn="0" w:lastRowLastColumn="0"/>
            <w:tcW w:w="1667" w:type="dxa"/>
          </w:tcPr>
          <w:p w14:paraId="334B23DC" w14:textId="7518BF7C" w:rsidR="00F20E44" w:rsidRDefault="008E7EFD" w:rsidP="00C760F4">
            <w:pPr>
              <w:pStyle w:val="TableCell"/>
            </w:pPr>
            <w:r>
              <w:t>comments</w:t>
            </w:r>
          </w:p>
        </w:tc>
        <w:tc>
          <w:tcPr>
            <w:tcW w:w="1984" w:type="dxa"/>
          </w:tcPr>
          <w:p w14:paraId="64AB6CA9" w14:textId="4486A402" w:rsidR="00F20E44" w:rsidRDefault="00CD145E" w:rsidP="00F20E44">
            <w:pPr>
              <w:pStyle w:val="TableCell"/>
              <w:cnfStyle w:val="000000000000" w:firstRow="0" w:lastRow="0" w:firstColumn="0" w:lastColumn="0" w:oddVBand="0" w:evenVBand="0" w:oddHBand="0" w:evenHBand="0" w:firstRowFirstColumn="0" w:firstRowLastColumn="0" w:lastRowFirstColumn="0" w:lastRowLastColumn="0"/>
            </w:pPr>
            <w:r>
              <w:t>string</w:t>
            </w:r>
          </w:p>
        </w:tc>
        <w:tc>
          <w:tcPr>
            <w:tcW w:w="992" w:type="dxa"/>
          </w:tcPr>
          <w:p w14:paraId="1F748303" w14:textId="3D37A46E" w:rsidR="00F20E44" w:rsidRDefault="00F20E44" w:rsidP="00C760F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3D2C7FB" w14:textId="7AAAF195" w:rsidR="00F20E44" w:rsidRDefault="004A11DF" w:rsidP="00F20E44">
            <w:pPr>
              <w:pStyle w:val="TableCell"/>
              <w:cnfStyle w:val="000000000000" w:firstRow="0" w:lastRow="0" w:firstColumn="0" w:lastColumn="0" w:oddVBand="0" w:evenVBand="0" w:oddHBand="0" w:evenHBand="0" w:firstRowFirstColumn="0" w:firstRowLastColumn="0" w:lastRowFirstColumn="0" w:lastRowLastColumn="0"/>
            </w:pPr>
            <w:r>
              <w:t>Field for any additional information or comments.</w:t>
            </w:r>
          </w:p>
        </w:tc>
      </w:tr>
    </w:tbl>
    <w:p w14:paraId="54218198" w14:textId="29338784" w:rsidR="0020711F" w:rsidRPr="001D5FD4" w:rsidRDefault="0020711F" w:rsidP="0020711F">
      <w:pPr>
        <w:tabs>
          <w:tab w:val="left" w:pos="1943"/>
        </w:tabs>
      </w:pPr>
    </w:p>
    <w:p w14:paraId="73EC974B" w14:textId="7EA2D716" w:rsidR="0071128F" w:rsidRDefault="00F11539" w:rsidP="008C5914">
      <w:pPr>
        <w:pStyle w:val="Heading2"/>
        <w:pageBreakBefore/>
      </w:pPr>
      <w:bookmarkStart w:id="397" w:name="_Toc89084150"/>
      <w:bookmarkStart w:id="398" w:name="_Toc95258409"/>
      <w:bookmarkStart w:id="399" w:name="_Toc89084151"/>
      <w:bookmarkStart w:id="400" w:name="_Toc95258410"/>
      <w:bookmarkStart w:id="401" w:name="_Toc89084152"/>
      <w:bookmarkStart w:id="402" w:name="_Toc95258411"/>
      <w:bookmarkStart w:id="403" w:name="_Toc89084153"/>
      <w:bookmarkStart w:id="404" w:name="_Toc95258412"/>
      <w:bookmarkStart w:id="405" w:name="_Toc89084154"/>
      <w:bookmarkStart w:id="406" w:name="_Toc95258413"/>
      <w:bookmarkStart w:id="407" w:name="_Toc89084239"/>
      <w:bookmarkStart w:id="408" w:name="_Toc95258498"/>
      <w:bookmarkStart w:id="409" w:name="_Toc89084240"/>
      <w:bookmarkStart w:id="410" w:name="_Toc95258499"/>
      <w:bookmarkStart w:id="411" w:name="_Toc89084241"/>
      <w:bookmarkStart w:id="412" w:name="_Toc95258500"/>
      <w:bookmarkStart w:id="413" w:name="_Toc89084242"/>
      <w:bookmarkStart w:id="414" w:name="_Toc95258501"/>
      <w:bookmarkStart w:id="415" w:name="_Toc89084243"/>
      <w:bookmarkStart w:id="416" w:name="_Toc95258502"/>
      <w:bookmarkStart w:id="417" w:name="_Toc89084244"/>
      <w:bookmarkStart w:id="418" w:name="_Toc95258503"/>
      <w:bookmarkStart w:id="419" w:name="_Toc89084245"/>
      <w:bookmarkStart w:id="420" w:name="_Toc95258504"/>
      <w:bookmarkStart w:id="421" w:name="_Toc89084246"/>
      <w:bookmarkStart w:id="422" w:name="_Toc95258505"/>
      <w:bookmarkStart w:id="423" w:name="_Toc89084247"/>
      <w:bookmarkStart w:id="424" w:name="_Toc95258506"/>
      <w:bookmarkStart w:id="425" w:name="_Toc89084248"/>
      <w:bookmarkStart w:id="426" w:name="_Toc95258507"/>
      <w:bookmarkStart w:id="427" w:name="_Toc89084249"/>
      <w:bookmarkStart w:id="428" w:name="_Toc95258508"/>
      <w:bookmarkStart w:id="429" w:name="_Toc89084250"/>
      <w:bookmarkStart w:id="430" w:name="_Toc95258509"/>
      <w:bookmarkStart w:id="431" w:name="_Toc89084251"/>
      <w:bookmarkStart w:id="432" w:name="_Toc95258510"/>
      <w:bookmarkStart w:id="433" w:name="_Toc89084252"/>
      <w:bookmarkStart w:id="434" w:name="_Toc95258511"/>
      <w:bookmarkStart w:id="435" w:name="_Toc89084253"/>
      <w:bookmarkStart w:id="436" w:name="_Toc95258512"/>
      <w:bookmarkStart w:id="437" w:name="_Toc89084254"/>
      <w:bookmarkStart w:id="438" w:name="_Toc95258513"/>
      <w:bookmarkStart w:id="439" w:name="_Toc89084255"/>
      <w:bookmarkStart w:id="440" w:name="_Toc95258514"/>
      <w:bookmarkStart w:id="441" w:name="_Toc89084256"/>
      <w:bookmarkStart w:id="442" w:name="_Toc95258515"/>
      <w:bookmarkStart w:id="443" w:name="_Toc89084257"/>
      <w:bookmarkStart w:id="444" w:name="_Toc95258516"/>
      <w:bookmarkStart w:id="445" w:name="_Toc89084258"/>
      <w:bookmarkStart w:id="446" w:name="_Toc95258517"/>
      <w:bookmarkStart w:id="447" w:name="_Toc89084259"/>
      <w:bookmarkStart w:id="448" w:name="_Toc95258518"/>
      <w:bookmarkStart w:id="449" w:name="_Toc89084260"/>
      <w:bookmarkStart w:id="450" w:name="_Toc95258519"/>
      <w:bookmarkStart w:id="451" w:name="_Toc89084261"/>
      <w:bookmarkStart w:id="452" w:name="_Toc95258520"/>
      <w:bookmarkStart w:id="453" w:name="_Toc89084262"/>
      <w:bookmarkStart w:id="454" w:name="_Toc95258521"/>
      <w:bookmarkStart w:id="455" w:name="_Toc89084263"/>
      <w:bookmarkStart w:id="456" w:name="_Toc95258522"/>
      <w:bookmarkStart w:id="457" w:name="_Toc89084264"/>
      <w:bookmarkStart w:id="458" w:name="_Toc95258523"/>
      <w:bookmarkStart w:id="459" w:name="_Toc89084265"/>
      <w:bookmarkStart w:id="460" w:name="_Toc95258524"/>
      <w:bookmarkStart w:id="461" w:name="_Toc89084266"/>
      <w:bookmarkStart w:id="462" w:name="_Toc95258525"/>
      <w:bookmarkStart w:id="463" w:name="_Toc89084267"/>
      <w:bookmarkStart w:id="464" w:name="_Toc95258526"/>
      <w:bookmarkStart w:id="465" w:name="_Toc89084268"/>
      <w:bookmarkStart w:id="466" w:name="_Toc95258527"/>
      <w:bookmarkStart w:id="467" w:name="_Toc89084269"/>
      <w:bookmarkStart w:id="468" w:name="_Toc95258528"/>
      <w:bookmarkStart w:id="469" w:name="_Toc89084270"/>
      <w:bookmarkStart w:id="470" w:name="_Toc95258529"/>
      <w:bookmarkStart w:id="471" w:name="_Toc89084271"/>
      <w:bookmarkStart w:id="472" w:name="_Toc95258530"/>
      <w:bookmarkStart w:id="473" w:name="_Toc89084272"/>
      <w:bookmarkStart w:id="474" w:name="_Toc95258531"/>
      <w:bookmarkStart w:id="475" w:name="_Toc89084273"/>
      <w:bookmarkStart w:id="476" w:name="_Toc95258532"/>
      <w:bookmarkStart w:id="477" w:name="_Toc89084274"/>
      <w:bookmarkStart w:id="478" w:name="_Toc95258533"/>
      <w:bookmarkStart w:id="479" w:name="_Ref92893166"/>
      <w:bookmarkStart w:id="480" w:name="_Ref94441327"/>
      <w:bookmarkStart w:id="481" w:name="_Ref94441332"/>
      <w:bookmarkStart w:id="482" w:name="_Toc140093904"/>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lastRenderedPageBreak/>
        <w:t>Planning Request XML File Format</w:t>
      </w:r>
      <w:bookmarkEnd w:id="387"/>
      <w:r w:rsidR="007C253E">
        <w:t>s</w:t>
      </w:r>
      <w:bookmarkEnd w:id="479"/>
      <w:bookmarkEnd w:id="480"/>
      <w:bookmarkEnd w:id="481"/>
      <w:bookmarkEnd w:id="482"/>
    </w:p>
    <w:p w14:paraId="08D12AA6" w14:textId="68455005" w:rsidR="007C253E" w:rsidRDefault="007C253E" w:rsidP="007C253E">
      <w:r>
        <w:t>Two XML file formats are defined for use in conjunction with MPS planning requests:</w:t>
      </w:r>
    </w:p>
    <w:p w14:paraId="461BB186" w14:textId="27B2646A" w:rsidR="007C253E" w:rsidRDefault="007C253E" w:rsidP="007C253E">
      <w:pPr>
        <w:numPr>
          <w:ilvl w:val="0"/>
          <w:numId w:val="112"/>
        </w:numPr>
      </w:pPr>
      <w:r>
        <w:t>MPSPlanningRequestFile</w:t>
      </w:r>
    </w:p>
    <w:p w14:paraId="01C308EF" w14:textId="6DA87EFF" w:rsidR="007C253E" w:rsidRDefault="007C253E" w:rsidP="007C253E">
      <w:pPr>
        <w:numPr>
          <w:ilvl w:val="0"/>
          <w:numId w:val="112"/>
        </w:numPr>
        <w:spacing w:before="0"/>
      </w:pPr>
      <w:r>
        <w:t>MPSPlanningResponseFile</w:t>
      </w:r>
    </w:p>
    <w:p w14:paraId="741CEA7B" w14:textId="76D116D9" w:rsidR="008F18A6" w:rsidRDefault="008F18A6" w:rsidP="008F18A6">
      <w:r>
        <w:t xml:space="preserve">The body of the MPSPlanningRequestFile corresponds to a PlanningRequestDetails structure from the MPS information model (see </w:t>
      </w:r>
      <w:r>
        <w:fldChar w:fldCharType="begin"/>
      </w:r>
      <w:r>
        <w:instrText xml:space="preserve"> REF _Ref62569297 \r \h </w:instrText>
      </w:r>
      <w:r>
        <w:fldChar w:fldCharType="separate"/>
      </w:r>
      <w:r w:rsidR="00182691">
        <w:t>3.2.5.3</w:t>
      </w:r>
      <w:r>
        <w:fldChar w:fldCharType="end"/>
      </w:r>
      <w:r>
        <w:t>).</w:t>
      </w:r>
    </w:p>
    <w:p w14:paraId="725187BA" w14:textId="7840928D" w:rsidR="00D820BE" w:rsidRDefault="00E801F3" w:rsidP="00EE0C41">
      <w:r>
        <w:t xml:space="preserve">The MPSPlanningRequestFile schema includes the definition of </w:t>
      </w:r>
      <w:r w:rsidR="00D820BE">
        <w:t>XSD complex types for the following data structures:</w:t>
      </w:r>
    </w:p>
    <w:p w14:paraId="3CD0E36E" w14:textId="0B20CA24" w:rsidR="00D820BE" w:rsidRDefault="00D820BE">
      <w:pPr>
        <w:numPr>
          <w:ilvl w:val="0"/>
          <w:numId w:val="109"/>
        </w:numPr>
      </w:pPr>
      <w:r>
        <w:t>PlanningRequestDetails</w:t>
      </w:r>
    </w:p>
    <w:p w14:paraId="34B1CC5A" w14:textId="77777777" w:rsidR="00D820BE" w:rsidRDefault="00D820BE">
      <w:pPr>
        <w:numPr>
          <w:ilvl w:val="0"/>
          <w:numId w:val="109"/>
        </w:numPr>
        <w:spacing w:before="0"/>
      </w:pPr>
      <w:r>
        <w:t>ActivityDetails (ActivityNode and SimpleActivityDetails)</w:t>
      </w:r>
    </w:p>
    <w:p w14:paraId="31BC3990" w14:textId="1CF906C2" w:rsidR="00E801F3" w:rsidRDefault="00E801F3" w:rsidP="00E801F3">
      <w:r>
        <w:t>The XSD representation of these data structures omits some attributes that are only meaningful where they are dynamically updatable.  Similarly the set of allowed values for status attributes may be restricted to those relevant to the context of the message, omitting those relevant only during or post execution of the planned activities.</w:t>
      </w:r>
    </w:p>
    <w:p w14:paraId="787ACBE1" w14:textId="067717BC" w:rsidR="00D820BE" w:rsidDel="004C3FE8" w:rsidRDefault="00D820BE" w:rsidP="00EE0C41">
      <w:r w:rsidDel="004C3FE8">
        <w:t>In the specific case of the Planning Request File, the option to include a</w:t>
      </w:r>
      <w:r w:rsidR="00E801F3">
        <w:t>n embedded</w:t>
      </w:r>
      <w:r w:rsidDel="004C3FE8">
        <w:t xml:space="preserve"> requested Plan is supported by </w:t>
      </w:r>
      <w:r w:rsidR="00E801F3">
        <w:t>inclusion of the MPSPlanFile schema</w:t>
      </w:r>
      <w:r w:rsidDel="004C3FE8">
        <w:t>.</w:t>
      </w:r>
    </w:p>
    <w:p w14:paraId="3FDDB0B2" w14:textId="2F542813" w:rsidR="008F18A6" w:rsidRDefault="008F18A6" w:rsidP="008F18A6">
      <w:r>
        <w:t xml:space="preserve">In order to be able to interpret a </w:t>
      </w:r>
      <w:r w:rsidRPr="00846010">
        <w:rPr>
          <w:rStyle w:val="Term"/>
        </w:rPr>
        <w:t>plan</w:t>
      </w:r>
      <w:r>
        <w:t xml:space="preserve"> and correlate a </w:t>
      </w:r>
      <w:r w:rsidRPr="00846010">
        <w:rPr>
          <w:rStyle w:val="Term"/>
        </w:rPr>
        <w:t>planning request</w:t>
      </w:r>
      <w:r>
        <w:t xml:space="preserve"> with the resultant </w:t>
      </w:r>
      <w:r w:rsidRPr="00846010">
        <w:rPr>
          <w:rStyle w:val="Term"/>
        </w:rPr>
        <w:t>planning activities</w:t>
      </w:r>
      <w:r>
        <w:t xml:space="preserve"> contained in the plan, the identity of the planning request is required.  This identity is assigned by the planning function, not the originator of the planning request.  This may be returned through ad-hoc mechanisms, however the MPSPlanningResponseFile is </w:t>
      </w:r>
      <w:r w:rsidR="00AF0715">
        <w:t>provided</w:t>
      </w:r>
      <w:r>
        <w:t xml:space="preserve"> as a standard file format to </w:t>
      </w:r>
      <w:r w:rsidR="00AF0715">
        <w:t>supply</w:t>
      </w:r>
      <w:r>
        <w:t xml:space="preserve"> this feedback.  The file may also optionally include the result of the planning request.  </w:t>
      </w:r>
      <w:r w:rsidR="00823836">
        <w:t>T</w:t>
      </w:r>
      <w:r>
        <w:t xml:space="preserve">he body of the MPSPlanningRespnseFile is based on the </w:t>
      </w:r>
      <w:r w:rsidR="00721733">
        <w:t xml:space="preserve">PlanningRequestResponse and RequestStatusUpdate structures from the MPS information model, </w:t>
      </w:r>
      <w:r w:rsidR="00823836">
        <w:t xml:space="preserve">but uses the </w:t>
      </w:r>
      <w:r w:rsidR="00721733">
        <w:t>dedicated hybrid structure detailed below</w:t>
      </w:r>
      <w:r w:rsidR="00823836">
        <w:t>.</w:t>
      </w:r>
    </w:p>
    <w:p w14:paraId="3837D135" w14:textId="03F771B7" w:rsidR="00823836" w:rsidRDefault="00823836" w:rsidP="008F18A6">
      <w:r>
        <w:t>Although the PlanningResponse message combines the information contained in both the PlanningRequestResponse and the RequestStatusUpdate, this does not imply that the corresponding operations within the planning system have to be combined.  It is implementation</w:t>
      </w:r>
      <w:r w:rsidR="00FC7D76">
        <w:t>-</w:t>
      </w:r>
      <w:r>
        <w:t>dependent when the file is generated and whether the status information is included.  There is no definition of the service interface for deployments using the file formats.</w:t>
      </w:r>
    </w:p>
    <w:p w14:paraId="0668C3DD" w14:textId="77777777" w:rsidR="00721733" w:rsidRDefault="00721733" w:rsidP="00846010">
      <w:pPr>
        <w:spacing w:before="0"/>
      </w:pPr>
    </w:p>
    <w:tbl>
      <w:tblPr>
        <w:tblStyle w:val="RBTable"/>
        <w:tblW w:w="9164" w:type="dxa"/>
        <w:tblLayout w:type="fixed"/>
        <w:tblLook w:val="0480" w:firstRow="0" w:lastRow="0" w:firstColumn="1" w:lastColumn="0" w:noHBand="0" w:noVBand="1"/>
      </w:tblPr>
      <w:tblGrid>
        <w:gridCol w:w="1667"/>
        <w:gridCol w:w="7497"/>
      </w:tblGrid>
      <w:tr w:rsidR="00721733" w14:paraId="46DBB7F1" w14:textId="77777777" w:rsidTr="00C760F4">
        <w:tc>
          <w:tcPr>
            <w:cnfStyle w:val="001000000000" w:firstRow="0" w:lastRow="0" w:firstColumn="1" w:lastColumn="0" w:oddVBand="0" w:evenVBand="0" w:oddHBand="0" w:evenHBand="0" w:firstRowFirstColumn="0" w:firstRowLastColumn="0" w:lastRowFirstColumn="0" w:lastRowLastColumn="0"/>
            <w:tcW w:w="1667" w:type="dxa"/>
            <w:shd w:val="clear" w:color="auto" w:fill="662382"/>
          </w:tcPr>
          <w:p w14:paraId="1FA60C88" w14:textId="77777777" w:rsidR="00721733" w:rsidRPr="00404E36" w:rsidRDefault="00721733" w:rsidP="00C760F4">
            <w:pPr>
              <w:pStyle w:val="TableCell"/>
              <w:rPr>
                <w:color w:val="FFFFFF" w:themeColor="background1"/>
              </w:rPr>
            </w:pPr>
            <w:r w:rsidRPr="00404E36">
              <w:rPr>
                <w:color w:val="FFFFFF" w:themeColor="background1"/>
              </w:rPr>
              <w:t>Name</w:t>
            </w:r>
          </w:p>
        </w:tc>
        <w:tc>
          <w:tcPr>
            <w:tcW w:w="7497" w:type="dxa"/>
          </w:tcPr>
          <w:p w14:paraId="403B87F6" w14:textId="139A8038" w:rsidR="00721733" w:rsidRPr="00846010" w:rsidRDefault="00721733" w:rsidP="00C760F4">
            <w:pPr>
              <w:pStyle w:val="TableCell"/>
              <w:cnfStyle w:val="000000000000" w:firstRow="0" w:lastRow="0" w:firstColumn="0" w:lastColumn="0" w:oddVBand="0" w:evenVBand="0" w:oddHBand="0" w:evenHBand="0" w:firstRowFirstColumn="0" w:firstRowLastColumn="0" w:lastRowFirstColumn="0" w:lastRowLastColumn="0"/>
              <w:rPr>
                <w:b/>
              </w:rPr>
            </w:pPr>
            <w:r>
              <w:rPr>
                <w:b/>
              </w:rPr>
              <w:t>PlanningResponse</w:t>
            </w:r>
          </w:p>
        </w:tc>
      </w:tr>
    </w:tbl>
    <w:p w14:paraId="762C6EA4" w14:textId="77777777" w:rsidR="00721733" w:rsidRPr="00404E36" w:rsidRDefault="00721733" w:rsidP="00721733">
      <w:pPr>
        <w:spacing w:before="0" w:line="240" w:lineRule="auto"/>
        <w:rPr>
          <w:sz w:val="2"/>
          <w:szCs w:val="2"/>
        </w:rPr>
      </w:pPr>
    </w:p>
    <w:tbl>
      <w:tblPr>
        <w:tblStyle w:val="RBTable"/>
        <w:tblW w:w="9178" w:type="dxa"/>
        <w:tblLayout w:type="fixed"/>
        <w:tblLook w:val="04A0" w:firstRow="1" w:lastRow="0" w:firstColumn="1" w:lastColumn="0" w:noHBand="0" w:noVBand="1"/>
      </w:tblPr>
      <w:tblGrid>
        <w:gridCol w:w="1667"/>
        <w:gridCol w:w="1984"/>
        <w:gridCol w:w="992"/>
        <w:gridCol w:w="4535"/>
      </w:tblGrid>
      <w:tr w:rsidR="00721733" w14:paraId="68823A42" w14:textId="77777777" w:rsidTr="00C760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19D7E78" w14:textId="77777777" w:rsidR="00721733" w:rsidRDefault="00721733" w:rsidP="00C760F4">
            <w:pPr>
              <w:pStyle w:val="TableCell"/>
            </w:pPr>
            <w:r>
              <w:t>Attribute</w:t>
            </w:r>
          </w:p>
        </w:tc>
        <w:tc>
          <w:tcPr>
            <w:tcW w:w="1984" w:type="dxa"/>
          </w:tcPr>
          <w:p w14:paraId="320982DC" w14:textId="77777777" w:rsidR="00721733" w:rsidRDefault="00721733" w:rsidP="00C760F4">
            <w:pPr>
              <w:pStyle w:val="TableCell"/>
              <w:cnfStyle w:val="100000000000" w:firstRow="1" w:lastRow="0" w:firstColumn="0" w:lastColumn="0" w:oddVBand="0" w:evenVBand="0" w:oddHBand="0" w:evenHBand="0" w:firstRowFirstColumn="0" w:firstRowLastColumn="0" w:lastRowFirstColumn="0" w:lastRowLastColumn="0"/>
            </w:pPr>
            <w:r>
              <w:t>Type</w:t>
            </w:r>
          </w:p>
        </w:tc>
        <w:tc>
          <w:tcPr>
            <w:tcW w:w="992" w:type="dxa"/>
          </w:tcPr>
          <w:p w14:paraId="31EDED6B" w14:textId="77777777" w:rsidR="00721733" w:rsidRPr="00C91940" w:rsidRDefault="00721733" w:rsidP="00C760F4">
            <w:pPr>
              <w:pStyle w:val="TableCell"/>
              <w:cnfStyle w:val="100000000000" w:firstRow="1" w:lastRow="0" w:firstColumn="0" w:lastColumn="0" w:oddVBand="0" w:evenVBand="0" w:oddHBand="0" w:evenHBand="0" w:firstRowFirstColumn="0" w:firstRowLastColumn="0" w:lastRowFirstColumn="0" w:lastRowLastColumn="0"/>
            </w:pPr>
            <w:r w:rsidRPr="00C91940">
              <w:t>Nullable</w:t>
            </w:r>
          </w:p>
        </w:tc>
        <w:tc>
          <w:tcPr>
            <w:tcW w:w="4535" w:type="dxa"/>
          </w:tcPr>
          <w:p w14:paraId="0FB9DDE4" w14:textId="77777777" w:rsidR="00721733" w:rsidRDefault="00721733" w:rsidP="00C760F4">
            <w:pPr>
              <w:pStyle w:val="TableCell"/>
              <w:cnfStyle w:val="100000000000" w:firstRow="1" w:lastRow="0" w:firstColumn="0" w:lastColumn="0" w:oddVBand="0" w:evenVBand="0" w:oddHBand="0" w:evenHBand="0" w:firstRowFirstColumn="0" w:firstRowLastColumn="0" w:lastRowFirstColumn="0" w:lastRowLastColumn="0"/>
            </w:pPr>
            <w:r>
              <w:t>Description</w:t>
            </w:r>
          </w:p>
        </w:tc>
      </w:tr>
      <w:tr w:rsidR="00721733" w14:paraId="44CBBF8C"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6701EC49" w14:textId="418A580E" w:rsidR="00721733" w:rsidRDefault="00721733" w:rsidP="00C760F4">
            <w:pPr>
              <w:pStyle w:val="TableCell"/>
            </w:pPr>
            <w:r>
              <w:t>instance</w:t>
            </w:r>
          </w:p>
        </w:tc>
        <w:tc>
          <w:tcPr>
            <w:tcW w:w="1984" w:type="dxa"/>
          </w:tcPr>
          <w:p w14:paraId="4FD2A574" w14:textId="46D23A85" w:rsidR="00721733" w:rsidRDefault="00721733" w:rsidP="00C760F4">
            <w:pPr>
              <w:pStyle w:val="TableCell"/>
              <w:cnfStyle w:val="000000000000" w:firstRow="0" w:lastRow="0" w:firstColumn="0" w:lastColumn="0" w:oddVBand="0" w:evenVBand="0" w:oddHBand="0" w:evenHBand="0" w:firstRowFirstColumn="0" w:firstRowLastColumn="0" w:lastRowFirstColumn="0" w:lastRowLastColumn="0"/>
            </w:pPr>
            <w:r>
              <w:t>ObjectRef</w:t>
            </w:r>
            <w:r w:rsidR="0044003A">
              <w:br/>
              <w:t>&lt;RequestInstance&gt;</w:t>
            </w:r>
          </w:p>
        </w:tc>
        <w:tc>
          <w:tcPr>
            <w:tcW w:w="992" w:type="dxa"/>
          </w:tcPr>
          <w:p w14:paraId="5F22336C" w14:textId="62981752" w:rsidR="00721733" w:rsidRDefault="00721733"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E1B9FBC" w14:textId="46ED1EF1" w:rsidR="00721733" w:rsidRDefault="00721733" w:rsidP="00C760F4">
            <w:pPr>
              <w:pStyle w:val="TableCell"/>
              <w:cnfStyle w:val="000000000000" w:firstRow="0" w:lastRow="0" w:firstColumn="0" w:lastColumn="0" w:oddVBand="0" w:evenVBand="0" w:oddHBand="0" w:evenHBand="0" w:firstRowFirstColumn="0" w:firstRowLastColumn="0" w:lastRowFirstColumn="0" w:lastRowLastColumn="0"/>
            </w:pPr>
            <w:r>
              <w:t>Reference to the RequestInstance created in response to a submitted MPSPlanningRequestFile.</w:t>
            </w:r>
          </w:p>
        </w:tc>
      </w:tr>
      <w:tr w:rsidR="00721733" w14:paraId="1B636A63"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578025F0" w14:textId="4AD3E59A" w:rsidR="00721733" w:rsidRDefault="00721733" w:rsidP="00C760F4">
            <w:pPr>
              <w:pStyle w:val="TableCell"/>
            </w:pPr>
            <w:r>
              <w:t>userReference</w:t>
            </w:r>
          </w:p>
        </w:tc>
        <w:tc>
          <w:tcPr>
            <w:tcW w:w="1984" w:type="dxa"/>
          </w:tcPr>
          <w:p w14:paraId="6A3C5E59" w14:textId="0A1BCD45" w:rsidR="00721733" w:rsidRDefault="00721733" w:rsidP="00C760F4">
            <w:pPr>
              <w:pStyle w:val="TableCell"/>
              <w:cnfStyle w:val="000000000000" w:firstRow="0" w:lastRow="0" w:firstColumn="0" w:lastColumn="0" w:oddVBand="0" w:evenVBand="0" w:oddHBand="0" w:evenHBand="0" w:firstRowFirstColumn="0" w:firstRowLastColumn="0" w:lastRowFirstColumn="0" w:lastRowLastColumn="0"/>
            </w:pPr>
            <w:r>
              <w:t>Identifier</w:t>
            </w:r>
          </w:p>
        </w:tc>
        <w:tc>
          <w:tcPr>
            <w:tcW w:w="992" w:type="dxa"/>
          </w:tcPr>
          <w:p w14:paraId="28FC6755" w14:textId="5A3DB04B" w:rsidR="00721733" w:rsidRDefault="00721733" w:rsidP="00C760F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614EA0A" w14:textId="4DF1982C" w:rsidR="00721733" w:rsidRDefault="00721733" w:rsidP="00C760F4">
            <w:pPr>
              <w:pStyle w:val="TableCell"/>
              <w:cnfStyle w:val="000000000000" w:firstRow="0" w:lastRow="0" w:firstColumn="0" w:lastColumn="0" w:oddVBand="0" w:evenVBand="0" w:oddHBand="0" w:evenHBand="0" w:firstRowFirstColumn="0" w:firstRowLastColumn="0" w:lastRowFirstColumn="0" w:lastRowLastColumn="0"/>
            </w:pPr>
            <w:r>
              <w:t xml:space="preserve">User supplied reference for the planning request.  This is distinct from the instanceID of the </w:t>
            </w:r>
            <w:r>
              <w:lastRenderedPageBreak/>
              <w:t>RequestInstance that is assigned by the planning function.</w:t>
            </w:r>
          </w:p>
        </w:tc>
      </w:tr>
      <w:tr w:rsidR="00721733" w14:paraId="246E02EF"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43A67B7C" w14:textId="1C351CFF" w:rsidR="00721733" w:rsidRDefault="00721733" w:rsidP="00C760F4">
            <w:pPr>
              <w:pStyle w:val="TableCell"/>
            </w:pPr>
            <w:r>
              <w:lastRenderedPageBreak/>
              <w:t>status</w:t>
            </w:r>
          </w:p>
        </w:tc>
        <w:tc>
          <w:tcPr>
            <w:tcW w:w="1984" w:type="dxa"/>
          </w:tcPr>
          <w:p w14:paraId="64DC15B7" w14:textId="19C85068" w:rsidR="00721733" w:rsidRDefault="00721733" w:rsidP="00C760F4">
            <w:pPr>
              <w:pStyle w:val="TableCell"/>
              <w:cnfStyle w:val="000000000000" w:firstRow="0" w:lastRow="0" w:firstColumn="0" w:lastColumn="0" w:oddVBand="0" w:evenVBand="0" w:oddHBand="0" w:evenHBand="0" w:firstRowFirstColumn="0" w:firstRowLastColumn="0" w:lastRowFirstColumn="0" w:lastRowLastColumn="0"/>
            </w:pPr>
            <w:r>
              <w:t>RequestStatusEnum</w:t>
            </w:r>
          </w:p>
        </w:tc>
        <w:tc>
          <w:tcPr>
            <w:tcW w:w="992" w:type="dxa"/>
          </w:tcPr>
          <w:p w14:paraId="6A3A0D3B" w14:textId="7BFD64F3" w:rsidR="00721733" w:rsidRDefault="00721733" w:rsidP="00C760F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01A8505" w14:textId="660A5D7A" w:rsidR="00721733" w:rsidRDefault="00721733" w:rsidP="00C760F4">
            <w:pPr>
              <w:pStyle w:val="TableCell"/>
              <w:cnfStyle w:val="000000000000" w:firstRow="0" w:lastRow="0" w:firstColumn="0" w:lastColumn="0" w:oddVBand="0" w:evenVBand="0" w:oddHBand="0" w:evenHBand="0" w:firstRowFirstColumn="0" w:firstRowLastColumn="0" w:lastRowFirstColumn="0" w:lastRowLastColumn="0"/>
            </w:pPr>
            <w:r>
              <w:t>Current status of the planning request.</w:t>
            </w:r>
          </w:p>
        </w:tc>
      </w:tr>
      <w:tr w:rsidR="00721733" w14:paraId="726D4A2E"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58FAF0B0" w14:textId="7A80AFF9" w:rsidR="00721733" w:rsidRDefault="00721733" w:rsidP="00C760F4">
            <w:pPr>
              <w:pStyle w:val="TableCell"/>
            </w:pPr>
            <w:r>
              <w:t>outputPlanRef</w:t>
            </w:r>
          </w:p>
        </w:tc>
        <w:tc>
          <w:tcPr>
            <w:tcW w:w="1984" w:type="dxa"/>
          </w:tcPr>
          <w:p w14:paraId="2DF071CC" w14:textId="679E9872" w:rsidR="00721733" w:rsidRDefault="00721733" w:rsidP="00C760F4">
            <w:pPr>
              <w:pStyle w:val="TableCell"/>
              <w:cnfStyle w:val="000000000000" w:firstRow="0" w:lastRow="0" w:firstColumn="0" w:lastColumn="0" w:oddVBand="0" w:evenVBand="0" w:oddHBand="0" w:evenHBand="0" w:firstRowFirstColumn="0" w:firstRowLastColumn="0" w:lastRowFirstColumn="0" w:lastRowLastColumn="0"/>
            </w:pPr>
            <w:r>
              <w:t>ObjectRef</w:t>
            </w:r>
            <w:r w:rsidR="0044003A">
              <w:br/>
              <w:t>&lt;Plan&gt;</w:t>
            </w:r>
          </w:p>
        </w:tc>
        <w:tc>
          <w:tcPr>
            <w:tcW w:w="992" w:type="dxa"/>
          </w:tcPr>
          <w:p w14:paraId="7C4A5B20" w14:textId="7DE0A245" w:rsidR="00721733" w:rsidRDefault="00721733" w:rsidP="00C760F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B96C76C" w14:textId="443DBD1E" w:rsidR="00721733" w:rsidRDefault="00721733" w:rsidP="00C760F4">
            <w:pPr>
              <w:pStyle w:val="TableCell"/>
              <w:cnfStyle w:val="000000000000" w:firstRow="0" w:lastRow="0" w:firstColumn="0" w:lastColumn="0" w:oddVBand="0" w:evenVBand="0" w:oddHBand="0" w:evenHBand="0" w:firstRowFirstColumn="0" w:firstRowLastColumn="0" w:lastRowFirstColumn="0" w:lastRowLastColumn="0"/>
            </w:pPr>
            <w:r>
              <w:t>Reference to the Plan that contains the planned activities resulting from the planning request.  Note that this is only available once the planning request has been processed and successfully planned.  The outputPlanRef may be updated following iterative planning cycles or re-planning.</w:t>
            </w:r>
          </w:p>
        </w:tc>
      </w:tr>
      <w:tr w:rsidR="000B1EF4" w14:paraId="6F152B23"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014A923E" w14:textId="3EAE6FFA" w:rsidR="000B1EF4" w:rsidDel="003E7232" w:rsidRDefault="000B1EF4" w:rsidP="000B1EF4">
            <w:pPr>
              <w:pStyle w:val="TableCell"/>
            </w:pPr>
            <w:r>
              <w:t>returnData</w:t>
            </w:r>
          </w:p>
        </w:tc>
        <w:tc>
          <w:tcPr>
            <w:tcW w:w="1984" w:type="dxa"/>
          </w:tcPr>
          <w:p w14:paraId="24D90C32" w14:textId="4A4B3916" w:rsidR="000B1EF4" w:rsidRDefault="000B1EF4" w:rsidP="000B1EF4">
            <w:pPr>
              <w:pStyle w:val="TableCell"/>
              <w:cnfStyle w:val="000000000000" w:firstRow="0" w:lastRow="0" w:firstColumn="0" w:lastColumn="0" w:oddVBand="0" w:evenVBand="0" w:oddHBand="0" w:evenHBand="0" w:firstRowFirstColumn="0" w:firstRowLastColumn="0" w:lastRowFirstColumn="0" w:lastRowLastColumn="0"/>
            </w:pPr>
            <w:r>
              <w:t>List&lt;NamedValue&gt;</w:t>
            </w:r>
          </w:p>
        </w:tc>
        <w:tc>
          <w:tcPr>
            <w:tcW w:w="992" w:type="dxa"/>
          </w:tcPr>
          <w:p w14:paraId="35B5B26F" w14:textId="4284BF91" w:rsidR="000B1EF4" w:rsidRDefault="000B1EF4" w:rsidP="000B1EF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68B0A41" w14:textId="79B600F4" w:rsidR="000B1EF4" w:rsidDel="003E7232" w:rsidRDefault="000B1EF4" w:rsidP="000B1EF4">
            <w:pPr>
              <w:pStyle w:val="TableCell"/>
              <w:cnfStyle w:val="000000000000" w:firstRow="0" w:lastRow="0" w:firstColumn="0" w:lastColumn="0" w:oddVBand="0" w:evenVBand="0" w:oddHBand="0" w:evenHBand="0" w:firstRowFirstColumn="0" w:firstRowLastColumn="0" w:lastRowFirstColumn="0" w:lastRowLastColumn="0"/>
            </w:pPr>
            <w:r w:rsidRPr="00820623">
              <w:t xml:space="preserve">Optional </w:t>
            </w:r>
            <w:r>
              <w:t>return data from the planning process, provided as a list of ID-Value pairs.  This can be used to provide additional information required by the User to interpret the planned operations.</w:t>
            </w:r>
          </w:p>
        </w:tc>
      </w:tr>
      <w:tr w:rsidR="000B1EF4" w14:paraId="00F42141"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68112A7A" w14:textId="4A922D67" w:rsidR="000B1EF4" w:rsidRDefault="000B1EF4" w:rsidP="000B1EF4">
            <w:pPr>
              <w:pStyle w:val="TableCell"/>
            </w:pPr>
            <w:r>
              <w:t>statusInfo</w:t>
            </w:r>
          </w:p>
        </w:tc>
        <w:tc>
          <w:tcPr>
            <w:tcW w:w="1984" w:type="dxa"/>
          </w:tcPr>
          <w:p w14:paraId="75977936" w14:textId="31C6CDD3" w:rsidR="000B1EF4" w:rsidRDefault="000B1EF4" w:rsidP="000B1EF4">
            <w:pPr>
              <w:pStyle w:val="TableCell"/>
              <w:cnfStyle w:val="000000000000" w:firstRow="0" w:lastRow="0" w:firstColumn="0" w:lastColumn="0" w:oddVBand="0" w:evenVBand="0" w:oddHBand="0" w:evenHBand="0" w:firstRowFirstColumn="0" w:firstRowLastColumn="0" w:lastRowFirstColumn="0" w:lastRowLastColumn="0"/>
            </w:pPr>
            <w:r>
              <w:t>string</w:t>
            </w:r>
          </w:p>
        </w:tc>
        <w:tc>
          <w:tcPr>
            <w:tcW w:w="992" w:type="dxa"/>
          </w:tcPr>
          <w:p w14:paraId="4F12063A" w14:textId="3E6B9411" w:rsidR="000B1EF4" w:rsidRDefault="000B1EF4" w:rsidP="000B1EF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DFBCA3B" w14:textId="64E4B3B7" w:rsidR="000B1EF4" w:rsidRDefault="000B1EF4" w:rsidP="000B1EF4">
            <w:pPr>
              <w:pStyle w:val="TableCell"/>
              <w:cnfStyle w:val="000000000000" w:firstRow="0" w:lastRow="0" w:firstColumn="0" w:lastColumn="0" w:oddVBand="0" w:evenVBand="0" w:oddHBand="0" w:evenHBand="0" w:firstRowFirstColumn="0" w:firstRowLastColumn="0" w:lastRowFirstColumn="0" w:lastRowLastColumn="0"/>
            </w:pPr>
            <w:r>
              <w:t>StatusInfo provides the reason for termination and is customisable, but includes:</w:t>
            </w:r>
          </w:p>
          <w:p w14:paraId="1F8A21E3" w14:textId="77777777" w:rsidR="000B1EF4" w:rsidRDefault="000B1EF4" w:rsidP="000B1EF4">
            <w:pPr>
              <w:pStyle w:val="TableCell"/>
              <w:cnfStyle w:val="000000000000" w:firstRow="0" w:lastRow="0" w:firstColumn="0" w:lastColumn="0" w:oddVBand="0" w:evenVBand="0" w:oddHBand="0" w:evenHBand="0" w:firstRowFirstColumn="0" w:firstRowLastColumn="0" w:lastRowFirstColumn="0" w:lastRowLastColumn="0"/>
            </w:pPr>
            <w:r>
              <w:t>- Completed (all constituent activities completed successfully)</w:t>
            </w:r>
          </w:p>
          <w:p w14:paraId="1142BCE3" w14:textId="77777777" w:rsidR="000B1EF4" w:rsidRDefault="000B1EF4" w:rsidP="000B1EF4">
            <w:pPr>
              <w:pStyle w:val="TableCell"/>
              <w:cnfStyle w:val="000000000000" w:firstRow="0" w:lastRow="0" w:firstColumn="0" w:lastColumn="0" w:oddVBand="0" w:evenVBand="0" w:oddHBand="0" w:evenHBand="0" w:firstRowFirstColumn="0" w:firstRowLastColumn="0" w:lastRowFirstColumn="0" w:lastRowLastColumn="0"/>
            </w:pPr>
            <w:r>
              <w:t>- Expired (constituent activities expired prior to execution)</w:t>
            </w:r>
          </w:p>
          <w:p w14:paraId="48550584" w14:textId="77777777" w:rsidR="000B1EF4" w:rsidRDefault="000B1EF4" w:rsidP="000B1EF4">
            <w:pPr>
              <w:pStyle w:val="TableCell"/>
              <w:cnfStyle w:val="000000000000" w:firstRow="0" w:lastRow="0" w:firstColumn="0" w:lastColumn="0" w:oddVBand="0" w:evenVBand="0" w:oddHBand="0" w:evenHBand="0" w:firstRowFirstColumn="0" w:firstRowLastColumn="0" w:lastRowFirstColumn="0" w:lastRowLastColumn="0"/>
            </w:pPr>
            <w:r>
              <w:t>- Failed (constituent activities failed during execution)</w:t>
            </w:r>
          </w:p>
          <w:p w14:paraId="0185B16C" w14:textId="00C16383" w:rsidR="000B1EF4" w:rsidRDefault="000B1EF4" w:rsidP="000B1EF4">
            <w:pPr>
              <w:pStyle w:val="TableCell"/>
              <w:cnfStyle w:val="000000000000" w:firstRow="0" w:lastRow="0" w:firstColumn="0" w:lastColumn="0" w:oddVBand="0" w:evenVBand="0" w:oddHBand="0" w:evenHBand="0" w:firstRowFirstColumn="0" w:firstRowLastColumn="0" w:lastRowFirstColumn="0" w:lastRowLastColumn="0"/>
            </w:pPr>
            <w:r>
              <w:t>- Deleted (constituent activities were deleted)</w:t>
            </w:r>
          </w:p>
        </w:tc>
      </w:tr>
      <w:tr w:rsidR="000B1EF4" w14:paraId="07532959"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1F76EC41" w14:textId="34CF5184" w:rsidR="000B1EF4" w:rsidRDefault="00A26A4D" w:rsidP="000B1EF4">
            <w:pPr>
              <w:pStyle w:val="TableCell"/>
            </w:pPr>
            <w:r>
              <w:t>errorCode</w:t>
            </w:r>
          </w:p>
        </w:tc>
        <w:tc>
          <w:tcPr>
            <w:tcW w:w="1984" w:type="dxa"/>
          </w:tcPr>
          <w:p w14:paraId="30523A81" w14:textId="5416E4D7" w:rsidR="000B1EF4" w:rsidRDefault="000B1EF4" w:rsidP="000B1EF4">
            <w:pPr>
              <w:pStyle w:val="TableCell"/>
              <w:cnfStyle w:val="000000000000" w:firstRow="0" w:lastRow="0" w:firstColumn="0" w:lastColumn="0" w:oddVBand="0" w:evenVBand="0" w:oddHBand="0" w:evenHBand="0" w:firstRowFirstColumn="0" w:firstRowLastColumn="0" w:lastRowFirstColumn="0" w:lastRowLastColumn="0"/>
            </w:pPr>
            <w:r>
              <w:t>integer</w:t>
            </w:r>
          </w:p>
        </w:tc>
        <w:tc>
          <w:tcPr>
            <w:tcW w:w="992" w:type="dxa"/>
          </w:tcPr>
          <w:p w14:paraId="5D9B25E0" w14:textId="2404ECEE" w:rsidR="000B1EF4" w:rsidRDefault="000B1EF4" w:rsidP="000B1EF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408F95D" w14:textId="10770D39" w:rsidR="000B1EF4" w:rsidRDefault="000E246B" w:rsidP="000B1EF4">
            <w:pPr>
              <w:pStyle w:val="TableCell"/>
              <w:cnfStyle w:val="000000000000" w:firstRow="0" w:lastRow="0" w:firstColumn="0" w:lastColumn="0" w:oddVBand="0" w:evenVBand="0" w:oddHBand="0" w:evenHBand="0" w:firstRowFirstColumn="0" w:firstRowLastColumn="0" w:lastRowFirstColumn="0" w:lastRowLastColumn="0"/>
            </w:pPr>
            <w:r>
              <w:t>Error Code optional in the case of a failure status for the planning request (for example Terminated state with statusInfo Failed).  The codes are implementation specific.</w:t>
            </w:r>
          </w:p>
        </w:tc>
      </w:tr>
      <w:tr w:rsidR="000B1EF4" w14:paraId="0C814417" w14:textId="77777777" w:rsidTr="00C760F4">
        <w:tc>
          <w:tcPr>
            <w:cnfStyle w:val="001000000000" w:firstRow="0" w:lastRow="0" w:firstColumn="1" w:lastColumn="0" w:oddVBand="0" w:evenVBand="0" w:oddHBand="0" w:evenHBand="0" w:firstRowFirstColumn="0" w:firstRowLastColumn="0" w:lastRowFirstColumn="0" w:lastRowLastColumn="0"/>
            <w:tcW w:w="1667" w:type="dxa"/>
          </w:tcPr>
          <w:p w14:paraId="170A3A13" w14:textId="4242F622" w:rsidR="000B1EF4" w:rsidRDefault="00A26A4D" w:rsidP="000B1EF4">
            <w:pPr>
              <w:pStyle w:val="TableCell"/>
            </w:pPr>
            <w:r>
              <w:t>errorInfo</w:t>
            </w:r>
          </w:p>
        </w:tc>
        <w:tc>
          <w:tcPr>
            <w:tcW w:w="1984" w:type="dxa"/>
          </w:tcPr>
          <w:p w14:paraId="7E62B933" w14:textId="0C4348D1" w:rsidR="000B1EF4" w:rsidRDefault="000B1EF4" w:rsidP="000B1EF4">
            <w:pPr>
              <w:pStyle w:val="TableCell"/>
              <w:cnfStyle w:val="000000000000" w:firstRow="0" w:lastRow="0" w:firstColumn="0" w:lastColumn="0" w:oddVBand="0" w:evenVBand="0" w:oddHBand="0" w:evenHBand="0" w:firstRowFirstColumn="0" w:firstRowLastColumn="0" w:lastRowFirstColumn="0" w:lastRowLastColumn="0"/>
            </w:pPr>
            <w:r>
              <w:t>string</w:t>
            </w:r>
          </w:p>
        </w:tc>
        <w:tc>
          <w:tcPr>
            <w:tcW w:w="992" w:type="dxa"/>
          </w:tcPr>
          <w:p w14:paraId="2C67D29D" w14:textId="67B10A8E" w:rsidR="000B1EF4" w:rsidRDefault="000B1EF4" w:rsidP="000B1EF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60798E5" w14:textId="7F952179" w:rsidR="000B1EF4" w:rsidRDefault="000B1EF4" w:rsidP="000B1EF4">
            <w:pPr>
              <w:pStyle w:val="TableCell"/>
              <w:cnfStyle w:val="000000000000" w:firstRow="0" w:lastRow="0" w:firstColumn="0" w:lastColumn="0" w:oddVBand="0" w:evenVBand="0" w:oddHBand="0" w:evenHBand="0" w:firstRowFirstColumn="0" w:firstRowLastColumn="0" w:lastRowFirstColumn="0" w:lastRowLastColumn="0"/>
            </w:pPr>
            <w:r>
              <w:t>Supplementary error information.</w:t>
            </w:r>
          </w:p>
        </w:tc>
      </w:tr>
    </w:tbl>
    <w:p w14:paraId="0B60E7B7" w14:textId="23A3508A" w:rsidR="00721733" w:rsidRDefault="00160EAE" w:rsidP="008F18A6">
      <w:r>
        <w:t xml:space="preserve">This allows the return of both the reference to the created RequestInstance and current status of the request in a single PlanningResponseFile.  </w:t>
      </w:r>
      <w:r w:rsidR="00312059">
        <w:t>No timestamp is included within the structure above, but it is recommended that the creation date field of the file header is used, particularly if the status field is provided.</w:t>
      </w:r>
    </w:p>
    <w:p w14:paraId="29A659FB" w14:textId="42D9DB81" w:rsidR="00721733" w:rsidRDefault="00312059">
      <w:r>
        <w:t>The point at which any PlanningResponseFile is generated by a planning function is deployment</w:t>
      </w:r>
      <w:r w:rsidR="00FC7D76">
        <w:t>-</w:t>
      </w:r>
      <w:r>
        <w:t xml:space="preserve">specific.  This may limit the set of possible status values, and whether or not the other nullable fields are meaningful in context.  The outputPlanRef is only relevant if the planning process has generated an output Plan addressing the planning request.  The last three fields may be used to supply a reason for rejection, but are most relevant post execution of the Plan. </w:t>
      </w:r>
    </w:p>
    <w:p w14:paraId="2889B89F" w14:textId="4A81E743" w:rsidR="00160EAE" w:rsidRDefault="00160EAE">
      <w:r>
        <w:t>Note</w:t>
      </w:r>
      <w:r w:rsidR="00F72AFE">
        <w:t>:</w:t>
      </w:r>
      <w:r>
        <w:t xml:space="preserve"> in the equivalent Planning Request Service operation, </w:t>
      </w:r>
      <w:r w:rsidR="00F72AFE">
        <w:t xml:space="preserve">an error may be returned if the planning request is INVALID, and no RequestInstance is created.  In the case of an invalid PlanningRequestFile, this error reporting mechanism is not available.  </w:t>
      </w:r>
      <w:r w:rsidR="007831D1">
        <w:t xml:space="preserve">Providing the PlanningRequestFile is not so badly formed that its identity cannot be interpreted, it would be possible to provide a PlanningResponseFile in return.  In this case, a RequestInstance would need to be created and assigned the status </w:t>
      </w:r>
      <w:r w:rsidR="004750CA">
        <w:t>REJECTED</w:t>
      </w:r>
      <w:r w:rsidR="007831D1">
        <w:t xml:space="preserve">, the </w:t>
      </w:r>
      <w:r w:rsidR="003E7232">
        <w:t>statusInfo</w:t>
      </w:r>
      <w:r w:rsidR="007831D1">
        <w:t xml:space="preserve"> </w:t>
      </w:r>
      <w:r w:rsidR="004750CA">
        <w:t>attribute</w:t>
      </w:r>
      <w:r w:rsidR="007831D1">
        <w:t xml:space="preserve"> set to </w:t>
      </w:r>
      <w:r w:rsidR="007831D1">
        <w:lastRenderedPageBreak/>
        <w:t>“INVALID</w:t>
      </w:r>
      <w:r w:rsidR="004750CA">
        <w:t xml:space="preserve">” and the </w:t>
      </w:r>
      <w:r w:rsidR="00A26A4D">
        <w:t>errorCode</w:t>
      </w:r>
      <w:r w:rsidR="004750CA">
        <w:t xml:space="preserve"> and </w:t>
      </w:r>
      <w:r w:rsidR="00A26A4D">
        <w:t>errorInfo</w:t>
      </w:r>
      <w:r w:rsidR="004750CA">
        <w:t xml:space="preserve"> attributes set consistently with the error code defined in section </w:t>
      </w:r>
      <w:r w:rsidR="004750CA">
        <w:fldChar w:fldCharType="begin"/>
      </w:r>
      <w:r w:rsidR="004750CA">
        <w:instrText xml:space="preserve"> REF _Ref99714469 \r \h </w:instrText>
      </w:r>
      <w:r w:rsidR="004750CA">
        <w:fldChar w:fldCharType="separate"/>
      </w:r>
      <w:r w:rsidR="00182691">
        <w:t>5</w:t>
      </w:r>
      <w:r w:rsidR="004750CA">
        <w:fldChar w:fldCharType="end"/>
      </w:r>
      <w:r w:rsidR="004750CA">
        <w:t xml:space="preserve"> above.</w:t>
      </w:r>
    </w:p>
    <w:p w14:paraId="56750138" w14:textId="4318F3E2" w:rsidR="00F11539" w:rsidRDefault="00F11539" w:rsidP="00F11539">
      <w:pPr>
        <w:pStyle w:val="Heading2"/>
      </w:pPr>
      <w:bookmarkStart w:id="483" w:name="_Toc89084276"/>
      <w:bookmarkStart w:id="484" w:name="_Toc95258535"/>
      <w:bookmarkStart w:id="485" w:name="_Toc89084277"/>
      <w:bookmarkStart w:id="486" w:name="_Toc95258536"/>
      <w:bookmarkStart w:id="487" w:name="_Ref68802434"/>
      <w:bookmarkStart w:id="488" w:name="_Toc140093905"/>
      <w:bookmarkEnd w:id="483"/>
      <w:bookmarkEnd w:id="484"/>
      <w:bookmarkEnd w:id="485"/>
      <w:bookmarkEnd w:id="486"/>
      <w:r>
        <w:t>Plan XML File Format</w:t>
      </w:r>
      <w:bookmarkEnd w:id="487"/>
      <w:bookmarkEnd w:id="488"/>
    </w:p>
    <w:p w14:paraId="526248F0" w14:textId="43D60E85" w:rsidR="002F1CA3" w:rsidRDefault="00B558FF" w:rsidP="002F1CA3">
      <w:r>
        <w:t>A single</w:t>
      </w:r>
      <w:r w:rsidR="002F1CA3">
        <w:t xml:space="preserve"> XML file format</w:t>
      </w:r>
      <w:r>
        <w:t xml:space="preserve"> is </w:t>
      </w:r>
      <w:r w:rsidR="002F1CA3">
        <w:t xml:space="preserve">defined for </w:t>
      </w:r>
      <w:r>
        <w:t xml:space="preserve">distribution of </w:t>
      </w:r>
      <w:r w:rsidR="002F1CA3">
        <w:t xml:space="preserve">MPS </w:t>
      </w:r>
      <w:r>
        <w:t>plans</w:t>
      </w:r>
      <w:r w:rsidR="002F1CA3">
        <w:t>:</w:t>
      </w:r>
    </w:p>
    <w:p w14:paraId="2FE34192" w14:textId="674FA3A3" w:rsidR="002F1CA3" w:rsidRDefault="002F1CA3" w:rsidP="00846010">
      <w:pPr>
        <w:numPr>
          <w:ilvl w:val="0"/>
          <w:numId w:val="112"/>
        </w:numPr>
      </w:pPr>
      <w:r>
        <w:t>MPSPlan</w:t>
      </w:r>
      <w:r w:rsidR="00B558FF">
        <w:t>File</w:t>
      </w:r>
    </w:p>
    <w:p w14:paraId="3C575482" w14:textId="19640246" w:rsidR="002F1CA3" w:rsidRDefault="002F1CA3" w:rsidP="002F1CA3">
      <w:r>
        <w:t xml:space="preserve">The body of the MPSPlanFile corresponds to a </w:t>
      </w:r>
      <w:r w:rsidR="00B558FF">
        <w:t>Plan</w:t>
      </w:r>
      <w:r>
        <w:t xml:space="preserve"> structure from the MPS information model (see </w:t>
      </w:r>
      <w:r w:rsidR="00B558FF">
        <w:fldChar w:fldCharType="begin"/>
      </w:r>
      <w:r w:rsidR="00B558FF">
        <w:instrText xml:space="preserve"> REF _Ref85019844 \r \h </w:instrText>
      </w:r>
      <w:r w:rsidR="00B558FF">
        <w:fldChar w:fldCharType="separate"/>
      </w:r>
      <w:r w:rsidR="00182691">
        <w:t>3.2.6.1</w:t>
      </w:r>
      <w:r w:rsidR="00B558FF">
        <w:fldChar w:fldCharType="end"/>
      </w:r>
      <w:r>
        <w:t>).</w:t>
      </w:r>
    </w:p>
    <w:p w14:paraId="18897B04" w14:textId="773EAE99" w:rsidR="00D820BE" w:rsidRDefault="00E801F3" w:rsidP="00D820BE">
      <w:r>
        <w:t xml:space="preserve">The MPSPlanFile schema includes definition of </w:t>
      </w:r>
      <w:r w:rsidR="00D820BE">
        <w:t>XSD complex types for the following data structures:</w:t>
      </w:r>
    </w:p>
    <w:p w14:paraId="6D4105BE" w14:textId="77777777" w:rsidR="00D820BE" w:rsidRDefault="00D820BE" w:rsidP="00D820BE">
      <w:pPr>
        <w:numPr>
          <w:ilvl w:val="0"/>
          <w:numId w:val="109"/>
        </w:numPr>
      </w:pPr>
      <w:r>
        <w:t>Plan (together with subsidiary data structures for PlanInformation, PlannedItems, PlanRevisions and PlanResources)</w:t>
      </w:r>
    </w:p>
    <w:p w14:paraId="72863A30" w14:textId="77777777" w:rsidR="00D820BE" w:rsidRDefault="00D820BE" w:rsidP="00D820BE">
      <w:pPr>
        <w:numPr>
          <w:ilvl w:val="0"/>
          <w:numId w:val="109"/>
        </w:numPr>
        <w:spacing w:before="0"/>
      </w:pPr>
      <w:r>
        <w:t>EventInstance</w:t>
      </w:r>
    </w:p>
    <w:p w14:paraId="2273407F" w14:textId="77777777" w:rsidR="00D820BE" w:rsidRDefault="00D820BE" w:rsidP="00D820BE">
      <w:pPr>
        <w:numPr>
          <w:ilvl w:val="0"/>
          <w:numId w:val="109"/>
        </w:numPr>
        <w:spacing w:before="0"/>
      </w:pPr>
      <w:r>
        <w:t>ActivityInstance</w:t>
      </w:r>
    </w:p>
    <w:p w14:paraId="3A7E01C2" w14:textId="77777777" w:rsidR="00D820BE" w:rsidRDefault="00D820BE" w:rsidP="00D820BE">
      <w:pPr>
        <w:numPr>
          <w:ilvl w:val="0"/>
          <w:numId w:val="109"/>
        </w:numPr>
        <w:spacing w:before="0"/>
      </w:pPr>
      <w:r>
        <w:t>ResourceProfile</w:t>
      </w:r>
    </w:p>
    <w:p w14:paraId="12671B28" w14:textId="33083DE7" w:rsidR="00D820BE" w:rsidRDefault="00D820BE" w:rsidP="002F1CA3">
      <w:r>
        <w:t xml:space="preserve">The XSD representation of these data structures omits some attributes that are only meaningful where they are dynamically updatable, such as </w:t>
      </w:r>
      <w:r w:rsidR="003E7232">
        <w:t>statusInfo</w:t>
      </w:r>
      <w:r>
        <w:t>.  Similarly the set of allowed values for status attributes may be restricted to those relevant to the context of the message, omitting those relevant only during or post execution of the planned activities.</w:t>
      </w:r>
      <w:r w:rsidR="001509C8">
        <w:t xml:space="preserve">  The following details the specific omissions for each data structure:</w:t>
      </w:r>
    </w:p>
    <w:p w14:paraId="76145B31" w14:textId="4547FD20" w:rsidR="001509C8" w:rsidRDefault="001509C8" w:rsidP="00846010">
      <w:pPr>
        <w:ind w:left="2160" w:hanging="2160"/>
        <w:jc w:val="left"/>
      </w:pPr>
      <w:r>
        <w:t>Plan:</w:t>
      </w:r>
      <w:r>
        <w:tab/>
        <w:t>PlanStat</w:t>
      </w:r>
      <w:r w:rsidR="00DC0104">
        <w:t>usEnum restricted to Draft and Released</w:t>
      </w:r>
      <w:r w:rsidR="00FC7D76">
        <w:t>;</w:t>
      </w:r>
      <w:r w:rsidR="00DC0104">
        <w:br/>
      </w:r>
      <w:r w:rsidR="003E7232">
        <w:t>statusInfo</w:t>
      </w:r>
      <w:r w:rsidR="00DC0104">
        <w:t xml:space="preserve"> omitted</w:t>
      </w:r>
    </w:p>
    <w:p w14:paraId="3BD414A7" w14:textId="317BD9AD" w:rsidR="00DC0104" w:rsidRDefault="00DC0104" w:rsidP="00DC0104">
      <w:pPr>
        <w:ind w:left="2160" w:hanging="2160"/>
        <w:jc w:val="left"/>
      </w:pPr>
      <w:r>
        <w:t>EventInstance:</w:t>
      </w:r>
      <w:r>
        <w:tab/>
        <w:t xml:space="preserve">eventStatus </w:t>
      </w:r>
      <w:r w:rsidR="004C0F76">
        <w:t xml:space="preserve">and </w:t>
      </w:r>
      <w:r w:rsidR="003E7232">
        <w:t>statusInfo</w:t>
      </w:r>
      <w:r w:rsidR="004C0F76">
        <w:t xml:space="preserve"> </w:t>
      </w:r>
      <w:r>
        <w:t>omitted</w:t>
      </w:r>
    </w:p>
    <w:p w14:paraId="0DE1D5E9" w14:textId="4ED4C00B" w:rsidR="00DC0104" w:rsidRDefault="00DC0104" w:rsidP="00846010">
      <w:pPr>
        <w:ind w:left="2160" w:hanging="2160"/>
        <w:jc w:val="left"/>
      </w:pPr>
      <w:r>
        <w:t>ActivityInstance:</w:t>
      </w:r>
      <w:r>
        <w:tab/>
      </w:r>
      <w:r w:rsidR="004C0F76">
        <w:t xml:space="preserve">status, execInst, </w:t>
      </w:r>
      <w:r w:rsidR="000B1EF4">
        <w:t xml:space="preserve">returnData, </w:t>
      </w:r>
      <w:r w:rsidR="003E7232">
        <w:t>statusInfo</w:t>
      </w:r>
      <w:r w:rsidR="004C0F76">
        <w:t xml:space="preserve">, </w:t>
      </w:r>
      <w:r w:rsidR="00A26A4D">
        <w:t>errorCode</w:t>
      </w:r>
      <w:r w:rsidR="004C0F76">
        <w:t xml:space="preserve"> and </w:t>
      </w:r>
      <w:r w:rsidR="00A26A4D">
        <w:t>errorInfo</w:t>
      </w:r>
      <w:r w:rsidR="004C0F76">
        <w:t xml:space="preserve"> omitted</w:t>
      </w:r>
    </w:p>
    <w:p w14:paraId="4FEA0BD1" w14:textId="77777777" w:rsidR="00D2021D" w:rsidRDefault="00D2021D" w:rsidP="002F1CA3"/>
    <w:p w14:paraId="1C989AA5" w14:textId="577F0FB8" w:rsidR="006405C6" w:rsidRDefault="002F1CA3" w:rsidP="006405C6">
      <w:pPr>
        <w:pStyle w:val="Heading2"/>
      </w:pPr>
      <w:bookmarkStart w:id="489" w:name="_Toc89084279"/>
      <w:bookmarkStart w:id="490" w:name="_Toc95258538"/>
      <w:bookmarkStart w:id="491" w:name="_Toc89084280"/>
      <w:bookmarkStart w:id="492" w:name="_Toc95258539"/>
      <w:bookmarkStart w:id="493" w:name="_Toc89084281"/>
      <w:bookmarkStart w:id="494" w:name="_Toc95258540"/>
      <w:bookmarkStart w:id="495" w:name="_Toc140093906"/>
      <w:bookmarkEnd w:id="489"/>
      <w:bookmarkEnd w:id="490"/>
      <w:bookmarkEnd w:id="491"/>
      <w:bookmarkEnd w:id="492"/>
      <w:bookmarkEnd w:id="493"/>
      <w:bookmarkEnd w:id="494"/>
      <w:r>
        <w:t xml:space="preserve">MPS </w:t>
      </w:r>
      <w:r w:rsidR="003F1F05">
        <w:t xml:space="preserve">XML </w:t>
      </w:r>
      <w:r w:rsidR="00FF06B9">
        <w:t xml:space="preserve">File Format </w:t>
      </w:r>
      <w:r w:rsidR="003F1F05">
        <w:t xml:space="preserve">Schema </w:t>
      </w:r>
      <w:r>
        <w:t>Location</w:t>
      </w:r>
      <w:bookmarkEnd w:id="495"/>
    </w:p>
    <w:p w14:paraId="62CB0267" w14:textId="7FAF88F2" w:rsidR="00FF06B9" w:rsidRDefault="00FF06B9" w:rsidP="00FF06B9">
      <w:r>
        <w:t xml:space="preserve">The published XML schemas for MPS file formats are held in an online </w:t>
      </w:r>
      <w:r w:rsidRPr="003C285F">
        <w:rPr>
          <w:rStyle w:val="Acronym"/>
        </w:rPr>
        <w:t>SANA</w:t>
      </w:r>
      <w:r>
        <w:t xml:space="preserve"> registry, located at the following </w:t>
      </w:r>
      <w:r w:rsidRPr="003C285F">
        <w:rPr>
          <w:rStyle w:val="Acronym"/>
        </w:rPr>
        <w:t>URL</w:t>
      </w:r>
      <w:r>
        <w:t>:</w:t>
      </w:r>
    </w:p>
    <w:p w14:paraId="21281CF6" w14:textId="27345286" w:rsidR="00FF06B9" w:rsidRDefault="00A23CA0" w:rsidP="00FF06B9">
      <w:pPr>
        <w:jc w:val="center"/>
      </w:pPr>
      <w:hyperlink r:id="rId79" w:history="1">
        <w:r w:rsidR="00223D5B" w:rsidRPr="00223D5B">
          <w:rPr>
            <w:rStyle w:val="Hyperlink"/>
          </w:rPr>
          <w:t>https://sanaregistry.org/r/mpsfileschemas/</w:t>
        </w:r>
      </w:hyperlink>
      <w:r w:rsidR="00FF06B9">
        <w:t xml:space="preserve"> </w:t>
      </w:r>
    </w:p>
    <w:p w14:paraId="6BAB162A" w14:textId="36A929DC" w:rsidR="00FF06B9" w:rsidRDefault="00FF06B9" w:rsidP="00FF06B9">
      <w:r>
        <w:t>The following schema</w:t>
      </w:r>
      <w:r w:rsidR="00FC7D76">
        <w:t>s</w:t>
      </w:r>
      <w:r>
        <w:t xml:space="preserve"> are located within this registry:</w:t>
      </w:r>
    </w:p>
    <w:p w14:paraId="61073D8F" w14:textId="77777777" w:rsidR="00EE0C41" w:rsidRPr="00846010" w:rsidRDefault="00EE0C41" w:rsidP="00EE0C41">
      <w:pPr>
        <w:ind w:left="709"/>
        <w:rPr>
          <w:rStyle w:val="Hyperlink"/>
        </w:rPr>
      </w:pPr>
      <w:r w:rsidRPr="00846010">
        <w:rPr>
          <w:rStyle w:val="Hyperlink"/>
        </w:rPr>
        <w:t>MPSPlanningRequestFile.xsd</w:t>
      </w:r>
    </w:p>
    <w:p w14:paraId="2113444E" w14:textId="77777777" w:rsidR="00EE0C41" w:rsidRPr="00846010" w:rsidRDefault="00EE0C41" w:rsidP="00EE0C41">
      <w:pPr>
        <w:spacing w:before="0"/>
        <w:ind w:left="709"/>
        <w:rPr>
          <w:rStyle w:val="Hyperlink"/>
        </w:rPr>
      </w:pPr>
      <w:r w:rsidRPr="00846010">
        <w:rPr>
          <w:rStyle w:val="Hyperlink"/>
        </w:rPr>
        <w:t>MPSPlanningResponseFile.xsd</w:t>
      </w:r>
    </w:p>
    <w:p w14:paraId="4613B746" w14:textId="77777777" w:rsidR="00EE0C41" w:rsidRPr="00846010" w:rsidRDefault="00EE0C41" w:rsidP="00EE0C41">
      <w:pPr>
        <w:spacing w:before="0"/>
        <w:ind w:left="709"/>
        <w:rPr>
          <w:rStyle w:val="Hyperlink"/>
        </w:rPr>
      </w:pPr>
      <w:r w:rsidRPr="00846010">
        <w:rPr>
          <w:rStyle w:val="Hyperlink"/>
        </w:rPr>
        <w:lastRenderedPageBreak/>
        <w:t>MPSPlanFile.xsd</w:t>
      </w:r>
    </w:p>
    <w:p w14:paraId="5DCB9804" w14:textId="77777777" w:rsidR="00EE0C41" w:rsidRPr="00846010" w:rsidRDefault="00EE0C41" w:rsidP="00EE0C41">
      <w:pPr>
        <w:ind w:left="709"/>
        <w:rPr>
          <w:rStyle w:val="Hyperlink"/>
        </w:rPr>
      </w:pPr>
      <w:r w:rsidRPr="00846010">
        <w:rPr>
          <w:rStyle w:val="Hyperlink"/>
        </w:rPr>
        <w:t>MPSTypes.xsd</w:t>
      </w:r>
    </w:p>
    <w:p w14:paraId="2D010FD3" w14:textId="77777777" w:rsidR="00E6158D" w:rsidRPr="00846010" w:rsidRDefault="00EE0C41" w:rsidP="00EE0C41">
      <w:pPr>
        <w:spacing w:before="0"/>
        <w:ind w:left="709"/>
        <w:rPr>
          <w:rStyle w:val="Hyperlink"/>
        </w:rPr>
      </w:pPr>
      <w:r w:rsidRPr="00846010">
        <w:rPr>
          <w:rStyle w:val="Hyperlink"/>
        </w:rPr>
        <w:t>MPS</w:t>
      </w:r>
      <w:r w:rsidR="00E6158D" w:rsidRPr="00846010">
        <w:rPr>
          <w:rStyle w:val="Hyperlink"/>
        </w:rPr>
        <w:t>PositionandDirectionTypes.xsd</w:t>
      </w:r>
    </w:p>
    <w:p w14:paraId="10FF6139" w14:textId="77777777" w:rsidR="00E6158D" w:rsidRPr="00846010" w:rsidRDefault="00E6158D" w:rsidP="00EE0C41">
      <w:pPr>
        <w:spacing w:before="0"/>
        <w:ind w:left="709"/>
        <w:rPr>
          <w:rStyle w:val="Hyperlink"/>
        </w:rPr>
      </w:pPr>
      <w:r w:rsidRPr="00846010">
        <w:rPr>
          <w:rStyle w:val="Hyperlink"/>
        </w:rPr>
        <w:t>MPSConstraints.xsd</w:t>
      </w:r>
    </w:p>
    <w:p w14:paraId="41698B97" w14:textId="77777777" w:rsidR="00E6158D" w:rsidRPr="00846010" w:rsidRDefault="00E6158D" w:rsidP="00EE0C41">
      <w:pPr>
        <w:spacing w:before="0"/>
        <w:ind w:left="709"/>
        <w:rPr>
          <w:rStyle w:val="Hyperlink"/>
        </w:rPr>
      </w:pPr>
      <w:r w:rsidRPr="00846010">
        <w:rPr>
          <w:rStyle w:val="Hyperlink"/>
        </w:rPr>
        <w:t>MPSTriggers.xsd</w:t>
      </w:r>
    </w:p>
    <w:p w14:paraId="4C1C7566" w14:textId="1EE52689" w:rsidR="00E6158D" w:rsidRDefault="00E6158D" w:rsidP="00EE0C41">
      <w:pPr>
        <w:spacing w:before="0"/>
        <w:ind w:left="709"/>
        <w:rPr>
          <w:rStyle w:val="Hyperlink"/>
        </w:rPr>
      </w:pPr>
      <w:r w:rsidRPr="00846010">
        <w:rPr>
          <w:rStyle w:val="Hyperlink"/>
        </w:rPr>
        <w:t>MPSRepetitions.xsd</w:t>
      </w:r>
    </w:p>
    <w:p w14:paraId="58041C6D" w14:textId="4BEB809A" w:rsidR="000803BE" w:rsidRPr="00846010" w:rsidRDefault="000803BE" w:rsidP="00EE0C41">
      <w:pPr>
        <w:spacing w:before="0"/>
        <w:ind w:left="709"/>
        <w:rPr>
          <w:rStyle w:val="Hyperlink"/>
        </w:rPr>
      </w:pPr>
      <w:r>
        <w:rPr>
          <w:rStyle w:val="Hyperlink"/>
        </w:rPr>
        <w:t>MPSResources.xsd</w:t>
      </w:r>
    </w:p>
    <w:p w14:paraId="1D7E2E6A" w14:textId="2718D0F3" w:rsidR="00AE608F" w:rsidRPr="00846010" w:rsidRDefault="00E6158D" w:rsidP="00846010">
      <w:pPr>
        <w:ind w:left="709"/>
        <w:rPr>
          <w:rStyle w:val="Hyperlink"/>
        </w:rPr>
        <w:sectPr w:rsidR="00AE608F" w:rsidRPr="00846010" w:rsidSect="0090494B">
          <w:type w:val="continuous"/>
          <w:pgSz w:w="12240" w:h="15840" w:code="1"/>
          <w:pgMar w:top="1440" w:right="1440" w:bottom="1440" w:left="1440" w:header="547" w:footer="547" w:gutter="360"/>
          <w:pgNumType w:start="1" w:chapStyle="1"/>
          <w:cols w:space="720"/>
          <w:docGrid w:linePitch="326"/>
        </w:sectPr>
      </w:pPr>
      <w:r w:rsidRPr="00846010">
        <w:rPr>
          <w:rStyle w:val="Hyperlink"/>
        </w:rPr>
        <w:t>MALTypes.xsd</w:t>
      </w:r>
      <w:r w:rsidR="00EE0C41" w:rsidRPr="00846010">
        <w:rPr>
          <w:rStyle w:val="Hyperlink"/>
        </w:rPr>
        <w:br/>
      </w:r>
    </w:p>
    <w:p w14:paraId="52E97114" w14:textId="263EFCC8" w:rsidR="006405C6" w:rsidRDefault="006D3D9D" w:rsidP="006405C6">
      <w:r>
        <w:t>As the file schema names cannot be changed, all the above files shall be contained within a single .zip file with the following naming convention:</w:t>
      </w:r>
    </w:p>
    <w:p w14:paraId="4C321133" w14:textId="6D073AA5" w:rsidR="006D3D9D" w:rsidRPr="00535030" w:rsidRDefault="00A23CA0" w:rsidP="006D3D9D">
      <w:pPr>
        <w:jc w:val="center"/>
      </w:pPr>
      <w:hyperlink r:id="rId80" w:history="1">
        <w:r w:rsidR="00223D5B" w:rsidRPr="00223D5B">
          <w:rPr>
            <w:rStyle w:val="Hyperlink"/>
          </w:rPr>
          <w:t>https://sanaregistry.org/r/mpsfileschemas/MPSFileFormats-v.v.zip</w:t>
        </w:r>
      </w:hyperlink>
      <w:r w:rsidR="00535030">
        <w:t xml:space="preserve"> </w:t>
      </w:r>
      <w:r w:rsidR="006D3D9D" w:rsidRPr="00535030">
        <w:t xml:space="preserve"> </w:t>
      </w:r>
    </w:p>
    <w:p w14:paraId="37CABBB4" w14:textId="77777777" w:rsidR="006D3D9D" w:rsidRDefault="006D3D9D" w:rsidP="006D3D9D">
      <w:r>
        <w:t>where the ‘v.v’ part is replaced with the issue number of the corresponding document.</w:t>
      </w:r>
    </w:p>
    <w:p w14:paraId="778FAAA0" w14:textId="77777777" w:rsidR="006D3D9D" w:rsidRDefault="006D3D9D" w:rsidP="006D3D9D">
      <w:r>
        <w:t>The latest version of any specification may always be directly addressed by removing the ‘-v.v’ part from the URL; for example:</w:t>
      </w:r>
    </w:p>
    <w:p w14:paraId="43B7A0E1" w14:textId="4699C7EE" w:rsidR="00535030" w:rsidRPr="00535030" w:rsidRDefault="00A23CA0" w:rsidP="00535030">
      <w:pPr>
        <w:jc w:val="center"/>
      </w:pPr>
      <w:hyperlink r:id="rId81" w:history="1">
        <w:r w:rsidR="00223D5B" w:rsidRPr="00FF7D8E">
          <w:rPr>
            <w:rStyle w:val="Hyperlink"/>
          </w:rPr>
          <w:t>https://sanaregistry.org/r/mpsfileschemas/MPSFileFormats.zip</w:t>
        </w:r>
      </w:hyperlink>
      <w:r w:rsidR="00535030">
        <w:t xml:space="preserve"> </w:t>
      </w:r>
      <w:r w:rsidR="00535030" w:rsidRPr="00535030">
        <w:t xml:space="preserve"> </w:t>
      </w:r>
    </w:p>
    <w:p w14:paraId="59745A00" w14:textId="015379CA" w:rsidR="006D3D9D" w:rsidRPr="00846010" w:rsidRDefault="006D3D9D" w:rsidP="00D44BC0">
      <w:pPr>
        <w:jc w:val="center"/>
      </w:pPr>
    </w:p>
    <w:bookmarkEnd w:id="93"/>
    <w:p w14:paraId="61BCAD9D" w14:textId="77777777" w:rsidR="00696E90" w:rsidRDefault="00696E90" w:rsidP="00696E90"/>
    <w:p w14:paraId="1E5D4BEF" w14:textId="77777777" w:rsidR="001A1376" w:rsidRDefault="001A1376" w:rsidP="001A1376">
      <w:pPr>
        <w:sectPr w:rsidR="001A1376" w:rsidSect="0090494B">
          <w:type w:val="continuous"/>
          <w:pgSz w:w="12240" w:h="15840" w:code="1"/>
          <w:pgMar w:top="1440" w:right="1440" w:bottom="1440" w:left="1440" w:header="547" w:footer="547" w:gutter="360"/>
          <w:pgNumType w:start="1" w:chapStyle="1"/>
          <w:cols w:space="720"/>
          <w:docGrid w:linePitch="326"/>
        </w:sectPr>
      </w:pPr>
    </w:p>
    <w:p w14:paraId="7C36D8E0" w14:textId="762A96EC" w:rsidR="001A1376" w:rsidRDefault="001A1376" w:rsidP="001A1376">
      <w:pPr>
        <w:pStyle w:val="Heading8"/>
        <w:numPr>
          <w:ilvl w:val="0"/>
          <w:numId w:val="1"/>
        </w:numPr>
      </w:pPr>
      <w:r w:rsidRPr="00BB2316">
        <w:lastRenderedPageBreak/>
        <w:br/>
      </w:r>
      <w:r w:rsidRPr="00BB2316">
        <w:br/>
      </w:r>
      <w:bookmarkStart w:id="496" w:name="_Toc403538567"/>
      <w:bookmarkStart w:id="497" w:name="_Toc118556209"/>
      <w:r w:rsidR="00626DF5">
        <w:t>Protocol</w:t>
      </w:r>
      <w:r w:rsidR="006A3E34">
        <w:t xml:space="preserve"> </w:t>
      </w:r>
      <w:r w:rsidRPr="00BB2316">
        <w:t xml:space="preserve">Implementation Conformance </w:t>
      </w:r>
      <w:r>
        <w:br/>
      </w:r>
      <w:r w:rsidRPr="00BB2316">
        <w:t>Statement (</w:t>
      </w:r>
      <w:r w:rsidR="006A3E34" w:rsidRPr="006A3E34">
        <w:rPr>
          <w:rStyle w:val="Acronym"/>
        </w:rPr>
        <w:t>P</w:t>
      </w:r>
      <w:r w:rsidRPr="006A3E34">
        <w:rPr>
          <w:rStyle w:val="Acronym"/>
        </w:rPr>
        <w:t>ICS</w:t>
      </w:r>
      <w:r w:rsidRPr="00BB2316">
        <w:t>) Proforma</w:t>
      </w:r>
      <w:r w:rsidRPr="00BB2316">
        <w:br/>
        <w:t>(</w:t>
      </w:r>
      <w:r w:rsidR="00626DF5">
        <w:t>N</w:t>
      </w:r>
      <w:r w:rsidRPr="00BB2316">
        <w:t>ormative)</w:t>
      </w:r>
      <w:bookmarkEnd w:id="496"/>
      <w:bookmarkEnd w:id="497"/>
    </w:p>
    <w:p w14:paraId="5F2B0D66" w14:textId="77777777" w:rsidR="007452A6" w:rsidRDefault="007452A6" w:rsidP="006A3E34">
      <w:pPr>
        <w:pStyle w:val="Annex2"/>
        <w:numPr>
          <w:ilvl w:val="1"/>
          <w:numId w:val="1"/>
        </w:numPr>
        <w:spacing w:before="480"/>
      </w:pPr>
      <w:r w:rsidRPr="00F36B3E">
        <w:t>INTRODUCTION</w:t>
      </w:r>
    </w:p>
    <w:p w14:paraId="2B3CD99D" w14:textId="77777777" w:rsidR="007452A6" w:rsidRDefault="007452A6" w:rsidP="007452A6">
      <w:pPr>
        <w:pStyle w:val="Annex3"/>
      </w:pPr>
      <w:r w:rsidRPr="00F36B3E">
        <w:t>OVERVIEW</w:t>
      </w:r>
    </w:p>
    <w:p w14:paraId="70194022" w14:textId="5E21B860" w:rsidR="00CF0642" w:rsidRDefault="00CF0642" w:rsidP="00CF0642">
      <w:r>
        <w:t>This annex provides the Protocol Implementation Conformance Statement (</w:t>
      </w:r>
      <w:r w:rsidRPr="000765D0">
        <w:rPr>
          <w:rStyle w:val="Acronym"/>
        </w:rPr>
        <w:t>PICS</w:t>
      </w:r>
      <w:r>
        <w:t>) Requirements List (</w:t>
      </w:r>
      <w:r w:rsidRPr="000765D0">
        <w:rPr>
          <w:rStyle w:val="Acronym"/>
        </w:rPr>
        <w:t>PRL</w:t>
      </w:r>
      <w:r>
        <w:t xml:space="preserve">) for an implementation of the Mission Operations </w:t>
      </w:r>
      <w:r w:rsidR="00BB22EA">
        <w:t>MPS</w:t>
      </w:r>
      <w:r>
        <w:t xml:space="preserve"> Services standard</w:t>
      </w:r>
      <w:r w:rsidR="00B761A9">
        <w:t xml:space="preserve">.  </w:t>
      </w:r>
      <w:r>
        <w:t>The PICS for an implementation is generated by completing the PRL in accordance with the instructions below</w:t>
      </w:r>
      <w:r w:rsidR="00B761A9">
        <w:t xml:space="preserve">.  </w:t>
      </w:r>
      <w:r>
        <w:t>An implementation claiming conformance must satisfy the mandatory requirements referenced in the PRL.</w:t>
      </w:r>
    </w:p>
    <w:p w14:paraId="0F683A9F" w14:textId="77777777" w:rsidR="00F7109A" w:rsidRDefault="00F7109A" w:rsidP="00F7109A">
      <w:r>
        <w:t>The MO MPS Services standard includes optional elements, as outlined in §</w:t>
      </w:r>
      <w:r>
        <w:fldChar w:fldCharType="begin"/>
      </w:r>
      <w:r>
        <w:instrText xml:space="preserve"> REF _Ref68013881 \r \h </w:instrText>
      </w:r>
      <w:r>
        <w:fldChar w:fldCharType="separate"/>
      </w:r>
      <w:r>
        <w:t>2.6</w:t>
      </w:r>
      <w:r>
        <w:fldChar w:fldCharType="end"/>
      </w:r>
      <w:r>
        <w:t>.  These comprise:</w:t>
      </w:r>
    </w:p>
    <w:p w14:paraId="2C9D950B" w14:textId="77777777" w:rsidR="00F7109A" w:rsidRDefault="00F7109A" w:rsidP="00F7109A">
      <w:pPr>
        <w:numPr>
          <w:ilvl w:val="0"/>
          <w:numId w:val="111"/>
        </w:numPr>
      </w:pPr>
      <w:r>
        <w:t xml:space="preserve">Optional services and service capability sets as summarized in </w:t>
      </w:r>
      <w:r>
        <w:fldChar w:fldCharType="begin"/>
      </w:r>
      <w:r>
        <w:instrText xml:space="preserve"> REF _Ref138256939 \h </w:instrText>
      </w:r>
      <w:r>
        <w:fldChar w:fldCharType="separate"/>
      </w:r>
      <w:r>
        <w:t xml:space="preserve">Table </w:t>
      </w:r>
      <w:r>
        <w:rPr>
          <w:noProof/>
        </w:rPr>
        <w:t>12</w:t>
      </w:r>
      <w:r>
        <w:fldChar w:fldCharType="end"/>
      </w:r>
      <w:r>
        <w:t>.  A compliant deployment can support any combination of MO MPS services.  If a service is supported, then it must support any mandatory service capability sets; other capability sets are optional.</w:t>
      </w:r>
    </w:p>
    <w:p w14:paraId="346B9213" w14:textId="209315D9" w:rsidR="00F7109A" w:rsidRDefault="00F7109A" w:rsidP="00F7109A">
      <w:pPr>
        <w:numPr>
          <w:ilvl w:val="0"/>
          <w:numId w:val="111"/>
        </w:numPr>
      </w:pPr>
      <w:r>
        <w:t xml:space="preserve">Optional data structures corresponding to optional elements of the MPS Information Model, as summarized in </w:t>
      </w:r>
      <w:r>
        <w:fldChar w:fldCharType="begin"/>
      </w:r>
      <w:r>
        <w:instrText xml:space="preserve"> REF _Ref66965055 \h </w:instrText>
      </w:r>
      <w:r>
        <w:fldChar w:fldCharType="separate"/>
      </w:r>
      <w:r>
        <w:t xml:space="preserve">Table </w:t>
      </w:r>
      <w:r>
        <w:rPr>
          <w:noProof/>
        </w:rPr>
        <w:t>11</w:t>
      </w:r>
      <w:r>
        <w:fldChar w:fldCharType="end"/>
      </w:r>
      <w:r>
        <w:t xml:space="preserve">.  </w:t>
      </w:r>
    </w:p>
    <w:p w14:paraId="08581156" w14:textId="5D6B1BD1" w:rsidR="00CF0642" w:rsidRDefault="00CF0642" w:rsidP="00CF0642">
      <w:r>
        <w:t>An implementation’s completed PRL is called the PICS</w:t>
      </w:r>
      <w:r w:rsidR="00B761A9">
        <w:t xml:space="preserve">.  </w:t>
      </w:r>
      <w:r>
        <w:t>The PICS states which protocol features have been implemented</w:t>
      </w:r>
      <w:r w:rsidR="00B761A9">
        <w:t xml:space="preserve">.  </w:t>
      </w:r>
      <w:r>
        <w:t>The following entities can use the PICS:</w:t>
      </w:r>
    </w:p>
    <w:p w14:paraId="359DCA3D" w14:textId="141E6AD7" w:rsidR="00CF0642" w:rsidRDefault="00CF0642" w:rsidP="00DA4F65">
      <w:pPr>
        <w:numPr>
          <w:ilvl w:val="0"/>
          <w:numId w:val="98"/>
        </w:numPr>
      </w:pPr>
      <w:r>
        <w:t>the protocol implementer, as a checklist to reduce the risk of failure to conform to the standard through oversight;</w:t>
      </w:r>
    </w:p>
    <w:p w14:paraId="01645045" w14:textId="6DF57FA3" w:rsidR="00CF0642" w:rsidRDefault="00CF0642" w:rsidP="00DA4F65">
      <w:pPr>
        <w:numPr>
          <w:ilvl w:val="0"/>
          <w:numId w:val="98"/>
        </w:numPr>
      </w:pPr>
      <w:r>
        <w:t>the supplier and acquirer or potential acquirer of the implementation, as a detailed indication of the capabilities of the implementation, stated relative to the common basis for understanding provided by the standard PICS proforma;</w:t>
      </w:r>
    </w:p>
    <w:p w14:paraId="00680CD6" w14:textId="7E2E7FA1" w:rsidR="00CF0642" w:rsidRDefault="00CF0642" w:rsidP="00DA4F65">
      <w:pPr>
        <w:numPr>
          <w:ilvl w:val="0"/>
          <w:numId w:val="98"/>
        </w:numPr>
      </w:pPr>
      <w:r>
        <w:t>the user or potential user of the implementation, as a basis for initially checking the possibility of interworking with another implementation (while interworking can never be guaranteed, failure to interwork can often be predicted from incompatible PICSes);</w:t>
      </w:r>
    </w:p>
    <w:p w14:paraId="587534C0" w14:textId="58E34796" w:rsidR="002646AF" w:rsidRPr="00F36B3E" w:rsidRDefault="00CF0642" w:rsidP="00DA4F65">
      <w:pPr>
        <w:numPr>
          <w:ilvl w:val="0"/>
          <w:numId w:val="98"/>
        </w:numPr>
      </w:pPr>
      <w:r>
        <w:t>a protocol tester, as the basis for selecting appropriate tests against which to assess the claim for conformance of the implementation.</w:t>
      </w:r>
      <w:r w:rsidR="002646AF" w:rsidRPr="00F36B3E">
        <w:t>.</w:t>
      </w:r>
    </w:p>
    <w:p w14:paraId="237585FD" w14:textId="6F338927" w:rsidR="007452A6" w:rsidRDefault="00CF0642" w:rsidP="002646AF">
      <w:pPr>
        <w:pStyle w:val="Annex3"/>
        <w:spacing w:before="480"/>
      </w:pPr>
      <w:r>
        <w:lastRenderedPageBreak/>
        <w:t>Notation</w:t>
      </w:r>
    </w:p>
    <w:p w14:paraId="27218025" w14:textId="623E7449" w:rsidR="00CF0642" w:rsidRDefault="00CF0642" w:rsidP="00CF0642">
      <w:pPr>
        <w:pStyle w:val="Annex4"/>
        <w:rPr>
          <w:lang w:val="en-GB"/>
        </w:rPr>
      </w:pPr>
      <w:r>
        <w:rPr>
          <w:lang w:val="en-GB"/>
        </w:rPr>
        <w:t>Status Column Symbols</w:t>
      </w:r>
    </w:p>
    <w:p w14:paraId="474AFB5E" w14:textId="6FCC89F4" w:rsidR="00CF0642" w:rsidRDefault="00CF0642" w:rsidP="00CF0642">
      <w:r>
        <w:t>The following are used in the PRL to indicate the status of features:</w:t>
      </w:r>
    </w:p>
    <w:p w14:paraId="229A1CBE" w14:textId="77777777" w:rsidR="00CF0642" w:rsidRDefault="00CF0642" w:rsidP="00CF0642">
      <w:pPr>
        <w:spacing w:before="0"/>
        <w:rPr>
          <w:sz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1272"/>
      </w:tblGrid>
      <w:tr w:rsidR="00CF0642" w14:paraId="6EFB1875" w14:textId="77777777" w:rsidTr="00BB22EA">
        <w:trPr>
          <w:trHeight w:val="293"/>
          <w:jc w:val="center"/>
        </w:trPr>
        <w:tc>
          <w:tcPr>
            <w:tcW w:w="1056" w:type="dxa"/>
          </w:tcPr>
          <w:p w14:paraId="0D4D6577" w14:textId="77777777" w:rsidR="00CF0642" w:rsidRDefault="00CF0642" w:rsidP="00BB22EA">
            <w:pPr>
              <w:pStyle w:val="TableParagraph"/>
              <w:spacing w:before="33"/>
              <w:ind w:left="147" w:right="136"/>
              <w:rPr>
                <w:b/>
                <w:sz w:val="20"/>
              </w:rPr>
            </w:pPr>
            <w:r>
              <w:rPr>
                <w:b/>
                <w:sz w:val="20"/>
              </w:rPr>
              <w:t>Symbol</w:t>
            </w:r>
          </w:p>
        </w:tc>
        <w:tc>
          <w:tcPr>
            <w:tcW w:w="1272" w:type="dxa"/>
          </w:tcPr>
          <w:p w14:paraId="6D3A41CC" w14:textId="77777777" w:rsidR="00CF0642" w:rsidRDefault="00CF0642" w:rsidP="00BB22EA">
            <w:pPr>
              <w:pStyle w:val="TableParagraph"/>
              <w:spacing w:before="33"/>
              <w:ind w:left="230"/>
              <w:jc w:val="left"/>
              <w:rPr>
                <w:b/>
                <w:sz w:val="20"/>
              </w:rPr>
            </w:pPr>
            <w:r>
              <w:rPr>
                <w:b/>
                <w:sz w:val="20"/>
              </w:rPr>
              <w:t>Meaning</w:t>
            </w:r>
          </w:p>
        </w:tc>
      </w:tr>
      <w:tr w:rsidR="00CF0642" w14:paraId="6B9FCDF8" w14:textId="77777777" w:rsidTr="00BB22EA">
        <w:trPr>
          <w:trHeight w:val="290"/>
          <w:jc w:val="center"/>
        </w:trPr>
        <w:tc>
          <w:tcPr>
            <w:tcW w:w="1056" w:type="dxa"/>
          </w:tcPr>
          <w:p w14:paraId="31E62954" w14:textId="77777777" w:rsidR="00CF0642" w:rsidRDefault="00CF0642" w:rsidP="00BB22EA">
            <w:pPr>
              <w:pStyle w:val="TableParagraph"/>
              <w:ind w:left="10"/>
              <w:rPr>
                <w:sz w:val="20"/>
              </w:rPr>
            </w:pPr>
            <w:r>
              <w:rPr>
                <w:sz w:val="20"/>
              </w:rPr>
              <w:t>M</w:t>
            </w:r>
          </w:p>
        </w:tc>
        <w:tc>
          <w:tcPr>
            <w:tcW w:w="1272" w:type="dxa"/>
          </w:tcPr>
          <w:p w14:paraId="65CC59D9" w14:textId="77777777" w:rsidR="00CF0642" w:rsidRDefault="00CF0642" w:rsidP="00BB22EA">
            <w:pPr>
              <w:pStyle w:val="TableParagraph"/>
              <w:ind w:left="86"/>
              <w:jc w:val="left"/>
              <w:rPr>
                <w:sz w:val="20"/>
              </w:rPr>
            </w:pPr>
            <w:r>
              <w:rPr>
                <w:sz w:val="20"/>
              </w:rPr>
              <w:t>Mandatory</w:t>
            </w:r>
          </w:p>
        </w:tc>
      </w:tr>
      <w:tr w:rsidR="00CF0642" w14:paraId="6112F513" w14:textId="77777777" w:rsidTr="00BB22EA">
        <w:trPr>
          <w:trHeight w:val="290"/>
          <w:jc w:val="center"/>
        </w:trPr>
        <w:tc>
          <w:tcPr>
            <w:tcW w:w="1056" w:type="dxa"/>
          </w:tcPr>
          <w:p w14:paraId="6CAD91C3" w14:textId="77777777" w:rsidR="00CF0642" w:rsidRDefault="00CF0642" w:rsidP="00BB22EA">
            <w:pPr>
              <w:pStyle w:val="TableParagraph"/>
              <w:ind w:left="9"/>
              <w:rPr>
                <w:sz w:val="20"/>
              </w:rPr>
            </w:pPr>
            <w:r>
              <w:rPr>
                <w:sz w:val="20"/>
              </w:rPr>
              <w:t>O</w:t>
            </w:r>
          </w:p>
        </w:tc>
        <w:tc>
          <w:tcPr>
            <w:tcW w:w="1272" w:type="dxa"/>
          </w:tcPr>
          <w:p w14:paraId="59BDCA9E" w14:textId="77777777" w:rsidR="00CF0642" w:rsidRDefault="00CF0642" w:rsidP="00BB22EA">
            <w:pPr>
              <w:pStyle w:val="TableParagraph"/>
              <w:ind w:left="86"/>
              <w:jc w:val="left"/>
              <w:rPr>
                <w:sz w:val="20"/>
              </w:rPr>
            </w:pPr>
            <w:r>
              <w:rPr>
                <w:sz w:val="20"/>
              </w:rPr>
              <w:t>Optional</w:t>
            </w:r>
          </w:p>
        </w:tc>
      </w:tr>
    </w:tbl>
    <w:p w14:paraId="10FFFAF3" w14:textId="11A4BB0A" w:rsidR="00CF0642" w:rsidRDefault="001475FB" w:rsidP="001475FB">
      <w:pPr>
        <w:pStyle w:val="Annex4"/>
      </w:pPr>
      <w:r>
        <w:t>Support Column Symbols</w:t>
      </w:r>
    </w:p>
    <w:p w14:paraId="4A9C450B" w14:textId="77777777" w:rsidR="001475FB" w:rsidRDefault="001475FB" w:rsidP="001475FB">
      <w:r>
        <w:t>The support of every item as claimed by the implementer is stated by entering the appropriate answer (Y, N, or N/A) in the support column.</w:t>
      </w:r>
    </w:p>
    <w:p w14:paraId="68118897" w14:textId="77777777" w:rsidR="001475FB" w:rsidRDefault="001475FB" w:rsidP="001475FB">
      <w:pPr>
        <w:spacing w:before="0"/>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3955"/>
      </w:tblGrid>
      <w:tr w:rsidR="001475FB" w14:paraId="1543C97A" w14:textId="77777777" w:rsidTr="00BB22EA">
        <w:trPr>
          <w:trHeight w:val="293"/>
          <w:jc w:val="center"/>
        </w:trPr>
        <w:tc>
          <w:tcPr>
            <w:tcW w:w="1056" w:type="dxa"/>
          </w:tcPr>
          <w:p w14:paraId="03B201A5" w14:textId="77777777" w:rsidR="001475FB" w:rsidRDefault="001475FB" w:rsidP="00BB22EA">
            <w:pPr>
              <w:pStyle w:val="TableParagraph"/>
              <w:spacing w:before="33"/>
              <w:ind w:left="147" w:right="136"/>
              <w:rPr>
                <w:b/>
                <w:sz w:val="20"/>
              </w:rPr>
            </w:pPr>
            <w:r>
              <w:rPr>
                <w:b/>
                <w:sz w:val="20"/>
              </w:rPr>
              <w:t>Symbol</w:t>
            </w:r>
          </w:p>
        </w:tc>
        <w:tc>
          <w:tcPr>
            <w:tcW w:w="3955" w:type="dxa"/>
          </w:tcPr>
          <w:p w14:paraId="5EF5C2EC" w14:textId="77777777" w:rsidR="001475FB" w:rsidRDefault="001475FB" w:rsidP="00BB22EA">
            <w:pPr>
              <w:pStyle w:val="TableParagraph"/>
              <w:spacing w:before="33"/>
              <w:ind w:left="1552" w:right="1541"/>
              <w:rPr>
                <w:b/>
                <w:sz w:val="20"/>
              </w:rPr>
            </w:pPr>
            <w:r>
              <w:rPr>
                <w:b/>
                <w:sz w:val="20"/>
              </w:rPr>
              <w:t>Meaning</w:t>
            </w:r>
          </w:p>
        </w:tc>
      </w:tr>
      <w:tr w:rsidR="001475FB" w14:paraId="7F7B7C26" w14:textId="77777777" w:rsidTr="00BB22EA">
        <w:trPr>
          <w:trHeight w:val="290"/>
          <w:jc w:val="center"/>
        </w:trPr>
        <w:tc>
          <w:tcPr>
            <w:tcW w:w="1056" w:type="dxa"/>
          </w:tcPr>
          <w:p w14:paraId="64951CD1" w14:textId="77777777" w:rsidR="001475FB" w:rsidRDefault="001475FB" w:rsidP="00BB22EA">
            <w:pPr>
              <w:pStyle w:val="TableParagraph"/>
              <w:ind w:left="11"/>
              <w:rPr>
                <w:sz w:val="20"/>
              </w:rPr>
            </w:pPr>
            <w:r>
              <w:rPr>
                <w:sz w:val="20"/>
              </w:rPr>
              <w:t>Y</w:t>
            </w:r>
          </w:p>
        </w:tc>
        <w:tc>
          <w:tcPr>
            <w:tcW w:w="3955" w:type="dxa"/>
          </w:tcPr>
          <w:p w14:paraId="477F736A" w14:textId="77777777" w:rsidR="001475FB" w:rsidRDefault="001475FB" w:rsidP="00BB22EA">
            <w:pPr>
              <w:pStyle w:val="TableParagraph"/>
              <w:ind w:left="86"/>
              <w:jc w:val="left"/>
              <w:rPr>
                <w:sz w:val="20"/>
              </w:rPr>
            </w:pPr>
            <w:r>
              <w:rPr>
                <w:sz w:val="20"/>
              </w:rPr>
              <w:t>Yes, supported by the implementation</w:t>
            </w:r>
          </w:p>
        </w:tc>
      </w:tr>
      <w:tr w:rsidR="001475FB" w14:paraId="03F7009E" w14:textId="77777777" w:rsidTr="00BB22EA">
        <w:trPr>
          <w:trHeight w:val="290"/>
          <w:jc w:val="center"/>
        </w:trPr>
        <w:tc>
          <w:tcPr>
            <w:tcW w:w="1056" w:type="dxa"/>
          </w:tcPr>
          <w:p w14:paraId="3F56CB6B" w14:textId="77777777" w:rsidR="001475FB" w:rsidRDefault="001475FB" w:rsidP="00BB22EA">
            <w:pPr>
              <w:pStyle w:val="TableParagraph"/>
              <w:ind w:left="10"/>
              <w:rPr>
                <w:sz w:val="20"/>
              </w:rPr>
            </w:pPr>
            <w:r>
              <w:rPr>
                <w:sz w:val="20"/>
              </w:rPr>
              <w:t>N</w:t>
            </w:r>
          </w:p>
        </w:tc>
        <w:tc>
          <w:tcPr>
            <w:tcW w:w="3955" w:type="dxa"/>
          </w:tcPr>
          <w:p w14:paraId="7FC6AD65" w14:textId="77777777" w:rsidR="001475FB" w:rsidRDefault="001475FB" w:rsidP="00BB22EA">
            <w:pPr>
              <w:pStyle w:val="TableParagraph"/>
              <w:ind w:left="85"/>
              <w:jc w:val="left"/>
              <w:rPr>
                <w:sz w:val="20"/>
              </w:rPr>
            </w:pPr>
            <w:r>
              <w:rPr>
                <w:sz w:val="20"/>
              </w:rPr>
              <w:t>No, not supported by the implementation</w:t>
            </w:r>
          </w:p>
        </w:tc>
      </w:tr>
      <w:tr w:rsidR="001475FB" w14:paraId="64DE9FA0" w14:textId="77777777" w:rsidTr="00BB22EA">
        <w:trPr>
          <w:trHeight w:val="290"/>
          <w:jc w:val="center"/>
        </w:trPr>
        <w:tc>
          <w:tcPr>
            <w:tcW w:w="1056" w:type="dxa"/>
          </w:tcPr>
          <w:p w14:paraId="35DF69DE" w14:textId="77777777" w:rsidR="001475FB" w:rsidRDefault="001475FB" w:rsidP="00BB22EA">
            <w:pPr>
              <w:pStyle w:val="TableParagraph"/>
              <w:ind w:left="146" w:right="136"/>
              <w:rPr>
                <w:sz w:val="20"/>
              </w:rPr>
            </w:pPr>
            <w:r>
              <w:rPr>
                <w:sz w:val="20"/>
              </w:rPr>
              <w:t>N/A</w:t>
            </w:r>
          </w:p>
        </w:tc>
        <w:tc>
          <w:tcPr>
            <w:tcW w:w="3955" w:type="dxa"/>
          </w:tcPr>
          <w:p w14:paraId="56ED3387" w14:textId="77777777" w:rsidR="001475FB" w:rsidRDefault="001475FB" w:rsidP="00BB22EA">
            <w:pPr>
              <w:pStyle w:val="TableParagraph"/>
              <w:ind w:left="86"/>
              <w:jc w:val="left"/>
              <w:rPr>
                <w:sz w:val="20"/>
              </w:rPr>
            </w:pPr>
            <w:r>
              <w:rPr>
                <w:sz w:val="20"/>
              </w:rPr>
              <w:t>Not applicable</w:t>
            </w:r>
          </w:p>
        </w:tc>
      </w:tr>
    </w:tbl>
    <w:p w14:paraId="360AAEDE" w14:textId="77777777" w:rsidR="001475FB" w:rsidRDefault="001475FB" w:rsidP="001475FB"/>
    <w:p w14:paraId="77A836A3" w14:textId="52E34F9E" w:rsidR="001475FB" w:rsidRDefault="001475FB" w:rsidP="001475FB">
      <w:pPr>
        <w:pStyle w:val="Annex2"/>
        <w:numPr>
          <w:ilvl w:val="1"/>
          <w:numId w:val="1"/>
        </w:numPr>
      </w:pPr>
      <w:r>
        <w:t>General Information</w:t>
      </w:r>
    </w:p>
    <w:p w14:paraId="757244F3" w14:textId="0096702C" w:rsidR="001475FB" w:rsidRDefault="001475FB" w:rsidP="001475FB">
      <w:pPr>
        <w:pStyle w:val="Annex3"/>
      </w:pPr>
      <w:r>
        <w:t>Identification of PICS</w:t>
      </w:r>
    </w:p>
    <w:p w14:paraId="2659E6A2" w14:textId="77777777" w:rsidR="001475FB" w:rsidRPr="001475FB" w:rsidRDefault="001475FB" w:rsidP="001475FB">
      <w:pPr>
        <w:spacing w:before="0"/>
      </w:pP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4560"/>
        <w:gridCol w:w="4229"/>
      </w:tblGrid>
      <w:tr w:rsidR="001475FB" w14:paraId="34D8ED17" w14:textId="77777777" w:rsidTr="00626DF5">
        <w:trPr>
          <w:trHeight w:val="293"/>
        </w:trPr>
        <w:tc>
          <w:tcPr>
            <w:tcW w:w="714" w:type="dxa"/>
          </w:tcPr>
          <w:p w14:paraId="2377AAA6" w14:textId="77777777" w:rsidR="001475FB" w:rsidRDefault="001475FB" w:rsidP="00BB22EA">
            <w:pPr>
              <w:pStyle w:val="TableParagraph"/>
              <w:spacing w:before="26"/>
              <w:ind w:left="173"/>
              <w:jc w:val="left"/>
              <w:rPr>
                <w:b/>
                <w:sz w:val="20"/>
              </w:rPr>
            </w:pPr>
            <w:r>
              <w:rPr>
                <w:b/>
                <w:sz w:val="20"/>
              </w:rPr>
              <w:t>Ref</w:t>
            </w:r>
          </w:p>
        </w:tc>
        <w:tc>
          <w:tcPr>
            <w:tcW w:w="4560" w:type="dxa"/>
          </w:tcPr>
          <w:p w14:paraId="40DA6B96" w14:textId="75CA59B4" w:rsidR="001475FB" w:rsidRDefault="001475FB" w:rsidP="009A54CC">
            <w:pPr>
              <w:pStyle w:val="TableParagraph"/>
              <w:spacing w:before="26"/>
              <w:ind w:left="4"/>
              <w:rPr>
                <w:b/>
                <w:sz w:val="20"/>
              </w:rPr>
            </w:pPr>
            <w:r>
              <w:rPr>
                <w:b/>
                <w:sz w:val="20"/>
              </w:rPr>
              <w:t>Questio</w:t>
            </w:r>
            <w:r w:rsidR="009A54CC">
              <w:rPr>
                <w:b/>
                <w:sz w:val="20"/>
              </w:rPr>
              <w:t>n</w:t>
            </w:r>
          </w:p>
        </w:tc>
        <w:tc>
          <w:tcPr>
            <w:tcW w:w="4229" w:type="dxa"/>
          </w:tcPr>
          <w:p w14:paraId="165E25B2" w14:textId="77777777" w:rsidR="001475FB" w:rsidRDefault="001475FB" w:rsidP="00BB22EA">
            <w:pPr>
              <w:pStyle w:val="TableParagraph"/>
              <w:spacing w:before="26"/>
              <w:ind w:left="1404" w:right="1393"/>
              <w:rPr>
                <w:b/>
                <w:sz w:val="20"/>
              </w:rPr>
            </w:pPr>
            <w:r>
              <w:rPr>
                <w:b/>
                <w:sz w:val="20"/>
              </w:rPr>
              <w:t>Response</w:t>
            </w:r>
          </w:p>
        </w:tc>
      </w:tr>
      <w:tr w:rsidR="001475FB" w14:paraId="40566130" w14:textId="77777777" w:rsidTr="00626DF5">
        <w:trPr>
          <w:trHeight w:val="290"/>
        </w:trPr>
        <w:tc>
          <w:tcPr>
            <w:tcW w:w="714" w:type="dxa"/>
          </w:tcPr>
          <w:p w14:paraId="010C5384" w14:textId="77777777" w:rsidR="001475FB" w:rsidRDefault="001475FB" w:rsidP="00BB22EA">
            <w:pPr>
              <w:pStyle w:val="TableParagraph"/>
              <w:spacing w:before="21"/>
              <w:ind w:left="86"/>
              <w:jc w:val="left"/>
              <w:rPr>
                <w:sz w:val="20"/>
              </w:rPr>
            </w:pPr>
            <w:r>
              <w:rPr>
                <w:sz w:val="20"/>
              </w:rPr>
              <w:t>1</w:t>
            </w:r>
          </w:p>
        </w:tc>
        <w:tc>
          <w:tcPr>
            <w:tcW w:w="4560" w:type="dxa"/>
          </w:tcPr>
          <w:p w14:paraId="50EC9F5B" w14:textId="77777777" w:rsidR="001475FB" w:rsidRDefault="001475FB" w:rsidP="00BB22EA">
            <w:pPr>
              <w:pStyle w:val="TableParagraph"/>
              <w:spacing w:before="21"/>
              <w:ind w:left="85"/>
              <w:jc w:val="left"/>
              <w:rPr>
                <w:sz w:val="20"/>
              </w:rPr>
            </w:pPr>
            <w:r>
              <w:rPr>
                <w:sz w:val="20"/>
              </w:rPr>
              <w:t>Date of Statement (DD/MM/YYYY)</w:t>
            </w:r>
          </w:p>
        </w:tc>
        <w:tc>
          <w:tcPr>
            <w:tcW w:w="4229" w:type="dxa"/>
          </w:tcPr>
          <w:p w14:paraId="20AA4CF0" w14:textId="77777777" w:rsidR="001475FB" w:rsidRDefault="001475FB" w:rsidP="00BB22EA">
            <w:pPr>
              <w:pStyle w:val="TableParagraph"/>
              <w:spacing w:before="0"/>
              <w:ind w:left="0"/>
              <w:jc w:val="left"/>
              <w:rPr>
                <w:rFonts w:ascii="Times New Roman"/>
                <w:sz w:val="20"/>
              </w:rPr>
            </w:pPr>
          </w:p>
        </w:tc>
      </w:tr>
      <w:tr w:rsidR="001475FB" w14:paraId="21DC361D" w14:textId="77777777" w:rsidTr="00626DF5">
        <w:trPr>
          <w:trHeight w:val="290"/>
        </w:trPr>
        <w:tc>
          <w:tcPr>
            <w:tcW w:w="714" w:type="dxa"/>
          </w:tcPr>
          <w:p w14:paraId="4CDB4BA6" w14:textId="77777777" w:rsidR="001475FB" w:rsidRDefault="001475FB" w:rsidP="00BB22EA">
            <w:pPr>
              <w:pStyle w:val="TableParagraph"/>
              <w:spacing w:before="21"/>
              <w:ind w:left="86"/>
              <w:jc w:val="left"/>
              <w:rPr>
                <w:sz w:val="20"/>
              </w:rPr>
            </w:pPr>
            <w:r>
              <w:rPr>
                <w:sz w:val="20"/>
              </w:rPr>
              <w:t>2</w:t>
            </w:r>
          </w:p>
        </w:tc>
        <w:tc>
          <w:tcPr>
            <w:tcW w:w="4560" w:type="dxa"/>
          </w:tcPr>
          <w:p w14:paraId="13F1F7A6" w14:textId="77777777" w:rsidR="001475FB" w:rsidRDefault="001475FB" w:rsidP="00BB22EA">
            <w:pPr>
              <w:pStyle w:val="TableParagraph"/>
              <w:spacing w:before="21"/>
              <w:ind w:left="86"/>
              <w:jc w:val="left"/>
              <w:rPr>
                <w:sz w:val="20"/>
              </w:rPr>
            </w:pPr>
            <w:r>
              <w:rPr>
                <w:sz w:val="20"/>
              </w:rPr>
              <w:t>CCSDS document number containing the PICS</w:t>
            </w:r>
          </w:p>
        </w:tc>
        <w:tc>
          <w:tcPr>
            <w:tcW w:w="4229" w:type="dxa"/>
          </w:tcPr>
          <w:p w14:paraId="44B654B3" w14:textId="77777777" w:rsidR="001475FB" w:rsidRDefault="001475FB" w:rsidP="00BB22EA">
            <w:pPr>
              <w:pStyle w:val="TableParagraph"/>
              <w:spacing w:before="0"/>
              <w:ind w:left="0"/>
              <w:jc w:val="left"/>
              <w:rPr>
                <w:rFonts w:ascii="Times New Roman"/>
                <w:sz w:val="20"/>
              </w:rPr>
            </w:pPr>
          </w:p>
        </w:tc>
      </w:tr>
      <w:tr w:rsidR="001475FB" w14:paraId="077C69EC" w14:textId="77777777" w:rsidTr="00626DF5">
        <w:trPr>
          <w:trHeight w:val="290"/>
        </w:trPr>
        <w:tc>
          <w:tcPr>
            <w:tcW w:w="714" w:type="dxa"/>
          </w:tcPr>
          <w:p w14:paraId="1814BD45" w14:textId="77777777" w:rsidR="001475FB" w:rsidRDefault="001475FB" w:rsidP="00BB22EA">
            <w:pPr>
              <w:pStyle w:val="TableParagraph"/>
              <w:spacing w:before="21"/>
              <w:ind w:left="86"/>
              <w:jc w:val="left"/>
              <w:rPr>
                <w:sz w:val="20"/>
              </w:rPr>
            </w:pPr>
            <w:r>
              <w:rPr>
                <w:sz w:val="20"/>
              </w:rPr>
              <w:t>3</w:t>
            </w:r>
          </w:p>
        </w:tc>
        <w:tc>
          <w:tcPr>
            <w:tcW w:w="4560" w:type="dxa"/>
          </w:tcPr>
          <w:p w14:paraId="6EADC586" w14:textId="77777777" w:rsidR="001475FB" w:rsidRDefault="001475FB" w:rsidP="00BB22EA">
            <w:pPr>
              <w:pStyle w:val="TableParagraph"/>
              <w:spacing w:before="21"/>
              <w:ind w:left="86"/>
              <w:jc w:val="left"/>
              <w:rPr>
                <w:sz w:val="20"/>
              </w:rPr>
            </w:pPr>
            <w:r>
              <w:rPr>
                <w:sz w:val="20"/>
              </w:rPr>
              <w:t>Date of CCSDS document containing the PICS</w:t>
            </w:r>
          </w:p>
        </w:tc>
        <w:tc>
          <w:tcPr>
            <w:tcW w:w="4229" w:type="dxa"/>
          </w:tcPr>
          <w:p w14:paraId="1B7F8E22" w14:textId="77777777" w:rsidR="001475FB" w:rsidRDefault="001475FB" w:rsidP="00BB22EA">
            <w:pPr>
              <w:pStyle w:val="TableParagraph"/>
              <w:spacing w:before="0"/>
              <w:ind w:left="0"/>
              <w:jc w:val="left"/>
              <w:rPr>
                <w:rFonts w:ascii="Times New Roman"/>
                <w:sz w:val="20"/>
              </w:rPr>
            </w:pPr>
          </w:p>
        </w:tc>
      </w:tr>
    </w:tbl>
    <w:p w14:paraId="27F9DF6D" w14:textId="68584D14" w:rsidR="001475FB" w:rsidRDefault="001475FB" w:rsidP="001475FB">
      <w:pPr>
        <w:spacing w:before="0"/>
      </w:pPr>
    </w:p>
    <w:p w14:paraId="08F910D4" w14:textId="75ED8625" w:rsidR="001475FB" w:rsidRDefault="001475FB" w:rsidP="001475FB">
      <w:pPr>
        <w:pStyle w:val="Annex3"/>
      </w:pPr>
      <w:r>
        <w:t>Identification of implementation under test (IUT)</w:t>
      </w:r>
    </w:p>
    <w:p w14:paraId="34403CF1" w14:textId="77777777" w:rsidR="001475FB" w:rsidRPr="001475FB" w:rsidRDefault="001475FB" w:rsidP="001475FB">
      <w:pPr>
        <w:spacing w:before="0"/>
      </w:pP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3156"/>
        <w:gridCol w:w="5633"/>
      </w:tblGrid>
      <w:tr w:rsidR="001475FB" w14:paraId="48A627A7" w14:textId="77777777" w:rsidTr="00626DF5">
        <w:trPr>
          <w:trHeight w:val="293"/>
        </w:trPr>
        <w:tc>
          <w:tcPr>
            <w:tcW w:w="714" w:type="dxa"/>
          </w:tcPr>
          <w:p w14:paraId="7A06EBE6" w14:textId="77777777" w:rsidR="001475FB" w:rsidRDefault="001475FB" w:rsidP="00BB22EA">
            <w:pPr>
              <w:pStyle w:val="TableParagraph"/>
              <w:spacing w:before="33"/>
              <w:ind w:left="197"/>
              <w:jc w:val="left"/>
              <w:rPr>
                <w:b/>
                <w:sz w:val="20"/>
              </w:rPr>
            </w:pPr>
            <w:r>
              <w:rPr>
                <w:b/>
                <w:sz w:val="20"/>
              </w:rPr>
              <w:t>Ref</w:t>
            </w:r>
          </w:p>
        </w:tc>
        <w:tc>
          <w:tcPr>
            <w:tcW w:w="3156" w:type="dxa"/>
          </w:tcPr>
          <w:p w14:paraId="7694C60C" w14:textId="77777777" w:rsidR="001475FB" w:rsidRDefault="001475FB" w:rsidP="00BB22EA">
            <w:pPr>
              <w:pStyle w:val="TableParagraph"/>
              <w:spacing w:before="33"/>
              <w:ind w:left="1121" w:right="1111"/>
              <w:rPr>
                <w:b/>
                <w:sz w:val="20"/>
              </w:rPr>
            </w:pPr>
            <w:r>
              <w:rPr>
                <w:b/>
                <w:sz w:val="20"/>
              </w:rPr>
              <w:t>Question</w:t>
            </w:r>
          </w:p>
        </w:tc>
        <w:tc>
          <w:tcPr>
            <w:tcW w:w="5633" w:type="dxa"/>
          </w:tcPr>
          <w:p w14:paraId="447E9EFD" w14:textId="77777777" w:rsidR="001475FB" w:rsidRDefault="001475FB" w:rsidP="00BB22EA">
            <w:pPr>
              <w:pStyle w:val="TableParagraph"/>
              <w:spacing w:before="33"/>
              <w:ind w:left="2115" w:right="2105"/>
              <w:rPr>
                <w:b/>
                <w:sz w:val="20"/>
              </w:rPr>
            </w:pPr>
            <w:r>
              <w:rPr>
                <w:b/>
                <w:sz w:val="20"/>
              </w:rPr>
              <w:t>Response</w:t>
            </w:r>
          </w:p>
        </w:tc>
      </w:tr>
      <w:tr w:rsidR="001475FB" w14:paraId="2931161E" w14:textId="77777777" w:rsidTr="00626DF5">
        <w:trPr>
          <w:trHeight w:val="290"/>
        </w:trPr>
        <w:tc>
          <w:tcPr>
            <w:tcW w:w="714" w:type="dxa"/>
          </w:tcPr>
          <w:p w14:paraId="294C000B" w14:textId="77777777" w:rsidR="001475FB" w:rsidRDefault="001475FB" w:rsidP="00BB22EA">
            <w:pPr>
              <w:pStyle w:val="TableParagraph"/>
              <w:ind w:left="86"/>
              <w:jc w:val="left"/>
              <w:rPr>
                <w:sz w:val="20"/>
              </w:rPr>
            </w:pPr>
            <w:r>
              <w:rPr>
                <w:sz w:val="20"/>
              </w:rPr>
              <w:t>1</w:t>
            </w:r>
          </w:p>
        </w:tc>
        <w:tc>
          <w:tcPr>
            <w:tcW w:w="3156" w:type="dxa"/>
          </w:tcPr>
          <w:p w14:paraId="63AA7FAF" w14:textId="77777777" w:rsidR="001475FB" w:rsidRDefault="001475FB" w:rsidP="00BB22EA">
            <w:pPr>
              <w:pStyle w:val="TableParagraph"/>
              <w:ind w:left="86"/>
              <w:jc w:val="left"/>
              <w:rPr>
                <w:sz w:val="20"/>
              </w:rPr>
            </w:pPr>
            <w:r>
              <w:rPr>
                <w:sz w:val="20"/>
              </w:rPr>
              <w:t>Implementation name</w:t>
            </w:r>
          </w:p>
        </w:tc>
        <w:tc>
          <w:tcPr>
            <w:tcW w:w="5633" w:type="dxa"/>
          </w:tcPr>
          <w:p w14:paraId="1EF146AD" w14:textId="77777777" w:rsidR="001475FB" w:rsidRDefault="001475FB" w:rsidP="00BB22EA">
            <w:pPr>
              <w:pStyle w:val="TableParagraph"/>
              <w:spacing w:before="0"/>
              <w:ind w:left="0"/>
              <w:jc w:val="left"/>
              <w:rPr>
                <w:rFonts w:ascii="Times New Roman"/>
                <w:sz w:val="20"/>
              </w:rPr>
            </w:pPr>
          </w:p>
        </w:tc>
      </w:tr>
      <w:tr w:rsidR="001475FB" w14:paraId="6B5BE3D5" w14:textId="77777777" w:rsidTr="00626DF5">
        <w:trPr>
          <w:trHeight w:val="290"/>
        </w:trPr>
        <w:tc>
          <w:tcPr>
            <w:tcW w:w="714" w:type="dxa"/>
          </w:tcPr>
          <w:p w14:paraId="5B2A4A5F" w14:textId="77777777" w:rsidR="001475FB" w:rsidRDefault="001475FB" w:rsidP="00BB22EA">
            <w:pPr>
              <w:pStyle w:val="TableParagraph"/>
              <w:ind w:left="86"/>
              <w:jc w:val="left"/>
              <w:rPr>
                <w:sz w:val="20"/>
              </w:rPr>
            </w:pPr>
            <w:r>
              <w:rPr>
                <w:sz w:val="20"/>
              </w:rPr>
              <w:t>2</w:t>
            </w:r>
          </w:p>
        </w:tc>
        <w:tc>
          <w:tcPr>
            <w:tcW w:w="3156" w:type="dxa"/>
          </w:tcPr>
          <w:p w14:paraId="007417AD" w14:textId="77777777" w:rsidR="001475FB" w:rsidRDefault="001475FB" w:rsidP="00BB22EA">
            <w:pPr>
              <w:pStyle w:val="TableParagraph"/>
              <w:ind w:left="86"/>
              <w:jc w:val="left"/>
              <w:rPr>
                <w:sz w:val="20"/>
              </w:rPr>
            </w:pPr>
            <w:r>
              <w:rPr>
                <w:sz w:val="20"/>
              </w:rPr>
              <w:t>Implementation version</w:t>
            </w:r>
          </w:p>
        </w:tc>
        <w:tc>
          <w:tcPr>
            <w:tcW w:w="5633" w:type="dxa"/>
          </w:tcPr>
          <w:p w14:paraId="00BCF050" w14:textId="77777777" w:rsidR="001475FB" w:rsidRDefault="001475FB" w:rsidP="00BB22EA">
            <w:pPr>
              <w:pStyle w:val="TableParagraph"/>
              <w:spacing w:before="0"/>
              <w:ind w:left="0"/>
              <w:jc w:val="left"/>
              <w:rPr>
                <w:rFonts w:ascii="Times New Roman"/>
                <w:sz w:val="20"/>
              </w:rPr>
            </w:pPr>
          </w:p>
        </w:tc>
      </w:tr>
      <w:tr w:rsidR="001475FB" w14:paraId="48CDE320" w14:textId="77777777" w:rsidTr="00626DF5">
        <w:trPr>
          <w:trHeight w:val="290"/>
        </w:trPr>
        <w:tc>
          <w:tcPr>
            <w:tcW w:w="714" w:type="dxa"/>
          </w:tcPr>
          <w:p w14:paraId="3F40659D" w14:textId="77777777" w:rsidR="001475FB" w:rsidRDefault="001475FB" w:rsidP="00BB22EA">
            <w:pPr>
              <w:pStyle w:val="TableParagraph"/>
              <w:ind w:left="86"/>
              <w:jc w:val="left"/>
              <w:rPr>
                <w:sz w:val="20"/>
              </w:rPr>
            </w:pPr>
            <w:r>
              <w:rPr>
                <w:sz w:val="20"/>
              </w:rPr>
              <w:t>3</w:t>
            </w:r>
          </w:p>
        </w:tc>
        <w:tc>
          <w:tcPr>
            <w:tcW w:w="3156" w:type="dxa"/>
          </w:tcPr>
          <w:p w14:paraId="248713AD" w14:textId="77777777" w:rsidR="001475FB" w:rsidRDefault="001475FB" w:rsidP="00BB22EA">
            <w:pPr>
              <w:pStyle w:val="TableParagraph"/>
              <w:ind w:left="86"/>
              <w:jc w:val="left"/>
              <w:rPr>
                <w:sz w:val="20"/>
              </w:rPr>
            </w:pPr>
            <w:r>
              <w:rPr>
                <w:sz w:val="20"/>
              </w:rPr>
              <w:t>Machine name</w:t>
            </w:r>
          </w:p>
        </w:tc>
        <w:tc>
          <w:tcPr>
            <w:tcW w:w="5633" w:type="dxa"/>
          </w:tcPr>
          <w:p w14:paraId="6D0A8CF1" w14:textId="77777777" w:rsidR="001475FB" w:rsidRDefault="001475FB" w:rsidP="00BB22EA">
            <w:pPr>
              <w:pStyle w:val="TableParagraph"/>
              <w:spacing w:before="0"/>
              <w:ind w:left="0"/>
              <w:jc w:val="left"/>
              <w:rPr>
                <w:rFonts w:ascii="Times New Roman"/>
                <w:sz w:val="20"/>
              </w:rPr>
            </w:pPr>
          </w:p>
        </w:tc>
      </w:tr>
      <w:tr w:rsidR="001475FB" w14:paraId="52281B08" w14:textId="77777777" w:rsidTr="00626DF5">
        <w:trPr>
          <w:trHeight w:val="290"/>
        </w:trPr>
        <w:tc>
          <w:tcPr>
            <w:tcW w:w="714" w:type="dxa"/>
          </w:tcPr>
          <w:p w14:paraId="1D8F19EB" w14:textId="77777777" w:rsidR="001475FB" w:rsidRDefault="001475FB" w:rsidP="00BB22EA">
            <w:pPr>
              <w:pStyle w:val="TableParagraph"/>
              <w:ind w:left="86"/>
              <w:jc w:val="left"/>
              <w:rPr>
                <w:sz w:val="20"/>
              </w:rPr>
            </w:pPr>
            <w:r>
              <w:rPr>
                <w:sz w:val="20"/>
              </w:rPr>
              <w:t>4</w:t>
            </w:r>
          </w:p>
        </w:tc>
        <w:tc>
          <w:tcPr>
            <w:tcW w:w="3156" w:type="dxa"/>
          </w:tcPr>
          <w:p w14:paraId="15E2174D" w14:textId="77777777" w:rsidR="001475FB" w:rsidRDefault="001475FB" w:rsidP="00BB22EA">
            <w:pPr>
              <w:pStyle w:val="TableParagraph"/>
              <w:ind w:left="86"/>
              <w:jc w:val="left"/>
              <w:rPr>
                <w:sz w:val="20"/>
              </w:rPr>
            </w:pPr>
            <w:r>
              <w:rPr>
                <w:sz w:val="20"/>
              </w:rPr>
              <w:t>Machine version</w:t>
            </w:r>
          </w:p>
        </w:tc>
        <w:tc>
          <w:tcPr>
            <w:tcW w:w="5633" w:type="dxa"/>
          </w:tcPr>
          <w:p w14:paraId="1DA4B107" w14:textId="77777777" w:rsidR="001475FB" w:rsidRDefault="001475FB" w:rsidP="00BB22EA">
            <w:pPr>
              <w:pStyle w:val="TableParagraph"/>
              <w:spacing w:before="0"/>
              <w:ind w:left="0"/>
              <w:jc w:val="left"/>
              <w:rPr>
                <w:rFonts w:ascii="Times New Roman"/>
                <w:sz w:val="20"/>
              </w:rPr>
            </w:pPr>
          </w:p>
        </w:tc>
      </w:tr>
      <w:tr w:rsidR="001475FB" w14:paraId="42E144C8" w14:textId="77777777" w:rsidTr="00626DF5">
        <w:trPr>
          <w:trHeight w:val="290"/>
        </w:trPr>
        <w:tc>
          <w:tcPr>
            <w:tcW w:w="714" w:type="dxa"/>
          </w:tcPr>
          <w:p w14:paraId="67A1D24D" w14:textId="77777777" w:rsidR="001475FB" w:rsidRDefault="001475FB" w:rsidP="00BB22EA">
            <w:pPr>
              <w:pStyle w:val="TableParagraph"/>
              <w:ind w:left="86"/>
              <w:jc w:val="left"/>
              <w:rPr>
                <w:sz w:val="20"/>
              </w:rPr>
            </w:pPr>
            <w:r>
              <w:rPr>
                <w:sz w:val="20"/>
              </w:rPr>
              <w:t>5</w:t>
            </w:r>
          </w:p>
        </w:tc>
        <w:tc>
          <w:tcPr>
            <w:tcW w:w="3156" w:type="dxa"/>
          </w:tcPr>
          <w:p w14:paraId="460DD05B" w14:textId="77777777" w:rsidR="001475FB" w:rsidRDefault="001475FB" w:rsidP="00BB22EA">
            <w:pPr>
              <w:pStyle w:val="TableParagraph"/>
              <w:ind w:left="85"/>
              <w:jc w:val="left"/>
              <w:rPr>
                <w:sz w:val="20"/>
              </w:rPr>
            </w:pPr>
            <w:r>
              <w:rPr>
                <w:sz w:val="20"/>
              </w:rPr>
              <w:t>Operating System name</w:t>
            </w:r>
          </w:p>
        </w:tc>
        <w:tc>
          <w:tcPr>
            <w:tcW w:w="5633" w:type="dxa"/>
          </w:tcPr>
          <w:p w14:paraId="1AFEFA9E" w14:textId="77777777" w:rsidR="001475FB" w:rsidRDefault="001475FB" w:rsidP="00BB22EA">
            <w:pPr>
              <w:pStyle w:val="TableParagraph"/>
              <w:spacing w:before="0"/>
              <w:ind w:left="0"/>
              <w:jc w:val="left"/>
              <w:rPr>
                <w:rFonts w:ascii="Times New Roman"/>
                <w:sz w:val="20"/>
              </w:rPr>
            </w:pPr>
          </w:p>
        </w:tc>
      </w:tr>
      <w:tr w:rsidR="001475FB" w14:paraId="51D008C3" w14:textId="77777777" w:rsidTr="00626DF5">
        <w:trPr>
          <w:trHeight w:val="290"/>
        </w:trPr>
        <w:tc>
          <w:tcPr>
            <w:tcW w:w="714" w:type="dxa"/>
          </w:tcPr>
          <w:p w14:paraId="57188E23" w14:textId="77777777" w:rsidR="001475FB" w:rsidRDefault="001475FB" w:rsidP="00BB22EA">
            <w:pPr>
              <w:pStyle w:val="TableParagraph"/>
              <w:ind w:left="86"/>
              <w:jc w:val="left"/>
              <w:rPr>
                <w:sz w:val="20"/>
              </w:rPr>
            </w:pPr>
            <w:r>
              <w:rPr>
                <w:sz w:val="20"/>
              </w:rPr>
              <w:t>6</w:t>
            </w:r>
          </w:p>
        </w:tc>
        <w:tc>
          <w:tcPr>
            <w:tcW w:w="3156" w:type="dxa"/>
          </w:tcPr>
          <w:p w14:paraId="6411BA9E" w14:textId="77777777" w:rsidR="001475FB" w:rsidRDefault="001475FB" w:rsidP="00BB22EA">
            <w:pPr>
              <w:pStyle w:val="TableParagraph"/>
              <w:ind w:left="85"/>
              <w:jc w:val="left"/>
              <w:rPr>
                <w:sz w:val="20"/>
              </w:rPr>
            </w:pPr>
            <w:r>
              <w:rPr>
                <w:sz w:val="20"/>
              </w:rPr>
              <w:t>Operating System version</w:t>
            </w:r>
          </w:p>
        </w:tc>
        <w:tc>
          <w:tcPr>
            <w:tcW w:w="5633" w:type="dxa"/>
          </w:tcPr>
          <w:p w14:paraId="17311A70" w14:textId="77777777" w:rsidR="001475FB" w:rsidRDefault="001475FB" w:rsidP="00BB22EA">
            <w:pPr>
              <w:pStyle w:val="TableParagraph"/>
              <w:spacing w:before="0"/>
              <w:ind w:left="0"/>
              <w:jc w:val="left"/>
              <w:rPr>
                <w:rFonts w:ascii="Times New Roman"/>
                <w:sz w:val="20"/>
              </w:rPr>
            </w:pPr>
          </w:p>
        </w:tc>
      </w:tr>
      <w:tr w:rsidR="001475FB" w14:paraId="0F334CFC" w14:textId="77777777" w:rsidTr="00626DF5">
        <w:trPr>
          <w:trHeight w:val="290"/>
        </w:trPr>
        <w:tc>
          <w:tcPr>
            <w:tcW w:w="714" w:type="dxa"/>
          </w:tcPr>
          <w:p w14:paraId="34ED0505" w14:textId="77777777" w:rsidR="001475FB" w:rsidRDefault="001475FB" w:rsidP="00BB22EA">
            <w:pPr>
              <w:pStyle w:val="TableParagraph"/>
              <w:ind w:left="86"/>
              <w:jc w:val="left"/>
              <w:rPr>
                <w:sz w:val="20"/>
              </w:rPr>
            </w:pPr>
            <w:r>
              <w:rPr>
                <w:sz w:val="20"/>
              </w:rPr>
              <w:t>7</w:t>
            </w:r>
          </w:p>
        </w:tc>
        <w:tc>
          <w:tcPr>
            <w:tcW w:w="3156" w:type="dxa"/>
          </w:tcPr>
          <w:p w14:paraId="03E6650A" w14:textId="77777777" w:rsidR="001475FB" w:rsidRDefault="001475FB" w:rsidP="00BB22EA">
            <w:pPr>
              <w:pStyle w:val="TableParagraph"/>
              <w:ind w:left="86"/>
              <w:jc w:val="left"/>
              <w:rPr>
                <w:sz w:val="20"/>
              </w:rPr>
            </w:pPr>
            <w:r>
              <w:rPr>
                <w:sz w:val="20"/>
              </w:rPr>
              <w:t>Special Configuration</w:t>
            </w:r>
          </w:p>
        </w:tc>
        <w:tc>
          <w:tcPr>
            <w:tcW w:w="5633" w:type="dxa"/>
          </w:tcPr>
          <w:p w14:paraId="38BEEA67" w14:textId="77777777" w:rsidR="001475FB" w:rsidRDefault="001475FB" w:rsidP="00BB22EA">
            <w:pPr>
              <w:pStyle w:val="TableParagraph"/>
              <w:spacing w:before="0"/>
              <w:ind w:left="0"/>
              <w:jc w:val="left"/>
              <w:rPr>
                <w:rFonts w:ascii="Times New Roman"/>
                <w:sz w:val="20"/>
              </w:rPr>
            </w:pPr>
          </w:p>
        </w:tc>
      </w:tr>
      <w:tr w:rsidR="001475FB" w14:paraId="7E2FA724" w14:textId="77777777" w:rsidTr="00626DF5">
        <w:trPr>
          <w:trHeight w:val="290"/>
        </w:trPr>
        <w:tc>
          <w:tcPr>
            <w:tcW w:w="714" w:type="dxa"/>
          </w:tcPr>
          <w:p w14:paraId="3E1D11AD" w14:textId="77777777" w:rsidR="001475FB" w:rsidRDefault="001475FB" w:rsidP="00BB22EA">
            <w:pPr>
              <w:pStyle w:val="TableParagraph"/>
              <w:ind w:left="86"/>
              <w:jc w:val="left"/>
              <w:rPr>
                <w:sz w:val="20"/>
              </w:rPr>
            </w:pPr>
            <w:r>
              <w:rPr>
                <w:sz w:val="20"/>
              </w:rPr>
              <w:t>8</w:t>
            </w:r>
          </w:p>
        </w:tc>
        <w:tc>
          <w:tcPr>
            <w:tcW w:w="3156" w:type="dxa"/>
          </w:tcPr>
          <w:p w14:paraId="7C3BE12D" w14:textId="77777777" w:rsidR="001475FB" w:rsidRDefault="001475FB" w:rsidP="00BB22EA">
            <w:pPr>
              <w:pStyle w:val="TableParagraph"/>
              <w:ind w:left="86"/>
              <w:jc w:val="left"/>
              <w:rPr>
                <w:sz w:val="20"/>
              </w:rPr>
            </w:pPr>
            <w:r>
              <w:rPr>
                <w:sz w:val="20"/>
              </w:rPr>
              <w:t>Other Information</w:t>
            </w:r>
          </w:p>
        </w:tc>
        <w:tc>
          <w:tcPr>
            <w:tcW w:w="5633" w:type="dxa"/>
          </w:tcPr>
          <w:p w14:paraId="203A788E" w14:textId="77777777" w:rsidR="001475FB" w:rsidRDefault="001475FB" w:rsidP="00BB22EA">
            <w:pPr>
              <w:pStyle w:val="TableParagraph"/>
              <w:spacing w:before="0"/>
              <w:ind w:left="0"/>
              <w:jc w:val="left"/>
              <w:rPr>
                <w:rFonts w:ascii="Times New Roman"/>
                <w:sz w:val="20"/>
              </w:rPr>
            </w:pPr>
          </w:p>
        </w:tc>
      </w:tr>
    </w:tbl>
    <w:p w14:paraId="1E91DC72" w14:textId="52A510E2" w:rsidR="001475FB" w:rsidRDefault="001475FB" w:rsidP="001475FB">
      <w:pPr>
        <w:pStyle w:val="Annex3"/>
      </w:pPr>
      <w:r>
        <w:t>User Identification</w:t>
      </w:r>
    </w:p>
    <w:p w14:paraId="2185997A" w14:textId="77777777" w:rsidR="001475FB" w:rsidRPr="001475FB" w:rsidRDefault="001475FB" w:rsidP="001475FB">
      <w:pPr>
        <w:spacing w:before="0"/>
      </w:pP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823"/>
      </w:tblGrid>
      <w:tr w:rsidR="001475FB" w14:paraId="179799A4" w14:textId="77777777" w:rsidTr="00BB22EA">
        <w:trPr>
          <w:trHeight w:val="290"/>
        </w:trPr>
        <w:tc>
          <w:tcPr>
            <w:tcW w:w="4680" w:type="dxa"/>
          </w:tcPr>
          <w:p w14:paraId="246C409C" w14:textId="77777777" w:rsidR="001475FB" w:rsidRDefault="001475FB" w:rsidP="00BB22EA">
            <w:pPr>
              <w:pStyle w:val="TableParagraph"/>
              <w:ind w:left="86"/>
              <w:jc w:val="left"/>
              <w:rPr>
                <w:sz w:val="20"/>
              </w:rPr>
            </w:pPr>
            <w:r>
              <w:rPr>
                <w:sz w:val="20"/>
              </w:rPr>
              <w:lastRenderedPageBreak/>
              <w:t>Supplier</w:t>
            </w:r>
          </w:p>
        </w:tc>
        <w:tc>
          <w:tcPr>
            <w:tcW w:w="4823" w:type="dxa"/>
          </w:tcPr>
          <w:p w14:paraId="67F75C2A" w14:textId="77777777" w:rsidR="001475FB" w:rsidRDefault="001475FB" w:rsidP="00BB22EA">
            <w:pPr>
              <w:pStyle w:val="TableParagraph"/>
              <w:spacing w:before="0"/>
              <w:ind w:left="0"/>
              <w:jc w:val="left"/>
              <w:rPr>
                <w:rFonts w:ascii="Times New Roman"/>
                <w:sz w:val="20"/>
              </w:rPr>
            </w:pPr>
          </w:p>
        </w:tc>
      </w:tr>
      <w:tr w:rsidR="001475FB" w14:paraId="71155033" w14:textId="77777777" w:rsidTr="00BB22EA">
        <w:trPr>
          <w:trHeight w:val="290"/>
        </w:trPr>
        <w:tc>
          <w:tcPr>
            <w:tcW w:w="4680" w:type="dxa"/>
          </w:tcPr>
          <w:p w14:paraId="2DEDEF03" w14:textId="77777777" w:rsidR="001475FB" w:rsidRDefault="001475FB" w:rsidP="00BB22EA">
            <w:pPr>
              <w:pStyle w:val="TableParagraph"/>
              <w:ind w:left="86"/>
              <w:jc w:val="left"/>
              <w:rPr>
                <w:sz w:val="20"/>
              </w:rPr>
            </w:pPr>
            <w:r>
              <w:rPr>
                <w:sz w:val="20"/>
              </w:rPr>
              <w:t>Contact Point for Queries</w:t>
            </w:r>
          </w:p>
        </w:tc>
        <w:tc>
          <w:tcPr>
            <w:tcW w:w="4823" w:type="dxa"/>
          </w:tcPr>
          <w:p w14:paraId="1BF7160A" w14:textId="77777777" w:rsidR="001475FB" w:rsidRDefault="001475FB" w:rsidP="00BB22EA">
            <w:pPr>
              <w:pStyle w:val="TableParagraph"/>
              <w:spacing w:before="0"/>
              <w:ind w:left="0"/>
              <w:jc w:val="left"/>
              <w:rPr>
                <w:rFonts w:ascii="Times New Roman"/>
                <w:sz w:val="20"/>
              </w:rPr>
            </w:pPr>
          </w:p>
        </w:tc>
      </w:tr>
      <w:tr w:rsidR="001475FB" w14:paraId="3CC1F52B" w14:textId="77777777" w:rsidTr="00BB22EA">
        <w:trPr>
          <w:trHeight w:val="290"/>
        </w:trPr>
        <w:tc>
          <w:tcPr>
            <w:tcW w:w="4680" w:type="dxa"/>
          </w:tcPr>
          <w:p w14:paraId="59B2BB2C" w14:textId="77777777" w:rsidR="001475FB" w:rsidRDefault="001475FB" w:rsidP="00BB22EA">
            <w:pPr>
              <w:pStyle w:val="TableParagraph"/>
              <w:ind w:left="86"/>
              <w:jc w:val="left"/>
              <w:rPr>
                <w:sz w:val="20"/>
              </w:rPr>
            </w:pPr>
            <w:r>
              <w:rPr>
                <w:sz w:val="20"/>
              </w:rPr>
              <w:t>Implementation name(s) and Versions</w:t>
            </w:r>
          </w:p>
        </w:tc>
        <w:tc>
          <w:tcPr>
            <w:tcW w:w="4823" w:type="dxa"/>
          </w:tcPr>
          <w:p w14:paraId="38C3708F" w14:textId="77777777" w:rsidR="001475FB" w:rsidRDefault="001475FB" w:rsidP="00BB22EA">
            <w:pPr>
              <w:pStyle w:val="TableParagraph"/>
              <w:spacing w:before="0"/>
              <w:ind w:left="0"/>
              <w:jc w:val="left"/>
              <w:rPr>
                <w:rFonts w:ascii="Times New Roman"/>
                <w:sz w:val="20"/>
              </w:rPr>
            </w:pPr>
          </w:p>
        </w:tc>
      </w:tr>
      <w:tr w:rsidR="001475FB" w14:paraId="2BAA2E84" w14:textId="77777777" w:rsidTr="00BB22EA">
        <w:trPr>
          <w:trHeight w:val="981"/>
        </w:trPr>
        <w:tc>
          <w:tcPr>
            <w:tcW w:w="4680" w:type="dxa"/>
          </w:tcPr>
          <w:p w14:paraId="77E73694" w14:textId="77777777" w:rsidR="001475FB" w:rsidRDefault="001475FB" w:rsidP="00BB22EA">
            <w:pPr>
              <w:pStyle w:val="TableParagraph"/>
              <w:ind w:left="86" w:right="73"/>
              <w:jc w:val="both"/>
              <w:rPr>
                <w:sz w:val="20"/>
              </w:rPr>
            </w:pPr>
            <w:r>
              <w:rPr>
                <w:sz w:val="20"/>
              </w:rPr>
              <w:t>Other Information Necessary for full identification, e.g., name(s) and version(s) for machines and/or operating systems;</w:t>
            </w:r>
          </w:p>
          <w:p w14:paraId="7C25C24D" w14:textId="77777777" w:rsidR="001475FB" w:rsidRDefault="001475FB" w:rsidP="00BB22EA">
            <w:pPr>
              <w:pStyle w:val="TableParagraph"/>
              <w:spacing w:before="1"/>
              <w:ind w:left="86"/>
              <w:jc w:val="both"/>
              <w:rPr>
                <w:sz w:val="20"/>
              </w:rPr>
            </w:pPr>
            <w:r>
              <w:rPr>
                <w:sz w:val="20"/>
              </w:rPr>
              <w:t>System Name(s)</w:t>
            </w:r>
          </w:p>
        </w:tc>
        <w:tc>
          <w:tcPr>
            <w:tcW w:w="4823" w:type="dxa"/>
          </w:tcPr>
          <w:p w14:paraId="4F9BEB99" w14:textId="77777777" w:rsidR="001475FB" w:rsidRDefault="001475FB" w:rsidP="00BB22EA">
            <w:pPr>
              <w:pStyle w:val="TableParagraph"/>
              <w:spacing w:before="0"/>
              <w:ind w:left="0"/>
              <w:jc w:val="left"/>
              <w:rPr>
                <w:rFonts w:ascii="Times New Roman"/>
                <w:sz w:val="20"/>
              </w:rPr>
            </w:pPr>
          </w:p>
        </w:tc>
      </w:tr>
    </w:tbl>
    <w:p w14:paraId="219030B2" w14:textId="688406FB" w:rsidR="001475FB" w:rsidRDefault="00C81165" w:rsidP="00C81165">
      <w:pPr>
        <w:pStyle w:val="Annex3"/>
      </w:pPr>
      <w:r>
        <w:t>Instructions for Completing the PRL</w:t>
      </w:r>
    </w:p>
    <w:p w14:paraId="2C0CB0F0" w14:textId="15DB91A2" w:rsidR="00C81165" w:rsidRDefault="00C81165" w:rsidP="00C81165">
      <w:r>
        <w:t>An implementer shows the extent of compliance to the protocol by completing the PRL; the resulting completed PRL is called a PICS.</w:t>
      </w:r>
    </w:p>
    <w:p w14:paraId="236EA83A" w14:textId="1D4EB3D8" w:rsidR="00C81165" w:rsidRDefault="00C81165" w:rsidP="00C81165">
      <w:pPr>
        <w:pStyle w:val="Annex2"/>
        <w:numPr>
          <w:ilvl w:val="1"/>
          <w:numId w:val="1"/>
        </w:numPr>
      </w:pPr>
      <w:r>
        <w:t>MPS Services PICS</w:t>
      </w:r>
    </w:p>
    <w:p w14:paraId="7EBC0A42" w14:textId="41653200" w:rsidR="00F7109A" w:rsidRPr="00F7109A" w:rsidRDefault="00F7109A" w:rsidP="00F55DFA">
      <w:r w:rsidRPr="00F7109A">
        <w:t>The MPS PRL has an entry for each service, service capability set, file format and information model element set.</w:t>
      </w:r>
    </w:p>
    <w:p w14:paraId="492E8143" w14:textId="40406BEC" w:rsidR="00F7109A" w:rsidRPr="002C6ADF" w:rsidRDefault="009A54CC" w:rsidP="00F7109A">
      <w:r>
        <w:t>There are 5 separate MPS services defined, each of which has multiple capability sets.  The service is shown as a top level item, with subsidiary items for each capability set, using the format</w:t>
      </w:r>
      <w:r w:rsidR="00CB476A">
        <w:t xml:space="preserve"> </w:t>
      </w:r>
      <w:r w:rsidR="00CB476A">
        <w:rPr>
          <w:i/>
          <w:iCs/>
        </w:rPr>
        <w:t xml:space="preserve">s.c </w:t>
      </w:r>
      <w:r w:rsidR="00CB476A">
        <w:t xml:space="preserve">in the Item column, where </w:t>
      </w:r>
      <w:r w:rsidR="00CB476A">
        <w:rPr>
          <w:i/>
          <w:iCs/>
        </w:rPr>
        <w:t xml:space="preserve">s </w:t>
      </w:r>
      <w:r w:rsidR="00CB476A">
        <w:t xml:space="preserve">is the service number, and </w:t>
      </w:r>
      <w:r w:rsidR="00CB476A">
        <w:rPr>
          <w:i/>
          <w:iCs/>
        </w:rPr>
        <w:t xml:space="preserve">c </w:t>
      </w:r>
      <w:r w:rsidR="00CB476A">
        <w:t xml:space="preserve"> is the capability set number</w:t>
      </w:r>
      <w:r>
        <w:t>.  All services are optional, but if implemented, some capability sets are mandatory.</w:t>
      </w:r>
      <w:r w:rsidR="00F7109A">
        <w:t xml:space="preserve">  Compliance with a service implies compliance with the service operations and message structures defined in §</w:t>
      </w:r>
      <w:r w:rsidR="00F7109A">
        <w:fldChar w:fldCharType="begin"/>
      </w:r>
      <w:r w:rsidR="00F7109A">
        <w:instrText xml:space="preserve"> REF _Ref66951037 \r \h </w:instrText>
      </w:r>
      <w:r w:rsidR="00F7109A">
        <w:fldChar w:fldCharType="separate"/>
      </w:r>
      <w:r w:rsidR="00F7109A">
        <w:t>4</w:t>
      </w:r>
      <w:r w:rsidR="00F7109A">
        <w:fldChar w:fldCharType="end"/>
      </w:r>
      <w:r w:rsidR="00F7109A">
        <w:t>, together with applicable high-level, functional and structural requirements defined therein.</w:t>
      </w:r>
      <w:r w:rsidR="00CB476A">
        <w:t xml:space="preserve">  For capability sets, the service operations it comprises are listed in the Protocol Feature column.</w:t>
      </w:r>
      <w:r w:rsidR="00F7109A">
        <w:fldChar w:fldCharType="begin"/>
      </w:r>
      <w:r w:rsidR="00F7109A">
        <w:instrText xml:space="preserve"> PRIVATE §Main</w:instrText>
      </w:r>
      <w:r w:rsidR="00F7109A">
        <w:fldChar w:fldCharType="end"/>
      </w:r>
    </w:p>
    <w:p w14:paraId="38FAA15A" w14:textId="2DA85A60" w:rsidR="00CE01BE" w:rsidRDefault="00CE01BE" w:rsidP="009A54CC">
      <w:r>
        <w:t xml:space="preserve">Additional items are shown for </w:t>
      </w:r>
      <w:r w:rsidR="00081EA3">
        <w:t xml:space="preserve">each of </w:t>
      </w:r>
      <w:r>
        <w:t>the standard file formats that may be supported without services.</w:t>
      </w:r>
      <w:r w:rsidR="00F7109A">
        <w:t xml:space="preserve">  </w:t>
      </w:r>
      <w:r w:rsidR="00CB476A">
        <w:t>These are indicated in the Item column by F.</w:t>
      </w:r>
      <w:r w:rsidR="00CB476A" w:rsidRPr="00F55DFA">
        <w:rPr>
          <w:i/>
          <w:iCs/>
        </w:rPr>
        <w:t>n</w:t>
      </w:r>
      <w:r w:rsidR="00CB476A">
        <w:rPr>
          <w:i/>
          <w:iCs/>
        </w:rPr>
        <w:t xml:space="preserve">. </w:t>
      </w:r>
      <w:r w:rsidR="00CB476A">
        <w:t xml:space="preserve"> </w:t>
      </w:r>
      <w:r w:rsidR="00F7109A">
        <w:t>Compliance with a file format implies compliance with the file structures defined in §</w:t>
      </w:r>
      <w:r w:rsidR="00F7109A">
        <w:fldChar w:fldCharType="begin"/>
      </w:r>
      <w:r w:rsidR="00F7109A">
        <w:instrText xml:space="preserve"> REF _Ref56506907 \r \h </w:instrText>
      </w:r>
      <w:r w:rsidR="00F7109A">
        <w:fldChar w:fldCharType="separate"/>
      </w:r>
      <w:r w:rsidR="00F7109A">
        <w:t>7</w:t>
      </w:r>
      <w:r w:rsidR="00F7109A">
        <w:fldChar w:fldCharType="end"/>
      </w:r>
      <w:r w:rsidR="009F3212">
        <w:t xml:space="preserve"> and formally expressed in the referenced XML schemas for MPS file formats.</w:t>
      </w:r>
    </w:p>
    <w:p w14:paraId="5493CF21" w14:textId="14215312" w:rsidR="009F3212" w:rsidRDefault="009A54CC" w:rsidP="009A54CC">
      <w:r>
        <w:t xml:space="preserve">The MPS services </w:t>
      </w:r>
      <w:r w:rsidR="0022546B">
        <w:t>use</w:t>
      </w:r>
      <w:r>
        <w:t xml:space="preserve"> an information model</w:t>
      </w:r>
      <w:r w:rsidR="009F3212">
        <w:t xml:space="preserve"> that</w:t>
      </w:r>
      <w:r>
        <w:t xml:space="preserve"> itself has optional elements</w:t>
      </w:r>
      <w:r w:rsidR="0022546B">
        <w:t>, which implies</w:t>
      </w:r>
      <w:r>
        <w:t xml:space="preserve"> some features may not be supported within service messages.  </w:t>
      </w:r>
    </w:p>
    <w:p w14:paraId="4B188031" w14:textId="77777777" w:rsidR="009F3212" w:rsidRDefault="009F3212" w:rsidP="009A54CC">
      <w:r>
        <w:t xml:space="preserve">While a compliant deployment shall support the full structure of messages exchanged at the service interface for supported services and capability sets, it is not required to support optional data structures within those messages at application level.  </w:t>
      </w:r>
    </w:p>
    <w:p w14:paraId="5EF0E1AD" w14:textId="7279846F" w:rsidR="009A54CC" w:rsidRPr="009A54CC" w:rsidRDefault="009A54CC" w:rsidP="009A54CC">
      <w:r>
        <w:t>Support for optional elements of the information model is shown as a separate</w:t>
      </w:r>
      <w:r w:rsidR="009F3212">
        <w:t xml:space="preserve"> PRL</w:t>
      </w:r>
      <w:r>
        <w:t xml:space="preserve"> item “D”, with subsidiary items for each </w:t>
      </w:r>
      <w:r w:rsidR="0022546B">
        <w:t>optional element</w:t>
      </w:r>
      <w:r w:rsidR="00182691">
        <w:t xml:space="preserve">, corresponding to those identified in </w:t>
      </w:r>
      <w:r w:rsidR="00CB476A">
        <w:fldChar w:fldCharType="begin"/>
      </w:r>
      <w:r w:rsidR="00CB476A">
        <w:instrText xml:space="preserve"> REF _Ref66965055 \h </w:instrText>
      </w:r>
      <w:r w:rsidR="00CB476A">
        <w:fldChar w:fldCharType="separate"/>
      </w:r>
      <w:r w:rsidR="00CB476A">
        <w:t xml:space="preserve">Table </w:t>
      </w:r>
      <w:r w:rsidR="00CB476A">
        <w:rPr>
          <w:noProof/>
        </w:rPr>
        <w:t>11</w:t>
      </w:r>
      <w:r w:rsidR="00CB476A">
        <w:fldChar w:fldCharType="end"/>
      </w:r>
      <w:r w:rsidR="0022546B">
        <w:t>.</w:t>
      </w:r>
      <w:r w:rsidR="00CE01BE">
        <w:t xml:space="preserve">  This section should be completed in conjunction with both services and file based items.</w:t>
      </w:r>
    </w:p>
    <w:p w14:paraId="53317DB6" w14:textId="77777777" w:rsidR="00C81165" w:rsidRPr="00C81165" w:rsidRDefault="00C81165" w:rsidP="00C81165">
      <w:pPr>
        <w:spacing w:before="0"/>
      </w:pPr>
    </w:p>
    <w:tbl>
      <w:tblPr>
        <w:tblW w:w="9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957"/>
        <w:gridCol w:w="1997"/>
        <w:gridCol w:w="851"/>
        <w:gridCol w:w="1235"/>
      </w:tblGrid>
      <w:tr w:rsidR="00C81165" w14:paraId="11D41070" w14:textId="77777777" w:rsidTr="005E4B04">
        <w:trPr>
          <w:trHeight w:val="293"/>
        </w:trPr>
        <w:tc>
          <w:tcPr>
            <w:tcW w:w="1102" w:type="dxa"/>
          </w:tcPr>
          <w:p w14:paraId="474ECDA0" w14:textId="77777777" w:rsidR="00C81165" w:rsidRDefault="00C81165" w:rsidP="00F55DFA">
            <w:pPr>
              <w:pStyle w:val="TableParagraph"/>
              <w:spacing w:before="60" w:after="60"/>
              <w:ind w:left="344"/>
              <w:jc w:val="left"/>
              <w:rPr>
                <w:b/>
                <w:sz w:val="20"/>
              </w:rPr>
            </w:pPr>
            <w:r>
              <w:rPr>
                <w:b/>
                <w:sz w:val="20"/>
              </w:rPr>
              <w:t>Item</w:t>
            </w:r>
          </w:p>
        </w:tc>
        <w:tc>
          <w:tcPr>
            <w:tcW w:w="3957" w:type="dxa"/>
          </w:tcPr>
          <w:p w14:paraId="35335EA6" w14:textId="77777777" w:rsidR="00C81165" w:rsidRDefault="00C81165" w:rsidP="00F55DFA">
            <w:pPr>
              <w:pStyle w:val="TableParagraph"/>
              <w:spacing w:before="60" w:after="60"/>
              <w:ind w:left="1182"/>
              <w:jc w:val="left"/>
              <w:rPr>
                <w:b/>
                <w:sz w:val="20"/>
              </w:rPr>
            </w:pPr>
            <w:r>
              <w:rPr>
                <w:b/>
                <w:sz w:val="20"/>
              </w:rPr>
              <w:t>Protocol Feature</w:t>
            </w:r>
          </w:p>
        </w:tc>
        <w:tc>
          <w:tcPr>
            <w:tcW w:w="1997" w:type="dxa"/>
          </w:tcPr>
          <w:p w14:paraId="0EC2D2E2" w14:textId="77777777" w:rsidR="00C81165" w:rsidRDefault="00C81165" w:rsidP="00F55DFA">
            <w:pPr>
              <w:pStyle w:val="TableParagraph"/>
              <w:spacing w:before="60" w:after="60"/>
              <w:ind w:left="512"/>
              <w:jc w:val="left"/>
              <w:rPr>
                <w:b/>
                <w:sz w:val="20"/>
              </w:rPr>
            </w:pPr>
            <w:r>
              <w:rPr>
                <w:b/>
                <w:sz w:val="20"/>
              </w:rPr>
              <w:t>Reference</w:t>
            </w:r>
          </w:p>
        </w:tc>
        <w:tc>
          <w:tcPr>
            <w:tcW w:w="851" w:type="dxa"/>
          </w:tcPr>
          <w:p w14:paraId="6320F401" w14:textId="77777777" w:rsidR="00C81165" w:rsidRDefault="00C81165" w:rsidP="00F55DFA">
            <w:pPr>
              <w:pStyle w:val="TableParagraph"/>
              <w:spacing w:before="60" w:after="60"/>
              <w:ind w:left="117"/>
              <w:jc w:val="left"/>
              <w:rPr>
                <w:b/>
                <w:sz w:val="20"/>
              </w:rPr>
            </w:pPr>
            <w:r>
              <w:rPr>
                <w:b/>
                <w:sz w:val="20"/>
              </w:rPr>
              <w:t>Status</w:t>
            </w:r>
          </w:p>
        </w:tc>
        <w:tc>
          <w:tcPr>
            <w:tcW w:w="1235" w:type="dxa"/>
          </w:tcPr>
          <w:p w14:paraId="023DA448" w14:textId="77777777" w:rsidR="00C81165" w:rsidRDefault="00C81165" w:rsidP="00F55DFA">
            <w:pPr>
              <w:pStyle w:val="TableParagraph"/>
              <w:spacing w:before="60" w:after="60"/>
              <w:ind w:left="231"/>
              <w:jc w:val="left"/>
              <w:rPr>
                <w:b/>
                <w:sz w:val="20"/>
              </w:rPr>
            </w:pPr>
            <w:r>
              <w:rPr>
                <w:b/>
                <w:sz w:val="20"/>
              </w:rPr>
              <w:t>Support</w:t>
            </w:r>
          </w:p>
        </w:tc>
      </w:tr>
      <w:tr w:rsidR="00C81165" w14:paraId="3A9CA4E0" w14:textId="77777777" w:rsidTr="005E4B04">
        <w:trPr>
          <w:trHeight w:val="290"/>
        </w:trPr>
        <w:tc>
          <w:tcPr>
            <w:tcW w:w="1102" w:type="dxa"/>
          </w:tcPr>
          <w:p w14:paraId="0F874799" w14:textId="17E0E48D" w:rsidR="00C81165" w:rsidRDefault="00C81165" w:rsidP="00F55DFA">
            <w:pPr>
              <w:pStyle w:val="TableParagraph"/>
              <w:spacing w:before="60" w:after="60"/>
              <w:ind w:left="86"/>
              <w:jc w:val="left"/>
              <w:rPr>
                <w:sz w:val="20"/>
              </w:rPr>
            </w:pPr>
            <w:r>
              <w:rPr>
                <w:sz w:val="20"/>
              </w:rPr>
              <w:t>1</w:t>
            </w:r>
          </w:p>
        </w:tc>
        <w:tc>
          <w:tcPr>
            <w:tcW w:w="3957" w:type="dxa"/>
          </w:tcPr>
          <w:p w14:paraId="53D277D2" w14:textId="5D7C910F" w:rsidR="00C81165" w:rsidRDefault="006C7268" w:rsidP="00F55DFA">
            <w:pPr>
              <w:pStyle w:val="TableParagraph"/>
              <w:spacing w:before="60" w:after="60"/>
              <w:ind w:left="85"/>
              <w:jc w:val="left"/>
              <w:rPr>
                <w:sz w:val="20"/>
              </w:rPr>
            </w:pPr>
            <w:r>
              <w:rPr>
                <w:sz w:val="20"/>
              </w:rPr>
              <w:t xml:space="preserve">Planning </w:t>
            </w:r>
            <w:r w:rsidR="00626DF5">
              <w:rPr>
                <w:sz w:val="20"/>
              </w:rPr>
              <w:t>Request Service</w:t>
            </w:r>
          </w:p>
        </w:tc>
        <w:tc>
          <w:tcPr>
            <w:tcW w:w="1997" w:type="dxa"/>
          </w:tcPr>
          <w:p w14:paraId="4C4B98D1" w14:textId="7CDA0D62" w:rsidR="00C81165" w:rsidRDefault="00CE01BE" w:rsidP="00F55DFA">
            <w:pPr>
              <w:pStyle w:val="TableParagraph"/>
              <w:spacing w:before="60" w:after="60"/>
              <w:ind w:left="85"/>
              <w:jc w:val="left"/>
              <w:rPr>
                <w:sz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w:t>
            </w:r>
            <w:r>
              <w:t xml:space="preserve"> </w:t>
            </w:r>
            <w:r w:rsidR="00626DF5">
              <w:fldChar w:fldCharType="begin"/>
            </w:r>
            <w:r w:rsidR="00626DF5">
              <w:rPr>
                <w:sz w:val="20"/>
              </w:rPr>
              <w:instrText xml:space="preserve"> REF _Ref68799757 \r \h </w:instrText>
            </w:r>
            <w:r w:rsidR="00626DF5">
              <w:fldChar w:fldCharType="separate"/>
            </w:r>
            <w:r w:rsidR="00182691">
              <w:rPr>
                <w:sz w:val="20"/>
              </w:rPr>
              <w:t>4.2</w:t>
            </w:r>
            <w:r w:rsidR="00626DF5">
              <w:fldChar w:fldCharType="end"/>
            </w:r>
          </w:p>
        </w:tc>
        <w:tc>
          <w:tcPr>
            <w:tcW w:w="851" w:type="dxa"/>
          </w:tcPr>
          <w:p w14:paraId="0B32687D" w14:textId="77777777" w:rsidR="00C81165" w:rsidRDefault="00C81165" w:rsidP="00F55DFA">
            <w:pPr>
              <w:pStyle w:val="TableParagraph"/>
              <w:spacing w:before="60" w:after="60"/>
              <w:ind w:left="85"/>
              <w:jc w:val="left"/>
              <w:rPr>
                <w:sz w:val="20"/>
              </w:rPr>
            </w:pPr>
            <w:r>
              <w:rPr>
                <w:sz w:val="20"/>
              </w:rPr>
              <w:t>O</w:t>
            </w:r>
          </w:p>
        </w:tc>
        <w:tc>
          <w:tcPr>
            <w:tcW w:w="1235" w:type="dxa"/>
          </w:tcPr>
          <w:p w14:paraId="27DF3FBB" w14:textId="77777777" w:rsidR="00C81165" w:rsidRDefault="00C81165" w:rsidP="00F55DFA">
            <w:pPr>
              <w:pStyle w:val="TableParagraph"/>
              <w:spacing w:before="60" w:after="60"/>
              <w:ind w:left="0"/>
              <w:jc w:val="left"/>
              <w:rPr>
                <w:rFonts w:ascii="Times New Roman"/>
                <w:sz w:val="20"/>
              </w:rPr>
            </w:pPr>
          </w:p>
        </w:tc>
      </w:tr>
      <w:tr w:rsidR="00C81165" w14:paraId="66E96FF3" w14:textId="77777777" w:rsidTr="005E4B04">
        <w:trPr>
          <w:trHeight w:val="290"/>
        </w:trPr>
        <w:tc>
          <w:tcPr>
            <w:tcW w:w="1102" w:type="dxa"/>
          </w:tcPr>
          <w:p w14:paraId="266E0B34" w14:textId="3EE538C8" w:rsidR="00C81165" w:rsidRDefault="00C81165" w:rsidP="00F55DFA">
            <w:pPr>
              <w:pStyle w:val="TableParagraph"/>
              <w:spacing w:before="60" w:after="60"/>
              <w:ind w:left="86"/>
              <w:jc w:val="left"/>
              <w:rPr>
                <w:sz w:val="20"/>
              </w:rPr>
            </w:pPr>
            <w:r>
              <w:rPr>
                <w:sz w:val="20"/>
              </w:rPr>
              <w:t>1</w:t>
            </w:r>
            <w:r w:rsidR="00626DF5">
              <w:rPr>
                <w:sz w:val="20"/>
              </w:rPr>
              <w:t>.1</w:t>
            </w:r>
          </w:p>
        </w:tc>
        <w:tc>
          <w:tcPr>
            <w:tcW w:w="3957" w:type="dxa"/>
          </w:tcPr>
          <w:p w14:paraId="5BF9C923" w14:textId="0ED5DD25" w:rsidR="00C81165" w:rsidRDefault="00626DF5" w:rsidP="00F55DFA">
            <w:pPr>
              <w:pStyle w:val="TableParagraph"/>
              <w:spacing w:before="60" w:after="60"/>
              <w:ind w:left="85"/>
              <w:jc w:val="left"/>
              <w:rPr>
                <w:sz w:val="20"/>
              </w:rPr>
            </w:pPr>
            <w:r>
              <w:rPr>
                <w:sz w:val="20"/>
              </w:rPr>
              <w:t xml:space="preserve">  </w:t>
            </w:r>
            <w:r w:rsidR="00FA28C1">
              <w:rPr>
                <w:sz w:val="20"/>
              </w:rPr>
              <w:t>submitRequest</w:t>
            </w:r>
          </w:p>
          <w:p w14:paraId="59EBCE81" w14:textId="77777777" w:rsidR="00FA28C1" w:rsidRDefault="00FA28C1" w:rsidP="00F55DFA">
            <w:pPr>
              <w:pStyle w:val="TableParagraph"/>
              <w:spacing w:before="60" w:after="60"/>
              <w:ind w:left="85"/>
              <w:jc w:val="left"/>
              <w:rPr>
                <w:sz w:val="20"/>
              </w:rPr>
            </w:pPr>
            <w:r>
              <w:rPr>
                <w:sz w:val="20"/>
              </w:rPr>
              <w:lastRenderedPageBreak/>
              <w:t xml:space="preserve">  getRequestSummaries</w:t>
            </w:r>
          </w:p>
          <w:p w14:paraId="66B09DF5" w14:textId="3CEB3CD2" w:rsidR="00FA28C1" w:rsidRDefault="00FA28C1" w:rsidP="00F55DFA">
            <w:pPr>
              <w:pStyle w:val="TableParagraph"/>
              <w:spacing w:before="60" w:after="60"/>
              <w:ind w:left="85"/>
              <w:jc w:val="left"/>
              <w:rPr>
                <w:sz w:val="20"/>
              </w:rPr>
            </w:pPr>
            <w:r>
              <w:rPr>
                <w:sz w:val="20"/>
              </w:rPr>
              <w:t xml:space="preserve">  getRequestStatus</w:t>
            </w:r>
          </w:p>
        </w:tc>
        <w:tc>
          <w:tcPr>
            <w:tcW w:w="1997" w:type="dxa"/>
          </w:tcPr>
          <w:p w14:paraId="20A8B891" w14:textId="5682D528" w:rsidR="00C81165" w:rsidRDefault="00CE01BE" w:rsidP="00F55DFA">
            <w:pPr>
              <w:pStyle w:val="TableParagraph"/>
              <w:spacing w:before="60" w:after="60"/>
              <w:ind w:left="85"/>
              <w:jc w:val="left"/>
              <w:rPr>
                <w:sz w:val="20"/>
              </w:rPr>
            </w:pPr>
            <w:r w:rsidRPr="00CE01BE">
              <w:rPr>
                <w:sz w:val="20"/>
                <w:szCs w:val="20"/>
              </w:rPr>
              <w:lastRenderedPageBreak/>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w:t>
            </w:r>
            <w:r>
              <w:t xml:space="preserve"> </w:t>
            </w:r>
            <w:r w:rsidR="00626DF5">
              <w:fldChar w:fldCharType="begin"/>
            </w:r>
            <w:r w:rsidR="00626DF5">
              <w:rPr>
                <w:sz w:val="20"/>
              </w:rPr>
              <w:instrText xml:space="preserve"> REF _Ref68799907 \r \h </w:instrText>
            </w:r>
            <w:r w:rsidR="00626DF5">
              <w:fldChar w:fldCharType="separate"/>
            </w:r>
            <w:r w:rsidR="00182691">
              <w:rPr>
                <w:sz w:val="20"/>
              </w:rPr>
              <w:t>4.2</w:t>
            </w:r>
            <w:r w:rsidR="00626DF5">
              <w:fldChar w:fldCharType="end"/>
            </w:r>
          </w:p>
        </w:tc>
        <w:tc>
          <w:tcPr>
            <w:tcW w:w="851" w:type="dxa"/>
          </w:tcPr>
          <w:p w14:paraId="03BD501F" w14:textId="35C8FECD" w:rsidR="00C81165" w:rsidRDefault="004F32BB" w:rsidP="00F55DFA">
            <w:pPr>
              <w:pStyle w:val="TableParagraph"/>
              <w:spacing w:before="60" w:after="60"/>
              <w:ind w:left="85"/>
              <w:jc w:val="left"/>
              <w:rPr>
                <w:sz w:val="20"/>
              </w:rPr>
            </w:pPr>
            <w:r>
              <w:rPr>
                <w:sz w:val="20"/>
              </w:rPr>
              <w:t xml:space="preserve">  </w:t>
            </w:r>
            <w:r w:rsidR="00626DF5">
              <w:rPr>
                <w:sz w:val="20"/>
              </w:rPr>
              <w:t>M</w:t>
            </w:r>
          </w:p>
        </w:tc>
        <w:tc>
          <w:tcPr>
            <w:tcW w:w="1235" w:type="dxa"/>
          </w:tcPr>
          <w:p w14:paraId="10B766A5" w14:textId="77777777" w:rsidR="00C81165" w:rsidRDefault="00C81165" w:rsidP="00F55DFA">
            <w:pPr>
              <w:pStyle w:val="TableParagraph"/>
              <w:spacing w:before="60" w:after="60"/>
              <w:ind w:left="0"/>
              <w:jc w:val="left"/>
              <w:rPr>
                <w:rFonts w:ascii="Times New Roman"/>
                <w:sz w:val="20"/>
              </w:rPr>
            </w:pPr>
          </w:p>
        </w:tc>
      </w:tr>
      <w:tr w:rsidR="00C81165" w14:paraId="40172E10" w14:textId="77777777" w:rsidTr="005E4B04">
        <w:trPr>
          <w:trHeight w:val="290"/>
        </w:trPr>
        <w:tc>
          <w:tcPr>
            <w:tcW w:w="1102" w:type="dxa"/>
          </w:tcPr>
          <w:p w14:paraId="2478BD55" w14:textId="36BE37BE" w:rsidR="00C81165" w:rsidRDefault="00C81165" w:rsidP="00F55DFA">
            <w:pPr>
              <w:pStyle w:val="TableParagraph"/>
              <w:spacing w:before="60" w:after="60"/>
              <w:ind w:left="86"/>
              <w:jc w:val="left"/>
              <w:rPr>
                <w:sz w:val="20"/>
              </w:rPr>
            </w:pPr>
            <w:r>
              <w:rPr>
                <w:sz w:val="20"/>
              </w:rPr>
              <w:t>1</w:t>
            </w:r>
            <w:r w:rsidR="00626DF5">
              <w:rPr>
                <w:sz w:val="20"/>
              </w:rPr>
              <w:t>.2</w:t>
            </w:r>
          </w:p>
        </w:tc>
        <w:tc>
          <w:tcPr>
            <w:tcW w:w="3957" w:type="dxa"/>
          </w:tcPr>
          <w:p w14:paraId="4704299D" w14:textId="142C07A1" w:rsidR="00C81165" w:rsidRDefault="00626DF5" w:rsidP="00F55DFA">
            <w:pPr>
              <w:pStyle w:val="TableParagraph"/>
              <w:spacing w:before="60" w:after="60"/>
              <w:ind w:left="85"/>
              <w:jc w:val="left"/>
              <w:rPr>
                <w:sz w:val="20"/>
              </w:rPr>
            </w:pPr>
            <w:r>
              <w:rPr>
                <w:sz w:val="20"/>
              </w:rPr>
              <w:t xml:space="preserve">  </w:t>
            </w:r>
            <w:r w:rsidR="00FA28C1">
              <w:rPr>
                <w:sz w:val="20"/>
              </w:rPr>
              <w:t>c</w:t>
            </w:r>
            <w:r>
              <w:rPr>
                <w:sz w:val="20"/>
              </w:rPr>
              <w:t>ancelRequest</w:t>
            </w:r>
          </w:p>
        </w:tc>
        <w:tc>
          <w:tcPr>
            <w:tcW w:w="1997" w:type="dxa"/>
          </w:tcPr>
          <w:p w14:paraId="05BD4DAC" w14:textId="3ECCF20D" w:rsidR="00C81165" w:rsidRDefault="00CE01BE" w:rsidP="00F55DFA">
            <w:pPr>
              <w:pStyle w:val="TableParagraph"/>
              <w:spacing w:before="60" w:after="60"/>
              <w:ind w:left="85"/>
              <w:jc w:val="left"/>
              <w:rPr>
                <w:sz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w:t>
            </w:r>
            <w:r>
              <w:t xml:space="preserve"> </w:t>
            </w:r>
            <w:r w:rsidR="00626DF5">
              <w:fldChar w:fldCharType="begin"/>
            </w:r>
            <w:r w:rsidR="00626DF5">
              <w:rPr>
                <w:sz w:val="20"/>
              </w:rPr>
              <w:instrText xml:space="preserve"> REF _Ref68799907 \r \h </w:instrText>
            </w:r>
            <w:r w:rsidR="00626DF5">
              <w:fldChar w:fldCharType="separate"/>
            </w:r>
            <w:r w:rsidR="00182691">
              <w:rPr>
                <w:sz w:val="20"/>
              </w:rPr>
              <w:t>4.2</w:t>
            </w:r>
            <w:r w:rsidR="00626DF5">
              <w:fldChar w:fldCharType="end"/>
            </w:r>
          </w:p>
        </w:tc>
        <w:tc>
          <w:tcPr>
            <w:tcW w:w="851" w:type="dxa"/>
          </w:tcPr>
          <w:p w14:paraId="4A596699" w14:textId="1086F6E7" w:rsidR="00C81165" w:rsidRDefault="004F32BB" w:rsidP="00F55DFA">
            <w:pPr>
              <w:pStyle w:val="TableParagraph"/>
              <w:spacing w:before="60" w:after="60"/>
              <w:ind w:left="85"/>
              <w:jc w:val="left"/>
              <w:rPr>
                <w:sz w:val="20"/>
              </w:rPr>
            </w:pPr>
            <w:r>
              <w:rPr>
                <w:sz w:val="20"/>
              </w:rPr>
              <w:t xml:space="preserve">  </w:t>
            </w:r>
            <w:r w:rsidR="00C81165">
              <w:rPr>
                <w:sz w:val="20"/>
              </w:rPr>
              <w:t>O</w:t>
            </w:r>
          </w:p>
        </w:tc>
        <w:tc>
          <w:tcPr>
            <w:tcW w:w="1235" w:type="dxa"/>
          </w:tcPr>
          <w:p w14:paraId="62C1CE60" w14:textId="77777777" w:rsidR="00C81165" w:rsidRDefault="00C81165" w:rsidP="00F55DFA">
            <w:pPr>
              <w:pStyle w:val="TableParagraph"/>
              <w:spacing w:before="60" w:after="60"/>
              <w:ind w:left="0"/>
              <w:jc w:val="left"/>
              <w:rPr>
                <w:rFonts w:ascii="Times New Roman"/>
                <w:sz w:val="20"/>
              </w:rPr>
            </w:pPr>
          </w:p>
        </w:tc>
      </w:tr>
      <w:tr w:rsidR="00C81165" w14:paraId="2537EE63" w14:textId="77777777" w:rsidTr="005E4B04">
        <w:trPr>
          <w:trHeight w:val="290"/>
        </w:trPr>
        <w:tc>
          <w:tcPr>
            <w:tcW w:w="1102" w:type="dxa"/>
          </w:tcPr>
          <w:p w14:paraId="544EF8F3" w14:textId="0F705C07" w:rsidR="00C81165" w:rsidRDefault="00C81165" w:rsidP="00F55DFA">
            <w:pPr>
              <w:pStyle w:val="TableParagraph"/>
              <w:spacing w:before="60" w:after="60"/>
              <w:ind w:left="86"/>
              <w:jc w:val="left"/>
              <w:rPr>
                <w:sz w:val="20"/>
              </w:rPr>
            </w:pPr>
            <w:r>
              <w:rPr>
                <w:sz w:val="20"/>
              </w:rPr>
              <w:t>1</w:t>
            </w:r>
            <w:r w:rsidR="00626DF5">
              <w:rPr>
                <w:sz w:val="20"/>
              </w:rPr>
              <w:t>.3</w:t>
            </w:r>
          </w:p>
        </w:tc>
        <w:tc>
          <w:tcPr>
            <w:tcW w:w="3957" w:type="dxa"/>
          </w:tcPr>
          <w:p w14:paraId="74B153A6" w14:textId="782D78E3" w:rsidR="00C81165" w:rsidRDefault="00626DF5" w:rsidP="00F55DFA">
            <w:pPr>
              <w:pStyle w:val="TableParagraph"/>
              <w:spacing w:before="60" w:after="60"/>
              <w:ind w:left="85"/>
              <w:jc w:val="left"/>
              <w:rPr>
                <w:sz w:val="20"/>
              </w:rPr>
            </w:pPr>
            <w:r>
              <w:rPr>
                <w:sz w:val="20"/>
              </w:rPr>
              <w:t xml:space="preserve">  </w:t>
            </w:r>
            <w:r w:rsidR="00FA28C1">
              <w:rPr>
                <w:sz w:val="20"/>
              </w:rPr>
              <w:t>update</w:t>
            </w:r>
            <w:r>
              <w:rPr>
                <w:sz w:val="20"/>
              </w:rPr>
              <w:t>Request</w:t>
            </w:r>
          </w:p>
        </w:tc>
        <w:tc>
          <w:tcPr>
            <w:tcW w:w="1997" w:type="dxa"/>
          </w:tcPr>
          <w:p w14:paraId="51E2EB2F" w14:textId="0CA1D95B" w:rsidR="00C81165" w:rsidRDefault="00CE01BE" w:rsidP="00F55DFA">
            <w:pPr>
              <w:pStyle w:val="TableParagraph"/>
              <w:spacing w:before="60" w:after="60"/>
              <w:ind w:left="85"/>
              <w:jc w:val="left"/>
              <w:rPr>
                <w:sz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w:t>
            </w:r>
            <w:r>
              <w:t xml:space="preserve"> </w:t>
            </w:r>
            <w:r w:rsidR="00626DF5">
              <w:fldChar w:fldCharType="begin"/>
            </w:r>
            <w:r w:rsidR="00626DF5">
              <w:rPr>
                <w:sz w:val="20"/>
              </w:rPr>
              <w:instrText xml:space="preserve"> REF _Ref68799907 \r \h </w:instrText>
            </w:r>
            <w:r w:rsidR="00626DF5">
              <w:fldChar w:fldCharType="separate"/>
            </w:r>
            <w:r w:rsidR="00182691">
              <w:rPr>
                <w:sz w:val="20"/>
              </w:rPr>
              <w:t>4.2</w:t>
            </w:r>
            <w:r w:rsidR="00626DF5">
              <w:fldChar w:fldCharType="end"/>
            </w:r>
          </w:p>
        </w:tc>
        <w:tc>
          <w:tcPr>
            <w:tcW w:w="851" w:type="dxa"/>
          </w:tcPr>
          <w:p w14:paraId="096548DD" w14:textId="2B4EABB0" w:rsidR="00C81165" w:rsidRDefault="004F32BB" w:rsidP="00F55DFA">
            <w:pPr>
              <w:pStyle w:val="TableParagraph"/>
              <w:spacing w:before="60" w:after="60"/>
              <w:ind w:left="85"/>
              <w:jc w:val="left"/>
              <w:rPr>
                <w:sz w:val="20"/>
              </w:rPr>
            </w:pPr>
            <w:r>
              <w:rPr>
                <w:sz w:val="20"/>
              </w:rPr>
              <w:t xml:space="preserve">  </w:t>
            </w:r>
            <w:r w:rsidR="00C81165">
              <w:rPr>
                <w:sz w:val="20"/>
              </w:rPr>
              <w:t>O</w:t>
            </w:r>
          </w:p>
        </w:tc>
        <w:tc>
          <w:tcPr>
            <w:tcW w:w="1235" w:type="dxa"/>
          </w:tcPr>
          <w:p w14:paraId="0DA8F126" w14:textId="77777777" w:rsidR="00C81165" w:rsidRDefault="00C81165" w:rsidP="00F55DFA">
            <w:pPr>
              <w:pStyle w:val="TableParagraph"/>
              <w:spacing w:before="60" w:after="60"/>
              <w:ind w:left="0"/>
              <w:jc w:val="left"/>
              <w:rPr>
                <w:rFonts w:ascii="Times New Roman"/>
                <w:sz w:val="20"/>
              </w:rPr>
            </w:pPr>
          </w:p>
        </w:tc>
      </w:tr>
      <w:tr w:rsidR="00C81165" w14:paraId="05A17974" w14:textId="77777777" w:rsidTr="005E4B04">
        <w:trPr>
          <w:trHeight w:val="290"/>
        </w:trPr>
        <w:tc>
          <w:tcPr>
            <w:tcW w:w="1102" w:type="dxa"/>
          </w:tcPr>
          <w:p w14:paraId="6DC10C8D" w14:textId="321ABD32" w:rsidR="00C81165" w:rsidRDefault="00C81165" w:rsidP="00F55DFA">
            <w:pPr>
              <w:pStyle w:val="TableParagraph"/>
              <w:spacing w:before="60" w:after="60"/>
              <w:ind w:left="86"/>
              <w:jc w:val="left"/>
              <w:rPr>
                <w:sz w:val="20"/>
              </w:rPr>
            </w:pPr>
            <w:r>
              <w:rPr>
                <w:sz w:val="20"/>
              </w:rPr>
              <w:t>1</w:t>
            </w:r>
            <w:r w:rsidR="00626DF5">
              <w:rPr>
                <w:sz w:val="20"/>
              </w:rPr>
              <w:t>.4</w:t>
            </w:r>
          </w:p>
        </w:tc>
        <w:tc>
          <w:tcPr>
            <w:tcW w:w="3957" w:type="dxa"/>
          </w:tcPr>
          <w:p w14:paraId="220B6D18" w14:textId="03838EA9" w:rsidR="00C81165" w:rsidRDefault="00626DF5" w:rsidP="00F55DFA">
            <w:pPr>
              <w:pStyle w:val="TableParagraph"/>
              <w:spacing w:before="60" w:after="60"/>
              <w:ind w:left="85"/>
              <w:jc w:val="left"/>
              <w:rPr>
                <w:sz w:val="20"/>
              </w:rPr>
            </w:pPr>
            <w:r>
              <w:rPr>
                <w:sz w:val="20"/>
              </w:rPr>
              <w:t xml:space="preserve">  </w:t>
            </w:r>
            <w:r w:rsidR="00FA28C1">
              <w:rPr>
                <w:sz w:val="20"/>
              </w:rPr>
              <w:t>monitorRequestStatus</w:t>
            </w:r>
          </w:p>
        </w:tc>
        <w:tc>
          <w:tcPr>
            <w:tcW w:w="1997" w:type="dxa"/>
          </w:tcPr>
          <w:p w14:paraId="2B64EC8A" w14:textId="789A1872" w:rsidR="00C81165" w:rsidRDefault="00CE01BE" w:rsidP="00F55DFA">
            <w:pPr>
              <w:pStyle w:val="TableParagraph"/>
              <w:spacing w:before="60" w:after="60"/>
              <w:ind w:left="85"/>
              <w:jc w:val="left"/>
              <w:rPr>
                <w:sz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w:t>
            </w:r>
            <w:r>
              <w:t xml:space="preserve"> </w:t>
            </w:r>
            <w:r w:rsidR="00626DF5">
              <w:fldChar w:fldCharType="begin"/>
            </w:r>
            <w:r w:rsidR="00626DF5">
              <w:rPr>
                <w:sz w:val="20"/>
              </w:rPr>
              <w:instrText xml:space="preserve"> REF _Ref68799907 \r \h </w:instrText>
            </w:r>
            <w:r w:rsidR="00626DF5">
              <w:fldChar w:fldCharType="separate"/>
            </w:r>
            <w:r w:rsidR="00182691">
              <w:rPr>
                <w:sz w:val="20"/>
              </w:rPr>
              <w:t>4.2</w:t>
            </w:r>
            <w:r w:rsidR="00626DF5">
              <w:fldChar w:fldCharType="end"/>
            </w:r>
          </w:p>
        </w:tc>
        <w:tc>
          <w:tcPr>
            <w:tcW w:w="851" w:type="dxa"/>
          </w:tcPr>
          <w:p w14:paraId="59D33429" w14:textId="74E39BF6" w:rsidR="00C81165" w:rsidRDefault="004F32BB" w:rsidP="00F55DFA">
            <w:pPr>
              <w:pStyle w:val="TableParagraph"/>
              <w:spacing w:before="60" w:after="60"/>
              <w:ind w:left="85"/>
              <w:jc w:val="left"/>
              <w:rPr>
                <w:sz w:val="20"/>
              </w:rPr>
            </w:pPr>
            <w:r>
              <w:rPr>
                <w:sz w:val="20"/>
              </w:rPr>
              <w:t xml:space="preserve">  </w:t>
            </w:r>
            <w:r w:rsidR="00C81165">
              <w:rPr>
                <w:sz w:val="20"/>
              </w:rPr>
              <w:t>O</w:t>
            </w:r>
          </w:p>
        </w:tc>
        <w:tc>
          <w:tcPr>
            <w:tcW w:w="1235" w:type="dxa"/>
          </w:tcPr>
          <w:p w14:paraId="1684F46B" w14:textId="77777777" w:rsidR="00C81165" w:rsidRDefault="00C81165" w:rsidP="00F55DFA">
            <w:pPr>
              <w:pStyle w:val="TableParagraph"/>
              <w:spacing w:before="60" w:after="60"/>
              <w:ind w:left="0"/>
              <w:jc w:val="left"/>
              <w:rPr>
                <w:rFonts w:ascii="Times New Roman"/>
                <w:sz w:val="20"/>
              </w:rPr>
            </w:pPr>
          </w:p>
        </w:tc>
      </w:tr>
      <w:tr w:rsidR="00C81165" w14:paraId="6147F46B" w14:textId="77777777" w:rsidTr="005E4B04">
        <w:trPr>
          <w:trHeight w:val="289"/>
        </w:trPr>
        <w:tc>
          <w:tcPr>
            <w:tcW w:w="1102" w:type="dxa"/>
          </w:tcPr>
          <w:p w14:paraId="1EBCFCAF" w14:textId="0AE37940" w:rsidR="00C81165" w:rsidRDefault="00C81165" w:rsidP="00F55DFA">
            <w:pPr>
              <w:pStyle w:val="TableParagraph"/>
              <w:spacing w:before="60" w:after="60"/>
              <w:ind w:left="86"/>
              <w:jc w:val="left"/>
              <w:rPr>
                <w:sz w:val="20"/>
              </w:rPr>
            </w:pPr>
            <w:r>
              <w:rPr>
                <w:sz w:val="20"/>
              </w:rPr>
              <w:t>1</w:t>
            </w:r>
            <w:r w:rsidR="00626DF5">
              <w:rPr>
                <w:sz w:val="20"/>
              </w:rPr>
              <w:t>.5</w:t>
            </w:r>
          </w:p>
        </w:tc>
        <w:tc>
          <w:tcPr>
            <w:tcW w:w="3957" w:type="dxa"/>
          </w:tcPr>
          <w:p w14:paraId="53367920" w14:textId="690495FA" w:rsidR="00C81165" w:rsidRDefault="00626DF5" w:rsidP="00F55DFA">
            <w:pPr>
              <w:pStyle w:val="TableParagraph"/>
              <w:spacing w:before="60" w:after="60"/>
              <w:ind w:left="85"/>
              <w:jc w:val="left"/>
              <w:rPr>
                <w:sz w:val="20"/>
              </w:rPr>
            </w:pPr>
            <w:r>
              <w:rPr>
                <w:sz w:val="20"/>
              </w:rPr>
              <w:t xml:space="preserve">  </w:t>
            </w:r>
            <w:r w:rsidR="00FA28C1">
              <w:rPr>
                <w:sz w:val="20"/>
              </w:rPr>
              <w:t>getRequest</w:t>
            </w:r>
          </w:p>
        </w:tc>
        <w:tc>
          <w:tcPr>
            <w:tcW w:w="1997" w:type="dxa"/>
          </w:tcPr>
          <w:p w14:paraId="6BD19943" w14:textId="13A9F43C" w:rsidR="00C81165" w:rsidRDefault="00CE01BE" w:rsidP="00F55DFA">
            <w:pPr>
              <w:pStyle w:val="TableParagraph"/>
              <w:spacing w:before="60" w:after="60"/>
              <w:ind w:left="85"/>
              <w:jc w:val="left"/>
              <w:rPr>
                <w:sz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w:t>
            </w:r>
            <w:r>
              <w:t xml:space="preserve"> </w:t>
            </w:r>
            <w:r w:rsidR="00626DF5">
              <w:fldChar w:fldCharType="begin"/>
            </w:r>
            <w:r w:rsidR="00626DF5">
              <w:rPr>
                <w:sz w:val="20"/>
              </w:rPr>
              <w:instrText xml:space="preserve"> REF _Ref68799907 \r \h </w:instrText>
            </w:r>
            <w:r w:rsidR="00626DF5">
              <w:fldChar w:fldCharType="separate"/>
            </w:r>
            <w:r w:rsidR="00182691">
              <w:rPr>
                <w:sz w:val="20"/>
              </w:rPr>
              <w:t>4.2</w:t>
            </w:r>
            <w:r w:rsidR="00626DF5">
              <w:fldChar w:fldCharType="end"/>
            </w:r>
          </w:p>
        </w:tc>
        <w:tc>
          <w:tcPr>
            <w:tcW w:w="851" w:type="dxa"/>
          </w:tcPr>
          <w:p w14:paraId="62F19AF8" w14:textId="58206F90" w:rsidR="00C81165" w:rsidRDefault="004F32BB" w:rsidP="00F55DFA">
            <w:pPr>
              <w:pStyle w:val="TableParagraph"/>
              <w:spacing w:before="60" w:after="60"/>
              <w:ind w:left="85"/>
              <w:jc w:val="left"/>
              <w:rPr>
                <w:sz w:val="20"/>
              </w:rPr>
            </w:pPr>
            <w:r>
              <w:rPr>
                <w:sz w:val="20"/>
              </w:rPr>
              <w:t xml:space="preserve">  </w:t>
            </w:r>
            <w:r w:rsidR="00C81165">
              <w:rPr>
                <w:sz w:val="20"/>
              </w:rPr>
              <w:t>O</w:t>
            </w:r>
          </w:p>
        </w:tc>
        <w:tc>
          <w:tcPr>
            <w:tcW w:w="1235" w:type="dxa"/>
          </w:tcPr>
          <w:p w14:paraId="69D31134" w14:textId="77777777" w:rsidR="00C81165" w:rsidRDefault="00C81165" w:rsidP="00F55DFA">
            <w:pPr>
              <w:pStyle w:val="TableParagraph"/>
              <w:spacing w:before="60" w:after="60"/>
              <w:ind w:left="0"/>
              <w:jc w:val="left"/>
              <w:rPr>
                <w:rFonts w:ascii="Times New Roman"/>
                <w:sz w:val="20"/>
              </w:rPr>
            </w:pPr>
          </w:p>
        </w:tc>
      </w:tr>
      <w:tr w:rsidR="00C81165" w14:paraId="1AF2BAC4" w14:textId="77777777" w:rsidTr="005E4B04">
        <w:trPr>
          <w:trHeight w:val="290"/>
        </w:trPr>
        <w:tc>
          <w:tcPr>
            <w:tcW w:w="1102" w:type="dxa"/>
          </w:tcPr>
          <w:p w14:paraId="2078A8BB" w14:textId="6E1F9D78" w:rsidR="00C81165" w:rsidRDefault="0022546B" w:rsidP="00F55DFA">
            <w:pPr>
              <w:pStyle w:val="TableParagraph"/>
              <w:spacing w:before="60" w:after="60"/>
              <w:ind w:left="86"/>
              <w:jc w:val="left"/>
              <w:rPr>
                <w:sz w:val="20"/>
              </w:rPr>
            </w:pPr>
            <w:r>
              <w:rPr>
                <w:sz w:val="20"/>
              </w:rPr>
              <w:t>2</w:t>
            </w:r>
          </w:p>
        </w:tc>
        <w:tc>
          <w:tcPr>
            <w:tcW w:w="3957" w:type="dxa"/>
          </w:tcPr>
          <w:p w14:paraId="4FEDCB13" w14:textId="0AF82BF5" w:rsidR="00C81165" w:rsidRDefault="0022546B" w:rsidP="00F55DFA">
            <w:pPr>
              <w:pStyle w:val="TableParagraph"/>
              <w:spacing w:before="60" w:after="60"/>
              <w:ind w:left="85"/>
              <w:jc w:val="left"/>
              <w:rPr>
                <w:sz w:val="20"/>
              </w:rPr>
            </w:pPr>
            <w:r>
              <w:rPr>
                <w:sz w:val="20"/>
              </w:rPr>
              <w:t>Plan Distribution Service</w:t>
            </w:r>
          </w:p>
        </w:tc>
        <w:tc>
          <w:tcPr>
            <w:tcW w:w="1997" w:type="dxa"/>
          </w:tcPr>
          <w:p w14:paraId="70947A21" w14:textId="626369B0" w:rsidR="00C81165" w:rsidRDefault="00CE01BE" w:rsidP="00F55DFA">
            <w:pPr>
              <w:pStyle w:val="TableParagraph"/>
              <w:spacing w:before="60" w:after="60"/>
              <w:ind w:left="85"/>
              <w:jc w:val="left"/>
              <w:rPr>
                <w:sz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w:t>
            </w:r>
            <w:r>
              <w:t xml:space="preserve"> </w:t>
            </w:r>
            <w:r w:rsidR="0022546B">
              <w:rPr>
                <w:sz w:val="20"/>
              </w:rPr>
              <w:fldChar w:fldCharType="begin"/>
            </w:r>
            <w:r w:rsidR="0022546B">
              <w:rPr>
                <w:sz w:val="20"/>
              </w:rPr>
              <w:instrText xml:space="preserve"> REF _Ref68800723 \r \h </w:instrText>
            </w:r>
            <w:r w:rsidR="0022546B">
              <w:rPr>
                <w:sz w:val="20"/>
              </w:rPr>
            </w:r>
            <w:r w:rsidR="0022546B">
              <w:rPr>
                <w:sz w:val="20"/>
              </w:rPr>
              <w:fldChar w:fldCharType="separate"/>
            </w:r>
            <w:r w:rsidR="00182691">
              <w:rPr>
                <w:sz w:val="20"/>
              </w:rPr>
              <w:t>4.3</w:t>
            </w:r>
            <w:r w:rsidR="0022546B">
              <w:rPr>
                <w:sz w:val="20"/>
              </w:rPr>
              <w:fldChar w:fldCharType="end"/>
            </w:r>
          </w:p>
        </w:tc>
        <w:tc>
          <w:tcPr>
            <w:tcW w:w="851" w:type="dxa"/>
          </w:tcPr>
          <w:p w14:paraId="0B1E4937" w14:textId="77777777" w:rsidR="00C81165" w:rsidRDefault="00C81165" w:rsidP="00F55DFA">
            <w:pPr>
              <w:pStyle w:val="TableParagraph"/>
              <w:spacing w:before="60" w:after="60"/>
              <w:ind w:left="85"/>
              <w:jc w:val="left"/>
              <w:rPr>
                <w:sz w:val="20"/>
              </w:rPr>
            </w:pPr>
            <w:r>
              <w:rPr>
                <w:sz w:val="20"/>
              </w:rPr>
              <w:t>O</w:t>
            </w:r>
          </w:p>
        </w:tc>
        <w:tc>
          <w:tcPr>
            <w:tcW w:w="1235" w:type="dxa"/>
          </w:tcPr>
          <w:p w14:paraId="23EB74F6" w14:textId="77777777" w:rsidR="00C81165" w:rsidRDefault="00C81165" w:rsidP="00F55DFA">
            <w:pPr>
              <w:pStyle w:val="TableParagraph"/>
              <w:spacing w:before="60" w:after="60"/>
              <w:ind w:left="0"/>
              <w:jc w:val="left"/>
              <w:rPr>
                <w:rFonts w:ascii="Times New Roman"/>
                <w:sz w:val="20"/>
              </w:rPr>
            </w:pPr>
          </w:p>
        </w:tc>
      </w:tr>
      <w:tr w:rsidR="00C81165" w14:paraId="10157D8B" w14:textId="77777777" w:rsidTr="005E4B04">
        <w:trPr>
          <w:trHeight w:val="290"/>
        </w:trPr>
        <w:tc>
          <w:tcPr>
            <w:tcW w:w="1102" w:type="dxa"/>
          </w:tcPr>
          <w:p w14:paraId="6CF3A9EC" w14:textId="424B4487" w:rsidR="00C81165" w:rsidRDefault="0022546B" w:rsidP="00F55DFA">
            <w:pPr>
              <w:pStyle w:val="TableParagraph"/>
              <w:spacing w:before="60" w:after="60"/>
              <w:ind w:left="86"/>
              <w:jc w:val="left"/>
              <w:rPr>
                <w:sz w:val="20"/>
              </w:rPr>
            </w:pPr>
            <w:r>
              <w:rPr>
                <w:sz w:val="20"/>
              </w:rPr>
              <w:t>2.1</w:t>
            </w:r>
          </w:p>
        </w:tc>
        <w:tc>
          <w:tcPr>
            <w:tcW w:w="3957" w:type="dxa"/>
          </w:tcPr>
          <w:p w14:paraId="441AEDF5" w14:textId="6FFA7494" w:rsidR="00C81165" w:rsidRDefault="0022546B" w:rsidP="00F55DFA">
            <w:pPr>
              <w:pStyle w:val="TableParagraph"/>
              <w:spacing w:before="60" w:after="60"/>
              <w:ind w:left="85"/>
              <w:jc w:val="left"/>
              <w:rPr>
                <w:sz w:val="20"/>
              </w:rPr>
            </w:pPr>
            <w:r>
              <w:rPr>
                <w:sz w:val="20"/>
              </w:rPr>
              <w:t xml:space="preserve">  </w:t>
            </w:r>
            <w:r w:rsidR="00340BD5">
              <w:rPr>
                <w:sz w:val="20"/>
              </w:rPr>
              <w:t>getPlanSummaries</w:t>
            </w:r>
          </w:p>
          <w:p w14:paraId="7F8F01B8" w14:textId="77777777" w:rsidR="00340BD5" w:rsidRDefault="00340BD5" w:rsidP="00F55DFA">
            <w:pPr>
              <w:pStyle w:val="TableParagraph"/>
              <w:spacing w:before="60" w:after="60"/>
              <w:ind w:left="85"/>
              <w:jc w:val="left"/>
              <w:rPr>
                <w:sz w:val="20"/>
              </w:rPr>
            </w:pPr>
            <w:r>
              <w:rPr>
                <w:sz w:val="20"/>
              </w:rPr>
              <w:t xml:space="preserve">  getPlan</w:t>
            </w:r>
          </w:p>
          <w:p w14:paraId="5ACAAFD4" w14:textId="63D40B0E" w:rsidR="00340BD5" w:rsidRDefault="00340BD5" w:rsidP="00F55DFA">
            <w:pPr>
              <w:pStyle w:val="TableParagraph"/>
              <w:spacing w:before="60" w:after="60"/>
              <w:ind w:left="85"/>
              <w:jc w:val="left"/>
              <w:rPr>
                <w:sz w:val="20"/>
              </w:rPr>
            </w:pPr>
            <w:r>
              <w:rPr>
                <w:sz w:val="20"/>
              </w:rPr>
              <w:t xml:space="preserve">  getPlanStatus</w:t>
            </w:r>
          </w:p>
        </w:tc>
        <w:tc>
          <w:tcPr>
            <w:tcW w:w="1997" w:type="dxa"/>
          </w:tcPr>
          <w:p w14:paraId="2CC843D7" w14:textId="0FBEDE99" w:rsidR="00C81165" w:rsidRDefault="00CE01BE" w:rsidP="00F55DFA">
            <w:pPr>
              <w:pStyle w:val="TableParagraph"/>
              <w:spacing w:before="60" w:after="60"/>
              <w:ind w:left="85"/>
              <w:jc w:val="left"/>
              <w:rPr>
                <w:sz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w:t>
            </w:r>
            <w:r>
              <w:t xml:space="preserve"> </w:t>
            </w:r>
            <w:r w:rsidR="0022546B">
              <w:rPr>
                <w:sz w:val="20"/>
              </w:rPr>
              <w:fldChar w:fldCharType="begin"/>
            </w:r>
            <w:r w:rsidR="0022546B">
              <w:rPr>
                <w:sz w:val="20"/>
              </w:rPr>
              <w:instrText xml:space="preserve"> REF _Ref68800723 \r \h </w:instrText>
            </w:r>
            <w:r w:rsidR="0022546B">
              <w:rPr>
                <w:sz w:val="20"/>
              </w:rPr>
            </w:r>
            <w:r w:rsidR="0022546B">
              <w:rPr>
                <w:sz w:val="20"/>
              </w:rPr>
              <w:fldChar w:fldCharType="separate"/>
            </w:r>
            <w:r w:rsidR="00182691">
              <w:rPr>
                <w:sz w:val="20"/>
              </w:rPr>
              <w:t>4.3</w:t>
            </w:r>
            <w:r w:rsidR="0022546B">
              <w:rPr>
                <w:sz w:val="20"/>
              </w:rPr>
              <w:fldChar w:fldCharType="end"/>
            </w:r>
          </w:p>
        </w:tc>
        <w:tc>
          <w:tcPr>
            <w:tcW w:w="851" w:type="dxa"/>
          </w:tcPr>
          <w:p w14:paraId="19DF5132" w14:textId="0641B321" w:rsidR="00C81165" w:rsidRDefault="004F32BB" w:rsidP="00F55DFA">
            <w:pPr>
              <w:pStyle w:val="TableParagraph"/>
              <w:spacing w:before="60" w:after="60"/>
              <w:ind w:left="85"/>
              <w:jc w:val="left"/>
              <w:rPr>
                <w:sz w:val="20"/>
              </w:rPr>
            </w:pPr>
            <w:r>
              <w:rPr>
                <w:sz w:val="20"/>
              </w:rPr>
              <w:t xml:space="preserve">  </w:t>
            </w:r>
            <w:r w:rsidR="0022546B">
              <w:rPr>
                <w:sz w:val="20"/>
              </w:rPr>
              <w:t>M</w:t>
            </w:r>
          </w:p>
        </w:tc>
        <w:tc>
          <w:tcPr>
            <w:tcW w:w="1235" w:type="dxa"/>
          </w:tcPr>
          <w:p w14:paraId="273AA696" w14:textId="77777777" w:rsidR="00C81165" w:rsidRDefault="00C81165" w:rsidP="00F55DFA">
            <w:pPr>
              <w:pStyle w:val="TableParagraph"/>
              <w:spacing w:before="60" w:after="60"/>
              <w:ind w:left="0"/>
              <w:jc w:val="left"/>
              <w:rPr>
                <w:rFonts w:ascii="Times New Roman"/>
                <w:sz w:val="20"/>
              </w:rPr>
            </w:pPr>
          </w:p>
        </w:tc>
      </w:tr>
      <w:tr w:rsidR="0022546B" w14:paraId="1B590ECE" w14:textId="77777777" w:rsidTr="005E4B04">
        <w:trPr>
          <w:trHeight w:val="290"/>
        </w:trPr>
        <w:tc>
          <w:tcPr>
            <w:tcW w:w="1102" w:type="dxa"/>
          </w:tcPr>
          <w:p w14:paraId="77742091" w14:textId="5E949C18" w:rsidR="0022546B" w:rsidRDefault="0022546B" w:rsidP="00F55DFA">
            <w:pPr>
              <w:pStyle w:val="TableParagraph"/>
              <w:spacing w:before="60" w:after="60"/>
              <w:ind w:left="86"/>
              <w:jc w:val="left"/>
              <w:rPr>
                <w:sz w:val="20"/>
              </w:rPr>
            </w:pPr>
            <w:r>
              <w:rPr>
                <w:sz w:val="20"/>
              </w:rPr>
              <w:t>2.2</w:t>
            </w:r>
          </w:p>
        </w:tc>
        <w:tc>
          <w:tcPr>
            <w:tcW w:w="3957" w:type="dxa"/>
          </w:tcPr>
          <w:p w14:paraId="3D12619F" w14:textId="76574D05" w:rsidR="0022546B" w:rsidRDefault="0022546B" w:rsidP="00F55DFA">
            <w:pPr>
              <w:pStyle w:val="TableParagraph"/>
              <w:spacing w:before="60" w:after="60"/>
              <w:ind w:left="85"/>
              <w:jc w:val="left"/>
              <w:rPr>
                <w:sz w:val="20"/>
              </w:rPr>
            </w:pPr>
            <w:r>
              <w:rPr>
                <w:sz w:val="20"/>
              </w:rPr>
              <w:t xml:space="preserve">  </w:t>
            </w:r>
            <w:r w:rsidR="00340BD5">
              <w:rPr>
                <w:sz w:val="20"/>
              </w:rPr>
              <w:t>monitorPlanStatus</w:t>
            </w:r>
          </w:p>
        </w:tc>
        <w:tc>
          <w:tcPr>
            <w:tcW w:w="1997" w:type="dxa"/>
          </w:tcPr>
          <w:p w14:paraId="0537EFDA" w14:textId="7C178DF8" w:rsidR="0022546B" w:rsidRDefault="00CE01BE" w:rsidP="00F55DFA">
            <w:pPr>
              <w:pStyle w:val="TableParagraph"/>
              <w:spacing w:before="60" w:after="60"/>
              <w:ind w:left="85"/>
              <w:jc w:val="left"/>
              <w:rPr>
                <w:sz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w:t>
            </w:r>
            <w:r>
              <w:t xml:space="preserve"> </w:t>
            </w:r>
            <w:r w:rsidR="0022546B">
              <w:rPr>
                <w:sz w:val="20"/>
              </w:rPr>
              <w:fldChar w:fldCharType="begin"/>
            </w:r>
            <w:r w:rsidR="0022546B">
              <w:rPr>
                <w:sz w:val="20"/>
              </w:rPr>
              <w:instrText xml:space="preserve"> REF _Ref68800723 \r \h </w:instrText>
            </w:r>
            <w:r w:rsidR="0022546B">
              <w:rPr>
                <w:sz w:val="20"/>
              </w:rPr>
            </w:r>
            <w:r w:rsidR="0022546B">
              <w:rPr>
                <w:sz w:val="20"/>
              </w:rPr>
              <w:fldChar w:fldCharType="separate"/>
            </w:r>
            <w:r w:rsidR="00182691">
              <w:rPr>
                <w:sz w:val="20"/>
              </w:rPr>
              <w:t>4.3</w:t>
            </w:r>
            <w:r w:rsidR="0022546B">
              <w:rPr>
                <w:sz w:val="20"/>
              </w:rPr>
              <w:fldChar w:fldCharType="end"/>
            </w:r>
          </w:p>
        </w:tc>
        <w:tc>
          <w:tcPr>
            <w:tcW w:w="851" w:type="dxa"/>
          </w:tcPr>
          <w:p w14:paraId="4DF91E90" w14:textId="07E195F9" w:rsidR="0022546B" w:rsidRDefault="004F32BB" w:rsidP="00F55DFA">
            <w:pPr>
              <w:pStyle w:val="TableParagraph"/>
              <w:spacing w:before="60" w:after="60"/>
              <w:ind w:left="85"/>
              <w:jc w:val="left"/>
              <w:rPr>
                <w:sz w:val="20"/>
              </w:rPr>
            </w:pPr>
            <w:r>
              <w:rPr>
                <w:sz w:val="20"/>
              </w:rPr>
              <w:t xml:space="preserve">  </w:t>
            </w:r>
            <w:r w:rsidR="00CE01BE">
              <w:rPr>
                <w:sz w:val="20"/>
              </w:rPr>
              <w:t>O</w:t>
            </w:r>
          </w:p>
        </w:tc>
        <w:tc>
          <w:tcPr>
            <w:tcW w:w="1235" w:type="dxa"/>
          </w:tcPr>
          <w:p w14:paraId="69166622" w14:textId="77777777" w:rsidR="0022546B" w:rsidRDefault="0022546B" w:rsidP="00F55DFA">
            <w:pPr>
              <w:pStyle w:val="TableParagraph"/>
              <w:spacing w:before="60" w:after="60"/>
              <w:ind w:left="0"/>
              <w:jc w:val="left"/>
              <w:rPr>
                <w:rFonts w:ascii="Times New Roman"/>
                <w:sz w:val="20"/>
              </w:rPr>
            </w:pPr>
          </w:p>
        </w:tc>
      </w:tr>
      <w:tr w:rsidR="0022546B" w14:paraId="69827BF9" w14:textId="77777777" w:rsidTr="005E4B04">
        <w:trPr>
          <w:trHeight w:val="290"/>
        </w:trPr>
        <w:tc>
          <w:tcPr>
            <w:tcW w:w="1102" w:type="dxa"/>
          </w:tcPr>
          <w:p w14:paraId="51526BBD" w14:textId="6B150C72" w:rsidR="0022546B" w:rsidRDefault="0022546B" w:rsidP="00F55DFA">
            <w:pPr>
              <w:pStyle w:val="TableParagraph"/>
              <w:spacing w:before="60" w:after="60"/>
              <w:ind w:left="86"/>
              <w:jc w:val="left"/>
              <w:rPr>
                <w:sz w:val="20"/>
              </w:rPr>
            </w:pPr>
            <w:r>
              <w:rPr>
                <w:sz w:val="20"/>
              </w:rPr>
              <w:t>2.3</w:t>
            </w:r>
          </w:p>
        </w:tc>
        <w:tc>
          <w:tcPr>
            <w:tcW w:w="3957" w:type="dxa"/>
          </w:tcPr>
          <w:p w14:paraId="61FC17A3" w14:textId="0E32B161" w:rsidR="0022546B" w:rsidRDefault="00CE01BE" w:rsidP="00F55DFA">
            <w:pPr>
              <w:pStyle w:val="TableParagraph"/>
              <w:spacing w:before="60" w:after="60"/>
              <w:ind w:left="85"/>
              <w:jc w:val="left"/>
              <w:rPr>
                <w:sz w:val="20"/>
              </w:rPr>
            </w:pPr>
            <w:r>
              <w:rPr>
                <w:sz w:val="20"/>
              </w:rPr>
              <w:t xml:space="preserve">  </w:t>
            </w:r>
            <w:r w:rsidR="00340BD5">
              <w:rPr>
                <w:sz w:val="20"/>
              </w:rPr>
              <w:t>monitorPlan</w:t>
            </w:r>
          </w:p>
        </w:tc>
        <w:tc>
          <w:tcPr>
            <w:tcW w:w="1997" w:type="dxa"/>
          </w:tcPr>
          <w:p w14:paraId="1F23AA39" w14:textId="28FE5410" w:rsidR="0022546B" w:rsidRDefault="00CE01BE" w:rsidP="00F55DFA">
            <w:pPr>
              <w:pStyle w:val="TableParagraph"/>
              <w:spacing w:before="60" w:after="60"/>
              <w:ind w:left="85"/>
              <w:jc w:val="left"/>
              <w:rPr>
                <w:sz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w:t>
            </w:r>
            <w:r>
              <w:t xml:space="preserve"> </w:t>
            </w:r>
            <w:r>
              <w:rPr>
                <w:sz w:val="20"/>
              </w:rPr>
              <w:fldChar w:fldCharType="begin"/>
            </w:r>
            <w:r>
              <w:rPr>
                <w:sz w:val="20"/>
              </w:rPr>
              <w:instrText xml:space="preserve"> REF _Ref68800723 \r \h </w:instrText>
            </w:r>
            <w:r>
              <w:rPr>
                <w:sz w:val="20"/>
              </w:rPr>
            </w:r>
            <w:r>
              <w:rPr>
                <w:sz w:val="20"/>
              </w:rPr>
              <w:fldChar w:fldCharType="separate"/>
            </w:r>
            <w:r w:rsidR="00182691">
              <w:rPr>
                <w:sz w:val="20"/>
              </w:rPr>
              <w:t>4.3</w:t>
            </w:r>
            <w:r>
              <w:rPr>
                <w:sz w:val="20"/>
              </w:rPr>
              <w:fldChar w:fldCharType="end"/>
            </w:r>
          </w:p>
        </w:tc>
        <w:tc>
          <w:tcPr>
            <w:tcW w:w="851" w:type="dxa"/>
          </w:tcPr>
          <w:p w14:paraId="364616AA" w14:textId="5056E633" w:rsidR="0022546B" w:rsidRDefault="004F32BB" w:rsidP="00F55DFA">
            <w:pPr>
              <w:pStyle w:val="TableParagraph"/>
              <w:spacing w:before="60" w:after="60"/>
              <w:ind w:left="85"/>
              <w:jc w:val="left"/>
              <w:rPr>
                <w:sz w:val="20"/>
              </w:rPr>
            </w:pPr>
            <w:r>
              <w:rPr>
                <w:sz w:val="20"/>
              </w:rPr>
              <w:t xml:space="preserve">  </w:t>
            </w:r>
            <w:r w:rsidR="00CE01BE">
              <w:rPr>
                <w:sz w:val="20"/>
              </w:rPr>
              <w:t>O</w:t>
            </w:r>
          </w:p>
        </w:tc>
        <w:tc>
          <w:tcPr>
            <w:tcW w:w="1235" w:type="dxa"/>
          </w:tcPr>
          <w:p w14:paraId="39E035F3" w14:textId="77777777" w:rsidR="0022546B" w:rsidRDefault="0022546B" w:rsidP="00F55DFA">
            <w:pPr>
              <w:pStyle w:val="TableParagraph"/>
              <w:spacing w:before="60" w:after="60"/>
              <w:ind w:left="0"/>
              <w:jc w:val="left"/>
              <w:rPr>
                <w:rFonts w:ascii="Times New Roman"/>
                <w:sz w:val="20"/>
              </w:rPr>
            </w:pPr>
          </w:p>
        </w:tc>
      </w:tr>
      <w:tr w:rsidR="0022546B" w14:paraId="572E84E4" w14:textId="77777777" w:rsidTr="005E4B04">
        <w:trPr>
          <w:trHeight w:val="290"/>
        </w:trPr>
        <w:tc>
          <w:tcPr>
            <w:tcW w:w="1102" w:type="dxa"/>
          </w:tcPr>
          <w:p w14:paraId="5E916990" w14:textId="374EF672" w:rsidR="0022546B" w:rsidRDefault="0022546B" w:rsidP="00F55DFA">
            <w:pPr>
              <w:pStyle w:val="TableParagraph"/>
              <w:spacing w:before="60" w:after="60"/>
              <w:ind w:left="86"/>
              <w:jc w:val="left"/>
              <w:rPr>
                <w:sz w:val="20"/>
              </w:rPr>
            </w:pPr>
            <w:r>
              <w:rPr>
                <w:sz w:val="20"/>
              </w:rPr>
              <w:t>2.4</w:t>
            </w:r>
          </w:p>
        </w:tc>
        <w:tc>
          <w:tcPr>
            <w:tcW w:w="3957" w:type="dxa"/>
          </w:tcPr>
          <w:p w14:paraId="0B8BA031" w14:textId="49CB93C1" w:rsidR="0022546B" w:rsidRDefault="00CE01BE" w:rsidP="00F55DFA">
            <w:pPr>
              <w:pStyle w:val="TableParagraph"/>
              <w:spacing w:before="60" w:after="60"/>
              <w:ind w:left="85"/>
              <w:jc w:val="left"/>
              <w:rPr>
                <w:sz w:val="20"/>
              </w:rPr>
            </w:pPr>
            <w:r>
              <w:rPr>
                <w:sz w:val="20"/>
              </w:rPr>
              <w:t xml:space="preserve">  </w:t>
            </w:r>
            <w:r w:rsidR="00340BD5">
              <w:rPr>
                <w:sz w:val="20"/>
              </w:rPr>
              <w:t>queryPlan</w:t>
            </w:r>
          </w:p>
        </w:tc>
        <w:tc>
          <w:tcPr>
            <w:tcW w:w="1997" w:type="dxa"/>
          </w:tcPr>
          <w:p w14:paraId="068D3A57" w14:textId="1A3C0AA8" w:rsidR="0022546B" w:rsidRDefault="00CE01BE" w:rsidP="00F55DFA">
            <w:pPr>
              <w:pStyle w:val="TableParagraph"/>
              <w:spacing w:before="60" w:after="60"/>
              <w:ind w:left="85"/>
              <w:jc w:val="left"/>
              <w:rPr>
                <w:sz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w:t>
            </w:r>
            <w:r>
              <w:t xml:space="preserve"> </w:t>
            </w:r>
            <w:r>
              <w:rPr>
                <w:sz w:val="20"/>
              </w:rPr>
              <w:fldChar w:fldCharType="begin"/>
            </w:r>
            <w:r>
              <w:rPr>
                <w:sz w:val="20"/>
              </w:rPr>
              <w:instrText xml:space="preserve"> REF _Ref68800723 \r \h </w:instrText>
            </w:r>
            <w:r>
              <w:rPr>
                <w:sz w:val="20"/>
              </w:rPr>
            </w:r>
            <w:r>
              <w:rPr>
                <w:sz w:val="20"/>
              </w:rPr>
              <w:fldChar w:fldCharType="separate"/>
            </w:r>
            <w:r w:rsidR="00182691">
              <w:rPr>
                <w:sz w:val="20"/>
              </w:rPr>
              <w:t>4.3</w:t>
            </w:r>
            <w:r>
              <w:rPr>
                <w:sz w:val="20"/>
              </w:rPr>
              <w:fldChar w:fldCharType="end"/>
            </w:r>
          </w:p>
        </w:tc>
        <w:tc>
          <w:tcPr>
            <w:tcW w:w="851" w:type="dxa"/>
          </w:tcPr>
          <w:p w14:paraId="7303DA78" w14:textId="54E425D1" w:rsidR="0022546B" w:rsidRDefault="004F32BB" w:rsidP="00F55DFA">
            <w:pPr>
              <w:pStyle w:val="TableParagraph"/>
              <w:spacing w:before="60" w:after="60"/>
              <w:ind w:left="85"/>
              <w:jc w:val="left"/>
              <w:rPr>
                <w:sz w:val="20"/>
              </w:rPr>
            </w:pPr>
            <w:r>
              <w:rPr>
                <w:sz w:val="20"/>
              </w:rPr>
              <w:t xml:space="preserve">  </w:t>
            </w:r>
            <w:r w:rsidR="00CE01BE">
              <w:rPr>
                <w:sz w:val="20"/>
              </w:rPr>
              <w:t>O</w:t>
            </w:r>
          </w:p>
        </w:tc>
        <w:tc>
          <w:tcPr>
            <w:tcW w:w="1235" w:type="dxa"/>
          </w:tcPr>
          <w:p w14:paraId="75E116A4" w14:textId="77777777" w:rsidR="0022546B" w:rsidRDefault="0022546B" w:rsidP="00F55DFA">
            <w:pPr>
              <w:pStyle w:val="TableParagraph"/>
              <w:spacing w:before="60" w:after="60"/>
              <w:ind w:left="0"/>
              <w:jc w:val="left"/>
              <w:rPr>
                <w:rFonts w:ascii="Times New Roman"/>
                <w:sz w:val="20"/>
              </w:rPr>
            </w:pPr>
          </w:p>
        </w:tc>
      </w:tr>
      <w:tr w:rsidR="0022546B" w14:paraId="7120F5AE" w14:textId="77777777" w:rsidTr="005E4B04">
        <w:trPr>
          <w:trHeight w:val="290"/>
        </w:trPr>
        <w:tc>
          <w:tcPr>
            <w:tcW w:w="1102" w:type="dxa"/>
          </w:tcPr>
          <w:p w14:paraId="182BF892" w14:textId="203190BA" w:rsidR="0022546B" w:rsidRDefault="0022546B" w:rsidP="00F55DFA">
            <w:pPr>
              <w:pStyle w:val="TableParagraph"/>
              <w:spacing w:before="60" w:after="60"/>
              <w:ind w:left="86"/>
              <w:jc w:val="left"/>
              <w:rPr>
                <w:sz w:val="20"/>
              </w:rPr>
            </w:pPr>
            <w:r>
              <w:rPr>
                <w:sz w:val="20"/>
              </w:rPr>
              <w:t>2.5</w:t>
            </w:r>
          </w:p>
        </w:tc>
        <w:tc>
          <w:tcPr>
            <w:tcW w:w="3957" w:type="dxa"/>
          </w:tcPr>
          <w:p w14:paraId="69EBB4AE" w14:textId="21F031D3" w:rsidR="0022546B" w:rsidRDefault="00CE01BE" w:rsidP="00F55DFA">
            <w:pPr>
              <w:pStyle w:val="TableParagraph"/>
              <w:spacing w:before="60" w:after="60"/>
              <w:ind w:left="85"/>
              <w:jc w:val="left"/>
              <w:rPr>
                <w:sz w:val="20"/>
              </w:rPr>
            </w:pPr>
            <w:r>
              <w:rPr>
                <w:sz w:val="20"/>
              </w:rPr>
              <w:t xml:space="preserve">  </w:t>
            </w:r>
            <w:r w:rsidR="00340BD5">
              <w:rPr>
                <w:sz w:val="20"/>
              </w:rPr>
              <w:t>getPartialPlan</w:t>
            </w:r>
          </w:p>
        </w:tc>
        <w:tc>
          <w:tcPr>
            <w:tcW w:w="1997" w:type="dxa"/>
          </w:tcPr>
          <w:p w14:paraId="127F6788" w14:textId="4E4685A2" w:rsidR="0022546B" w:rsidRDefault="00CE01BE" w:rsidP="00F55DFA">
            <w:pPr>
              <w:pStyle w:val="TableParagraph"/>
              <w:spacing w:before="60" w:after="60"/>
              <w:ind w:left="85"/>
              <w:jc w:val="left"/>
              <w:rPr>
                <w:sz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w:t>
            </w:r>
            <w:r>
              <w:t xml:space="preserve"> </w:t>
            </w:r>
            <w:r>
              <w:rPr>
                <w:sz w:val="20"/>
              </w:rPr>
              <w:fldChar w:fldCharType="begin"/>
            </w:r>
            <w:r>
              <w:rPr>
                <w:sz w:val="20"/>
              </w:rPr>
              <w:instrText xml:space="preserve"> REF _Ref68800723 \r \h </w:instrText>
            </w:r>
            <w:r>
              <w:rPr>
                <w:sz w:val="20"/>
              </w:rPr>
            </w:r>
            <w:r>
              <w:rPr>
                <w:sz w:val="20"/>
              </w:rPr>
              <w:fldChar w:fldCharType="separate"/>
            </w:r>
            <w:r w:rsidR="00182691">
              <w:rPr>
                <w:sz w:val="20"/>
              </w:rPr>
              <w:t>4.3</w:t>
            </w:r>
            <w:r>
              <w:rPr>
                <w:sz w:val="20"/>
              </w:rPr>
              <w:fldChar w:fldCharType="end"/>
            </w:r>
          </w:p>
        </w:tc>
        <w:tc>
          <w:tcPr>
            <w:tcW w:w="851" w:type="dxa"/>
          </w:tcPr>
          <w:p w14:paraId="3CB38A99" w14:textId="3A6B987B" w:rsidR="0022546B" w:rsidRDefault="004F32BB" w:rsidP="00F55DFA">
            <w:pPr>
              <w:pStyle w:val="TableParagraph"/>
              <w:spacing w:before="60" w:after="60"/>
              <w:ind w:left="85"/>
              <w:jc w:val="left"/>
              <w:rPr>
                <w:sz w:val="20"/>
              </w:rPr>
            </w:pPr>
            <w:r>
              <w:rPr>
                <w:sz w:val="20"/>
              </w:rPr>
              <w:t xml:space="preserve">  </w:t>
            </w:r>
            <w:r w:rsidR="00CE01BE">
              <w:rPr>
                <w:sz w:val="20"/>
              </w:rPr>
              <w:t>O</w:t>
            </w:r>
          </w:p>
        </w:tc>
        <w:tc>
          <w:tcPr>
            <w:tcW w:w="1235" w:type="dxa"/>
          </w:tcPr>
          <w:p w14:paraId="4ED8E047" w14:textId="77777777" w:rsidR="0022546B" w:rsidRDefault="0022546B" w:rsidP="00F55DFA">
            <w:pPr>
              <w:pStyle w:val="TableParagraph"/>
              <w:spacing w:before="60" w:after="60"/>
              <w:ind w:left="0"/>
              <w:jc w:val="left"/>
              <w:rPr>
                <w:rFonts w:ascii="Times New Roman"/>
                <w:sz w:val="20"/>
              </w:rPr>
            </w:pPr>
          </w:p>
        </w:tc>
      </w:tr>
      <w:tr w:rsidR="00CE01BE" w14:paraId="66D7D948" w14:textId="77777777" w:rsidTr="005E4B04">
        <w:trPr>
          <w:trHeight w:val="290"/>
        </w:trPr>
        <w:tc>
          <w:tcPr>
            <w:tcW w:w="1102" w:type="dxa"/>
          </w:tcPr>
          <w:p w14:paraId="446CA816" w14:textId="0BF15101" w:rsidR="00CE01BE" w:rsidRDefault="00CE01BE" w:rsidP="00F55DFA">
            <w:pPr>
              <w:pStyle w:val="TableParagraph"/>
              <w:spacing w:before="60" w:after="60"/>
              <w:ind w:left="86"/>
              <w:jc w:val="left"/>
              <w:rPr>
                <w:sz w:val="20"/>
              </w:rPr>
            </w:pPr>
            <w:r>
              <w:rPr>
                <w:sz w:val="20"/>
              </w:rPr>
              <w:t>3</w:t>
            </w:r>
          </w:p>
        </w:tc>
        <w:tc>
          <w:tcPr>
            <w:tcW w:w="3957" w:type="dxa"/>
          </w:tcPr>
          <w:p w14:paraId="17791A47" w14:textId="6BFCEE0C" w:rsidR="00CE01BE" w:rsidRDefault="00CE01BE" w:rsidP="00F55DFA">
            <w:pPr>
              <w:pStyle w:val="TableParagraph"/>
              <w:spacing w:before="60" w:after="60"/>
              <w:ind w:left="85"/>
              <w:jc w:val="left"/>
              <w:rPr>
                <w:sz w:val="20"/>
              </w:rPr>
            </w:pPr>
            <w:r>
              <w:rPr>
                <w:sz w:val="20"/>
              </w:rPr>
              <w:t>Plan Execution Control Service</w:t>
            </w:r>
          </w:p>
        </w:tc>
        <w:tc>
          <w:tcPr>
            <w:tcW w:w="1997" w:type="dxa"/>
          </w:tcPr>
          <w:p w14:paraId="1BF1D7CF" w14:textId="2DDE3D38" w:rsidR="00CE01BE" w:rsidRPr="00CE01BE" w:rsidRDefault="00CE01BE" w:rsidP="00F55DFA">
            <w:pPr>
              <w:pStyle w:val="TableParagraph"/>
              <w:spacing w:before="60" w:after="60"/>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_Ref68801472 \r \h </w:instrText>
            </w:r>
            <w:r>
              <w:rPr>
                <w:sz w:val="20"/>
                <w:szCs w:val="20"/>
              </w:rPr>
            </w:r>
            <w:r>
              <w:rPr>
                <w:sz w:val="20"/>
                <w:szCs w:val="20"/>
              </w:rPr>
              <w:fldChar w:fldCharType="separate"/>
            </w:r>
            <w:r w:rsidR="00182691">
              <w:rPr>
                <w:sz w:val="20"/>
                <w:szCs w:val="20"/>
              </w:rPr>
              <w:t>4.4</w:t>
            </w:r>
            <w:r>
              <w:rPr>
                <w:sz w:val="20"/>
                <w:szCs w:val="20"/>
              </w:rPr>
              <w:fldChar w:fldCharType="end"/>
            </w:r>
          </w:p>
        </w:tc>
        <w:tc>
          <w:tcPr>
            <w:tcW w:w="851" w:type="dxa"/>
          </w:tcPr>
          <w:p w14:paraId="27F0D4A7" w14:textId="7788E946" w:rsidR="00CE01BE" w:rsidRDefault="004F32BB" w:rsidP="00F55DFA">
            <w:pPr>
              <w:pStyle w:val="TableParagraph"/>
              <w:spacing w:before="60" w:after="60"/>
              <w:ind w:left="85"/>
              <w:jc w:val="left"/>
              <w:rPr>
                <w:sz w:val="20"/>
              </w:rPr>
            </w:pPr>
            <w:r>
              <w:rPr>
                <w:sz w:val="20"/>
              </w:rPr>
              <w:t>O</w:t>
            </w:r>
          </w:p>
        </w:tc>
        <w:tc>
          <w:tcPr>
            <w:tcW w:w="1235" w:type="dxa"/>
          </w:tcPr>
          <w:p w14:paraId="5D1AC3D6" w14:textId="77777777" w:rsidR="00CE01BE" w:rsidRDefault="00CE01BE" w:rsidP="00F55DFA">
            <w:pPr>
              <w:pStyle w:val="TableParagraph"/>
              <w:spacing w:before="60" w:after="60"/>
              <w:ind w:left="0"/>
              <w:jc w:val="left"/>
              <w:rPr>
                <w:rFonts w:ascii="Times New Roman"/>
                <w:sz w:val="20"/>
              </w:rPr>
            </w:pPr>
          </w:p>
        </w:tc>
      </w:tr>
      <w:tr w:rsidR="00CE01BE" w14:paraId="7B971068" w14:textId="77777777" w:rsidTr="005E4B04">
        <w:trPr>
          <w:trHeight w:val="290"/>
        </w:trPr>
        <w:tc>
          <w:tcPr>
            <w:tcW w:w="1102" w:type="dxa"/>
          </w:tcPr>
          <w:p w14:paraId="44678408" w14:textId="399B20B0" w:rsidR="00CE01BE" w:rsidRDefault="004F32BB" w:rsidP="00F55DFA">
            <w:pPr>
              <w:pStyle w:val="TableParagraph"/>
              <w:spacing w:before="60" w:after="60"/>
              <w:ind w:left="86"/>
              <w:jc w:val="left"/>
              <w:rPr>
                <w:sz w:val="20"/>
              </w:rPr>
            </w:pPr>
            <w:r>
              <w:rPr>
                <w:sz w:val="20"/>
              </w:rPr>
              <w:t>3.1</w:t>
            </w:r>
          </w:p>
        </w:tc>
        <w:tc>
          <w:tcPr>
            <w:tcW w:w="3957" w:type="dxa"/>
          </w:tcPr>
          <w:p w14:paraId="18004BC0" w14:textId="16B435E9" w:rsidR="00CE01BE" w:rsidRDefault="004F32BB" w:rsidP="00340BD5">
            <w:pPr>
              <w:pStyle w:val="TableParagraph"/>
              <w:spacing w:before="60" w:after="60"/>
              <w:ind w:left="85"/>
              <w:jc w:val="left"/>
              <w:rPr>
                <w:sz w:val="20"/>
              </w:rPr>
            </w:pPr>
            <w:r>
              <w:rPr>
                <w:sz w:val="20"/>
              </w:rPr>
              <w:t xml:space="preserve">  </w:t>
            </w:r>
            <w:r w:rsidR="00340BD5">
              <w:rPr>
                <w:sz w:val="20"/>
              </w:rPr>
              <w:t>submitPlan</w:t>
            </w:r>
          </w:p>
          <w:p w14:paraId="6B718287" w14:textId="77777777" w:rsidR="00340BD5" w:rsidRDefault="00340BD5" w:rsidP="00340BD5">
            <w:pPr>
              <w:pStyle w:val="TableParagraph"/>
              <w:spacing w:before="60" w:after="60"/>
              <w:ind w:left="85"/>
              <w:jc w:val="left"/>
              <w:rPr>
                <w:sz w:val="20"/>
              </w:rPr>
            </w:pPr>
            <w:r>
              <w:rPr>
                <w:sz w:val="20"/>
              </w:rPr>
              <w:t xml:space="preserve">  revokePlan</w:t>
            </w:r>
          </w:p>
          <w:p w14:paraId="5240F894" w14:textId="0F2636E4" w:rsidR="00340BD5" w:rsidRDefault="00340BD5" w:rsidP="00F55DFA">
            <w:pPr>
              <w:pStyle w:val="TableParagraph"/>
              <w:spacing w:before="60" w:after="60"/>
              <w:ind w:left="85"/>
              <w:jc w:val="left"/>
              <w:rPr>
                <w:sz w:val="20"/>
              </w:rPr>
            </w:pPr>
            <w:r>
              <w:rPr>
                <w:sz w:val="20"/>
              </w:rPr>
              <w:t xml:space="preserve">  getPlanStatus</w:t>
            </w:r>
          </w:p>
        </w:tc>
        <w:tc>
          <w:tcPr>
            <w:tcW w:w="1997" w:type="dxa"/>
          </w:tcPr>
          <w:p w14:paraId="218D1F28" w14:textId="77EC8949" w:rsidR="00CE01BE" w:rsidRPr="00CE01BE" w:rsidRDefault="004F32BB" w:rsidP="00F55DFA">
            <w:pPr>
              <w:pStyle w:val="TableParagraph"/>
              <w:spacing w:before="60" w:after="60"/>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_Ref68801472 \r \h </w:instrText>
            </w:r>
            <w:r>
              <w:rPr>
                <w:sz w:val="20"/>
                <w:szCs w:val="20"/>
              </w:rPr>
            </w:r>
            <w:r>
              <w:rPr>
                <w:sz w:val="20"/>
                <w:szCs w:val="20"/>
              </w:rPr>
              <w:fldChar w:fldCharType="separate"/>
            </w:r>
            <w:r w:rsidR="00182691">
              <w:rPr>
                <w:sz w:val="20"/>
                <w:szCs w:val="20"/>
              </w:rPr>
              <w:t>4.4</w:t>
            </w:r>
            <w:r>
              <w:rPr>
                <w:sz w:val="20"/>
                <w:szCs w:val="20"/>
              </w:rPr>
              <w:fldChar w:fldCharType="end"/>
            </w:r>
          </w:p>
        </w:tc>
        <w:tc>
          <w:tcPr>
            <w:tcW w:w="851" w:type="dxa"/>
          </w:tcPr>
          <w:p w14:paraId="3DF10FC2" w14:textId="10D6ABA1" w:rsidR="00CE01BE" w:rsidRDefault="004F32BB" w:rsidP="00F55DFA">
            <w:pPr>
              <w:pStyle w:val="TableParagraph"/>
              <w:spacing w:before="60" w:after="60"/>
              <w:ind w:left="85"/>
              <w:jc w:val="left"/>
              <w:rPr>
                <w:sz w:val="20"/>
              </w:rPr>
            </w:pPr>
            <w:r>
              <w:rPr>
                <w:sz w:val="20"/>
              </w:rPr>
              <w:t xml:space="preserve">  M</w:t>
            </w:r>
          </w:p>
        </w:tc>
        <w:tc>
          <w:tcPr>
            <w:tcW w:w="1235" w:type="dxa"/>
          </w:tcPr>
          <w:p w14:paraId="63F6513A" w14:textId="77777777" w:rsidR="00CE01BE" w:rsidRDefault="00CE01BE" w:rsidP="00F55DFA">
            <w:pPr>
              <w:pStyle w:val="TableParagraph"/>
              <w:spacing w:before="60" w:after="60"/>
              <w:ind w:left="0"/>
              <w:jc w:val="left"/>
              <w:rPr>
                <w:rFonts w:ascii="Times New Roman"/>
                <w:sz w:val="20"/>
              </w:rPr>
            </w:pPr>
          </w:p>
        </w:tc>
      </w:tr>
      <w:tr w:rsidR="00CE01BE" w14:paraId="7AD9F6F3" w14:textId="77777777" w:rsidTr="005E4B04">
        <w:trPr>
          <w:trHeight w:val="290"/>
        </w:trPr>
        <w:tc>
          <w:tcPr>
            <w:tcW w:w="1102" w:type="dxa"/>
          </w:tcPr>
          <w:p w14:paraId="207A2828" w14:textId="15D4EBD6" w:rsidR="00CE01BE" w:rsidRDefault="004F32BB" w:rsidP="00F55DFA">
            <w:pPr>
              <w:pStyle w:val="TableParagraph"/>
              <w:spacing w:before="60" w:after="60"/>
              <w:ind w:left="86"/>
              <w:jc w:val="left"/>
              <w:rPr>
                <w:sz w:val="20"/>
              </w:rPr>
            </w:pPr>
            <w:r>
              <w:rPr>
                <w:sz w:val="20"/>
              </w:rPr>
              <w:t>3.2</w:t>
            </w:r>
          </w:p>
        </w:tc>
        <w:tc>
          <w:tcPr>
            <w:tcW w:w="3957" w:type="dxa"/>
          </w:tcPr>
          <w:p w14:paraId="75CF025E" w14:textId="1A84DF59" w:rsidR="00CE01BE" w:rsidRDefault="004F32BB" w:rsidP="00340BD5">
            <w:pPr>
              <w:pStyle w:val="TableParagraph"/>
              <w:spacing w:before="60" w:after="60"/>
              <w:ind w:left="85"/>
              <w:jc w:val="left"/>
              <w:rPr>
                <w:sz w:val="20"/>
              </w:rPr>
            </w:pPr>
            <w:r>
              <w:rPr>
                <w:sz w:val="20"/>
              </w:rPr>
              <w:t xml:space="preserve">  </w:t>
            </w:r>
            <w:r w:rsidR="00340BD5">
              <w:rPr>
                <w:sz w:val="20"/>
              </w:rPr>
              <w:t>activatePlan</w:t>
            </w:r>
          </w:p>
          <w:p w14:paraId="09634686" w14:textId="6A5D6D46" w:rsidR="00340BD5" w:rsidRDefault="00340BD5" w:rsidP="00F55DFA">
            <w:pPr>
              <w:pStyle w:val="TableParagraph"/>
              <w:spacing w:before="60" w:after="60"/>
              <w:ind w:left="85"/>
              <w:jc w:val="left"/>
              <w:rPr>
                <w:sz w:val="20"/>
              </w:rPr>
            </w:pPr>
            <w:r>
              <w:rPr>
                <w:sz w:val="20"/>
              </w:rPr>
              <w:t xml:space="preserve">  deactivatePlan</w:t>
            </w:r>
          </w:p>
        </w:tc>
        <w:tc>
          <w:tcPr>
            <w:tcW w:w="1997" w:type="dxa"/>
          </w:tcPr>
          <w:p w14:paraId="40953ACD" w14:textId="64EB8CD5" w:rsidR="00CE01BE" w:rsidRPr="00CE01BE" w:rsidRDefault="004F32BB" w:rsidP="00F55DFA">
            <w:pPr>
              <w:pStyle w:val="TableParagraph"/>
              <w:spacing w:before="60" w:after="60"/>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_Ref68801472 \r \h </w:instrText>
            </w:r>
            <w:r>
              <w:rPr>
                <w:sz w:val="20"/>
                <w:szCs w:val="20"/>
              </w:rPr>
            </w:r>
            <w:r>
              <w:rPr>
                <w:sz w:val="20"/>
                <w:szCs w:val="20"/>
              </w:rPr>
              <w:fldChar w:fldCharType="separate"/>
            </w:r>
            <w:r w:rsidR="00182691">
              <w:rPr>
                <w:sz w:val="20"/>
                <w:szCs w:val="20"/>
              </w:rPr>
              <w:t>4.4</w:t>
            </w:r>
            <w:r>
              <w:rPr>
                <w:sz w:val="20"/>
                <w:szCs w:val="20"/>
              </w:rPr>
              <w:fldChar w:fldCharType="end"/>
            </w:r>
          </w:p>
        </w:tc>
        <w:tc>
          <w:tcPr>
            <w:tcW w:w="851" w:type="dxa"/>
          </w:tcPr>
          <w:p w14:paraId="37FDA630" w14:textId="1C4220B8" w:rsidR="00CE01BE" w:rsidRDefault="004F32BB" w:rsidP="00F55DFA">
            <w:pPr>
              <w:pStyle w:val="TableParagraph"/>
              <w:spacing w:before="60" w:after="60"/>
              <w:ind w:left="85"/>
              <w:jc w:val="left"/>
              <w:rPr>
                <w:sz w:val="20"/>
              </w:rPr>
            </w:pPr>
            <w:r>
              <w:rPr>
                <w:sz w:val="20"/>
              </w:rPr>
              <w:t xml:space="preserve">  O</w:t>
            </w:r>
          </w:p>
        </w:tc>
        <w:tc>
          <w:tcPr>
            <w:tcW w:w="1235" w:type="dxa"/>
          </w:tcPr>
          <w:p w14:paraId="18DD3F81" w14:textId="77777777" w:rsidR="00CE01BE" w:rsidRDefault="00CE01BE" w:rsidP="00F55DFA">
            <w:pPr>
              <w:pStyle w:val="TableParagraph"/>
              <w:spacing w:before="60" w:after="60"/>
              <w:ind w:left="0"/>
              <w:jc w:val="left"/>
              <w:rPr>
                <w:rFonts w:ascii="Times New Roman"/>
                <w:sz w:val="20"/>
              </w:rPr>
            </w:pPr>
          </w:p>
        </w:tc>
      </w:tr>
      <w:tr w:rsidR="00CE01BE" w14:paraId="7CAF1CDF" w14:textId="77777777" w:rsidTr="005E4B04">
        <w:trPr>
          <w:trHeight w:val="290"/>
        </w:trPr>
        <w:tc>
          <w:tcPr>
            <w:tcW w:w="1102" w:type="dxa"/>
          </w:tcPr>
          <w:p w14:paraId="5EB5E30D" w14:textId="1CA3834C" w:rsidR="00CE01BE" w:rsidRDefault="004F32BB" w:rsidP="00F55DFA">
            <w:pPr>
              <w:pStyle w:val="TableParagraph"/>
              <w:spacing w:before="60" w:after="60"/>
              <w:ind w:left="86"/>
              <w:jc w:val="left"/>
              <w:rPr>
                <w:sz w:val="20"/>
              </w:rPr>
            </w:pPr>
            <w:r>
              <w:rPr>
                <w:sz w:val="20"/>
              </w:rPr>
              <w:t>3.3</w:t>
            </w:r>
          </w:p>
        </w:tc>
        <w:tc>
          <w:tcPr>
            <w:tcW w:w="3957" w:type="dxa"/>
          </w:tcPr>
          <w:p w14:paraId="02D44A89" w14:textId="7679198B" w:rsidR="00CE01BE" w:rsidRDefault="004F32BB" w:rsidP="00F55DFA">
            <w:pPr>
              <w:pStyle w:val="TableParagraph"/>
              <w:spacing w:before="60" w:after="60"/>
              <w:ind w:left="85"/>
              <w:jc w:val="left"/>
              <w:rPr>
                <w:sz w:val="20"/>
              </w:rPr>
            </w:pPr>
            <w:r>
              <w:rPr>
                <w:sz w:val="20"/>
              </w:rPr>
              <w:t xml:space="preserve">  </w:t>
            </w:r>
            <w:r w:rsidR="00340BD5">
              <w:rPr>
                <w:sz w:val="20"/>
              </w:rPr>
              <w:t>monitorPlanExecution</w:t>
            </w:r>
          </w:p>
        </w:tc>
        <w:tc>
          <w:tcPr>
            <w:tcW w:w="1997" w:type="dxa"/>
          </w:tcPr>
          <w:p w14:paraId="253C10F6" w14:textId="6EA94CB2" w:rsidR="00CE01BE" w:rsidRPr="00CE01BE" w:rsidRDefault="004F32BB" w:rsidP="00F55DFA">
            <w:pPr>
              <w:pStyle w:val="TableParagraph"/>
              <w:spacing w:before="60" w:after="60"/>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_Ref68801472 \r \h </w:instrText>
            </w:r>
            <w:r>
              <w:rPr>
                <w:sz w:val="20"/>
                <w:szCs w:val="20"/>
              </w:rPr>
            </w:r>
            <w:r>
              <w:rPr>
                <w:sz w:val="20"/>
                <w:szCs w:val="20"/>
              </w:rPr>
              <w:fldChar w:fldCharType="separate"/>
            </w:r>
            <w:r w:rsidR="00182691">
              <w:rPr>
                <w:sz w:val="20"/>
                <w:szCs w:val="20"/>
              </w:rPr>
              <w:t>4.4</w:t>
            </w:r>
            <w:r>
              <w:rPr>
                <w:sz w:val="20"/>
                <w:szCs w:val="20"/>
              </w:rPr>
              <w:fldChar w:fldCharType="end"/>
            </w:r>
          </w:p>
        </w:tc>
        <w:tc>
          <w:tcPr>
            <w:tcW w:w="851" w:type="dxa"/>
          </w:tcPr>
          <w:p w14:paraId="0C6360C6" w14:textId="2FEDF36F" w:rsidR="00CE01BE" w:rsidRDefault="004F32BB" w:rsidP="00F55DFA">
            <w:pPr>
              <w:pStyle w:val="TableParagraph"/>
              <w:spacing w:before="60" w:after="60"/>
              <w:ind w:left="85"/>
              <w:jc w:val="left"/>
              <w:rPr>
                <w:sz w:val="20"/>
              </w:rPr>
            </w:pPr>
            <w:r>
              <w:rPr>
                <w:sz w:val="20"/>
              </w:rPr>
              <w:t xml:space="preserve">  O</w:t>
            </w:r>
          </w:p>
        </w:tc>
        <w:tc>
          <w:tcPr>
            <w:tcW w:w="1235" w:type="dxa"/>
          </w:tcPr>
          <w:p w14:paraId="5B844746" w14:textId="77777777" w:rsidR="00CE01BE" w:rsidRDefault="00CE01BE" w:rsidP="00F55DFA">
            <w:pPr>
              <w:pStyle w:val="TableParagraph"/>
              <w:spacing w:before="60" w:after="60"/>
              <w:ind w:left="0"/>
              <w:jc w:val="left"/>
              <w:rPr>
                <w:rFonts w:ascii="Times New Roman"/>
                <w:sz w:val="20"/>
              </w:rPr>
            </w:pPr>
          </w:p>
        </w:tc>
      </w:tr>
      <w:tr w:rsidR="00CE01BE" w14:paraId="23B1AA47" w14:textId="77777777" w:rsidTr="005E4B04">
        <w:trPr>
          <w:trHeight w:val="290"/>
        </w:trPr>
        <w:tc>
          <w:tcPr>
            <w:tcW w:w="1102" w:type="dxa"/>
          </w:tcPr>
          <w:p w14:paraId="3A96E862" w14:textId="5A39ED4B" w:rsidR="00CE01BE" w:rsidRDefault="004F32BB" w:rsidP="00F55DFA">
            <w:pPr>
              <w:pStyle w:val="TableParagraph"/>
              <w:spacing w:before="60" w:after="60"/>
              <w:ind w:left="86"/>
              <w:jc w:val="left"/>
              <w:rPr>
                <w:sz w:val="20"/>
              </w:rPr>
            </w:pPr>
            <w:r>
              <w:rPr>
                <w:sz w:val="20"/>
              </w:rPr>
              <w:t>3.4</w:t>
            </w:r>
          </w:p>
        </w:tc>
        <w:tc>
          <w:tcPr>
            <w:tcW w:w="3957" w:type="dxa"/>
          </w:tcPr>
          <w:p w14:paraId="4A5DCBD2" w14:textId="1ED5DCE3" w:rsidR="00CE01BE" w:rsidRDefault="004F32BB" w:rsidP="00F55DFA">
            <w:pPr>
              <w:pStyle w:val="TableParagraph"/>
              <w:spacing w:before="60" w:after="60"/>
              <w:ind w:left="85"/>
              <w:jc w:val="left"/>
              <w:rPr>
                <w:sz w:val="20"/>
              </w:rPr>
            </w:pPr>
            <w:r>
              <w:rPr>
                <w:sz w:val="20"/>
              </w:rPr>
              <w:t xml:space="preserve">  </w:t>
            </w:r>
            <w:r w:rsidR="00340BD5">
              <w:rPr>
                <w:sz w:val="20"/>
              </w:rPr>
              <w:t>monitorPlanExecutionDetail</w:t>
            </w:r>
          </w:p>
        </w:tc>
        <w:tc>
          <w:tcPr>
            <w:tcW w:w="1997" w:type="dxa"/>
          </w:tcPr>
          <w:p w14:paraId="0B61176D" w14:textId="0B1CF35A" w:rsidR="00CE01BE" w:rsidRPr="00CE01BE" w:rsidRDefault="004F32BB" w:rsidP="00F55DFA">
            <w:pPr>
              <w:pStyle w:val="TableParagraph"/>
              <w:spacing w:before="60" w:after="60"/>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_Ref68801472 \r \h </w:instrText>
            </w:r>
            <w:r>
              <w:rPr>
                <w:sz w:val="20"/>
                <w:szCs w:val="20"/>
              </w:rPr>
            </w:r>
            <w:r>
              <w:rPr>
                <w:sz w:val="20"/>
                <w:szCs w:val="20"/>
              </w:rPr>
              <w:fldChar w:fldCharType="separate"/>
            </w:r>
            <w:r w:rsidR="00182691">
              <w:rPr>
                <w:sz w:val="20"/>
                <w:szCs w:val="20"/>
              </w:rPr>
              <w:t>4.4</w:t>
            </w:r>
            <w:r>
              <w:rPr>
                <w:sz w:val="20"/>
                <w:szCs w:val="20"/>
              </w:rPr>
              <w:fldChar w:fldCharType="end"/>
            </w:r>
          </w:p>
        </w:tc>
        <w:tc>
          <w:tcPr>
            <w:tcW w:w="851" w:type="dxa"/>
          </w:tcPr>
          <w:p w14:paraId="26CC65CC" w14:textId="56A0B2D4" w:rsidR="00CE01BE" w:rsidRDefault="004F32BB" w:rsidP="00F55DFA">
            <w:pPr>
              <w:pStyle w:val="TableParagraph"/>
              <w:spacing w:before="60" w:after="60"/>
              <w:ind w:left="85"/>
              <w:jc w:val="left"/>
              <w:rPr>
                <w:sz w:val="20"/>
              </w:rPr>
            </w:pPr>
            <w:r>
              <w:rPr>
                <w:sz w:val="20"/>
              </w:rPr>
              <w:t xml:space="preserve">  O</w:t>
            </w:r>
          </w:p>
        </w:tc>
        <w:tc>
          <w:tcPr>
            <w:tcW w:w="1235" w:type="dxa"/>
          </w:tcPr>
          <w:p w14:paraId="0A6A1B9A" w14:textId="77777777" w:rsidR="00CE01BE" w:rsidRDefault="00CE01BE" w:rsidP="00F55DFA">
            <w:pPr>
              <w:pStyle w:val="TableParagraph"/>
              <w:spacing w:before="60" w:after="60"/>
              <w:ind w:left="0"/>
              <w:jc w:val="left"/>
              <w:rPr>
                <w:rFonts w:ascii="Times New Roman"/>
                <w:sz w:val="20"/>
              </w:rPr>
            </w:pPr>
          </w:p>
        </w:tc>
      </w:tr>
      <w:tr w:rsidR="00CE01BE" w14:paraId="7925BA8D" w14:textId="77777777" w:rsidTr="005E4B04">
        <w:trPr>
          <w:trHeight w:val="290"/>
        </w:trPr>
        <w:tc>
          <w:tcPr>
            <w:tcW w:w="1102" w:type="dxa"/>
          </w:tcPr>
          <w:p w14:paraId="05D86C06" w14:textId="1802BAC0" w:rsidR="00CE01BE" w:rsidRDefault="004F32BB" w:rsidP="00F55DFA">
            <w:pPr>
              <w:pStyle w:val="TableParagraph"/>
              <w:spacing w:before="60" w:after="60"/>
              <w:ind w:left="86"/>
              <w:jc w:val="left"/>
              <w:rPr>
                <w:sz w:val="20"/>
              </w:rPr>
            </w:pPr>
            <w:r>
              <w:rPr>
                <w:sz w:val="20"/>
              </w:rPr>
              <w:t>3.5</w:t>
            </w:r>
          </w:p>
        </w:tc>
        <w:tc>
          <w:tcPr>
            <w:tcW w:w="3957" w:type="dxa"/>
          </w:tcPr>
          <w:p w14:paraId="418158AA" w14:textId="0D87BFD1" w:rsidR="00CE01BE" w:rsidRDefault="004F32BB" w:rsidP="00340BD5">
            <w:pPr>
              <w:pStyle w:val="TableParagraph"/>
              <w:spacing w:before="60" w:after="60"/>
              <w:ind w:left="85"/>
              <w:jc w:val="left"/>
              <w:rPr>
                <w:sz w:val="20"/>
              </w:rPr>
            </w:pPr>
            <w:r>
              <w:rPr>
                <w:sz w:val="20"/>
              </w:rPr>
              <w:t xml:space="preserve">  </w:t>
            </w:r>
            <w:r w:rsidR="00340BD5">
              <w:rPr>
                <w:sz w:val="20"/>
              </w:rPr>
              <w:t>activateSubPlan</w:t>
            </w:r>
          </w:p>
          <w:p w14:paraId="65F3EA1E" w14:textId="77777777" w:rsidR="00340BD5" w:rsidRDefault="00340BD5" w:rsidP="00340BD5">
            <w:pPr>
              <w:pStyle w:val="TableParagraph"/>
              <w:spacing w:before="60" w:after="60"/>
              <w:ind w:left="85"/>
              <w:jc w:val="left"/>
              <w:rPr>
                <w:sz w:val="20"/>
              </w:rPr>
            </w:pPr>
            <w:r>
              <w:rPr>
                <w:sz w:val="20"/>
              </w:rPr>
              <w:t xml:space="preserve">  deactivateSubPlan</w:t>
            </w:r>
          </w:p>
          <w:p w14:paraId="5AB4D7D4" w14:textId="7D905D72" w:rsidR="00340BD5" w:rsidRDefault="00340BD5" w:rsidP="00F55DFA">
            <w:pPr>
              <w:pStyle w:val="TableParagraph"/>
              <w:spacing w:before="60" w:after="60"/>
              <w:ind w:left="85"/>
              <w:jc w:val="left"/>
              <w:rPr>
                <w:sz w:val="20"/>
              </w:rPr>
            </w:pPr>
            <w:r>
              <w:rPr>
                <w:sz w:val="20"/>
              </w:rPr>
              <w:t xml:space="preserve">  getSubPlanStatus</w:t>
            </w:r>
          </w:p>
        </w:tc>
        <w:tc>
          <w:tcPr>
            <w:tcW w:w="1997" w:type="dxa"/>
          </w:tcPr>
          <w:p w14:paraId="66C8BBF3" w14:textId="6BD37239" w:rsidR="00CE01BE" w:rsidRPr="00CE01BE" w:rsidRDefault="004F32BB" w:rsidP="00F55DFA">
            <w:pPr>
              <w:pStyle w:val="TableParagraph"/>
              <w:spacing w:before="60" w:after="60"/>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_Ref68801472 \r \h </w:instrText>
            </w:r>
            <w:r>
              <w:rPr>
                <w:sz w:val="20"/>
                <w:szCs w:val="20"/>
              </w:rPr>
            </w:r>
            <w:r>
              <w:rPr>
                <w:sz w:val="20"/>
                <w:szCs w:val="20"/>
              </w:rPr>
              <w:fldChar w:fldCharType="separate"/>
            </w:r>
            <w:r w:rsidR="00182691">
              <w:rPr>
                <w:sz w:val="20"/>
                <w:szCs w:val="20"/>
              </w:rPr>
              <w:t>4.4</w:t>
            </w:r>
            <w:r>
              <w:rPr>
                <w:sz w:val="20"/>
                <w:szCs w:val="20"/>
              </w:rPr>
              <w:fldChar w:fldCharType="end"/>
            </w:r>
          </w:p>
        </w:tc>
        <w:tc>
          <w:tcPr>
            <w:tcW w:w="851" w:type="dxa"/>
          </w:tcPr>
          <w:p w14:paraId="3DDF549C" w14:textId="6DF9501F" w:rsidR="00CE01BE" w:rsidRDefault="004F32BB" w:rsidP="00F55DFA">
            <w:pPr>
              <w:pStyle w:val="TableParagraph"/>
              <w:spacing w:before="60" w:after="60"/>
              <w:ind w:left="85"/>
              <w:jc w:val="left"/>
              <w:rPr>
                <w:sz w:val="20"/>
              </w:rPr>
            </w:pPr>
            <w:r>
              <w:rPr>
                <w:sz w:val="20"/>
              </w:rPr>
              <w:t xml:space="preserve">  O</w:t>
            </w:r>
          </w:p>
        </w:tc>
        <w:tc>
          <w:tcPr>
            <w:tcW w:w="1235" w:type="dxa"/>
          </w:tcPr>
          <w:p w14:paraId="3BBDBDC3" w14:textId="77777777" w:rsidR="00CE01BE" w:rsidRDefault="00CE01BE" w:rsidP="00F55DFA">
            <w:pPr>
              <w:pStyle w:val="TableParagraph"/>
              <w:spacing w:before="60" w:after="60"/>
              <w:ind w:left="0"/>
              <w:jc w:val="left"/>
              <w:rPr>
                <w:rFonts w:ascii="Times New Roman"/>
                <w:sz w:val="20"/>
              </w:rPr>
            </w:pPr>
          </w:p>
        </w:tc>
      </w:tr>
      <w:tr w:rsidR="00CE01BE" w14:paraId="78FE464A" w14:textId="77777777" w:rsidTr="005E4B04">
        <w:trPr>
          <w:trHeight w:val="290"/>
        </w:trPr>
        <w:tc>
          <w:tcPr>
            <w:tcW w:w="1102" w:type="dxa"/>
          </w:tcPr>
          <w:p w14:paraId="22CF514B" w14:textId="5873FC1D" w:rsidR="00CE01BE" w:rsidRDefault="004F32BB" w:rsidP="00F55DFA">
            <w:pPr>
              <w:pStyle w:val="TableParagraph"/>
              <w:spacing w:before="60" w:after="60"/>
              <w:ind w:left="86"/>
              <w:jc w:val="left"/>
              <w:rPr>
                <w:sz w:val="20"/>
              </w:rPr>
            </w:pPr>
            <w:r>
              <w:rPr>
                <w:sz w:val="20"/>
              </w:rPr>
              <w:t>3.6</w:t>
            </w:r>
          </w:p>
        </w:tc>
        <w:tc>
          <w:tcPr>
            <w:tcW w:w="3957" w:type="dxa"/>
          </w:tcPr>
          <w:p w14:paraId="066E65BE" w14:textId="2BD6761D" w:rsidR="00CE01BE" w:rsidRDefault="004F32BB" w:rsidP="00F55DFA">
            <w:pPr>
              <w:pStyle w:val="TableParagraph"/>
              <w:spacing w:before="60" w:after="60"/>
              <w:ind w:left="85"/>
              <w:jc w:val="left"/>
              <w:rPr>
                <w:sz w:val="20"/>
              </w:rPr>
            </w:pPr>
            <w:r>
              <w:rPr>
                <w:sz w:val="20"/>
              </w:rPr>
              <w:t xml:space="preserve">  </w:t>
            </w:r>
            <w:r w:rsidR="00340BD5">
              <w:rPr>
                <w:sz w:val="20"/>
              </w:rPr>
              <w:t>monitorSubPlanExecution</w:t>
            </w:r>
          </w:p>
        </w:tc>
        <w:tc>
          <w:tcPr>
            <w:tcW w:w="1997" w:type="dxa"/>
          </w:tcPr>
          <w:p w14:paraId="5441E60A" w14:textId="7E3BC0A8" w:rsidR="00CE01BE" w:rsidRPr="00CE01BE" w:rsidRDefault="004F32BB" w:rsidP="00F55DFA">
            <w:pPr>
              <w:pStyle w:val="TableParagraph"/>
              <w:spacing w:before="60" w:after="60"/>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_Ref68801472 \r \h </w:instrText>
            </w:r>
            <w:r>
              <w:rPr>
                <w:sz w:val="20"/>
                <w:szCs w:val="20"/>
              </w:rPr>
            </w:r>
            <w:r>
              <w:rPr>
                <w:sz w:val="20"/>
                <w:szCs w:val="20"/>
              </w:rPr>
              <w:fldChar w:fldCharType="separate"/>
            </w:r>
            <w:r w:rsidR="00182691">
              <w:rPr>
                <w:sz w:val="20"/>
                <w:szCs w:val="20"/>
              </w:rPr>
              <w:t>4.4</w:t>
            </w:r>
            <w:r>
              <w:rPr>
                <w:sz w:val="20"/>
                <w:szCs w:val="20"/>
              </w:rPr>
              <w:fldChar w:fldCharType="end"/>
            </w:r>
          </w:p>
        </w:tc>
        <w:tc>
          <w:tcPr>
            <w:tcW w:w="851" w:type="dxa"/>
          </w:tcPr>
          <w:p w14:paraId="7F22FA6D" w14:textId="10839EB0" w:rsidR="00CE01BE" w:rsidRDefault="004F32BB" w:rsidP="00F55DFA">
            <w:pPr>
              <w:pStyle w:val="TableParagraph"/>
              <w:spacing w:before="60" w:after="60"/>
              <w:ind w:left="85"/>
              <w:jc w:val="left"/>
              <w:rPr>
                <w:sz w:val="20"/>
              </w:rPr>
            </w:pPr>
            <w:r>
              <w:rPr>
                <w:sz w:val="20"/>
              </w:rPr>
              <w:t xml:space="preserve">  O</w:t>
            </w:r>
          </w:p>
        </w:tc>
        <w:tc>
          <w:tcPr>
            <w:tcW w:w="1235" w:type="dxa"/>
          </w:tcPr>
          <w:p w14:paraId="7BEE1DE8" w14:textId="77777777" w:rsidR="00CE01BE" w:rsidRDefault="00CE01BE" w:rsidP="00F55DFA">
            <w:pPr>
              <w:pStyle w:val="TableParagraph"/>
              <w:spacing w:before="60" w:after="60"/>
              <w:ind w:left="0"/>
              <w:jc w:val="left"/>
              <w:rPr>
                <w:rFonts w:ascii="Times New Roman"/>
                <w:sz w:val="20"/>
              </w:rPr>
            </w:pPr>
          </w:p>
        </w:tc>
      </w:tr>
      <w:tr w:rsidR="00CE01BE" w14:paraId="3BBAE509" w14:textId="77777777" w:rsidTr="005E4B04">
        <w:trPr>
          <w:trHeight w:val="290"/>
        </w:trPr>
        <w:tc>
          <w:tcPr>
            <w:tcW w:w="1102" w:type="dxa"/>
          </w:tcPr>
          <w:p w14:paraId="30D53896" w14:textId="46C770BA" w:rsidR="00CE01BE" w:rsidRDefault="004F32BB" w:rsidP="00F55DFA">
            <w:pPr>
              <w:pStyle w:val="TableParagraph"/>
              <w:spacing w:before="60" w:after="60"/>
              <w:ind w:left="86"/>
              <w:jc w:val="left"/>
              <w:rPr>
                <w:sz w:val="20"/>
              </w:rPr>
            </w:pPr>
            <w:r>
              <w:rPr>
                <w:sz w:val="20"/>
              </w:rPr>
              <w:t>3.7</w:t>
            </w:r>
          </w:p>
        </w:tc>
        <w:tc>
          <w:tcPr>
            <w:tcW w:w="3957" w:type="dxa"/>
          </w:tcPr>
          <w:p w14:paraId="1289EB11" w14:textId="5D7E116C" w:rsidR="00CE01BE" w:rsidRDefault="004F32BB" w:rsidP="00340BD5">
            <w:pPr>
              <w:pStyle w:val="TableParagraph"/>
              <w:spacing w:before="60" w:after="60"/>
              <w:ind w:left="85"/>
              <w:jc w:val="left"/>
              <w:rPr>
                <w:sz w:val="20"/>
              </w:rPr>
            </w:pPr>
            <w:r>
              <w:rPr>
                <w:sz w:val="20"/>
              </w:rPr>
              <w:t xml:space="preserve">  </w:t>
            </w:r>
            <w:r w:rsidR="00340BD5">
              <w:rPr>
                <w:sz w:val="20"/>
              </w:rPr>
              <w:t>suspendActivity</w:t>
            </w:r>
          </w:p>
          <w:p w14:paraId="7EE8976C" w14:textId="313BB47E" w:rsidR="00340BD5" w:rsidRDefault="00340BD5" w:rsidP="00F55DFA">
            <w:pPr>
              <w:pStyle w:val="TableParagraph"/>
              <w:spacing w:before="60" w:after="60"/>
              <w:ind w:left="85"/>
              <w:jc w:val="left"/>
              <w:rPr>
                <w:sz w:val="20"/>
              </w:rPr>
            </w:pPr>
            <w:r>
              <w:rPr>
                <w:sz w:val="20"/>
              </w:rPr>
              <w:t xml:space="preserve">  resumeActivity</w:t>
            </w:r>
          </w:p>
        </w:tc>
        <w:tc>
          <w:tcPr>
            <w:tcW w:w="1997" w:type="dxa"/>
          </w:tcPr>
          <w:p w14:paraId="3C060EA2" w14:textId="54F61A7E" w:rsidR="00CE01BE" w:rsidRPr="00CE01BE" w:rsidRDefault="004F32BB" w:rsidP="00F55DFA">
            <w:pPr>
              <w:pStyle w:val="TableParagraph"/>
              <w:spacing w:before="60" w:after="60"/>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_Ref68801472 \r \h </w:instrText>
            </w:r>
            <w:r>
              <w:rPr>
                <w:sz w:val="20"/>
                <w:szCs w:val="20"/>
              </w:rPr>
            </w:r>
            <w:r>
              <w:rPr>
                <w:sz w:val="20"/>
                <w:szCs w:val="20"/>
              </w:rPr>
              <w:fldChar w:fldCharType="separate"/>
            </w:r>
            <w:r w:rsidR="00182691">
              <w:rPr>
                <w:sz w:val="20"/>
                <w:szCs w:val="20"/>
              </w:rPr>
              <w:t>4.4</w:t>
            </w:r>
            <w:r>
              <w:rPr>
                <w:sz w:val="20"/>
                <w:szCs w:val="20"/>
              </w:rPr>
              <w:fldChar w:fldCharType="end"/>
            </w:r>
          </w:p>
        </w:tc>
        <w:tc>
          <w:tcPr>
            <w:tcW w:w="851" w:type="dxa"/>
          </w:tcPr>
          <w:p w14:paraId="4F6C3531" w14:textId="246B8F4B" w:rsidR="00CE01BE" w:rsidRDefault="004F32BB" w:rsidP="00F55DFA">
            <w:pPr>
              <w:pStyle w:val="TableParagraph"/>
              <w:spacing w:before="60" w:after="60"/>
              <w:ind w:left="85"/>
              <w:jc w:val="left"/>
              <w:rPr>
                <w:sz w:val="20"/>
              </w:rPr>
            </w:pPr>
            <w:r>
              <w:rPr>
                <w:sz w:val="20"/>
              </w:rPr>
              <w:t xml:space="preserve">  O</w:t>
            </w:r>
          </w:p>
        </w:tc>
        <w:tc>
          <w:tcPr>
            <w:tcW w:w="1235" w:type="dxa"/>
          </w:tcPr>
          <w:p w14:paraId="05417890" w14:textId="77777777" w:rsidR="00CE01BE" w:rsidRDefault="00CE01BE" w:rsidP="00F55DFA">
            <w:pPr>
              <w:pStyle w:val="TableParagraph"/>
              <w:spacing w:before="60" w:after="60"/>
              <w:ind w:left="0"/>
              <w:jc w:val="left"/>
              <w:rPr>
                <w:rFonts w:ascii="Times New Roman"/>
                <w:sz w:val="20"/>
              </w:rPr>
            </w:pPr>
          </w:p>
        </w:tc>
      </w:tr>
      <w:tr w:rsidR="00CE01BE" w14:paraId="504EDF7E" w14:textId="77777777" w:rsidTr="005E4B04">
        <w:trPr>
          <w:trHeight w:val="290"/>
        </w:trPr>
        <w:tc>
          <w:tcPr>
            <w:tcW w:w="1102" w:type="dxa"/>
          </w:tcPr>
          <w:p w14:paraId="309D2798" w14:textId="35578C1F" w:rsidR="00CE01BE" w:rsidRDefault="004F32BB" w:rsidP="00F55DFA">
            <w:pPr>
              <w:pStyle w:val="TableParagraph"/>
              <w:spacing w:before="60" w:after="60"/>
              <w:ind w:left="86"/>
              <w:jc w:val="left"/>
              <w:rPr>
                <w:sz w:val="20"/>
              </w:rPr>
            </w:pPr>
            <w:r>
              <w:rPr>
                <w:sz w:val="20"/>
              </w:rPr>
              <w:t>3.8</w:t>
            </w:r>
          </w:p>
        </w:tc>
        <w:tc>
          <w:tcPr>
            <w:tcW w:w="3957" w:type="dxa"/>
          </w:tcPr>
          <w:p w14:paraId="1804C850" w14:textId="486F42BC" w:rsidR="00CE01BE" w:rsidRDefault="004F32BB" w:rsidP="00F55DFA">
            <w:pPr>
              <w:pStyle w:val="TableParagraph"/>
              <w:spacing w:before="60" w:after="60"/>
              <w:ind w:left="85"/>
              <w:jc w:val="left"/>
              <w:rPr>
                <w:sz w:val="20"/>
              </w:rPr>
            </w:pPr>
            <w:r>
              <w:rPr>
                <w:sz w:val="20"/>
              </w:rPr>
              <w:t xml:space="preserve">  </w:t>
            </w:r>
            <w:r w:rsidR="00340BD5">
              <w:rPr>
                <w:sz w:val="20"/>
              </w:rPr>
              <w:t>getActivityStatus</w:t>
            </w:r>
          </w:p>
        </w:tc>
        <w:tc>
          <w:tcPr>
            <w:tcW w:w="1997" w:type="dxa"/>
          </w:tcPr>
          <w:p w14:paraId="0A857397" w14:textId="2A4CCB91" w:rsidR="00CE01BE" w:rsidRPr="00CE01BE" w:rsidRDefault="004F32BB" w:rsidP="00F55DFA">
            <w:pPr>
              <w:pStyle w:val="TableParagraph"/>
              <w:spacing w:before="60" w:after="60"/>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_Ref68801472 \r \h </w:instrText>
            </w:r>
            <w:r>
              <w:rPr>
                <w:sz w:val="20"/>
                <w:szCs w:val="20"/>
              </w:rPr>
            </w:r>
            <w:r>
              <w:rPr>
                <w:sz w:val="20"/>
                <w:szCs w:val="20"/>
              </w:rPr>
              <w:fldChar w:fldCharType="separate"/>
            </w:r>
            <w:r w:rsidR="00182691">
              <w:rPr>
                <w:sz w:val="20"/>
                <w:szCs w:val="20"/>
              </w:rPr>
              <w:t>4.4</w:t>
            </w:r>
            <w:r>
              <w:rPr>
                <w:sz w:val="20"/>
                <w:szCs w:val="20"/>
              </w:rPr>
              <w:fldChar w:fldCharType="end"/>
            </w:r>
          </w:p>
        </w:tc>
        <w:tc>
          <w:tcPr>
            <w:tcW w:w="851" w:type="dxa"/>
          </w:tcPr>
          <w:p w14:paraId="3CB0291E" w14:textId="4D65036A" w:rsidR="00CE01BE" w:rsidRDefault="004F32BB" w:rsidP="00F55DFA">
            <w:pPr>
              <w:pStyle w:val="TableParagraph"/>
              <w:spacing w:before="60" w:after="60"/>
              <w:ind w:left="85"/>
              <w:jc w:val="left"/>
              <w:rPr>
                <w:sz w:val="20"/>
              </w:rPr>
            </w:pPr>
            <w:r>
              <w:rPr>
                <w:sz w:val="20"/>
              </w:rPr>
              <w:t xml:space="preserve">  O</w:t>
            </w:r>
          </w:p>
        </w:tc>
        <w:tc>
          <w:tcPr>
            <w:tcW w:w="1235" w:type="dxa"/>
          </w:tcPr>
          <w:p w14:paraId="4D2645C1" w14:textId="77777777" w:rsidR="00CE01BE" w:rsidRDefault="00CE01BE" w:rsidP="00F55DFA">
            <w:pPr>
              <w:pStyle w:val="TableParagraph"/>
              <w:spacing w:before="60" w:after="60"/>
              <w:ind w:left="0"/>
              <w:jc w:val="left"/>
              <w:rPr>
                <w:rFonts w:ascii="Times New Roman"/>
                <w:sz w:val="20"/>
              </w:rPr>
            </w:pPr>
          </w:p>
        </w:tc>
      </w:tr>
      <w:tr w:rsidR="004F32BB" w14:paraId="5FE33457" w14:textId="77777777" w:rsidTr="005E4B04">
        <w:trPr>
          <w:trHeight w:val="290"/>
        </w:trPr>
        <w:tc>
          <w:tcPr>
            <w:tcW w:w="1102" w:type="dxa"/>
          </w:tcPr>
          <w:p w14:paraId="4E1FD663" w14:textId="2A5BCCC4" w:rsidR="004F32BB" w:rsidRDefault="004F32BB" w:rsidP="00F55DFA">
            <w:pPr>
              <w:pStyle w:val="TableParagraph"/>
              <w:spacing w:before="60" w:after="60"/>
              <w:ind w:left="86"/>
              <w:jc w:val="left"/>
              <w:rPr>
                <w:sz w:val="20"/>
              </w:rPr>
            </w:pPr>
            <w:r>
              <w:rPr>
                <w:sz w:val="20"/>
              </w:rPr>
              <w:t>4</w:t>
            </w:r>
          </w:p>
        </w:tc>
        <w:tc>
          <w:tcPr>
            <w:tcW w:w="3957" w:type="dxa"/>
          </w:tcPr>
          <w:p w14:paraId="367080FD" w14:textId="484B1C72" w:rsidR="004F32BB" w:rsidRDefault="004F32BB" w:rsidP="00F55DFA">
            <w:pPr>
              <w:pStyle w:val="TableParagraph"/>
              <w:spacing w:before="60" w:after="60"/>
              <w:ind w:left="85"/>
              <w:jc w:val="left"/>
              <w:rPr>
                <w:sz w:val="20"/>
              </w:rPr>
            </w:pPr>
            <w:r>
              <w:rPr>
                <w:sz w:val="20"/>
              </w:rPr>
              <w:t>Plan Information Management Service</w:t>
            </w:r>
          </w:p>
        </w:tc>
        <w:tc>
          <w:tcPr>
            <w:tcW w:w="1997" w:type="dxa"/>
          </w:tcPr>
          <w:p w14:paraId="15112867" w14:textId="279BDC0F" w:rsidR="004F32BB" w:rsidRPr="00CE01BE" w:rsidRDefault="004F32BB" w:rsidP="00F55DFA">
            <w:pPr>
              <w:pStyle w:val="TableParagraph"/>
              <w:spacing w:before="60" w:after="60"/>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_Ref68802075 \r \h </w:instrText>
            </w:r>
            <w:r>
              <w:rPr>
                <w:sz w:val="20"/>
                <w:szCs w:val="20"/>
              </w:rPr>
            </w:r>
            <w:r>
              <w:rPr>
                <w:sz w:val="20"/>
                <w:szCs w:val="20"/>
              </w:rPr>
              <w:fldChar w:fldCharType="separate"/>
            </w:r>
            <w:r w:rsidR="00182691">
              <w:rPr>
                <w:sz w:val="20"/>
                <w:szCs w:val="20"/>
              </w:rPr>
              <w:t>4.5</w:t>
            </w:r>
            <w:r>
              <w:rPr>
                <w:sz w:val="20"/>
                <w:szCs w:val="20"/>
              </w:rPr>
              <w:fldChar w:fldCharType="end"/>
            </w:r>
          </w:p>
        </w:tc>
        <w:tc>
          <w:tcPr>
            <w:tcW w:w="851" w:type="dxa"/>
          </w:tcPr>
          <w:p w14:paraId="4E47BDA0" w14:textId="2BB462A5" w:rsidR="004F32BB" w:rsidRDefault="005E4B04" w:rsidP="00F55DFA">
            <w:pPr>
              <w:pStyle w:val="TableParagraph"/>
              <w:spacing w:before="60" w:after="60"/>
              <w:ind w:left="85"/>
              <w:jc w:val="left"/>
              <w:rPr>
                <w:sz w:val="20"/>
              </w:rPr>
            </w:pPr>
            <w:r>
              <w:rPr>
                <w:sz w:val="20"/>
              </w:rPr>
              <w:t>O</w:t>
            </w:r>
          </w:p>
        </w:tc>
        <w:tc>
          <w:tcPr>
            <w:tcW w:w="1235" w:type="dxa"/>
          </w:tcPr>
          <w:p w14:paraId="31428488" w14:textId="77777777" w:rsidR="004F32BB" w:rsidRDefault="004F32BB" w:rsidP="00F55DFA">
            <w:pPr>
              <w:pStyle w:val="TableParagraph"/>
              <w:spacing w:before="60" w:after="60"/>
              <w:ind w:left="0"/>
              <w:jc w:val="left"/>
              <w:rPr>
                <w:rFonts w:ascii="Times New Roman"/>
                <w:sz w:val="20"/>
              </w:rPr>
            </w:pPr>
          </w:p>
        </w:tc>
      </w:tr>
      <w:tr w:rsidR="005E4B04" w14:paraId="1969661C" w14:textId="77777777" w:rsidTr="005E4B04">
        <w:trPr>
          <w:trHeight w:val="290"/>
        </w:trPr>
        <w:tc>
          <w:tcPr>
            <w:tcW w:w="1102" w:type="dxa"/>
          </w:tcPr>
          <w:p w14:paraId="7F0DB158" w14:textId="487C2E0D" w:rsidR="005E4B04" w:rsidRDefault="005E4B04" w:rsidP="00F55DFA">
            <w:pPr>
              <w:pStyle w:val="TableParagraph"/>
              <w:spacing w:before="60" w:after="60"/>
              <w:ind w:left="86"/>
              <w:jc w:val="left"/>
              <w:rPr>
                <w:sz w:val="20"/>
              </w:rPr>
            </w:pPr>
            <w:r>
              <w:rPr>
                <w:sz w:val="20"/>
              </w:rPr>
              <w:t>4.1</w:t>
            </w:r>
          </w:p>
        </w:tc>
        <w:tc>
          <w:tcPr>
            <w:tcW w:w="3957" w:type="dxa"/>
          </w:tcPr>
          <w:p w14:paraId="533DEF9D" w14:textId="6F6012B7" w:rsidR="005E4B04" w:rsidRDefault="005E4B04" w:rsidP="00340BD5">
            <w:pPr>
              <w:pStyle w:val="TableParagraph"/>
              <w:spacing w:before="60" w:after="60"/>
              <w:ind w:left="85"/>
              <w:jc w:val="left"/>
              <w:rPr>
                <w:sz w:val="20"/>
              </w:rPr>
            </w:pPr>
            <w:r>
              <w:rPr>
                <w:sz w:val="20"/>
              </w:rPr>
              <w:t xml:space="preserve">  </w:t>
            </w:r>
            <w:r w:rsidR="00340BD5">
              <w:rPr>
                <w:sz w:val="20"/>
              </w:rPr>
              <w:t>listRequestDefs</w:t>
            </w:r>
          </w:p>
          <w:p w14:paraId="4B598078" w14:textId="3A289E30" w:rsidR="00340BD5" w:rsidRDefault="00340BD5" w:rsidP="00F55DFA">
            <w:pPr>
              <w:pStyle w:val="TableParagraph"/>
              <w:spacing w:before="60" w:after="60"/>
              <w:ind w:left="85"/>
              <w:jc w:val="left"/>
              <w:rPr>
                <w:sz w:val="20"/>
              </w:rPr>
            </w:pPr>
            <w:r>
              <w:rPr>
                <w:sz w:val="20"/>
              </w:rPr>
              <w:t xml:space="preserve">  getRequestDefs</w:t>
            </w:r>
          </w:p>
        </w:tc>
        <w:tc>
          <w:tcPr>
            <w:tcW w:w="1997" w:type="dxa"/>
          </w:tcPr>
          <w:p w14:paraId="43A263F8" w14:textId="6B8F4DA8" w:rsidR="005E4B04" w:rsidRPr="00CE01BE" w:rsidRDefault="005E4B04" w:rsidP="00F55DFA">
            <w:pPr>
              <w:pStyle w:val="TableParagraph"/>
              <w:spacing w:before="60" w:after="60"/>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_Ref68802075 \r \h </w:instrText>
            </w:r>
            <w:r>
              <w:rPr>
                <w:sz w:val="20"/>
                <w:szCs w:val="20"/>
              </w:rPr>
            </w:r>
            <w:r>
              <w:rPr>
                <w:sz w:val="20"/>
                <w:szCs w:val="20"/>
              </w:rPr>
              <w:fldChar w:fldCharType="separate"/>
            </w:r>
            <w:r w:rsidR="00182691">
              <w:rPr>
                <w:sz w:val="20"/>
                <w:szCs w:val="20"/>
              </w:rPr>
              <w:t>4.5</w:t>
            </w:r>
            <w:r>
              <w:rPr>
                <w:sz w:val="20"/>
                <w:szCs w:val="20"/>
              </w:rPr>
              <w:fldChar w:fldCharType="end"/>
            </w:r>
          </w:p>
        </w:tc>
        <w:tc>
          <w:tcPr>
            <w:tcW w:w="851" w:type="dxa"/>
          </w:tcPr>
          <w:p w14:paraId="47E1FBE8" w14:textId="2211EF52" w:rsidR="005E4B04" w:rsidRDefault="005E4B04" w:rsidP="00F55DFA">
            <w:pPr>
              <w:pStyle w:val="TableParagraph"/>
              <w:spacing w:before="60" w:after="60"/>
              <w:ind w:left="85"/>
              <w:jc w:val="left"/>
              <w:rPr>
                <w:sz w:val="20"/>
              </w:rPr>
            </w:pPr>
            <w:r>
              <w:rPr>
                <w:sz w:val="20"/>
              </w:rPr>
              <w:t xml:space="preserve">  O</w:t>
            </w:r>
          </w:p>
        </w:tc>
        <w:tc>
          <w:tcPr>
            <w:tcW w:w="1235" w:type="dxa"/>
          </w:tcPr>
          <w:p w14:paraId="4389D2D1" w14:textId="77777777" w:rsidR="005E4B04" w:rsidRDefault="005E4B04" w:rsidP="00F55DFA">
            <w:pPr>
              <w:pStyle w:val="TableParagraph"/>
              <w:spacing w:before="60" w:after="60"/>
              <w:ind w:left="0"/>
              <w:jc w:val="left"/>
              <w:rPr>
                <w:rFonts w:ascii="Times New Roman"/>
                <w:sz w:val="20"/>
              </w:rPr>
            </w:pPr>
          </w:p>
        </w:tc>
      </w:tr>
      <w:tr w:rsidR="005E4B04" w14:paraId="19E5A24F" w14:textId="77777777" w:rsidTr="005E4B04">
        <w:trPr>
          <w:trHeight w:val="290"/>
        </w:trPr>
        <w:tc>
          <w:tcPr>
            <w:tcW w:w="1102" w:type="dxa"/>
          </w:tcPr>
          <w:p w14:paraId="7483462A" w14:textId="511A6DBC" w:rsidR="005E4B04" w:rsidRDefault="005E4B04" w:rsidP="00F55DFA">
            <w:pPr>
              <w:pStyle w:val="TableParagraph"/>
              <w:spacing w:before="60" w:after="60"/>
              <w:ind w:left="86"/>
              <w:jc w:val="left"/>
              <w:rPr>
                <w:sz w:val="20"/>
              </w:rPr>
            </w:pPr>
            <w:r>
              <w:rPr>
                <w:sz w:val="20"/>
              </w:rPr>
              <w:t>4.2</w:t>
            </w:r>
          </w:p>
        </w:tc>
        <w:tc>
          <w:tcPr>
            <w:tcW w:w="3957" w:type="dxa"/>
          </w:tcPr>
          <w:p w14:paraId="6306ED08" w14:textId="53BAF050" w:rsidR="005E4B04" w:rsidRDefault="005E4B04" w:rsidP="00340BD5">
            <w:pPr>
              <w:pStyle w:val="TableParagraph"/>
              <w:spacing w:before="60" w:after="60"/>
              <w:ind w:left="85"/>
              <w:jc w:val="left"/>
              <w:rPr>
                <w:sz w:val="20"/>
              </w:rPr>
            </w:pPr>
            <w:r>
              <w:rPr>
                <w:sz w:val="20"/>
              </w:rPr>
              <w:t xml:space="preserve">  </w:t>
            </w:r>
            <w:r w:rsidR="00340BD5">
              <w:rPr>
                <w:sz w:val="20"/>
              </w:rPr>
              <w:t>listEventDefs</w:t>
            </w:r>
          </w:p>
          <w:p w14:paraId="6B27B9AF" w14:textId="09F2B68E" w:rsidR="00340BD5" w:rsidRDefault="00340BD5" w:rsidP="00F55DFA">
            <w:pPr>
              <w:pStyle w:val="TableParagraph"/>
              <w:spacing w:before="60" w:after="60"/>
              <w:ind w:left="85"/>
              <w:jc w:val="left"/>
              <w:rPr>
                <w:sz w:val="20"/>
              </w:rPr>
            </w:pPr>
            <w:r>
              <w:rPr>
                <w:sz w:val="20"/>
              </w:rPr>
              <w:t xml:space="preserve">  getEventDefs</w:t>
            </w:r>
          </w:p>
        </w:tc>
        <w:tc>
          <w:tcPr>
            <w:tcW w:w="1997" w:type="dxa"/>
          </w:tcPr>
          <w:p w14:paraId="6E0B554C" w14:textId="50540094" w:rsidR="005E4B04" w:rsidRPr="00CE01BE" w:rsidRDefault="005E4B04" w:rsidP="00F55DFA">
            <w:pPr>
              <w:pStyle w:val="TableParagraph"/>
              <w:spacing w:before="60" w:after="60"/>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_Ref68802075 \r \h </w:instrText>
            </w:r>
            <w:r>
              <w:rPr>
                <w:sz w:val="20"/>
                <w:szCs w:val="20"/>
              </w:rPr>
            </w:r>
            <w:r>
              <w:rPr>
                <w:sz w:val="20"/>
                <w:szCs w:val="20"/>
              </w:rPr>
              <w:fldChar w:fldCharType="separate"/>
            </w:r>
            <w:r w:rsidR="00182691">
              <w:rPr>
                <w:sz w:val="20"/>
                <w:szCs w:val="20"/>
              </w:rPr>
              <w:t>4.5</w:t>
            </w:r>
            <w:r>
              <w:rPr>
                <w:sz w:val="20"/>
                <w:szCs w:val="20"/>
              </w:rPr>
              <w:fldChar w:fldCharType="end"/>
            </w:r>
          </w:p>
        </w:tc>
        <w:tc>
          <w:tcPr>
            <w:tcW w:w="851" w:type="dxa"/>
          </w:tcPr>
          <w:p w14:paraId="43D44603" w14:textId="7F31B0F6" w:rsidR="005E4B04" w:rsidRDefault="005E4B04" w:rsidP="00F55DFA">
            <w:pPr>
              <w:pStyle w:val="TableParagraph"/>
              <w:spacing w:before="60" w:after="60"/>
              <w:ind w:left="85"/>
              <w:jc w:val="left"/>
              <w:rPr>
                <w:sz w:val="20"/>
              </w:rPr>
            </w:pPr>
            <w:r>
              <w:rPr>
                <w:sz w:val="20"/>
              </w:rPr>
              <w:t xml:space="preserve">  O</w:t>
            </w:r>
          </w:p>
        </w:tc>
        <w:tc>
          <w:tcPr>
            <w:tcW w:w="1235" w:type="dxa"/>
          </w:tcPr>
          <w:p w14:paraId="418EAF3E" w14:textId="77777777" w:rsidR="005E4B04" w:rsidRDefault="005E4B04" w:rsidP="00F55DFA">
            <w:pPr>
              <w:pStyle w:val="TableParagraph"/>
              <w:spacing w:before="60" w:after="60"/>
              <w:ind w:left="0"/>
              <w:jc w:val="left"/>
              <w:rPr>
                <w:rFonts w:ascii="Times New Roman"/>
                <w:sz w:val="20"/>
              </w:rPr>
            </w:pPr>
          </w:p>
        </w:tc>
      </w:tr>
      <w:tr w:rsidR="005E4B04" w14:paraId="0C49E8A5" w14:textId="77777777" w:rsidTr="005E4B04">
        <w:trPr>
          <w:trHeight w:val="290"/>
        </w:trPr>
        <w:tc>
          <w:tcPr>
            <w:tcW w:w="1102" w:type="dxa"/>
          </w:tcPr>
          <w:p w14:paraId="1DC794ED" w14:textId="48E4E32C" w:rsidR="005E4B04" w:rsidRDefault="005E4B04" w:rsidP="00F55DFA">
            <w:pPr>
              <w:pStyle w:val="TableParagraph"/>
              <w:spacing w:before="60" w:after="60"/>
              <w:ind w:left="86"/>
              <w:jc w:val="left"/>
              <w:rPr>
                <w:sz w:val="20"/>
              </w:rPr>
            </w:pPr>
            <w:r>
              <w:rPr>
                <w:sz w:val="20"/>
              </w:rPr>
              <w:t>4.3</w:t>
            </w:r>
          </w:p>
        </w:tc>
        <w:tc>
          <w:tcPr>
            <w:tcW w:w="3957" w:type="dxa"/>
          </w:tcPr>
          <w:p w14:paraId="009B68CC" w14:textId="45A21463" w:rsidR="005E4B04" w:rsidRDefault="005E4B04" w:rsidP="00340BD5">
            <w:pPr>
              <w:pStyle w:val="TableParagraph"/>
              <w:spacing w:before="60" w:after="60"/>
              <w:ind w:left="85"/>
              <w:jc w:val="left"/>
              <w:rPr>
                <w:sz w:val="20"/>
              </w:rPr>
            </w:pPr>
            <w:r>
              <w:rPr>
                <w:sz w:val="20"/>
              </w:rPr>
              <w:t xml:space="preserve">  </w:t>
            </w:r>
            <w:r w:rsidR="00340BD5">
              <w:rPr>
                <w:sz w:val="20"/>
              </w:rPr>
              <w:t>listActivityDefs</w:t>
            </w:r>
          </w:p>
          <w:p w14:paraId="0CA91BA5" w14:textId="19A2743E" w:rsidR="00340BD5" w:rsidRDefault="00340BD5" w:rsidP="00F55DFA">
            <w:pPr>
              <w:pStyle w:val="TableParagraph"/>
              <w:spacing w:before="60" w:after="60"/>
              <w:ind w:left="85"/>
              <w:jc w:val="left"/>
              <w:rPr>
                <w:sz w:val="20"/>
              </w:rPr>
            </w:pPr>
            <w:r>
              <w:rPr>
                <w:sz w:val="20"/>
              </w:rPr>
              <w:t xml:space="preserve">  getActivityDefs</w:t>
            </w:r>
          </w:p>
        </w:tc>
        <w:tc>
          <w:tcPr>
            <w:tcW w:w="1997" w:type="dxa"/>
          </w:tcPr>
          <w:p w14:paraId="4E9650B9" w14:textId="3A0191FF" w:rsidR="005E4B04" w:rsidRPr="00CE01BE" w:rsidRDefault="005E4B04" w:rsidP="00F55DFA">
            <w:pPr>
              <w:pStyle w:val="TableParagraph"/>
              <w:spacing w:before="60" w:after="60"/>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_Ref68802075 \r \h </w:instrText>
            </w:r>
            <w:r>
              <w:rPr>
                <w:sz w:val="20"/>
                <w:szCs w:val="20"/>
              </w:rPr>
            </w:r>
            <w:r>
              <w:rPr>
                <w:sz w:val="20"/>
                <w:szCs w:val="20"/>
              </w:rPr>
              <w:fldChar w:fldCharType="separate"/>
            </w:r>
            <w:r w:rsidR="00182691">
              <w:rPr>
                <w:sz w:val="20"/>
                <w:szCs w:val="20"/>
              </w:rPr>
              <w:t>4.5</w:t>
            </w:r>
            <w:r>
              <w:rPr>
                <w:sz w:val="20"/>
                <w:szCs w:val="20"/>
              </w:rPr>
              <w:fldChar w:fldCharType="end"/>
            </w:r>
          </w:p>
        </w:tc>
        <w:tc>
          <w:tcPr>
            <w:tcW w:w="851" w:type="dxa"/>
          </w:tcPr>
          <w:p w14:paraId="77A3A37E" w14:textId="285FC66C" w:rsidR="005E4B04" w:rsidRDefault="005E4B04" w:rsidP="00F55DFA">
            <w:pPr>
              <w:pStyle w:val="TableParagraph"/>
              <w:spacing w:before="60" w:after="60"/>
              <w:ind w:left="85"/>
              <w:jc w:val="left"/>
              <w:rPr>
                <w:sz w:val="20"/>
              </w:rPr>
            </w:pPr>
            <w:r>
              <w:rPr>
                <w:sz w:val="20"/>
              </w:rPr>
              <w:t xml:space="preserve">  O</w:t>
            </w:r>
          </w:p>
        </w:tc>
        <w:tc>
          <w:tcPr>
            <w:tcW w:w="1235" w:type="dxa"/>
          </w:tcPr>
          <w:p w14:paraId="5BC41441" w14:textId="77777777" w:rsidR="005E4B04" w:rsidRDefault="005E4B04" w:rsidP="00F55DFA">
            <w:pPr>
              <w:pStyle w:val="TableParagraph"/>
              <w:spacing w:before="60" w:after="60"/>
              <w:ind w:left="0"/>
              <w:jc w:val="left"/>
              <w:rPr>
                <w:rFonts w:ascii="Times New Roman"/>
                <w:sz w:val="20"/>
              </w:rPr>
            </w:pPr>
          </w:p>
        </w:tc>
      </w:tr>
      <w:tr w:rsidR="005E4B04" w14:paraId="6220B4EA" w14:textId="77777777" w:rsidTr="005E4B04">
        <w:trPr>
          <w:trHeight w:val="290"/>
        </w:trPr>
        <w:tc>
          <w:tcPr>
            <w:tcW w:w="1102" w:type="dxa"/>
          </w:tcPr>
          <w:p w14:paraId="72DFD1E8" w14:textId="0E59AC00" w:rsidR="005E4B04" w:rsidRDefault="005E4B04" w:rsidP="00F55DFA">
            <w:pPr>
              <w:pStyle w:val="TableParagraph"/>
              <w:spacing w:before="60" w:after="60"/>
              <w:ind w:left="86"/>
              <w:jc w:val="left"/>
              <w:rPr>
                <w:sz w:val="20"/>
              </w:rPr>
            </w:pPr>
            <w:r>
              <w:rPr>
                <w:sz w:val="20"/>
              </w:rPr>
              <w:t>4.4</w:t>
            </w:r>
          </w:p>
        </w:tc>
        <w:tc>
          <w:tcPr>
            <w:tcW w:w="3957" w:type="dxa"/>
          </w:tcPr>
          <w:p w14:paraId="3258027C" w14:textId="77777777" w:rsidR="00340BD5" w:rsidRDefault="005E4B04" w:rsidP="00340BD5">
            <w:pPr>
              <w:pStyle w:val="TableParagraph"/>
              <w:spacing w:before="60" w:after="60"/>
              <w:ind w:left="85"/>
              <w:jc w:val="left"/>
              <w:rPr>
                <w:sz w:val="20"/>
              </w:rPr>
            </w:pPr>
            <w:r>
              <w:rPr>
                <w:sz w:val="20"/>
              </w:rPr>
              <w:t xml:space="preserve">  </w:t>
            </w:r>
            <w:r w:rsidR="00340BD5">
              <w:rPr>
                <w:sz w:val="20"/>
              </w:rPr>
              <w:t>listResourceDefs</w:t>
            </w:r>
          </w:p>
          <w:p w14:paraId="0F849C22" w14:textId="75F5064F" w:rsidR="005E4B04" w:rsidRDefault="00340BD5" w:rsidP="00F55DFA">
            <w:pPr>
              <w:pStyle w:val="TableParagraph"/>
              <w:spacing w:before="60" w:after="60"/>
              <w:ind w:left="85"/>
              <w:jc w:val="left"/>
              <w:rPr>
                <w:sz w:val="20"/>
              </w:rPr>
            </w:pPr>
            <w:r>
              <w:rPr>
                <w:sz w:val="20"/>
              </w:rPr>
              <w:t xml:space="preserve">  getResourceDefs</w:t>
            </w:r>
          </w:p>
        </w:tc>
        <w:tc>
          <w:tcPr>
            <w:tcW w:w="1997" w:type="dxa"/>
          </w:tcPr>
          <w:p w14:paraId="6D6678B9" w14:textId="6B826AD1" w:rsidR="005E4B04" w:rsidRPr="00CE01BE" w:rsidRDefault="005E4B04" w:rsidP="00F55DFA">
            <w:pPr>
              <w:pStyle w:val="TableParagraph"/>
              <w:spacing w:before="60" w:after="60"/>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_Ref68802075 \r \h </w:instrText>
            </w:r>
            <w:r>
              <w:rPr>
                <w:sz w:val="20"/>
                <w:szCs w:val="20"/>
              </w:rPr>
            </w:r>
            <w:r>
              <w:rPr>
                <w:sz w:val="20"/>
                <w:szCs w:val="20"/>
              </w:rPr>
              <w:fldChar w:fldCharType="separate"/>
            </w:r>
            <w:r w:rsidR="00182691">
              <w:rPr>
                <w:sz w:val="20"/>
                <w:szCs w:val="20"/>
              </w:rPr>
              <w:t>4.5</w:t>
            </w:r>
            <w:r>
              <w:rPr>
                <w:sz w:val="20"/>
                <w:szCs w:val="20"/>
              </w:rPr>
              <w:fldChar w:fldCharType="end"/>
            </w:r>
          </w:p>
        </w:tc>
        <w:tc>
          <w:tcPr>
            <w:tcW w:w="851" w:type="dxa"/>
          </w:tcPr>
          <w:p w14:paraId="0F325024" w14:textId="00A70636" w:rsidR="005E4B04" w:rsidRDefault="005E4B04" w:rsidP="00F55DFA">
            <w:pPr>
              <w:pStyle w:val="TableParagraph"/>
              <w:spacing w:before="60" w:after="60"/>
              <w:ind w:left="85"/>
              <w:jc w:val="left"/>
              <w:rPr>
                <w:sz w:val="20"/>
              </w:rPr>
            </w:pPr>
            <w:r>
              <w:rPr>
                <w:sz w:val="20"/>
              </w:rPr>
              <w:t xml:space="preserve">  O</w:t>
            </w:r>
          </w:p>
        </w:tc>
        <w:tc>
          <w:tcPr>
            <w:tcW w:w="1235" w:type="dxa"/>
          </w:tcPr>
          <w:p w14:paraId="18391D2B" w14:textId="77777777" w:rsidR="005E4B04" w:rsidRDefault="005E4B04" w:rsidP="00F55DFA">
            <w:pPr>
              <w:pStyle w:val="TableParagraph"/>
              <w:spacing w:before="60" w:after="60"/>
              <w:ind w:left="0"/>
              <w:jc w:val="left"/>
              <w:rPr>
                <w:rFonts w:ascii="Times New Roman"/>
                <w:sz w:val="20"/>
              </w:rPr>
            </w:pPr>
          </w:p>
        </w:tc>
      </w:tr>
      <w:tr w:rsidR="005E4B04" w14:paraId="19B4FFC8" w14:textId="77777777" w:rsidTr="005E4B04">
        <w:trPr>
          <w:trHeight w:val="290"/>
        </w:trPr>
        <w:tc>
          <w:tcPr>
            <w:tcW w:w="1102" w:type="dxa"/>
          </w:tcPr>
          <w:p w14:paraId="6DD5A6BD" w14:textId="2FB77CE4" w:rsidR="005E4B04" w:rsidRDefault="005E4B04" w:rsidP="00F55DFA">
            <w:pPr>
              <w:pStyle w:val="TableParagraph"/>
              <w:spacing w:before="60" w:after="60"/>
              <w:ind w:left="86"/>
              <w:jc w:val="left"/>
              <w:rPr>
                <w:sz w:val="20"/>
              </w:rPr>
            </w:pPr>
            <w:r>
              <w:rPr>
                <w:sz w:val="20"/>
              </w:rPr>
              <w:lastRenderedPageBreak/>
              <w:t>4.5</w:t>
            </w:r>
          </w:p>
        </w:tc>
        <w:tc>
          <w:tcPr>
            <w:tcW w:w="3957" w:type="dxa"/>
          </w:tcPr>
          <w:p w14:paraId="386AA476" w14:textId="53FFF790" w:rsidR="005E4B04" w:rsidRDefault="005E4B04" w:rsidP="00F55DFA">
            <w:pPr>
              <w:pStyle w:val="TableParagraph"/>
              <w:spacing w:before="60" w:after="60"/>
              <w:ind w:left="85"/>
              <w:jc w:val="left"/>
              <w:rPr>
                <w:sz w:val="20"/>
              </w:rPr>
            </w:pPr>
            <w:r>
              <w:rPr>
                <w:sz w:val="20"/>
              </w:rPr>
              <w:t xml:space="preserve">  </w:t>
            </w:r>
            <w:r w:rsidR="00B16E65">
              <w:rPr>
                <w:sz w:val="20"/>
              </w:rPr>
              <w:t>getSystemConfig</w:t>
            </w:r>
          </w:p>
        </w:tc>
        <w:tc>
          <w:tcPr>
            <w:tcW w:w="1997" w:type="dxa"/>
          </w:tcPr>
          <w:p w14:paraId="6E3409D2" w14:textId="4E4B1D6A" w:rsidR="005E4B04" w:rsidRPr="00CE01BE" w:rsidRDefault="005E4B04" w:rsidP="00F55DFA">
            <w:pPr>
              <w:pStyle w:val="TableParagraph"/>
              <w:spacing w:before="60" w:after="60"/>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_Ref68802075 \r \h </w:instrText>
            </w:r>
            <w:r>
              <w:rPr>
                <w:sz w:val="20"/>
                <w:szCs w:val="20"/>
              </w:rPr>
            </w:r>
            <w:r>
              <w:rPr>
                <w:sz w:val="20"/>
                <w:szCs w:val="20"/>
              </w:rPr>
              <w:fldChar w:fldCharType="separate"/>
            </w:r>
            <w:r w:rsidR="00182691">
              <w:rPr>
                <w:sz w:val="20"/>
                <w:szCs w:val="20"/>
              </w:rPr>
              <w:t>4.5</w:t>
            </w:r>
            <w:r>
              <w:rPr>
                <w:sz w:val="20"/>
                <w:szCs w:val="20"/>
              </w:rPr>
              <w:fldChar w:fldCharType="end"/>
            </w:r>
          </w:p>
        </w:tc>
        <w:tc>
          <w:tcPr>
            <w:tcW w:w="851" w:type="dxa"/>
          </w:tcPr>
          <w:p w14:paraId="5D69BE04" w14:textId="5A14956E" w:rsidR="005E4B04" w:rsidRDefault="005E4B04" w:rsidP="00F55DFA">
            <w:pPr>
              <w:pStyle w:val="TableParagraph"/>
              <w:spacing w:before="60" w:after="60"/>
              <w:ind w:left="85"/>
              <w:jc w:val="left"/>
              <w:rPr>
                <w:sz w:val="20"/>
              </w:rPr>
            </w:pPr>
            <w:r>
              <w:rPr>
                <w:sz w:val="20"/>
              </w:rPr>
              <w:t xml:space="preserve">  O</w:t>
            </w:r>
          </w:p>
        </w:tc>
        <w:tc>
          <w:tcPr>
            <w:tcW w:w="1235" w:type="dxa"/>
          </w:tcPr>
          <w:p w14:paraId="3CAB7BB1" w14:textId="77777777" w:rsidR="005E4B04" w:rsidRDefault="005E4B04" w:rsidP="00F55DFA">
            <w:pPr>
              <w:pStyle w:val="TableParagraph"/>
              <w:spacing w:before="60" w:after="60"/>
              <w:ind w:left="0"/>
              <w:jc w:val="left"/>
              <w:rPr>
                <w:rFonts w:ascii="Times New Roman"/>
                <w:sz w:val="20"/>
              </w:rPr>
            </w:pPr>
          </w:p>
        </w:tc>
      </w:tr>
      <w:tr w:rsidR="005E4B04" w14:paraId="223EAF1E" w14:textId="77777777" w:rsidTr="005E4B04">
        <w:trPr>
          <w:trHeight w:val="290"/>
        </w:trPr>
        <w:tc>
          <w:tcPr>
            <w:tcW w:w="1102" w:type="dxa"/>
          </w:tcPr>
          <w:p w14:paraId="451FB859" w14:textId="59D0C3F3" w:rsidR="005E4B04" w:rsidRDefault="005E4B04" w:rsidP="00F55DFA">
            <w:pPr>
              <w:pStyle w:val="TableParagraph"/>
              <w:spacing w:before="60" w:after="60"/>
              <w:ind w:left="86"/>
              <w:jc w:val="left"/>
              <w:rPr>
                <w:sz w:val="20"/>
              </w:rPr>
            </w:pPr>
            <w:r>
              <w:rPr>
                <w:sz w:val="20"/>
              </w:rPr>
              <w:t>5</w:t>
            </w:r>
          </w:p>
        </w:tc>
        <w:tc>
          <w:tcPr>
            <w:tcW w:w="3957" w:type="dxa"/>
          </w:tcPr>
          <w:p w14:paraId="6CF0119C" w14:textId="2FE92222" w:rsidR="005E4B04" w:rsidRDefault="005E4B04" w:rsidP="00F55DFA">
            <w:pPr>
              <w:pStyle w:val="TableParagraph"/>
              <w:spacing w:before="60" w:after="60"/>
              <w:ind w:left="85"/>
              <w:jc w:val="left"/>
              <w:rPr>
                <w:sz w:val="20"/>
              </w:rPr>
            </w:pPr>
            <w:r>
              <w:rPr>
                <w:sz w:val="20"/>
              </w:rPr>
              <w:t>Plan Edit Service</w:t>
            </w:r>
          </w:p>
        </w:tc>
        <w:tc>
          <w:tcPr>
            <w:tcW w:w="1997" w:type="dxa"/>
          </w:tcPr>
          <w:p w14:paraId="50E0815C" w14:textId="5B08E342" w:rsidR="005E4B04" w:rsidRPr="00CE01BE" w:rsidRDefault="005E4B04" w:rsidP="00F55DFA">
            <w:pPr>
              <w:pStyle w:val="TableParagraph"/>
              <w:spacing w:before="60" w:after="60"/>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_Ref68802237 \r \h </w:instrText>
            </w:r>
            <w:r>
              <w:rPr>
                <w:sz w:val="20"/>
                <w:szCs w:val="20"/>
              </w:rPr>
            </w:r>
            <w:r>
              <w:rPr>
                <w:sz w:val="20"/>
                <w:szCs w:val="20"/>
              </w:rPr>
              <w:fldChar w:fldCharType="separate"/>
            </w:r>
            <w:r w:rsidR="00182691">
              <w:rPr>
                <w:sz w:val="20"/>
                <w:szCs w:val="20"/>
              </w:rPr>
              <w:t>4.6</w:t>
            </w:r>
            <w:r>
              <w:rPr>
                <w:sz w:val="20"/>
                <w:szCs w:val="20"/>
              </w:rPr>
              <w:fldChar w:fldCharType="end"/>
            </w:r>
          </w:p>
        </w:tc>
        <w:tc>
          <w:tcPr>
            <w:tcW w:w="851" w:type="dxa"/>
          </w:tcPr>
          <w:p w14:paraId="4FCF91A5" w14:textId="080F126C" w:rsidR="005E4B04" w:rsidRDefault="005E4B04" w:rsidP="00F55DFA">
            <w:pPr>
              <w:pStyle w:val="TableParagraph"/>
              <w:spacing w:before="60" w:after="60"/>
              <w:ind w:left="85"/>
              <w:jc w:val="left"/>
              <w:rPr>
                <w:sz w:val="20"/>
              </w:rPr>
            </w:pPr>
            <w:r>
              <w:rPr>
                <w:sz w:val="20"/>
              </w:rPr>
              <w:t>O</w:t>
            </w:r>
          </w:p>
        </w:tc>
        <w:tc>
          <w:tcPr>
            <w:tcW w:w="1235" w:type="dxa"/>
          </w:tcPr>
          <w:p w14:paraId="69133E02" w14:textId="77777777" w:rsidR="005E4B04" w:rsidRDefault="005E4B04" w:rsidP="00F55DFA">
            <w:pPr>
              <w:pStyle w:val="TableParagraph"/>
              <w:spacing w:before="60" w:after="60"/>
              <w:ind w:left="0"/>
              <w:jc w:val="left"/>
              <w:rPr>
                <w:rFonts w:ascii="Times New Roman"/>
                <w:sz w:val="20"/>
              </w:rPr>
            </w:pPr>
          </w:p>
        </w:tc>
      </w:tr>
      <w:tr w:rsidR="005E4B04" w14:paraId="42FC9CBE" w14:textId="77777777" w:rsidTr="005E4B04">
        <w:trPr>
          <w:trHeight w:val="290"/>
        </w:trPr>
        <w:tc>
          <w:tcPr>
            <w:tcW w:w="1102" w:type="dxa"/>
          </w:tcPr>
          <w:p w14:paraId="79871EE3" w14:textId="01E8AE70" w:rsidR="005E4B04" w:rsidRDefault="005E4B04" w:rsidP="00F55DFA">
            <w:pPr>
              <w:pStyle w:val="TableParagraph"/>
              <w:spacing w:before="60" w:after="60"/>
              <w:ind w:left="86"/>
              <w:jc w:val="left"/>
              <w:rPr>
                <w:sz w:val="20"/>
              </w:rPr>
            </w:pPr>
            <w:r>
              <w:rPr>
                <w:sz w:val="20"/>
              </w:rPr>
              <w:t>5.1</w:t>
            </w:r>
          </w:p>
        </w:tc>
        <w:tc>
          <w:tcPr>
            <w:tcW w:w="3957" w:type="dxa"/>
          </w:tcPr>
          <w:p w14:paraId="4FB8D071" w14:textId="1DC93AB0" w:rsidR="005E4B04" w:rsidRDefault="005E4B04" w:rsidP="00F55DFA">
            <w:pPr>
              <w:pStyle w:val="TableParagraph"/>
              <w:spacing w:before="60" w:after="60"/>
              <w:ind w:left="85"/>
              <w:jc w:val="left"/>
              <w:rPr>
                <w:sz w:val="20"/>
              </w:rPr>
            </w:pPr>
            <w:r>
              <w:rPr>
                <w:sz w:val="20"/>
              </w:rPr>
              <w:t xml:space="preserve">  </w:t>
            </w:r>
            <w:r w:rsidR="00B16E65">
              <w:rPr>
                <w:sz w:val="20"/>
              </w:rPr>
              <w:t>updatePlanStatus</w:t>
            </w:r>
          </w:p>
        </w:tc>
        <w:tc>
          <w:tcPr>
            <w:tcW w:w="1997" w:type="dxa"/>
          </w:tcPr>
          <w:p w14:paraId="00216123" w14:textId="189E8183" w:rsidR="005E4B04" w:rsidRPr="00CE01BE" w:rsidRDefault="005E4B04" w:rsidP="00F55DFA">
            <w:pPr>
              <w:pStyle w:val="TableParagraph"/>
              <w:spacing w:before="60" w:after="60"/>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_Ref68802237 \r \h </w:instrText>
            </w:r>
            <w:r>
              <w:rPr>
                <w:sz w:val="20"/>
                <w:szCs w:val="20"/>
              </w:rPr>
            </w:r>
            <w:r>
              <w:rPr>
                <w:sz w:val="20"/>
                <w:szCs w:val="20"/>
              </w:rPr>
              <w:fldChar w:fldCharType="separate"/>
            </w:r>
            <w:r w:rsidR="00182691">
              <w:rPr>
                <w:sz w:val="20"/>
                <w:szCs w:val="20"/>
              </w:rPr>
              <w:t>4.6</w:t>
            </w:r>
            <w:r>
              <w:rPr>
                <w:sz w:val="20"/>
                <w:szCs w:val="20"/>
              </w:rPr>
              <w:fldChar w:fldCharType="end"/>
            </w:r>
          </w:p>
        </w:tc>
        <w:tc>
          <w:tcPr>
            <w:tcW w:w="851" w:type="dxa"/>
          </w:tcPr>
          <w:p w14:paraId="1B982647" w14:textId="60B9D0B1" w:rsidR="005E4B04" w:rsidRDefault="005E4B04" w:rsidP="00F55DFA">
            <w:pPr>
              <w:pStyle w:val="TableParagraph"/>
              <w:spacing w:before="60" w:after="60"/>
              <w:ind w:left="85"/>
              <w:jc w:val="left"/>
              <w:rPr>
                <w:sz w:val="20"/>
              </w:rPr>
            </w:pPr>
            <w:r>
              <w:rPr>
                <w:sz w:val="20"/>
              </w:rPr>
              <w:t xml:space="preserve">  M</w:t>
            </w:r>
          </w:p>
        </w:tc>
        <w:tc>
          <w:tcPr>
            <w:tcW w:w="1235" w:type="dxa"/>
          </w:tcPr>
          <w:p w14:paraId="37012BDD" w14:textId="77777777" w:rsidR="005E4B04" w:rsidRDefault="005E4B04" w:rsidP="00F55DFA">
            <w:pPr>
              <w:pStyle w:val="TableParagraph"/>
              <w:spacing w:before="60" w:after="60"/>
              <w:ind w:left="0"/>
              <w:jc w:val="left"/>
              <w:rPr>
                <w:rFonts w:ascii="Times New Roman"/>
                <w:sz w:val="20"/>
              </w:rPr>
            </w:pPr>
          </w:p>
        </w:tc>
      </w:tr>
      <w:tr w:rsidR="005E4B04" w14:paraId="0D370050" w14:textId="77777777" w:rsidTr="005E4B04">
        <w:trPr>
          <w:trHeight w:val="290"/>
        </w:trPr>
        <w:tc>
          <w:tcPr>
            <w:tcW w:w="1102" w:type="dxa"/>
          </w:tcPr>
          <w:p w14:paraId="37BE9F3F" w14:textId="0150B898" w:rsidR="005E4B04" w:rsidRDefault="005E4B04" w:rsidP="00F55DFA">
            <w:pPr>
              <w:pStyle w:val="TableParagraph"/>
              <w:spacing w:before="60" w:after="60"/>
              <w:ind w:left="86"/>
              <w:jc w:val="left"/>
              <w:rPr>
                <w:sz w:val="20"/>
              </w:rPr>
            </w:pPr>
            <w:r>
              <w:rPr>
                <w:sz w:val="20"/>
              </w:rPr>
              <w:t>5.2</w:t>
            </w:r>
          </w:p>
        </w:tc>
        <w:tc>
          <w:tcPr>
            <w:tcW w:w="3957" w:type="dxa"/>
          </w:tcPr>
          <w:p w14:paraId="59756812" w14:textId="4BDD3094" w:rsidR="005E4B04" w:rsidRDefault="005E4B04" w:rsidP="00340BD5">
            <w:pPr>
              <w:pStyle w:val="TableParagraph"/>
              <w:spacing w:before="60" w:after="60"/>
              <w:ind w:left="85"/>
              <w:jc w:val="left"/>
              <w:rPr>
                <w:sz w:val="20"/>
              </w:rPr>
            </w:pPr>
            <w:r>
              <w:rPr>
                <w:sz w:val="20"/>
              </w:rPr>
              <w:t xml:space="preserve">  </w:t>
            </w:r>
            <w:r w:rsidR="00B16E65">
              <w:rPr>
                <w:sz w:val="20"/>
              </w:rPr>
              <w:t>insertActivity</w:t>
            </w:r>
          </w:p>
          <w:p w14:paraId="044E863A" w14:textId="64B09FA6" w:rsidR="00B16E65" w:rsidRDefault="00B16E65" w:rsidP="00340BD5">
            <w:pPr>
              <w:pStyle w:val="TableParagraph"/>
              <w:spacing w:before="60" w:after="60"/>
              <w:ind w:left="85"/>
              <w:jc w:val="left"/>
              <w:rPr>
                <w:sz w:val="20"/>
              </w:rPr>
            </w:pPr>
            <w:r>
              <w:rPr>
                <w:sz w:val="20"/>
              </w:rPr>
              <w:t xml:space="preserve">  insertEvent</w:t>
            </w:r>
          </w:p>
          <w:p w14:paraId="142C190D" w14:textId="77777777" w:rsidR="00B16E65" w:rsidRDefault="00B16E65" w:rsidP="00340BD5">
            <w:pPr>
              <w:pStyle w:val="TableParagraph"/>
              <w:spacing w:before="60" w:after="60"/>
              <w:ind w:left="85"/>
              <w:jc w:val="left"/>
              <w:rPr>
                <w:sz w:val="20"/>
              </w:rPr>
            </w:pPr>
            <w:r>
              <w:rPr>
                <w:sz w:val="20"/>
              </w:rPr>
              <w:t xml:space="preserve">  deleteActivity</w:t>
            </w:r>
          </w:p>
          <w:p w14:paraId="26F010BA" w14:textId="67103DCA" w:rsidR="00B16E65" w:rsidRDefault="00B16E65" w:rsidP="00F55DFA">
            <w:pPr>
              <w:pStyle w:val="TableParagraph"/>
              <w:spacing w:before="60" w:after="60"/>
              <w:ind w:left="85"/>
              <w:jc w:val="left"/>
              <w:rPr>
                <w:sz w:val="20"/>
              </w:rPr>
            </w:pPr>
            <w:r>
              <w:rPr>
                <w:sz w:val="20"/>
              </w:rPr>
              <w:t xml:space="preserve">  deleteEvent</w:t>
            </w:r>
          </w:p>
        </w:tc>
        <w:tc>
          <w:tcPr>
            <w:tcW w:w="1997" w:type="dxa"/>
          </w:tcPr>
          <w:p w14:paraId="62BE6511" w14:textId="14864EEE" w:rsidR="005E4B04" w:rsidRPr="00CE01BE" w:rsidRDefault="005E4B04" w:rsidP="00F55DFA">
            <w:pPr>
              <w:pStyle w:val="TableParagraph"/>
              <w:spacing w:before="60" w:after="60"/>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_Ref68802237 \r \h </w:instrText>
            </w:r>
            <w:r>
              <w:rPr>
                <w:sz w:val="20"/>
                <w:szCs w:val="20"/>
              </w:rPr>
            </w:r>
            <w:r>
              <w:rPr>
                <w:sz w:val="20"/>
                <w:szCs w:val="20"/>
              </w:rPr>
              <w:fldChar w:fldCharType="separate"/>
            </w:r>
            <w:r w:rsidR="00182691">
              <w:rPr>
                <w:sz w:val="20"/>
                <w:szCs w:val="20"/>
              </w:rPr>
              <w:t>4.6</w:t>
            </w:r>
            <w:r>
              <w:rPr>
                <w:sz w:val="20"/>
                <w:szCs w:val="20"/>
              </w:rPr>
              <w:fldChar w:fldCharType="end"/>
            </w:r>
          </w:p>
        </w:tc>
        <w:tc>
          <w:tcPr>
            <w:tcW w:w="851" w:type="dxa"/>
          </w:tcPr>
          <w:p w14:paraId="3D38318A" w14:textId="1686A3C7" w:rsidR="005E4B04" w:rsidRDefault="005E4B04" w:rsidP="00F55DFA">
            <w:pPr>
              <w:pStyle w:val="TableParagraph"/>
              <w:spacing w:before="60" w:after="60"/>
              <w:ind w:left="85"/>
              <w:jc w:val="left"/>
              <w:rPr>
                <w:sz w:val="20"/>
              </w:rPr>
            </w:pPr>
            <w:r>
              <w:rPr>
                <w:sz w:val="20"/>
              </w:rPr>
              <w:t xml:space="preserve">  M</w:t>
            </w:r>
          </w:p>
        </w:tc>
        <w:tc>
          <w:tcPr>
            <w:tcW w:w="1235" w:type="dxa"/>
          </w:tcPr>
          <w:p w14:paraId="2FD15858" w14:textId="77777777" w:rsidR="005E4B04" w:rsidRDefault="005E4B04" w:rsidP="00F55DFA">
            <w:pPr>
              <w:pStyle w:val="TableParagraph"/>
              <w:spacing w:before="60" w:after="60"/>
              <w:ind w:left="0"/>
              <w:jc w:val="left"/>
              <w:rPr>
                <w:rFonts w:ascii="Times New Roman"/>
                <w:sz w:val="20"/>
              </w:rPr>
            </w:pPr>
          </w:p>
        </w:tc>
      </w:tr>
      <w:tr w:rsidR="005E4B04" w14:paraId="08D9C439" w14:textId="77777777" w:rsidTr="005E4B04">
        <w:trPr>
          <w:trHeight w:val="290"/>
        </w:trPr>
        <w:tc>
          <w:tcPr>
            <w:tcW w:w="1102" w:type="dxa"/>
          </w:tcPr>
          <w:p w14:paraId="3E49AC4D" w14:textId="0AC05EE7" w:rsidR="005E4B04" w:rsidRDefault="005E4B04" w:rsidP="00F55DFA">
            <w:pPr>
              <w:pStyle w:val="TableParagraph"/>
              <w:spacing w:before="60" w:after="60"/>
              <w:ind w:left="86"/>
              <w:jc w:val="left"/>
              <w:rPr>
                <w:sz w:val="20"/>
              </w:rPr>
            </w:pPr>
            <w:r>
              <w:rPr>
                <w:sz w:val="20"/>
              </w:rPr>
              <w:t>5.3</w:t>
            </w:r>
          </w:p>
        </w:tc>
        <w:tc>
          <w:tcPr>
            <w:tcW w:w="3957" w:type="dxa"/>
          </w:tcPr>
          <w:p w14:paraId="349BA769" w14:textId="7F9D71E8" w:rsidR="005E4B04" w:rsidRDefault="005E4B04" w:rsidP="00340BD5">
            <w:pPr>
              <w:pStyle w:val="TableParagraph"/>
              <w:spacing w:before="60" w:after="60"/>
              <w:ind w:left="85"/>
              <w:jc w:val="left"/>
              <w:rPr>
                <w:sz w:val="20"/>
              </w:rPr>
            </w:pPr>
            <w:r>
              <w:rPr>
                <w:sz w:val="20"/>
              </w:rPr>
              <w:t xml:space="preserve">  </w:t>
            </w:r>
            <w:r w:rsidR="00B16E65">
              <w:rPr>
                <w:sz w:val="20"/>
              </w:rPr>
              <w:t>updateActivity</w:t>
            </w:r>
          </w:p>
          <w:p w14:paraId="2B63E9B4" w14:textId="4CC312AF" w:rsidR="00B16E65" w:rsidRDefault="00B16E65" w:rsidP="00F55DFA">
            <w:pPr>
              <w:pStyle w:val="TableParagraph"/>
              <w:spacing w:before="60" w:after="60"/>
              <w:ind w:left="85"/>
              <w:jc w:val="left"/>
              <w:rPr>
                <w:sz w:val="20"/>
              </w:rPr>
            </w:pPr>
            <w:r>
              <w:rPr>
                <w:sz w:val="20"/>
              </w:rPr>
              <w:t xml:space="preserve">  updateEvent</w:t>
            </w:r>
          </w:p>
        </w:tc>
        <w:tc>
          <w:tcPr>
            <w:tcW w:w="1997" w:type="dxa"/>
          </w:tcPr>
          <w:p w14:paraId="33096F2A" w14:textId="2E568B7E" w:rsidR="005E4B04" w:rsidRPr="00CE01BE" w:rsidRDefault="005E4B04" w:rsidP="00F55DFA">
            <w:pPr>
              <w:pStyle w:val="TableParagraph"/>
              <w:spacing w:before="60" w:after="60"/>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_Ref68802237 \r \h </w:instrText>
            </w:r>
            <w:r>
              <w:rPr>
                <w:sz w:val="20"/>
                <w:szCs w:val="20"/>
              </w:rPr>
            </w:r>
            <w:r>
              <w:rPr>
                <w:sz w:val="20"/>
                <w:szCs w:val="20"/>
              </w:rPr>
              <w:fldChar w:fldCharType="separate"/>
            </w:r>
            <w:r w:rsidR="00182691">
              <w:rPr>
                <w:sz w:val="20"/>
                <w:szCs w:val="20"/>
              </w:rPr>
              <w:t>4.6</w:t>
            </w:r>
            <w:r>
              <w:rPr>
                <w:sz w:val="20"/>
                <w:szCs w:val="20"/>
              </w:rPr>
              <w:fldChar w:fldCharType="end"/>
            </w:r>
          </w:p>
        </w:tc>
        <w:tc>
          <w:tcPr>
            <w:tcW w:w="851" w:type="dxa"/>
          </w:tcPr>
          <w:p w14:paraId="0BFA70C2" w14:textId="7FB458A0" w:rsidR="005E4B04" w:rsidRDefault="005E4B04" w:rsidP="00F55DFA">
            <w:pPr>
              <w:pStyle w:val="TableParagraph"/>
              <w:spacing w:before="60" w:after="60"/>
              <w:ind w:left="85"/>
              <w:jc w:val="left"/>
              <w:rPr>
                <w:sz w:val="20"/>
              </w:rPr>
            </w:pPr>
            <w:r>
              <w:rPr>
                <w:sz w:val="20"/>
              </w:rPr>
              <w:t xml:space="preserve">  O</w:t>
            </w:r>
          </w:p>
        </w:tc>
        <w:tc>
          <w:tcPr>
            <w:tcW w:w="1235" w:type="dxa"/>
          </w:tcPr>
          <w:p w14:paraId="21C4756E" w14:textId="77777777" w:rsidR="005E4B04" w:rsidRDefault="005E4B04" w:rsidP="00F55DFA">
            <w:pPr>
              <w:pStyle w:val="TableParagraph"/>
              <w:spacing w:before="60" w:after="60"/>
              <w:ind w:left="0"/>
              <w:jc w:val="left"/>
              <w:rPr>
                <w:rFonts w:ascii="Times New Roman"/>
                <w:sz w:val="20"/>
              </w:rPr>
            </w:pPr>
          </w:p>
        </w:tc>
      </w:tr>
      <w:tr w:rsidR="005E4B04" w14:paraId="6D0156AA" w14:textId="77777777" w:rsidTr="005E4B04">
        <w:trPr>
          <w:trHeight w:val="290"/>
        </w:trPr>
        <w:tc>
          <w:tcPr>
            <w:tcW w:w="1102" w:type="dxa"/>
          </w:tcPr>
          <w:p w14:paraId="40066BF6" w14:textId="5B788F64" w:rsidR="005E4B04" w:rsidRDefault="005E4B04" w:rsidP="00F55DFA">
            <w:pPr>
              <w:pStyle w:val="TableParagraph"/>
              <w:spacing w:before="60" w:after="60"/>
              <w:ind w:left="86"/>
              <w:jc w:val="left"/>
              <w:rPr>
                <w:sz w:val="20"/>
              </w:rPr>
            </w:pPr>
            <w:r>
              <w:rPr>
                <w:sz w:val="20"/>
              </w:rPr>
              <w:t>5.4</w:t>
            </w:r>
          </w:p>
        </w:tc>
        <w:tc>
          <w:tcPr>
            <w:tcW w:w="3957" w:type="dxa"/>
          </w:tcPr>
          <w:p w14:paraId="51688A5E" w14:textId="5627D0CF" w:rsidR="005E4B04" w:rsidRDefault="005E4B04" w:rsidP="00F55DFA">
            <w:pPr>
              <w:pStyle w:val="TableParagraph"/>
              <w:spacing w:before="60" w:after="60"/>
              <w:ind w:left="85"/>
              <w:jc w:val="left"/>
              <w:rPr>
                <w:sz w:val="20"/>
              </w:rPr>
            </w:pPr>
            <w:r>
              <w:rPr>
                <w:sz w:val="20"/>
              </w:rPr>
              <w:t xml:space="preserve">  </w:t>
            </w:r>
            <w:r w:rsidR="00B16E65">
              <w:rPr>
                <w:sz w:val="20"/>
              </w:rPr>
              <w:t>updateResource</w:t>
            </w:r>
          </w:p>
        </w:tc>
        <w:tc>
          <w:tcPr>
            <w:tcW w:w="1997" w:type="dxa"/>
          </w:tcPr>
          <w:p w14:paraId="3291155C" w14:textId="2D854155" w:rsidR="005E4B04" w:rsidRPr="00CE01BE" w:rsidRDefault="005E4B04" w:rsidP="00F55DFA">
            <w:pPr>
              <w:pStyle w:val="TableParagraph"/>
              <w:spacing w:before="60" w:after="60"/>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_Ref68802237 \r \h </w:instrText>
            </w:r>
            <w:r>
              <w:rPr>
                <w:sz w:val="20"/>
                <w:szCs w:val="20"/>
              </w:rPr>
            </w:r>
            <w:r>
              <w:rPr>
                <w:sz w:val="20"/>
                <w:szCs w:val="20"/>
              </w:rPr>
              <w:fldChar w:fldCharType="separate"/>
            </w:r>
            <w:r w:rsidR="00182691">
              <w:rPr>
                <w:sz w:val="20"/>
                <w:szCs w:val="20"/>
              </w:rPr>
              <w:t>4.6</w:t>
            </w:r>
            <w:r>
              <w:rPr>
                <w:sz w:val="20"/>
                <w:szCs w:val="20"/>
              </w:rPr>
              <w:fldChar w:fldCharType="end"/>
            </w:r>
          </w:p>
        </w:tc>
        <w:tc>
          <w:tcPr>
            <w:tcW w:w="851" w:type="dxa"/>
          </w:tcPr>
          <w:p w14:paraId="02ED42C4" w14:textId="44B8DFBF" w:rsidR="005E4B04" w:rsidRDefault="005E4B04" w:rsidP="00F55DFA">
            <w:pPr>
              <w:pStyle w:val="TableParagraph"/>
              <w:spacing w:before="60" w:after="60"/>
              <w:ind w:left="85"/>
              <w:jc w:val="left"/>
              <w:rPr>
                <w:sz w:val="20"/>
              </w:rPr>
            </w:pPr>
            <w:r>
              <w:rPr>
                <w:sz w:val="20"/>
              </w:rPr>
              <w:t xml:space="preserve">  O</w:t>
            </w:r>
          </w:p>
        </w:tc>
        <w:tc>
          <w:tcPr>
            <w:tcW w:w="1235" w:type="dxa"/>
          </w:tcPr>
          <w:p w14:paraId="63271299" w14:textId="77777777" w:rsidR="005E4B04" w:rsidRDefault="005E4B04" w:rsidP="00F55DFA">
            <w:pPr>
              <w:pStyle w:val="TableParagraph"/>
              <w:spacing w:before="60" w:after="60"/>
              <w:ind w:left="0"/>
              <w:jc w:val="left"/>
              <w:rPr>
                <w:rFonts w:ascii="Times New Roman"/>
                <w:sz w:val="20"/>
              </w:rPr>
            </w:pPr>
          </w:p>
        </w:tc>
      </w:tr>
      <w:tr w:rsidR="005E4B04" w14:paraId="0ADC7B61" w14:textId="77777777" w:rsidTr="005E4B04">
        <w:trPr>
          <w:trHeight w:val="290"/>
        </w:trPr>
        <w:tc>
          <w:tcPr>
            <w:tcW w:w="1102" w:type="dxa"/>
          </w:tcPr>
          <w:p w14:paraId="1DB42E09" w14:textId="446269AF" w:rsidR="005E4B04" w:rsidRDefault="005E4B04" w:rsidP="00F55DFA">
            <w:pPr>
              <w:pStyle w:val="TableParagraph"/>
              <w:spacing w:before="60" w:after="60"/>
              <w:ind w:left="86"/>
              <w:jc w:val="left"/>
              <w:rPr>
                <w:sz w:val="20"/>
              </w:rPr>
            </w:pPr>
            <w:r>
              <w:rPr>
                <w:sz w:val="20"/>
              </w:rPr>
              <w:t>5.5</w:t>
            </w:r>
          </w:p>
        </w:tc>
        <w:tc>
          <w:tcPr>
            <w:tcW w:w="3957" w:type="dxa"/>
          </w:tcPr>
          <w:p w14:paraId="2456CA9D" w14:textId="50827508" w:rsidR="005E4B04" w:rsidRDefault="005E4B04" w:rsidP="00F55DFA">
            <w:pPr>
              <w:pStyle w:val="TableParagraph"/>
              <w:spacing w:before="60" w:after="60"/>
              <w:ind w:left="85"/>
              <w:jc w:val="left"/>
              <w:rPr>
                <w:sz w:val="20"/>
              </w:rPr>
            </w:pPr>
            <w:r>
              <w:rPr>
                <w:sz w:val="20"/>
              </w:rPr>
              <w:t xml:space="preserve">  </w:t>
            </w:r>
            <w:r w:rsidR="00B16E65">
              <w:rPr>
                <w:sz w:val="20"/>
              </w:rPr>
              <w:t>updateResourceProfile</w:t>
            </w:r>
          </w:p>
        </w:tc>
        <w:tc>
          <w:tcPr>
            <w:tcW w:w="1997" w:type="dxa"/>
          </w:tcPr>
          <w:p w14:paraId="30A7BD7B" w14:textId="6CC46433" w:rsidR="005E4B04" w:rsidRPr="00CE01BE" w:rsidRDefault="005E4B04" w:rsidP="00F55DFA">
            <w:pPr>
              <w:pStyle w:val="TableParagraph"/>
              <w:spacing w:before="60" w:after="60"/>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_Ref68802237 \r \h </w:instrText>
            </w:r>
            <w:r>
              <w:rPr>
                <w:sz w:val="20"/>
                <w:szCs w:val="20"/>
              </w:rPr>
            </w:r>
            <w:r>
              <w:rPr>
                <w:sz w:val="20"/>
                <w:szCs w:val="20"/>
              </w:rPr>
              <w:fldChar w:fldCharType="separate"/>
            </w:r>
            <w:r w:rsidR="00182691">
              <w:rPr>
                <w:sz w:val="20"/>
                <w:szCs w:val="20"/>
              </w:rPr>
              <w:t>4.6</w:t>
            </w:r>
            <w:r>
              <w:rPr>
                <w:sz w:val="20"/>
                <w:szCs w:val="20"/>
              </w:rPr>
              <w:fldChar w:fldCharType="end"/>
            </w:r>
          </w:p>
        </w:tc>
        <w:tc>
          <w:tcPr>
            <w:tcW w:w="851" w:type="dxa"/>
          </w:tcPr>
          <w:p w14:paraId="2E1CE65C" w14:textId="036C7257" w:rsidR="005E4B04" w:rsidRDefault="005E4B04" w:rsidP="00F55DFA">
            <w:pPr>
              <w:pStyle w:val="TableParagraph"/>
              <w:spacing w:before="60" w:after="60"/>
              <w:ind w:left="85"/>
              <w:jc w:val="left"/>
              <w:rPr>
                <w:sz w:val="20"/>
              </w:rPr>
            </w:pPr>
            <w:r>
              <w:rPr>
                <w:sz w:val="20"/>
              </w:rPr>
              <w:t xml:space="preserve">  O</w:t>
            </w:r>
          </w:p>
        </w:tc>
        <w:tc>
          <w:tcPr>
            <w:tcW w:w="1235" w:type="dxa"/>
          </w:tcPr>
          <w:p w14:paraId="25BE269F" w14:textId="77777777" w:rsidR="005E4B04" w:rsidRDefault="005E4B04" w:rsidP="00F55DFA">
            <w:pPr>
              <w:pStyle w:val="TableParagraph"/>
              <w:spacing w:before="60" w:after="60"/>
              <w:ind w:left="0"/>
              <w:jc w:val="left"/>
              <w:rPr>
                <w:rFonts w:ascii="Times New Roman"/>
                <w:sz w:val="20"/>
              </w:rPr>
            </w:pPr>
          </w:p>
        </w:tc>
      </w:tr>
      <w:tr w:rsidR="005E4B04" w14:paraId="5D46CAA8" w14:textId="77777777" w:rsidTr="005E4B04">
        <w:trPr>
          <w:trHeight w:val="290"/>
        </w:trPr>
        <w:tc>
          <w:tcPr>
            <w:tcW w:w="1102" w:type="dxa"/>
          </w:tcPr>
          <w:p w14:paraId="5D8BF9D2" w14:textId="3461D44A" w:rsidR="005E4B04" w:rsidRDefault="005E4B04" w:rsidP="00F55DFA">
            <w:pPr>
              <w:pStyle w:val="TableParagraph"/>
              <w:spacing w:before="60" w:after="60"/>
              <w:ind w:left="86"/>
              <w:jc w:val="left"/>
              <w:rPr>
                <w:sz w:val="20"/>
              </w:rPr>
            </w:pPr>
            <w:r>
              <w:rPr>
                <w:sz w:val="20"/>
              </w:rPr>
              <w:t>5.6</w:t>
            </w:r>
          </w:p>
        </w:tc>
        <w:tc>
          <w:tcPr>
            <w:tcW w:w="3957" w:type="dxa"/>
          </w:tcPr>
          <w:p w14:paraId="5DFBD045" w14:textId="58AF34FA" w:rsidR="005E4B04" w:rsidRDefault="005E4B04" w:rsidP="00F55DFA">
            <w:pPr>
              <w:pStyle w:val="TableParagraph"/>
              <w:spacing w:before="60" w:after="60"/>
              <w:ind w:left="85"/>
              <w:jc w:val="left"/>
              <w:rPr>
                <w:sz w:val="20"/>
              </w:rPr>
            </w:pPr>
            <w:r>
              <w:rPr>
                <w:sz w:val="20"/>
              </w:rPr>
              <w:t xml:space="preserve">  </w:t>
            </w:r>
            <w:r w:rsidR="00B16E65">
              <w:rPr>
                <w:sz w:val="20"/>
              </w:rPr>
              <w:t>applyTimeShift</w:t>
            </w:r>
          </w:p>
        </w:tc>
        <w:tc>
          <w:tcPr>
            <w:tcW w:w="1997" w:type="dxa"/>
          </w:tcPr>
          <w:p w14:paraId="2071BEE2" w14:textId="56819323" w:rsidR="005E4B04" w:rsidRPr="00CE01BE" w:rsidRDefault="00FA28C1" w:rsidP="00F55DFA">
            <w:pPr>
              <w:pStyle w:val="TableParagraph"/>
              <w:spacing w:before="60" w:after="60"/>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_Ref68802237 \r \h </w:instrText>
            </w:r>
            <w:r>
              <w:rPr>
                <w:sz w:val="20"/>
                <w:szCs w:val="20"/>
              </w:rPr>
            </w:r>
            <w:r>
              <w:rPr>
                <w:sz w:val="20"/>
                <w:szCs w:val="20"/>
              </w:rPr>
              <w:fldChar w:fldCharType="separate"/>
            </w:r>
            <w:r>
              <w:rPr>
                <w:sz w:val="20"/>
                <w:szCs w:val="20"/>
              </w:rPr>
              <w:t>4.6</w:t>
            </w:r>
            <w:r>
              <w:rPr>
                <w:sz w:val="20"/>
                <w:szCs w:val="20"/>
              </w:rPr>
              <w:fldChar w:fldCharType="end"/>
            </w:r>
          </w:p>
        </w:tc>
        <w:tc>
          <w:tcPr>
            <w:tcW w:w="851" w:type="dxa"/>
          </w:tcPr>
          <w:p w14:paraId="46B4B972" w14:textId="726B1FCF" w:rsidR="005E4B04" w:rsidRDefault="005E4B04" w:rsidP="00F55DFA">
            <w:pPr>
              <w:pStyle w:val="TableParagraph"/>
              <w:spacing w:before="60" w:after="60"/>
              <w:ind w:left="85"/>
              <w:jc w:val="left"/>
              <w:rPr>
                <w:sz w:val="20"/>
              </w:rPr>
            </w:pPr>
            <w:r>
              <w:rPr>
                <w:sz w:val="20"/>
              </w:rPr>
              <w:t xml:space="preserve">  O</w:t>
            </w:r>
          </w:p>
        </w:tc>
        <w:tc>
          <w:tcPr>
            <w:tcW w:w="1235" w:type="dxa"/>
          </w:tcPr>
          <w:p w14:paraId="1E3B1FFC" w14:textId="77777777" w:rsidR="005E4B04" w:rsidRDefault="005E4B04" w:rsidP="00F55DFA">
            <w:pPr>
              <w:pStyle w:val="TableParagraph"/>
              <w:spacing w:before="60" w:after="60"/>
              <w:ind w:left="0"/>
              <w:jc w:val="left"/>
              <w:rPr>
                <w:rFonts w:ascii="Times New Roman"/>
                <w:sz w:val="20"/>
              </w:rPr>
            </w:pPr>
          </w:p>
        </w:tc>
      </w:tr>
      <w:tr w:rsidR="00FA28C1" w14:paraId="53C82B06" w14:textId="77777777" w:rsidTr="005E4B04">
        <w:trPr>
          <w:trHeight w:val="290"/>
        </w:trPr>
        <w:tc>
          <w:tcPr>
            <w:tcW w:w="1102" w:type="dxa"/>
          </w:tcPr>
          <w:p w14:paraId="3105F794" w14:textId="41C1587F" w:rsidR="00FA28C1" w:rsidDel="00CB476A" w:rsidRDefault="00FA28C1" w:rsidP="00F55DFA">
            <w:pPr>
              <w:pStyle w:val="TableParagraph"/>
              <w:spacing w:before="60" w:after="60"/>
              <w:ind w:left="86"/>
              <w:jc w:val="left"/>
              <w:rPr>
                <w:sz w:val="20"/>
              </w:rPr>
            </w:pPr>
            <w:r>
              <w:rPr>
                <w:sz w:val="20"/>
              </w:rPr>
              <w:t>F</w:t>
            </w:r>
          </w:p>
        </w:tc>
        <w:tc>
          <w:tcPr>
            <w:tcW w:w="3957" w:type="dxa"/>
          </w:tcPr>
          <w:p w14:paraId="4CF7C873" w14:textId="227243FE" w:rsidR="00FA28C1" w:rsidRDefault="00FA28C1" w:rsidP="00F55DFA">
            <w:pPr>
              <w:pStyle w:val="TableParagraph"/>
              <w:spacing w:before="60" w:after="60"/>
              <w:ind w:left="85"/>
              <w:jc w:val="left"/>
              <w:rPr>
                <w:sz w:val="20"/>
              </w:rPr>
            </w:pPr>
            <w:r>
              <w:rPr>
                <w:sz w:val="20"/>
              </w:rPr>
              <w:t>MPS File Formats</w:t>
            </w:r>
          </w:p>
        </w:tc>
        <w:tc>
          <w:tcPr>
            <w:tcW w:w="1997" w:type="dxa"/>
          </w:tcPr>
          <w:p w14:paraId="58D1BBE4" w14:textId="442F62C4" w:rsidR="00FA28C1" w:rsidRDefault="00FA28C1" w:rsidP="00F55DFA">
            <w:pPr>
              <w:pStyle w:val="TableParagraph"/>
              <w:spacing w:before="60" w:after="60"/>
              <w:ind w:left="85"/>
              <w:jc w:val="left"/>
              <w:rPr>
                <w:sz w:val="20"/>
                <w:szCs w:val="20"/>
              </w:rPr>
            </w:pPr>
            <w:r>
              <w:rPr>
                <w:sz w:val="20"/>
                <w:szCs w:val="20"/>
              </w:rPr>
              <w:t>7</w:t>
            </w:r>
          </w:p>
        </w:tc>
        <w:tc>
          <w:tcPr>
            <w:tcW w:w="851" w:type="dxa"/>
          </w:tcPr>
          <w:p w14:paraId="01220B0D" w14:textId="6EC6BBB1" w:rsidR="00FA28C1" w:rsidRDefault="00FA28C1" w:rsidP="00F55DFA">
            <w:pPr>
              <w:pStyle w:val="TableParagraph"/>
              <w:spacing w:before="60" w:after="60"/>
              <w:ind w:left="85"/>
              <w:jc w:val="left"/>
              <w:rPr>
                <w:sz w:val="20"/>
              </w:rPr>
            </w:pPr>
            <w:r>
              <w:rPr>
                <w:sz w:val="20"/>
              </w:rPr>
              <w:t>O</w:t>
            </w:r>
          </w:p>
        </w:tc>
        <w:tc>
          <w:tcPr>
            <w:tcW w:w="1235" w:type="dxa"/>
          </w:tcPr>
          <w:p w14:paraId="120E9072" w14:textId="77777777" w:rsidR="00FA28C1" w:rsidRDefault="00FA28C1" w:rsidP="00F55DFA">
            <w:pPr>
              <w:pStyle w:val="TableParagraph"/>
              <w:spacing w:before="60" w:after="60"/>
              <w:ind w:left="0"/>
              <w:jc w:val="left"/>
              <w:rPr>
                <w:rFonts w:ascii="Times New Roman"/>
                <w:sz w:val="20"/>
              </w:rPr>
            </w:pPr>
          </w:p>
        </w:tc>
      </w:tr>
      <w:tr w:rsidR="005E4B04" w14:paraId="1D216C8C" w14:textId="77777777" w:rsidTr="005E4B04">
        <w:trPr>
          <w:trHeight w:val="290"/>
        </w:trPr>
        <w:tc>
          <w:tcPr>
            <w:tcW w:w="1102" w:type="dxa"/>
          </w:tcPr>
          <w:p w14:paraId="6B490552" w14:textId="54904704" w:rsidR="005E4B04" w:rsidRDefault="00CB476A" w:rsidP="00F55DFA">
            <w:pPr>
              <w:pStyle w:val="TableParagraph"/>
              <w:spacing w:before="60" w:after="60"/>
              <w:ind w:left="86"/>
              <w:jc w:val="left"/>
              <w:rPr>
                <w:sz w:val="20"/>
              </w:rPr>
            </w:pPr>
            <w:r>
              <w:rPr>
                <w:sz w:val="20"/>
              </w:rPr>
              <w:t>F.1</w:t>
            </w:r>
          </w:p>
        </w:tc>
        <w:tc>
          <w:tcPr>
            <w:tcW w:w="3957" w:type="dxa"/>
          </w:tcPr>
          <w:p w14:paraId="6B5E1632" w14:textId="4EC96F14" w:rsidR="005E4B04" w:rsidRDefault="00FA28C1" w:rsidP="00F55DFA">
            <w:pPr>
              <w:pStyle w:val="TableParagraph"/>
              <w:spacing w:before="60" w:after="60"/>
              <w:ind w:left="85"/>
              <w:jc w:val="left"/>
              <w:rPr>
                <w:sz w:val="20"/>
              </w:rPr>
            </w:pPr>
            <w:r>
              <w:rPr>
                <w:sz w:val="20"/>
              </w:rPr>
              <w:t xml:space="preserve">  </w:t>
            </w:r>
            <w:r w:rsidR="005E4B04">
              <w:rPr>
                <w:sz w:val="20"/>
              </w:rPr>
              <w:t>Planning Request File Format</w:t>
            </w:r>
          </w:p>
        </w:tc>
        <w:tc>
          <w:tcPr>
            <w:tcW w:w="1997" w:type="dxa"/>
          </w:tcPr>
          <w:p w14:paraId="13865C4D" w14:textId="0165F6ED" w:rsidR="005E4B04" w:rsidRPr="00CE01BE" w:rsidRDefault="008C5914" w:rsidP="00F55DFA">
            <w:pPr>
              <w:pStyle w:val="TableParagraph"/>
              <w:spacing w:before="60" w:after="60"/>
              <w:ind w:left="85"/>
              <w:jc w:val="left"/>
              <w:rPr>
                <w:sz w:val="20"/>
                <w:szCs w:val="20"/>
              </w:rPr>
            </w:pPr>
            <w:r>
              <w:rPr>
                <w:sz w:val="20"/>
                <w:szCs w:val="20"/>
              </w:rPr>
              <w:fldChar w:fldCharType="begin"/>
            </w:r>
            <w:r>
              <w:rPr>
                <w:sz w:val="20"/>
                <w:szCs w:val="20"/>
              </w:rPr>
              <w:instrText xml:space="preserve"> REF _Ref92893166 \r \h </w:instrText>
            </w:r>
            <w:r>
              <w:rPr>
                <w:sz w:val="20"/>
                <w:szCs w:val="20"/>
              </w:rPr>
            </w:r>
            <w:r>
              <w:rPr>
                <w:sz w:val="20"/>
                <w:szCs w:val="20"/>
              </w:rPr>
              <w:fldChar w:fldCharType="separate"/>
            </w:r>
            <w:r w:rsidR="00182691">
              <w:rPr>
                <w:sz w:val="20"/>
                <w:szCs w:val="20"/>
              </w:rPr>
              <w:t>7.6</w:t>
            </w:r>
            <w:r>
              <w:rPr>
                <w:sz w:val="20"/>
                <w:szCs w:val="20"/>
              </w:rPr>
              <w:fldChar w:fldCharType="end"/>
            </w:r>
          </w:p>
        </w:tc>
        <w:tc>
          <w:tcPr>
            <w:tcW w:w="851" w:type="dxa"/>
          </w:tcPr>
          <w:p w14:paraId="248FAB40" w14:textId="1FEC89FE" w:rsidR="005E4B04" w:rsidRDefault="00FA28C1" w:rsidP="00F55DFA">
            <w:pPr>
              <w:pStyle w:val="TableParagraph"/>
              <w:spacing w:before="60" w:after="60"/>
              <w:ind w:left="85"/>
              <w:jc w:val="left"/>
              <w:rPr>
                <w:sz w:val="20"/>
              </w:rPr>
            </w:pPr>
            <w:r>
              <w:rPr>
                <w:sz w:val="20"/>
              </w:rPr>
              <w:t xml:space="preserve">  </w:t>
            </w:r>
            <w:r w:rsidR="005E4B04">
              <w:rPr>
                <w:sz w:val="20"/>
              </w:rPr>
              <w:t>O</w:t>
            </w:r>
          </w:p>
        </w:tc>
        <w:tc>
          <w:tcPr>
            <w:tcW w:w="1235" w:type="dxa"/>
          </w:tcPr>
          <w:p w14:paraId="36A96F59" w14:textId="77777777" w:rsidR="005E4B04" w:rsidRDefault="005E4B04" w:rsidP="00F55DFA">
            <w:pPr>
              <w:pStyle w:val="TableParagraph"/>
              <w:spacing w:before="60" w:after="60"/>
              <w:ind w:left="0"/>
              <w:jc w:val="left"/>
              <w:rPr>
                <w:rFonts w:ascii="Times New Roman"/>
                <w:sz w:val="20"/>
              </w:rPr>
            </w:pPr>
          </w:p>
        </w:tc>
      </w:tr>
      <w:tr w:rsidR="008C5914" w14:paraId="03AB0665" w14:textId="77777777" w:rsidTr="005E4B04">
        <w:trPr>
          <w:trHeight w:val="290"/>
        </w:trPr>
        <w:tc>
          <w:tcPr>
            <w:tcW w:w="1102" w:type="dxa"/>
          </w:tcPr>
          <w:p w14:paraId="5C681CE5" w14:textId="3E014962" w:rsidR="008C5914" w:rsidRDefault="00CB476A" w:rsidP="00F55DFA">
            <w:pPr>
              <w:pStyle w:val="TableParagraph"/>
              <w:spacing w:before="60" w:after="60"/>
              <w:ind w:left="86"/>
              <w:jc w:val="left"/>
              <w:rPr>
                <w:sz w:val="20"/>
              </w:rPr>
            </w:pPr>
            <w:r>
              <w:rPr>
                <w:sz w:val="20"/>
              </w:rPr>
              <w:t>F.2</w:t>
            </w:r>
          </w:p>
        </w:tc>
        <w:tc>
          <w:tcPr>
            <w:tcW w:w="3957" w:type="dxa"/>
          </w:tcPr>
          <w:p w14:paraId="21295E60" w14:textId="3784D634" w:rsidR="008C5914" w:rsidRDefault="00FA28C1" w:rsidP="00F55DFA">
            <w:pPr>
              <w:pStyle w:val="TableParagraph"/>
              <w:spacing w:before="60" w:after="60"/>
              <w:ind w:left="85"/>
              <w:jc w:val="left"/>
              <w:rPr>
                <w:sz w:val="20"/>
              </w:rPr>
            </w:pPr>
            <w:r>
              <w:rPr>
                <w:sz w:val="20"/>
              </w:rPr>
              <w:t xml:space="preserve">  </w:t>
            </w:r>
            <w:r w:rsidR="008C5914">
              <w:rPr>
                <w:sz w:val="20"/>
              </w:rPr>
              <w:t>Planning Response File Format</w:t>
            </w:r>
          </w:p>
        </w:tc>
        <w:tc>
          <w:tcPr>
            <w:tcW w:w="1997" w:type="dxa"/>
          </w:tcPr>
          <w:p w14:paraId="4B1652E7" w14:textId="0E8E0DCB" w:rsidR="008C5914" w:rsidRDefault="008C5914" w:rsidP="00F55DFA">
            <w:pPr>
              <w:pStyle w:val="TableParagraph"/>
              <w:spacing w:before="60" w:after="60"/>
              <w:ind w:left="85"/>
              <w:jc w:val="left"/>
              <w:rPr>
                <w:sz w:val="20"/>
                <w:szCs w:val="20"/>
              </w:rPr>
            </w:pPr>
            <w:r>
              <w:rPr>
                <w:sz w:val="20"/>
                <w:szCs w:val="20"/>
              </w:rPr>
              <w:fldChar w:fldCharType="begin"/>
            </w:r>
            <w:r>
              <w:rPr>
                <w:sz w:val="20"/>
                <w:szCs w:val="20"/>
              </w:rPr>
              <w:instrText xml:space="preserve"> REF _Ref92893166 \r \h </w:instrText>
            </w:r>
            <w:r>
              <w:rPr>
                <w:sz w:val="20"/>
                <w:szCs w:val="20"/>
              </w:rPr>
            </w:r>
            <w:r>
              <w:rPr>
                <w:sz w:val="20"/>
                <w:szCs w:val="20"/>
              </w:rPr>
              <w:fldChar w:fldCharType="separate"/>
            </w:r>
            <w:r w:rsidR="00182691">
              <w:rPr>
                <w:sz w:val="20"/>
                <w:szCs w:val="20"/>
              </w:rPr>
              <w:t>7.6</w:t>
            </w:r>
            <w:r>
              <w:rPr>
                <w:sz w:val="20"/>
                <w:szCs w:val="20"/>
              </w:rPr>
              <w:fldChar w:fldCharType="end"/>
            </w:r>
          </w:p>
        </w:tc>
        <w:tc>
          <w:tcPr>
            <w:tcW w:w="851" w:type="dxa"/>
          </w:tcPr>
          <w:p w14:paraId="32775371" w14:textId="1E4F4509" w:rsidR="008C5914" w:rsidRDefault="00FA28C1" w:rsidP="00F55DFA">
            <w:pPr>
              <w:pStyle w:val="TableParagraph"/>
              <w:spacing w:before="60" w:after="60"/>
              <w:ind w:left="85"/>
              <w:jc w:val="left"/>
              <w:rPr>
                <w:sz w:val="20"/>
              </w:rPr>
            </w:pPr>
            <w:r>
              <w:rPr>
                <w:sz w:val="20"/>
              </w:rPr>
              <w:t xml:space="preserve">  </w:t>
            </w:r>
            <w:r w:rsidR="008C5914">
              <w:rPr>
                <w:sz w:val="20"/>
              </w:rPr>
              <w:t>O</w:t>
            </w:r>
          </w:p>
        </w:tc>
        <w:tc>
          <w:tcPr>
            <w:tcW w:w="1235" w:type="dxa"/>
          </w:tcPr>
          <w:p w14:paraId="26C8E2A1" w14:textId="77777777" w:rsidR="008C5914" w:rsidRDefault="008C5914" w:rsidP="00F55DFA">
            <w:pPr>
              <w:pStyle w:val="TableParagraph"/>
              <w:spacing w:before="60" w:after="60"/>
              <w:ind w:left="0"/>
              <w:jc w:val="left"/>
              <w:rPr>
                <w:rFonts w:ascii="Times New Roman"/>
                <w:sz w:val="20"/>
              </w:rPr>
            </w:pPr>
          </w:p>
        </w:tc>
      </w:tr>
      <w:tr w:rsidR="005E4B04" w14:paraId="4912DEE5" w14:textId="77777777" w:rsidTr="005E4B04">
        <w:trPr>
          <w:trHeight w:val="290"/>
        </w:trPr>
        <w:tc>
          <w:tcPr>
            <w:tcW w:w="1102" w:type="dxa"/>
          </w:tcPr>
          <w:p w14:paraId="420DE8E6" w14:textId="526901C7" w:rsidR="005E4B04" w:rsidRDefault="00CB476A" w:rsidP="00F55DFA">
            <w:pPr>
              <w:pStyle w:val="TableParagraph"/>
              <w:spacing w:before="60" w:after="60"/>
              <w:ind w:left="86"/>
              <w:jc w:val="left"/>
              <w:rPr>
                <w:sz w:val="20"/>
              </w:rPr>
            </w:pPr>
            <w:r>
              <w:rPr>
                <w:sz w:val="20"/>
              </w:rPr>
              <w:t>F.3</w:t>
            </w:r>
          </w:p>
        </w:tc>
        <w:tc>
          <w:tcPr>
            <w:tcW w:w="3957" w:type="dxa"/>
          </w:tcPr>
          <w:p w14:paraId="2AAC853D" w14:textId="467BD88C" w:rsidR="005E4B04" w:rsidRDefault="00FA28C1" w:rsidP="00F55DFA">
            <w:pPr>
              <w:pStyle w:val="TableParagraph"/>
              <w:spacing w:before="60" w:after="60"/>
              <w:ind w:left="85"/>
              <w:jc w:val="left"/>
              <w:rPr>
                <w:sz w:val="20"/>
              </w:rPr>
            </w:pPr>
            <w:r>
              <w:rPr>
                <w:sz w:val="20"/>
              </w:rPr>
              <w:t xml:space="preserve">  </w:t>
            </w:r>
            <w:r w:rsidR="005E4B04">
              <w:rPr>
                <w:sz w:val="20"/>
              </w:rPr>
              <w:t>Plan File Format</w:t>
            </w:r>
          </w:p>
        </w:tc>
        <w:tc>
          <w:tcPr>
            <w:tcW w:w="1997" w:type="dxa"/>
          </w:tcPr>
          <w:p w14:paraId="37804C27" w14:textId="60F38EF2" w:rsidR="005E4B04" w:rsidRPr="00CE01BE" w:rsidRDefault="008C5914" w:rsidP="00F55DFA">
            <w:pPr>
              <w:pStyle w:val="TableParagraph"/>
              <w:spacing w:before="60" w:after="60"/>
              <w:ind w:left="85"/>
              <w:jc w:val="left"/>
              <w:rPr>
                <w:sz w:val="20"/>
                <w:szCs w:val="20"/>
              </w:rPr>
            </w:pPr>
            <w:r>
              <w:rPr>
                <w:sz w:val="20"/>
                <w:szCs w:val="20"/>
              </w:rPr>
              <w:fldChar w:fldCharType="begin"/>
            </w:r>
            <w:r>
              <w:rPr>
                <w:sz w:val="20"/>
                <w:szCs w:val="20"/>
              </w:rPr>
              <w:instrText xml:space="preserve"> REF _Ref68802434 \r \h </w:instrText>
            </w:r>
            <w:r>
              <w:rPr>
                <w:sz w:val="20"/>
                <w:szCs w:val="20"/>
              </w:rPr>
            </w:r>
            <w:r>
              <w:rPr>
                <w:sz w:val="20"/>
                <w:szCs w:val="20"/>
              </w:rPr>
              <w:fldChar w:fldCharType="separate"/>
            </w:r>
            <w:r w:rsidR="00182691">
              <w:rPr>
                <w:sz w:val="20"/>
                <w:szCs w:val="20"/>
              </w:rPr>
              <w:t>7.7</w:t>
            </w:r>
            <w:r>
              <w:rPr>
                <w:sz w:val="20"/>
                <w:szCs w:val="20"/>
              </w:rPr>
              <w:fldChar w:fldCharType="end"/>
            </w:r>
          </w:p>
        </w:tc>
        <w:tc>
          <w:tcPr>
            <w:tcW w:w="851" w:type="dxa"/>
          </w:tcPr>
          <w:p w14:paraId="4FF64996" w14:textId="616DCAFA" w:rsidR="005E4B04" w:rsidRDefault="00FA28C1" w:rsidP="00F55DFA">
            <w:pPr>
              <w:pStyle w:val="TableParagraph"/>
              <w:spacing w:before="60" w:after="60"/>
              <w:ind w:left="85"/>
              <w:jc w:val="left"/>
              <w:rPr>
                <w:sz w:val="20"/>
              </w:rPr>
            </w:pPr>
            <w:r>
              <w:rPr>
                <w:sz w:val="20"/>
              </w:rPr>
              <w:t xml:space="preserve">  </w:t>
            </w:r>
            <w:r w:rsidR="005E4B04">
              <w:rPr>
                <w:sz w:val="20"/>
              </w:rPr>
              <w:t>O</w:t>
            </w:r>
          </w:p>
        </w:tc>
        <w:tc>
          <w:tcPr>
            <w:tcW w:w="1235" w:type="dxa"/>
          </w:tcPr>
          <w:p w14:paraId="3671DC08" w14:textId="77777777" w:rsidR="005E4B04" w:rsidRDefault="005E4B04" w:rsidP="00F55DFA">
            <w:pPr>
              <w:pStyle w:val="TableParagraph"/>
              <w:spacing w:before="60" w:after="60"/>
              <w:ind w:left="0"/>
              <w:jc w:val="left"/>
              <w:rPr>
                <w:rFonts w:ascii="Times New Roman"/>
                <w:sz w:val="20"/>
              </w:rPr>
            </w:pPr>
          </w:p>
        </w:tc>
      </w:tr>
      <w:tr w:rsidR="005E4B04" w14:paraId="0208B1CB" w14:textId="77777777" w:rsidTr="005E4B04">
        <w:trPr>
          <w:trHeight w:val="290"/>
        </w:trPr>
        <w:tc>
          <w:tcPr>
            <w:tcW w:w="1102" w:type="dxa"/>
          </w:tcPr>
          <w:p w14:paraId="3752F780" w14:textId="7C04427D" w:rsidR="005E4B04" w:rsidRDefault="005E4B04" w:rsidP="00F55DFA">
            <w:pPr>
              <w:pStyle w:val="TableParagraph"/>
              <w:spacing w:before="60" w:after="60"/>
              <w:ind w:left="86"/>
              <w:jc w:val="left"/>
              <w:rPr>
                <w:sz w:val="20"/>
              </w:rPr>
            </w:pPr>
            <w:r>
              <w:rPr>
                <w:sz w:val="20"/>
              </w:rPr>
              <w:t>D</w:t>
            </w:r>
          </w:p>
        </w:tc>
        <w:tc>
          <w:tcPr>
            <w:tcW w:w="3957" w:type="dxa"/>
          </w:tcPr>
          <w:p w14:paraId="04EDCBE3" w14:textId="0384A643" w:rsidR="005E4B04" w:rsidRDefault="005E4B04" w:rsidP="00F55DFA">
            <w:pPr>
              <w:pStyle w:val="TableParagraph"/>
              <w:spacing w:before="60" w:after="60"/>
              <w:ind w:left="85"/>
              <w:jc w:val="left"/>
              <w:rPr>
                <w:sz w:val="20"/>
              </w:rPr>
            </w:pPr>
            <w:r>
              <w:rPr>
                <w:sz w:val="20"/>
              </w:rPr>
              <w:t>MPS Information Model</w:t>
            </w:r>
          </w:p>
        </w:tc>
        <w:tc>
          <w:tcPr>
            <w:tcW w:w="1997" w:type="dxa"/>
          </w:tcPr>
          <w:p w14:paraId="31B36389" w14:textId="592FB796" w:rsidR="005E4B04" w:rsidRPr="00CE01BE" w:rsidRDefault="005E4B04" w:rsidP="00F55DFA">
            <w:pPr>
              <w:pStyle w:val="TableParagraph"/>
              <w:spacing w:before="60" w:after="60"/>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_Ref56507059 \r \h </w:instrText>
            </w:r>
            <w:r>
              <w:rPr>
                <w:sz w:val="20"/>
                <w:szCs w:val="20"/>
              </w:rPr>
            </w:r>
            <w:r>
              <w:rPr>
                <w:sz w:val="20"/>
                <w:szCs w:val="20"/>
              </w:rPr>
              <w:fldChar w:fldCharType="separate"/>
            </w:r>
            <w:r w:rsidR="00182691">
              <w:rPr>
                <w:sz w:val="20"/>
                <w:szCs w:val="20"/>
              </w:rPr>
              <w:t>3</w:t>
            </w:r>
            <w:r>
              <w:rPr>
                <w:sz w:val="20"/>
                <w:szCs w:val="20"/>
              </w:rPr>
              <w:fldChar w:fldCharType="end"/>
            </w:r>
          </w:p>
        </w:tc>
        <w:tc>
          <w:tcPr>
            <w:tcW w:w="851" w:type="dxa"/>
          </w:tcPr>
          <w:p w14:paraId="49FE4EB8" w14:textId="109DCC7C" w:rsidR="005E4B04" w:rsidRDefault="005E4B04" w:rsidP="00F55DFA">
            <w:pPr>
              <w:pStyle w:val="TableParagraph"/>
              <w:spacing w:before="60" w:after="60"/>
              <w:ind w:left="85"/>
              <w:jc w:val="left"/>
              <w:rPr>
                <w:sz w:val="20"/>
              </w:rPr>
            </w:pPr>
            <w:r>
              <w:rPr>
                <w:sz w:val="20"/>
              </w:rPr>
              <w:t>M</w:t>
            </w:r>
          </w:p>
        </w:tc>
        <w:tc>
          <w:tcPr>
            <w:tcW w:w="1235" w:type="dxa"/>
          </w:tcPr>
          <w:p w14:paraId="3C1EBB6A" w14:textId="77777777" w:rsidR="005E4B04" w:rsidRDefault="005E4B04" w:rsidP="00F55DFA">
            <w:pPr>
              <w:pStyle w:val="TableParagraph"/>
              <w:spacing w:before="60" w:after="60"/>
              <w:ind w:left="0"/>
              <w:jc w:val="left"/>
              <w:rPr>
                <w:rFonts w:ascii="Times New Roman"/>
                <w:sz w:val="20"/>
              </w:rPr>
            </w:pPr>
          </w:p>
        </w:tc>
      </w:tr>
      <w:tr w:rsidR="005E4B04" w14:paraId="3385B46E" w14:textId="77777777" w:rsidTr="005E4B04">
        <w:trPr>
          <w:trHeight w:val="290"/>
        </w:trPr>
        <w:tc>
          <w:tcPr>
            <w:tcW w:w="1102" w:type="dxa"/>
          </w:tcPr>
          <w:p w14:paraId="16E4395D" w14:textId="07117167" w:rsidR="005E4B04" w:rsidRDefault="005E4B04" w:rsidP="00F55DFA">
            <w:pPr>
              <w:pStyle w:val="TableParagraph"/>
              <w:spacing w:before="60" w:after="60"/>
              <w:ind w:left="86"/>
              <w:jc w:val="left"/>
              <w:rPr>
                <w:sz w:val="20"/>
              </w:rPr>
            </w:pPr>
            <w:r>
              <w:rPr>
                <w:sz w:val="20"/>
              </w:rPr>
              <w:t>D.1</w:t>
            </w:r>
          </w:p>
        </w:tc>
        <w:tc>
          <w:tcPr>
            <w:tcW w:w="3957" w:type="dxa"/>
          </w:tcPr>
          <w:p w14:paraId="4C796094" w14:textId="4EF03723" w:rsidR="005E4B04" w:rsidRDefault="005E4B04" w:rsidP="00F55DFA">
            <w:pPr>
              <w:pStyle w:val="TableParagraph"/>
              <w:spacing w:before="60" w:after="60"/>
              <w:ind w:left="39"/>
              <w:jc w:val="left"/>
              <w:rPr>
                <w:sz w:val="20"/>
              </w:rPr>
            </w:pPr>
            <w:r>
              <w:rPr>
                <w:sz w:val="20"/>
              </w:rPr>
              <w:t xml:space="preserve">   Core </w:t>
            </w:r>
            <w:r w:rsidR="00345F04">
              <w:rPr>
                <w:sz w:val="20"/>
              </w:rPr>
              <w:t>Features</w:t>
            </w:r>
          </w:p>
        </w:tc>
        <w:tc>
          <w:tcPr>
            <w:tcW w:w="1997" w:type="dxa"/>
          </w:tcPr>
          <w:p w14:paraId="677AE5A8" w14:textId="795FD25C" w:rsidR="005E4B04" w:rsidRPr="00CE01BE" w:rsidRDefault="005E4B04" w:rsidP="00F55DFA">
            <w:pPr>
              <w:pStyle w:val="TableParagraph"/>
              <w:spacing w:before="60" w:after="60"/>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_Ref56507059 \r \h </w:instrText>
            </w:r>
            <w:r>
              <w:rPr>
                <w:sz w:val="20"/>
                <w:szCs w:val="20"/>
              </w:rPr>
            </w:r>
            <w:r>
              <w:rPr>
                <w:sz w:val="20"/>
                <w:szCs w:val="20"/>
              </w:rPr>
              <w:fldChar w:fldCharType="separate"/>
            </w:r>
            <w:r w:rsidR="00182691">
              <w:rPr>
                <w:sz w:val="20"/>
                <w:szCs w:val="20"/>
              </w:rPr>
              <w:t>3</w:t>
            </w:r>
            <w:r>
              <w:rPr>
                <w:sz w:val="20"/>
                <w:szCs w:val="20"/>
              </w:rPr>
              <w:fldChar w:fldCharType="end"/>
            </w:r>
          </w:p>
        </w:tc>
        <w:tc>
          <w:tcPr>
            <w:tcW w:w="851" w:type="dxa"/>
          </w:tcPr>
          <w:p w14:paraId="70C93A57" w14:textId="02798DD5" w:rsidR="005E4B04" w:rsidRDefault="005E4B04" w:rsidP="00F55DFA">
            <w:pPr>
              <w:pStyle w:val="TableParagraph"/>
              <w:spacing w:before="60" w:after="60"/>
              <w:ind w:left="85"/>
              <w:jc w:val="left"/>
              <w:rPr>
                <w:sz w:val="20"/>
              </w:rPr>
            </w:pPr>
            <w:r>
              <w:rPr>
                <w:sz w:val="20"/>
              </w:rPr>
              <w:t xml:space="preserve">  M</w:t>
            </w:r>
          </w:p>
        </w:tc>
        <w:tc>
          <w:tcPr>
            <w:tcW w:w="1235" w:type="dxa"/>
          </w:tcPr>
          <w:p w14:paraId="72D0136A" w14:textId="77777777" w:rsidR="005E4B04" w:rsidRDefault="005E4B04" w:rsidP="00F55DFA">
            <w:pPr>
              <w:pStyle w:val="TableParagraph"/>
              <w:spacing w:before="60" w:after="60"/>
              <w:ind w:left="0"/>
              <w:jc w:val="left"/>
              <w:rPr>
                <w:rFonts w:ascii="Times New Roman"/>
                <w:sz w:val="20"/>
              </w:rPr>
            </w:pPr>
          </w:p>
        </w:tc>
      </w:tr>
      <w:tr w:rsidR="005E4B04" w14:paraId="6C6C8FC2" w14:textId="77777777" w:rsidTr="005E4B04">
        <w:trPr>
          <w:trHeight w:val="290"/>
        </w:trPr>
        <w:tc>
          <w:tcPr>
            <w:tcW w:w="1102" w:type="dxa"/>
          </w:tcPr>
          <w:p w14:paraId="78B6B20E" w14:textId="03C9C10D" w:rsidR="005E4B04" w:rsidRDefault="005E4B04" w:rsidP="00F55DFA">
            <w:pPr>
              <w:pStyle w:val="TableParagraph"/>
              <w:spacing w:before="60" w:after="60"/>
              <w:ind w:left="86"/>
              <w:jc w:val="left"/>
              <w:rPr>
                <w:sz w:val="20"/>
              </w:rPr>
            </w:pPr>
            <w:r>
              <w:rPr>
                <w:sz w:val="20"/>
              </w:rPr>
              <w:t>D.2</w:t>
            </w:r>
          </w:p>
        </w:tc>
        <w:tc>
          <w:tcPr>
            <w:tcW w:w="3957" w:type="dxa"/>
          </w:tcPr>
          <w:p w14:paraId="13D9CD55" w14:textId="0E75140C" w:rsidR="005E4B04" w:rsidRDefault="005E4B04" w:rsidP="00F55DFA">
            <w:pPr>
              <w:pStyle w:val="TableParagraph"/>
              <w:spacing w:before="60" w:after="60"/>
              <w:ind w:left="85"/>
              <w:jc w:val="left"/>
              <w:rPr>
                <w:sz w:val="20"/>
              </w:rPr>
            </w:pPr>
            <w:r>
              <w:rPr>
                <w:sz w:val="20"/>
              </w:rPr>
              <w:t xml:space="preserve">  </w:t>
            </w:r>
            <w:r w:rsidR="00345F04">
              <w:rPr>
                <w:sz w:val="20"/>
              </w:rPr>
              <w:t>Basic Constraints</w:t>
            </w:r>
          </w:p>
        </w:tc>
        <w:tc>
          <w:tcPr>
            <w:tcW w:w="1997" w:type="dxa"/>
          </w:tcPr>
          <w:p w14:paraId="25A6EE4D" w14:textId="7C1A0CA9" w:rsidR="005E4B04" w:rsidRPr="00CE01BE" w:rsidRDefault="00345F04" w:rsidP="00F55DFA">
            <w:pPr>
              <w:pStyle w:val="TableParagraph"/>
              <w:spacing w:before="60" w:after="60"/>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w:t>
            </w:r>
            <w:r>
              <w:rPr>
                <w:sz w:val="20"/>
                <w:szCs w:val="20"/>
              </w:rPr>
              <w:fldChar w:fldCharType="begin"/>
            </w:r>
            <w:r>
              <w:rPr>
                <w:sz w:val="20"/>
                <w:szCs w:val="20"/>
              </w:rPr>
              <w:instrText xml:space="preserve"> REF _Ref68803311 \r \h </w:instrText>
            </w:r>
            <w:r>
              <w:rPr>
                <w:sz w:val="20"/>
                <w:szCs w:val="20"/>
              </w:rPr>
            </w:r>
            <w:r>
              <w:rPr>
                <w:sz w:val="20"/>
                <w:szCs w:val="20"/>
              </w:rPr>
              <w:fldChar w:fldCharType="separate"/>
            </w:r>
            <w:r w:rsidR="00182691">
              <w:rPr>
                <w:sz w:val="20"/>
                <w:szCs w:val="20"/>
              </w:rPr>
              <w:t>3.3.6.1.2</w:t>
            </w:r>
            <w:r>
              <w:rPr>
                <w:sz w:val="20"/>
                <w:szCs w:val="20"/>
              </w:rPr>
              <w:fldChar w:fldCharType="end"/>
            </w:r>
            <w:r>
              <w:rPr>
                <w:sz w:val="20"/>
                <w:szCs w:val="20"/>
              </w:rPr>
              <w:t xml:space="preserve">, </w:t>
            </w:r>
            <w:r>
              <w:rPr>
                <w:sz w:val="20"/>
                <w:szCs w:val="20"/>
              </w:rPr>
              <w:fldChar w:fldCharType="begin"/>
            </w:r>
            <w:r>
              <w:rPr>
                <w:sz w:val="20"/>
                <w:szCs w:val="20"/>
              </w:rPr>
              <w:instrText xml:space="preserve"> REF _Ref68803318 \r \h </w:instrText>
            </w:r>
            <w:r>
              <w:rPr>
                <w:sz w:val="20"/>
                <w:szCs w:val="20"/>
              </w:rPr>
            </w:r>
            <w:r>
              <w:rPr>
                <w:sz w:val="20"/>
                <w:szCs w:val="20"/>
              </w:rPr>
              <w:fldChar w:fldCharType="separate"/>
            </w:r>
            <w:r w:rsidR="00182691">
              <w:rPr>
                <w:sz w:val="20"/>
                <w:szCs w:val="20"/>
              </w:rPr>
              <w:t>3.3.6.1.3</w:t>
            </w:r>
            <w:r>
              <w:rPr>
                <w:sz w:val="20"/>
                <w:szCs w:val="20"/>
              </w:rPr>
              <w:fldChar w:fldCharType="end"/>
            </w:r>
            <w:r>
              <w:rPr>
                <w:sz w:val="20"/>
                <w:szCs w:val="20"/>
              </w:rPr>
              <w:t xml:space="preserve">, </w:t>
            </w:r>
            <w:r>
              <w:rPr>
                <w:sz w:val="20"/>
                <w:szCs w:val="20"/>
              </w:rPr>
              <w:fldChar w:fldCharType="begin"/>
            </w:r>
            <w:r>
              <w:rPr>
                <w:sz w:val="20"/>
                <w:szCs w:val="20"/>
              </w:rPr>
              <w:instrText xml:space="preserve"> REF _Ref68803330 \r \h </w:instrText>
            </w:r>
            <w:r>
              <w:rPr>
                <w:sz w:val="20"/>
                <w:szCs w:val="20"/>
              </w:rPr>
            </w:r>
            <w:r>
              <w:rPr>
                <w:sz w:val="20"/>
                <w:szCs w:val="20"/>
              </w:rPr>
              <w:fldChar w:fldCharType="separate"/>
            </w:r>
            <w:r w:rsidR="00182691">
              <w:rPr>
                <w:sz w:val="20"/>
                <w:szCs w:val="20"/>
              </w:rPr>
              <w:t>3.3.6.1.4</w:t>
            </w:r>
            <w:r>
              <w:rPr>
                <w:sz w:val="20"/>
                <w:szCs w:val="20"/>
              </w:rPr>
              <w:fldChar w:fldCharType="end"/>
            </w:r>
          </w:p>
        </w:tc>
        <w:tc>
          <w:tcPr>
            <w:tcW w:w="851" w:type="dxa"/>
          </w:tcPr>
          <w:p w14:paraId="1010D133" w14:textId="6278B2F2" w:rsidR="005E4B04" w:rsidRDefault="00345F04" w:rsidP="00F55DFA">
            <w:pPr>
              <w:pStyle w:val="TableParagraph"/>
              <w:spacing w:before="60" w:after="60"/>
              <w:ind w:left="85"/>
              <w:jc w:val="left"/>
              <w:rPr>
                <w:sz w:val="20"/>
              </w:rPr>
            </w:pPr>
            <w:r>
              <w:rPr>
                <w:sz w:val="20"/>
              </w:rPr>
              <w:t xml:space="preserve">  O</w:t>
            </w:r>
          </w:p>
        </w:tc>
        <w:tc>
          <w:tcPr>
            <w:tcW w:w="1235" w:type="dxa"/>
          </w:tcPr>
          <w:p w14:paraId="7036411B" w14:textId="77777777" w:rsidR="005E4B04" w:rsidRDefault="005E4B04" w:rsidP="00F55DFA">
            <w:pPr>
              <w:pStyle w:val="TableParagraph"/>
              <w:spacing w:before="60" w:after="60"/>
              <w:ind w:left="0"/>
              <w:jc w:val="left"/>
              <w:rPr>
                <w:rFonts w:ascii="Times New Roman"/>
                <w:sz w:val="20"/>
              </w:rPr>
            </w:pPr>
          </w:p>
        </w:tc>
      </w:tr>
      <w:tr w:rsidR="005E4B04" w14:paraId="4CBBA281" w14:textId="77777777" w:rsidTr="005E4B04">
        <w:trPr>
          <w:trHeight w:val="290"/>
        </w:trPr>
        <w:tc>
          <w:tcPr>
            <w:tcW w:w="1102" w:type="dxa"/>
          </w:tcPr>
          <w:p w14:paraId="4F6D62AC" w14:textId="76735BA4" w:rsidR="005E4B04" w:rsidRDefault="00345F04" w:rsidP="00F55DFA">
            <w:pPr>
              <w:pStyle w:val="TableParagraph"/>
              <w:spacing w:before="60" w:after="60"/>
              <w:ind w:left="86"/>
              <w:jc w:val="left"/>
              <w:rPr>
                <w:sz w:val="20"/>
              </w:rPr>
            </w:pPr>
            <w:r>
              <w:rPr>
                <w:sz w:val="20"/>
              </w:rPr>
              <w:t>D.3</w:t>
            </w:r>
          </w:p>
        </w:tc>
        <w:tc>
          <w:tcPr>
            <w:tcW w:w="3957" w:type="dxa"/>
          </w:tcPr>
          <w:p w14:paraId="326F2EC9" w14:textId="2AEF4826" w:rsidR="005E4B04" w:rsidRDefault="00345F04" w:rsidP="00F55DFA">
            <w:pPr>
              <w:pStyle w:val="TableParagraph"/>
              <w:spacing w:before="60" w:after="60"/>
              <w:ind w:left="85"/>
              <w:jc w:val="left"/>
              <w:rPr>
                <w:sz w:val="20"/>
              </w:rPr>
            </w:pPr>
            <w:r>
              <w:rPr>
                <w:sz w:val="20"/>
              </w:rPr>
              <w:t xml:space="preserve">  Plan Revisions</w:t>
            </w:r>
          </w:p>
        </w:tc>
        <w:tc>
          <w:tcPr>
            <w:tcW w:w="1997" w:type="dxa"/>
          </w:tcPr>
          <w:p w14:paraId="6E62A7BD" w14:textId="1761D59D" w:rsidR="005E4B04" w:rsidRPr="00CE01BE" w:rsidRDefault="00345F04" w:rsidP="00F55DFA">
            <w:pPr>
              <w:pStyle w:val="TableParagraph"/>
              <w:spacing w:before="60" w:after="60"/>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and </w:t>
            </w:r>
            <w:r>
              <w:rPr>
                <w:sz w:val="20"/>
                <w:szCs w:val="20"/>
              </w:rPr>
              <w:fldChar w:fldCharType="begin"/>
            </w:r>
            <w:r>
              <w:rPr>
                <w:sz w:val="20"/>
                <w:szCs w:val="20"/>
              </w:rPr>
              <w:instrText xml:space="preserve"> REF _Ref68802815 \r \h </w:instrText>
            </w:r>
            <w:r>
              <w:rPr>
                <w:sz w:val="20"/>
                <w:szCs w:val="20"/>
              </w:rPr>
            </w:r>
            <w:r>
              <w:rPr>
                <w:sz w:val="20"/>
                <w:szCs w:val="20"/>
              </w:rPr>
              <w:fldChar w:fldCharType="separate"/>
            </w:r>
            <w:r w:rsidR="00182691">
              <w:rPr>
                <w:sz w:val="20"/>
                <w:szCs w:val="20"/>
              </w:rPr>
              <w:t>3.2.6.1.3</w:t>
            </w:r>
            <w:r>
              <w:rPr>
                <w:sz w:val="20"/>
                <w:szCs w:val="20"/>
              </w:rPr>
              <w:fldChar w:fldCharType="end"/>
            </w:r>
          </w:p>
        </w:tc>
        <w:tc>
          <w:tcPr>
            <w:tcW w:w="851" w:type="dxa"/>
          </w:tcPr>
          <w:p w14:paraId="59C9EBE1" w14:textId="645BDA18" w:rsidR="005E4B04" w:rsidRDefault="00345F04" w:rsidP="00F55DFA">
            <w:pPr>
              <w:pStyle w:val="TableParagraph"/>
              <w:spacing w:before="60" w:after="60"/>
              <w:ind w:left="85"/>
              <w:jc w:val="left"/>
              <w:rPr>
                <w:sz w:val="20"/>
              </w:rPr>
            </w:pPr>
            <w:r>
              <w:rPr>
                <w:sz w:val="20"/>
              </w:rPr>
              <w:t xml:space="preserve">  O</w:t>
            </w:r>
          </w:p>
        </w:tc>
        <w:tc>
          <w:tcPr>
            <w:tcW w:w="1235" w:type="dxa"/>
          </w:tcPr>
          <w:p w14:paraId="326AF812" w14:textId="77777777" w:rsidR="005E4B04" w:rsidRDefault="005E4B04" w:rsidP="00F55DFA">
            <w:pPr>
              <w:pStyle w:val="TableParagraph"/>
              <w:spacing w:before="60" w:after="60"/>
              <w:ind w:left="0"/>
              <w:jc w:val="left"/>
              <w:rPr>
                <w:rFonts w:ascii="Times New Roman"/>
                <w:sz w:val="20"/>
              </w:rPr>
            </w:pPr>
          </w:p>
        </w:tc>
      </w:tr>
      <w:tr w:rsidR="005E4B04" w14:paraId="785F81A8" w14:textId="77777777" w:rsidTr="005E4B04">
        <w:trPr>
          <w:trHeight w:val="290"/>
        </w:trPr>
        <w:tc>
          <w:tcPr>
            <w:tcW w:w="1102" w:type="dxa"/>
          </w:tcPr>
          <w:p w14:paraId="4D1321EE" w14:textId="443AB5D9" w:rsidR="005E4B04" w:rsidRDefault="00345F04" w:rsidP="00F55DFA">
            <w:pPr>
              <w:pStyle w:val="TableParagraph"/>
              <w:spacing w:before="60" w:after="60"/>
              <w:ind w:left="86"/>
              <w:jc w:val="left"/>
              <w:rPr>
                <w:sz w:val="20"/>
              </w:rPr>
            </w:pPr>
            <w:r>
              <w:rPr>
                <w:sz w:val="20"/>
              </w:rPr>
              <w:t>D.4</w:t>
            </w:r>
          </w:p>
        </w:tc>
        <w:tc>
          <w:tcPr>
            <w:tcW w:w="3957" w:type="dxa"/>
          </w:tcPr>
          <w:p w14:paraId="7209953A" w14:textId="4AF34468" w:rsidR="005E4B04" w:rsidRDefault="00345F04" w:rsidP="00F55DFA">
            <w:pPr>
              <w:pStyle w:val="TableParagraph"/>
              <w:spacing w:before="60" w:after="60"/>
              <w:ind w:left="85"/>
              <w:jc w:val="left"/>
              <w:rPr>
                <w:sz w:val="20"/>
              </w:rPr>
            </w:pPr>
            <w:r>
              <w:rPr>
                <w:sz w:val="20"/>
              </w:rPr>
              <w:t xml:space="preserve">  Resources</w:t>
            </w:r>
          </w:p>
        </w:tc>
        <w:tc>
          <w:tcPr>
            <w:tcW w:w="1997" w:type="dxa"/>
          </w:tcPr>
          <w:p w14:paraId="74AED63E" w14:textId="0B87B839" w:rsidR="005E4B04" w:rsidRPr="00CE01BE" w:rsidRDefault="00345F04" w:rsidP="00F55DFA">
            <w:pPr>
              <w:pStyle w:val="TableParagraph"/>
              <w:spacing w:before="60" w:after="60"/>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w:t>
            </w:r>
            <w:r>
              <w:rPr>
                <w:sz w:val="20"/>
                <w:szCs w:val="20"/>
              </w:rPr>
              <w:fldChar w:fldCharType="begin"/>
            </w:r>
            <w:r>
              <w:rPr>
                <w:sz w:val="20"/>
                <w:szCs w:val="20"/>
              </w:rPr>
              <w:instrText xml:space="preserve"> REF _Ref68802859 \r \h </w:instrText>
            </w:r>
            <w:r>
              <w:rPr>
                <w:sz w:val="20"/>
                <w:szCs w:val="20"/>
              </w:rPr>
            </w:r>
            <w:r>
              <w:rPr>
                <w:sz w:val="20"/>
                <w:szCs w:val="20"/>
              </w:rPr>
              <w:fldChar w:fldCharType="separate"/>
            </w:r>
            <w:r w:rsidR="00182691">
              <w:rPr>
                <w:sz w:val="20"/>
                <w:szCs w:val="20"/>
              </w:rPr>
              <w:t>3.2.4</w:t>
            </w:r>
            <w:r>
              <w:rPr>
                <w:sz w:val="20"/>
                <w:szCs w:val="20"/>
              </w:rPr>
              <w:fldChar w:fldCharType="end"/>
            </w:r>
            <w:r>
              <w:rPr>
                <w:sz w:val="20"/>
                <w:szCs w:val="20"/>
              </w:rPr>
              <w:t xml:space="preserve"> and </w:t>
            </w:r>
            <w:r>
              <w:rPr>
                <w:sz w:val="20"/>
                <w:szCs w:val="20"/>
              </w:rPr>
              <w:fldChar w:fldCharType="begin"/>
            </w:r>
            <w:r>
              <w:rPr>
                <w:sz w:val="20"/>
                <w:szCs w:val="20"/>
              </w:rPr>
              <w:instrText xml:space="preserve"> REF _Ref68803035 \r \h </w:instrText>
            </w:r>
            <w:r>
              <w:rPr>
                <w:sz w:val="20"/>
                <w:szCs w:val="20"/>
              </w:rPr>
            </w:r>
            <w:r>
              <w:rPr>
                <w:sz w:val="20"/>
                <w:szCs w:val="20"/>
              </w:rPr>
              <w:fldChar w:fldCharType="separate"/>
            </w:r>
            <w:r w:rsidR="00182691">
              <w:rPr>
                <w:sz w:val="20"/>
                <w:szCs w:val="20"/>
              </w:rPr>
              <w:t>3.2.6.1.4</w:t>
            </w:r>
            <w:r>
              <w:rPr>
                <w:sz w:val="20"/>
                <w:szCs w:val="20"/>
              </w:rPr>
              <w:fldChar w:fldCharType="end"/>
            </w:r>
          </w:p>
        </w:tc>
        <w:tc>
          <w:tcPr>
            <w:tcW w:w="851" w:type="dxa"/>
          </w:tcPr>
          <w:p w14:paraId="725DF23F" w14:textId="56014219" w:rsidR="005E4B04" w:rsidRDefault="00345F04" w:rsidP="00F55DFA">
            <w:pPr>
              <w:pStyle w:val="TableParagraph"/>
              <w:spacing w:before="60" w:after="60"/>
              <w:ind w:left="85"/>
              <w:jc w:val="left"/>
              <w:rPr>
                <w:sz w:val="20"/>
              </w:rPr>
            </w:pPr>
            <w:r>
              <w:rPr>
                <w:sz w:val="20"/>
              </w:rPr>
              <w:t xml:space="preserve">  O</w:t>
            </w:r>
          </w:p>
        </w:tc>
        <w:tc>
          <w:tcPr>
            <w:tcW w:w="1235" w:type="dxa"/>
          </w:tcPr>
          <w:p w14:paraId="1923401E" w14:textId="77777777" w:rsidR="005E4B04" w:rsidRDefault="005E4B04" w:rsidP="00F55DFA">
            <w:pPr>
              <w:pStyle w:val="TableParagraph"/>
              <w:spacing w:before="60" w:after="60"/>
              <w:ind w:left="0"/>
              <w:jc w:val="left"/>
              <w:rPr>
                <w:rFonts w:ascii="Times New Roman"/>
                <w:sz w:val="20"/>
              </w:rPr>
            </w:pPr>
          </w:p>
        </w:tc>
      </w:tr>
      <w:tr w:rsidR="005E4B04" w14:paraId="5ED78332" w14:textId="77777777" w:rsidTr="005E4B04">
        <w:trPr>
          <w:trHeight w:val="290"/>
        </w:trPr>
        <w:tc>
          <w:tcPr>
            <w:tcW w:w="1102" w:type="dxa"/>
          </w:tcPr>
          <w:p w14:paraId="462EFE60" w14:textId="3A128843" w:rsidR="005E4B04" w:rsidRDefault="00345F04" w:rsidP="00F55DFA">
            <w:pPr>
              <w:pStyle w:val="TableParagraph"/>
              <w:spacing w:before="60" w:after="60"/>
              <w:ind w:left="86"/>
              <w:jc w:val="left"/>
              <w:rPr>
                <w:sz w:val="20"/>
              </w:rPr>
            </w:pPr>
            <w:r>
              <w:rPr>
                <w:sz w:val="20"/>
              </w:rPr>
              <w:t>D.5</w:t>
            </w:r>
          </w:p>
        </w:tc>
        <w:tc>
          <w:tcPr>
            <w:tcW w:w="3957" w:type="dxa"/>
          </w:tcPr>
          <w:p w14:paraId="13E18F88" w14:textId="20761D18" w:rsidR="005E4B04" w:rsidRDefault="00345F04" w:rsidP="00F55DFA">
            <w:pPr>
              <w:pStyle w:val="TableParagraph"/>
              <w:spacing w:before="60" w:after="60"/>
              <w:ind w:left="85"/>
              <w:jc w:val="left"/>
              <w:rPr>
                <w:sz w:val="20"/>
              </w:rPr>
            </w:pPr>
            <w:r>
              <w:rPr>
                <w:sz w:val="20"/>
              </w:rPr>
              <w:t xml:space="preserve">  Resource Constraints (requires D.4)</w:t>
            </w:r>
          </w:p>
        </w:tc>
        <w:tc>
          <w:tcPr>
            <w:tcW w:w="1997" w:type="dxa"/>
          </w:tcPr>
          <w:p w14:paraId="4F4C0209" w14:textId="35DE28C5" w:rsidR="005E4B04" w:rsidRPr="00CE01BE" w:rsidRDefault="00345F04" w:rsidP="00F55DFA">
            <w:pPr>
              <w:pStyle w:val="TableParagraph"/>
              <w:spacing w:before="60" w:after="60"/>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w:t>
            </w:r>
            <w:r>
              <w:rPr>
                <w:sz w:val="20"/>
                <w:szCs w:val="20"/>
              </w:rPr>
              <w:fldChar w:fldCharType="begin"/>
            </w:r>
            <w:r>
              <w:rPr>
                <w:sz w:val="20"/>
                <w:szCs w:val="20"/>
              </w:rPr>
              <w:instrText xml:space="preserve"> REF _Ref68802931 \r \h </w:instrText>
            </w:r>
            <w:r>
              <w:rPr>
                <w:sz w:val="20"/>
                <w:szCs w:val="20"/>
              </w:rPr>
            </w:r>
            <w:r>
              <w:rPr>
                <w:sz w:val="20"/>
                <w:szCs w:val="20"/>
              </w:rPr>
              <w:fldChar w:fldCharType="separate"/>
            </w:r>
            <w:r w:rsidR="00182691">
              <w:rPr>
                <w:sz w:val="20"/>
                <w:szCs w:val="20"/>
              </w:rPr>
              <w:t>3.3.6.1.5</w:t>
            </w:r>
            <w:r>
              <w:rPr>
                <w:sz w:val="20"/>
                <w:szCs w:val="20"/>
              </w:rPr>
              <w:fldChar w:fldCharType="end"/>
            </w:r>
            <w:r>
              <w:rPr>
                <w:sz w:val="20"/>
                <w:szCs w:val="20"/>
              </w:rPr>
              <w:t xml:space="preserve"> and </w:t>
            </w:r>
            <w:r>
              <w:rPr>
                <w:sz w:val="20"/>
                <w:szCs w:val="20"/>
              </w:rPr>
              <w:fldChar w:fldCharType="begin"/>
            </w:r>
            <w:r>
              <w:rPr>
                <w:sz w:val="20"/>
                <w:szCs w:val="20"/>
              </w:rPr>
              <w:instrText xml:space="preserve"> REF _Ref64045174 \r \h </w:instrText>
            </w:r>
            <w:r>
              <w:rPr>
                <w:sz w:val="20"/>
                <w:szCs w:val="20"/>
              </w:rPr>
            </w:r>
            <w:r>
              <w:rPr>
                <w:sz w:val="20"/>
                <w:szCs w:val="20"/>
              </w:rPr>
              <w:fldChar w:fldCharType="separate"/>
            </w:r>
            <w:r w:rsidR="00182691">
              <w:rPr>
                <w:sz w:val="20"/>
                <w:szCs w:val="20"/>
              </w:rPr>
              <w:t>3.3.6.2</w:t>
            </w:r>
            <w:r>
              <w:rPr>
                <w:sz w:val="20"/>
                <w:szCs w:val="20"/>
              </w:rPr>
              <w:fldChar w:fldCharType="end"/>
            </w:r>
          </w:p>
        </w:tc>
        <w:tc>
          <w:tcPr>
            <w:tcW w:w="851" w:type="dxa"/>
          </w:tcPr>
          <w:p w14:paraId="31F704DD" w14:textId="236253FD" w:rsidR="005E4B04" w:rsidRDefault="00345F04" w:rsidP="00F55DFA">
            <w:pPr>
              <w:pStyle w:val="TableParagraph"/>
              <w:spacing w:before="60" w:after="60"/>
              <w:ind w:left="85"/>
              <w:jc w:val="left"/>
              <w:rPr>
                <w:sz w:val="20"/>
              </w:rPr>
            </w:pPr>
            <w:r>
              <w:rPr>
                <w:sz w:val="20"/>
              </w:rPr>
              <w:t xml:space="preserve">  O</w:t>
            </w:r>
          </w:p>
        </w:tc>
        <w:tc>
          <w:tcPr>
            <w:tcW w:w="1235" w:type="dxa"/>
          </w:tcPr>
          <w:p w14:paraId="6C8253D8" w14:textId="77777777" w:rsidR="005E4B04" w:rsidRDefault="005E4B04" w:rsidP="00F55DFA">
            <w:pPr>
              <w:pStyle w:val="TableParagraph"/>
              <w:spacing w:before="60" w:after="60"/>
              <w:ind w:left="0"/>
              <w:jc w:val="left"/>
              <w:rPr>
                <w:rFonts w:ascii="Times New Roman"/>
                <w:sz w:val="20"/>
              </w:rPr>
            </w:pPr>
          </w:p>
        </w:tc>
      </w:tr>
      <w:tr w:rsidR="005E4B04" w14:paraId="0AA11FC2" w14:textId="77777777" w:rsidTr="005E4B04">
        <w:trPr>
          <w:trHeight w:val="290"/>
        </w:trPr>
        <w:tc>
          <w:tcPr>
            <w:tcW w:w="1102" w:type="dxa"/>
          </w:tcPr>
          <w:p w14:paraId="40F696C2" w14:textId="409EF27D" w:rsidR="005E4B04" w:rsidRDefault="00345F04" w:rsidP="00F55DFA">
            <w:pPr>
              <w:pStyle w:val="TableParagraph"/>
              <w:spacing w:before="60" w:after="60"/>
              <w:ind w:left="86"/>
              <w:jc w:val="left"/>
              <w:rPr>
                <w:sz w:val="20"/>
              </w:rPr>
            </w:pPr>
            <w:r>
              <w:rPr>
                <w:sz w:val="20"/>
              </w:rPr>
              <w:t>D.6</w:t>
            </w:r>
          </w:p>
        </w:tc>
        <w:tc>
          <w:tcPr>
            <w:tcW w:w="3957" w:type="dxa"/>
          </w:tcPr>
          <w:p w14:paraId="4F026E5C" w14:textId="47315984" w:rsidR="005E4B04" w:rsidRDefault="00345F04" w:rsidP="00F55DFA">
            <w:pPr>
              <w:pStyle w:val="TableParagraph"/>
              <w:spacing w:before="60" w:after="60"/>
              <w:ind w:left="85"/>
              <w:jc w:val="left"/>
              <w:rPr>
                <w:sz w:val="20"/>
              </w:rPr>
            </w:pPr>
            <w:r>
              <w:rPr>
                <w:sz w:val="20"/>
              </w:rPr>
              <w:t xml:space="preserve">  Position &amp; Direction</w:t>
            </w:r>
          </w:p>
        </w:tc>
        <w:tc>
          <w:tcPr>
            <w:tcW w:w="1997" w:type="dxa"/>
          </w:tcPr>
          <w:p w14:paraId="2B50B01E" w14:textId="5587B5A3" w:rsidR="005E4B04" w:rsidRPr="00CE01BE" w:rsidRDefault="00345F04" w:rsidP="00F55DFA">
            <w:pPr>
              <w:pStyle w:val="TableParagraph"/>
              <w:spacing w:before="60" w:after="60"/>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w:t>
            </w:r>
            <w:r>
              <w:rPr>
                <w:sz w:val="20"/>
                <w:szCs w:val="20"/>
              </w:rPr>
              <w:fldChar w:fldCharType="begin"/>
            </w:r>
            <w:r>
              <w:rPr>
                <w:sz w:val="20"/>
                <w:szCs w:val="20"/>
              </w:rPr>
              <w:instrText xml:space="preserve"> REF _Ref68803100 \r \h </w:instrText>
            </w:r>
            <w:r>
              <w:rPr>
                <w:sz w:val="20"/>
                <w:szCs w:val="20"/>
              </w:rPr>
            </w:r>
            <w:r>
              <w:rPr>
                <w:sz w:val="20"/>
                <w:szCs w:val="20"/>
              </w:rPr>
              <w:fldChar w:fldCharType="separate"/>
            </w:r>
            <w:r w:rsidR="00182691">
              <w:rPr>
                <w:sz w:val="20"/>
                <w:szCs w:val="20"/>
              </w:rPr>
              <w:t>3.3.2.1</w:t>
            </w:r>
            <w:r>
              <w:rPr>
                <w:sz w:val="20"/>
                <w:szCs w:val="20"/>
              </w:rPr>
              <w:fldChar w:fldCharType="end"/>
            </w:r>
            <w:r>
              <w:rPr>
                <w:sz w:val="20"/>
                <w:szCs w:val="20"/>
              </w:rPr>
              <w:t xml:space="preserve">, </w:t>
            </w:r>
            <w:r>
              <w:rPr>
                <w:sz w:val="20"/>
                <w:szCs w:val="20"/>
              </w:rPr>
              <w:fldChar w:fldCharType="begin"/>
            </w:r>
            <w:r>
              <w:rPr>
                <w:sz w:val="20"/>
                <w:szCs w:val="20"/>
              </w:rPr>
              <w:instrText xml:space="preserve"> REF _Ref21960594 \r \h </w:instrText>
            </w:r>
            <w:r>
              <w:rPr>
                <w:sz w:val="20"/>
                <w:szCs w:val="20"/>
              </w:rPr>
            </w:r>
            <w:r>
              <w:rPr>
                <w:sz w:val="20"/>
                <w:szCs w:val="20"/>
              </w:rPr>
              <w:fldChar w:fldCharType="separate"/>
            </w:r>
            <w:r w:rsidR="00182691">
              <w:rPr>
                <w:sz w:val="20"/>
                <w:szCs w:val="20"/>
              </w:rPr>
              <w:t>3.3.2.2</w:t>
            </w:r>
            <w:r>
              <w:rPr>
                <w:sz w:val="20"/>
                <w:szCs w:val="20"/>
              </w:rPr>
              <w:fldChar w:fldCharType="end"/>
            </w:r>
            <w:r>
              <w:rPr>
                <w:sz w:val="20"/>
                <w:szCs w:val="20"/>
              </w:rPr>
              <w:t xml:space="preserve">, </w:t>
            </w:r>
            <w:r>
              <w:rPr>
                <w:sz w:val="20"/>
                <w:szCs w:val="20"/>
              </w:rPr>
              <w:fldChar w:fldCharType="begin"/>
            </w:r>
            <w:r>
              <w:rPr>
                <w:sz w:val="20"/>
                <w:szCs w:val="20"/>
              </w:rPr>
              <w:instrText xml:space="preserve"> REF _Ref68803146 \r \h </w:instrText>
            </w:r>
            <w:r>
              <w:rPr>
                <w:sz w:val="20"/>
                <w:szCs w:val="20"/>
              </w:rPr>
            </w:r>
            <w:r>
              <w:rPr>
                <w:sz w:val="20"/>
                <w:szCs w:val="20"/>
              </w:rPr>
              <w:fldChar w:fldCharType="separate"/>
            </w:r>
            <w:r w:rsidR="00182691">
              <w:rPr>
                <w:sz w:val="20"/>
                <w:szCs w:val="20"/>
              </w:rPr>
              <w:t>3.3.7.2</w:t>
            </w:r>
            <w:r>
              <w:rPr>
                <w:sz w:val="20"/>
                <w:szCs w:val="20"/>
              </w:rPr>
              <w:fldChar w:fldCharType="end"/>
            </w:r>
            <w:r>
              <w:rPr>
                <w:sz w:val="20"/>
                <w:szCs w:val="20"/>
              </w:rPr>
              <w:t xml:space="preserve">, </w:t>
            </w:r>
            <w:r>
              <w:rPr>
                <w:sz w:val="20"/>
                <w:szCs w:val="20"/>
              </w:rPr>
              <w:fldChar w:fldCharType="begin"/>
            </w:r>
            <w:r>
              <w:rPr>
                <w:sz w:val="20"/>
                <w:szCs w:val="20"/>
              </w:rPr>
              <w:instrText xml:space="preserve"> REF _Ref68803156 \r \h </w:instrText>
            </w:r>
            <w:r>
              <w:rPr>
                <w:sz w:val="20"/>
                <w:szCs w:val="20"/>
              </w:rPr>
            </w:r>
            <w:r>
              <w:rPr>
                <w:sz w:val="20"/>
                <w:szCs w:val="20"/>
              </w:rPr>
              <w:fldChar w:fldCharType="separate"/>
            </w:r>
            <w:r w:rsidR="00182691">
              <w:rPr>
                <w:sz w:val="20"/>
                <w:szCs w:val="20"/>
              </w:rPr>
              <w:t>3.3.7.3</w:t>
            </w:r>
            <w:r>
              <w:rPr>
                <w:sz w:val="20"/>
                <w:szCs w:val="20"/>
              </w:rPr>
              <w:fldChar w:fldCharType="end"/>
            </w:r>
            <w:r>
              <w:rPr>
                <w:sz w:val="20"/>
                <w:szCs w:val="20"/>
              </w:rPr>
              <w:t xml:space="preserve">, </w:t>
            </w:r>
            <w:r>
              <w:rPr>
                <w:sz w:val="20"/>
                <w:szCs w:val="20"/>
              </w:rPr>
              <w:fldChar w:fldCharType="begin"/>
            </w:r>
            <w:r>
              <w:rPr>
                <w:sz w:val="20"/>
                <w:szCs w:val="20"/>
              </w:rPr>
              <w:instrText xml:space="preserve"> REF _Ref68803164 \r \h </w:instrText>
            </w:r>
            <w:r>
              <w:rPr>
                <w:sz w:val="20"/>
                <w:szCs w:val="20"/>
              </w:rPr>
            </w:r>
            <w:r>
              <w:rPr>
                <w:sz w:val="20"/>
                <w:szCs w:val="20"/>
              </w:rPr>
              <w:fldChar w:fldCharType="separate"/>
            </w:r>
            <w:r w:rsidR="00182691">
              <w:rPr>
                <w:sz w:val="20"/>
                <w:szCs w:val="20"/>
              </w:rPr>
              <w:t>3.3.7.4</w:t>
            </w:r>
            <w:r>
              <w:rPr>
                <w:sz w:val="20"/>
                <w:szCs w:val="20"/>
              </w:rPr>
              <w:fldChar w:fldCharType="end"/>
            </w:r>
            <w:r>
              <w:rPr>
                <w:sz w:val="20"/>
                <w:szCs w:val="20"/>
              </w:rPr>
              <w:t xml:space="preserve">, </w:t>
            </w:r>
            <w:r>
              <w:rPr>
                <w:sz w:val="20"/>
                <w:szCs w:val="20"/>
              </w:rPr>
              <w:fldChar w:fldCharType="begin"/>
            </w:r>
            <w:r>
              <w:rPr>
                <w:sz w:val="20"/>
                <w:szCs w:val="20"/>
              </w:rPr>
              <w:instrText xml:space="preserve"> REF _Ref68803181 \r \h </w:instrText>
            </w:r>
            <w:r>
              <w:rPr>
                <w:sz w:val="20"/>
                <w:szCs w:val="20"/>
              </w:rPr>
            </w:r>
            <w:r>
              <w:rPr>
                <w:sz w:val="20"/>
                <w:szCs w:val="20"/>
              </w:rPr>
              <w:fldChar w:fldCharType="separate"/>
            </w:r>
            <w:r w:rsidR="00182691">
              <w:rPr>
                <w:sz w:val="20"/>
                <w:szCs w:val="20"/>
              </w:rPr>
              <w:t>3.3.8.2</w:t>
            </w:r>
            <w:r>
              <w:rPr>
                <w:sz w:val="20"/>
                <w:szCs w:val="20"/>
              </w:rPr>
              <w:fldChar w:fldCharType="end"/>
            </w:r>
            <w:r>
              <w:rPr>
                <w:sz w:val="20"/>
                <w:szCs w:val="20"/>
              </w:rPr>
              <w:t xml:space="preserve">, </w:t>
            </w:r>
            <w:r>
              <w:rPr>
                <w:sz w:val="20"/>
                <w:szCs w:val="20"/>
              </w:rPr>
              <w:fldChar w:fldCharType="begin"/>
            </w:r>
            <w:r>
              <w:rPr>
                <w:sz w:val="20"/>
                <w:szCs w:val="20"/>
              </w:rPr>
              <w:instrText xml:space="preserve"> REF _Ref68803188 \r \h </w:instrText>
            </w:r>
            <w:r>
              <w:rPr>
                <w:sz w:val="20"/>
                <w:szCs w:val="20"/>
              </w:rPr>
            </w:r>
            <w:r>
              <w:rPr>
                <w:sz w:val="20"/>
                <w:szCs w:val="20"/>
              </w:rPr>
              <w:fldChar w:fldCharType="separate"/>
            </w:r>
            <w:r w:rsidR="00182691">
              <w:rPr>
                <w:sz w:val="20"/>
                <w:szCs w:val="20"/>
              </w:rPr>
              <w:t>3.3.8.3</w:t>
            </w:r>
            <w:r>
              <w:rPr>
                <w:sz w:val="20"/>
                <w:szCs w:val="20"/>
              </w:rPr>
              <w:fldChar w:fldCharType="end"/>
            </w:r>
            <w:r>
              <w:rPr>
                <w:sz w:val="20"/>
                <w:szCs w:val="20"/>
              </w:rPr>
              <w:t xml:space="preserve">, </w:t>
            </w:r>
            <w:r>
              <w:rPr>
                <w:sz w:val="20"/>
                <w:szCs w:val="20"/>
              </w:rPr>
              <w:fldChar w:fldCharType="begin"/>
            </w:r>
            <w:r>
              <w:rPr>
                <w:sz w:val="20"/>
                <w:szCs w:val="20"/>
              </w:rPr>
              <w:instrText xml:space="preserve"> REF _Ref68803195 \r \h </w:instrText>
            </w:r>
            <w:r>
              <w:rPr>
                <w:sz w:val="20"/>
                <w:szCs w:val="20"/>
              </w:rPr>
            </w:r>
            <w:r>
              <w:rPr>
                <w:sz w:val="20"/>
                <w:szCs w:val="20"/>
              </w:rPr>
              <w:fldChar w:fldCharType="separate"/>
            </w:r>
            <w:r w:rsidR="00182691">
              <w:rPr>
                <w:sz w:val="20"/>
                <w:szCs w:val="20"/>
              </w:rPr>
              <w:t>3.3.8.4</w:t>
            </w:r>
            <w:r>
              <w:rPr>
                <w:sz w:val="20"/>
                <w:szCs w:val="20"/>
              </w:rPr>
              <w:fldChar w:fldCharType="end"/>
            </w:r>
          </w:p>
        </w:tc>
        <w:tc>
          <w:tcPr>
            <w:tcW w:w="851" w:type="dxa"/>
          </w:tcPr>
          <w:p w14:paraId="51812991" w14:textId="4F0424E3" w:rsidR="005E4B04" w:rsidRDefault="00345F04" w:rsidP="00F55DFA">
            <w:pPr>
              <w:pStyle w:val="TableParagraph"/>
              <w:spacing w:before="60" w:after="60"/>
              <w:ind w:left="85"/>
              <w:jc w:val="left"/>
              <w:rPr>
                <w:sz w:val="20"/>
              </w:rPr>
            </w:pPr>
            <w:r>
              <w:rPr>
                <w:sz w:val="20"/>
              </w:rPr>
              <w:t xml:space="preserve">  O</w:t>
            </w:r>
          </w:p>
        </w:tc>
        <w:tc>
          <w:tcPr>
            <w:tcW w:w="1235" w:type="dxa"/>
          </w:tcPr>
          <w:p w14:paraId="63248221" w14:textId="77777777" w:rsidR="005E4B04" w:rsidRDefault="005E4B04" w:rsidP="00F55DFA">
            <w:pPr>
              <w:pStyle w:val="TableParagraph"/>
              <w:spacing w:before="60" w:after="60"/>
              <w:ind w:left="0"/>
              <w:jc w:val="left"/>
              <w:rPr>
                <w:rFonts w:ascii="Times New Roman"/>
                <w:sz w:val="20"/>
              </w:rPr>
            </w:pPr>
          </w:p>
        </w:tc>
      </w:tr>
      <w:tr w:rsidR="00345F04" w14:paraId="4BFE6060" w14:textId="77777777" w:rsidTr="005E4B04">
        <w:trPr>
          <w:trHeight w:val="290"/>
        </w:trPr>
        <w:tc>
          <w:tcPr>
            <w:tcW w:w="1102" w:type="dxa"/>
          </w:tcPr>
          <w:p w14:paraId="201E9224" w14:textId="3B0119E9" w:rsidR="00345F04" w:rsidRDefault="00345F04" w:rsidP="00F55DFA">
            <w:pPr>
              <w:pStyle w:val="TableParagraph"/>
              <w:spacing w:before="60" w:after="60"/>
              <w:ind w:left="86"/>
              <w:jc w:val="left"/>
              <w:rPr>
                <w:sz w:val="20"/>
              </w:rPr>
            </w:pPr>
            <w:r>
              <w:rPr>
                <w:sz w:val="20"/>
              </w:rPr>
              <w:t>D.7</w:t>
            </w:r>
          </w:p>
        </w:tc>
        <w:tc>
          <w:tcPr>
            <w:tcW w:w="3957" w:type="dxa"/>
          </w:tcPr>
          <w:p w14:paraId="4FD921E1" w14:textId="7978C351" w:rsidR="00345F04" w:rsidRDefault="00345F04" w:rsidP="00F55DFA">
            <w:pPr>
              <w:pStyle w:val="TableParagraph"/>
              <w:spacing w:before="60" w:after="60"/>
              <w:ind w:left="85"/>
              <w:jc w:val="left"/>
              <w:rPr>
                <w:sz w:val="20"/>
              </w:rPr>
            </w:pPr>
            <w:r>
              <w:rPr>
                <w:sz w:val="20"/>
              </w:rPr>
              <w:t xml:space="preserve">  Geometric Constraints (requires D.6)</w:t>
            </w:r>
          </w:p>
        </w:tc>
        <w:tc>
          <w:tcPr>
            <w:tcW w:w="1997" w:type="dxa"/>
          </w:tcPr>
          <w:p w14:paraId="57F59FEC" w14:textId="2156C208" w:rsidR="00345F04" w:rsidRPr="00CE01BE" w:rsidRDefault="00345F04" w:rsidP="00F55DFA">
            <w:pPr>
              <w:pStyle w:val="TableParagraph"/>
              <w:spacing w:before="60" w:after="60"/>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w:t>
            </w:r>
            <w:r>
              <w:rPr>
                <w:sz w:val="20"/>
                <w:szCs w:val="20"/>
              </w:rPr>
              <w:fldChar w:fldCharType="begin"/>
            </w:r>
            <w:r>
              <w:rPr>
                <w:sz w:val="20"/>
                <w:szCs w:val="20"/>
              </w:rPr>
              <w:instrText xml:space="preserve"> REF _Ref68803285 \r \h </w:instrText>
            </w:r>
            <w:r>
              <w:rPr>
                <w:sz w:val="20"/>
                <w:szCs w:val="20"/>
              </w:rPr>
            </w:r>
            <w:r>
              <w:rPr>
                <w:sz w:val="20"/>
                <w:szCs w:val="20"/>
              </w:rPr>
              <w:fldChar w:fldCharType="separate"/>
            </w:r>
            <w:r w:rsidR="00182691">
              <w:rPr>
                <w:sz w:val="20"/>
                <w:szCs w:val="20"/>
              </w:rPr>
              <w:t>3.3.6.1.7</w:t>
            </w:r>
            <w:r>
              <w:rPr>
                <w:sz w:val="20"/>
                <w:szCs w:val="20"/>
              </w:rPr>
              <w:fldChar w:fldCharType="end"/>
            </w:r>
          </w:p>
        </w:tc>
        <w:tc>
          <w:tcPr>
            <w:tcW w:w="851" w:type="dxa"/>
          </w:tcPr>
          <w:p w14:paraId="0505078A" w14:textId="1E3C94BC" w:rsidR="00345F04" w:rsidRDefault="00345F04" w:rsidP="00F55DFA">
            <w:pPr>
              <w:pStyle w:val="TableParagraph"/>
              <w:spacing w:before="60" w:after="60"/>
              <w:ind w:left="85"/>
              <w:jc w:val="left"/>
              <w:rPr>
                <w:sz w:val="20"/>
              </w:rPr>
            </w:pPr>
            <w:r>
              <w:rPr>
                <w:sz w:val="20"/>
              </w:rPr>
              <w:t xml:space="preserve">  O</w:t>
            </w:r>
          </w:p>
        </w:tc>
        <w:tc>
          <w:tcPr>
            <w:tcW w:w="1235" w:type="dxa"/>
          </w:tcPr>
          <w:p w14:paraId="2CFEF4B4" w14:textId="77777777" w:rsidR="00345F04" w:rsidRDefault="00345F04" w:rsidP="00F55DFA">
            <w:pPr>
              <w:pStyle w:val="TableParagraph"/>
              <w:spacing w:before="60" w:after="60"/>
              <w:ind w:left="0"/>
              <w:jc w:val="left"/>
              <w:rPr>
                <w:rFonts w:ascii="Times New Roman"/>
                <w:sz w:val="20"/>
              </w:rPr>
            </w:pPr>
          </w:p>
        </w:tc>
      </w:tr>
      <w:tr w:rsidR="00345F04" w14:paraId="2A8853E8" w14:textId="77777777" w:rsidTr="005E4B04">
        <w:trPr>
          <w:trHeight w:val="290"/>
        </w:trPr>
        <w:tc>
          <w:tcPr>
            <w:tcW w:w="1102" w:type="dxa"/>
          </w:tcPr>
          <w:p w14:paraId="5613F77C" w14:textId="79D9CDB7" w:rsidR="00345F04" w:rsidRDefault="00345F04" w:rsidP="00F55DFA">
            <w:pPr>
              <w:pStyle w:val="TableParagraph"/>
              <w:spacing w:before="60" w:after="60"/>
              <w:ind w:left="86"/>
              <w:jc w:val="left"/>
              <w:rPr>
                <w:sz w:val="20"/>
              </w:rPr>
            </w:pPr>
            <w:r>
              <w:rPr>
                <w:sz w:val="20"/>
              </w:rPr>
              <w:t>D.8</w:t>
            </w:r>
          </w:p>
        </w:tc>
        <w:tc>
          <w:tcPr>
            <w:tcW w:w="3957" w:type="dxa"/>
          </w:tcPr>
          <w:p w14:paraId="570A283D" w14:textId="642BF302" w:rsidR="00345F04" w:rsidRDefault="00345F04" w:rsidP="00F55DFA">
            <w:pPr>
              <w:pStyle w:val="TableParagraph"/>
              <w:spacing w:before="60" w:after="60"/>
              <w:ind w:left="85"/>
              <w:jc w:val="left"/>
              <w:rPr>
                <w:sz w:val="20"/>
              </w:rPr>
            </w:pPr>
            <w:r>
              <w:rPr>
                <w:sz w:val="20"/>
              </w:rPr>
              <w:t xml:space="preserve">  Functions</w:t>
            </w:r>
          </w:p>
        </w:tc>
        <w:tc>
          <w:tcPr>
            <w:tcW w:w="1997" w:type="dxa"/>
          </w:tcPr>
          <w:p w14:paraId="3BB67DFC" w14:textId="7FCCB390" w:rsidR="00345F04" w:rsidRPr="00CE01BE" w:rsidRDefault="00345F04" w:rsidP="00F55DFA">
            <w:pPr>
              <w:pStyle w:val="TableParagraph"/>
              <w:spacing w:before="60" w:after="60"/>
              <w:ind w:left="85"/>
              <w:jc w:val="left"/>
              <w:rPr>
                <w:sz w:val="20"/>
                <w:szCs w:val="20"/>
              </w:rPr>
            </w:pPr>
            <w:r w:rsidRPr="00CE01BE">
              <w:rPr>
                <w:sz w:val="20"/>
                <w:szCs w:val="20"/>
              </w:rPr>
              <w:fldChar w:fldCharType="begin"/>
            </w:r>
            <w:r w:rsidRPr="00CE01BE">
              <w:rPr>
                <w:sz w:val="20"/>
                <w:szCs w:val="20"/>
              </w:rPr>
              <w:instrText xml:space="preserve"> REF _Ref68013881 \r \h </w:instrText>
            </w:r>
            <w:r>
              <w:rPr>
                <w:sz w:val="20"/>
                <w:szCs w:val="20"/>
              </w:rPr>
              <w:instrText xml:space="preserve"> \* MERGEFORMAT </w:instrText>
            </w:r>
            <w:r w:rsidRPr="00CE01BE">
              <w:rPr>
                <w:sz w:val="20"/>
                <w:szCs w:val="20"/>
              </w:rPr>
            </w:r>
            <w:r w:rsidRPr="00CE01BE">
              <w:rPr>
                <w:sz w:val="20"/>
                <w:szCs w:val="20"/>
              </w:rPr>
              <w:fldChar w:fldCharType="separate"/>
            </w:r>
            <w:r w:rsidR="00182691">
              <w:rPr>
                <w:sz w:val="20"/>
                <w:szCs w:val="20"/>
              </w:rPr>
              <w:t>2.6</w:t>
            </w:r>
            <w:r w:rsidRPr="00CE01BE">
              <w:rPr>
                <w:sz w:val="20"/>
                <w:szCs w:val="20"/>
              </w:rPr>
              <w:fldChar w:fldCharType="end"/>
            </w:r>
            <w:r>
              <w:rPr>
                <w:sz w:val="20"/>
                <w:szCs w:val="20"/>
              </w:rPr>
              <w:t xml:space="preserve">, </w:t>
            </w:r>
            <w:r>
              <w:rPr>
                <w:sz w:val="20"/>
                <w:szCs w:val="20"/>
              </w:rPr>
              <w:fldChar w:fldCharType="begin"/>
            </w:r>
            <w:r>
              <w:rPr>
                <w:sz w:val="20"/>
                <w:szCs w:val="20"/>
              </w:rPr>
              <w:instrText xml:space="preserve"> REF _Ref68803392 \r \h </w:instrText>
            </w:r>
            <w:r>
              <w:rPr>
                <w:sz w:val="20"/>
                <w:szCs w:val="20"/>
              </w:rPr>
            </w:r>
            <w:r>
              <w:rPr>
                <w:sz w:val="20"/>
                <w:szCs w:val="20"/>
              </w:rPr>
              <w:fldChar w:fldCharType="separate"/>
            </w:r>
            <w:r w:rsidR="00182691">
              <w:rPr>
                <w:sz w:val="20"/>
                <w:szCs w:val="20"/>
              </w:rPr>
              <w:t>3.2.9</w:t>
            </w:r>
            <w:r>
              <w:rPr>
                <w:sz w:val="20"/>
                <w:szCs w:val="20"/>
              </w:rPr>
              <w:fldChar w:fldCharType="end"/>
            </w:r>
            <w:r>
              <w:rPr>
                <w:sz w:val="20"/>
                <w:szCs w:val="20"/>
              </w:rPr>
              <w:t xml:space="preserve">, </w:t>
            </w:r>
            <w:r>
              <w:rPr>
                <w:sz w:val="20"/>
                <w:szCs w:val="20"/>
              </w:rPr>
              <w:fldChar w:fldCharType="begin"/>
            </w:r>
            <w:r>
              <w:rPr>
                <w:sz w:val="20"/>
                <w:szCs w:val="20"/>
              </w:rPr>
              <w:instrText xml:space="preserve"> REF _Ref68803403 \r \h </w:instrText>
            </w:r>
            <w:r>
              <w:rPr>
                <w:sz w:val="20"/>
                <w:szCs w:val="20"/>
              </w:rPr>
            </w:r>
            <w:r>
              <w:rPr>
                <w:sz w:val="20"/>
                <w:szCs w:val="20"/>
              </w:rPr>
              <w:fldChar w:fldCharType="separate"/>
            </w:r>
            <w:r w:rsidR="00182691">
              <w:rPr>
                <w:sz w:val="20"/>
                <w:szCs w:val="20"/>
              </w:rPr>
              <w:t>3.3.6.1.6</w:t>
            </w:r>
            <w:r>
              <w:rPr>
                <w:sz w:val="20"/>
                <w:szCs w:val="20"/>
              </w:rPr>
              <w:fldChar w:fldCharType="end"/>
            </w:r>
          </w:p>
        </w:tc>
        <w:tc>
          <w:tcPr>
            <w:tcW w:w="851" w:type="dxa"/>
          </w:tcPr>
          <w:p w14:paraId="630BED82" w14:textId="03375C92" w:rsidR="00345F04" w:rsidRDefault="00345F04" w:rsidP="00F55DFA">
            <w:pPr>
              <w:pStyle w:val="TableParagraph"/>
              <w:spacing w:before="60" w:after="60"/>
              <w:ind w:left="85"/>
              <w:jc w:val="left"/>
              <w:rPr>
                <w:sz w:val="20"/>
              </w:rPr>
            </w:pPr>
            <w:r>
              <w:rPr>
                <w:sz w:val="20"/>
              </w:rPr>
              <w:t xml:space="preserve">  O</w:t>
            </w:r>
          </w:p>
        </w:tc>
        <w:tc>
          <w:tcPr>
            <w:tcW w:w="1235" w:type="dxa"/>
          </w:tcPr>
          <w:p w14:paraId="5BA38092" w14:textId="77777777" w:rsidR="00345F04" w:rsidRDefault="00345F04" w:rsidP="00F55DFA">
            <w:pPr>
              <w:pStyle w:val="TableParagraph"/>
              <w:spacing w:before="60" w:after="60"/>
              <w:ind w:left="0"/>
              <w:jc w:val="left"/>
              <w:rPr>
                <w:rFonts w:ascii="Times New Roman"/>
                <w:sz w:val="20"/>
              </w:rPr>
            </w:pPr>
          </w:p>
        </w:tc>
      </w:tr>
    </w:tbl>
    <w:p w14:paraId="42A74C4F" w14:textId="77777777" w:rsidR="00C81165" w:rsidRPr="00C81165" w:rsidRDefault="00C81165" w:rsidP="00C81165"/>
    <w:p w14:paraId="6078CF83" w14:textId="77777777" w:rsidR="00C81165" w:rsidRPr="001475FB" w:rsidRDefault="00C81165" w:rsidP="001475FB"/>
    <w:p w14:paraId="0512208E" w14:textId="77777777" w:rsidR="001475FB" w:rsidRPr="001475FB" w:rsidRDefault="001475FB" w:rsidP="001475FB"/>
    <w:p w14:paraId="2A015675" w14:textId="105E7EDA" w:rsidR="001475FB" w:rsidRDefault="001475FB" w:rsidP="001475FB"/>
    <w:p w14:paraId="14353B74" w14:textId="77777777" w:rsidR="001475FB" w:rsidRPr="001475FB" w:rsidRDefault="001475FB" w:rsidP="001475FB"/>
    <w:p w14:paraId="2AF8469F" w14:textId="77777777" w:rsidR="00B815E0" w:rsidRDefault="00B815E0" w:rsidP="00121A64"/>
    <w:p w14:paraId="11BA1430" w14:textId="77777777" w:rsidR="001A1376" w:rsidRDefault="001A1376" w:rsidP="001A1376">
      <w:pPr>
        <w:sectPr w:rsidR="001A1376" w:rsidSect="0090494B">
          <w:footerReference w:type="default" r:id="rId82"/>
          <w:footnotePr>
            <w:numRestart w:val="eachPage"/>
          </w:footnotePr>
          <w:type w:val="continuous"/>
          <w:pgSz w:w="12240" w:h="15840" w:code="1"/>
          <w:pgMar w:top="1440" w:right="1440" w:bottom="1440" w:left="1440" w:header="547" w:footer="547" w:gutter="360"/>
          <w:pgNumType w:start="1" w:chapStyle="8"/>
          <w:cols w:space="720"/>
          <w:docGrid w:linePitch="326"/>
        </w:sectPr>
      </w:pPr>
      <w:bookmarkStart w:id="498" w:name="_Ref160080608"/>
      <w:bookmarkStart w:id="499" w:name="_Toc291253267"/>
      <w:bookmarkStart w:id="500" w:name="_Toc324845874"/>
    </w:p>
    <w:bookmarkEnd w:id="498"/>
    <w:bookmarkEnd w:id="499"/>
    <w:bookmarkEnd w:id="500"/>
    <w:p w14:paraId="2AA5216C" w14:textId="38E64D27" w:rsidR="001A1376" w:rsidRDefault="001A1376" w:rsidP="001A1376">
      <w:pPr>
        <w:pStyle w:val="Heading8"/>
        <w:numPr>
          <w:ilvl w:val="0"/>
          <w:numId w:val="1"/>
        </w:numPr>
      </w:pPr>
      <w:r>
        <w:lastRenderedPageBreak/>
        <w:br/>
      </w:r>
      <w:r>
        <w:br/>
      </w:r>
      <w:bookmarkStart w:id="501" w:name="_Toc403538568"/>
      <w:bookmarkStart w:id="502" w:name="_Toc118556210"/>
      <w:r>
        <w:t>Security, SANA, and Patent Considerations</w:t>
      </w:r>
      <w:r>
        <w:br/>
      </w:r>
      <w:r w:rsidRPr="00260FA5">
        <w:t>(Informative)</w:t>
      </w:r>
      <w:bookmarkEnd w:id="501"/>
      <w:bookmarkEnd w:id="502"/>
    </w:p>
    <w:p w14:paraId="21418DF7" w14:textId="77777777" w:rsidR="00EE2643" w:rsidRDefault="00EE2643" w:rsidP="00EE2643">
      <w:pPr>
        <w:pStyle w:val="Annex2"/>
        <w:numPr>
          <w:ilvl w:val="1"/>
          <w:numId w:val="1"/>
        </w:numPr>
        <w:spacing w:before="480"/>
      </w:pPr>
      <w:r>
        <w:t>Security Considerations</w:t>
      </w:r>
    </w:p>
    <w:p w14:paraId="34F79148" w14:textId="314EC562" w:rsidR="00EE2643" w:rsidRDefault="00EE2643" w:rsidP="00EE2643">
      <w:r>
        <w:t xml:space="preserve">The security considerations of this specification are the same as those of reference </w:t>
      </w:r>
      <w:r>
        <w:fldChar w:fldCharType="begin"/>
      </w:r>
      <w:r>
        <w:instrText xml:space="preserve"> REF _Ref68011710 \r \h </w:instrText>
      </w:r>
      <w:r>
        <w:fldChar w:fldCharType="separate"/>
      </w:r>
      <w:r w:rsidR="00182691">
        <w:t>[2]</w:t>
      </w:r>
      <w:r>
        <w:fldChar w:fldCharType="end"/>
      </w:r>
      <w:r w:rsidR="00B761A9">
        <w:t xml:space="preserve">.  </w:t>
      </w:r>
      <w:r>
        <w:t xml:space="preserve">Specifically, authentication and authorisation of a participating consumer or provider is provided by the MAL access control concept and is covered in subsections 3.6, 5.2, and 5.3 of the Reference Model (reference </w:t>
      </w:r>
      <w:r>
        <w:fldChar w:fldCharType="begin"/>
      </w:r>
      <w:r>
        <w:instrText xml:space="preserve"> REF _Ref68818500 \r \h </w:instrText>
      </w:r>
      <w:r>
        <w:fldChar w:fldCharType="separate"/>
      </w:r>
      <w:r w:rsidR="00182691">
        <w:t>[1]</w:t>
      </w:r>
      <w:r>
        <w:fldChar w:fldCharType="end"/>
      </w:r>
      <w:r>
        <w:t>).</w:t>
      </w:r>
    </w:p>
    <w:p w14:paraId="79273833" w14:textId="7C86850D" w:rsidR="00C90CA7" w:rsidRPr="00FF1359" w:rsidRDefault="00EE2643" w:rsidP="00EE2643">
      <w:r>
        <w:t>Security of a communications link is delegated to the transport layer.</w:t>
      </w:r>
    </w:p>
    <w:p w14:paraId="2AE1F93E" w14:textId="0205F29E" w:rsidR="00B815E0" w:rsidRDefault="00B815E0" w:rsidP="00EE2643">
      <w:pPr>
        <w:pStyle w:val="Annex2"/>
        <w:numPr>
          <w:ilvl w:val="1"/>
          <w:numId w:val="1"/>
        </w:numPr>
        <w:spacing w:before="480"/>
      </w:pPr>
      <w:r>
        <w:t>SANA Considerations</w:t>
      </w:r>
    </w:p>
    <w:p w14:paraId="0CE1811A" w14:textId="39E4F2C2" w:rsidR="00EE2643" w:rsidRDefault="00EE2643" w:rsidP="00EE2643">
      <w:r>
        <w:t xml:space="preserve">The recommendations of this document request SANA populate the registry specified in reference </w:t>
      </w:r>
      <w:r>
        <w:fldChar w:fldCharType="begin"/>
      </w:r>
      <w:r>
        <w:instrText xml:space="preserve"> REF _Ref68011710 \r \h </w:instrText>
      </w:r>
      <w:r>
        <w:fldChar w:fldCharType="separate"/>
      </w:r>
      <w:r w:rsidR="00182691">
        <w:t>[2]</w:t>
      </w:r>
      <w:r>
        <w:fldChar w:fldCharType="end"/>
      </w:r>
      <w:r>
        <w:t xml:space="preserve"> with the schema and XML detailed in section </w:t>
      </w:r>
      <w:r>
        <w:fldChar w:fldCharType="begin"/>
      </w:r>
      <w:r>
        <w:instrText xml:space="preserve"> REF _Ref56507081 \r \h </w:instrText>
      </w:r>
      <w:r>
        <w:fldChar w:fldCharType="separate"/>
      </w:r>
      <w:r w:rsidR="00182691">
        <w:t>6</w:t>
      </w:r>
      <w:r>
        <w:fldChar w:fldCharType="end"/>
      </w:r>
      <w:r>
        <w:t xml:space="preserve"> of this document.</w:t>
      </w:r>
    </w:p>
    <w:p w14:paraId="3939378B" w14:textId="39EA8891" w:rsidR="00EE2643" w:rsidRPr="00EE2643" w:rsidRDefault="00EE2643" w:rsidP="00EE2643">
      <w:r>
        <w:t xml:space="preserve">As stated in reference </w:t>
      </w:r>
      <w:r>
        <w:fldChar w:fldCharType="begin"/>
      </w:r>
      <w:r>
        <w:instrText xml:space="preserve"> REF _Ref68011710 \r \h </w:instrText>
      </w:r>
      <w:r>
        <w:fldChar w:fldCharType="separate"/>
      </w:r>
      <w:r w:rsidR="00182691">
        <w:t>[2]</w:t>
      </w:r>
      <w:r>
        <w:fldChar w:fldCharType="end"/>
      </w:r>
      <w:r>
        <w:t>, the registration rule for change to this registry requires an engineering review by a designated expert</w:t>
      </w:r>
      <w:r w:rsidR="00B761A9">
        <w:t xml:space="preserve">.  </w:t>
      </w:r>
      <w:r>
        <w:t>The expert shall be assigned by the WG</w:t>
      </w:r>
      <w:r w:rsidR="000866DA">
        <w:t xml:space="preserve"> Ch</w:t>
      </w:r>
      <w:r>
        <w:t>air, or in absence, Area Director.</w:t>
      </w:r>
    </w:p>
    <w:p w14:paraId="013B47EC" w14:textId="77777777" w:rsidR="00B815E0" w:rsidRDefault="00B815E0" w:rsidP="00EE2643">
      <w:pPr>
        <w:pStyle w:val="Annex2"/>
        <w:numPr>
          <w:ilvl w:val="1"/>
          <w:numId w:val="1"/>
        </w:numPr>
        <w:spacing w:before="480"/>
      </w:pPr>
      <w:r>
        <w:t>Patent Considerations</w:t>
      </w:r>
    </w:p>
    <w:p w14:paraId="7C0C646E" w14:textId="0275D872" w:rsidR="00D64BAC" w:rsidRDefault="000765D0" w:rsidP="00D64BAC">
      <w:r w:rsidRPr="000765D0">
        <w:t>The recommendations of this document have no patent issues.</w:t>
      </w:r>
    </w:p>
    <w:p w14:paraId="7DFD4EAC" w14:textId="77777777" w:rsidR="000765D0" w:rsidRDefault="000765D0" w:rsidP="00D64BAC"/>
    <w:p w14:paraId="4F18970B" w14:textId="2D42F060" w:rsidR="000765D0" w:rsidRDefault="000765D0" w:rsidP="00D64BAC">
      <w:pPr>
        <w:sectPr w:rsidR="000765D0" w:rsidSect="0090494B">
          <w:footerReference w:type="default" r:id="rId83"/>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7D676745" w14:textId="44E38968" w:rsidR="00D64BAC" w:rsidRDefault="001A1376" w:rsidP="00D64BAC">
      <w:pPr>
        <w:pStyle w:val="Heading8"/>
        <w:numPr>
          <w:ilvl w:val="0"/>
          <w:numId w:val="1"/>
        </w:numPr>
      </w:pPr>
      <w:r>
        <w:lastRenderedPageBreak/>
        <w:br/>
      </w:r>
      <w:r>
        <w:br/>
      </w:r>
      <w:bookmarkStart w:id="503" w:name="_Ref68100708"/>
      <w:bookmarkStart w:id="504" w:name="_Toc118556211"/>
      <w:r w:rsidR="000765D0">
        <w:t>Definition of Acronyms</w:t>
      </w:r>
      <w:r w:rsidR="00D64BAC">
        <w:br/>
      </w:r>
      <w:r w:rsidR="00D64BAC" w:rsidRPr="00260FA5">
        <w:t>(Informative)</w:t>
      </w:r>
      <w:bookmarkEnd w:id="503"/>
      <w:bookmarkEnd w:id="504"/>
    </w:p>
    <w:p w14:paraId="790F3A9F" w14:textId="5848D1CF" w:rsidR="003C285F" w:rsidRDefault="003C285F" w:rsidP="003C285F">
      <w:pPr>
        <w:spacing w:before="0"/>
      </w:pPr>
    </w:p>
    <w:tbl>
      <w:tblPr>
        <w:tblStyle w:val="RBTable"/>
        <w:tblW w:w="9576" w:type="dxa"/>
        <w:tblLayout w:type="fixed"/>
        <w:tblLook w:val="0420" w:firstRow="1" w:lastRow="0" w:firstColumn="0" w:lastColumn="0" w:noHBand="0" w:noVBand="1"/>
      </w:tblPr>
      <w:tblGrid>
        <w:gridCol w:w="1570"/>
        <w:gridCol w:w="8006"/>
      </w:tblGrid>
      <w:tr w:rsidR="003C285F" w14:paraId="6C95ADB5" w14:textId="77777777" w:rsidTr="000765D0">
        <w:trPr>
          <w:cnfStyle w:val="100000000000" w:firstRow="1" w:lastRow="0" w:firstColumn="0" w:lastColumn="0" w:oddVBand="0" w:evenVBand="0" w:oddHBand="0" w:evenHBand="0" w:firstRowFirstColumn="0" w:firstRowLastColumn="0" w:lastRowFirstColumn="0" w:lastRowLastColumn="0"/>
          <w:tblHeader/>
        </w:trPr>
        <w:tc>
          <w:tcPr>
            <w:tcW w:w="1570" w:type="dxa"/>
          </w:tcPr>
          <w:p w14:paraId="73BC202A" w14:textId="2A9B4BA6" w:rsidR="003C285F" w:rsidRDefault="003C285F" w:rsidP="003C285F">
            <w:pPr>
              <w:pStyle w:val="TableCell"/>
            </w:pPr>
            <w:bookmarkStart w:id="505" w:name="Acronyms"/>
            <w:bookmarkEnd w:id="505"/>
            <w:r>
              <w:t>Acronym</w:t>
            </w:r>
          </w:p>
        </w:tc>
        <w:tc>
          <w:tcPr>
            <w:tcW w:w="8006" w:type="dxa"/>
          </w:tcPr>
          <w:p w14:paraId="132AD0B7" w14:textId="22B1EFA1" w:rsidR="003C285F" w:rsidRDefault="003C285F" w:rsidP="003C285F">
            <w:pPr>
              <w:pStyle w:val="TableCell"/>
            </w:pPr>
            <w:r>
              <w:t>Definition</w:t>
            </w:r>
          </w:p>
        </w:tc>
      </w:tr>
      <w:tr w:rsidR="003C285F" w14:paraId="068EAD4E" w14:textId="77777777" w:rsidTr="000765D0">
        <w:tc>
          <w:tcPr>
            <w:tcW w:w="1570" w:type="dxa"/>
          </w:tcPr>
          <w:p w14:paraId="4535DF8E" w14:textId="1F42C28A" w:rsidR="003C285F" w:rsidRPr="003C285F" w:rsidRDefault="003C285F" w:rsidP="003C285F">
            <w:pPr>
              <w:pStyle w:val="TableCell"/>
              <w:rPr>
                <w:rStyle w:val="Acronym"/>
              </w:rPr>
            </w:pPr>
            <w:r>
              <w:rPr>
                <w:rStyle w:val="Acronym"/>
              </w:rPr>
              <w:t>AOS</w:t>
            </w:r>
          </w:p>
        </w:tc>
        <w:tc>
          <w:tcPr>
            <w:tcW w:w="8006" w:type="dxa"/>
          </w:tcPr>
          <w:p w14:paraId="3ECE2C85" w14:textId="758CD8DE" w:rsidR="003C285F" w:rsidRDefault="0004784A" w:rsidP="003C285F">
            <w:pPr>
              <w:pStyle w:val="TableCell"/>
            </w:pPr>
            <w:r>
              <w:t>Acquisition Of Signal</w:t>
            </w:r>
          </w:p>
        </w:tc>
      </w:tr>
      <w:tr w:rsidR="003C285F" w14:paraId="069024B6" w14:textId="77777777" w:rsidTr="000765D0">
        <w:tc>
          <w:tcPr>
            <w:tcW w:w="1570" w:type="dxa"/>
          </w:tcPr>
          <w:p w14:paraId="7433C10A" w14:textId="62DD0B6B" w:rsidR="003C285F" w:rsidRDefault="003C285F" w:rsidP="003C285F">
            <w:pPr>
              <w:pStyle w:val="TableCell"/>
              <w:rPr>
                <w:rStyle w:val="Acronym"/>
              </w:rPr>
            </w:pPr>
            <w:r>
              <w:rPr>
                <w:rStyle w:val="Acronym"/>
              </w:rPr>
              <w:t>COM</w:t>
            </w:r>
          </w:p>
        </w:tc>
        <w:tc>
          <w:tcPr>
            <w:tcW w:w="8006" w:type="dxa"/>
          </w:tcPr>
          <w:p w14:paraId="00819725" w14:textId="6BEFDF63" w:rsidR="003C285F" w:rsidRDefault="003C285F" w:rsidP="003C285F">
            <w:pPr>
              <w:pStyle w:val="TableCell"/>
            </w:pPr>
            <w:r>
              <w:t>Common Object Model</w:t>
            </w:r>
          </w:p>
        </w:tc>
      </w:tr>
      <w:tr w:rsidR="003C285F" w14:paraId="602B8C93" w14:textId="77777777" w:rsidTr="000765D0">
        <w:tc>
          <w:tcPr>
            <w:tcW w:w="1570" w:type="dxa"/>
          </w:tcPr>
          <w:p w14:paraId="5012B872" w14:textId="01BCD453" w:rsidR="003C285F" w:rsidRDefault="003C285F" w:rsidP="003C285F">
            <w:pPr>
              <w:pStyle w:val="TableCell"/>
              <w:rPr>
                <w:rStyle w:val="Acronym"/>
              </w:rPr>
            </w:pPr>
            <w:r>
              <w:rPr>
                <w:rStyle w:val="Acronym"/>
              </w:rPr>
              <w:t>CSS</w:t>
            </w:r>
          </w:p>
        </w:tc>
        <w:tc>
          <w:tcPr>
            <w:tcW w:w="8006" w:type="dxa"/>
          </w:tcPr>
          <w:p w14:paraId="793ACF31" w14:textId="7F9FE073" w:rsidR="003C285F" w:rsidRDefault="003C285F" w:rsidP="003C285F">
            <w:pPr>
              <w:pStyle w:val="TableCell"/>
            </w:pPr>
            <w:r>
              <w:t>Cross Support Services</w:t>
            </w:r>
          </w:p>
        </w:tc>
      </w:tr>
      <w:tr w:rsidR="003C285F" w14:paraId="16CEE1AF" w14:textId="77777777" w:rsidTr="000765D0">
        <w:tc>
          <w:tcPr>
            <w:tcW w:w="1570" w:type="dxa"/>
          </w:tcPr>
          <w:p w14:paraId="0AFA17D8" w14:textId="19B4A170" w:rsidR="003C285F" w:rsidRDefault="003C285F" w:rsidP="003C285F">
            <w:pPr>
              <w:pStyle w:val="TableCell"/>
              <w:rPr>
                <w:rStyle w:val="Acronym"/>
              </w:rPr>
            </w:pPr>
            <w:r>
              <w:rPr>
                <w:rStyle w:val="Acronym"/>
              </w:rPr>
              <w:t>LOS</w:t>
            </w:r>
          </w:p>
        </w:tc>
        <w:tc>
          <w:tcPr>
            <w:tcW w:w="8006" w:type="dxa"/>
          </w:tcPr>
          <w:p w14:paraId="37717629" w14:textId="1DA78F43" w:rsidR="003C285F" w:rsidRDefault="003C285F" w:rsidP="003C285F">
            <w:pPr>
              <w:pStyle w:val="TableCell"/>
            </w:pPr>
            <w:r>
              <w:t>Loss of Signal</w:t>
            </w:r>
          </w:p>
        </w:tc>
      </w:tr>
      <w:tr w:rsidR="003C285F" w14:paraId="3267C0AC" w14:textId="77777777" w:rsidTr="000765D0">
        <w:tc>
          <w:tcPr>
            <w:tcW w:w="1570" w:type="dxa"/>
          </w:tcPr>
          <w:p w14:paraId="44FDAE89" w14:textId="51574BA4" w:rsidR="003C285F" w:rsidRDefault="003C285F" w:rsidP="003C285F">
            <w:pPr>
              <w:pStyle w:val="TableCell"/>
              <w:rPr>
                <w:rStyle w:val="Acronym"/>
              </w:rPr>
            </w:pPr>
            <w:r>
              <w:rPr>
                <w:rStyle w:val="Acronym"/>
              </w:rPr>
              <w:t>MAL</w:t>
            </w:r>
          </w:p>
        </w:tc>
        <w:tc>
          <w:tcPr>
            <w:tcW w:w="8006" w:type="dxa"/>
          </w:tcPr>
          <w:p w14:paraId="531D9EF3" w14:textId="4E65D2F0" w:rsidR="003C285F" w:rsidRDefault="003C285F" w:rsidP="003C285F">
            <w:pPr>
              <w:pStyle w:val="TableCell"/>
            </w:pPr>
            <w:r>
              <w:t>Message Abstraction Layer</w:t>
            </w:r>
          </w:p>
        </w:tc>
      </w:tr>
      <w:tr w:rsidR="003C285F" w14:paraId="5326F3AA" w14:textId="77777777" w:rsidTr="000765D0">
        <w:tc>
          <w:tcPr>
            <w:tcW w:w="1570" w:type="dxa"/>
          </w:tcPr>
          <w:p w14:paraId="6A457D41" w14:textId="185EB5B9" w:rsidR="003C285F" w:rsidRDefault="003C285F" w:rsidP="003C285F">
            <w:pPr>
              <w:pStyle w:val="TableCell"/>
              <w:rPr>
                <w:rStyle w:val="Acronym"/>
              </w:rPr>
            </w:pPr>
            <w:r>
              <w:rPr>
                <w:rStyle w:val="Acronym"/>
              </w:rPr>
              <w:t>MO</w:t>
            </w:r>
          </w:p>
        </w:tc>
        <w:tc>
          <w:tcPr>
            <w:tcW w:w="8006" w:type="dxa"/>
          </w:tcPr>
          <w:p w14:paraId="06E3259F" w14:textId="335A0DFD" w:rsidR="003C285F" w:rsidRDefault="003C285F" w:rsidP="003C285F">
            <w:pPr>
              <w:pStyle w:val="TableCell"/>
            </w:pPr>
            <w:r>
              <w:t>Mission Operations</w:t>
            </w:r>
          </w:p>
        </w:tc>
      </w:tr>
      <w:tr w:rsidR="0087376F" w14:paraId="0D75B50C" w14:textId="77777777" w:rsidTr="000765D0">
        <w:tc>
          <w:tcPr>
            <w:tcW w:w="1570" w:type="dxa"/>
          </w:tcPr>
          <w:p w14:paraId="5DBC3B05" w14:textId="77AF36CB" w:rsidR="0087376F" w:rsidRDefault="0087376F" w:rsidP="003C285F">
            <w:pPr>
              <w:pStyle w:val="TableCell"/>
              <w:rPr>
                <w:rStyle w:val="Acronym"/>
              </w:rPr>
            </w:pPr>
            <w:r>
              <w:rPr>
                <w:rStyle w:val="Acronym"/>
              </w:rPr>
              <w:t>MOIMS</w:t>
            </w:r>
          </w:p>
        </w:tc>
        <w:tc>
          <w:tcPr>
            <w:tcW w:w="8006" w:type="dxa"/>
          </w:tcPr>
          <w:p w14:paraId="1931256E" w14:textId="07D9A97F" w:rsidR="0087376F" w:rsidRDefault="0087376F" w:rsidP="003C285F">
            <w:pPr>
              <w:pStyle w:val="TableCell"/>
            </w:pPr>
            <w:r>
              <w:t>Mission Operations and Information Management Systems [CCSDS Area]</w:t>
            </w:r>
          </w:p>
        </w:tc>
      </w:tr>
      <w:tr w:rsidR="003C285F" w14:paraId="34120CDB" w14:textId="77777777" w:rsidTr="000765D0">
        <w:tc>
          <w:tcPr>
            <w:tcW w:w="1570" w:type="dxa"/>
          </w:tcPr>
          <w:p w14:paraId="7AD231FD" w14:textId="3384090C" w:rsidR="003C285F" w:rsidRDefault="003C285F" w:rsidP="003C285F">
            <w:pPr>
              <w:pStyle w:val="TableCell"/>
              <w:rPr>
                <w:rStyle w:val="Acronym"/>
              </w:rPr>
            </w:pPr>
            <w:r>
              <w:rPr>
                <w:rStyle w:val="Acronym"/>
              </w:rPr>
              <w:t>MPS</w:t>
            </w:r>
          </w:p>
        </w:tc>
        <w:tc>
          <w:tcPr>
            <w:tcW w:w="8006" w:type="dxa"/>
          </w:tcPr>
          <w:p w14:paraId="6CD4A02F" w14:textId="20D783B8" w:rsidR="003C285F" w:rsidRDefault="003C285F" w:rsidP="003C285F">
            <w:pPr>
              <w:pStyle w:val="TableCell"/>
            </w:pPr>
            <w:r>
              <w:t>Mission Planning and Scheduling</w:t>
            </w:r>
          </w:p>
        </w:tc>
      </w:tr>
      <w:tr w:rsidR="003C285F" w14:paraId="345CA12B" w14:textId="77777777" w:rsidTr="000765D0">
        <w:tc>
          <w:tcPr>
            <w:tcW w:w="1570" w:type="dxa"/>
          </w:tcPr>
          <w:p w14:paraId="3424DDAA" w14:textId="609FB979" w:rsidR="003C285F" w:rsidRDefault="003C285F" w:rsidP="003C285F">
            <w:pPr>
              <w:pStyle w:val="TableCell"/>
              <w:rPr>
                <w:rStyle w:val="Acronym"/>
              </w:rPr>
            </w:pPr>
            <w:r>
              <w:rPr>
                <w:rStyle w:val="Acronym"/>
              </w:rPr>
              <w:t>NAV</w:t>
            </w:r>
          </w:p>
        </w:tc>
        <w:tc>
          <w:tcPr>
            <w:tcW w:w="8006" w:type="dxa"/>
          </w:tcPr>
          <w:p w14:paraId="0558A272" w14:textId="21760C95" w:rsidR="003C285F" w:rsidRDefault="0004784A" w:rsidP="003C285F">
            <w:pPr>
              <w:pStyle w:val="TableCell"/>
            </w:pPr>
            <w:r>
              <w:t xml:space="preserve">CCSDS Navigation </w:t>
            </w:r>
            <w:r w:rsidR="0018432E">
              <w:t>Working Group</w:t>
            </w:r>
          </w:p>
        </w:tc>
      </w:tr>
      <w:tr w:rsidR="003C285F" w14:paraId="1869E045" w14:textId="77777777" w:rsidTr="000765D0">
        <w:tc>
          <w:tcPr>
            <w:tcW w:w="1570" w:type="dxa"/>
          </w:tcPr>
          <w:p w14:paraId="2729F521" w14:textId="30CD74CF" w:rsidR="003C285F" w:rsidRDefault="003C285F" w:rsidP="003C285F">
            <w:pPr>
              <w:pStyle w:val="TableCell"/>
              <w:rPr>
                <w:rStyle w:val="Acronym"/>
              </w:rPr>
            </w:pPr>
            <w:r>
              <w:rPr>
                <w:rStyle w:val="Acronym"/>
              </w:rPr>
              <w:t>NEM</w:t>
            </w:r>
          </w:p>
        </w:tc>
        <w:tc>
          <w:tcPr>
            <w:tcW w:w="8006" w:type="dxa"/>
          </w:tcPr>
          <w:p w14:paraId="0FADC4F7" w14:textId="06E4F766" w:rsidR="003C285F" w:rsidRDefault="003C285F" w:rsidP="003C285F">
            <w:pPr>
              <w:pStyle w:val="TableCell"/>
            </w:pPr>
            <w:r>
              <w:t>Navigation Event Message</w:t>
            </w:r>
          </w:p>
        </w:tc>
      </w:tr>
      <w:tr w:rsidR="003C285F" w14:paraId="4ECEECF5" w14:textId="77777777" w:rsidTr="000765D0">
        <w:tc>
          <w:tcPr>
            <w:tcW w:w="1570" w:type="dxa"/>
          </w:tcPr>
          <w:p w14:paraId="3B8BAD5A" w14:textId="73655CE0" w:rsidR="003C285F" w:rsidRDefault="003C285F" w:rsidP="003C285F">
            <w:pPr>
              <w:pStyle w:val="TableCell"/>
              <w:rPr>
                <w:rStyle w:val="Acronym"/>
              </w:rPr>
            </w:pPr>
            <w:r>
              <w:rPr>
                <w:rStyle w:val="Acronym"/>
              </w:rPr>
              <w:t>ODM</w:t>
            </w:r>
          </w:p>
        </w:tc>
        <w:tc>
          <w:tcPr>
            <w:tcW w:w="8006" w:type="dxa"/>
          </w:tcPr>
          <w:p w14:paraId="78862F3B" w14:textId="50214EFB" w:rsidR="003C285F" w:rsidRDefault="003C285F" w:rsidP="003C285F">
            <w:pPr>
              <w:pStyle w:val="TableCell"/>
            </w:pPr>
            <w:r>
              <w:t>Orbit Data Message</w:t>
            </w:r>
          </w:p>
        </w:tc>
      </w:tr>
      <w:tr w:rsidR="003C285F" w14:paraId="59F979DF" w14:textId="77777777" w:rsidTr="000765D0">
        <w:tc>
          <w:tcPr>
            <w:tcW w:w="1570" w:type="dxa"/>
          </w:tcPr>
          <w:p w14:paraId="5DD4D418" w14:textId="52C534FB" w:rsidR="003C285F" w:rsidRDefault="003C285F" w:rsidP="003C285F">
            <w:pPr>
              <w:pStyle w:val="TableCell"/>
              <w:rPr>
                <w:rStyle w:val="Acronym"/>
              </w:rPr>
            </w:pPr>
            <w:r>
              <w:rPr>
                <w:rStyle w:val="Acronym"/>
              </w:rPr>
              <w:t>PDS</w:t>
            </w:r>
          </w:p>
        </w:tc>
        <w:tc>
          <w:tcPr>
            <w:tcW w:w="8006" w:type="dxa"/>
          </w:tcPr>
          <w:p w14:paraId="48D978BB" w14:textId="18F3B775" w:rsidR="003C285F" w:rsidRDefault="003C285F" w:rsidP="003C285F">
            <w:pPr>
              <w:pStyle w:val="TableCell"/>
            </w:pPr>
            <w:r>
              <w:t>Plan Distribution Service</w:t>
            </w:r>
          </w:p>
        </w:tc>
      </w:tr>
      <w:tr w:rsidR="003C285F" w14:paraId="1EA39EE9" w14:textId="77777777" w:rsidTr="000765D0">
        <w:tc>
          <w:tcPr>
            <w:tcW w:w="1570" w:type="dxa"/>
          </w:tcPr>
          <w:p w14:paraId="19874FAE" w14:textId="06140493" w:rsidR="003C285F" w:rsidRDefault="003C285F" w:rsidP="003C285F">
            <w:pPr>
              <w:pStyle w:val="TableCell"/>
              <w:rPr>
                <w:rStyle w:val="Acronym"/>
              </w:rPr>
            </w:pPr>
            <w:r>
              <w:rPr>
                <w:rStyle w:val="Acronym"/>
              </w:rPr>
              <w:t>PECS</w:t>
            </w:r>
          </w:p>
        </w:tc>
        <w:tc>
          <w:tcPr>
            <w:tcW w:w="8006" w:type="dxa"/>
          </w:tcPr>
          <w:p w14:paraId="770890B0" w14:textId="58D1CE35" w:rsidR="003C285F" w:rsidRDefault="003C285F" w:rsidP="003C285F">
            <w:pPr>
              <w:pStyle w:val="TableCell"/>
            </w:pPr>
            <w:r>
              <w:t>Plan Execution Control Service</w:t>
            </w:r>
          </w:p>
        </w:tc>
      </w:tr>
      <w:tr w:rsidR="003C285F" w14:paraId="0F621B25" w14:textId="77777777" w:rsidTr="000765D0">
        <w:tc>
          <w:tcPr>
            <w:tcW w:w="1570" w:type="dxa"/>
          </w:tcPr>
          <w:p w14:paraId="0520696D" w14:textId="41B82033" w:rsidR="003C285F" w:rsidRDefault="003C285F" w:rsidP="003C285F">
            <w:pPr>
              <w:pStyle w:val="TableCell"/>
              <w:rPr>
                <w:rStyle w:val="Acronym"/>
              </w:rPr>
            </w:pPr>
            <w:r>
              <w:rPr>
                <w:rStyle w:val="Acronym"/>
              </w:rPr>
              <w:t>PES</w:t>
            </w:r>
          </w:p>
        </w:tc>
        <w:tc>
          <w:tcPr>
            <w:tcW w:w="8006" w:type="dxa"/>
          </w:tcPr>
          <w:p w14:paraId="47793138" w14:textId="03E0A4C5" w:rsidR="003C285F" w:rsidRDefault="003C285F" w:rsidP="003C285F">
            <w:pPr>
              <w:pStyle w:val="TableCell"/>
            </w:pPr>
            <w:r>
              <w:t>Plan Edit Service</w:t>
            </w:r>
          </w:p>
        </w:tc>
      </w:tr>
      <w:tr w:rsidR="0004784A" w14:paraId="171AB663" w14:textId="77777777" w:rsidTr="000765D0">
        <w:tc>
          <w:tcPr>
            <w:tcW w:w="1570" w:type="dxa"/>
          </w:tcPr>
          <w:p w14:paraId="57AE33E9" w14:textId="76D3C137" w:rsidR="0004784A" w:rsidRDefault="0004784A" w:rsidP="003C285F">
            <w:pPr>
              <w:pStyle w:val="TableCell"/>
              <w:rPr>
                <w:rStyle w:val="Acronym"/>
              </w:rPr>
            </w:pPr>
            <w:r>
              <w:rPr>
                <w:rStyle w:val="Acronym"/>
              </w:rPr>
              <w:t>PI</w:t>
            </w:r>
          </w:p>
        </w:tc>
        <w:tc>
          <w:tcPr>
            <w:tcW w:w="8006" w:type="dxa"/>
          </w:tcPr>
          <w:p w14:paraId="510A66E8" w14:textId="2955AC0A" w:rsidR="0004784A" w:rsidRDefault="0004784A" w:rsidP="003C285F">
            <w:pPr>
              <w:pStyle w:val="TableCell"/>
            </w:pPr>
            <w:r>
              <w:t>Principal Investigator</w:t>
            </w:r>
          </w:p>
        </w:tc>
      </w:tr>
      <w:tr w:rsidR="000765D0" w14:paraId="6B077735" w14:textId="77777777" w:rsidTr="000765D0">
        <w:tc>
          <w:tcPr>
            <w:tcW w:w="1570" w:type="dxa"/>
          </w:tcPr>
          <w:p w14:paraId="350C9D9B" w14:textId="187528CA" w:rsidR="000765D0" w:rsidRDefault="000765D0" w:rsidP="003C285F">
            <w:pPr>
              <w:pStyle w:val="TableCell"/>
              <w:rPr>
                <w:rStyle w:val="Acronym"/>
              </w:rPr>
            </w:pPr>
            <w:r>
              <w:rPr>
                <w:rStyle w:val="Acronym"/>
              </w:rPr>
              <w:t>PICS</w:t>
            </w:r>
          </w:p>
        </w:tc>
        <w:tc>
          <w:tcPr>
            <w:tcW w:w="8006" w:type="dxa"/>
          </w:tcPr>
          <w:p w14:paraId="400716EE" w14:textId="19C21353" w:rsidR="000765D0" w:rsidRDefault="000765D0" w:rsidP="003C285F">
            <w:pPr>
              <w:pStyle w:val="TableCell"/>
            </w:pPr>
            <w:r>
              <w:t>Protocol Implementation Conformance Statement</w:t>
            </w:r>
          </w:p>
        </w:tc>
      </w:tr>
      <w:tr w:rsidR="003C285F" w14:paraId="012B30BD" w14:textId="77777777" w:rsidTr="000765D0">
        <w:tc>
          <w:tcPr>
            <w:tcW w:w="1570" w:type="dxa"/>
          </w:tcPr>
          <w:p w14:paraId="0B128AAB" w14:textId="70F979E1" w:rsidR="003C285F" w:rsidRDefault="003C285F" w:rsidP="003C285F">
            <w:pPr>
              <w:pStyle w:val="TableCell"/>
              <w:rPr>
                <w:rStyle w:val="Acronym"/>
              </w:rPr>
            </w:pPr>
            <w:r>
              <w:rPr>
                <w:rStyle w:val="Acronym"/>
              </w:rPr>
              <w:t>PIMS</w:t>
            </w:r>
          </w:p>
        </w:tc>
        <w:tc>
          <w:tcPr>
            <w:tcW w:w="8006" w:type="dxa"/>
          </w:tcPr>
          <w:p w14:paraId="615E7E96" w14:textId="5C1DC10D" w:rsidR="003C285F" w:rsidRDefault="003C285F" w:rsidP="003C285F">
            <w:pPr>
              <w:pStyle w:val="TableCell"/>
            </w:pPr>
            <w:r>
              <w:t>Plan Information Management Service</w:t>
            </w:r>
          </w:p>
        </w:tc>
      </w:tr>
      <w:tr w:rsidR="000765D0" w14:paraId="4F1ADF56" w14:textId="77777777" w:rsidTr="000765D0">
        <w:tc>
          <w:tcPr>
            <w:tcW w:w="1570" w:type="dxa"/>
          </w:tcPr>
          <w:p w14:paraId="0A680A5B" w14:textId="54F6BE22" w:rsidR="000765D0" w:rsidRDefault="000765D0" w:rsidP="003C285F">
            <w:pPr>
              <w:pStyle w:val="TableCell"/>
              <w:rPr>
                <w:rStyle w:val="Acronym"/>
              </w:rPr>
            </w:pPr>
            <w:r>
              <w:rPr>
                <w:rStyle w:val="Acronym"/>
              </w:rPr>
              <w:t>PRL</w:t>
            </w:r>
          </w:p>
        </w:tc>
        <w:tc>
          <w:tcPr>
            <w:tcW w:w="8006" w:type="dxa"/>
          </w:tcPr>
          <w:p w14:paraId="54620306" w14:textId="18E8FAAA" w:rsidR="000765D0" w:rsidRDefault="000765D0" w:rsidP="003C285F">
            <w:pPr>
              <w:pStyle w:val="TableCell"/>
            </w:pPr>
            <w:r>
              <w:t>(PICS) Requirements List</w:t>
            </w:r>
          </w:p>
        </w:tc>
      </w:tr>
      <w:tr w:rsidR="003C285F" w14:paraId="75BB57F4" w14:textId="77777777" w:rsidTr="000765D0">
        <w:tc>
          <w:tcPr>
            <w:tcW w:w="1570" w:type="dxa"/>
          </w:tcPr>
          <w:p w14:paraId="18D33882" w14:textId="2F2A1837" w:rsidR="003C285F" w:rsidRDefault="003C285F" w:rsidP="003C285F">
            <w:pPr>
              <w:pStyle w:val="TableCell"/>
              <w:rPr>
                <w:rStyle w:val="Acronym"/>
              </w:rPr>
            </w:pPr>
            <w:r>
              <w:rPr>
                <w:rStyle w:val="Acronym"/>
              </w:rPr>
              <w:t>PRM</w:t>
            </w:r>
          </w:p>
        </w:tc>
        <w:tc>
          <w:tcPr>
            <w:tcW w:w="8006" w:type="dxa"/>
          </w:tcPr>
          <w:p w14:paraId="7A2B99E1" w14:textId="7C84055B" w:rsidR="003C285F" w:rsidRDefault="003C285F" w:rsidP="003C285F">
            <w:pPr>
              <w:pStyle w:val="TableCell"/>
            </w:pPr>
            <w:r>
              <w:t>Pointing Request Message</w:t>
            </w:r>
          </w:p>
        </w:tc>
      </w:tr>
      <w:tr w:rsidR="003C285F" w14:paraId="126189DC" w14:textId="77777777" w:rsidTr="000765D0">
        <w:tc>
          <w:tcPr>
            <w:tcW w:w="1570" w:type="dxa"/>
          </w:tcPr>
          <w:p w14:paraId="05752B97" w14:textId="42F26ADA" w:rsidR="003C285F" w:rsidRDefault="003C285F" w:rsidP="003C285F">
            <w:pPr>
              <w:pStyle w:val="TableCell"/>
              <w:rPr>
                <w:rStyle w:val="Acronym"/>
              </w:rPr>
            </w:pPr>
            <w:r>
              <w:rPr>
                <w:rStyle w:val="Acronym"/>
              </w:rPr>
              <w:t>PRS</w:t>
            </w:r>
          </w:p>
        </w:tc>
        <w:tc>
          <w:tcPr>
            <w:tcW w:w="8006" w:type="dxa"/>
          </w:tcPr>
          <w:p w14:paraId="7B15E790" w14:textId="6FCE7B00" w:rsidR="003C285F" w:rsidRDefault="003C285F" w:rsidP="003C285F">
            <w:pPr>
              <w:pStyle w:val="TableCell"/>
            </w:pPr>
            <w:r>
              <w:t>Planning Request Service</w:t>
            </w:r>
          </w:p>
        </w:tc>
      </w:tr>
      <w:tr w:rsidR="003C285F" w14:paraId="2EDEA707" w14:textId="77777777" w:rsidTr="000765D0">
        <w:tc>
          <w:tcPr>
            <w:tcW w:w="1570" w:type="dxa"/>
          </w:tcPr>
          <w:p w14:paraId="73038735" w14:textId="2EBA8A44" w:rsidR="003C285F" w:rsidRDefault="003C285F" w:rsidP="003C285F">
            <w:pPr>
              <w:pStyle w:val="TableCell"/>
              <w:rPr>
                <w:rStyle w:val="Acronym"/>
              </w:rPr>
            </w:pPr>
            <w:r>
              <w:rPr>
                <w:rStyle w:val="Acronym"/>
              </w:rPr>
              <w:t>SANA</w:t>
            </w:r>
          </w:p>
        </w:tc>
        <w:tc>
          <w:tcPr>
            <w:tcW w:w="8006" w:type="dxa"/>
          </w:tcPr>
          <w:p w14:paraId="6966FC01" w14:textId="70E8655E" w:rsidR="003C285F" w:rsidRDefault="0004784A" w:rsidP="003C285F">
            <w:pPr>
              <w:pStyle w:val="TableCell"/>
            </w:pPr>
            <w:r>
              <w:t>CCSDS Space Assigned Numbers Authority</w:t>
            </w:r>
          </w:p>
        </w:tc>
      </w:tr>
      <w:tr w:rsidR="000765D0" w14:paraId="2CB0E9A5" w14:textId="77777777" w:rsidTr="000765D0">
        <w:tc>
          <w:tcPr>
            <w:tcW w:w="1570" w:type="dxa"/>
          </w:tcPr>
          <w:p w14:paraId="3692FBBB" w14:textId="1A002DEB" w:rsidR="000765D0" w:rsidRDefault="000765D0" w:rsidP="003C285F">
            <w:pPr>
              <w:pStyle w:val="TableCell"/>
              <w:rPr>
                <w:rStyle w:val="Acronym"/>
              </w:rPr>
            </w:pPr>
            <w:r>
              <w:rPr>
                <w:rStyle w:val="Acronym"/>
              </w:rPr>
              <w:t>SFN</w:t>
            </w:r>
          </w:p>
        </w:tc>
        <w:tc>
          <w:tcPr>
            <w:tcW w:w="8006" w:type="dxa"/>
          </w:tcPr>
          <w:p w14:paraId="3FD0148B" w14:textId="43BE68E1" w:rsidR="000765D0" w:rsidRDefault="000765D0" w:rsidP="003C285F">
            <w:pPr>
              <w:pStyle w:val="TableCell"/>
            </w:pPr>
            <w:r>
              <w:t>Short Form Number</w:t>
            </w:r>
          </w:p>
        </w:tc>
      </w:tr>
      <w:tr w:rsidR="000765D0" w14:paraId="774780B9" w14:textId="77777777" w:rsidTr="000765D0">
        <w:tc>
          <w:tcPr>
            <w:tcW w:w="1570" w:type="dxa"/>
          </w:tcPr>
          <w:p w14:paraId="53292A1B" w14:textId="0D223D75" w:rsidR="000765D0" w:rsidRDefault="000765D0" w:rsidP="003C285F">
            <w:pPr>
              <w:pStyle w:val="TableCell"/>
              <w:rPr>
                <w:rStyle w:val="Acronym"/>
              </w:rPr>
            </w:pPr>
            <w:r>
              <w:rPr>
                <w:rStyle w:val="Acronym"/>
              </w:rPr>
              <w:t>SFP</w:t>
            </w:r>
          </w:p>
        </w:tc>
        <w:tc>
          <w:tcPr>
            <w:tcW w:w="8006" w:type="dxa"/>
          </w:tcPr>
          <w:p w14:paraId="6D412579" w14:textId="329CB77E" w:rsidR="000765D0" w:rsidRDefault="000765D0" w:rsidP="003C285F">
            <w:pPr>
              <w:pStyle w:val="TableCell"/>
            </w:pPr>
            <w:r>
              <w:t>Short Form Part</w:t>
            </w:r>
          </w:p>
        </w:tc>
      </w:tr>
      <w:tr w:rsidR="0004784A" w14:paraId="1E157CD7" w14:textId="77777777" w:rsidTr="000765D0">
        <w:tc>
          <w:tcPr>
            <w:tcW w:w="1570" w:type="dxa"/>
          </w:tcPr>
          <w:p w14:paraId="3FD44E4D" w14:textId="39631627" w:rsidR="0004784A" w:rsidRDefault="0004784A" w:rsidP="003C285F">
            <w:pPr>
              <w:pStyle w:val="TableCell"/>
              <w:rPr>
                <w:rStyle w:val="Acronym"/>
              </w:rPr>
            </w:pPr>
            <w:r>
              <w:rPr>
                <w:rStyle w:val="Acronym"/>
              </w:rPr>
              <w:t>TOO</w:t>
            </w:r>
          </w:p>
        </w:tc>
        <w:tc>
          <w:tcPr>
            <w:tcW w:w="8006" w:type="dxa"/>
          </w:tcPr>
          <w:p w14:paraId="4ECCB3AB" w14:textId="56B5B540" w:rsidR="0004784A" w:rsidRDefault="0004784A" w:rsidP="003C285F">
            <w:pPr>
              <w:pStyle w:val="TableCell"/>
            </w:pPr>
            <w:r>
              <w:t>Target Of Opportunity</w:t>
            </w:r>
          </w:p>
        </w:tc>
      </w:tr>
      <w:tr w:rsidR="003C285F" w14:paraId="7781B09E" w14:textId="77777777" w:rsidTr="000765D0">
        <w:tc>
          <w:tcPr>
            <w:tcW w:w="1570" w:type="dxa"/>
          </w:tcPr>
          <w:p w14:paraId="33DADF41" w14:textId="45618C38" w:rsidR="003C285F" w:rsidRDefault="003C285F" w:rsidP="003C285F">
            <w:pPr>
              <w:pStyle w:val="TableCell"/>
              <w:rPr>
                <w:rStyle w:val="Acronym"/>
              </w:rPr>
            </w:pPr>
            <w:r>
              <w:rPr>
                <w:rStyle w:val="Acronym"/>
              </w:rPr>
              <w:t>UML</w:t>
            </w:r>
          </w:p>
        </w:tc>
        <w:tc>
          <w:tcPr>
            <w:tcW w:w="8006" w:type="dxa"/>
          </w:tcPr>
          <w:p w14:paraId="6EB381A6" w14:textId="69C15EF5" w:rsidR="003C285F" w:rsidRDefault="0004784A" w:rsidP="003C285F">
            <w:pPr>
              <w:pStyle w:val="TableCell"/>
            </w:pPr>
            <w:r>
              <w:t>Unified Modelling Language</w:t>
            </w:r>
          </w:p>
        </w:tc>
      </w:tr>
      <w:tr w:rsidR="003C285F" w14:paraId="6B1829A6" w14:textId="77777777" w:rsidTr="000765D0">
        <w:tc>
          <w:tcPr>
            <w:tcW w:w="1570" w:type="dxa"/>
          </w:tcPr>
          <w:p w14:paraId="03415A76" w14:textId="1902C25D" w:rsidR="003C285F" w:rsidRDefault="003C285F" w:rsidP="003C285F">
            <w:pPr>
              <w:pStyle w:val="TableCell"/>
              <w:rPr>
                <w:rStyle w:val="Acronym"/>
              </w:rPr>
            </w:pPr>
            <w:r>
              <w:rPr>
                <w:rStyle w:val="Acronym"/>
              </w:rPr>
              <w:t>URI</w:t>
            </w:r>
          </w:p>
        </w:tc>
        <w:tc>
          <w:tcPr>
            <w:tcW w:w="8006" w:type="dxa"/>
          </w:tcPr>
          <w:p w14:paraId="7D381204" w14:textId="5F26ED48" w:rsidR="003C285F" w:rsidRDefault="0004784A" w:rsidP="003C285F">
            <w:pPr>
              <w:pStyle w:val="TableCell"/>
            </w:pPr>
            <w:r>
              <w:t>Uniform Resource Identifier</w:t>
            </w:r>
          </w:p>
        </w:tc>
      </w:tr>
      <w:tr w:rsidR="003C285F" w14:paraId="742E23A7" w14:textId="77777777" w:rsidTr="000765D0">
        <w:tc>
          <w:tcPr>
            <w:tcW w:w="1570" w:type="dxa"/>
          </w:tcPr>
          <w:p w14:paraId="436FE884" w14:textId="291AAE5D" w:rsidR="003C285F" w:rsidRDefault="003C285F" w:rsidP="003C285F">
            <w:pPr>
              <w:pStyle w:val="TableCell"/>
              <w:rPr>
                <w:rStyle w:val="Acronym"/>
              </w:rPr>
            </w:pPr>
            <w:r>
              <w:rPr>
                <w:rStyle w:val="Acronym"/>
              </w:rPr>
              <w:t>URL</w:t>
            </w:r>
          </w:p>
        </w:tc>
        <w:tc>
          <w:tcPr>
            <w:tcW w:w="8006" w:type="dxa"/>
          </w:tcPr>
          <w:p w14:paraId="3737D689" w14:textId="2DF202A9" w:rsidR="003C285F" w:rsidRDefault="00976E5E" w:rsidP="003C285F">
            <w:pPr>
              <w:pStyle w:val="TableCell"/>
            </w:pPr>
            <w:r>
              <w:t>Uniform Resource Locator</w:t>
            </w:r>
          </w:p>
        </w:tc>
      </w:tr>
      <w:tr w:rsidR="0087376F" w14:paraId="60251DA8" w14:textId="77777777" w:rsidTr="000765D0">
        <w:tc>
          <w:tcPr>
            <w:tcW w:w="1570" w:type="dxa"/>
          </w:tcPr>
          <w:p w14:paraId="55B0B49C" w14:textId="0AEFA873" w:rsidR="0087376F" w:rsidRDefault="0087376F" w:rsidP="003C285F">
            <w:pPr>
              <w:pStyle w:val="TableCell"/>
              <w:rPr>
                <w:rStyle w:val="Acronym"/>
              </w:rPr>
            </w:pPr>
            <w:r>
              <w:rPr>
                <w:rStyle w:val="Acronym"/>
              </w:rPr>
              <w:t>URN</w:t>
            </w:r>
          </w:p>
        </w:tc>
        <w:tc>
          <w:tcPr>
            <w:tcW w:w="8006" w:type="dxa"/>
          </w:tcPr>
          <w:p w14:paraId="770D9BF6" w14:textId="384EABE3" w:rsidR="0087376F" w:rsidRDefault="0087376F" w:rsidP="003C285F">
            <w:pPr>
              <w:pStyle w:val="TableCell"/>
            </w:pPr>
            <w:r>
              <w:t>Uniform Resource Name</w:t>
            </w:r>
          </w:p>
        </w:tc>
      </w:tr>
      <w:tr w:rsidR="003C285F" w14:paraId="64FF8C60" w14:textId="77777777" w:rsidTr="000765D0">
        <w:tc>
          <w:tcPr>
            <w:tcW w:w="1570" w:type="dxa"/>
          </w:tcPr>
          <w:p w14:paraId="4A94AB60" w14:textId="3AB925E7" w:rsidR="003C285F" w:rsidRDefault="003C285F" w:rsidP="003C285F">
            <w:pPr>
              <w:pStyle w:val="TableCell"/>
              <w:rPr>
                <w:rStyle w:val="Acronym"/>
              </w:rPr>
            </w:pPr>
            <w:r>
              <w:rPr>
                <w:rStyle w:val="Acronym"/>
              </w:rPr>
              <w:t>XML</w:t>
            </w:r>
          </w:p>
        </w:tc>
        <w:tc>
          <w:tcPr>
            <w:tcW w:w="8006" w:type="dxa"/>
          </w:tcPr>
          <w:p w14:paraId="447F5C2A" w14:textId="5C846695" w:rsidR="003C285F" w:rsidRDefault="003C285F" w:rsidP="003C285F">
            <w:pPr>
              <w:pStyle w:val="TableCell"/>
            </w:pPr>
            <w:r>
              <w:t>eXtensible Markup Language</w:t>
            </w:r>
          </w:p>
        </w:tc>
      </w:tr>
    </w:tbl>
    <w:p w14:paraId="02F1BFF3" w14:textId="1DD9B340" w:rsidR="00D64BAC" w:rsidRDefault="00D64BAC" w:rsidP="00D64BAC">
      <w:pPr>
        <w:sectPr w:rsidR="00D64BAC" w:rsidSect="0090494B">
          <w:footerReference w:type="default" r:id="rId84"/>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0F5D86C0" w14:textId="24E9E45F" w:rsidR="00D64BAC" w:rsidRDefault="001A1376" w:rsidP="00D64BAC">
      <w:pPr>
        <w:pStyle w:val="Heading8"/>
        <w:numPr>
          <w:ilvl w:val="0"/>
          <w:numId w:val="1"/>
        </w:numPr>
      </w:pPr>
      <w:r>
        <w:lastRenderedPageBreak/>
        <w:br/>
      </w:r>
      <w:r>
        <w:br/>
      </w:r>
      <w:bookmarkStart w:id="506" w:name="_Ref68541065"/>
      <w:bookmarkStart w:id="507" w:name="_Toc118556212"/>
      <w:r w:rsidR="00D64BAC">
        <w:t>Informative References</w:t>
      </w:r>
      <w:r w:rsidR="00D64BAC">
        <w:br/>
      </w:r>
      <w:r w:rsidR="00D64BAC" w:rsidRPr="00260FA5">
        <w:t>(Informative)</w:t>
      </w:r>
      <w:bookmarkEnd w:id="506"/>
      <w:bookmarkEnd w:id="507"/>
    </w:p>
    <w:p w14:paraId="12073372" w14:textId="77777777" w:rsidR="00B815E0" w:rsidRDefault="00B815E0" w:rsidP="00B815E0"/>
    <w:p w14:paraId="394D4FAA" w14:textId="3376A08A" w:rsidR="00B815E0" w:rsidRDefault="00372739" w:rsidP="00DA4F65">
      <w:pPr>
        <w:numPr>
          <w:ilvl w:val="0"/>
          <w:numId w:val="85"/>
        </w:numPr>
        <w:spacing w:line="240" w:lineRule="auto"/>
        <w:ind w:hanging="720"/>
        <w:jc w:val="left"/>
        <w:rPr>
          <w:i/>
        </w:rPr>
      </w:pPr>
      <w:bookmarkStart w:id="508" w:name="_Ref4431406"/>
      <w:r w:rsidRPr="0060131F">
        <w:rPr>
          <w:i/>
        </w:rPr>
        <w:t>Mission</w:t>
      </w:r>
      <w:r>
        <w:rPr>
          <w:i/>
        </w:rPr>
        <w:t xml:space="preserve"> Operations Services Concept</w:t>
      </w:r>
      <w:r>
        <w:t>, Issue 3, CCSDS Informational Report (Green Book), CCSDS 520.0-G-3</w:t>
      </w:r>
      <w:r w:rsidR="00B761A9">
        <w:t>,</w:t>
      </w:r>
      <w:r>
        <w:t xml:space="preserve"> Washington, D.C.: CCSDS, December 2010</w:t>
      </w:r>
      <w:bookmarkEnd w:id="508"/>
    </w:p>
    <w:p w14:paraId="4035ABD7" w14:textId="77777777" w:rsidR="000F5FFF" w:rsidRPr="0060131F" w:rsidRDefault="000F5FFF" w:rsidP="00DA4F65">
      <w:pPr>
        <w:numPr>
          <w:ilvl w:val="0"/>
          <w:numId w:val="85"/>
        </w:numPr>
        <w:spacing w:line="240" w:lineRule="auto"/>
        <w:ind w:hanging="720"/>
        <w:jc w:val="left"/>
        <w:rPr>
          <w:i/>
        </w:rPr>
      </w:pPr>
      <w:bookmarkStart w:id="509" w:name="_Ref4431680"/>
      <w:r>
        <w:rPr>
          <w:i/>
        </w:rPr>
        <w:t xml:space="preserve">Mission Planning and Scheduling, </w:t>
      </w:r>
      <w:r>
        <w:t>CCSDS Informational Report (Green Book), CCSDS 529.0-G-1, Washington, D.C.: CCSDS, June 2018</w:t>
      </w:r>
      <w:bookmarkEnd w:id="509"/>
    </w:p>
    <w:p w14:paraId="4F637235" w14:textId="77777777" w:rsidR="000F5FFF" w:rsidRDefault="000F5FFF" w:rsidP="00DA4F65">
      <w:pPr>
        <w:numPr>
          <w:ilvl w:val="0"/>
          <w:numId w:val="85"/>
        </w:numPr>
        <w:spacing w:line="240" w:lineRule="auto"/>
        <w:ind w:hanging="720"/>
        <w:jc w:val="left"/>
      </w:pPr>
      <w:bookmarkStart w:id="510" w:name="_Ref4426057"/>
      <w:r>
        <w:rPr>
          <w:i/>
        </w:rPr>
        <w:t>Mission Operations Common Object Model</w:t>
      </w:r>
      <w:r>
        <w:t>, Issue 1, CCSDS Recommended Standard (Blue Book), CCSDS 521.1-B-1, Washington, D.C.: CCSDS, February 2014</w:t>
      </w:r>
      <w:bookmarkEnd w:id="510"/>
    </w:p>
    <w:p w14:paraId="1D5C9FA8" w14:textId="7C1DBEA7" w:rsidR="00372739" w:rsidRPr="00BE2285" w:rsidRDefault="000F5FFF" w:rsidP="00DA4F65">
      <w:pPr>
        <w:numPr>
          <w:ilvl w:val="0"/>
          <w:numId w:val="85"/>
        </w:numPr>
        <w:spacing w:line="240" w:lineRule="auto"/>
        <w:ind w:hanging="720"/>
        <w:jc w:val="left"/>
        <w:rPr>
          <w:i/>
        </w:rPr>
      </w:pPr>
      <w:bookmarkStart w:id="511" w:name="_Ref68541276"/>
      <w:r>
        <w:rPr>
          <w:i/>
        </w:rPr>
        <w:t>Mission Operations – Common Services</w:t>
      </w:r>
      <w:r>
        <w:t>, Issue 1, CCSDS Recommended Standard (Blue Book), CCSDS 522.0-B-1, Washington, D.C.: CCSDS, May 2020</w:t>
      </w:r>
      <w:bookmarkEnd w:id="511"/>
    </w:p>
    <w:p w14:paraId="1C2805AE" w14:textId="4A1DDCF8" w:rsidR="00BE2285" w:rsidRPr="00235818" w:rsidRDefault="00BE2285" w:rsidP="00DA4F65">
      <w:pPr>
        <w:numPr>
          <w:ilvl w:val="0"/>
          <w:numId w:val="85"/>
        </w:numPr>
        <w:spacing w:line="240" w:lineRule="auto"/>
        <w:ind w:hanging="720"/>
        <w:jc w:val="left"/>
        <w:rPr>
          <w:i/>
        </w:rPr>
      </w:pPr>
      <w:bookmarkStart w:id="512" w:name="_Ref68011519"/>
      <w:r>
        <w:rPr>
          <w:i/>
        </w:rPr>
        <w:t>Mission Operations Monitoring &amp; Control Services</w:t>
      </w:r>
      <w:r>
        <w:t>, Issue 1, CCSDS Recommended Standard (Blue Book), CCSDS 522.1-B-1, Washington, D.C.: CCSDS, October 2017</w:t>
      </w:r>
      <w:bookmarkEnd w:id="512"/>
    </w:p>
    <w:p w14:paraId="2DF25DAB" w14:textId="19C08024" w:rsidR="00235818" w:rsidRPr="00235818" w:rsidRDefault="00235818" w:rsidP="00DA4F65">
      <w:pPr>
        <w:numPr>
          <w:ilvl w:val="0"/>
          <w:numId w:val="85"/>
        </w:numPr>
        <w:spacing w:line="240" w:lineRule="auto"/>
        <w:ind w:hanging="720"/>
        <w:jc w:val="left"/>
        <w:rPr>
          <w:i/>
          <w:highlight w:val="yellow"/>
        </w:rPr>
      </w:pPr>
      <w:bookmarkStart w:id="513" w:name="_Ref4426545"/>
      <w:r w:rsidRPr="00235818">
        <w:rPr>
          <w:i/>
          <w:highlight w:val="yellow"/>
        </w:rPr>
        <w:t xml:space="preserve">Navigation Event Message, </w:t>
      </w:r>
      <w:r w:rsidRPr="00235818">
        <w:rPr>
          <w:highlight w:val="yellow"/>
        </w:rPr>
        <w:t>Proposed CCSDS Recommended Standard</w:t>
      </w:r>
      <w:bookmarkEnd w:id="513"/>
    </w:p>
    <w:p w14:paraId="0900AA64" w14:textId="1AFC2BF0" w:rsidR="00235818" w:rsidRPr="00235818" w:rsidRDefault="00235818" w:rsidP="00DA4F65">
      <w:pPr>
        <w:numPr>
          <w:ilvl w:val="0"/>
          <w:numId w:val="85"/>
        </w:numPr>
        <w:spacing w:line="240" w:lineRule="auto"/>
        <w:ind w:hanging="720"/>
        <w:jc w:val="left"/>
        <w:rPr>
          <w:i/>
        </w:rPr>
      </w:pPr>
      <w:bookmarkStart w:id="514" w:name="_Ref4426616"/>
      <w:r>
        <w:rPr>
          <w:i/>
        </w:rPr>
        <w:t xml:space="preserve">Pointing Request Message, </w:t>
      </w:r>
      <w:r>
        <w:t>Issue 1, CCSDS Recommended Standard (Blue Book), CCSDS-509.0-B-1, Washington, D.C.: CCSDS, February 2018</w:t>
      </w:r>
      <w:bookmarkEnd w:id="514"/>
    </w:p>
    <w:p w14:paraId="572E538D" w14:textId="0A359F33" w:rsidR="00235818" w:rsidRDefault="00CE4D17" w:rsidP="00DA4F65">
      <w:pPr>
        <w:numPr>
          <w:ilvl w:val="0"/>
          <w:numId w:val="85"/>
        </w:numPr>
        <w:spacing w:line="240" w:lineRule="auto"/>
        <w:ind w:hanging="720"/>
        <w:jc w:val="left"/>
        <w:rPr>
          <w:i/>
        </w:rPr>
      </w:pPr>
      <w:bookmarkStart w:id="515" w:name="_Ref68541155"/>
      <w:r>
        <w:rPr>
          <w:i/>
        </w:rPr>
        <w:t>Cross Support Service Management – Simple Schedule Format Specification</w:t>
      </w:r>
      <w:r>
        <w:t>, Issue 1, CCSDS Recommended Standard (Blue Book), CCSDS-902.1-B-1, Washington, D.C.: CCSDS, May 2018</w:t>
      </w:r>
      <w:bookmarkEnd w:id="515"/>
    </w:p>
    <w:p w14:paraId="0B0167FF" w14:textId="57E48F2E" w:rsidR="00235818" w:rsidRDefault="00AE44CD" w:rsidP="00DA4F65">
      <w:pPr>
        <w:numPr>
          <w:ilvl w:val="0"/>
          <w:numId w:val="85"/>
        </w:numPr>
        <w:spacing w:line="240" w:lineRule="auto"/>
        <w:ind w:hanging="720"/>
        <w:jc w:val="left"/>
        <w:rPr>
          <w:i/>
        </w:rPr>
      </w:pPr>
      <w:bookmarkStart w:id="516" w:name="_Ref68541862"/>
      <w:r>
        <w:rPr>
          <w:i/>
        </w:rPr>
        <w:t>Telemetry and Telecommand Packet Utilization</w:t>
      </w:r>
      <w:r>
        <w:t>, ECSS Standard, ECSS-E-ST-70-41C, Nordwijk, The Netherlands: ECSS 15 April 2016</w:t>
      </w:r>
      <w:bookmarkEnd w:id="516"/>
    </w:p>
    <w:p w14:paraId="1DA0F622" w14:textId="0A93E840" w:rsidR="00DD54B6" w:rsidRPr="00F542BF" w:rsidRDefault="00AE44CD" w:rsidP="00DA4F65">
      <w:pPr>
        <w:numPr>
          <w:ilvl w:val="0"/>
          <w:numId w:val="85"/>
        </w:numPr>
        <w:spacing w:line="240" w:lineRule="auto"/>
        <w:ind w:hanging="720"/>
        <w:jc w:val="left"/>
        <w:rPr>
          <w:i/>
        </w:rPr>
      </w:pPr>
      <w:bookmarkStart w:id="517" w:name="_Ref68542122"/>
      <w:r w:rsidRPr="00AE44CD">
        <w:rPr>
          <w:i/>
        </w:rPr>
        <w:t>XML Path Language (XPath)</w:t>
      </w:r>
      <w:r>
        <w:t>, Issue</w:t>
      </w:r>
      <w:r w:rsidRPr="00AE44CD">
        <w:rPr>
          <w:i/>
        </w:rPr>
        <w:t xml:space="preserve"> </w:t>
      </w:r>
      <w:r w:rsidRPr="00AE44CD">
        <w:rPr>
          <w:iCs/>
        </w:rPr>
        <w:t>3.1</w:t>
      </w:r>
      <w:r>
        <w:rPr>
          <w:iCs/>
        </w:rPr>
        <w:t xml:space="preserve">, </w:t>
      </w:r>
      <w:r w:rsidRPr="00AE44CD">
        <w:rPr>
          <w:iCs/>
        </w:rPr>
        <w:t>W3C Recommendation</w:t>
      </w:r>
      <w:r>
        <w:rPr>
          <w:iCs/>
        </w:rPr>
        <w:t>,</w:t>
      </w:r>
      <w:r w:rsidRPr="00AE44CD">
        <w:rPr>
          <w:iCs/>
        </w:rPr>
        <w:t xml:space="preserve"> 21 March 2017</w:t>
      </w:r>
      <w:bookmarkEnd w:id="517"/>
    </w:p>
    <w:p w14:paraId="6741974B" w14:textId="4D358619" w:rsidR="00F542BF" w:rsidRPr="00846010" w:rsidRDefault="00F542BF" w:rsidP="00DA4F65">
      <w:pPr>
        <w:numPr>
          <w:ilvl w:val="0"/>
          <w:numId w:val="85"/>
        </w:numPr>
        <w:spacing w:line="240" w:lineRule="auto"/>
        <w:ind w:hanging="720"/>
        <w:jc w:val="left"/>
        <w:rPr>
          <w:i/>
        </w:rPr>
      </w:pPr>
      <w:bookmarkStart w:id="518" w:name="_Ref85027654"/>
      <w:r>
        <w:rPr>
          <w:i/>
        </w:rPr>
        <w:t>Mission Operations – Message Abstraction Layer Binding to HTTP Transport and XML Encoding</w:t>
      </w:r>
      <w:r>
        <w:t>, Issue 1, CCSDS Recommended Standard (Blue Book), CCSDS 524.3-B-1, Washington, D.C.: CCSDS, June 2018.</w:t>
      </w:r>
      <w:bookmarkEnd w:id="518"/>
    </w:p>
    <w:p w14:paraId="19663D42" w14:textId="62265DE5" w:rsidR="006E3338" w:rsidRDefault="006E3338" w:rsidP="006E3338"/>
    <w:p w14:paraId="1EA4EC1D" w14:textId="77777777" w:rsidR="006E3338" w:rsidRDefault="006E3338" w:rsidP="006E3338">
      <w:pPr>
        <w:sectPr w:rsidR="006E3338" w:rsidSect="0090494B">
          <w:footerReference w:type="default" r:id="rId85"/>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1559C9A2" w14:textId="3F9B3604" w:rsidR="006E3338" w:rsidRDefault="006E3338" w:rsidP="006E3338">
      <w:pPr>
        <w:pStyle w:val="Heading8"/>
        <w:numPr>
          <w:ilvl w:val="0"/>
          <w:numId w:val="1"/>
        </w:numPr>
      </w:pPr>
      <w:r>
        <w:lastRenderedPageBreak/>
        <w:br/>
      </w:r>
      <w:r>
        <w:br/>
      </w:r>
      <w:bookmarkStart w:id="519" w:name="_Ref99376991"/>
      <w:bookmarkStart w:id="520" w:name="_Ref99710505"/>
      <w:bookmarkStart w:id="521" w:name="_Toc118556213"/>
      <w:r>
        <w:t xml:space="preserve">Literal Formats </w:t>
      </w:r>
      <w:r w:rsidR="00E56F9B">
        <w:t>In Expressions</w:t>
      </w:r>
      <w:r>
        <w:br/>
      </w:r>
      <w:r w:rsidRPr="00260FA5">
        <w:t>(Informative)</w:t>
      </w:r>
      <w:bookmarkEnd w:id="519"/>
      <w:bookmarkEnd w:id="520"/>
      <w:bookmarkEnd w:id="521"/>
    </w:p>
    <w:p w14:paraId="672C6BA5" w14:textId="7B523FAB" w:rsidR="001C4A49" w:rsidRDefault="001C4A49" w:rsidP="00846010">
      <w:pPr>
        <w:pStyle w:val="Annex2"/>
        <w:numPr>
          <w:ilvl w:val="1"/>
          <w:numId w:val="1"/>
        </w:numPr>
      </w:pPr>
      <w:r>
        <w:t>Introduction</w:t>
      </w:r>
    </w:p>
    <w:p w14:paraId="5B4D149C" w14:textId="1B7C980A" w:rsidR="00511CCB" w:rsidRDefault="00511CCB" w:rsidP="006E3338">
      <w:r>
        <w:t xml:space="preserve">When entering MPS data, it is often not possible to provide an absolute value for a required attribute, but instead a dynamic value can </w:t>
      </w:r>
      <w:r w:rsidR="00FC7D76">
        <w:t xml:space="preserve">be </w:t>
      </w:r>
      <w:r>
        <w:t xml:space="preserve">specified as an </w:t>
      </w:r>
      <w:r>
        <w:rPr>
          <w:rStyle w:val="Term"/>
        </w:rPr>
        <w:t xml:space="preserve">expression </w:t>
      </w:r>
      <w:r>
        <w:t>(see §</w:t>
      </w:r>
      <w:r>
        <w:fldChar w:fldCharType="begin"/>
      </w:r>
      <w:r>
        <w:instrText xml:space="preserve"> REF _Ref21941987 \r \h </w:instrText>
      </w:r>
      <w:r>
        <w:fldChar w:fldCharType="separate"/>
      </w:r>
      <w:r w:rsidR="00182691">
        <w:t>3.3.3</w:t>
      </w:r>
      <w:r>
        <w:fldChar w:fldCharType="end"/>
      </w:r>
      <w:r>
        <w:t>) for derivation at run time.  The expression can be provided as:</w:t>
      </w:r>
    </w:p>
    <w:p w14:paraId="1CC5E088" w14:textId="22407530" w:rsidR="00511CCB" w:rsidRDefault="00511CCB" w:rsidP="00511CCB">
      <w:pPr>
        <w:numPr>
          <w:ilvl w:val="0"/>
          <w:numId w:val="116"/>
        </w:numPr>
      </w:pPr>
      <w:r>
        <w:t>A literal value</w:t>
      </w:r>
    </w:p>
    <w:p w14:paraId="1DDC7607" w14:textId="03BA4DBC" w:rsidR="00511CCB" w:rsidRDefault="00511CCB" w:rsidP="00511CCB">
      <w:pPr>
        <w:numPr>
          <w:ilvl w:val="0"/>
          <w:numId w:val="116"/>
        </w:numPr>
        <w:spacing w:before="0"/>
      </w:pPr>
      <w:r>
        <w:t xml:space="preserve">A reference to an attribute or </w:t>
      </w:r>
      <w:r w:rsidRPr="00846010">
        <w:rPr>
          <w:rStyle w:val="Term"/>
        </w:rPr>
        <w:t>argument</w:t>
      </w:r>
      <w:r>
        <w:rPr>
          <w:rStyle w:val="Term"/>
        </w:rPr>
        <w:t xml:space="preserve"> </w:t>
      </w:r>
      <w:r>
        <w:t xml:space="preserve">of an MO </w:t>
      </w:r>
      <w:r w:rsidR="00AC4482">
        <w:t>o</w:t>
      </w:r>
      <w:r>
        <w:t>bject</w:t>
      </w:r>
    </w:p>
    <w:p w14:paraId="2BDD6DDA" w14:textId="48CD6913" w:rsidR="00435D18" w:rsidRPr="00511CCB" w:rsidRDefault="00435D18" w:rsidP="00846010">
      <w:pPr>
        <w:numPr>
          <w:ilvl w:val="0"/>
          <w:numId w:val="116"/>
        </w:numPr>
        <w:spacing w:before="0"/>
      </w:pPr>
      <w:r>
        <w:t xml:space="preserve">A calculated value </w:t>
      </w:r>
      <w:r w:rsidR="00E51ACA">
        <w:t xml:space="preserve">including </w:t>
      </w:r>
      <w:r>
        <w:t xml:space="preserve">one or more references to attributes or </w:t>
      </w:r>
      <w:r>
        <w:rPr>
          <w:rStyle w:val="Term"/>
        </w:rPr>
        <w:t xml:space="preserve">arguments </w:t>
      </w:r>
      <w:r>
        <w:t xml:space="preserve">of MO </w:t>
      </w:r>
      <w:r w:rsidR="00AC4482">
        <w:t>o</w:t>
      </w:r>
      <w:r>
        <w:t>bjects</w:t>
      </w:r>
    </w:p>
    <w:p w14:paraId="316E74AC" w14:textId="4F15EEC3" w:rsidR="00EE6B08" w:rsidRDefault="00435D18" w:rsidP="006E3338">
      <w:r>
        <w:t xml:space="preserve">The language used to represent the </w:t>
      </w:r>
      <w:r w:rsidRPr="00F55DFA">
        <w:rPr>
          <w:rStyle w:val="Term"/>
        </w:rPr>
        <w:t>expression</w:t>
      </w:r>
      <w:r>
        <w:t xml:space="preserve"> does</w:t>
      </w:r>
      <w:r w:rsidR="00EE6B08">
        <w:t xml:space="preserve"> not form part of this standard – any expression language can be used within a particular deployment.</w:t>
      </w:r>
      <w:r w:rsidR="001D4E1B">
        <w:t xml:space="preserve">  This annex specifies a</w:t>
      </w:r>
      <w:r w:rsidR="00C64338">
        <w:t>n optional</w:t>
      </w:r>
      <w:r w:rsidR="001D4E1B">
        <w:t xml:space="preserve"> simple </w:t>
      </w:r>
      <w:r w:rsidR="00C64338">
        <w:t xml:space="preserve">XSD-based </w:t>
      </w:r>
      <w:r w:rsidR="001D4E1B">
        <w:t>syntax for the specification of literal values and references that can be used in the absence of a complete expression language.</w:t>
      </w:r>
    </w:p>
    <w:p w14:paraId="45E93290" w14:textId="7FAC39FC" w:rsidR="0000262F" w:rsidRDefault="0000262F" w:rsidP="006E3338">
      <w:r>
        <w:t>If used in an MPS Expression, the expressionLanguage field should be set to “MPSliteral”.</w:t>
      </w:r>
    </w:p>
    <w:p w14:paraId="43F1DFDC" w14:textId="44278E30" w:rsidR="00736106" w:rsidRDefault="00D23095" w:rsidP="006E3338">
      <w:r>
        <w:t xml:space="preserve">MPS Expressions </w:t>
      </w:r>
      <w:r w:rsidR="00462A18">
        <w:t>can be of any MAL::Attribute type plus the MPS position and direction types</w:t>
      </w:r>
      <w:r w:rsidR="006E7FAE">
        <w:t>, as detailed in the following table.</w:t>
      </w:r>
    </w:p>
    <w:p w14:paraId="0177881B" w14:textId="320E188A" w:rsidR="006E7FAE" w:rsidRDefault="006E7FAE" w:rsidP="006E7FAE">
      <w:pPr>
        <w:pStyle w:val="Caption"/>
      </w:pPr>
      <w:r>
        <w:t xml:space="preserve">Table </w:t>
      </w:r>
      <w:r w:rsidR="00DB476A">
        <w:t>E1</w:t>
      </w:r>
      <w:r>
        <w:t>: MPS Expression Types</w:t>
      </w:r>
    </w:p>
    <w:p w14:paraId="61AD2D0D" w14:textId="77777777" w:rsidR="006E7FAE" w:rsidRDefault="006E7FAE" w:rsidP="006E7FAE">
      <w:pPr>
        <w:spacing w:before="0"/>
        <w:rPr>
          <w:lang w:val="en-GB" w:eastAsia="en-GB"/>
        </w:rPr>
      </w:pPr>
    </w:p>
    <w:tbl>
      <w:tblPr>
        <w:tblStyle w:val="RBTable"/>
        <w:tblW w:w="0" w:type="auto"/>
        <w:tblLayout w:type="fixed"/>
        <w:tblLook w:val="04A0" w:firstRow="1" w:lastRow="0" w:firstColumn="1" w:lastColumn="0" w:noHBand="0" w:noVBand="1"/>
      </w:tblPr>
      <w:tblGrid>
        <w:gridCol w:w="562"/>
        <w:gridCol w:w="1418"/>
        <w:gridCol w:w="1984"/>
        <w:gridCol w:w="1701"/>
        <w:gridCol w:w="3325"/>
      </w:tblGrid>
      <w:tr w:rsidR="006E7FAE" w14:paraId="75F2B1B9" w14:textId="77777777" w:rsidTr="00C760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2" w:type="dxa"/>
          </w:tcPr>
          <w:p w14:paraId="4BA6433C" w14:textId="77777777" w:rsidR="006E7FAE" w:rsidRDefault="006E7FAE" w:rsidP="00C760F4">
            <w:pPr>
              <w:pStyle w:val="TableCell"/>
            </w:pPr>
            <w:r>
              <w:t>#</w:t>
            </w:r>
          </w:p>
        </w:tc>
        <w:tc>
          <w:tcPr>
            <w:tcW w:w="1418" w:type="dxa"/>
          </w:tcPr>
          <w:p w14:paraId="446E2F3C" w14:textId="77777777" w:rsidR="006E7FAE" w:rsidRDefault="006E7FAE" w:rsidP="00C760F4">
            <w:pPr>
              <w:pStyle w:val="TableCell"/>
              <w:cnfStyle w:val="100000000000" w:firstRow="1" w:lastRow="0" w:firstColumn="0" w:lastColumn="0" w:oddVBand="0" w:evenVBand="0" w:oddHBand="0" w:evenHBand="0" w:firstRowFirstColumn="0" w:firstRowLastColumn="0" w:lastRowFirstColumn="0" w:lastRowLastColumn="0"/>
            </w:pPr>
            <w:r>
              <w:t>Type</w:t>
            </w:r>
          </w:p>
        </w:tc>
        <w:tc>
          <w:tcPr>
            <w:tcW w:w="1984" w:type="dxa"/>
          </w:tcPr>
          <w:p w14:paraId="5216F3DA" w14:textId="77777777" w:rsidR="006E7FAE" w:rsidRDefault="006E7FAE" w:rsidP="00C760F4">
            <w:pPr>
              <w:pStyle w:val="TableCell"/>
              <w:cnfStyle w:val="100000000000" w:firstRow="1" w:lastRow="0" w:firstColumn="0" w:lastColumn="0" w:oddVBand="0" w:evenVBand="0" w:oddHBand="0" w:evenHBand="0" w:firstRowFirstColumn="0" w:firstRowLastColumn="0" w:lastRowFirstColumn="0" w:lastRowLastColumn="0"/>
            </w:pPr>
            <w:r>
              <w:t>Expression Subclass</w:t>
            </w:r>
          </w:p>
        </w:tc>
        <w:tc>
          <w:tcPr>
            <w:tcW w:w="1701" w:type="dxa"/>
          </w:tcPr>
          <w:p w14:paraId="5595D0FB" w14:textId="77777777" w:rsidR="006E7FAE" w:rsidRDefault="006E7FAE" w:rsidP="00C760F4">
            <w:pPr>
              <w:pStyle w:val="TableCell"/>
              <w:cnfStyle w:val="100000000000" w:firstRow="1" w:lastRow="0" w:firstColumn="0" w:lastColumn="0" w:oddVBand="0" w:evenVBand="0" w:oddHBand="0" w:evenHBand="0" w:firstRowFirstColumn="0" w:firstRowLastColumn="0" w:lastRowFirstColumn="0" w:lastRowLastColumn="0"/>
            </w:pPr>
            <w:r>
              <w:t>XSD Type</w:t>
            </w:r>
          </w:p>
        </w:tc>
        <w:tc>
          <w:tcPr>
            <w:tcW w:w="3325" w:type="dxa"/>
          </w:tcPr>
          <w:p w14:paraId="6F7EFE67" w14:textId="77777777" w:rsidR="006E7FAE" w:rsidRDefault="006E7FAE" w:rsidP="00C760F4">
            <w:pPr>
              <w:pStyle w:val="TableCell"/>
              <w:cnfStyle w:val="100000000000" w:firstRow="1" w:lastRow="0" w:firstColumn="0" w:lastColumn="0" w:oddVBand="0" w:evenVBand="0" w:oddHBand="0" w:evenHBand="0" w:firstRowFirstColumn="0" w:firstRowLastColumn="0" w:lastRowFirstColumn="0" w:lastRowLastColumn="0"/>
            </w:pPr>
            <w:r>
              <w:t>Comment</w:t>
            </w:r>
          </w:p>
        </w:tc>
      </w:tr>
      <w:tr w:rsidR="006E7FAE" w14:paraId="45CF5738"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7A98ED3B" w14:textId="77777777" w:rsidR="006E7FAE" w:rsidRDefault="006E7FAE" w:rsidP="00C760F4">
            <w:pPr>
              <w:pStyle w:val="TableCell"/>
            </w:pPr>
            <w:r>
              <w:t>1</w:t>
            </w:r>
          </w:p>
        </w:tc>
        <w:tc>
          <w:tcPr>
            <w:tcW w:w="1418" w:type="dxa"/>
          </w:tcPr>
          <w:p w14:paraId="57D1E758"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Blob</w:t>
            </w:r>
          </w:p>
        </w:tc>
        <w:tc>
          <w:tcPr>
            <w:tcW w:w="1984" w:type="dxa"/>
          </w:tcPr>
          <w:p w14:paraId="2AA4FF00" w14:textId="0FC8DA50"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Binary</w:t>
            </w:r>
          </w:p>
        </w:tc>
        <w:tc>
          <w:tcPr>
            <w:tcW w:w="1701" w:type="dxa"/>
          </w:tcPr>
          <w:p w14:paraId="16D76949"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hexbinary</w:t>
            </w:r>
          </w:p>
        </w:tc>
        <w:tc>
          <w:tcPr>
            <w:tcW w:w="3325" w:type="dxa"/>
          </w:tcPr>
          <w:p w14:paraId="60EED788"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r w:rsidR="006E7FAE" w14:paraId="35EE6668"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3E51DEE1" w14:textId="77777777" w:rsidR="006E7FAE" w:rsidRDefault="006E7FAE" w:rsidP="00C760F4">
            <w:pPr>
              <w:pStyle w:val="TableCell"/>
            </w:pPr>
            <w:r>
              <w:t>2</w:t>
            </w:r>
          </w:p>
        </w:tc>
        <w:tc>
          <w:tcPr>
            <w:tcW w:w="1418" w:type="dxa"/>
          </w:tcPr>
          <w:p w14:paraId="65E027EA"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Boolean</w:t>
            </w:r>
          </w:p>
        </w:tc>
        <w:tc>
          <w:tcPr>
            <w:tcW w:w="1984" w:type="dxa"/>
          </w:tcPr>
          <w:p w14:paraId="63683577"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Boolean</w:t>
            </w:r>
          </w:p>
        </w:tc>
        <w:tc>
          <w:tcPr>
            <w:tcW w:w="1701" w:type="dxa"/>
          </w:tcPr>
          <w:p w14:paraId="2FD800EE"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boolean</w:t>
            </w:r>
          </w:p>
        </w:tc>
        <w:tc>
          <w:tcPr>
            <w:tcW w:w="3325" w:type="dxa"/>
          </w:tcPr>
          <w:p w14:paraId="0CA8771E"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r w:rsidR="006E7FAE" w14:paraId="454FE842"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15DB7994" w14:textId="77777777" w:rsidR="006E7FAE" w:rsidRDefault="006E7FAE" w:rsidP="00C760F4">
            <w:pPr>
              <w:pStyle w:val="TableCell"/>
            </w:pPr>
            <w:r>
              <w:t>3</w:t>
            </w:r>
          </w:p>
        </w:tc>
        <w:tc>
          <w:tcPr>
            <w:tcW w:w="1418" w:type="dxa"/>
          </w:tcPr>
          <w:p w14:paraId="1FD3D56B"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Duration</w:t>
            </w:r>
          </w:p>
        </w:tc>
        <w:tc>
          <w:tcPr>
            <w:tcW w:w="1984" w:type="dxa"/>
          </w:tcPr>
          <w:p w14:paraId="1CAF3B9F"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Duration</w:t>
            </w:r>
          </w:p>
        </w:tc>
        <w:tc>
          <w:tcPr>
            <w:tcW w:w="1701" w:type="dxa"/>
          </w:tcPr>
          <w:p w14:paraId="098EFCC3"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duration</w:t>
            </w:r>
          </w:p>
        </w:tc>
        <w:tc>
          <w:tcPr>
            <w:tcW w:w="3325" w:type="dxa"/>
          </w:tcPr>
          <w:p w14:paraId="4D836895"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r w:rsidR="006E7FAE" w14:paraId="567E3133"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258DF46F" w14:textId="77777777" w:rsidR="006E7FAE" w:rsidRDefault="006E7FAE" w:rsidP="00C760F4">
            <w:pPr>
              <w:pStyle w:val="TableCell"/>
            </w:pPr>
            <w:r>
              <w:t>4</w:t>
            </w:r>
          </w:p>
        </w:tc>
        <w:tc>
          <w:tcPr>
            <w:tcW w:w="1418" w:type="dxa"/>
          </w:tcPr>
          <w:p w14:paraId="51E7129A"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Float</w:t>
            </w:r>
          </w:p>
        </w:tc>
        <w:tc>
          <w:tcPr>
            <w:tcW w:w="1984" w:type="dxa"/>
            <w:vMerge w:val="restart"/>
          </w:tcPr>
          <w:p w14:paraId="28C17457"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Real</w:t>
            </w:r>
          </w:p>
        </w:tc>
        <w:tc>
          <w:tcPr>
            <w:tcW w:w="1701" w:type="dxa"/>
          </w:tcPr>
          <w:p w14:paraId="2098F1A5"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float</w:t>
            </w:r>
          </w:p>
        </w:tc>
        <w:tc>
          <w:tcPr>
            <w:tcW w:w="3325" w:type="dxa"/>
          </w:tcPr>
          <w:p w14:paraId="267AF7B9"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r w:rsidR="006E7FAE" w14:paraId="3F996C07"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423245D2" w14:textId="77777777" w:rsidR="006E7FAE" w:rsidRDefault="006E7FAE" w:rsidP="00C760F4">
            <w:pPr>
              <w:pStyle w:val="TableCell"/>
            </w:pPr>
            <w:r>
              <w:t>5</w:t>
            </w:r>
          </w:p>
        </w:tc>
        <w:tc>
          <w:tcPr>
            <w:tcW w:w="1418" w:type="dxa"/>
          </w:tcPr>
          <w:p w14:paraId="1DAD7065"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Double</w:t>
            </w:r>
          </w:p>
        </w:tc>
        <w:tc>
          <w:tcPr>
            <w:tcW w:w="1984" w:type="dxa"/>
            <w:vMerge/>
          </w:tcPr>
          <w:p w14:paraId="21BD83C6"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c>
          <w:tcPr>
            <w:tcW w:w="1701" w:type="dxa"/>
          </w:tcPr>
          <w:p w14:paraId="7E74F56E"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double</w:t>
            </w:r>
          </w:p>
        </w:tc>
        <w:tc>
          <w:tcPr>
            <w:tcW w:w="3325" w:type="dxa"/>
          </w:tcPr>
          <w:p w14:paraId="67F86722"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r w:rsidR="006E7FAE" w14:paraId="2952E0D1"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7BD218DD" w14:textId="77777777" w:rsidR="006E7FAE" w:rsidRDefault="006E7FAE" w:rsidP="00C760F4">
            <w:pPr>
              <w:pStyle w:val="TableCell"/>
            </w:pPr>
            <w:r>
              <w:t>6</w:t>
            </w:r>
          </w:p>
        </w:tc>
        <w:tc>
          <w:tcPr>
            <w:tcW w:w="1418" w:type="dxa"/>
          </w:tcPr>
          <w:p w14:paraId="4610CBB3"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Identifier</w:t>
            </w:r>
          </w:p>
        </w:tc>
        <w:tc>
          <w:tcPr>
            <w:tcW w:w="1984" w:type="dxa"/>
          </w:tcPr>
          <w:p w14:paraId="0D635DC9"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String</w:t>
            </w:r>
          </w:p>
        </w:tc>
        <w:tc>
          <w:tcPr>
            <w:tcW w:w="1701" w:type="dxa"/>
          </w:tcPr>
          <w:p w14:paraId="38118DA2" w14:textId="526DB4C4" w:rsidR="006E7FAE" w:rsidRDefault="00732A9D" w:rsidP="00C760F4">
            <w:pPr>
              <w:pStyle w:val="TableCell"/>
              <w:cnfStyle w:val="000000000000" w:firstRow="0" w:lastRow="0" w:firstColumn="0" w:lastColumn="0" w:oddVBand="0" w:evenVBand="0" w:oddHBand="0" w:evenHBand="0" w:firstRowFirstColumn="0" w:firstRowLastColumn="0" w:lastRowFirstColumn="0" w:lastRowLastColumn="0"/>
            </w:pPr>
            <w:r>
              <w:t>string</w:t>
            </w:r>
          </w:p>
        </w:tc>
        <w:tc>
          <w:tcPr>
            <w:tcW w:w="3325" w:type="dxa"/>
          </w:tcPr>
          <w:p w14:paraId="147360BD" w14:textId="6F6F44A6"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Form</w:t>
            </w:r>
            <w:r w:rsidR="00732A9D">
              <w:t>a</w:t>
            </w:r>
            <w:r>
              <w:t>t restricted to that of a MAL Identifier</w:t>
            </w:r>
            <w:r w:rsidR="00732A9D">
              <w:t xml:space="preserve">.  Cannot contain </w:t>
            </w:r>
            <w:r w:rsidR="00D7187C">
              <w:t>the characters :.()* as these have special meaning in the literal representation of an ObjectRef</w:t>
            </w:r>
          </w:p>
        </w:tc>
      </w:tr>
      <w:tr w:rsidR="006E7FAE" w14:paraId="67EE472D"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6B878791" w14:textId="77777777" w:rsidR="006E7FAE" w:rsidRDefault="006E7FAE" w:rsidP="00C760F4">
            <w:pPr>
              <w:pStyle w:val="TableCell"/>
            </w:pPr>
            <w:r>
              <w:t>7</w:t>
            </w:r>
          </w:p>
        </w:tc>
        <w:tc>
          <w:tcPr>
            <w:tcW w:w="1418" w:type="dxa"/>
          </w:tcPr>
          <w:p w14:paraId="4968B71E"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Octet</w:t>
            </w:r>
          </w:p>
        </w:tc>
        <w:tc>
          <w:tcPr>
            <w:tcW w:w="1984" w:type="dxa"/>
            <w:vMerge w:val="restart"/>
          </w:tcPr>
          <w:p w14:paraId="5145D409"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Integer</w:t>
            </w:r>
          </w:p>
        </w:tc>
        <w:tc>
          <w:tcPr>
            <w:tcW w:w="1701" w:type="dxa"/>
          </w:tcPr>
          <w:p w14:paraId="7EE44AD0"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byte</w:t>
            </w:r>
          </w:p>
        </w:tc>
        <w:tc>
          <w:tcPr>
            <w:tcW w:w="3325" w:type="dxa"/>
          </w:tcPr>
          <w:p w14:paraId="1716FCD5"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r w:rsidR="006E7FAE" w14:paraId="5951E204"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3B2D7459" w14:textId="77777777" w:rsidR="006E7FAE" w:rsidRDefault="006E7FAE" w:rsidP="00C760F4">
            <w:pPr>
              <w:pStyle w:val="TableCell"/>
            </w:pPr>
            <w:r>
              <w:t>8</w:t>
            </w:r>
          </w:p>
        </w:tc>
        <w:tc>
          <w:tcPr>
            <w:tcW w:w="1418" w:type="dxa"/>
          </w:tcPr>
          <w:p w14:paraId="59D53C7E" w14:textId="1CEDAA87" w:rsidR="006E7FAE" w:rsidRDefault="00FC7D76" w:rsidP="00C760F4">
            <w:pPr>
              <w:pStyle w:val="TableCell"/>
              <w:cnfStyle w:val="000000000000" w:firstRow="0" w:lastRow="0" w:firstColumn="0" w:lastColumn="0" w:oddVBand="0" w:evenVBand="0" w:oddHBand="0" w:evenHBand="0" w:firstRowFirstColumn="0" w:firstRowLastColumn="0" w:lastRowFirstColumn="0" w:lastRowLastColumn="0"/>
            </w:pPr>
            <w:r>
              <w:t>U</w:t>
            </w:r>
            <w:r w:rsidR="006E7FAE">
              <w:t>Octet</w:t>
            </w:r>
          </w:p>
        </w:tc>
        <w:tc>
          <w:tcPr>
            <w:tcW w:w="1984" w:type="dxa"/>
            <w:vMerge/>
          </w:tcPr>
          <w:p w14:paraId="647E9685"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c>
          <w:tcPr>
            <w:tcW w:w="1701" w:type="dxa"/>
          </w:tcPr>
          <w:p w14:paraId="676169F8"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unsignedByte</w:t>
            </w:r>
          </w:p>
        </w:tc>
        <w:tc>
          <w:tcPr>
            <w:tcW w:w="3325" w:type="dxa"/>
          </w:tcPr>
          <w:p w14:paraId="1F2B4063"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r w:rsidR="006E7FAE" w14:paraId="3EC6B718"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35589B4E" w14:textId="77777777" w:rsidR="006E7FAE" w:rsidRDefault="006E7FAE" w:rsidP="00C760F4">
            <w:pPr>
              <w:pStyle w:val="TableCell"/>
            </w:pPr>
            <w:r>
              <w:t>9</w:t>
            </w:r>
          </w:p>
        </w:tc>
        <w:tc>
          <w:tcPr>
            <w:tcW w:w="1418" w:type="dxa"/>
          </w:tcPr>
          <w:p w14:paraId="234ACFBC"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Short</w:t>
            </w:r>
          </w:p>
        </w:tc>
        <w:tc>
          <w:tcPr>
            <w:tcW w:w="1984" w:type="dxa"/>
            <w:vMerge/>
          </w:tcPr>
          <w:p w14:paraId="08103551"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c>
          <w:tcPr>
            <w:tcW w:w="1701" w:type="dxa"/>
          </w:tcPr>
          <w:p w14:paraId="70DA2BFB"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short</w:t>
            </w:r>
          </w:p>
        </w:tc>
        <w:tc>
          <w:tcPr>
            <w:tcW w:w="3325" w:type="dxa"/>
          </w:tcPr>
          <w:p w14:paraId="7CD627ED"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r w:rsidR="006E7FAE" w14:paraId="737E09BB"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686AE144" w14:textId="77777777" w:rsidR="006E7FAE" w:rsidRDefault="006E7FAE" w:rsidP="00C760F4">
            <w:pPr>
              <w:pStyle w:val="TableCell"/>
            </w:pPr>
            <w:r>
              <w:lastRenderedPageBreak/>
              <w:t>10</w:t>
            </w:r>
          </w:p>
        </w:tc>
        <w:tc>
          <w:tcPr>
            <w:tcW w:w="1418" w:type="dxa"/>
          </w:tcPr>
          <w:p w14:paraId="6750EDD4"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UShort</w:t>
            </w:r>
          </w:p>
        </w:tc>
        <w:tc>
          <w:tcPr>
            <w:tcW w:w="1984" w:type="dxa"/>
            <w:vMerge/>
          </w:tcPr>
          <w:p w14:paraId="26C0CF16"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c>
          <w:tcPr>
            <w:tcW w:w="1701" w:type="dxa"/>
          </w:tcPr>
          <w:p w14:paraId="4DD53624"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unsignedShort</w:t>
            </w:r>
          </w:p>
        </w:tc>
        <w:tc>
          <w:tcPr>
            <w:tcW w:w="3325" w:type="dxa"/>
          </w:tcPr>
          <w:p w14:paraId="078AD0EF"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r w:rsidR="006E7FAE" w14:paraId="0B480DA8"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454851E1" w14:textId="77777777" w:rsidR="006E7FAE" w:rsidRDefault="006E7FAE" w:rsidP="00C760F4">
            <w:pPr>
              <w:pStyle w:val="TableCell"/>
            </w:pPr>
            <w:r>
              <w:t>11</w:t>
            </w:r>
          </w:p>
        </w:tc>
        <w:tc>
          <w:tcPr>
            <w:tcW w:w="1418" w:type="dxa"/>
          </w:tcPr>
          <w:p w14:paraId="027A03D4"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Integer</w:t>
            </w:r>
          </w:p>
        </w:tc>
        <w:tc>
          <w:tcPr>
            <w:tcW w:w="1984" w:type="dxa"/>
            <w:vMerge/>
          </w:tcPr>
          <w:p w14:paraId="1DF17C63"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c>
          <w:tcPr>
            <w:tcW w:w="1701" w:type="dxa"/>
          </w:tcPr>
          <w:p w14:paraId="543DA76D"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int</w:t>
            </w:r>
          </w:p>
        </w:tc>
        <w:tc>
          <w:tcPr>
            <w:tcW w:w="3325" w:type="dxa"/>
          </w:tcPr>
          <w:p w14:paraId="5C4CD9B0"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r w:rsidR="006E7FAE" w14:paraId="5D09E75C"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66409BE7" w14:textId="77777777" w:rsidR="006E7FAE" w:rsidRDefault="006E7FAE" w:rsidP="00C760F4">
            <w:pPr>
              <w:pStyle w:val="TableCell"/>
            </w:pPr>
            <w:r>
              <w:t>12</w:t>
            </w:r>
          </w:p>
        </w:tc>
        <w:tc>
          <w:tcPr>
            <w:tcW w:w="1418" w:type="dxa"/>
          </w:tcPr>
          <w:p w14:paraId="57A9DDC2"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UInteger</w:t>
            </w:r>
          </w:p>
        </w:tc>
        <w:tc>
          <w:tcPr>
            <w:tcW w:w="1984" w:type="dxa"/>
            <w:vMerge/>
          </w:tcPr>
          <w:p w14:paraId="2AAD4A72"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c>
          <w:tcPr>
            <w:tcW w:w="1701" w:type="dxa"/>
          </w:tcPr>
          <w:p w14:paraId="550DD1A0"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unsignedInt</w:t>
            </w:r>
          </w:p>
        </w:tc>
        <w:tc>
          <w:tcPr>
            <w:tcW w:w="3325" w:type="dxa"/>
          </w:tcPr>
          <w:p w14:paraId="0E2FDBA4"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r w:rsidR="006E7FAE" w14:paraId="2CB3B34B"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5FFDAAE2" w14:textId="77777777" w:rsidR="006E7FAE" w:rsidRDefault="006E7FAE" w:rsidP="00C760F4">
            <w:pPr>
              <w:pStyle w:val="TableCell"/>
            </w:pPr>
            <w:r>
              <w:t>13</w:t>
            </w:r>
          </w:p>
        </w:tc>
        <w:tc>
          <w:tcPr>
            <w:tcW w:w="1418" w:type="dxa"/>
          </w:tcPr>
          <w:p w14:paraId="2191809D"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Long</w:t>
            </w:r>
          </w:p>
        </w:tc>
        <w:tc>
          <w:tcPr>
            <w:tcW w:w="1984" w:type="dxa"/>
            <w:vMerge/>
          </w:tcPr>
          <w:p w14:paraId="65FFB8B6"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c>
          <w:tcPr>
            <w:tcW w:w="1701" w:type="dxa"/>
          </w:tcPr>
          <w:p w14:paraId="1E5E085E"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long</w:t>
            </w:r>
          </w:p>
        </w:tc>
        <w:tc>
          <w:tcPr>
            <w:tcW w:w="3325" w:type="dxa"/>
          </w:tcPr>
          <w:p w14:paraId="1873C75B"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r w:rsidR="006E7FAE" w14:paraId="0700033C"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04F217CC" w14:textId="77777777" w:rsidR="006E7FAE" w:rsidRDefault="006E7FAE" w:rsidP="00C760F4">
            <w:pPr>
              <w:pStyle w:val="TableCell"/>
            </w:pPr>
            <w:r>
              <w:t>14</w:t>
            </w:r>
          </w:p>
        </w:tc>
        <w:tc>
          <w:tcPr>
            <w:tcW w:w="1418" w:type="dxa"/>
          </w:tcPr>
          <w:p w14:paraId="56878E87"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ULong</w:t>
            </w:r>
          </w:p>
        </w:tc>
        <w:tc>
          <w:tcPr>
            <w:tcW w:w="1984" w:type="dxa"/>
            <w:vMerge/>
          </w:tcPr>
          <w:p w14:paraId="2973AB55"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c>
          <w:tcPr>
            <w:tcW w:w="1701" w:type="dxa"/>
          </w:tcPr>
          <w:p w14:paraId="5580B0FF"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unsignedLong</w:t>
            </w:r>
          </w:p>
        </w:tc>
        <w:tc>
          <w:tcPr>
            <w:tcW w:w="3325" w:type="dxa"/>
          </w:tcPr>
          <w:p w14:paraId="45130DAA"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r w:rsidR="006E7FAE" w14:paraId="43717F9F"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2688CB6C" w14:textId="77777777" w:rsidR="006E7FAE" w:rsidRDefault="006E7FAE" w:rsidP="00C760F4">
            <w:pPr>
              <w:pStyle w:val="TableCell"/>
            </w:pPr>
            <w:r>
              <w:t>15</w:t>
            </w:r>
          </w:p>
        </w:tc>
        <w:tc>
          <w:tcPr>
            <w:tcW w:w="1418" w:type="dxa"/>
          </w:tcPr>
          <w:p w14:paraId="68F0B1AB"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String</w:t>
            </w:r>
          </w:p>
        </w:tc>
        <w:tc>
          <w:tcPr>
            <w:tcW w:w="1984" w:type="dxa"/>
          </w:tcPr>
          <w:p w14:paraId="74DCD93D"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String</w:t>
            </w:r>
          </w:p>
        </w:tc>
        <w:tc>
          <w:tcPr>
            <w:tcW w:w="1701" w:type="dxa"/>
          </w:tcPr>
          <w:p w14:paraId="5786FD7B"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string</w:t>
            </w:r>
          </w:p>
        </w:tc>
        <w:tc>
          <w:tcPr>
            <w:tcW w:w="3325" w:type="dxa"/>
          </w:tcPr>
          <w:p w14:paraId="70B74F7E"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r w:rsidR="006E7FAE" w14:paraId="3A22EEDC"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7439D17F" w14:textId="77777777" w:rsidR="006E7FAE" w:rsidRDefault="006E7FAE" w:rsidP="00C760F4">
            <w:pPr>
              <w:pStyle w:val="TableCell"/>
            </w:pPr>
            <w:r>
              <w:t>16</w:t>
            </w:r>
          </w:p>
        </w:tc>
        <w:tc>
          <w:tcPr>
            <w:tcW w:w="1418" w:type="dxa"/>
          </w:tcPr>
          <w:p w14:paraId="6926F410"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Time</w:t>
            </w:r>
          </w:p>
        </w:tc>
        <w:tc>
          <w:tcPr>
            <w:tcW w:w="1984" w:type="dxa"/>
            <w:vMerge w:val="restart"/>
          </w:tcPr>
          <w:p w14:paraId="166DFEA1"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Time</w:t>
            </w:r>
          </w:p>
        </w:tc>
        <w:tc>
          <w:tcPr>
            <w:tcW w:w="1701" w:type="dxa"/>
          </w:tcPr>
          <w:p w14:paraId="14CE20C9" w14:textId="4EC3BC30"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dateTime</w:t>
            </w:r>
          </w:p>
        </w:tc>
        <w:tc>
          <w:tcPr>
            <w:tcW w:w="3325" w:type="dxa"/>
          </w:tcPr>
          <w:p w14:paraId="42CC7EA2"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Format constrained to CCYY-MM-DDThh:mm:ss.sss</w:t>
            </w:r>
          </w:p>
        </w:tc>
      </w:tr>
      <w:tr w:rsidR="006E7FAE" w14:paraId="0276305F"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693237E0" w14:textId="77777777" w:rsidR="006E7FAE" w:rsidRDefault="006E7FAE" w:rsidP="00C760F4">
            <w:pPr>
              <w:pStyle w:val="TableCell"/>
            </w:pPr>
            <w:r>
              <w:t>17</w:t>
            </w:r>
          </w:p>
        </w:tc>
        <w:tc>
          <w:tcPr>
            <w:tcW w:w="1418" w:type="dxa"/>
          </w:tcPr>
          <w:p w14:paraId="469670EE"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FineTime</w:t>
            </w:r>
          </w:p>
        </w:tc>
        <w:tc>
          <w:tcPr>
            <w:tcW w:w="1984" w:type="dxa"/>
            <w:vMerge/>
          </w:tcPr>
          <w:p w14:paraId="14772B29"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c>
          <w:tcPr>
            <w:tcW w:w="1701" w:type="dxa"/>
          </w:tcPr>
          <w:p w14:paraId="3ABF8F6C"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dateTime</w:t>
            </w:r>
          </w:p>
        </w:tc>
        <w:tc>
          <w:tcPr>
            <w:tcW w:w="3325" w:type="dxa"/>
          </w:tcPr>
          <w:p w14:paraId="61EDFFAB"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Format constrained to CCYY-MM-DDThh:mm:ss.sssssssss</w:t>
            </w:r>
          </w:p>
        </w:tc>
      </w:tr>
      <w:tr w:rsidR="006E7FAE" w14:paraId="51FD3492"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0B2A598C" w14:textId="77777777" w:rsidR="006E7FAE" w:rsidRDefault="006E7FAE" w:rsidP="00C760F4">
            <w:pPr>
              <w:pStyle w:val="TableCell"/>
            </w:pPr>
            <w:r>
              <w:t>18</w:t>
            </w:r>
          </w:p>
        </w:tc>
        <w:tc>
          <w:tcPr>
            <w:tcW w:w="1418" w:type="dxa"/>
          </w:tcPr>
          <w:p w14:paraId="72BA09B4"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URI</w:t>
            </w:r>
          </w:p>
        </w:tc>
        <w:tc>
          <w:tcPr>
            <w:tcW w:w="1984" w:type="dxa"/>
          </w:tcPr>
          <w:p w14:paraId="661337EA"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String</w:t>
            </w:r>
          </w:p>
        </w:tc>
        <w:tc>
          <w:tcPr>
            <w:tcW w:w="1701" w:type="dxa"/>
          </w:tcPr>
          <w:p w14:paraId="0A54EE8B"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anyURI</w:t>
            </w:r>
          </w:p>
        </w:tc>
        <w:tc>
          <w:tcPr>
            <w:tcW w:w="3325" w:type="dxa"/>
          </w:tcPr>
          <w:p w14:paraId="774FF880"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r w:rsidR="006E7FAE" w14:paraId="114DCD5B"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79D6986E" w14:textId="77777777" w:rsidR="006E7FAE" w:rsidRDefault="006E7FAE" w:rsidP="00C760F4">
            <w:pPr>
              <w:pStyle w:val="TableCell"/>
            </w:pPr>
            <w:r>
              <w:t>19</w:t>
            </w:r>
          </w:p>
        </w:tc>
        <w:tc>
          <w:tcPr>
            <w:tcW w:w="1418" w:type="dxa"/>
          </w:tcPr>
          <w:p w14:paraId="38A2BA88"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ObjectRef</w:t>
            </w:r>
          </w:p>
        </w:tc>
        <w:tc>
          <w:tcPr>
            <w:tcW w:w="1984" w:type="dxa"/>
          </w:tcPr>
          <w:p w14:paraId="55DAD5F0"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Object</w:t>
            </w:r>
          </w:p>
        </w:tc>
        <w:tc>
          <w:tcPr>
            <w:tcW w:w="1701" w:type="dxa"/>
          </w:tcPr>
          <w:p w14:paraId="474E2C8E"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mal:ObjectRef</w:t>
            </w:r>
          </w:p>
        </w:tc>
        <w:tc>
          <w:tcPr>
            <w:tcW w:w="3325" w:type="dxa"/>
          </w:tcPr>
          <w:p w14:paraId="1D1031A8"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Corresponds to an XSD complex type</w:t>
            </w:r>
          </w:p>
        </w:tc>
      </w:tr>
      <w:tr w:rsidR="006E7FAE" w14:paraId="11FDFBBC"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70CBCEEF" w14:textId="77777777" w:rsidR="006E7FAE" w:rsidRDefault="006E7FAE" w:rsidP="00C760F4">
            <w:pPr>
              <w:pStyle w:val="TableCell"/>
            </w:pPr>
            <w:r>
              <w:t>129</w:t>
            </w:r>
          </w:p>
        </w:tc>
        <w:tc>
          <w:tcPr>
            <w:tcW w:w="1418" w:type="dxa"/>
          </w:tcPr>
          <w:p w14:paraId="55CE8D7A"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Direction</w:t>
            </w:r>
          </w:p>
        </w:tc>
        <w:tc>
          <w:tcPr>
            <w:tcW w:w="1984" w:type="dxa"/>
          </w:tcPr>
          <w:p w14:paraId="70165576"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Direction</w:t>
            </w:r>
          </w:p>
        </w:tc>
        <w:tc>
          <w:tcPr>
            <w:tcW w:w="1701" w:type="dxa"/>
          </w:tcPr>
          <w:p w14:paraId="23D98F66" w14:textId="215078C2" w:rsidR="006E7FAE" w:rsidRDefault="002F7946" w:rsidP="00C760F4">
            <w:pPr>
              <w:pStyle w:val="TableCell"/>
              <w:cnfStyle w:val="000000000000" w:firstRow="0" w:lastRow="0" w:firstColumn="0" w:lastColumn="0" w:oddVBand="0" w:evenVBand="0" w:oddHBand="0" w:evenHBand="0" w:firstRowFirstColumn="0" w:firstRowLastColumn="0" w:lastRowFirstColumn="0" w:lastRowLastColumn="0"/>
            </w:pPr>
            <w:r>
              <w:t>mps:Direction</w:t>
            </w:r>
          </w:p>
        </w:tc>
        <w:tc>
          <w:tcPr>
            <w:tcW w:w="3325" w:type="dxa"/>
          </w:tcPr>
          <w:p w14:paraId="6C5EF586"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r w:rsidR="006E7FAE" w14:paraId="099DC51E" w14:textId="77777777" w:rsidTr="00C760F4">
        <w:tc>
          <w:tcPr>
            <w:cnfStyle w:val="001000000000" w:firstRow="0" w:lastRow="0" w:firstColumn="1" w:lastColumn="0" w:oddVBand="0" w:evenVBand="0" w:oddHBand="0" w:evenHBand="0" w:firstRowFirstColumn="0" w:firstRowLastColumn="0" w:lastRowFirstColumn="0" w:lastRowLastColumn="0"/>
            <w:tcW w:w="562" w:type="dxa"/>
          </w:tcPr>
          <w:p w14:paraId="57AF1E0F" w14:textId="77777777" w:rsidR="006E7FAE" w:rsidRDefault="006E7FAE" w:rsidP="00C760F4">
            <w:pPr>
              <w:pStyle w:val="TableCell"/>
            </w:pPr>
            <w:r>
              <w:t>130</w:t>
            </w:r>
          </w:p>
        </w:tc>
        <w:tc>
          <w:tcPr>
            <w:tcW w:w="1418" w:type="dxa"/>
          </w:tcPr>
          <w:p w14:paraId="7420F937"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Position</w:t>
            </w:r>
          </w:p>
        </w:tc>
        <w:tc>
          <w:tcPr>
            <w:tcW w:w="1984" w:type="dxa"/>
          </w:tcPr>
          <w:p w14:paraId="3005B608"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r>
              <w:t>Position</w:t>
            </w:r>
          </w:p>
        </w:tc>
        <w:tc>
          <w:tcPr>
            <w:tcW w:w="1701" w:type="dxa"/>
          </w:tcPr>
          <w:p w14:paraId="66251EE8" w14:textId="79EF9DD4" w:rsidR="006E7FAE" w:rsidRDefault="002F7946" w:rsidP="00C760F4">
            <w:pPr>
              <w:pStyle w:val="TableCell"/>
              <w:cnfStyle w:val="000000000000" w:firstRow="0" w:lastRow="0" w:firstColumn="0" w:lastColumn="0" w:oddVBand="0" w:evenVBand="0" w:oddHBand="0" w:evenHBand="0" w:firstRowFirstColumn="0" w:firstRowLastColumn="0" w:lastRowFirstColumn="0" w:lastRowLastColumn="0"/>
            </w:pPr>
            <w:r>
              <w:t>mps:Position</w:t>
            </w:r>
          </w:p>
        </w:tc>
        <w:tc>
          <w:tcPr>
            <w:tcW w:w="3325" w:type="dxa"/>
          </w:tcPr>
          <w:p w14:paraId="391F877E" w14:textId="77777777" w:rsidR="006E7FAE" w:rsidRDefault="006E7FAE" w:rsidP="00C760F4">
            <w:pPr>
              <w:pStyle w:val="TableCell"/>
              <w:cnfStyle w:val="000000000000" w:firstRow="0" w:lastRow="0" w:firstColumn="0" w:lastColumn="0" w:oddVBand="0" w:evenVBand="0" w:oddHBand="0" w:evenHBand="0" w:firstRowFirstColumn="0" w:firstRowLastColumn="0" w:lastRowFirstColumn="0" w:lastRowLastColumn="0"/>
            </w:pPr>
          </w:p>
        </w:tc>
      </w:tr>
    </w:tbl>
    <w:p w14:paraId="3C8694FD" w14:textId="0B44D98B" w:rsidR="006E7FAE" w:rsidRDefault="002F7946" w:rsidP="006E3338">
      <w:r>
        <w:t xml:space="preserve">The # </w:t>
      </w:r>
      <w:r w:rsidR="0035295B">
        <w:t xml:space="preserve">and Type </w:t>
      </w:r>
      <w:r>
        <w:t>column</w:t>
      </w:r>
      <w:r w:rsidR="0035295B">
        <w:t>s</w:t>
      </w:r>
      <w:r>
        <w:t xml:space="preserve"> correspond</w:t>
      </w:r>
      <w:r w:rsidR="0035295B">
        <w:t xml:space="preserve"> </w:t>
      </w:r>
      <w:r>
        <w:t xml:space="preserve">to </w:t>
      </w:r>
      <w:r w:rsidR="0035295B">
        <w:t>the possible values of the</w:t>
      </w:r>
      <w:r>
        <w:t xml:space="preserve"> ArgTypeEnum that defines the </w:t>
      </w:r>
      <w:r w:rsidR="0035295B">
        <w:t>data type of the expression.  This specifies the type of the result value of the evaluated expression.</w:t>
      </w:r>
    </w:p>
    <w:p w14:paraId="2AC9F7FE" w14:textId="2C6737DD" w:rsidR="0035295B" w:rsidRDefault="0035295B" w:rsidP="006E3338">
      <w:r>
        <w:t xml:space="preserve">The Expression Subclass column groups these types based on the </w:t>
      </w:r>
      <w:r w:rsidR="001D4E1B">
        <w:t>operations (expression operators and syntax) relevant to them.</w:t>
      </w:r>
    </w:p>
    <w:p w14:paraId="0ED6E8CA" w14:textId="338644B6" w:rsidR="001D4E1B" w:rsidRDefault="001D4E1B" w:rsidP="006E3338">
      <w:r>
        <w:t>The XSD Type column maps each data type to its representation in XML schema.</w:t>
      </w:r>
    </w:p>
    <w:p w14:paraId="00C10CA0" w14:textId="349293C5" w:rsidR="00EE6B08" w:rsidRDefault="00B47648" w:rsidP="006E3338">
      <w:r>
        <w:t>This is presented in the following subsections:</w:t>
      </w:r>
    </w:p>
    <w:p w14:paraId="45ED3665" w14:textId="05817800" w:rsidR="00342E9A" w:rsidRDefault="00B47648" w:rsidP="00342E9A">
      <w:pPr>
        <w:ind w:left="1276" w:hanging="893"/>
      </w:pPr>
      <w:r>
        <w:t>E2</w:t>
      </w:r>
      <w:r>
        <w:tab/>
        <w:t xml:space="preserve">Literals for </w:t>
      </w:r>
      <w:r w:rsidR="00242284">
        <w:t>Expression</w:t>
      </w:r>
      <w:r>
        <w:t xml:space="preserve"> Types</w:t>
      </w:r>
      <w:r w:rsidR="00462A18">
        <w:t xml:space="preserve"> </w:t>
      </w:r>
      <w:r w:rsidR="00342E9A">
        <w:t>corresponding to XSD simple types</w:t>
      </w:r>
    </w:p>
    <w:p w14:paraId="0A1FAB18" w14:textId="16388A54" w:rsidR="00736106" w:rsidRDefault="00736106" w:rsidP="00846010">
      <w:pPr>
        <w:spacing w:before="120"/>
        <w:ind w:left="1276" w:hanging="893"/>
      </w:pPr>
      <w:r>
        <w:t>E4</w:t>
      </w:r>
      <w:r>
        <w:tab/>
        <w:t>Literals for Object References</w:t>
      </w:r>
    </w:p>
    <w:p w14:paraId="45A24EBA" w14:textId="247057AD" w:rsidR="00B47648" w:rsidRDefault="00B47648">
      <w:pPr>
        <w:spacing w:before="120"/>
        <w:ind w:left="1276" w:hanging="893"/>
      </w:pPr>
      <w:r>
        <w:t>E</w:t>
      </w:r>
      <w:r w:rsidR="00342E9A">
        <w:t>5</w:t>
      </w:r>
      <w:r>
        <w:tab/>
        <w:t>Literals for Position and Direction Types</w:t>
      </w:r>
    </w:p>
    <w:p w14:paraId="04E05208" w14:textId="0B05C018" w:rsidR="002F34A5" w:rsidRPr="00EB2B9C" w:rsidRDefault="002F34A5" w:rsidP="00846010">
      <w:r>
        <w:t>Within the specification of the literals for ObjectRef, Position and Direction</w:t>
      </w:r>
      <w:r w:rsidR="00EB2B9C">
        <w:t xml:space="preserve">, the names of the attributes of the corresponding composite data types are shown in </w:t>
      </w:r>
      <w:r w:rsidR="00EB2B9C">
        <w:rPr>
          <w:i/>
          <w:iCs/>
        </w:rPr>
        <w:t>italics</w:t>
      </w:r>
      <w:r w:rsidR="00EB2B9C">
        <w:t>.  These attributes can be represented by the literal form of the corresponding XSD simple type for the attribute.</w:t>
      </w:r>
    </w:p>
    <w:p w14:paraId="29CB1FC6" w14:textId="5AC5A913" w:rsidR="001C4A49" w:rsidRDefault="001C4A49" w:rsidP="001C4A49">
      <w:pPr>
        <w:pStyle w:val="Annex2"/>
        <w:numPr>
          <w:ilvl w:val="1"/>
          <w:numId w:val="1"/>
        </w:numPr>
      </w:pPr>
      <w:r>
        <w:t>Literal</w:t>
      </w:r>
      <w:r w:rsidR="00B47648">
        <w:t xml:space="preserve">s for </w:t>
      </w:r>
      <w:r w:rsidR="00242284">
        <w:t xml:space="preserve">Expression </w:t>
      </w:r>
      <w:r w:rsidR="00B47648">
        <w:t>Types</w:t>
      </w:r>
      <w:r w:rsidR="00462A18">
        <w:t xml:space="preserve"> </w:t>
      </w:r>
      <w:r w:rsidR="00242284">
        <w:t>Corresponding to XSD simple Types</w:t>
      </w:r>
    </w:p>
    <w:p w14:paraId="3638CD98" w14:textId="70773743" w:rsidR="001C4A49" w:rsidRDefault="00DB476A">
      <w:r>
        <w:t xml:space="preserve">For those expression types that can be mapped directly to XSD data types, as shown in Table E1 above, literal </w:t>
      </w:r>
      <w:r w:rsidR="006E352B">
        <w:t xml:space="preserve">values can be supplied according to the rules defined for XML Schema in </w:t>
      </w:r>
      <w:hyperlink r:id="rId86" w:history="1">
        <w:r w:rsidR="006E352B" w:rsidRPr="00975F6C">
          <w:rPr>
            <w:rStyle w:val="Hyperlink"/>
          </w:rPr>
          <w:t>https://www.w3.org/TR/xmlschema-2/</w:t>
        </w:r>
      </w:hyperlink>
      <w:r w:rsidR="006E352B">
        <w:t>.</w:t>
      </w:r>
    </w:p>
    <w:p w14:paraId="7B042C8B" w14:textId="16BEE5B4" w:rsidR="00732A9D" w:rsidRDefault="006E352B">
      <w:r>
        <w:lastRenderedPageBreak/>
        <w:t>This applies to all types with the exception of ObjectRef, Direction and Position, for which special rules are defined in the following sections.</w:t>
      </w:r>
    </w:p>
    <w:p w14:paraId="29136B02" w14:textId="76FB6A38" w:rsidR="00424BB2" w:rsidRPr="001C4A49" w:rsidRDefault="00424BB2" w:rsidP="00846010">
      <w:r>
        <w:t>A literal value for these data types can be supplied directly for the Expression.value field, or included within the expression string itself.</w:t>
      </w:r>
    </w:p>
    <w:p w14:paraId="36E57E01" w14:textId="77777777" w:rsidR="001275CA" w:rsidRDefault="006E352B">
      <w:r>
        <w:t xml:space="preserve">MAL Identifiers are essentially </w:t>
      </w:r>
      <w:r w:rsidR="00732A9D">
        <w:t>represented as XSD strings, but have additional constraint</w:t>
      </w:r>
      <w:r w:rsidR="00B37AC7">
        <w:t>s</w:t>
      </w:r>
      <w:r w:rsidR="001275CA">
        <w:t xml:space="preserve"> as follows:</w:t>
      </w:r>
    </w:p>
    <w:p w14:paraId="1923C694" w14:textId="4881ECAA" w:rsidR="00E319A4" w:rsidRDefault="001275CA" w:rsidP="00C760F4">
      <w:pPr>
        <w:numPr>
          <w:ilvl w:val="0"/>
          <w:numId w:val="119"/>
        </w:numPr>
        <w:spacing w:before="120"/>
      </w:pPr>
      <w:r>
        <w:t>The following characters cannot be used within a MAL Identifier, as they are used as delimiters in the literal representation of ObjectRefs</w:t>
      </w:r>
      <w:r w:rsidR="002F34A5">
        <w:t xml:space="preserve"> (colon</w:t>
      </w:r>
      <w:r w:rsidR="00E319A4">
        <w:t>,</w:t>
      </w:r>
      <w:r w:rsidR="002F34A5">
        <w:t xml:space="preserve"> </w:t>
      </w:r>
      <w:r w:rsidR="00E319A4">
        <w:t xml:space="preserve">period or dot </w:t>
      </w:r>
      <w:r w:rsidR="002F34A5">
        <w:t>and parentheses)</w:t>
      </w:r>
      <w:r w:rsidR="00E319A4">
        <w:t xml:space="preserve">  :.()</w:t>
      </w:r>
    </w:p>
    <w:p w14:paraId="62DA71F1" w14:textId="5D83D72D" w:rsidR="006E352B" w:rsidRDefault="00E319A4" w:rsidP="00846010">
      <w:pPr>
        <w:numPr>
          <w:ilvl w:val="0"/>
          <w:numId w:val="119"/>
        </w:numPr>
        <w:spacing w:before="120"/>
      </w:pPr>
      <w:r>
        <w:t>T</w:t>
      </w:r>
      <w:r w:rsidR="002F34A5">
        <w:t xml:space="preserve">he “*” character cannot be used within a MAL Identifier, as this is used to indicate a wildcard </w:t>
      </w:r>
      <w:r w:rsidR="002F34A5">
        <w:rPr>
          <w:rStyle w:val="Term"/>
        </w:rPr>
        <w:t>domain</w:t>
      </w:r>
      <w:r w:rsidR="002F34A5">
        <w:t>.</w:t>
      </w:r>
    </w:p>
    <w:p w14:paraId="554F8CCB" w14:textId="6AED2311" w:rsidR="002F34A5" w:rsidRDefault="00732A9D">
      <w:r>
        <w:t>Times and FineTimes are both represented as XSD dateTimes, but with restricted format rules as outlined in the table</w:t>
      </w:r>
      <w:r w:rsidR="00B37AC7">
        <w:t xml:space="preserve"> above</w:t>
      </w:r>
      <w:r>
        <w:t>.</w:t>
      </w:r>
    </w:p>
    <w:p w14:paraId="03FACB73" w14:textId="2B68162A" w:rsidR="002F7946" w:rsidRDefault="002F7946" w:rsidP="002F7946">
      <w:pPr>
        <w:pStyle w:val="Annex2"/>
        <w:numPr>
          <w:ilvl w:val="1"/>
          <w:numId w:val="1"/>
        </w:numPr>
      </w:pPr>
      <w:r>
        <w:t xml:space="preserve">Literals for Object </w:t>
      </w:r>
      <w:r w:rsidR="003A4EFD">
        <w:t>References</w:t>
      </w:r>
    </w:p>
    <w:p w14:paraId="516EC8A1" w14:textId="7399487B" w:rsidR="00424BB2" w:rsidRDefault="00424BB2" w:rsidP="00424BB2">
      <w:r>
        <w:t xml:space="preserve">A reference to an MO </w:t>
      </w:r>
      <w:r w:rsidR="00AC4482">
        <w:t>o</w:t>
      </w:r>
      <w:r>
        <w:t xml:space="preserve">bject </w:t>
      </w:r>
      <w:r w:rsidR="007C2692">
        <w:t>comprises multiple elements, all of which may need to be expressed in its literal representation:</w:t>
      </w:r>
    </w:p>
    <w:p w14:paraId="46F1A7F4" w14:textId="77777777" w:rsidR="007C2692" w:rsidRDefault="007C2692" w:rsidP="007C2692">
      <w:pPr>
        <w:numPr>
          <w:ilvl w:val="3"/>
          <w:numId w:val="21"/>
        </w:numPr>
        <w:tabs>
          <w:tab w:val="clear" w:pos="1440"/>
          <w:tab w:val="left" w:pos="1701"/>
        </w:tabs>
        <w:spacing w:before="120" w:line="0" w:lineRule="atLeast"/>
        <w:ind w:left="426"/>
      </w:pPr>
      <w:r w:rsidRPr="00B37AC7">
        <w:t>domain</w:t>
      </w:r>
      <w:r>
        <w:tab/>
        <w:t>an ordered list of MAL::Identifiers</w:t>
      </w:r>
    </w:p>
    <w:p w14:paraId="3FC52511" w14:textId="77777777" w:rsidR="007C2692" w:rsidRDefault="007C2692" w:rsidP="007C2692">
      <w:pPr>
        <w:numPr>
          <w:ilvl w:val="3"/>
          <w:numId w:val="21"/>
        </w:numPr>
        <w:tabs>
          <w:tab w:val="clear" w:pos="1440"/>
          <w:tab w:val="left" w:pos="1701"/>
        </w:tabs>
        <w:spacing w:before="0"/>
        <w:ind w:left="426"/>
      </w:pPr>
      <w:r w:rsidRPr="00B37AC7">
        <w:t>area</w:t>
      </w:r>
      <w:r>
        <w:tab/>
        <w:t>MAL::Identifier</w:t>
      </w:r>
    </w:p>
    <w:p w14:paraId="092BC676" w14:textId="77777777" w:rsidR="007C2692" w:rsidRDefault="007C2692" w:rsidP="007C2692">
      <w:pPr>
        <w:numPr>
          <w:ilvl w:val="3"/>
          <w:numId w:val="21"/>
        </w:numPr>
        <w:tabs>
          <w:tab w:val="clear" w:pos="1440"/>
          <w:tab w:val="left" w:pos="1701"/>
        </w:tabs>
        <w:spacing w:before="0"/>
        <w:ind w:left="426"/>
      </w:pPr>
      <w:r w:rsidRPr="00B37AC7">
        <w:t>type</w:t>
      </w:r>
      <w:r>
        <w:tab/>
        <w:t>MAL::Identifier</w:t>
      </w:r>
    </w:p>
    <w:p w14:paraId="6F6942B4" w14:textId="77777777" w:rsidR="007C2692" w:rsidRDefault="007C2692" w:rsidP="007C2692">
      <w:pPr>
        <w:numPr>
          <w:ilvl w:val="3"/>
          <w:numId w:val="21"/>
        </w:numPr>
        <w:tabs>
          <w:tab w:val="clear" w:pos="1440"/>
          <w:tab w:val="left" w:pos="1701"/>
        </w:tabs>
        <w:spacing w:before="0"/>
        <w:ind w:left="426"/>
      </w:pPr>
      <w:r w:rsidRPr="00B37AC7">
        <w:t>key</w:t>
      </w:r>
      <w:r>
        <w:tab/>
        <w:t>MAL::Identifier</w:t>
      </w:r>
    </w:p>
    <w:p w14:paraId="3430E92E" w14:textId="77777777" w:rsidR="007C2692" w:rsidRDefault="007C2692" w:rsidP="007C2692">
      <w:pPr>
        <w:numPr>
          <w:ilvl w:val="3"/>
          <w:numId w:val="21"/>
        </w:numPr>
        <w:tabs>
          <w:tab w:val="clear" w:pos="1440"/>
          <w:tab w:val="left" w:pos="1701"/>
        </w:tabs>
        <w:spacing w:before="0"/>
        <w:ind w:left="426"/>
      </w:pPr>
      <w:r>
        <w:t>version</w:t>
      </w:r>
      <w:r>
        <w:tab/>
        <w:t>MAL::UInteger</w:t>
      </w:r>
    </w:p>
    <w:p w14:paraId="535D802D" w14:textId="24EFEB05" w:rsidR="007C2692" w:rsidRPr="00C64338" w:rsidRDefault="007C2692" w:rsidP="00424BB2">
      <w:r>
        <w:t xml:space="preserve">The area and type can be omitted where a field is constrained to be a reference to an MO </w:t>
      </w:r>
      <w:r w:rsidR="00AC4482">
        <w:t>o</w:t>
      </w:r>
      <w:r>
        <w:t>bject of specific type.  The domain may be omitted</w:t>
      </w:r>
      <w:r w:rsidR="00BA6AF4">
        <w:t xml:space="preserve"> where it is defined by context.  The version may also be omitted where the current or latest version is assumed.</w:t>
      </w:r>
      <w:r w:rsidR="00C64338">
        <w:t xml:space="preserve">  In its simplest form a literal objectRef consists only of the </w:t>
      </w:r>
      <w:r w:rsidR="00C64338">
        <w:rPr>
          <w:rStyle w:val="Term"/>
        </w:rPr>
        <w:t xml:space="preserve">key </w:t>
      </w:r>
      <w:r w:rsidR="00C64338">
        <w:t>field, which is a MAL::Identifier represented as an XSD string.</w:t>
      </w:r>
    </w:p>
    <w:p w14:paraId="2C4F7F91" w14:textId="3E120BA3" w:rsidR="00D7187C" w:rsidRDefault="00D7187C" w:rsidP="00424BB2">
      <w:r>
        <w:t xml:space="preserve">The following </w:t>
      </w:r>
      <w:r w:rsidR="007E4796">
        <w:t xml:space="preserve">literal </w:t>
      </w:r>
      <w:r>
        <w:t>format is defined for an ObjectRef:</w:t>
      </w:r>
    </w:p>
    <w:p w14:paraId="05034AF7" w14:textId="5B28D559" w:rsidR="007C2692" w:rsidRDefault="0094145D" w:rsidP="00D7187C">
      <w:pPr>
        <w:ind w:left="547"/>
      </w:pPr>
      <w:bookmarkStart w:id="522" w:name="_Hlk138198579"/>
      <w:r w:rsidRPr="00846010">
        <w:rPr>
          <w:i/>
          <w:iCs/>
        </w:rPr>
        <w:t>objectref</w:t>
      </w:r>
      <w:r w:rsidR="00C04313">
        <w:t xml:space="preserve"> = </w:t>
      </w:r>
      <w:r w:rsidR="00BA6AF4">
        <w:t>[</w:t>
      </w:r>
      <w:r w:rsidR="00BA6AF4" w:rsidRPr="00846010">
        <w:rPr>
          <w:i/>
          <w:iCs/>
        </w:rPr>
        <w:t>area</w:t>
      </w:r>
      <w:r w:rsidR="00BA6AF4">
        <w:t>:</w:t>
      </w:r>
      <w:r w:rsidR="00BA6AF4" w:rsidRPr="00846010">
        <w:rPr>
          <w:i/>
          <w:iCs/>
        </w:rPr>
        <w:t>type</w:t>
      </w:r>
      <w:r w:rsidR="00BA6AF4">
        <w:t>:][</w:t>
      </w:r>
      <w:r w:rsidR="00BA6AF4" w:rsidRPr="00846010">
        <w:rPr>
          <w:i/>
          <w:iCs/>
        </w:rPr>
        <w:t>domain</w:t>
      </w:r>
      <w:r w:rsidR="00BA6AF4">
        <w:t>[.</w:t>
      </w:r>
      <w:r w:rsidR="00BA6AF4" w:rsidRPr="00846010">
        <w:rPr>
          <w:i/>
          <w:iCs/>
        </w:rPr>
        <w:t>domain</w:t>
      </w:r>
      <w:r w:rsidR="00BA6AF4">
        <w:t>]*.]</w:t>
      </w:r>
      <w:r w:rsidR="00BA6AF4" w:rsidRPr="00846010">
        <w:rPr>
          <w:i/>
          <w:iCs/>
        </w:rPr>
        <w:t>key</w:t>
      </w:r>
      <w:r w:rsidR="00BA6AF4">
        <w:t>[(</w:t>
      </w:r>
      <w:r w:rsidR="00BA6AF4" w:rsidRPr="00846010">
        <w:rPr>
          <w:i/>
          <w:iCs/>
        </w:rPr>
        <w:t>version</w:t>
      </w:r>
      <w:r w:rsidR="00BA6AF4">
        <w:t>)]</w:t>
      </w:r>
    </w:p>
    <w:bookmarkEnd w:id="522"/>
    <w:p w14:paraId="36E0E9F6" w14:textId="58067092" w:rsidR="005028CF" w:rsidRDefault="003A4EFD" w:rsidP="005028CF">
      <w:r>
        <w:t xml:space="preserve">The above returns a value of type ObjectRef.  </w:t>
      </w:r>
      <w:r w:rsidR="00335BD7">
        <w:t xml:space="preserve">MO object references may also be used to access </w:t>
      </w:r>
      <w:r>
        <w:t>the values of</w:t>
      </w:r>
      <w:r w:rsidR="00335BD7">
        <w:t xml:space="preserve"> attributes or </w:t>
      </w:r>
      <w:r w:rsidR="00335BD7">
        <w:rPr>
          <w:rStyle w:val="Term"/>
        </w:rPr>
        <w:t xml:space="preserve">arguments </w:t>
      </w:r>
      <w:r w:rsidR="00335BD7">
        <w:t>of the object</w:t>
      </w:r>
      <w:r w:rsidR="000E49F5">
        <w:t xml:space="preserve"> in expressions of any type.  The value returned has the type of the corresponding attribute or argument.</w:t>
      </w:r>
      <w:r w:rsidR="0094145D">
        <w:t xml:space="preserve">  The literal format above is extended as follows:</w:t>
      </w:r>
    </w:p>
    <w:p w14:paraId="2C50D8A5" w14:textId="4B5E9332" w:rsidR="0094145D" w:rsidRPr="00846010" w:rsidRDefault="0094145D" w:rsidP="00846010">
      <w:pPr>
        <w:ind w:left="547"/>
        <w:jc w:val="left"/>
      </w:pPr>
      <w:r>
        <w:rPr>
          <w:i/>
          <w:iCs/>
        </w:rPr>
        <w:t>objectref</w:t>
      </w:r>
      <w:r w:rsidR="00E92DEC">
        <w:rPr>
          <w:i/>
          <w:iCs/>
        </w:rPr>
        <w:t xml:space="preserve"> = objectref</w:t>
      </w:r>
      <w:r w:rsidR="004511D5">
        <w:t>.</w:t>
      </w:r>
      <w:r w:rsidR="00E92DEC">
        <w:rPr>
          <w:i/>
          <w:iCs/>
        </w:rPr>
        <w:t>attribute</w:t>
      </w:r>
      <w:r w:rsidR="00E92DEC">
        <w:t>[\[</w:t>
      </w:r>
      <w:r w:rsidR="00E92DEC">
        <w:rPr>
          <w:i/>
          <w:iCs/>
        </w:rPr>
        <w:t>index</w:t>
      </w:r>
      <w:r w:rsidR="00E92DEC">
        <w:t>|</w:t>
      </w:r>
      <w:r w:rsidR="00E92DEC">
        <w:rPr>
          <w:i/>
          <w:iCs/>
        </w:rPr>
        <w:t>name</w:t>
      </w:r>
      <w:r w:rsidR="009A3A6B">
        <w:t>\]</w:t>
      </w:r>
      <w:r w:rsidR="00E92DEC">
        <w:t>]</w:t>
      </w:r>
      <w:r w:rsidR="00E92DEC">
        <w:rPr>
          <w:i/>
          <w:iCs/>
        </w:rPr>
        <w:t xml:space="preserve"> </w:t>
      </w:r>
      <w:r w:rsidR="00E92DEC">
        <w:t xml:space="preserve">| </w:t>
      </w:r>
      <w:r w:rsidR="009A3A6B">
        <w:t>o</w:t>
      </w:r>
      <w:r w:rsidR="00E92DEC">
        <w:rPr>
          <w:i/>
          <w:iCs/>
        </w:rPr>
        <w:t>bjectref</w:t>
      </w:r>
      <w:r w:rsidR="00E92DEC">
        <w:t>@</w:t>
      </w:r>
      <w:r w:rsidR="00E92DEC">
        <w:rPr>
          <w:i/>
          <w:iCs/>
        </w:rPr>
        <w:t>argument</w:t>
      </w:r>
      <w:r w:rsidR="00E92DEC">
        <w:t>[</w:t>
      </w:r>
      <w:r w:rsidR="009A3A6B">
        <w:t>[\[</w:t>
      </w:r>
      <w:r w:rsidR="009A3A6B">
        <w:rPr>
          <w:i/>
          <w:iCs/>
        </w:rPr>
        <w:t>index</w:t>
      </w:r>
      <w:r w:rsidR="009A3A6B">
        <w:t>\]]</w:t>
      </w:r>
    </w:p>
    <w:p w14:paraId="1203B420" w14:textId="347EEB81" w:rsidR="00883EB1" w:rsidRDefault="00E92DEC" w:rsidP="00E92DEC">
      <w:pPr>
        <w:spacing w:before="120"/>
        <w:ind w:left="547"/>
      </w:pPr>
      <w:r>
        <w:lastRenderedPageBreak/>
        <w:t xml:space="preserve">where </w:t>
      </w:r>
      <w:r>
        <w:rPr>
          <w:i/>
          <w:iCs/>
        </w:rPr>
        <w:t xml:space="preserve">attribute </w:t>
      </w:r>
      <w:r>
        <w:t xml:space="preserve">and </w:t>
      </w:r>
      <w:r>
        <w:rPr>
          <w:i/>
          <w:iCs/>
        </w:rPr>
        <w:t xml:space="preserve">argument </w:t>
      </w:r>
      <w:r>
        <w:t>are the names of the attribute or argument of the object respectively.</w:t>
      </w:r>
    </w:p>
    <w:p w14:paraId="6B439E51" w14:textId="41B68471" w:rsidR="00E92DEC" w:rsidRDefault="009A3A6B" w:rsidP="00E92DEC">
      <w:pPr>
        <w:spacing w:before="120"/>
        <w:ind w:left="547"/>
      </w:pPr>
      <w:r>
        <w:t xml:space="preserve">If the attribute or argument is itself a set or array, then a specific item can be referenced using an integer </w:t>
      </w:r>
      <w:r>
        <w:rPr>
          <w:i/>
          <w:iCs/>
        </w:rPr>
        <w:t xml:space="preserve">index </w:t>
      </w:r>
      <w:r>
        <w:t>enclosed in square brackets.  In the specific case that an attribute is itself a collection of objects, then the required object can be specified by name.</w:t>
      </w:r>
    </w:p>
    <w:p w14:paraId="2E31F76B" w14:textId="5559E980" w:rsidR="00883EB1" w:rsidRDefault="00883EB1" w:rsidP="00846010">
      <w:pPr>
        <w:spacing w:before="120"/>
        <w:ind w:left="567"/>
      </w:pPr>
      <w:r>
        <w:t xml:space="preserve">Note: the name (or </w:t>
      </w:r>
      <w:r w:rsidRPr="00AD688F">
        <w:rPr>
          <w:i/>
          <w:iCs/>
        </w:rPr>
        <w:t>key</w:t>
      </w:r>
      <w:r>
        <w:t xml:space="preserve">) </w:t>
      </w:r>
      <w:r w:rsidRPr="00AD688F">
        <w:t>used</w:t>
      </w:r>
      <w:r>
        <w:t xml:space="preserve"> to reference a specific object in a collection is dependent on the type of object.  For Resources it is the name of the Resource; but for instantiated objects such as ActivityInstance and EventInstance it is the name of the associated Definition.</w:t>
      </w:r>
    </w:p>
    <w:p w14:paraId="639B3226" w14:textId="33405C6B" w:rsidR="00EB053E" w:rsidRDefault="00EB053E" w:rsidP="00E92DEC">
      <w:pPr>
        <w:spacing w:before="120"/>
        <w:ind w:left="547"/>
      </w:pPr>
      <w:r>
        <w:t xml:space="preserve">Note that where the returned value is itself an object reference, attribute references can be used iteratively to follow a sequence of references to the </w:t>
      </w:r>
      <w:r w:rsidR="003A4EFD">
        <w:t>required</w:t>
      </w:r>
      <w:r>
        <w:t xml:space="preserve"> value.  For example:</w:t>
      </w:r>
    </w:p>
    <w:p w14:paraId="3D69CB8A" w14:textId="0346DCC3" w:rsidR="004511D5" w:rsidRDefault="004511D5" w:rsidP="004511D5">
      <w:pPr>
        <w:spacing w:before="120"/>
        <w:ind w:left="720"/>
      </w:pPr>
      <w:r>
        <w:t>[myActivityInst.source]@argA</w:t>
      </w:r>
      <w:r w:rsidR="004B2089">
        <w:br/>
      </w:r>
      <w:r>
        <w:t>returns the argument argA of the parent Activity</w:t>
      </w:r>
      <w:r w:rsidR="003A4EFD">
        <w:t>Instance of myActivityInst</w:t>
      </w:r>
    </w:p>
    <w:p w14:paraId="642A43BA" w14:textId="6E667BB2" w:rsidR="004511D5" w:rsidRDefault="004511D5" w:rsidP="004511D5">
      <w:pPr>
        <w:spacing w:before="120"/>
        <w:ind w:left="720"/>
      </w:pPr>
      <w:r>
        <w:t>[myActivityInst.source].children[</w:t>
      </w:r>
      <w:r w:rsidR="00612DAB">
        <w:t>myActivityDef]</w:t>
      </w:r>
      <w:r w:rsidR="004B2089">
        <w:br/>
      </w:r>
      <w:r w:rsidR="00612DAB">
        <w:t>returns an ObjectRef pointing to the sibling activity of myActivityInst that has the name myActivityDef.</w:t>
      </w:r>
    </w:p>
    <w:p w14:paraId="785342B1" w14:textId="60744300" w:rsidR="00612DAB" w:rsidRDefault="00612DAB" w:rsidP="00846010">
      <w:pPr>
        <w:spacing w:before="120"/>
        <w:ind w:left="567"/>
      </w:pPr>
      <w:r>
        <w:t xml:space="preserve">Note: square brackets may be used to enclose </w:t>
      </w:r>
      <w:r w:rsidR="003A4EFD">
        <w:t>an object reference</w:t>
      </w:r>
      <w:r>
        <w:t xml:space="preserve"> to </w:t>
      </w:r>
      <w:r w:rsidR="003A4EFD">
        <w:t>aid readability</w:t>
      </w:r>
      <w:r>
        <w:t>.</w:t>
      </w:r>
    </w:p>
    <w:p w14:paraId="54617D9E" w14:textId="6B5A6297" w:rsidR="004E3366" w:rsidRDefault="004E3366" w:rsidP="004E3366">
      <w:r>
        <w:t xml:space="preserve">The special keyword “Me” may be used to reference the current object in context.  This gives a shorthand form of referencing </w:t>
      </w:r>
      <w:r w:rsidR="006F332E">
        <w:t xml:space="preserve">the </w:t>
      </w:r>
      <w:r>
        <w:t xml:space="preserve">attributes and </w:t>
      </w:r>
      <w:r>
        <w:rPr>
          <w:rStyle w:val="Term"/>
        </w:rPr>
        <w:t xml:space="preserve">arguments </w:t>
      </w:r>
      <w:r>
        <w:t>of an object:</w:t>
      </w:r>
    </w:p>
    <w:p w14:paraId="7E992C19" w14:textId="668D8332" w:rsidR="004E3366" w:rsidRDefault="004E3366" w:rsidP="004E3366">
      <w:pPr>
        <w:rPr>
          <w:i/>
          <w:iCs/>
        </w:rPr>
      </w:pPr>
      <w:r>
        <w:tab/>
        <w:t>Me.</w:t>
      </w:r>
      <w:r>
        <w:rPr>
          <w:i/>
          <w:iCs/>
        </w:rPr>
        <w:t>attribute</w:t>
      </w:r>
    </w:p>
    <w:p w14:paraId="71D4B797" w14:textId="7E6735D3" w:rsidR="00EB053E" w:rsidRDefault="004E3366" w:rsidP="003A4EFD">
      <w:pPr>
        <w:spacing w:before="120"/>
        <w:rPr>
          <w:i/>
          <w:iCs/>
        </w:rPr>
      </w:pPr>
      <w:r>
        <w:rPr>
          <w:i/>
          <w:iCs/>
        </w:rPr>
        <w:tab/>
      </w:r>
      <w:r>
        <w:t>Me@</w:t>
      </w:r>
      <w:r>
        <w:rPr>
          <w:i/>
          <w:iCs/>
        </w:rPr>
        <w:t>argument</w:t>
      </w:r>
    </w:p>
    <w:p w14:paraId="5888D55D" w14:textId="77777777" w:rsidR="00AF352B" w:rsidRPr="00AF352B" w:rsidRDefault="00AF352B" w:rsidP="00846010">
      <w:pPr>
        <w:spacing w:before="0"/>
      </w:pPr>
    </w:p>
    <w:p w14:paraId="76AB53FB" w14:textId="5E5B41D2" w:rsidR="002F7946" w:rsidRDefault="002F7946" w:rsidP="002F7946">
      <w:pPr>
        <w:pStyle w:val="Annex2"/>
        <w:numPr>
          <w:ilvl w:val="1"/>
          <w:numId w:val="1"/>
        </w:numPr>
      </w:pPr>
      <w:r>
        <w:t>Literals for Position and Direction Types</w:t>
      </w:r>
    </w:p>
    <w:p w14:paraId="6DF8F2F2" w14:textId="5EA89658" w:rsidR="00AF352B" w:rsidRDefault="00AF352B" w:rsidP="00AF352B">
      <w:r>
        <w:t>As positions and directions are not supported as MAL::Attribute types, it is not possible to supply a literal value directly to the value attribute of an MPS expression.  The literal value must be provided within the expression string.</w:t>
      </w:r>
      <w:r w:rsidR="00C64338">
        <w:t xml:space="preserve">  The expression language used is implementation dependent, but the following provides an optional simple XSD-based representation for positions and directions.</w:t>
      </w:r>
    </w:p>
    <w:p w14:paraId="3029D59C" w14:textId="34FD58C8" w:rsidR="00AF352B" w:rsidRDefault="00AF352B" w:rsidP="00AF352B">
      <w:r>
        <w:t xml:space="preserve">The position and direction types are specific to MPS and defined as abstract data types with multiple concrete subtypes </w:t>
      </w:r>
      <w:r w:rsidR="004B2089">
        <w:t>representing different types of coordinates.</w:t>
      </w:r>
    </w:p>
    <w:p w14:paraId="7643BE94" w14:textId="5DB8DF22" w:rsidR="004B2089" w:rsidRDefault="004B2089" w:rsidP="00AF352B">
      <w:r>
        <w:t>The literal representation of all types begins with the @ symbol, foll</w:t>
      </w:r>
      <w:r w:rsidR="00DB4D80">
        <w:t>owed by two discriminator characters that indicate which coordinate subtype is represented.</w:t>
      </w:r>
    </w:p>
    <w:p w14:paraId="1854F531" w14:textId="5F903F03" w:rsidR="00DB4D80" w:rsidRDefault="00DB4D80" w:rsidP="00F55DFA">
      <w:pPr>
        <w:pageBreakBefore/>
      </w:pPr>
      <w:r>
        <w:lastRenderedPageBreak/>
        <w:t>For Positions this is as follows:</w:t>
      </w:r>
    </w:p>
    <w:p w14:paraId="3BCE5265" w14:textId="6819F3C4" w:rsidR="00DB4D80" w:rsidRDefault="00DB4D80" w:rsidP="00846010">
      <w:pPr>
        <w:tabs>
          <w:tab w:val="left" w:pos="6663"/>
        </w:tabs>
        <w:ind w:left="284"/>
      </w:pPr>
      <w:r>
        <w:t>@PC(</w:t>
      </w:r>
      <w:r w:rsidRPr="00846010">
        <w:rPr>
          <w:i/>
          <w:iCs/>
        </w:rPr>
        <w:t>x,y,z</w:t>
      </w:r>
      <w:r>
        <w:t>)[</w:t>
      </w:r>
      <w:r>
        <w:rPr>
          <w:i/>
          <w:iCs/>
        </w:rPr>
        <w:t>units</w:t>
      </w:r>
      <w:r>
        <w:t>]:</w:t>
      </w:r>
      <w:r>
        <w:rPr>
          <w:i/>
          <w:iCs/>
        </w:rPr>
        <w:t>frame</w:t>
      </w:r>
      <w:r>
        <w:tab/>
        <w:t>CartesianPosition</w:t>
      </w:r>
    </w:p>
    <w:p w14:paraId="4506FA61" w14:textId="5B750939" w:rsidR="00DB4D80" w:rsidRDefault="00DB4D80" w:rsidP="00846010">
      <w:pPr>
        <w:tabs>
          <w:tab w:val="left" w:pos="6663"/>
        </w:tabs>
        <w:spacing w:before="120"/>
        <w:ind w:left="284"/>
      </w:pPr>
      <w:r>
        <w:t>@PS(</w:t>
      </w:r>
      <w:r>
        <w:rPr>
          <w:i/>
          <w:iCs/>
        </w:rPr>
        <w:t>longitude</w:t>
      </w:r>
      <w:r w:rsidRPr="00846010">
        <w:rPr>
          <w:i/>
          <w:iCs/>
        </w:rPr>
        <w:t>,</w:t>
      </w:r>
      <w:r>
        <w:rPr>
          <w:i/>
          <w:iCs/>
        </w:rPr>
        <w:t>latitude</w:t>
      </w:r>
      <w:r w:rsidR="00075BF0">
        <w:t>[</w:t>
      </w:r>
      <w:r w:rsidR="00075BF0" w:rsidRPr="00846010">
        <w:rPr>
          <w:i/>
          <w:iCs/>
        </w:rPr>
        <w:t>,</w:t>
      </w:r>
      <w:r w:rsidR="00075BF0">
        <w:rPr>
          <w:i/>
          <w:iCs/>
        </w:rPr>
        <w:t>altitude</w:t>
      </w:r>
      <w:r w:rsidR="00075BF0">
        <w:t>])[</w:t>
      </w:r>
      <w:r w:rsidR="00075BF0" w:rsidRPr="00846010">
        <w:rPr>
          <w:i/>
          <w:iCs/>
        </w:rPr>
        <w:t>units</w:t>
      </w:r>
      <w:r w:rsidR="00075BF0">
        <w:t>[,</w:t>
      </w:r>
      <w:r w:rsidR="00075BF0" w:rsidRPr="00846010">
        <w:rPr>
          <w:i/>
          <w:iCs/>
        </w:rPr>
        <w:t>altitude</w:t>
      </w:r>
      <w:r w:rsidR="00075BF0">
        <w:rPr>
          <w:i/>
          <w:iCs/>
        </w:rPr>
        <w:t>U</w:t>
      </w:r>
      <w:r w:rsidR="00075BF0" w:rsidRPr="00846010">
        <w:rPr>
          <w:i/>
          <w:iCs/>
        </w:rPr>
        <w:t>nits</w:t>
      </w:r>
      <w:r w:rsidR="00075BF0">
        <w:t>]]:</w:t>
      </w:r>
      <w:r w:rsidR="00075BF0">
        <w:rPr>
          <w:i/>
          <w:iCs/>
        </w:rPr>
        <w:t>frame</w:t>
      </w:r>
      <w:r w:rsidR="00075BF0">
        <w:tab/>
        <w:t>SurfacePosition</w:t>
      </w:r>
    </w:p>
    <w:p w14:paraId="4412E417" w14:textId="77FC27A0" w:rsidR="00075BF0" w:rsidRDefault="00075BF0" w:rsidP="00846010">
      <w:pPr>
        <w:tabs>
          <w:tab w:val="left" w:pos="6663"/>
        </w:tabs>
        <w:spacing w:before="120"/>
        <w:ind w:left="284"/>
      </w:pPr>
      <w:r>
        <w:t>@PF(</w:t>
      </w:r>
      <w:r>
        <w:rPr>
          <w:i/>
          <w:iCs/>
        </w:rPr>
        <w:t>orbitFile</w:t>
      </w:r>
      <w:r>
        <w:t>)</w:t>
      </w:r>
      <w:r>
        <w:tab/>
        <w:t>OrbitFilePosition</w:t>
      </w:r>
    </w:p>
    <w:p w14:paraId="1F892A20" w14:textId="74C1B899" w:rsidR="00075BF0" w:rsidRDefault="00075BF0" w:rsidP="00846010">
      <w:pPr>
        <w:tabs>
          <w:tab w:val="left" w:pos="6663"/>
        </w:tabs>
        <w:spacing w:before="120"/>
        <w:ind w:left="284"/>
      </w:pPr>
      <w:r>
        <w:t>@PO(</w:t>
      </w:r>
      <w:r w:rsidR="009B292F">
        <w:rPr>
          <w:i/>
          <w:iCs/>
        </w:rPr>
        <w:t>orbitNumber</w:t>
      </w:r>
      <w:r w:rsidR="009B292F">
        <w:t>,</w:t>
      </w:r>
      <w:r w:rsidR="009B292F" w:rsidRPr="00846010">
        <w:t>R|A</w:t>
      </w:r>
      <w:r w:rsidR="009B292F">
        <w:t>,</w:t>
      </w:r>
      <w:r w:rsidR="009B292F">
        <w:rPr>
          <w:i/>
          <w:iCs/>
        </w:rPr>
        <w:t>orbitAngle</w:t>
      </w:r>
      <w:r w:rsidR="009B292F">
        <w:t>)[</w:t>
      </w:r>
      <w:r w:rsidR="009B292F">
        <w:rPr>
          <w:i/>
          <w:iCs/>
        </w:rPr>
        <w:t>units</w:t>
      </w:r>
      <w:r w:rsidR="009B292F">
        <w:t>]</w:t>
      </w:r>
      <w:r w:rsidR="009B292F">
        <w:tab/>
        <w:t>OrbitalPosition</w:t>
      </w:r>
    </w:p>
    <w:p w14:paraId="46D3B094" w14:textId="67A121A1" w:rsidR="009B292F" w:rsidRDefault="009B292F" w:rsidP="00846010">
      <w:pPr>
        <w:tabs>
          <w:tab w:val="left" w:pos="6663"/>
        </w:tabs>
        <w:spacing w:before="120"/>
        <w:ind w:left="284"/>
      </w:pPr>
      <w:r>
        <w:t>@PN(</w:t>
      </w:r>
      <w:r>
        <w:rPr>
          <w:i/>
          <w:iCs/>
        </w:rPr>
        <w:t>object</w:t>
      </w:r>
      <w:r>
        <w:t>)</w:t>
      </w:r>
      <w:r>
        <w:tab/>
        <w:t>ObjectPosition</w:t>
      </w:r>
    </w:p>
    <w:p w14:paraId="2B941CF1" w14:textId="58949595" w:rsidR="009B292F" w:rsidRDefault="009B292F" w:rsidP="00846010">
      <w:pPr>
        <w:tabs>
          <w:tab w:val="left" w:pos="6663"/>
        </w:tabs>
        <w:spacing w:before="120"/>
        <w:ind w:left="284"/>
      </w:pPr>
      <w:r>
        <w:t>@PR(</w:t>
      </w:r>
      <w:r>
        <w:rPr>
          <w:i/>
          <w:iCs/>
        </w:rPr>
        <w:t>reference</w:t>
      </w:r>
      <w:r>
        <w:t>)</w:t>
      </w:r>
      <w:r>
        <w:tab/>
        <w:t>PositionReference</w:t>
      </w:r>
    </w:p>
    <w:p w14:paraId="45F2781D" w14:textId="6BBF00DF" w:rsidR="009B292F" w:rsidRDefault="009B292F" w:rsidP="009B292F">
      <w:r>
        <w:t xml:space="preserve">For </w:t>
      </w:r>
      <w:r w:rsidR="00893608">
        <w:t>Directions</w:t>
      </w:r>
      <w:r>
        <w:t xml:space="preserve"> this is as follows:</w:t>
      </w:r>
    </w:p>
    <w:p w14:paraId="01F6D367" w14:textId="7DB7A937" w:rsidR="009B292F" w:rsidRDefault="009B292F" w:rsidP="00846010">
      <w:pPr>
        <w:tabs>
          <w:tab w:val="left" w:pos="6663"/>
        </w:tabs>
        <w:ind w:left="284"/>
      </w:pPr>
      <w:r>
        <w:t>@</w:t>
      </w:r>
      <w:r w:rsidR="00893608">
        <w:t>D</w:t>
      </w:r>
      <w:r>
        <w:t>C(</w:t>
      </w:r>
      <w:r w:rsidRPr="0019514B">
        <w:rPr>
          <w:i/>
          <w:iCs/>
        </w:rPr>
        <w:t>x,y,z</w:t>
      </w:r>
      <w:r>
        <w:t>):</w:t>
      </w:r>
      <w:r>
        <w:rPr>
          <w:i/>
          <w:iCs/>
        </w:rPr>
        <w:t>frame</w:t>
      </w:r>
      <w:r>
        <w:tab/>
        <w:t>Cartesian</w:t>
      </w:r>
      <w:r w:rsidR="00893608">
        <w:t>Direction</w:t>
      </w:r>
    </w:p>
    <w:p w14:paraId="7518C8FE" w14:textId="7671DC43" w:rsidR="009B292F" w:rsidRDefault="009B292F" w:rsidP="00846010">
      <w:pPr>
        <w:tabs>
          <w:tab w:val="left" w:pos="6663"/>
        </w:tabs>
        <w:spacing w:before="120"/>
        <w:ind w:left="284"/>
      </w:pPr>
      <w:r>
        <w:t>@</w:t>
      </w:r>
      <w:r w:rsidR="00893608">
        <w:t>D</w:t>
      </w:r>
      <w:r>
        <w:t>S(</w:t>
      </w:r>
      <w:r w:rsidR="00893608">
        <w:rPr>
          <w:i/>
          <w:iCs/>
        </w:rPr>
        <w:t>azimuth</w:t>
      </w:r>
      <w:r w:rsidRPr="0019514B">
        <w:rPr>
          <w:i/>
          <w:iCs/>
        </w:rPr>
        <w:t>,</w:t>
      </w:r>
      <w:r w:rsidR="00893608">
        <w:rPr>
          <w:i/>
          <w:iCs/>
        </w:rPr>
        <w:t>elevation</w:t>
      </w:r>
      <w:r>
        <w:t>)[</w:t>
      </w:r>
      <w:r w:rsidRPr="0019514B">
        <w:rPr>
          <w:i/>
          <w:iCs/>
        </w:rPr>
        <w:t>units</w:t>
      </w:r>
      <w:r>
        <w:t>]:</w:t>
      </w:r>
      <w:r>
        <w:rPr>
          <w:i/>
          <w:iCs/>
        </w:rPr>
        <w:t>frame</w:t>
      </w:r>
      <w:r>
        <w:tab/>
      </w:r>
      <w:r w:rsidR="00893608">
        <w:t>SphericalDirection</w:t>
      </w:r>
    </w:p>
    <w:p w14:paraId="52E3A96B" w14:textId="385834AA" w:rsidR="009B292F" w:rsidRDefault="009B292F" w:rsidP="00846010">
      <w:pPr>
        <w:tabs>
          <w:tab w:val="left" w:pos="6663"/>
        </w:tabs>
        <w:spacing w:before="120"/>
        <w:ind w:left="284"/>
      </w:pPr>
      <w:r>
        <w:t>@</w:t>
      </w:r>
      <w:r w:rsidR="00893608">
        <w:t>DA</w:t>
      </w:r>
      <w:r>
        <w:t>(</w:t>
      </w:r>
      <w:r w:rsidR="00893608">
        <w:rPr>
          <w:i/>
          <w:iCs/>
        </w:rPr>
        <w:t>ra</w:t>
      </w:r>
      <w:r w:rsidR="00893608" w:rsidRPr="0019514B">
        <w:rPr>
          <w:i/>
          <w:iCs/>
        </w:rPr>
        <w:t>,</w:t>
      </w:r>
      <w:r w:rsidR="00893608">
        <w:rPr>
          <w:i/>
          <w:iCs/>
        </w:rPr>
        <w:t>dec</w:t>
      </w:r>
      <w:r w:rsidR="00893608">
        <w:t>)[</w:t>
      </w:r>
      <w:r w:rsidR="00893608" w:rsidRPr="0019514B">
        <w:rPr>
          <w:i/>
          <w:iCs/>
        </w:rPr>
        <w:t>units</w:t>
      </w:r>
      <w:r w:rsidR="00893608">
        <w:t>]:</w:t>
      </w:r>
      <w:r w:rsidR="00893608">
        <w:rPr>
          <w:i/>
          <w:iCs/>
        </w:rPr>
        <w:t>frame</w:t>
      </w:r>
      <w:r>
        <w:tab/>
      </w:r>
      <w:r w:rsidR="00893608">
        <w:t>RADecDirection</w:t>
      </w:r>
    </w:p>
    <w:p w14:paraId="7D04AACE" w14:textId="45422B08" w:rsidR="009B292F" w:rsidRDefault="009B292F" w:rsidP="00846010">
      <w:pPr>
        <w:tabs>
          <w:tab w:val="left" w:pos="6663"/>
        </w:tabs>
        <w:spacing w:before="120"/>
        <w:ind w:left="284"/>
      </w:pPr>
      <w:r>
        <w:t>@</w:t>
      </w:r>
      <w:r w:rsidR="00F027F1">
        <w:t>D</w:t>
      </w:r>
      <w:r>
        <w:t>N(</w:t>
      </w:r>
      <w:r w:rsidR="00F027F1">
        <w:rPr>
          <w:i/>
          <w:iCs/>
        </w:rPr>
        <w:t>namedTarget</w:t>
      </w:r>
      <w:r>
        <w:t>)</w:t>
      </w:r>
      <w:r>
        <w:tab/>
      </w:r>
      <w:r w:rsidR="00F027F1">
        <w:t>NamedTargetDirection</w:t>
      </w:r>
    </w:p>
    <w:p w14:paraId="3719938E" w14:textId="0ED9DC38" w:rsidR="009B292F" w:rsidRDefault="009B292F" w:rsidP="00F027F1">
      <w:pPr>
        <w:tabs>
          <w:tab w:val="left" w:pos="6663"/>
        </w:tabs>
        <w:spacing w:before="120"/>
        <w:ind w:left="284"/>
      </w:pPr>
      <w:r>
        <w:t>@</w:t>
      </w:r>
      <w:r w:rsidR="00F027F1">
        <w:t>D</w:t>
      </w:r>
      <w:r>
        <w:t>R(</w:t>
      </w:r>
      <w:r>
        <w:rPr>
          <w:i/>
          <w:iCs/>
        </w:rPr>
        <w:t>reference</w:t>
      </w:r>
      <w:r>
        <w:t>)</w:t>
      </w:r>
      <w:r>
        <w:tab/>
        <w:t>P</w:t>
      </w:r>
      <w:r w:rsidR="00F027F1">
        <w:t>Direction</w:t>
      </w:r>
      <w:r>
        <w:t>Reference</w:t>
      </w:r>
    </w:p>
    <w:p w14:paraId="56E1FF53" w14:textId="54ADF5F2" w:rsidR="00F027F1" w:rsidRPr="0054093D" w:rsidRDefault="00F027F1" w:rsidP="00846010">
      <w:r>
        <w:t>Where the named attributes are represented as XSD literals for the corresponding data type</w:t>
      </w:r>
      <w:r w:rsidR="0054093D">
        <w:t xml:space="preserve">, with the exception of the relativeOrbit boolean flag in OrbitalPosition, which is represented as R (True for relative orbit) or A (False for absolute orbit).  The </w:t>
      </w:r>
      <w:r w:rsidR="0054093D">
        <w:rPr>
          <w:i/>
          <w:iCs/>
        </w:rPr>
        <w:t xml:space="preserve">frame </w:t>
      </w:r>
      <w:r w:rsidR="0054093D">
        <w:t xml:space="preserve">attribute is represented by one of the defined string values </w:t>
      </w:r>
      <w:r w:rsidR="00896F55">
        <w:t>for the coordinate system</w:t>
      </w:r>
      <w:r w:rsidR="0054093D">
        <w:t>.</w:t>
      </w:r>
    </w:p>
    <w:p w14:paraId="573B55B6" w14:textId="77777777" w:rsidR="009B292F" w:rsidRPr="009B292F" w:rsidRDefault="009B292F" w:rsidP="00846010">
      <w:pPr>
        <w:tabs>
          <w:tab w:val="left" w:pos="7088"/>
        </w:tabs>
        <w:spacing w:before="120"/>
        <w:ind w:left="284"/>
      </w:pPr>
    </w:p>
    <w:p w14:paraId="3CC12F44" w14:textId="77777777" w:rsidR="002F7946" w:rsidRPr="002F7946" w:rsidRDefault="002F7946" w:rsidP="00846010"/>
    <w:p w14:paraId="6030BF0B" w14:textId="77777777" w:rsidR="002F7946" w:rsidRPr="002F7946" w:rsidRDefault="002F7946" w:rsidP="00846010"/>
    <w:p w14:paraId="51347A13" w14:textId="77777777" w:rsidR="006E7FAE" w:rsidRDefault="006E7FAE"/>
    <w:p w14:paraId="6E622DC4" w14:textId="77777777" w:rsidR="00242284" w:rsidRPr="00AE44CD" w:rsidRDefault="00242284" w:rsidP="00846010"/>
    <w:sectPr w:rsidR="00242284" w:rsidRPr="00AE44CD" w:rsidSect="0090494B">
      <w:footerReference w:type="default" r:id="rId87"/>
      <w:type w:val="continuous"/>
      <w:pgSz w:w="12240" w:h="15840" w:code="1"/>
      <w:pgMar w:top="1440" w:right="1440" w:bottom="1440" w:left="1440" w:header="547" w:footer="547" w:gutter="360"/>
      <w:pgNumType w:start="1" w:chapStyle="8"/>
      <w:cols w:space="720"/>
      <w:docGrid w:linePitch="326"/>
    </w:sectPr>
  </w:body>
</w:document>
</file>

<file path=word/customizations.xml><?xml version="1.0" encoding="utf-8"?>
<wne:tcg xmlns:r="http://schemas.openxmlformats.org/officeDocument/2006/relationships" xmlns:wne="http://schemas.microsoft.com/office/word/2006/wordml">
  <wne:keymaps>
    <wne:keymap wne:kcmPrimary="0441">
      <wne:acd wne:acdName="acd0"/>
    </wne:keymap>
    <wne:keymap wne:kcmPrimary="0454">
      <wne:acd wne:acdName="acd1"/>
    </wne:keymap>
  </wne:keymaps>
  <wne:toolbars>
    <wne:acdManifest>
      <wne:acdEntry wne:acdName="acd0"/>
      <wne:acdEntry wne:acdName="acd1"/>
    </wne:acdManifest>
  </wne:toolbars>
  <wne:acds>
    <wne:acd wne:argValue="AgBBAGMAcgBvAG4AeQBtAA==" wne:acdName="acd0" wne:fciIndexBasedOn="0065"/>
    <wne:acd wne:argValue="AgBUAGUAcgBt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AF211" w14:textId="77777777" w:rsidR="009B7EDB" w:rsidRDefault="009B7EDB">
      <w:pPr>
        <w:spacing w:before="0" w:line="240" w:lineRule="auto"/>
      </w:pPr>
      <w:r>
        <w:separator/>
      </w:r>
    </w:p>
  </w:endnote>
  <w:endnote w:type="continuationSeparator" w:id="0">
    <w:p w14:paraId="5A36CF19" w14:textId="77777777" w:rsidR="009B7EDB" w:rsidRDefault="009B7EDB">
      <w:pPr>
        <w:spacing w:before="0" w:line="240" w:lineRule="auto"/>
      </w:pPr>
      <w:r>
        <w:continuationSeparator/>
      </w:r>
    </w:p>
  </w:endnote>
  <w:endnote w:type="continuationNotice" w:id="1">
    <w:p w14:paraId="4C751A07" w14:textId="77777777" w:rsidR="00A23CA0" w:rsidRDefault="00A23CA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Jokerman">
    <w:panose1 w:val="04090605060D0602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NewRomanPSMT">
    <w:altName w:val="Yu Gothic"/>
    <w:panose1 w:val="00000000000000000000"/>
    <w:charset w:val="00"/>
    <w:family w:val="roman"/>
    <w:notTrueType/>
    <w:pitch w:val="default"/>
    <w:sig w:usb0="00000000" w:usb1="08070000" w:usb2="00000010" w:usb3="00000000" w:csb0="00020001" w:csb1="00000000"/>
  </w:font>
  <w:font w:name="TimesNewRomanPS-BoldMT">
    <w:altName w:val="Times New Roman"/>
    <w:panose1 w:val="00000000000000000000"/>
    <w:charset w:val="00"/>
    <w:family w:val="roman"/>
    <w:notTrueType/>
    <w:pitch w:val="default"/>
  </w:font>
  <w:font w:name="ArialMT">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E00E9" w14:textId="0585246F" w:rsidR="00A42B40" w:rsidRDefault="00A42B40">
    <w:pPr>
      <w:pStyle w:val="Footer"/>
    </w:pPr>
    <w:r>
      <w:t>CCSDS 529.1-W-0</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ab/>
    </w:r>
    <w:r w:rsidR="00B85647">
      <w:fldChar w:fldCharType="begin"/>
    </w:r>
    <w:r w:rsidR="00B85647">
      <w:instrText xml:space="preserve"> DOCPROPERTY  Issue_Date \@ "MMMM YYYY" \* MERGEFORMAT </w:instrText>
    </w:r>
    <w:r w:rsidR="00B85647">
      <w:fldChar w:fldCharType="separate"/>
    </w:r>
    <w:ins w:id="2" w:author="Roger Thompson" w:date="2023-07-27T15:53:00Z">
      <w:r w:rsidR="006E2B37">
        <w:t xml:space="preserve">July </w:t>
      </w:r>
    </w:ins>
    <w:r w:rsidR="006E2B37">
      <w:t>2023</w:t>
    </w:r>
    <w:r w:rsidR="00B8564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1843A" w14:textId="114A65C7" w:rsidR="00A42B40" w:rsidRDefault="00A42B40">
    <w:pPr>
      <w:pStyle w:val="Footer"/>
    </w:pPr>
    <w:r>
      <w:t>CCSDS 529.1-W-0</w:t>
    </w:r>
    <w:r>
      <w:tab/>
      <w:t>Page A-</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ab/>
    </w:r>
    <w:r w:rsidR="00B85647">
      <w:fldChar w:fldCharType="begin"/>
    </w:r>
    <w:r w:rsidR="00B85647">
      <w:instrText xml:space="preserve"> DOCPROPERTY  Issue_Date \@ "MMMM YYYY" \* MERGEFORMAT </w:instrText>
    </w:r>
    <w:r w:rsidR="00B85647">
      <w:fldChar w:fldCharType="separate"/>
    </w:r>
    <w:r w:rsidR="00B433F6">
      <w:t>November 2022</w:t>
    </w:r>
    <w:r w:rsidR="00B8564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BD2B5" w14:textId="6E2F509E" w:rsidR="00A42B40" w:rsidRDefault="00A42B40">
    <w:pPr>
      <w:pStyle w:val="Footer"/>
    </w:pPr>
    <w:r>
      <w:t>CCSDS 529.1-W-0</w:t>
    </w:r>
    <w:r>
      <w:tab/>
      <w:t>Page B-</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ab/>
    </w:r>
    <w:r w:rsidR="00B85647">
      <w:fldChar w:fldCharType="begin"/>
    </w:r>
    <w:r w:rsidR="00B85647">
      <w:instrText xml:space="preserve"> DOCPROPERTY  Issue_Date \@ "MMMM YYYY" \* MERGEFORMAT </w:instrText>
    </w:r>
    <w:r w:rsidR="00B85647">
      <w:fldChar w:fldCharType="separate"/>
    </w:r>
    <w:r w:rsidR="00B433F6">
      <w:t>November 2022</w:t>
    </w:r>
    <w:r w:rsidR="00B85647">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BE65C" w14:textId="2834A89F" w:rsidR="00A42B40" w:rsidRDefault="00A42B40">
    <w:pPr>
      <w:pStyle w:val="Footer"/>
    </w:pPr>
    <w:r>
      <w:t>CCSDS 529.1-W-0</w:t>
    </w:r>
    <w:r>
      <w:tab/>
      <w:t>Page C-</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ab/>
    </w:r>
    <w:r w:rsidR="00B85647">
      <w:fldChar w:fldCharType="begin"/>
    </w:r>
    <w:r w:rsidR="00B85647">
      <w:instrText xml:space="preserve"> DOCPROPERTY  Issue_Date \@ "MMMM YYYY" \* MERGEFORMAT </w:instrText>
    </w:r>
    <w:r w:rsidR="00B85647">
      <w:fldChar w:fldCharType="separate"/>
    </w:r>
    <w:r w:rsidR="00B433F6">
      <w:t>November 2022</w:t>
    </w:r>
    <w:r w:rsidR="00B85647">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0377A" w14:textId="0735B2E8" w:rsidR="006E3338" w:rsidRDefault="006E3338">
    <w:pPr>
      <w:pStyle w:val="Footer"/>
    </w:pPr>
    <w:r>
      <w:t>CCSDS 529.1-W-0</w:t>
    </w:r>
    <w:r>
      <w:tab/>
      <w:t xml:space="preserve">Page </w:t>
    </w:r>
    <w:r w:rsidR="00B370A2">
      <w:t>D</w:t>
    </w:r>
    <w:r>
      <w:t>-</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ab/>
    </w:r>
    <w:r w:rsidR="00B85647">
      <w:fldChar w:fldCharType="begin"/>
    </w:r>
    <w:r w:rsidR="00B85647">
      <w:instrText xml:space="preserve"> DOCPROPERTY  Issue_Date \@ "MMMM YYYY" \* MERGEFORMAT </w:instrText>
    </w:r>
    <w:r w:rsidR="00B85647">
      <w:fldChar w:fldCharType="separate"/>
    </w:r>
    <w:r w:rsidR="00B433F6">
      <w:t>November 2022</w:t>
    </w:r>
    <w:r w:rsidR="00B85647">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FBB39" w14:textId="321D2B46" w:rsidR="00A42B40" w:rsidRDefault="00A42B40">
    <w:pPr>
      <w:pStyle w:val="Footer"/>
    </w:pPr>
    <w:r>
      <w:t>CCSDS 529.1-W-0</w:t>
    </w:r>
    <w:r>
      <w:tab/>
      <w:t xml:space="preserve">Page </w:t>
    </w:r>
    <w:r w:rsidR="00B370A2">
      <w:t>E</w:t>
    </w:r>
    <w:r>
      <w:t>-</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ab/>
    </w:r>
    <w:r w:rsidR="00B85647">
      <w:fldChar w:fldCharType="begin"/>
    </w:r>
    <w:r w:rsidR="00B85647">
      <w:instrText xml:space="preserve"> DOCPROPERTY  Issue_Date \@ "MMMM YYYY" \* MERGEFORMAT </w:instrText>
    </w:r>
    <w:r w:rsidR="00B85647">
      <w:fldChar w:fldCharType="separate"/>
    </w:r>
    <w:r w:rsidR="00B433F6">
      <w:t>November 2022</w:t>
    </w:r>
    <w:r w:rsidR="00B85647">
      <w:fldChar w:fldCharType="end"/>
    </w:r>
  </w:p>
  <w:p w14:paraId="384B5F3D" w14:textId="77777777" w:rsidR="00BF3184" w:rsidRDefault="00BF3184"/>
  <w:p w14:paraId="0CC39659" w14:textId="77777777" w:rsidR="00BF3184" w:rsidRDefault="00BF31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CD013" w14:textId="77777777" w:rsidR="009B7EDB" w:rsidRDefault="009B7EDB">
      <w:pPr>
        <w:spacing w:before="0" w:line="240" w:lineRule="auto"/>
      </w:pPr>
      <w:r>
        <w:separator/>
      </w:r>
    </w:p>
  </w:footnote>
  <w:footnote w:type="continuationSeparator" w:id="0">
    <w:p w14:paraId="228A0AB4" w14:textId="77777777" w:rsidR="009B7EDB" w:rsidRDefault="009B7EDB">
      <w:pPr>
        <w:spacing w:before="0" w:line="240" w:lineRule="auto"/>
      </w:pPr>
      <w:r>
        <w:continuationSeparator/>
      </w:r>
    </w:p>
  </w:footnote>
  <w:footnote w:type="continuationNotice" w:id="1">
    <w:p w14:paraId="2EB1975B" w14:textId="77777777" w:rsidR="00A23CA0" w:rsidRDefault="00A23CA0">
      <w:pPr>
        <w:spacing w:before="0" w:line="240" w:lineRule="auto"/>
      </w:pPr>
    </w:p>
  </w:footnote>
  <w:footnote w:id="2">
    <w:p w14:paraId="1AC36367" w14:textId="4CDD6BA3" w:rsidR="00636C36" w:rsidRPr="009B5047" w:rsidRDefault="00636C36">
      <w:pPr>
        <w:pStyle w:val="FootnoteText"/>
        <w:rPr>
          <w:lang w:val="en-GB"/>
        </w:rPr>
      </w:pPr>
      <w:r>
        <w:rPr>
          <w:rStyle w:val="FootnoteReference"/>
        </w:rPr>
        <w:footnoteRef/>
      </w:r>
      <w:r>
        <w:t xml:space="preserve"> </w:t>
      </w:r>
      <w:r w:rsidR="008442F4" w:rsidRPr="008442F4">
        <w:t>Note: from an MO MAL perspective this formally corresponds to MAL::ObjectRef&lt;</w:t>
      </w:r>
      <w:r w:rsidR="00531CF3">
        <w:t>M</w:t>
      </w:r>
      <w:r w:rsidR="00380EE8">
        <w:t>AL</w:t>
      </w:r>
      <w:r w:rsidR="00531CF3">
        <w:t>::Object</w:t>
      </w:r>
      <w:r w:rsidR="008442F4" w:rsidRPr="008442F4">
        <w:t xml:space="preserve">&gt;, where </w:t>
      </w:r>
      <w:r w:rsidR="008442F4">
        <w:t>it</w:t>
      </w:r>
      <w:r w:rsidR="008442F4" w:rsidRPr="008442F4">
        <w:t xml:space="preserve"> is constrained to be any MO </w:t>
      </w:r>
      <w:r w:rsidR="00AC4482">
        <w:t>o</w:t>
      </w:r>
      <w:r w:rsidR="008442F4" w:rsidRPr="008442F4">
        <w:t>bject.</w:t>
      </w:r>
    </w:p>
  </w:footnote>
  <w:footnote w:id="3">
    <w:p w14:paraId="276C0A1D" w14:textId="7387E78C" w:rsidR="004B0289" w:rsidRDefault="004B0289" w:rsidP="004B0289">
      <w:pPr>
        <w:pStyle w:val="FootnoteText"/>
      </w:pPr>
      <w:r>
        <w:rPr>
          <w:rStyle w:val="FootnoteReference"/>
        </w:rPr>
        <w:footnoteRef/>
      </w:r>
      <w:r>
        <w:t xml:space="preserve"> </w:t>
      </w:r>
      <w:r w:rsidR="00122440">
        <w:t xml:space="preserve">Object, </w:t>
      </w:r>
      <w:r>
        <w:t xml:space="preserve">ObjectIdentity, </w:t>
      </w:r>
      <w:r w:rsidR="00073161">
        <w:t xml:space="preserve">and </w:t>
      </w:r>
      <w:r>
        <w:t xml:space="preserve">ObjectRef are proposed for inclusion in issue </w:t>
      </w:r>
      <w:r w:rsidR="00122440">
        <w:t>3</w:t>
      </w:r>
      <w:r>
        <w:t>.0 of the MAL</w:t>
      </w:r>
    </w:p>
  </w:footnote>
  <w:footnote w:id="4">
    <w:p w14:paraId="6E07EE8A" w14:textId="3768404C" w:rsidR="00A42B40" w:rsidRPr="00547A09" w:rsidRDefault="00A42B40">
      <w:pPr>
        <w:pStyle w:val="FootnoteText"/>
        <w:rPr>
          <w:lang w:val="en-GB"/>
        </w:rPr>
      </w:pPr>
      <w:r>
        <w:rPr>
          <w:rStyle w:val="FootnoteReference"/>
        </w:rPr>
        <w:footnoteRef/>
      </w:r>
      <w:r>
        <w:t xml:space="preserve"> </w:t>
      </w:r>
      <w:r>
        <w:rPr>
          <w:lang w:val="en-GB"/>
        </w:rPr>
        <w:t xml:space="preserve">Tags are used in the MPS information model to capture the equivalent concept to subschedules of PUS service 11 in the ECSS Packet Utilisation Standard </w:t>
      </w:r>
      <w:r>
        <w:rPr>
          <w:lang w:val="en-GB"/>
        </w:rPr>
        <w:fldChar w:fldCharType="begin"/>
      </w:r>
      <w:r>
        <w:rPr>
          <w:lang w:val="en-GB"/>
        </w:rPr>
        <w:instrText xml:space="preserve"> REF _Ref68541862 \r \h </w:instrText>
      </w:r>
      <w:r>
        <w:rPr>
          <w:lang w:val="en-GB"/>
        </w:rPr>
      </w:r>
      <w:r>
        <w:rPr>
          <w:lang w:val="en-GB"/>
        </w:rPr>
        <w:fldChar w:fldCharType="separate"/>
      </w:r>
      <w:r w:rsidR="00182691">
        <w:rPr>
          <w:lang w:val="en-GB"/>
        </w:rPr>
        <w:t>[D9]</w:t>
      </w:r>
      <w:r>
        <w:rPr>
          <w:lang w:val="en-GB"/>
        </w:rPr>
        <w:fldChar w:fldCharType="end"/>
      </w:r>
      <w:r>
        <w:rPr>
          <w:lang w:val="en-GB"/>
        </w:rPr>
        <w:t>.</w:t>
      </w:r>
    </w:p>
  </w:footnote>
  <w:footnote w:id="5">
    <w:p w14:paraId="6D0AE0F8" w14:textId="2899892E" w:rsidR="00641060" w:rsidRPr="009B5047" w:rsidRDefault="00641060">
      <w:pPr>
        <w:pStyle w:val="FootnoteText"/>
        <w:rPr>
          <w:lang w:val="en-GB"/>
        </w:rPr>
      </w:pPr>
      <w:r>
        <w:rPr>
          <w:rStyle w:val="FootnoteReference"/>
        </w:rPr>
        <w:footnoteRef/>
      </w:r>
      <w:r>
        <w:t xml:space="preserve"> </w:t>
      </w:r>
      <w:r>
        <w:rPr>
          <w:lang w:val="en-GB"/>
        </w:rPr>
        <w:t xml:space="preserve">For example, the operation is equivalent to the ECSS PUS Service 11 </w:t>
      </w:r>
      <w:r w:rsidR="002F1E71">
        <w:rPr>
          <w:lang w:val="en-GB"/>
        </w:rPr>
        <w:t xml:space="preserve">Time Shift operation (15).  Service 11 is </w:t>
      </w:r>
      <w:r>
        <w:rPr>
          <w:lang w:val="en-GB"/>
        </w:rPr>
        <w:t xml:space="preserve">for </w:t>
      </w:r>
      <w:r w:rsidR="002F1E71">
        <w:rPr>
          <w:lang w:val="en-GB"/>
        </w:rPr>
        <w:t xml:space="preserve">the </w:t>
      </w:r>
      <w:r>
        <w:rPr>
          <w:lang w:val="en-GB"/>
        </w:rPr>
        <w:t xml:space="preserve">management of </w:t>
      </w:r>
      <w:r w:rsidR="002F1E71">
        <w:rPr>
          <w:lang w:val="en-GB"/>
        </w:rPr>
        <w:t xml:space="preserve">on-board </w:t>
      </w:r>
      <w:r>
        <w:rPr>
          <w:lang w:val="en-GB"/>
        </w:rPr>
        <w:t>time-based schedules (also known as on-board queues or mission timelines).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2CBBD" w14:textId="77777777" w:rsidR="00A42B40" w:rsidRDefault="00A42B40">
    <w:pPr>
      <w:pStyle w:val="Header"/>
    </w:pPr>
    <w:r>
      <w:t>PROPOSED DRAFT CCSDS RECOMMENDED STANDARD FOR MISSION OPERATIONS MISSION PLANNING AND SCHEDULING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862BF8C"/>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b/>
        <w:i w:val="0"/>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0C775FD"/>
    <w:multiLevelType w:val="multilevel"/>
    <w:tmpl w:val="5BD68AEE"/>
    <w:numStyleLink w:val="BulletList"/>
  </w:abstractNum>
  <w:abstractNum w:abstractNumId="2" w15:restartNumberingAfterBreak="0">
    <w:nsid w:val="00D80D8C"/>
    <w:multiLevelType w:val="hybridMultilevel"/>
    <w:tmpl w:val="E7EE532C"/>
    <w:name w:val="HeadingNumbers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E57472"/>
    <w:multiLevelType w:val="hybridMultilevel"/>
    <w:tmpl w:val="269ECA1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015E235F"/>
    <w:multiLevelType w:val="hybridMultilevel"/>
    <w:tmpl w:val="6A301850"/>
    <w:lvl w:ilvl="0" w:tplc="CF56AC1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1F6637B"/>
    <w:multiLevelType w:val="hybridMultilevel"/>
    <w:tmpl w:val="429852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2331C5B"/>
    <w:multiLevelType w:val="hybridMultilevel"/>
    <w:tmpl w:val="E716F8D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2EA7105"/>
    <w:multiLevelType w:val="hybridMultilevel"/>
    <w:tmpl w:val="57E8C17C"/>
    <w:lvl w:ilvl="0" w:tplc="65283CAE">
      <w:start w:val="1"/>
      <w:numFmt w:val="decimal"/>
      <w:lvlText w:val="[D%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30919CF"/>
    <w:multiLevelType w:val="multilevel"/>
    <w:tmpl w:val="5BD68AEE"/>
    <w:numStyleLink w:val="BulletList"/>
  </w:abstractNum>
  <w:abstractNum w:abstractNumId="9" w15:restartNumberingAfterBreak="0">
    <w:nsid w:val="041F39E7"/>
    <w:multiLevelType w:val="multilevel"/>
    <w:tmpl w:val="5BD68AEE"/>
    <w:styleLink w:val="BulletList"/>
    <w:lvl w:ilvl="0">
      <w:start w:val="1"/>
      <w:numFmt w:val="bullet"/>
      <w:lvlText w:val="•"/>
      <w:lvlJc w:val="left"/>
      <w:pPr>
        <w:tabs>
          <w:tab w:val="num" w:pos="360"/>
        </w:tabs>
        <w:ind w:left="360" w:hanging="360"/>
      </w:pPr>
      <w:rPr>
        <w:rFonts w:ascii="Tahoma" w:hAnsi="Tahoma" w:cs="Tahoma"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572262C"/>
    <w:multiLevelType w:val="multilevel"/>
    <w:tmpl w:val="5BD68AEE"/>
    <w:numStyleLink w:val="BulletList"/>
  </w:abstractNum>
  <w:abstractNum w:abstractNumId="11" w15:restartNumberingAfterBreak="0">
    <w:nsid w:val="076151A4"/>
    <w:multiLevelType w:val="hybridMultilevel"/>
    <w:tmpl w:val="EF04FB2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7656700"/>
    <w:multiLevelType w:val="hybridMultilevel"/>
    <w:tmpl w:val="6A56B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8E07E4"/>
    <w:multiLevelType w:val="hybridMultilevel"/>
    <w:tmpl w:val="843A11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7BE299C"/>
    <w:multiLevelType w:val="hybridMultilevel"/>
    <w:tmpl w:val="1C4AB71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9F706EE"/>
    <w:multiLevelType w:val="multilevel"/>
    <w:tmpl w:val="5BD68AEE"/>
    <w:numStyleLink w:val="BulletList"/>
  </w:abstractNum>
  <w:abstractNum w:abstractNumId="16" w15:restartNumberingAfterBreak="0">
    <w:nsid w:val="0A0E6ADD"/>
    <w:multiLevelType w:val="hybridMultilevel"/>
    <w:tmpl w:val="6A3E31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B0F77A9"/>
    <w:multiLevelType w:val="hybridMultilevel"/>
    <w:tmpl w:val="D11E1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B8E6D49"/>
    <w:multiLevelType w:val="multilevel"/>
    <w:tmpl w:val="5BD68AEE"/>
    <w:numStyleLink w:val="BulletList"/>
  </w:abstractNum>
  <w:abstractNum w:abstractNumId="19" w15:restartNumberingAfterBreak="0">
    <w:nsid w:val="0BB142EF"/>
    <w:multiLevelType w:val="hybridMultilevel"/>
    <w:tmpl w:val="31783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C4D05F3"/>
    <w:multiLevelType w:val="multilevel"/>
    <w:tmpl w:val="69323590"/>
    <w:name w:val="AnnexHeadingNumbers2"/>
    <w:lvl w:ilvl="0">
      <w:start w:val="1"/>
      <w:numFmt w:val="upperLetter"/>
      <w:lvlRestart w:val="0"/>
      <w:suff w:val="nothing"/>
      <w:lvlText w:val="ANNEX %1"/>
      <w:lvlJc w:val="left"/>
      <w:pPr>
        <w:ind w:left="0" w:firstLine="0"/>
      </w:pPr>
      <w:rPr>
        <w:rFonts w:ascii="Times New Roman" w:hAnsi="Times New Roman" w:cs="Times New Roman"/>
        <w:b/>
        <w:sz w:val="28"/>
      </w:rPr>
    </w:lvl>
    <w:lvl w:ilvl="1">
      <w:start w:val="1"/>
      <w:numFmt w:val="decimal"/>
      <w:lvlText w:val="%1%2"/>
      <w:lvlJc w:val="left"/>
      <w:pPr>
        <w:tabs>
          <w:tab w:val="num" w:pos="547"/>
        </w:tabs>
        <w:ind w:left="547" w:hanging="547"/>
      </w:pPr>
      <w:rPr>
        <w:rFonts w:ascii="Times New Roman" w:hAnsi="Times New Roman" w:cs="Times New Roman"/>
        <w:b/>
        <w:sz w:val="24"/>
      </w:rPr>
    </w:lvl>
    <w:lvl w:ilvl="2">
      <w:start w:val="1"/>
      <w:numFmt w:val="decimal"/>
      <w:lvlText w:val="%1%2.%3"/>
      <w:lvlJc w:val="left"/>
      <w:pPr>
        <w:tabs>
          <w:tab w:val="num" w:pos="720"/>
        </w:tabs>
        <w:ind w:left="720" w:hanging="720"/>
      </w:pPr>
      <w:rPr>
        <w:rFonts w:ascii="Times New Roman" w:hAnsi="Times New Roman" w:cs="Times New Roman"/>
        <w:b/>
        <w:sz w:val="24"/>
      </w:rPr>
    </w:lvl>
    <w:lvl w:ilvl="3">
      <w:start w:val="1"/>
      <w:numFmt w:val="decimal"/>
      <w:lvlText w:val="%1%2.%3.%4"/>
      <w:lvlJc w:val="left"/>
      <w:pPr>
        <w:tabs>
          <w:tab w:val="num" w:pos="907"/>
        </w:tabs>
        <w:ind w:left="907" w:hanging="907"/>
      </w:pPr>
      <w:rPr>
        <w:rFonts w:ascii="Times New Roman" w:hAnsi="Times New Roman" w:cs="Times New Roman"/>
        <w:b/>
        <w:sz w:val="24"/>
      </w:rPr>
    </w:lvl>
    <w:lvl w:ilvl="4">
      <w:start w:val="1"/>
      <w:numFmt w:val="decimal"/>
      <w:lvlText w:val="%1%2.%3.%4.%5"/>
      <w:lvlJc w:val="left"/>
      <w:pPr>
        <w:tabs>
          <w:tab w:val="num" w:pos="1080"/>
        </w:tabs>
        <w:ind w:left="1080" w:hanging="1080"/>
      </w:pPr>
      <w:rPr>
        <w:rFonts w:ascii="Times New Roman" w:hAnsi="Times New Roman" w:cs="Times New Roman"/>
        <w:b/>
        <w:sz w:val="24"/>
      </w:rPr>
    </w:lvl>
    <w:lvl w:ilvl="5">
      <w:start w:val="1"/>
      <w:numFmt w:val="decimal"/>
      <w:lvlText w:val="%1%2.%3.%4.%5.%6"/>
      <w:lvlJc w:val="left"/>
      <w:pPr>
        <w:tabs>
          <w:tab w:val="num" w:pos="1267"/>
        </w:tabs>
        <w:ind w:left="1267" w:hanging="1267"/>
      </w:pPr>
      <w:rPr>
        <w:rFonts w:ascii="Times New Roman" w:hAnsi="Times New Roman" w:cs="Times New Roman"/>
        <w:b/>
        <w:sz w:val="24"/>
      </w:rPr>
    </w:lvl>
    <w:lvl w:ilvl="6">
      <w:start w:val="1"/>
      <w:numFmt w:val="decimal"/>
      <w:lvlText w:val="%1%2.%3.%4.%5.%6.%7"/>
      <w:lvlJc w:val="left"/>
      <w:pPr>
        <w:tabs>
          <w:tab w:val="num" w:pos="1440"/>
        </w:tabs>
        <w:ind w:left="1440" w:hanging="1440"/>
      </w:pPr>
      <w:rPr>
        <w:rFonts w:ascii="Times New Roman" w:hAnsi="Times New Roman" w:cs="Times New Roman"/>
        <w:b/>
        <w:sz w:val="24"/>
      </w:rPr>
    </w:lvl>
    <w:lvl w:ilvl="7">
      <w:start w:val="1"/>
      <w:numFmt w:val="decimal"/>
      <w:lvlText w:val="%1%2.%3.%4.%5.%6.%7.%8"/>
      <w:lvlJc w:val="left"/>
      <w:pPr>
        <w:tabs>
          <w:tab w:val="num" w:pos="1620"/>
        </w:tabs>
        <w:ind w:left="1620" w:hanging="1620"/>
      </w:pPr>
      <w:rPr>
        <w:rFonts w:ascii="Times New Roman" w:hAnsi="Times New Roman" w:cs="Times New Roman"/>
        <w:b/>
        <w:sz w:val="24"/>
      </w:rPr>
    </w:lvl>
    <w:lvl w:ilvl="8">
      <w:start w:val="1"/>
      <w:numFmt w:val="decimal"/>
      <w:lvlText w:val="%1%2.%3.%4.%5.%6.%7.%8.%9"/>
      <w:lvlJc w:val="left"/>
      <w:pPr>
        <w:tabs>
          <w:tab w:val="num" w:pos="1800"/>
        </w:tabs>
        <w:ind w:left="1800" w:hanging="1800"/>
      </w:pPr>
      <w:rPr>
        <w:rFonts w:ascii="Times New Roman" w:hAnsi="Times New Roman" w:cs="Times New Roman"/>
        <w:b/>
        <w:sz w:val="24"/>
      </w:rPr>
    </w:lvl>
  </w:abstractNum>
  <w:abstractNum w:abstractNumId="21" w15:restartNumberingAfterBreak="0">
    <w:nsid w:val="0D440D14"/>
    <w:multiLevelType w:val="multilevel"/>
    <w:tmpl w:val="7DFEECF0"/>
    <w:name w:val="AnnexHeadingNumbers"/>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22" w15:restartNumberingAfterBreak="0">
    <w:nsid w:val="0DD14423"/>
    <w:multiLevelType w:val="hybridMultilevel"/>
    <w:tmpl w:val="6B0E612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0DDB2DF4"/>
    <w:multiLevelType w:val="hybridMultilevel"/>
    <w:tmpl w:val="51CA2ECC"/>
    <w:lvl w:ilvl="0" w:tplc="D82CD322">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E766E66"/>
    <w:multiLevelType w:val="multilevel"/>
    <w:tmpl w:val="5BD68AEE"/>
    <w:numStyleLink w:val="BulletList"/>
  </w:abstractNum>
  <w:abstractNum w:abstractNumId="25" w15:restartNumberingAfterBreak="0">
    <w:nsid w:val="0E8F345B"/>
    <w:multiLevelType w:val="multilevel"/>
    <w:tmpl w:val="5BD68AEE"/>
    <w:numStyleLink w:val="BulletList"/>
  </w:abstractNum>
  <w:abstractNum w:abstractNumId="26" w15:restartNumberingAfterBreak="0">
    <w:nsid w:val="103D1CF6"/>
    <w:multiLevelType w:val="multilevel"/>
    <w:tmpl w:val="5BD68AEE"/>
    <w:numStyleLink w:val="BulletList"/>
  </w:abstractNum>
  <w:abstractNum w:abstractNumId="27" w15:restartNumberingAfterBreak="0">
    <w:nsid w:val="110A5DC4"/>
    <w:multiLevelType w:val="multilevel"/>
    <w:tmpl w:val="5BD68AEE"/>
    <w:numStyleLink w:val="BulletList"/>
  </w:abstractNum>
  <w:abstractNum w:abstractNumId="28" w15:restartNumberingAfterBreak="0">
    <w:nsid w:val="124F211E"/>
    <w:multiLevelType w:val="multilevel"/>
    <w:tmpl w:val="5BD68AEE"/>
    <w:lvl w:ilvl="0">
      <w:start w:val="1"/>
      <w:numFmt w:val="bullet"/>
      <w:lvlText w:val="•"/>
      <w:lvlJc w:val="left"/>
      <w:pPr>
        <w:tabs>
          <w:tab w:val="num" w:pos="360"/>
        </w:tabs>
        <w:ind w:left="360" w:hanging="360"/>
      </w:pPr>
      <w:rPr>
        <w:rFonts w:ascii="Tahoma" w:hAnsi="Tahoma" w:cs="Tahoma"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2AB4D47"/>
    <w:multiLevelType w:val="hybridMultilevel"/>
    <w:tmpl w:val="6A3E31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38D410A"/>
    <w:multiLevelType w:val="hybridMultilevel"/>
    <w:tmpl w:val="843A11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3BF3EA4"/>
    <w:multiLevelType w:val="hybridMultilevel"/>
    <w:tmpl w:val="A8683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40F46B5"/>
    <w:multiLevelType w:val="hybridMultilevel"/>
    <w:tmpl w:val="A7C6E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80F3154"/>
    <w:multiLevelType w:val="multilevel"/>
    <w:tmpl w:val="5BD68AEE"/>
    <w:numStyleLink w:val="BulletList"/>
  </w:abstractNum>
  <w:abstractNum w:abstractNumId="34" w15:restartNumberingAfterBreak="0">
    <w:nsid w:val="18495D8E"/>
    <w:multiLevelType w:val="multilevel"/>
    <w:tmpl w:val="5BD68AEE"/>
    <w:numStyleLink w:val="BulletList"/>
  </w:abstractNum>
  <w:abstractNum w:abstractNumId="35" w15:restartNumberingAfterBreak="0">
    <w:nsid w:val="1A503494"/>
    <w:multiLevelType w:val="hybridMultilevel"/>
    <w:tmpl w:val="9530D390"/>
    <w:lvl w:ilvl="0" w:tplc="07024C1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BE30CB0"/>
    <w:multiLevelType w:val="multilevel"/>
    <w:tmpl w:val="5BD68AEE"/>
    <w:numStyleLink w:val="BulletList"/>
  </w:abstractNum>
  <w:abstractNum w:abstractNumId="37" w15:restartNumberingAfterBreak="0">
    <w:nsid w:val="1F49749A"/>
    <w:multiLevelType w:val="hybridMultilevel"/>
    <w:tmpl w:val="FFC82C18"/>
    <w:lvl w:ilvl="0" w:tplc="A56EFC7E">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0046046"/>
    <w:multiLevelType w:val="multilevel"/>
    <w:tmpl w:val="06D21EEE"/>
    <w:numStyleLink w:val="NumberList"/>
  </w:abstractNum>
  <w:abstractNum w:abstractNumId="39" w15:restartNumberingAfterBreak="0">
    <w:nsid w:val="20354858"/>
    <w:multiLevelType w:val="multilevel"/>
    <w:tmpl w:val="5BD68AEE"/>
    <w:numStyleLink w:val="BulletList"/>
  </w:abstractNum>
  <w:abstractNum w:abstractNumId="40" w15:restartNumberingAfterBreak="0">
    <w:nsid w:val="20A057AA"/>
    <w:multiLevelType w:val="hybridMultilevel"/>
    <w:tmpl w:val="BB82EB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21A7F37"/>
    <w:multiLevelType w:val="hybridMultilevel"/>
    <w:tmpl w:val="46BAE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2403472"/>
    <w:multiLevelType w:val="multilevel"/>
    <w:tmpl w:val="5BD68AEE"/>
    <w:numStyleLink w:val="BulletList"/>
  </w:abstractNum>
  <w:abstractNum w:abstractNumId="43" w15:restartNumberingAfterBreak="0">
    <w:nsid w:val="22FA0096"/>
    <w:multiLevelType w:val="multilevel"/>
    <w:tmpl w:val="5BD68AEE"/>
    <w:numStyleLink w:val="BulletList"/>
  </w:abstractNum>
  <w:abstractNum w:abstractNumId="44" w15:restartNumberingAfterBreak="0">
    <w:nsid w:val="253E7B15"/>
    <w:multiLevelType w:val="multilevel"/>
    <w:tmpl w:val="5BD68AEE"/>
    <w:numStyleLink w:val="BulletList"/>
  </w:abstractNum>
  <w:abstractNum w:abstractNumId="45" w15:restartNumberingAfterBreak="0">
    <w:nsid w:val="28EF1A71"/>
    <w:multiLevelType w:val="multilevel"/>
    <w:tmpl w:val="5BD68AEE"/>
    <w:numStyleLink w:val="BulletList"/>
  </w:abstractNum>
  <w:abstractNum w:abstractNumId="46" w15:restartNumberingAfterBreak="0">
    <w:nsid w:val="2A0251F8"/>
    <w:multiLevelType w:val="hybridMultilevel"/>
    <w:tmpl w:val="D37A9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A9B316C"/>
    <w:multiLevelType w:val="hybridMultilevel"/>
    <w:tmpl w:val="4F88A3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2C044D6A"/>
    <w:multiLevelType w:val="multilevel"/>
    <w:tmpl w:val="5BD68AEE"/>
    <w:numStyleLink w:val="BulletList"/>
  </w:abstractNum>
  <w:abstractNum w:abstractNumId="49" w15:restartNumberingAfterBreak="0">
    <w:nsid w:val="2DB07E61"/>
    <w:multiLevelType w:val="multilevel"/>
    <w:tmpl w:val="5BD68AEE"/>
    <w:numStyleLink w:val="BulletList"/>
  </w:abstractNum>
  <w:abstractNum w:abstractNumId="50" w15:restartNumberingAfterBreak="0">
    <w:nsid w:val="2DF54335"/>
    <w:multiLevelType w:val="hybridMultilevel"/>
    <w:tmpl w:val="33A0F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F756506"/>
    <w:multiLevelType w:val="hybridMultilevel"/>
    <w:tmpl w:val="C20CF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02F3850"/>
    <w:multiLevelType w:val="hybridMultilevel"/>
    <w:tmpl w:val="44DC20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17520D1"/>
    <w:multiLevelType w:val="multilevel"/>
    <w:tmpl w:val="C6CADC84"/>
    <w:lvl w:ilvl="0">
      <w:start w:val="1"/>
      <w:numFmt w:val="upperLetter"/>
      <w:lvlText w:val="ANNEX %1"/>
      <w:lvlJc w:val="left"/>
      <w:pPr>
        <w:ind w:left="0" w:firstLine="0"/>
      </w:pPr>
      <w:rPr>
        <w:rFonts w:hint="default"/>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54"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325946F7"/>
    <w:multiLevelType w:val="multilevel"/>
    <w:tmpl w:val="0A90A770"/>
    <w:styleLink w:val="LetterList"/>
    <w:lvl w:ilvl="0">
      <w:start w:val="1"/>
      <w:numFmt w:val="lowerLetter"/>
      <w:lvlText w:val="%1)"/>
      <w:lvlJc w:val="left"/>
      <w:pPr>
        <w:tabs>
          <w:tab w:val="num" w:pos="360"/>
        </w:tabs>
        <w:ind w:left="360" w:hanging="360"/>
      </w:pPr>
      <w:rPr>
        <w:rFonts w:hint="default"/>
        <w:color w:val="662382"/>
        <w:sz w:val="22"/>
        <w:szCs w:val="22"/>
      </w:rPr>
    </w:lvl>
    <w:lvl w:ilvl="1">
      <w:start w:val="1"/>
      <w:numFmt w:val="lowerRoman"/>
      <w:lvlText w:val="%2."/>
      <w:lvlJc w:val="left"/>
      <w:pPr>
        <w:tabs>
          <w:tab w:val="num" w:pos="1080"/>
        </w:tabs>
        <w:ind w:left="1080" w:hanging="720"/>
      </w:pPr>
      <w:rPr>
        <w:rFonts w:hint="default"/>
        <w:color w:val="662382"/>
      </w:rPr>
    </w:lvl>
    <w:lvl w:ilvl="2">
      <w:start w:val="1"/>
      <w:numFmt w:val="lowerRoman"/>
      <w:lvlText w:val="%3."/>
      <w:lvlJc w:val="right"/>
      <w:pPr>
        <w:tabs>
          <w:tab w:val="num" w:pos="2160"/>
        </w:tabs>
        <w:ind w:left="2160" w:hanging="180"/>
      </w:pPr>
      <w:rPr>
        <w:rFonts w:hint="default"/>
        <w:color w:val="662382"/>
      </w:rPr>
    </w:lvl>
    <w:lvl w:ilvl="3">
      <w:start w:val="1"/>
      <w:numFmt w:val="decimal"/>
      <w:lvlText w:val="%4."/>
      <w:lvlJc w:val="left"/>
      <w:pPr>
        <w:tabs>
          <w:tab w:val="num" w:pos="2880"/>
        </w:tabs>
        <w:ind w:left="2880" w:hanging="360"/>
      </w:pPr>
      <w:rPr>
        <w:rFonts w:hint="default"/>
        <w:color w:val="662382"/>
      </w:rPr>
    </w:lvl>
    <w:lvl w:ilvl="4">
      <w:start w:val="1"/>
      <w:numFmt w:val="lowerLetter"/>
      <w:lvlText w:val="%5."/>
      <w:lvlJc w:val="left"/>
      <w:pPr>
        <w:tabs>
          <w:tab w:val="num" w:pos="3600"/>
        </w:tabs>
        <w:ind w:left="3600" w:hanging="360"/>
      </w:pPr>
      <w:rPr>
        <w:rFonts w:hint="default"/>
        <w:color w:val="333399"/>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 w15:restartNumberingAfterBreak="0">
    <w:nsid w:val="33E47327"/>
    <w:multiLevelType w:val="hybridMultilevel"/>
    <w:tmpl w:val="EF04FB2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4031327"/>
    <w:multiLevelType w:val="multilevel"/>
    <w:tmpl w:val="5BD68AEE"/>
    <w:numStyleLink w:val="BulletList"/>
  </w:abstractNum>
  <w:abstractNum w:abstractNumId="58" w15:restartNumberingAfterBreak="0">
    <w:nsid w:val="34625CE1"/>
    <w:multiLevelType w:val="hybridMultilevel"/>
    <w:tmpl w:val="F904B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4D9239E"/>
    <w:multiLevelType w:val="multilevel"/>
    <w:tmpl w:val="5BD68AEE"/>
    <w:numStyleLink w:val="BulletList"/>
  </w:abstractNum>
  <w:abstractNum w:abstractNumId="60" w15:restartNumberingAfterBreak="0">
    <w:nsid w:val="38B065B0"/>
    <w:multiLevelType w:val="multilevel"/>
    <w:tmpl w:val="5BD68AEE"/>
    <w:numStyleLink w:val="BulletList"/>
  </w:abstractNum>
  <w:abstractNum w:abstractNumId="61" w15:restartNumberingAfterBreak="0">
    <w:nsid w:val="3C3F7D46"/>
    <w:multiLevelType w:val="multilevel"/>
    <w:tmpl w:val="5BD68AEE"/>
    <w:numStyleLink w:val="BulletList"/>
  </w:abstractNum>
  <w:abstractNum w:abstractNumId="62" w15:restartNumberingAfterBreak="0">
    <w:nsid w:val="3D133246"/>
    <w:multiLevelType w:val="multilevel"/>
    <w:tmpl w:val="5BD68AEE"/>
    <w:numStyleLink w:val="BulletList"/>
  </w:abstractNum>
  <w:abstractNum w:abstractNumId="63" w15:restartNumberingAfterBreak="0">
    <w:nsid w:val="3DCE3E63"/>
    <w:multiLevelType w:val="multilevel"/>
    <w:tmpl w:val="5BD68AEE"/>
    <w:numStyleLink w:val="BulletList"/>
  </w:abstractNum>
  <w:abstractNum w:abstractNumId="64" w15:restartNumberingAfterBreak="0">
    <w:nsid w:val="3EEA4E2B"/>
    <w:multiLevelType w:val="hybridMultilevel"/>
    <w:tmpl w:val="0896D8D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3F8F1BCB"/>
    <w:multiLevelType w:val="hybridMultilevel"/>
    <w:tmpl w:val="6B7618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FE4458A"/>
    <w:multiLevelType w:val="multilevel"/>
    <w:tmpl w:val="5BD68AEE"/>
    <w:numStyleLink w:val="BulletList"/>
  </w:abstractNum>
  <w:abstractNum w:abstractNumId="67" w15:restartNumberingAfterBreak="0">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68" w15:restartNumberingAfterBreak="0">
    <w:nsid w:val="40F95FD9"/>
    <w:multiLevelType w:val="multilevel"/>
    <w:tmpl w:val="9FD0707E"/>
    <w:name w:val="HeadingNumbers4"/>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69" w15:restartNumberingAfterBreak="0">
    <w:nsid w:val="415F1BCF"/>
    <w:multiLevelType w:val="multilevel"/>
    <w:tmpl w:val="34D8A9EE"/>
    <w:lvl w:ilvl="0">
      <w:start w:val="1"/>
      <w:numFmt w:val="decimal"/>
      <w:lvlText w:val="%1."/>
      <w:lvlJc w:val="left"/>
      <w:pPr>
        <w:tabs>
          <w:tab w:val="num" w:pos="360"/>
        </w:tabs>
        <w:ind w:left="360" w:hanging="360"/>
      </w:pPr>
      <w:rPr>
        <w:rFonts w:hint="default"/>
        <w:color w:val="662382"/>
        <w:sz w:val="22"/>
        <w:szCs w:val="22"/>
      </w:rPr>
    </w:lvl>
    <w:lvl w:ilvl="1">
      <w:start w:val="1"/>
      <w:numFmt w:val="decimal"/>
      <w:lvlText w:val="%1.%2."/>
      <w:lvlJc w:val="left"/>
      <w:pPr>
        <w:tabs>
          <w:tab w:val="num" w:pos="720"/>
        </w:tabs>
        <w:ind w:left="720" w:hanging="360"/>
      </w:pPr>
      <w:rPr>
        <w:rFonts w:hint="default"/>
        <w:color w:val="662382"/>
      </w:rPr>
    </w:lvl>
    <w:lvl w:ilvl="2">
      <w:start w:val="1"/>
      <w:numFmt w:val="decimal"/>
      <w:lvlText w:val="%1.%2.%3."/>
      <w:lvlJc w:val="left"/>
      <w:pPr>
        <w:tabs>
          <w:tab w:val="num" w:pos="1080"/>
        </w:tabs>
        <w:ind w:left="1080" w:hanging="360"/>
      </w:pPr>
      <w:rPr>
        <w:rFonts w:hint="default"/>
        <w:color w:val="662382"/>
      </w:rPr>
    </w:lvl>
    <w:lvl w:ilvl="3">
      <w:start w:val="1"/>
      <w:numFmt w:val="decimal"/>
      <w:lvlText w:val="%1.%2.%3.%4."/>
      <w:lvlJc w:val="left"/>
      <w:pPr>
        <w:tabs>
          <w:tab w:val="num" w:pos="1440"/>
        </w:tabs>
        <w:ind w:left="1440" w:hanging="360"/>
      </w:pPr>
      <w:rPr>
        <w:rFonts w:hint="default"/>
        <w:color w:val="662382"/>
      </w:rPr>
    </w:lvl>
    <w:lvl w:ilvl="4">
      <w:start w:val="1"/>
      <w:numFmt w:val="decimal"/>
      <w:lvlText w:val="%1.%2.%3.%4.%5"/>
      <w:lvlJc w:val="left"/>
      <w:pPr>
        <w:tabs>
          <w:tab w:val="num" w:pos="1800"/>
        </w:tabs>
        <w:ind w:left="1800" w:hanging="360"/>
      </w:pPr>
      <w:rPr>
        <w:rFonts w:hint="default"/>
        <w:color w:val="662382"/>
      </w:rPr>
    </w:lvl>
    <w:lvl w:ilvl="5">
      <w:start w:val="1"/>
      <w:numFmt w:val="decimal"/>
      <w:lvlText w:val="%1.%2.%3.%4.%5.%6"/>
      <w:lvlJc w:val="left"/>
      <w:pPr>
        <w:tabs>
          <w:tab w:val="num" w:pos="2160"/>
        </w:tabs>
        <w:ind w:left="2160" w:hanging="360"/>
      </w:pPr>
      <w:rPr>
        <w:rFonts w:hint="default"/>
        <w:color w:val="662382"/>
      </w:rPr>
    </w:lvl>
    <w:lvl w:ilvl="6">
      <w:start w:val="1"/>
      <w:numFmt w:val="decimal"/>
      <w:lvlText w:val="%1.%2.%3.%4.%5.%6.%7"/>
      <w:lvlJc w:val="left"/>
      <w:pPr>
        <w:tabs>
          <w:tab w:val="num" w:pos="2520"/>
        </w:tabs>
        <w:ind w:left="2520" w:hanging="360"/>
      </w:pPr>
      <w:rPr>
        <w:rFonts w:hint="default"/>
        <w:color w:val="662382"/>
      </w:rPr>
    </w:lvl>
    <w:lvl w:ilvl="7">
      <w:start w:val="1"/>
      <w:numFmt w:val="decimal"/>
      <w:lvlText w:val="%1.%2.%3.%4.%5.%6.%7.%8"/>
      <w:lvlJc w:val="left"/>
      <w:pPr>
        <w:tabs>
          <w:tab w:val="num" w:pos="2880"/>
        </w:tabs>
        <w:ind w:left="2880" w:hanging="360"/>
      </w:pPr>
      <w:rPr>
        <w:rFonts w:hint="default"/>
        <w:color w:val="662382"/>
      </w:rPr>
    </w:lvl>
    <w:lvl w:ilvl="8">
      <w:start w:val="1"/>
      <w:numFmt w:val="decimal"/>
      <w:lvlText w:val="%1.%2.%3.%4.%5.%6.%7.%8.%9"/>
      <w:lvlJc w:val="left"/>
      <w:pPr>
        <w:tabs>
          <w:tab w:val="num" w:pos="3240"/>
        </w:tabs>
        <w:ind w:left="3240" w:hanging="360"/>
      </w:pPr>
      <w:rPr>
        <w:rFonts w:hint="default"/>
        <w:color w:val="662382"/>
      </w:rPr>
    </w:lvl>
  </w:abstractNum>
  <w:abstractNum w:abstractNumId="70" w15:restartNumberingAfterBreak="0">
    <w:nsid w:val="41A87FE8"/>
    <w:multiLevelType w:val="hybridMultilevel"/>
    <w:tmpl w:val="6A3E31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43C22AA3"/>
    <w:multiLevelType w:val="hybridMultilevel"/>
    <w:tmpl w:val="843A11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4663027A"/>
    <w:multiLevelType w:val="multilevel"/>
    <w:tmpl w:val="5BD68AEE"/>
    <w:numStyleLink w:val="BulletList"/>
  </w:abstractNum>
  <w:abstractNum w:abstractNumId="73" w15:restartNumberingAfterBreak="0">
    <w:nsid w:val="46CB2D2B"/>
    <w:multiLevelType w:val="hybridMultilevel"/>
    <w:tmpl w:val="272AF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6E03C97"/>
    <w:multiLevelType w:val="hybridMultilevel"/>
    <w:tmpl w:val="600059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76F3135"/>
    <w:multiLevelType w:val="multilevel"/>
    <w:tmpl w:val="0809001D"/>
    <w:name w:val="HeadingNumbers2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48B22278"/>
    <w:multiLevelType w:val="multilevel"/>
    <w:tmpl w:val="5BD68AEE"/>
    <w:lvl w:ilvl="0">
      <w:start w:val="1"/>
      <w:numFmt w:val="bullet"/>
      <w:lvlText w:val="•"/>
      <w:lvlJc w:val="left"/>
      <w:pPr>
        <w:tabs>
          <w:tab w:val="num" w:pos="360"/>
        </w:tabs>
        <w:ind w:left="360" w:hanging="360"/>
      </w:pPr>
      <w:rPr>
        <w:rFonts w:ascii="Tahoma" w:hAnsi="Tahoma" w:cs="Tahoma"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8B76765"/>
    <w:multiLevelType w:val="multilevel"/>
    <w:tmpl w:val="84D0C33A"/>
    <w:styleLink w:val="RomanList"/>
    <w:lvl w:ilvl="0">
      <w:start w:val="1"/>
      <w:numFmt w:val="upperRoman"/>
      <w:lvlText w:val="%1"/>
      <w:lvlJc w:val="left"/>
      <w:pPr>
        <w:tabs>
          <w:tab w:val="num" w:pos="720"/>
        </w:tabs>
        <w:ind w:left="720" w:hanging="720"/>
      </w:pPr>
      <w:rPr>
        <w:rFonts w:hint="default"/>
        <w:b/>
        <w:color w:val="662382"/>
        <w:sz w:val="22"/>
        <w:szCs w:val="22"/>
      </w:rPr>
    </w:lvl>
    <w:lvl w:ilvl="1">
      <w:start w:val="1"/>
      <w:numFmt w:val="upperLetter"/>
      <w:lvlText w:val="%2"/>
      <w:lvlJc w:val="left"/>
      <w:pPr>
        <w:tabs>
          <w:tab w:val="num" w:pos="1080"/>
        </w:tabs>
        <w:ind w:left="1080" w:hanging="720"/>
      </w:pPr>
      <w:rPr>
        <w:rFonts w:hint="default"/>
        <w:b/>
        <w:color w:val="662382"/>
        <w:sz w:val="22"/>
      </w:rPr>
    </w:lvl>
    <w:lvl w:ilvl="2">
      <w:start w:val="1"/>
      <w:numFmt w:val="lowerRoman"/>
      <w:lvlText w:val="%3)"/>
      <w:lvlJc w:val="left"/>
      <w:pPr>
        <w:tabs>
          <w:tab w:val="num" w:pos="1440"/>
        </w:tabs>
        <w:ind w:left="1440" w:hanging="720"/>
      </w:pPr>
      <w:rPr>
        <w:rFonts w:hint="default"/>
        <w:b/>
        <w:color w:val="662382"/>
        <w:sz w:val="22"/>
      </w:rPr>
    </w:lvl>
    <w:lvl w:ilvl="3">
      <w:start w:val="1"/>
      <w:numFmt w:val="lowerLetter"/>
      <w:lvlText w:val="%4)"/>
      <w:lvlJc w:val="left"/>
      <w:pPr>
        <w:tabs>
          <w:tab w:val="num" w:pos="1800"/>
        </w:tabs>
        <w:ind w:left="1800" w:hanging="720"/>
      </w:pPr>
      <w:rPr>
        <w:rFonts w:hint="default"/>
        <w:b/>
        <w:color w:val="662382"/>
        <w:sz w:val="22"/>
      </w:rPr>
    </w:lvl>
    <w:lvl w:ilvl="4">
      <w:start w:val="1"/>
      <w:numFmt w:val="none"/>
      <w:lvlText w:val=""/>
      <w:lvlJc w:val="left"/>
      <w:pPr>
        <w:tabs>
          <w:tab w:val="num" w:pos="1800"/>
        </w:tabs>
        <w:ind w:left="1800" w:hanging="360"/>
      </w:pPr>
      <w:rPr>
        <w:rFonts w:hint="default"/>
        <w:color w:val="333399"/>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78" w15:restartNumberingAfterBreak="0">
    <w:nsid w:val="4A485F83"/>
    <w:multiLevelType w:val="multilevel"/>
    <w:tmpl w:val="5BD68AEE"/>
    <w:numStyleLink w:val="BulletList"/>
  </w:abstractNum>
  <w:abstractNum w:abstractNumId="79" w15:restartNumberingAfterBreak="0">
    <w:nsid w:val="4AEA31FF"/>
    <w:multiLevelType w:val="hybridMultilevel"/>
    <w:tmpl w:val="843A11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B181D8B"/>
    <w:multiLevelType w:val="multilevel"/>
    <w:tmpl w:val="5BD68AEE"/>
    <w:numStyleLink w:val="BulletList"/>
  </w:abstractNum>
  <w:abstractNum w:abstractNumId="81" w15:restartNumberingAfterBreak="0">
    <w:nsid w:val="4E6E1664"/>
    <w:multiLevelType w:val="hybridMultilevel"/>
    <w:tmpl w:val="8126FA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4EC81779"/>
    <w:multiLevelType w:val="hybridMultilevel"/>
    <w:tmpl w:val="5F8839C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0A50D28"/>
    <w:multiLevelType w:val="multilevel"/>
    <w:tmpl w:val="5BD68AEE"/>
    <w:numStyleLink w:val="BulletList"/>
  </w:abstractNum>
  <w:abstractNum w:abstractNumId="84" w15:restartNumberingAfterBreak="0">
    <w:nsid w:val="50BA4306"/>
    <w:multiLevelType w:val="multilevel"/>
    <w:tmpl w:val="5BD68AEE"/>
    <w:numStyleLink w:val="BulletList"/>
  </w:abstractNum>
  <w:abstractNum w:abstractNumId="85" w15:restartNumberingAfterBreak="0">
    <w:nsid w:val="52D9280B"/>
    <w:multiLevelType w:val="multilevel"/>
    <w:tmpl w:val="5BD68AEE"/>
    <w:numStyleLink w:val="BulletList"/>
  </w:abstractNum>
  <w:abstractNum w:abstractNumId="86" w15:restartNumberingAfterBreak="0">
    <w:nsid w:val="54B851CA"/>
    <w:multiLevelType w:val="multilevel"/>
    <w:tmpl w:val="5BD68AEE"/>
    <w:numStyleLink w:val="BulletList"/>
  </w:abstractNum>
  <w:abstractNum w:abstractNumId="87" w15:restartNumberingAfterBreak="0">
    <w:nsid w:val="54E93EDD"/>
    <w:multiLevelType w:val="multilevel"/>
    <w:tmpl w:val="5BD68AEE"/>
    <w:numStyleLink w:val="BulletList"/>
  </w:abstractNum>
  <w:abstractNum w:abstractNumId="88" w15:restartNumberingAfterBreak="0">
    <w:nsid w:val="558764F0"/>
    <w:multiLevelType w:val="hybridMultilevel"/>
    <w:tmpl w:val="B4CA55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60833A1"/>
    <w:multiLevelType w:val="hybridMultilevel"/>
    <w:tmpl w:val="843A11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57103E49"/>
    <w:multiLevelType w:val="hybridMultilevel"/>
    <w:tmpl w:val="5732ACF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57187F5D"/>
    <w:multiLevelType w:val="hybridMultilevel"/>
    <w:tmpl w:val="FEFE1982"/>
    <w:lvl w:ilvl="0" w:tplc="7108D82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7227A85"/>
    <w:multiLevelType w:val="multilevel"/>
    <w:tmpl w:val="5BD68AEE"/>
    <w:numStyleLink w:val="BulletList"/>
  </w:abstractNum>
  <w:abstractNum w:abstractNumId="93" w15:restartNumberingAfterBreak="0">
    <w:nsid w:val="57576823"/>
    <w:multiLevelType w:val="multilevel"/>
    <w:tmpl w:val="5BD68AEE"/>
    <w:numStyleLink w:val="BulletList"/>
  </w:abstractNum>
  <w:abstractNum w:abstractNumId="94" w15:restartNumberingAfterBreak="0">
    <w:nsid w:val="578F4E1C"/>
    <w:multiLevelType w:val="multilevel"/>
    <w:tmpl w:val="FDBA6F70"/>
    <w:lvl w:ilvl="0">
      <w:start w:val="1"/>
      <w:numFmt w:val="upperLetter"/>
      <w:pStyle w:val="Appendix1"/>
      <w:lvlText w:val="Annex %1: "/>
      <w:lvlJc w:val="left"/>
      <w:pPr>
        <w:tabs>
          <w:tab w:val="num" w:pos="1800"/>
        </w:tabs>
        <w:ind w:left="1800" w:hanging="1800"/>
      </w:pPr>
      <w:rPr>
        <w:rFonts w:hint="default"/>
      </w:rPr>
    </w:lvl>
    <w:lvl w:ilvl="1">
      <w:start w:val="1"/>
      <w:numFmt w:val="decimal"/>
      <w:pStyle w:val="Appendix2"/>
      <w:lvlText w:val="%1.%2"/>
      <w:lvlJc w:val="left"/>
      <w:pPr>
        <w:tabs>
          <w:tab w:val="num" w:pos="-31680"/>
        </w:tabs>
        <w:ind w:left="0" w:firstLine="0"/>
      </w:pPr>
      <w:rPr>
        <w:rFonts w:hint="default"/>
      </w:rPr>
    </w:lvl>
    <w:lvl w:ilvl="2">
      <w:start w:val="1"/>
      <w:numFmt w:val="decimal"/>
      <w:pStyle w:val="Appendix3"/>
      <w:lvlText w:val="%1.%2.%3"/>
      <w:lvlJc w:val="left"/>
      <w:pPr>
        <w:tabs>
          <w:tab w:val="num" w:pos="-31680"/>
        </w:tabs>
        <w:ind w:left="0" w:firstLine="0"/>
      </w:pPr>
      <w:rPr>
        <w:rFonts w:hint="default"/>
      </w:rPr>
    </w:lvl>
    <w:lvl w:ilvl="3">
      <w:start w:val="1"/>
      <w:numFmt w:val="decimal"/>
      <w:pStyle w:val="Appendix4"/>
      <w:lvlText w:val="%1.%2.%3.%4"/>
      <w:lvlJc w:val="left"/>
      <w:pPr>
        <w:tabs>
          <w:tab w:val="num" w:pos="-31680"/>
        </w:tabs>
        <w:ind w:left="0" w:firstLine="0"/>
      </w:pPr>
      <w:rPr>
        <w:rFonts w:hint="default"/>
      </w:rPr>
    </w:lvl>
    <w:lvl w:ilvl="4">
      <w:start w:val="1"/>
      <w:numFmt w:val="decimal"/>
      <w:pStyle w:val="Appendix5"/>
      <w:lvlText w:val="%1.%2.%3.%4.%5"/>
      <w:lvlJc w:val="left"/>
      <w:pPr>
        <w:tabs>
          <w:tab w:val="num" w:pos="-31680"/>
        </w:tabs>
        <w:ind w:left="0" w:firstLine="0"/>
      </w:pPr>
      <w:rPr>
        <w:rFonts w:hint="default"/>
      </w:rPr>
    </w:lvl>
    <w:lvl w:ilvl="5">
      <w:start w:val="1"/>
      <w:numFmt w:val="decimal"/>
      <w:pStyle w:val="Appendix6"/>
      <w:lvlText w:val="%1.%2.%3.%4.%5.%6"/>
      <w:lvlJc w:val="left"/>
      <w:pPr>
        <w:tabs>
          <w:tab w:val="num" w:pos="0"/>
        </w:tabs>
        <w:ind w:left="0" w:firstLine="0"/>
      </w:pPr>
      <w:rPr>
        <w:rFonts w:hint="default"/>
      </w:rPr>
    </w:lvl>
    <w:lvl w:ilvl="6">
      <w:start w:val="1"/>
      <w:numFmt w:val="decimal"/>
      <w:pStyle w:val="Appendix7"/>
      <w:lvlText w:val="%1.%2.%3.%4.%5.%6.%7"/>
      <w:lvlJc w:val="left"/>
      <w:pPr>
        <w:tabs>
          <w:tab w:val="num" w:pos="0"/>
        </w:tabs>
        <w:ind w:left="0" w:firstLine="0"/>
      </w:pPr>
      <w:rPr>
        <w:rFonts w:hint="default"/>
      </w:rPr>
    </w:lvl>
    <w:lvl w:ilvl="7">
      <w:start w:val="1"/>
      <w:numFmt w:val="decimal"/>
      <w:pStyle w:val="Appendix8"/>
      <w:lvlText w:val="%1.%2.%3.%4.%5.%6.%7.%8"/>
      <w:lvlJc w:val="left"/>
      <w:pPr>
        <w:tabs>
          <w:tab w:val="num" w:pos="0"/>
        </w:tabs>
        <w:ind w:left="0" w:firstLine="0"/>
      </w:pPr>
      <w:rPr>
        <w:rFonts w:hint="default"/>
      </w:rPr>
    </w:lvl>
    <w:lvl w:ilvl="8">
      <w:start w:val="1"/>
      <w:numFmt w:val="decimal"/>
      <w:suff w:val="space"/>
      <w:lvlText w:val="%1.%2.%3.%4.%5.%6.%7.%8.%9"/>
      <w:lvlJc w:val="left"/>
      <w:rPr>
        <w:rFonts w:cs="Century Gothic" w:hint="default"/>
        <w:bCs w:val="0"/>
        <w:i w:val="0"/>
        <w:iCs w:val="0"/>
        <w:caps w:val="0"/>
        <w:smallCaps w:val="0"/>
        <w:strike w:val="0"/>
        <w:dstrike w:val="0"/>
        <w:vanish w:val="0"/>
        <w:color w:val="000000"/>
        <w:spacing w:val="0"/>
        <w:kern w:val="0"/>
        <w:position w:val="0"/>
        <w:u w:val="none"/>
        <w:vertAlign w:val="baseline"/>
        <w:em w:val="none"/>
      </w:rPr>
    </w:lvl>
  </w:abstractNum>
  <w:abstractNum w:abstractNumId="95" w15:restartNumberingAfterBreak="0">
    <w:nsid w:val="58020864"/>
    <w:multiLevelType w:val="multilevel"/>
    <w:tmpl w:val="5BD68AEE"/>
    <w:numStyleLink w:val="BulletList"/>
  </w:abstractNum>
  <w:abstractNum w:abstractNumId="96" w15:restartNumberingAfterBreak="0">
    <w:nsid w:val="587B28D2"/>
    <w:multiLevelType w:val="multilevel"/>
    <w:tmpl w:val="5BD68AEE"/>
    <w:numStyleLink w:val="BulletList"/>
  </w:abstractNum>
  <w:abstractNum w:abstractNumId="97" w15:restartNumberingAfterBreak="0">
    <w:nsid w:val="588D5397"/>
    <w:multiLevelType w:val="hybridMultilevel"/>
    <w:tmpl w:val="6A3E31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5B8707E0"/>
    <w:multiLevelType w:val="multilevel"/>
    <w:tmpl w:val="06D21EEE"/>
    <w:numStyleLink w:val="NumberList"/>
  </w:abstractNum>
  <w:abstractNum w:abstractNumId="99" w15:restartNumberingAfterBreak="0">
    <w:nsid w:val="5C491CB3"/>
    <w:multiLevelType w:val="multilevel"/>
    <w:tmpl w:val="5BD68AEE"/>
    <w:numStyleLink w:val="BulletList"/>
  </w:abstractNum>
  <w:abstractNum w:abstractNumId="100" w15:restartNumberingAfterBreak="0">
    <w:nsid w:val="5E082805"/>
    <w:multiLevelType w:val="multilevel"/>
    <w:tmpl w:val="5BD68AEE"/>
    <w:numStyleLink w:val="BulletList"/>
  </w:abstractNum>
  <w:abstractNum w:abstractNumId="101" w15:restartNumberingAfterBreak="0">
    <w:nsid w:val="5EEA6EF3"/>
    <w:multiLevelType w:val="hybridMultilevel"/>
    <w:tmpl w:val="6E0A0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FA506A3"/>
    <w:multiLevelType w:val="multilevel"/>
    <w:tmpl w:val="5BD68AEE"/>
    <w:numStyleLink w:val="BulletList"/>
  </w:abstractNum>
  <w:abstractNum w:abstractNumId="103" w15:restartNumberingAfterBreak="0">
    <w:nsid w:val="5FC838C3"/>
    <w:multiLevelType w:val="hybridMultilevel"/>
    <w:tmpl w:val="95986A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65744F58"/>
    <w:multiLevelType w:val="hybridMultilevel"/>
    <w:tmpl w:val="6A3E31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66094709"/>
    <w:multiLevelType w:val="multilevel"/>
    <w:tmpl w:val="5BD68AEE"/>
    <w:numStyleLink w:val="BulletList"/>
  </w:abstractNum>
  <w:abstractNum w:abstractNumId="106" w15:restartNumberingAfterBreak="0">
    <w:nsid w:val="6776683D"/>
    <w:multiLevelType w:val="hybridMultilevel"/>
    <w:tmpl w:val="53126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7A6157B"/>
    <w:multiLevelType w:val="hybridMultilevel"/>
    <w:tmpl w:val="87068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6D157A8C"/>
    <w:multiLevelType w:val="singleLevel"/>
    <w:tmpl w:val="466AA9C0"/>
    <w:name w:val="HeadingNumbers"/>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0" w15:restartNumberingAfterBreak="0">
    <w:nsid w:val="6D4969E2"/>
    <w:multiLevelType w:val="multilevel"/>
    <w:tmpl w:val="5BD68AEE"/>
    <w:numStyleLink w:val="BulletList"/>
  </w:abstractNum>
  <w:abstractNum w:abstractNumId="111" w15:restartNumberingAfterBreak="0">
    <w:nsid w:val="6D953CBC"/>
    <w:multiLevelType w:val="hybridMultilevel"/>
    <w:tmpl w:val="7A1CE6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6DEF3E88"/>
    <w:multiLevelType w:val="hybridMultilevel"/>
    <w:tmpl w:val="39223CC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6E1F7913"/>
    <w:multiLevelType w:val="hybridMultilevel"/>
    <w:tmpl w:val="5B52A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E9F2734"/>
    <w:multiLevelType w:val="multilevel"/>
    <w:tmpl w:val="5BD68AEE"/>
    <w:numStyleLink w:val="BulletList"/>
  </w:abstractNum>
  <w:abstractNum w:abstractNumId="115" w15:restartNumberingAfterBreak="0">
    <w:nsid w:val="6EBB576F"/>
    <w:multiLevelType w:val="hybridMultilevel"/>
    <w:tmpl w:val="EEFAAA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6FE02CC2"/>
    <w:multiLevelType w:val="multilevel"/>
    <w:tmpl w:val="5BD68AEE"/>
    <w:numStyleLink w:val="BulletList"/>
  </w:abstractNum>
  <w:abstractNum w:abstractNumId="117" w15:restartNumberingAfterBreak="0">
    <w:nsid w:val="709F5457"/>
    <w:multiLevelType w:val="multilevel"/>
    <w:tmpl w:val="83A83BA2"/>
    <w:lvl w:ilvl="0">
      <w:start w:val="1"/>
      <w:numFmt w:val="decimal"/>
      <w:lvlText w:val="%1."/>
      <w:lvlJc w:val="left"/>
      <w:pPr>
        <w:tabs>
          <w:tab w:val="num" w:pos="360"/>
        </w:tabs>
        <w:ind w:left="360" w:hanging="360"/>
      </w:pPr>
      <w:rPr>
        <w:rFonts w:hint="default"/>
        <w:color w:val="662382"/>
        <w:sz w:val="22"/>
        <w:szCs w:val="22"/>
      </w:rPr>
    </w:lvl>
    <w:lvl w:ilvl="1">
      <w:start w:val="1"/>
      <w:numFmt w:val="decimal"/>
      <w:lvlText w:val="%1.%2."/>
      <w:lvlJc w:val="left"/>
      <w:pPr>
        <w:tabs>
          <w:tab w:val="num" w:pos="720"/>
        </w:tabs>
        <w:ind w:left="720" w:hanging="360"/>
      </w:pPr>
      <w:rPr>
        <w:rFonts w:hint="default"/>
        <w:color w:val="662382"/>
      </w:rPr>
    </w:lvl>
    <w:lvl w:ilvl="2">
      <w:start w:val="1"/>
      <w:numFmt w:val="decimal"/>
      <w:lvlText w:val="%1.%2.%3."/>
      <w:lvlJc w:val="left"/>
      <w:pPr>
        <w:tabs>
          <w:tab w:val="num" w:pos="1080"/>
        </w:tabs>
        <w:ind w:left="1080" w:hanging="360"/>
      </w:pPr>
      <w:rPr>
        <w:rFonts w:hint="default"/>
        <w:color w:val="662382"/>
      </w:rPr>
    </w:lvl>
    <w:lvl w:ilvl="3">
      <w:start w:val="1"/>
      <w:numFmt w:val="decimal"/>
      <w:lvlText w:val="%1.%2.%3.%4."/>
      <w:lvlJc w:val="left"/>
      <w:pPr>
        <w:tabs>
          <w:tab w:val="num" w:pos="1440"/>
        </w:tabs>
        <w:ind w:left="1440" w:hanging="360"/>
      </w:pPr>
      <w:rPr>
        <w:rFonts w:hint="default"/>
        <w:color w:val="662382"/>
      </w:rPr>
    </w:lvl>
    <w:lvl w:ilvl="4">
      <w:start w:val="1"/>
      <w:numFmt w:val="decimal"/>
      <w:lvlText w:val="%1.%2.%3.%4.%5"/>
      <w:lvlJc w:val="left"/>
      <w:pPr>
        <w:tabs>
          <w:tab w:val="num" w:pos="1800"/>
        </w:tabs>
        <w:ind w:left="1800" w:hanging="360"/>
      </w:pPr>
      <w:rPr>
        <w:rFonts w:hint="default"/>
        <w:color w:val="662382"/>
      </w:rPr>
    </w:lvl>
    <w:lvl w:ilvl="5">
      <w:start w:val="1"/>
      <w:numFmt w:val="decimal"/>
      <w:lvlText w:val="%1.%2.%3.%4.%5.%6"/>
      <w:lvlJc w:val="left"/>
      <w:pPr>
        <w:tabs>
          <w:tab w:val="num" w:pos="2160"/>
        </w:tabs>
        <w:ind w:left="2160" w:hanging="360"/>
      </w:pPr>
      <w:rPr>
        <w:rFonts w:hint="default"/>
        <w:color w:val="662382"/>
      </w:rPr>
    </w:lvl>
    <w:lvl w:ilvl="6">
      <w:start w:val="1"/>
      <w:numFmt w:val="decimal"/>
      <w:lvlText w:val="%1.%2.%3.%4.%5.%6.%7"/>
      <w:lvlJc w:val="left"/>
      <w:pPr>
        <w:tabs>
          <w:tab w:val="num" w:pos="2520"/>
        </w:tabs>
        <w:ind w:left="2520" w:hanging="360"/>
      </w:pPr>
      <w:rPr>
        <w:rFonts w:hint="default"/>
        <w:color w:val="662382"/>
      </w:rPr>
    </w:lvl>
    <w:lvl w:ilvl="7">
      <w:start w:val="1"/>
      <w:numFmt w:val="decimal"/>
      <w:lvlText w:val="%1.%2.%3.%4.%5.%6.%7.%8"/>
      <w:lvlJc w:val="left"/>
      <w:pPr>
        <w:tabs>
          <w:tab w:val="num" w:pos="2880"/>
        </w:tabs>
        <w:ind w:left="2880" w:hanging="360"/>
      </w:pPr>
      <w:rPr>
        <w:rFonts w:hint="default"/>
        <w:color w:val="662382"/>
      </w:rPr>
    </w:lvl>
    <w:lvl w:ilvl="8">
      <w:start w:val="1"/>
      <w:numFmt w:val="decimal"/>
      <w:lvlText w:val="%1.%2.%3.%4.%5.%6.%7.%8.%9"/>
      <w:lvlJc w:val="left"/>
      <w:pPr>
        <w:tabs>
          <w:tab w:val="num" w:pos="3240"/>
        </w:tabs>
        <w:ind w:left="3240" w:hanging="360"/>
      </w:pPr>
      <w:rPr>
        <w:rFonts w:hint="default"/>
        <w:color w:val="662382"/>
      </w:rPr>
    </w:lvl>
  </w:abstractNum>
  <w:abstractNum w:abstractNumId="118" w15:restartNumberingAfterBreak="0">
    <w:nsid w:val="70B6470B"/>
    <w:multiLevelType w:val="multilevel"/>
    <w:tmpl w:val="5BD68AEE"/>
    <w:numStyleLink w:val="BulletList"/>
  </w:abstractNum>
  <w:abstractNum w:abstractNumId="119" w15:restartNumberingAfterBreak="0">
    <w:nsid w:val="70D43887"/>
    <w:multiLevelType w:val="hybridMultilevel"/>
    <w:tmpl w:val="B158F3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72A5735D"/>
    <w:multiLevelType w:val="hybridMultilevel"/>
    <w:tmpl w:val="F6FE265A"/>
    <w:name w:val="HeadingNumbers232"/>
    <w:lvl w:ilvl="0" w:tplc="6048217C">
      <w:numFmt w:val="bullet"/>
      <w:lvlText w:val="–"/>
      <w:lvlJc w:val="left"/>
      <w:pPr>
        <w:ind w:left="720" w:hanging="360"/>
      </w:pPr>
      <w:rPr>
        <w:rFonts w:ascii="Times New Roman" w:eastAsia="Times New Roman" w:hAnsi="Times New Roman" w:cs="Times New Roman" w:hint="default"/>
        <w:spacing w:val="-2"/>
        <w:w w:val="99"/>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37A5B14"/>
    <w:multiLevelType w:val="multilevel"/>
    <w:tmpl w:val="5BD68AEE"/>
    <w:numStyleLink w:val="BulletList"/>
  </w:abstractNum>
  <w:abstractNum w:abstractNumId="122" w15:restartNumberingAfterBreak="0">
    <w:nsid w:val="744E20B5"/>
    <w:multiLevelType w:val="hybridMultilevel"/>
    <w:tmpl w:val="EF04FB2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76A86BBF"/>
    <w:multiLevelType w:val="hybridMultilevel"/>
    <w:tmpl w:val="A36CF6E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7741561C"/>
    <w:multiLevelType w:val="hybridMultilevel"/>
    <w:tmpl w:val="C53ADF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78AA6D84"/>
    <w:multiLevelType w:val="multilevel"/>
    <w:tmpl w:val="5BD68AEE"/>
    <w:numStyleLink w:val="BulletList"/>
  </w:abstractNum>
  <w:abstractNum w:abstractNumId="126" w15:restartNumberingAfterBreak="0">
    <w:nsid w:val="79004C5F"/>
    <w:multiLevelType w:val="multilevel"/>
    <w:tmpl w:val="5BD68AEE"/>
    <w:numStyleLink w:val="BulletList"/>
  </w:abstractNum>
  <w:abstractNum w:abstractNumId="127" w15:restartNumberingAfterBreak="0">
    <w:nsid w:val="7A3227FC"/>
    <w:multiLevelType w:val="hybridMultilevel"/>
    <w:tmpl w:val="4950E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AE6221B"/>
    <w:multiLevelType w:val="multilevel"/>
    <w:tmpl w:val="5BD68AEE"/>
    <w:numStyleLink w:val="BulletList"/>
  </w:abstractNum>
  <w:abstractNum w:abstractNumId="129" w15:restartNumberingAfterBreak="0">
    <w:nsid w:val="7D41009E"/>
    <w:multiLevelType w:val="multilevel"/>
    <w:tmpl w:val="5BD68AEE"/>
    <w:numStyleLink w:val="BulletList"/>
  </w:abstractNum>
  <w:abstractNum w:abstractNumId="130" w15:restartNumberingAfterBreak="0">
    <w:nsid w:val="7D7255E5"/>
    <w:multiLevelType w:val="multilevel"/>
    <w:tmpl w:val="5BD68AEE"/>
    <w:numStyleLink w:val="BulletList"/>
  </w:abstractNum>
  <w:abstractNum w:abstractNumId="131" w15:restartNumberingAfterBreak="0">
    <w:nsid w:val="7D806980"/>
    <w:multiLevelType w:val="hybridMultilevel"/>
    <w:tmpl w:val="2A24E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DC12B49"/>
    <w:multiLevelType w:val="hybridMultilevel"/>
    <w:tmpl w:val="8DB60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EB957DD"/>
    <w:multiLevelType w:val="hybridMultilevel"/>
    <w:tmpl w:val="843A11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7FB81085"/>
    <w:multiLevelType w:val="multilevel"/>
    <w:tmpl w:val="06D21EEE"/>
    <w:styleLink w:val="NumberList"/>
    <w:lvl w:ilvl="0">
      <w:start w:val="1"/>
      <w:numFmt w:val="decimal"/>
      <w:lvlText w:val="%1."/>
      <w:lvlJc w:val="left"/>
      <w:pPr>
        <w:tabs>
          <w:tab w:val="num" w:pos="360"/>
        </w:tabs>
        <w:ind w:left="360" w:hanging="360"/>
      </w:pPr>
      <w:rPr>
        <w:rFonts w:hint="default"/>
        <w:color w:val="662382"/>
        <w:sz w:val="22"/>
        <w:szCs w:val="22"/>
      </w:rPr>
    </w:lvl>
    <w:lvl w:ilvl="1">
      <w:start w:val="1"/>
      <w:numFmt w:val="decimal"/>
      <w:lvlText w:val="%1.%2."/>
      <w:lvlJc w:val="left"/>
      <w:pPr>
        <w:tabs>
          <w:tab w:val="num" w:pos="720"/>
        </w:tabs>
        <w:ind w:left="720" w:hanging="360"/>
      </w:pPr>
      <w:rPr>
        <w:rFonts w:hint="default"/>
        <w:color w:val="662382"/>
      </w:rPr>
    </w:lvl>
    <w:lvl w:ilvl="2">
      <w:start w:val="1"/>
      <w:numFmt w:val="decimal"/>
      <w:lvlText w:val="%1.%2.%3."/>
      <w:lvlJc w:val="left"/>
      <w:pPr>
        <w:tabs>
          <w:tab w:val="num" w:pos="1080"/>
        </w:tabs>
        <w:ind w:left="1080" w:hanging="360"/>
      </w:pPr>
      <w:rPr>
        <w:rFonts w:hint="default"/>
        <w:color w:val="662382"/>
      </w:rPr>
    </w:lvl>
    <w:lvl w:ilvl="3">
      <w:start w:val="1"/>
      <w:numFmt w:val="decimal"/>
      <w:lvlText w:val="%1.%2.%3.%4."/>
      <w:lvlJc w:val="left"/>
      <w:pPr>
        <w:tabs>
          <w:tab w:val="num" w:pos="1440"/>
        </w:tabs>
        <w:ind w:left="1440" w:hanging="360"/>
      </w:pPr>
      <w:rPr>
        <w:rFonts w:hint="default"/>
        <w:color w:val="662382"/>
      </w:rPr>
    </w:lvl>
    <w:lvl w:ilvl="4">
      <w:start w:val="1"/>
      <w:numFmt w:val="decimal"/>
      <w:lvlText w:val="%1.%2.%3.%4.%5"/>
      <w:lvlJc w:val="left"/>
      <w:pPr>
        <w:tabs>
          <w:tab w:val="num" w:pos="1800"/>
        </w:tabs>
        <w:ind w:left="1800" w:hanging="360"/>
      </w:pPr>
      <w:rPr>
        <w:rFonts w:hint="default"/>
        <w:color w:val="662382"/>
      </w:rPr>
    </w:lvl>
    <w:lvl w:ilvl="5">
      <w:start w:val="1"/>
      <w:numFmt w:val="decimal"/>
      <w:lvlText w:val="%1.%2.%3.%4.%5.%6"/>
      <w:lvlJc w:val="left"/>
      <w:pPr>
        <w:tabs>
          <w:tab w:val="num" w:pos="2160"/>
        </w:tabs>
        <w:ind w:left="2160" w:hanging="360"/>
      </w:pPr>
      <w:rPr>
        <w:rFonts w:hint="default"/>
        <w:color w:val="662382"/>
      </w:rPr>
    </w:lvl>
    <w:lvl w:ilvl="6">
      <w:start w:val="1"/>
      <w:numFmt w:val="decimal"/>
      <w:lvlText w:val="%1.%2.%3.%4.%5.%6.%7"/>
      <w:lvlJc w:val="left"/>
      <w:pPr>
        <w:tabs>
          <w:tab w:val="num" w:pos="2520"/>
        </w:tabs>
        <w:ind w:left="2520" w:hanging="360"/>
      </w:pPr>
      <w:rPr>
        <w:rFonts w:hint="default"/>
        <w:color w:val="662382"/>
      </w:rPr>
    </w:lvl>
    <w:lvl w:ilvl="7">
      <w:start w:val="1"/>
      <w:numFmt w:val="decimal"/>
      <w:lvlText w:val="%1.%2.%3.%4.%5.%6.%7.%8"/>
      <w:lvlJc w:val="left"/>
      <w:pPr>
        <w:tabs>
          <w:tab w:val="num" w:pos="2880"/>
        </w:tabs>
        <w:ind w:left="2880" w:hanging="360"/>
      </w:pPr>
      <w:rPr>
        <w:rFonts w:hint="default"/>
        <w:color w:val="662382"/>
      </w:rPr>
    </w:lvl>
    <w:lvl w:ilvl="8">
      <w:start w:val="1"/>
      <w:numFmt w:val="decimal"/>
      <w:lvlText w:val="%1.%2.%3.%4.%5.%6.%7.%8.%9"/>
      <w:lvlJc w:val="left"/>
      <w:pPr>
        <w:tabs>
          <w:tab w:val="num" w:pos="3240"/>
        </w:tabs>
        <w:ind w:left="3240" w:hanging="360"/>
      </w:pPr>
      <w:rPr>
        <w:rFonts w:hint="default"/>
        <w:color w:val="662382"/>
      </w:rPr>
    </w:lvl>
  </w:abstractNum>
  <w:num w:numId="1" w16cid:durableId="67726886">
    <w:abstractNumId w:val="53"/>
  </w:num>
  <w:num w:numId="2" w16cid:durableId="1786533068">
    <w:abstractNumId w:val="54"/>
  </w:num>
  <w:num w:numId="3" w16cid:durableId="1760177581">
    <w:abstractNumId w:val="68"/>
  </w:num>
  <w:num w:numId="4" w16cid:durableId="987125951">
    <w:abstractNumId w:val="108"/>
  </w:num>
  <w:num w:numId="5" w16cid:durableId="483934398">
    <w:abstractNumId w:val="107"/>
  </w:num>
  <w:num w:numId="6" w16cid:durableId="461971079">
    <w:abstractNumId w:val="88"/>
  </w:num>
  <w:num w:numId="7" w16cid:durableId="1118261723">
    <w:abstractNumId w:val="127"/>
  </w:num>
  <w:num w:numId="8" w16cid:durableId="997415486">
    <w:abstractNumId w:val="94"/>
  </w:num>
  <w:num w:numId="9" w16cid:durableId="888878497">
    <w:abstractNumId w:val="9"/>
  </w:num>
  <w:num w:numId="10" w16cid:durableId="1667903891">
    <w:abstractNumId w:val="0"/>
  </w:num>
  <w:num w:numId="11" w16cid:durableId="1934970510">
    <w:abstractNumId w:val="55"/>
  </w:num>
  <w:num w:numId="12" w16cid:durableId="1956206303">
    <w:abstractNumId w:val="134"/>
  </w:num>
  <w:num w:numId="13" w16cid:durableId="943879774">
    <w:abstractNumId w:val="77"/>
  </w:num>
  <w:num w:numId="14" w16cid:durableId="824588622">
    <w:abstractNumId w:val="2"/>
  </w:num>
  <w:num w:numId="15" w16cid:durableId="2013756262">
    <w:abstractNumId w:val="40"/>
  </w:num>
  <w:num w:numId="16" w16cid:durableId="443036353">
    <w:abstractNumId w:val="48"/>
  </w:num>
  <w:num w:numId="17" w16cid:durableId="1443572059">
    <w:abstractNumId w:val="84"/>
  </w:num>
  <w:num w:numId="18" w16cid:durableId="1506284932">
    <w:abstractNumId w:val="27"/>
  </w:num>
  <w:num w:numId="19" w16cid:durableId="366881481">
    <w:abstractNumId w:val="125"/>
  </w:num>
  <w:num w:numId="20" w16cid:durableId="1149251753">
    <w:abstractNumId w:val="86"/>
  </w:num>
  <w:num w:numId="21" w16cid:durableId="192573921">
    <w:abstractNumId w:val="116"/>
  </w:num>
  <w:num w:numId="22" w16cid:durableId="1537933330">
    <w:abstractNumId w:val="69"/>
  </w:num>
  <w:num w:numId="23" w16cid:durableId="1434521484">
    <w:abstractNumId w:val="92"/>
  </w:num>
  <w:num w:numId="24" w16cid:durableId="962731852">
    <w:abstractNumId w:val="105"/>
  </w:num>
  <w:num w:numId="25" w16cid:durableId="1032338309">
    <w:abstractNumId w:val="60"/>
  </w:num>
  <w:num w:numId="26" w16cid:durableId="1773621423">
    <w:abstractNumId w:val="8"/>
  </w:num>
  <w:num w:numId="27" w16cid:durableId="307321497">
    <w:abstractNumId w:val="39"/>
  </w:num>
  <w:num w:numId="28" w16cid:durableId="282199381">
    <w:abstractNumId w:val="38"/>
  </w:num>
  <w:num w:numId="29" w16cid:durableId="1439447582">
    <w:abstractNumId w:val="128"/>
  </w:num>
  <w:num w:numId="30" w16cid:durableId="1187251139">
    <w:abstractNumId w:val="110"/>
  </w:num>
  <w:num w:numId="31" w16cid:durableId="1693530232">
    <w:abstractNumId w:val="99"/>
  </w:num>
  <w:num w:numId="32" w16cid:durableId="400448484">
    <w:abstractNumId w:val="10"/>
  </w:num>
  <w:num w:numId="33" w16cid:durableId="1302685127">
    <w:abstractNumId w:val="76"/>
  </w:num>
  <w:num w:numId="34" w16cid:durableId="1116096442">
    <w:abstractNumId w:val="33"/>
  </w:num>
  <w:num w:numId="35" w16cid:durableId="1596357531">
    <w:abstractNumId w:val="26"/>
  </w:num>
  <w:num w:numId="36" w16cid:durableId="1564440047">
    <w:abstractNumId w:val="87"/>
  </w:num>
  <w:num w:numId="37" w16cid:durableId="1861897529">
    <w:abstractNumId w:val="44"/>
  </w:num>
  <w:num w:numId="38" w16cid:durableId="222370177">
    <w:abstractNumId w:val="18"/>
  </w:num>
  <w:num w:numId="39" w16cid:durableId="2077121901">
    <w:abstractNumId w:val="129"/>
  </w:num>
  <w:num w:numId="40" w16cid:durableId="1835101068">
    <w:abstractNumId w:val="34"/>
  </w:num>
  <w:num w:numId="41" w16cid:durableId="1488670134">
    <w:abstractNumId w:val="78"/>
  </w:num>
  <w:num w:numId="42" w16cid:durableId="1420713951">
    <w:abstractNumId w:val="1"/>
  </w:num>
  <w:num w:numId="43" w16cid:durableId="2138599281">
    <w:abstractNumId w:val="118"/>
  </w:num>
  <w:num w:numId="44" w16cid:durableId="1494950345">
    <w:abstractNumId w:val="100"/>
  </w:num>
  <w:num w:numId="45" w16cid:durableId="1553301047">
    <w:abstractNumId w:val="121"/>
  </w:num>
  <w:num w:numId="46" w16cid:durableId="1424451001">
    <w:abstractNumId w:val="61"/>
  </w:num>
  <w:num w:numId="47" w16cid:durableId="415370623">
    <w:abstractNumId w:val="62"/>
  </w:num>
  <w:num w:numId="48" w16cid:durableId="570391571">
    <w:abstractNumId w:val="28"/>
  </w:num>
  <w:num w:numId="49" w16cid:durableId="202059369">
    <w:abstractNumId w:val="83"/>
  </w:num>
  <w:num w:numId="50" w16cid:durableId="442503355">
    <w:abstractNumId w:val="66"/>
  </w:num>
  <w:num w:numId="51" w16cid:durableId="1256357146">
    <w:abstractNumId w:val="126"/>
  </w:num>
  <w:num w:numId="52" w16cid:durableId="763963587">
    <w:abstractNumId w:val="49"/>
  </w:num>
  <w:num w:numId="53" w16cid:durableId="597327502">
    <w:abstractNumId w:val="43"/>
  </w:num>
  <w:num w:numId="54" w16cid:durableId="1882128971">
    <w:abstractNumId w:val="114"/>
  </w:num>
  <w:num w:numId="55" w16cid:durableId="609361323">
    <w:abstractNumId w:val="42"/>
  </w:num>
  <w:num w:numId="56" w16cid:durableId="1089232317">
    <w:abstractNumId w:val="80"/>
  </w:num>
  <w:num w:numId="57" w16cid:durableId="2021856678">
    <w:abstractNumId w:val="85"/>
  </w:num>
  <w:num w:numId="58" w16cid:durableId="1504859822">
    <w:abstractNumId w:val="59"/>
  </w:num>
  <w:num w:numId="59" w16cid:durableId="312223562">
    <w:abstractNumId w:val="102"/>
  </w:num>
  <w:num w:numId="60" w16cid:durableId="258566099">
    <w:abstractNumId w:val="25"/>
  </w:num>
  <w:num w:numId="61" w16cid:durableId="1769764981">
    <w:abstractNumId w:val="46"/>
  </w:num>
  <w:num w:numId="62" w16cid:durableId="327565233">
    <w:abstractNumId w:val="50"/>
  </w:num>
  <w:num w:numId="63" w16cid:durableId="1328287422">
    <w:abstractNumId w:val="104"/>
  </w:num>
  <w:num w:numId="64" w16cid:durableId="37322188">
    <w:abstractNumId w:val="115"/>
  </w:num>
  <w:num w:numId="65" w16cid:durableId="1353146975">
    <w:abstractNumId w:val="29"/>
  </w:num>
  <w:num w:numId="66" w16cid:durableId="1100832714">
    <w:abstractNumId w:val="4"/>
  </w:num>
  <w:num w:numId="67" w16cid:durableId="1876846699">
    <w:abstractNumId w:val="97"/>
  </w:num>
  <w:num w:numId="68" w16cid:durableId="229729074">
    <w:abstractNumId w:val="124"/>
  </w:num>
  <w:num w:numId="69" w16cid:durableId="1964385915">
    <w:abstractNumId w:val="89"/>
  </w:num>
  <w:num w:numId="70" w16cid:durableId="1072236689">
    <w:abstractNumId w:val="71"/>
  </w:num>
  <w:num w:numId="71" w16cid:durableId="751781380">
    <w:abstractNumId w:val="64"/>
  </w:num>
  <w:num w:numId="72" w16cid:durableId="641083416">
    <w:abstractNumId w:val="70"/>
  </w:num>
  <w:num w:numId="73" w16cid:durableId="205872045">
    <w:abstractNumId w:val="133"/>
  </w:num>
  <w:num w:numId="74" w16cid:durableId="1266960082">
    <w:abstractNumId w:val="79"/>
  </w:num>
  <w:num w:numId="75" w16cid:durableId="1775662206">
    <w:abstractNumId w:val="30"/>
  </w:num>
  <w:num w:numId="76" w16cid:durableId="54204501">
    <w:abstractNumId w:val="13"/>
  </w:num>
  <w:num w:numId="77" w16cid:durableId="2147159636">
    <w:abstractNumId w:val="19"/>
  </w:num>
  <w:num w:numId="78" w16cid:durableId="1014915936">
    <w:abstractNumId w:val="16"/>
  </w:num>
  <w:num w:numId="79" w16cid:durableId="634340052">
    <w:abstractNumId w:val="31"/>
  </w:num>
  <w:num w:numId="80" w16cid:durableId="56779457">
    <w:abstractNumId w:val="14"/>
  </w:num>
  <w:num w:numId="81" w16cid:durableId="994652087">
    <w:abstractNumId w:val="12"/>
  </w:num>
  <w:num w:numId="82" w16cid:durableId="335499923">
    <w:abstractNumId w:val="82"/>
  </w:num>
  <w:num w:numId="83" w16cid:durableId="613177967">
    <w:abstractNumId w:val="73"/>
  </w:num>
  <w:num w:numId="84" w16cid:durableId="442310790">
    <w:abstractNumId w:val="90"/>
  </w:num>
  <w:num w:numId="85" w16cid:durableId="1571039898">
    <w:abstractNumId w:val="7"/>
  </w:num>
  <w:num w:numId="86" w16cid:durableId="2073117241">
    <w:abstractNumId w:val="37"/>
  </w:num>
  <w:num w:numId="87" w16cid:durableId="1377968450">
    <w:abstractNumId w:val="6"/>
  </w:num>
  <w:num w:numId="88" w16cid:durableId="1028483885">
    <w:abstractNumId w:val="111"/>
  </w:num>
  <w:num w:numId="89" w16cid:durableId="233325037">
    <w:abstractNumId w:val="132"/>
  </w:num>
  <w:num w:numId="90" w16cid:durableId="1939826549">
    <w:abstractNumId w:val="17"/>
  </w:num>
  <w:num w:numId="91" w16cid:durableId="1764449131">
    <w:abstractNumId w:val="101"/>
  </w:num>
  <w:num w:numId="92" w16cid:durableId="1142576903">
    <w:abstractNumId w:val="52"/>
  </w:num>
  <w:num w:numId="93" w16cid:durableId="1736780599">
    <w:abstractNumId w:val="119"/>
  </w:num>
  <w:num w:numId="94" w16cid:durableId="1710840028">
    <w:abstractNumId w:val="35"/>
  </w:num>
  <w:num w:numId="95" w16cid:durableId="1507355962">
    <w:abstractNumId w:val="113"/>
  </w:num>
  <w:num w:numId="96" w16cid:durableId="1565943738">
    <w:abstractNumId w:val="58"/>
  </w:num>
  <w:num w:numId="97" w16cid:durableId="304748464">
    <w:abstractNumId w:val="5"/>
  </w:num>
  <w:num w:numId="98" w16cid:durableId="2050522911">
    <w:abstractNumId w:val="120"/>
  </w:num>
  <w:num w:numId="99" w16cid:durableId="357705159">
    <w:abstractNumId w:val="91"/>
  </w:num>
  <w:num w:numId="100" w16cid:durableId="455441938">
    <w:abstractNumId w:val="22"/>
  </w:num>
  <w:num w:numId="101" w16cid:durableId="851452123">
    <w:abstractNumId w:val="122"/>
  </w:num>
  <w:num w:numId="102" w16cid:durableId="687097349">
    <w:abstractNumId w:val="56"/>
  </w:num>
  <w:num w:numId="103" w16cid:durableId="841050236">
    <w:abstractNumId w:val="11"/>
  </w:num>
  <w:num w:numId="104" w16cid:durableId="1744722820">
    <w:abstractNumId w:val="123"/>
  </w:num>
  <w:num w:numId="105" w16cid:durableId="1220284211">
    <w:abstractNumId w:val="112"/>
  </w:num>
  <w:num w:numId="106" w16cid:durableId="927230942">
    <w:abstractNumId w:val="63"/>
  </w:num>
  <w:num w:numId="107" w16cid:durableId="1960335325">
    <w:abstractNumId w:val="131"/>
  </w:num>
  <w:num w:numId="108" w16cid:durableId="45883839">
    <w:abstractNumId w:val="74"/>
  </w:num>
  <w:num w:numId="109" w16cid:durableId="1476215366">
    <w:abstractNumId w:val="41"/>
  </w:num>
  <w:num w:numId="110" w16cid:durableId="1603689138">
    <w:abstractNumId w:val="32"/>
  </w:num>
  <w:num w:numId="111" w16cid:durableId="586963081">
    <w:abstractNumId w:val="23"/>
  </w:num>
  <w:num w:numId="112" w16cid:durableId="1667392251">
    <w:abstractNumId w:val="51"/>
  </w:num>
  <w:num w:numId="113" w16cid:durableId="549926784">
    <w:abstractNumId w:val="47"/>
  </w:num>
  <w:num w:numId="114" w16cid:durableId="312413207">
    <w:abstractNumId w:val="57"/>
  </w:num>
  <w:num w:numId="115" w16cid:durableId="316034846">
    <w:abstractNumId w:val="96"/>
  </w:num>
  <w:num w:numId="116" w16cid:durableId="2077704253">
    <w:abstractNumId w:val="106"/>
  </w:num>
  <w:num w:numId="117" w16cid:durableId="81614779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015572590">
    <w:abstractNumId w:val="103"/>
  </w:num>
  <w:num w:numId="119" w16cid:durableId="57746174">
    <w:abstractNumId w:val="3"/>
  </w:num>
  <w:num w:numId="120" w16cid:durableId="1670257387">
    <w:abstractNumId w:val="81"/>
  </w:num>
  <w:num w:numId="121" w16cid:durableId="838155464">
    <w:abstractNumId w:val="130"/>
  </w:num>
  <w:num w:numId="122" w16cid:durableId="52048383">
    <w:abstractNumId w:val="72"/>
  </w:num>
  <w:num w:numId="123" w16cid:durableId="133526776">
    <w:abstractNumId w:val="36"/>
  </w:num>
  <w:num w:numId="124" w16cid:durableId="582186537">
    <w:abstractNumId w:val="95"/>
  </w:num>
  <w:num w:numId="125" w16cid:durableId="635069206">
    <w:abstractNumId w:val="15"/>
  </w:num>
  <w:num w:numId="126" w16cid:durableId="1024941280">
    <w:abstractNumId w:val="93"/>
  </w:num>
  <w:num w:numId="127" w16cid:durableId="116337739">
    <w:abstractNumId w:val="117"/>
  </w:num>
  <w:num w:numId="128" w16cid:durableId="51196949">
    <w:abstractNumId w:val="65"/>
  </w:num>
  <w:num w:numId="129" w16cid:durableId="1672636698">
    <w:abstractNumId w:val="98"/>
  </w:num>
  <w:num w:numId="130" w16cid:durableId="1709840061">
    <w:abstractNumId w:val="24"/>
  </w:num>
  <w:num w:numId="131" w16cid:durableId="1239291432">
    <w:abstractNumId w:val="45"/>
  </w:num>
  <w:numIdMacAtCleanup w:val="1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ger Thompson">
    <w15:presenceInfo w15:providerId="Windows Live" w15:userId="930b1bcadfc5ba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hideSpellingErrors/>
  <w:hideGrammaticalErrors/>
  <w:activeWritingStyle w:appName="MSWord" w:lang="en-US" w:vendorID="8" w:dllVersion="513"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pendixStart" w:val="32767"/>
    <w:docVar w:name="Callout1Border" w:val="False"/>
    <w:docVar w:name="Callout1Fill" w:val="8528742"/>
    <w:docVar w:name="Callout1White" w:val="True"/>
    <w:docVar w:name="Callout2Border" w:val="False"/>
    <w:docVar w:name="Callout2Fill" w:val="14786760"/>
    <w:docVar w:name="Callout2White" w:val="True"/>
    <w:docVar w:name="Callout3Border" w:val="False"/>
    <w:docVar w:name="Callout3Fill" w:val="15132390"/>
    <w:docVar w:name="Callout3White" w:val="False"/>
    <w:docVar w:name="Callout4Border" w:val="False"/>
    <w:docVar w:name="Callout4Fill" w:val="16777215"/>
    <w:docVar w:name="Callout4White" w:val="False"/>
    <w:docVar w:name="CalloutBorderColour" w:val="12040119"/>
    <w:docVar w:name="CalloutShape" w:val="5"/>
    <w:docVar w:name="CVPath" w:val="P:\Templates\Standard Content\CVs"/>
    <w:docVar w:name="DocXExtension" w:val="Commercial-in-Confidence"/>
    <w:docVar w:name="DocXMarking" w:val="Commercial-in-Confidence"/>
    <w:docVar w:name="DocXScheme" w:val="RocketBrain Corporate"/>
    <w:docVar w:name="EBoxColour" w:val="14786760"/>
    <w:docVar w:name="MasterHdrFtr" w:val="2"/>
    <w:docVar w:name="ObjCounter" w:val="6"/>
    <w:docVar w:name="ODBCConnection" w:val="ODBC;DSN=PMDB-SPA"/>
    <w:docVar w:name="PaperWeight" w:val="80"/>
    <w:docVar w:name="PicturePath" w:val="c:\users\roger\appdata\roaming\microsoft\templates\"/>
    <w:docVar w:name="PMDBLinked" w:val="False"/>
    <w:docVar w:name="ProformaName" w:val=" "/>
    <w:docVar w:name="ProformaVersion" w:val=" "/>
    <w:docVar w:name="TemplateName" w:val="SCISYS Root"/>
    <w:docVar w:name="TemplateVersion" w:val="2.2"/>
    <w:docVar w:name="TextIndent" w:val="2"/>
  </w:docVars>
  <w:rsids>
    <w:rsidRoot w:val="00581340"/>
    <w:rsid w:val="00001C43"/>
    <w:rsid w:val="0000262F"/>
    <w:rsid w:val="00004BCF"/>
    <w:rsid w:val="00004EA9"/>
    <w:rsid w:val="00010849"/>
    <w:rsid w:val="00010E41"/>
    <w:rsid w:val="000127B4"/>
    <w:rsid w:val="00013687"/>
    <w:rsid w:val="00015072"/>
    <w:rsid w:val="00015D26"/>
    <w:rsid w:val="00015FA3"/>
    <w:rsid w:val="00016348"/>
    <w:rsid w:val="00016431"/>
    <w:rsid w:val="00017DDD"/>
    <w:rsid w:val="000202C1"/>
    <w:rsid w:val="000210FF"/>
    <w:rsid w:val="00021172"/>
    <w:rsid w:val="00021BEF"/>
    <w:rsid w:val="000222E7"/>
    <w:rsid w:val="00032A55"/>
    <w:rsid w:val="00033D2A"/>
    <w:rsid w:val="00034A3F"/>
    <w:rsid w:val="00035129"/>
    <w:rsid w:val="00035581"/>
    <w:rsid w:val="00035FA7"/>
    <w:rsid w:val="0003779E"/>
    <w:rsid w:val="0004363A"/>
    <w:rsid w:val="00043CC5"/>
    <w:rsid w:val="0004564C"/>
    <w:rsid w:val="00045FCA"/>
    <w:rsid w:val="00046569"/>
    <w:rsid w:val="000469F8"/>
    <w:rsid w:val="0004784A"/>
    <w:rsid w:val="00047F90"/>
    <w:rsid w:val="00050A5F"/>
    <w:rsid w:val="000529F7"/>
    <w:rsid w:val="00053E52"/>
    <w:rsid w:val="0005611F"/>
    <w:rsid w:val="00057F42"/>
    <w:rsid w:val="00060F45"/>
    <w:rsid w:val="00061041"/>
    <w:rsid w:val="00061E1E"/>
    <w:rsid w:val="00065E08"/>
    <w:rsid w:val="00066F23"/>
    <w:rsid w:val="00067B25"/>
    <w:rsid w:val="00067FCD"/>
    <w:rsid w:val="00072318"/>
    <w:rsid w:val="00072E57"/>
    <w:rsid w:val="00073161"/>
    <w:rsid w:val="000736FC"/>
    <w:rsid w:val="00074BB7"/>
    <w:rsid w:val="00075732"/>
    <w:rsid w:val="00075BF0"/>
    <w:rsid w:val="000765D0"/>
    <w:rsid w:val="00077287"/>
    <w:rsid w:val="0007752D"/>
    <w:rsid w:val="000803BE"/>
    <w:rsid w:val="000811E0"/>
    <w:rsid w:val="00081EA3"/>
    <w:rsid w:val="00081EA8"/>
    <w:rsid w:val="00082260"/>
    <w:rsid w:val="0008250B"/>
    <w:rsid w:val="0008398C"/>
    <w:rsid w:val="000866DA"/>
    <w:rsid w:val="00087D3B"/>
    <w:rsid w:val="00090AB7"/>
    <w:rsid w:val="000928D6"/>
    <w:rsid w:val="000934DC"/>
    <w:rsid w:val="00093E4C"/>
    <w:rsid w:val="00094595"/>
    <w:rsid w:val="000951E4"/>
    <w:rsid w:val="00095B01"/>
    <w:rsid w:val="00096706"/>
    <w:rsid w:val="000A2989"/>
    <w:rsid w:val="000A391C"/>
    <w:rsid w:val="000A4548"/>
    <w:rsid w:val="000A49AB"/>
    <w:rsid w:val="000B1EF4"/>
    <w:rsid w:val="000B2A24"/>
    <w:rsid w:val="000B370A"/>
    <w:rsid w:val="000B3DDD"/>
    <w:rsid w:val="000B50F2"/>
    <w:rsid w:val="000B6D3A"/>
    <w:rsid w:val="000B708C"/>
    <w:rsid w:val="000B79C7"/>
    <w:rsid w:val="000B7DF6"/>
    <w:rsid w:val="000C0003"/>
    <w:rsid w:val="000C0457"/>
    <w:rsid w:val="000C1777"/>
    <w:rsid w:val="000C25CD"/>
    <w:rsid w:val="000C3D04"/>
    <w:rsid w:val="000C4BFD"/>
    <w:rsid w:val="000C4CAE"/>
    <w:rsid w:val="000C73F6"/>
    <w:rsid w:val="000C7533"/>
    <w:rsid w:val="000C786E"/>
    <w:rsid w:val="000D071E"/>
    <w:rsid w:val="000D07AC"/>
    <w:rsid w:val="000D08DE"/>
    <w:rsid w:val="000D4B2F"/>
    <w:rsid w:val="000D50B7"/>
    <w:rsid w:val="000D6B65"/>
    <w:rsid w:val="000E10DD"/>
    <w:rsid w:val="000E181B"/>
    <w:rsid w:val="000E246B"/>
    <w:rsid w:val="000E49F5"/>
    <w:rsid w:val="000E4F85"/>
    <w:rsid w:val="000E52BD"/>
    <w:rsid w:val="000E5B50"/>
    <w:rsid w:val="000E7B42"/>
    <w:rsid w:val="000E7BD6"/>
    <w:rsid w:val="000E7F4A"/>
    <w:rsid w:val="000F0E6A"/>
    <w:rsid w:val="000F3253"/>
    <w:rsid w:val="000F4ED5"/>
    <w:rsid w:val="000F5FFF"/>
    <w:rsid w:val="000F792A"/>
    <w:rsid w:val="000F7EC1"/>
    <w:rsid w:val="001007FA"/>
    <w:rsid w:val="00103B7E"/>
    <w:rsid w:val="001070A3"/>
    <w:rsid w:val="0010752B"/>
    <w:rsid w:val="00111AEF"/>
    <w:rsid w:val="001136F2"/>
    <w:rsid w:val="00113BB8"/>
    <w:rsid w:val="00115C51"/>
    <w:rsid w:val="0011601A"/>
    <w:rsid w:val="00121A64"/>
    <w:rsid w:val="00122440"/>
    <w:rsid w:val="00124A59"/>
    <w:rsid w:val="00124A7F"/>
    <w:rsid w:val="001275CA"/>
    <w:rsid w:val="0013262C"/>
    <w:rsid w:val="0013400C"/>
    <w:rsid w:val="00134290"/>
    <w:rsid w:val="00135E7A"/>
    <w:rsid w:val="00136D7B"/>
    <w:rsid w:val="0014122F"/>
    <w:rsid w:val="0014133E"/>
    <w:rsid w:val="00141F12"/>
    <w:rsid w:val="00142541"/>
    <w:rsid w:val="0014263D"/>
    <w:rsid w:val="00142996"/>
    <w:rsid w:val="001429DD"/>
    <w:rsid w:val="00142B9A"/>
    <w:rsid w:val="00142FB3"/>
    <w:rsid w:val="001446BD"/>
    <w:rsid w:val="00145FD2"/>
    <w:rsid w:val="00146E88"/>
    <w:rsid w:val="001475FB"/>
    <w:rsid w:val="00147D71"/>
    <w:rsid w:val="00150085"/>
    <w:rsid w:val="0015029A"/>
    <w:rsid w:val="00150797"/>
    <w:rsid w:val="001508AC"/>
    <w:rsid w:val="0015090F"/>
    <w:rsid w:val="001509C8"/>
    <w:rsid w:val="00151962"/>
    <w:rsid w:val="00155C45"/>
    <w:rsid w:val="00156A25"/>
    <w:rsid w:val="00156E02"/>
    <w:rsid w:val="00157F33"/>
    <w:rsid w:val="00160EAE"/>
    <w:rsid w:val="00161F81"/>
    <w:rsid w:val="00164146"/>
    <w:rsid w:val="00164BFC"/>
    <w:rsid w:val="00164DC5"/>
    <w:rsid w:val="00165830"/>
    <w:rsid w:val="00166269"/>
    <w:rsid w:val="00166DF1"/>
    <w:rsid w:val="00170010"/>
    <w:rsid w:val="00172556"/>
    <w:rsid w:val="0017379F"/>
    <w:rsid w:val="00175691"/>
    <w:rsid w:val="00177700"/>
    <w:rsid w:val="00177DC1"/>
    <w:rsid w:val="00180DA1"/>
    <w:rsid w:val="00181084"/>
    <w:rsid w:val="00182691"/>
    <w:rsid w:val="00182A34"/>
    <w:rsid w:val="001832FF"/>
    <w:rsid w:val="00183C67"/>
    <w:rsid w:val="0018432E"/>
    <w:rsid w:val="00185BDF"/>
    <w:rsid w:val="001864A8"/>
    <w:rsid w:val="00190435"/>
    <w:rsid w:val="00192EAE"/>
    <w:rsid w:val="00193A80"/>
    <w:rsid w:val="00193BD4"/>
    <w:rsid w:val="00193E05"/>
    <w:rsid w:val="00193ED3"/>
    <w:rsid w:val="001956EC"/>
    <w:rsid w:val="00195BF2"/>
    <w:rsid w:val="00196130"/>
    <w:rsid w:val="001962DA"/>
    <w:rsid w:val="001A02AF"/>
    <w:rsid w:val="001A0C9A"/>
    <w:rsid w:val="001A11A2"/>
    <w:rsid w:val="001A1319"/>
    <w:rsid w:val="001A1376"/>
    <w:rsid w:val="001A1675"/>
    <w:rsid w:val="001A16B4"/>
    <w:rsid w:val="001A1738"/>
    <w:rsid w:val="001A2628"/>
    <w:rsid w:val="001A3DC8"/>
    <w:rsid w:val="001A4275"/>
    <w:rsid w:val="001A68D2"/>
    <w:rsid w:val="001A74F1"/>
    <w:rsid w:val="001A79C8"/>
    <w:rsid w:val="001A7BDD"/>
    <w:rsid w:val="001B0D13"/>
    <w:rsid w:val="001B1B1E"/>
    <w:rsid w:val="001B1F74"/>
    <w:rsid w:val="001B3728"/>
    <w:rsid w:val="001C11E5"/>
    <w:rsid w:val="001C3C4B"/>
    <w:rsid w:val="001C46E5"/>
    <w:rsid w:val="001C4A49"/>
    <w:rsid w:val="001C58CF"/>
    <w:rsid w:val="001C6FB2"/>
    <w:rsid w:val="001D0073"/>
    <w:rsid w:val="001D08D8"/>
    <w:rsid w:val="001D0988"/>
    <w:rsid w:val="001D28E1"/>
    <w:rsid w:val="001D3E7D"/>
    <w:rsid w:val="001D4E1B"/>
    <w:rsid w:val="001D5959"/>
    <w:rsid w:val="001D5FD4"/>
    <w:rsid w:val="001D6E76"/>
    <w:rsid w:val="001D793D"/>
    <w:rsid w:val="001E218A"/>
    <w:rsid w:val="001E288B"/>
    <w:rsid w:val="001E481D"/>
    <w:rsid w:val="001E5934"/>
    <w:rsid w:val="001E7753"/>
    <w:rsid w:val="001F0553"/>
    <w:rsid w:val="001F24B2"/>
    <w:rsid w:val="001F30BA"/>
    <w:rsid w:val="001F3C48"/>
    <w:rsid w:val="001F43CD"/>
    <w:rsid w:val="001F44BA"/>
    <w:rsid w:val="001F6D47"/>
    <w:rsid w:val="001F7482"/>
    <w:rsid w:val="002015B5"/>
    <w:rsid w:val="0020260A"/>
    <w:rsid w:val="00203259"/>
    <w:rsid w:val="0020371E"/>
    <w:rsid w:val="00204C94"/>
    <w:rsid w:val="00205613"/>
    <w:rsid w:val="0020590E"/>
    <w:rsid w:val="00206BF0"/>
    <w:rsid w:val="0020711F"/>
    <w:rsid w:val="0020728E"/>
    <w:rsid w:val="00207457"/>
    <w:rsid w:val="002077C3"/>
    <w:rsid w:val="00207BB6"/>
    <w:rsid w:val="00211972"/>
    <w:rsid w:val="00212E69"/>
    <w:rsid w:val="002143F6"/>
    <w:rsid w:val="00216419"/>
    <w:rsid w:val="00221221"/>
    <w:rsid w:val="00221868"/>
    <w:rsid w:val="002228BD"/>
    <w:rsid w:val="00223683"/>
    <w:rsid w:val="00223D5B"/>
    <w:rsid w:val="00224008"/>
    <w:rsid w:val="00224175"/>
    <w:rsid w:val="00225424"/>
    <w:rsid w:val="0022546B"/>
    <w:rsid w:val="00225EE5"/>
    <w:rsid w:val="00226870"/>
    <w:rsid w:val="00226CE3"/>
    <w:rsid w:val="00226EBE"/>
    <w:rsid w:val="002273AD"/>
    <w:rsid w:val="00227F14"/>
    <w:rsid w:val="00230CD4"/>
    <w:rsid w:val="00231D8F"/>
    <w:rsid w:val="0023210C"/>
    <w:rsid w:val="00234750"/>
    <w:rsid w:val="00234EF9"/>
    <w:rsid w:val="002350EE"/>
    <w:rsid w:val="00235818"/>
    <w:rsid w:val="00236505"/>
    <w:rsid w:val="00240614"/>
    <w:rsid w:val="00240B80"/>
    <w:rsid w:val="0024175A"/>
    <w:rsid w:val="00241AE7"/>
    <w:rsid w:val="00242284"/>
    <w:rsid w:val="00242328"/>
    <w:rsid w:val="00242C7D"/>
    <w:rsid w:val="00244415"/>
    <w:rsid w:val="00245B57"/>
    <w:rsid w:val="00245CB6"/>
    <w:rsid w:val="00246560"/>
    <w:rsid w:val="00247110"/>
    <w:rsid w:val="00247F24"/>
    <w:rsid w:val="002504C8"/>
    <w:rsid w:val="00250956"/>
    <w:rsid w:val="00251266"/>
    <w:rsid w:val="00252BDC"/>
    <w:rsid w:val="0025602C"/>
    <w:rsid w:val="002572C3"/>
    <w:rsid w:val="00261981"/>
    <w:rsid w:val="00263F95"/>
    <w:rsid w:val="002646AF"/>
    <w:rsid w:val="002647DD"/>
    <w:rsid w:val="0026536B"/>
    <w:rsid w:val="00271C3B"/>
    <w:rsid w:val="002723E2"/>
    <w:rsid w:val="00273483"/>
    <w:rsid w:val="00275CCD"/>
    <w:rsid w:val="00276E49"/>
    <w:rsid w:val="00276FEA"/>
    <w:rsid w:val="002775C5"/>
    <w:rsid w:val="00281876"/>
    <w:rsid w:val="00282809"/>
    <w:rsid w:val="00282AE2"/>
    <w:rsid w:val="00284E1E"/>
    <w:rsid w:val="002854E7"/>
    <w:rsid w:val="00285767"/>
    <w:rsid w:val="00287DFF"/>
    <w:rsid w:val="00291A62"/>
    <w:rsid w:val="0029436E"/>
    <w:rsid w:val="00296499"/>
    <w:rsid w:val="002971B7"/>
    <w:rsid w:val="002A01BC"/>
    <w:rsid w:val="002A1E61"/>
    <w:rsid w:val="002A29CF"/>
    <w:rsid w:val="002A2EF8"/>
    <w:rsid w:val="002A5B35"/>
    <w:rsid w:val="002A6B97"/>
    <w:rsid w:val="002A7529"/>
    <w:rsid w:val="002B04E2"/>
    <w:rsid w:val="002B3FB1"/>
    <w:rsid w:val="002B518C"/>
    <w:rsid w:val="002B7393"/>
    <w:rsid w:val="002C05EF"/>
    <w:rsid w:val="002C07AC"/>
    <w:rsid w:val="002C22B7"/>
    <w:rsid w:val="002C297A"/>
    <w:rsid w:val="002C2B3E"/>
    <w:rsid w:val="002C4669"/>
    <w:rsid w:val="002D1DB1"/>
    <w:rsid w:val="002D1F2D"/>
    <w:rsid w:val="002D2AD3"/>
    <w:rsid w:val="002D4883"/>
    <w:rsid w:val="002D5EEA"/>
    <w:rsid w:val="002D6407"/>
    <w:rsid w:val="002D772B"/>
    <w:rsid w:val="002E1130"/>
    <w:rsid w:val="002E186F"/>
    <w:rsid w:val="002E3971"/>
    <w:rsid w:val="002E4D6B"/>
    <w:rsid w:val="002E624E"/>
    <w:rsid w:val="002E6CC3"/>
    <w:rsid w:val="002E783F"/>
    <w:rsid w:val="002E7BD3"/>
    <w:rsid w:val="002F025D"/>
    <w:rsid w:val="002F0F6A"/>
    <w:rsid w:val="002F1795"/>
    <w:rsid w:val="002F1CA3"/>
    <w:rsid w:val="002F1E71"/>
    <w:rsid w:val="002F2CE9"/>
    <w:rsid w:val="002F34A5"/>
    <w:rsid w:val="002F4463"/>
    <w:rsid w:val="002F7946"/>
    <w:rsid w:val="00301204"/>
    <w:rsid w:val="00302239"/>
    <w:rsid w:val="00302358"/>
    <w:rsid w:val="0030236E"/>
    <w:rsid w:val="003040D7"/>
    <w:rsid w:val="003047FD"/>
    <w:rsid w:val="00304AF2"/>
    <w:rsid w:val="003053AF"/>
    <w:rsid w:val="00307187"/>
    <w:rsid w:val="00312059"/>
    <w:rsid w:val="003134E2"/>
    <w:rsid w:val="00317A7E"/>
    <w:rsid w:val="00317C8C"/>
    <w:rsid w:val="0032016B"/>
    <w:rsid w:val="00320D95"/>
    <w:rsid w:val="003213BC"/>
    <w:rsid w:val="00323AC7"/>
    <w:rsid w:val="00324649"/>
    <w:rsid w:val="00324A3E"/>
    <w:rsid w:val="00325610"/>
    <w:rsid w:val="003258CE"/>
    <w:rsid w:val="00325EFC"/>
    <w:rsid w:val="0032618F"/>
    <w:rsid w:val="0032711C"/>
    <w:rsid w:val="00334166"/>
    <w:rsid w:val="00335BD7"/>
    <w:rsid w:val="00337C4B"/>
    <w:rsid w:val="00340BD5"/>
    <w:rsid w:val="00340FB2"/>
    <w:rsid w:val="003419BF"/>
    <w:rsid w:val="00342C4E"/>
    <w:rsid w:val="00342E9A"/>
    <w:rsid w:val="00343495"/>
    <w:rsid w:val="003435DB"/>
    <w:rsid w:val="003439EC"/>
    <w:rsid w:val="00344A28"/>
    <w:rsid w:val="00345F04"/>
    <w:rsid w:val="0034603B"/>
    <w:rsid w:val="003464C7"/>
    <w:rsid w:val="00346D28"/>
    <w:rsid w:val="003470C3"/>
    <w:rsid w:val="00350016"/>
    <w:rsid w:val="003517C5"/>
    <w:rsid w:val="0035295B"/>
    <w:rsid w:val="003531D1"/>
    <w:rsid w:val="00353565"/>
    <w:rsid w:val="00354D7D"/>
    <w:rsid w:val="00357231"/>
    <w:rsid w:val="00357CF6"/>
    <w:rsid w:val="00360663"/>
    <w:rsid w:val="00362BEC"/>
    <w:rsid w:val="0036307C"/>
    <w:rsid w:val="003630B5"/>
    <w:rsid w:val="00364A01"/>
    <w:rsid w:val="00366046"/>
    <w:rsid w:val="00366BE6"/>
    <w:rsid w:val="0037015F"/>
    <w:rsid w:val="00370FE9"/>
    <w:rsid w:val="003724F7"/>
    <w:rsid w:val="00372739"/>
    <w:rsid w:val="00372FC5"/>
    <w:rsid w:val="00373871"/>
    <w:rsid w:val="00374C1F"/>
    <w:rsid w:val="00375B13"/>
    <w:rsid w:val="003773E1"/>
    <w:rsid w:val="00377468"/>
    <w:rsid w:val="00377EB4"/>
    <w:rsid w:val="00380EE8"/>
    <w:rsid w:val="003845CD"/>
    <w:rsid w:val="00384A5D"/>
    <w:rsid w:val="00385079"/>
    <w:rsid w:val="0038536B"/>
    <w:rsid w:val="00387421"/>
    <w:rsid w:val="00387A33"/>
    <w:rsid w:val="003920E6"/>
    <w:rsid w:val="0039270E"/>
    <w:rsid w:val="0039285B"/>
    <w:rsid w:val="00396411"/>
    <w:rsid w:val="00396C1B"/>
    <w:rsid w:val="003A0C29"/>
    <w:rsid w:val="003A1437"/>
    <w:rsid w:val="003A2900"/>
    <w:rsid w:val="003A2D37"/>
    <w:rsid w:val="003A458C"/>
    <w:rsid w:val="003A4EFD"/>
    <w:rsid w:val="003A4F59"/>
    <w:rsid w:val="003A55AC"/>
    <w:rsid w:val="003A716E"/>
    <w:rsid w:val="003B011E"/>
    <w:rsid w:val="003B02F7"/>
    <w:rsid w:val="003B31E7"/>
    <w:rsid w:val="003B374D"/>
    <w:rsid w:val="003B438F"/>
    <w:rsid w:val="003B5C46"/>
    <w:rsid w:val="003C1576"/>
    <w:rsid w:val="003C285F"/>
    <w:rsid w:val="003C48EB"/>
    <w:rsid w:val="003C4A94"/>
    <w:rsid w:val="003C4DF7"/>
    <w:rsid w:val="003D24B7"/>
    <w:rsid w:val="003D277C"/>
    <w:rsid w:val="003D3776"/>
    <w:rsid w:val="003D3FB2"/>
    <w:rsid w:val="003D4CE6"/>
    <w:rsid w:val="003D60C3"/>
    <w:rsid w:val="003D660A"/>
    <w:rsid w:val="003D7047"/>
    <w:rsid w:val="003E0D8C"/>
    <w:rsid w:val="003E27D0"/>
    <w:rsid w:val="003E3108"/>
    <w:rsid w:val="003E593A"/>
    <w:rsid w:val="003E6B2C"/>
    <w:rsid w:val="003E6F0E"/>
    <w:rsid w:val="003E7232"/>
    <w:rsid w:val="003E72CB"/>
    <w:rsid w:val="003F1120"/>
    <w:rsid w:val="003F1F05"/>
    <w:rsid w:val="003F2BC7"/>
    <w:rsid w:val="003F3754"/>
    <w:rsid w:val="003F37B5"/>
    <w:rsid w:val="003F42CB"/>
    <w:rsid w:val="003F673B"/>
    <w:rsid w:val="003F7FCD"/>
    <w:rsid w:val="00401E37"/>
    <w:rsid w:val="00402361"/>
    <w:rsid w:val="00402F2F"/>
    <w:rsid w:val="0040319E"/>
    <w:rsid w:val="00403C0B"/>
    <w:rsid w:val="00404E72"/>
    <w:rsid w:val="00404EE0"/>
    <w:rsid w:val="00405884"/>
    <w:rsid w:val="00405997"/>
    <w:rsid w:val="0040638D"/>
    <w:rsid w:val="004105F7"/>
    <w:rsid w:val="00411AF2"/>
    <w:rsid w:val="00412886"/>
    <w:rsid w:val="00414006"/>
    <w:rsid w:val="0041447B"/>
    <w:rsid w:val="00414640"/>
    <w:rsid w:val="004146DC"/>
    <w:rsid w:val="00416815"/>
    <w:rsid w:val="004213ED"/>
    <w:rsid w:val="004217D0"/>
    <w:rsid w:val="00422E48"/>
    <w:rsid w:val="00423400"/>
    <w:rsid w:val="004239F7"/>
    <w:rsid w:val="00424BB2"/>
    <w:rsid w:val="00425C4C"/>
    <w:rsid w:val="00426AFE"/>
    <w:rsid w:val="00427F3B"/>
    <w:rsid w:val="004301BB"/>
    <w:rsid w:val="00430680"/>
    <w:rsid w:val="004340F3"/>
    <w:rsid w:val="004352E8"/>
    <w:rsid w:val="00435D18"/>
    <w:rsid w:val="004362B1"/>
    <w:rsid w:val="00436843"/>
    <w:rsid w:val="0043697D"/>
    <w:rsid w:val="0044003A"/>
    <w:rsid w:val="004407EB"/>
    <w:rsid w:val="00440A00"/>
    <w:rsid w:val="00441AF3"/>
    <w:rsid w:val="00443998"/>
    <w:rsid w:val="004441A6"/>
    <w:rsid w:val="00444FD8"/>
    <w:rsid w:val="004463B8"/>
    <w:rsid w:val="0044757D"/>
    <w:rsid w:val="004511D5"/>
    <w:rsid w:val="00451799"/>
    <w:rsid w:val="00452915"/>
    <w:rsid w:val="00457305"/>
    <w:rsid w:val="004579E7"/>
    <w:rsid w:val="0046005E"/>
    <w:rsid w:val="0046235E"/>
    <w:rsid w:val="00462A18"/>
    <w:rsid w:val="0046661D"/>
    <w:rsid w:val="00471AEE"/>
    <w:rsid w:val="004729CE"/>
    <w:rsid w:val="00473F77"/>
    <w:rsid w:val="004749F9"/>
    <w:rsid w:val="004750CA"/>
    <w:rsid w:val="00475A1E"/>
    <w:rsid w:val="00475D9D"/>
    <w:rsid w:val="00475E93"/>
    <w:rsid w:val="00477292"/>
    <w:rsid w:val="004836D5"/>
    <w:rsid w:val="004848CE"/>
    <w:rsid w:val="004869DC"/>
    <w:rsid w:val="0048762F"/>
    <w:rsid w:val="00490EA6"/>
    <w:rsid w:val="00492B29"/>
    <w:rsid w:val="00493EAE"/>
    <w:rsid w:val="00494B1D"/>
    <w:rsid w:val="00494C30"/>
    <w:rsid w:val="00496820"/>
    <w:rsid w:val="0049689A"/>
    <w:rsid w:val="004975CA"/>
    <w:rsid w:val="004A0021"/>
    <w:rsid w:val="004A11DF"/>
    <w:rsid w:val="004A38CD"/>
    <w:rsid w:val="004A443A"/>
    <w:rsid w:val="004A4AA2"/>
    <w:rsid w:val="004A5ADA"/>
    <w:rsid w:val="004A7D9B"/>
    <w:rsid w:val="004B0289"/>
    <w:rsid w:val="004B062B"/>
    <w:rsid w:val="004B1307"/>
    <w:rsid w:val="004B2089"/>
    <w:rsid w:val="004B342D"/>
    <w:rsid w:val="004B65E5"/>
    <w:rsid w:val="004B6B5D"/>
    <w:rsid w:val="004C00AC"/>
    <w:rsid w:val="004C0F76"/>
    <w:rsid w:val="004C1B0F"/>
    <w:rsid w:val="004C3FE8"/>
    <w:rsid w:val="004C7D0A"/>
    <w:rsid w:val="004D2899"/>
    <w:rsid w:val="004D4555"/>
    <w:rsid w:val="004D5305"/>
    <w:rsid w:val="004D565F"/>
    <w:rsid w:val="004E1C91"/>
    <w:rsid w:val="004E22F4"/>
    <w:rsid w:val="004E25E6"/>
    <w:rsid w:val="004E3366"/>
    <w:rsid w:val="004E3DA2"/>
    <w:rsid w:val="004E633E"/>
    <w:rsid w:val="004F32BB"/>
    <w:rsid w:val="004F349B"/>
    <w:rsid w:val="004F3CFA"/>
    <w:rsid w:val="004F415A"/>
    <w:rsid w:val="004F5EFE"/>
    <w:rsid w:val="004F68BC"/>
    <w:rsid w:val="004F6AE7"/>
    <w:rsid w:val="005006FA"/>
    <w:rsid w:val="00501AE4"/>
    <w:rsid w:val="0050212A"/>
    <w:rsid w:val="005028CF"/>
    <w:rsid w:val="005054AB"/>
    <w:rsid w:val="00505B43"/>
    <w:rsid w:val="00505B6C"/>
    <w:rsid w:val="00505D90"/>
    <w:rsid w:val="00507F4E"/>
    <w:rsid w:val="00511CCB"/>
    <w:rsid w:val="00511DF8"/>
    <w:rsid w:val="00514C3E"/>
    <w:rsid w:val="0051572C"/>
    <w:rsid w:val="0051611F"/>
    <w:rsid w:val="005174BC"/>
    <w:rsid w:val="005204FC"/>
    <w:rsid w:val="00520B45"/>
    <w:rsid w:val="00520CDA"/>
    <w:rsid w:val="00523340"/>
    <w:rsid w:val="00524076"/>
    <w:rsid w:val="005250B3"/>
    <w:rsid w:val="00526EC8"/>
    <w:rsid w:val="00531843"/>
    <w:rsid w:val="00531CF3"/>
    <w:rsid w:val="005323AE"/>
    <w:rsid w:val="00533050"/>
    <w:rsid w:val="00533E7F"/>
    <w:rsid w:val="00534DC6"/>
    <w:rsid w:val="00535030"/>
    <w:rsid w:val="00535CDD"/>
    <w:rsid w:val="00537054"/>
    <w:rsid w:val="0054093D"/>
    <w:rsid w:val="00540AC5"/>
    <w:rsid w:val="00541CF2"/>
    <w:rsid w:val="00543A03"/>
    <w:rsid w:val="00543AAC"/>
    <w:rsid w:val="00544A83"/>
    <w:rsid w:val="00545807"/>
    <w:rsid w:val="0054618A"/>
    <w:rsid w:val="00546D8F"/>
    <w:rsid w:val="00547A09"/>
    <w:rsid w:val="00551276"/>
    <w:rsid w:val="0055299E"/>
    <w:rsid w:val="00560F3A"/>
    <w:rsid w:val="00561142"/>
    <w:rsid w:val="00563CAA"/>
    <w:rsid w:val="00564C0D"/>
    <w:rsid w:val="005670E0"/>
    <w:rsid w:val="00567335"/>
    <w:rsid w:val="005675F2"/>
    <w:rsid w:val="00567F4D"/>
    <w:rsid w:val="00570257"/>
    <w:rsid w:val="005713BC"/>
    <w:rsid w:val="00573717"/>
    <w:rsid w:val="00573EBB"/>
    <w:rsid w:val="005744BB"/>
    <w:rsid w:val="005766BC"/>
    <w:rsid w:val="00577694"/>
    <w:rsid w:val="00580481"/>
    <w:rsid w:val="005806D2"/>
    <w:rsid w:val="0058072C"/>
    <w:rsid w:val="00580EB5"/>
    <w:rsid w:val="00581340"/>
    <w:rsid w:val="0058283B"/>
    <w:rsid w:val="0058493A"/>
    <w:rsid w:val="00586021"/>
    <w:rsid w:val="00586BB0"/>
    <w:rsid w:val="00590E58"/>
    <w:rsid w:val="00591ADA"/>
    <w:rsid w:val="005921BE"/>
    <w:rsid w:val="00596F36"/>
    <w:rsid w:val="005A1543"/>
    <w:rsid w:val="005A235D"/>
    <w:rsid w:val="005A5C9B"/>
    <w:rsid w:val="005A67A8"/>
    <w:rsid w:val="005A719D"/>
    <w:rsid w:val="005B0A52"/>
    <w:rsid w:val="005B2A20"/>
    <w:rsid w:val="005B4220"/>
    <w:rsid w:val="005B4B75"/>
    <w:rsid w:val="005B5088"/>
    <w:rsid w:val="005B686B"/>
    <w:rsid w:val="005B72C7"/>
    <w:rsid w:val="005B7597"/>
    <w:rsid w:val="005B7C99"/>
    <w:rsid w:val="005C0F51"/>
    <w:rsid w:val="005C21D0"/>
    <w:rsid w:val="005C5F0E"/>
    <w:rsid w:val="005C74DB"/>
    <w:rsid w:val="005D2861"/>
    <w:rsid w:val="005D3026"/>
    <w:rsid w:val="005D34A3"/>
    <w:rsid w:val="005D6E80"/>
    <w:rsid w:val="005D7CF5"/>
    <w:rsid w:val="005D7F7E"/>
    <w:rsid w:val="005E0CC0"/>
    <w:rsid w:val="005E1CED"/>
    <w:rsid w:val="005E2644"/>
    <w:rsid w:val="005E277A"/>
    <w:rsid w:val="005E3FA7"/>
    <w:rsid w:val="005E4B04"/>
    <w:rsid w:val="005E5B5C"/>
    <w:rsid w:val="005E5EBE"/>
    <w:rsid w:val="005E5F01"/>
    <w:rsid w:val="005E7CB2"/>
    <w:rsid w:val="005F51F5"/>
    <w:rsid w:val="005F57DB"/>
    <w:rsid w:val="005F633F"/>
    <w:rsid w:val="005F6669"/>
    <w:rsid w:val="005F72E8"/>
    <w:rsid w:val="00600693"/>
    <w:rsid w:val="0060119C"/>
    <w:rsid w:val="00601EA5"/>
    <w:rsid w:val="0060289A"/>
    <w:rsid w:val="00605F0C"/>
    <w:rsid w:val="00607A0D"/>
    <w:rsid w:val="00611087"/>
    <w:rsid w:val="00612DAB"/>
    <w:rsid w:val="00613B9D"/>
    <w:rsid w:val="00613CD4"/>
    <w:rsid w:val="00614EC9"/>
    <w:rsid w:val="006152C2"/>
    <w:rsid w:val="00617AFC"/>
    <w:rsid w:val="0062077A"/>
    <w:rsid w:val="00621DA2"/>
    <w:rsid w:val="00621ED1"/>
    <w:rsid w:val="006237DD"/>
    <w:rsid w:val="0062597A"/>
    <w:rsid w:val="00626DF5"/>
    <w:rsid w:val="006272F1"/>
    <w:rsid w:val="00630EB0"/>
    <w:rsid w:val="0063375A"/>
    <w:rsid w:val="00633E8A"/>
    <w:rsid w:val="0063569F"/>
    <w:rsid w:val="00636C36"/>
    <w:rsid w:val="00636F8A"/>
    <w:rsid w:val="0064037C"/>
    <w:rsid w:val="006405C6"/>
    <w:rsid w:val="00641060"/>
    <w:rsid w:val="00641750"/>
    <w:rsid w:val="006418F3"/>
    <w:rsid w:val="00641D86"/>
    <w:rsid w:val="0064203C"/>
    <w:rsid w:val="0064283B"/>
    <w:rsid w:val="006430CC"/>
    <w:rsid w:val="00644710"/>
    <w:rsid w:val="0064489C"/>
    <w:rsid w:val="00647574"/>
    <w:rsid w:val="00647D4A"/>
    <w:rsid w:val="00651292"/>
    <w:rsid w:val="006514F9"/>
    <w:rsid w:val="00656248"/>
    <w:rsid w:val="00657ABD"/>
    <w:rsid w:val="00661870"/>
    <w:rsid w:val="00661B7B"/>
    <w:rsid w:val="00661EFB"/>
    <w:rsid w:val="00663A7B"/>
    <w:rsid w:val="006644D0"/>
    <w:rsid w:val="00664D55"/>
    <w:rsid w:val="00665049"/>
    <w:rsid w:val="00667E98"/>
    <w:rsid w:val="00671EB0"/>
    <w:rsid w:val="00671F9E"/>
    <w:rsid w:val="00672488"/>
    <w:rsid w:val="00674AFA"/>
    <w:rsid w:val="00675409"/>
    <w:rsid w:val="0067573F"/>
    <w:rsid w:val="006763D5"/>
    <w:rsid w:val="0067650E"/>
    <w:rsid w:val="00676CF4"/>
    <w:rsid w:val="00682C78"/>
    <w:rsid w:val="00682E13"/>
    <w:rsid w:val="0068386C"/>
    <w:rsid w:val="0068558C"/>
    <w:rsid w:val="0069058C"/>
    <w:rsid w:val="00692058"/>
    <w:rsid w:val="00695B2B"/>
    <w:rsid w:val="00696410"/>
    <w:rsid w:val="006964ED"/>
    <w:rsid w:val="00696E90"/>
    <w:rsid w:val="006976DB"/>
    <w:rsid w:val="00697735"/>
    <w:rsid w:val="006979AE"/>
    <w:rsid w:val="006A1633"/>
    <w:rsid w:val="006A2AD6"/>
    <w:rsid w:val="006A39E0"/>
    <w:rsid w:val="006A3E34"/>
    <w:rsid w:val="006A5917"/>
    <w:rsid w:val="006A5F81"/>
    <w:rsid w:val="006A6CC9"/>
    <w:rsid w:val="006B1138"/>
    <w:rsid w:val="006B36C9"/>
    <w:rsid w:val="006B4FAD"/>
    <w:rsid w:val="006C0354"/>
    <w:rsid w:val="006C04A3"/>
    <w:rsid w:val="006C0936"/>
    <w:rsid w:val="006C1F26"/>
    <w:rsid w:val="006C7268"/>
    <w:rsid w:val="006D03E6"/>
    <w:rsid w:val="006D08DF"/>
    <w:rsid w:val="006D23D4"/>
    <w:rsid w:val="006D3D9D"/>
    <w:rsid w:val="006D4ED0"/>
    <w:rsid w:val="006D7137"/>
    <w:rsid w:val="006E1AB3"/>
    <w:rsid w:val="006E2113"/>
    <w:rsid w:val="006E2B37"/>
    <w:rsid w:val="006E3338"/>
    <w:rsid w:val="006E352B"/>
    <w:rsid w:val="006E367E"/>
    <w:rsid w:val="006E64CF"/>
    <w:rsid w:val="006E7FAE"/>
    <w:rsid w:val="006F0360"/>
    <w:rsid w:val="006F15C0"/>
    <w:rsid w:val="006F29D2"/>
    <w:rsid w:val="006F332E"/>
    <w:rsid w:val="006F3342"/>
    <w:rsid w:val="006F3590"/>
    <w:rsid w:val="006F365B"/>
    <w:rsid w:val="006F370D"/>
    <w:rsid w:val="006F3887"/>
    <w:rsid w:val="006F3CFB"/>
    <w:rsid w:val="006F4FD5"/>
    <w:rsid w:val="006F6380"/>
    <w:rsid w:val="006F6EA9"/>
    <w:rsid w:val="006F7037"/>
    <w:rsid w:val="006F70F2"/>
    <w:rsid w:val="00701F63"/>
    <w:rsid w:val="00702210"/>
    <w:rsid w:val="00705F5B"/>
    <w:rsid w:val="00706B01"/>
    <w:rsid w:val="0071025F"/>
    <w:rsid w:val="00710355"/>
    <w:rsid w:val="0071128F"/>
    <w:rsid w:val="00712C72"/>
    <w:rsid w:val="00712F3D"/>
    <w:rsid w:val="00712FD1"/>
    <w:rsid w:val="00714253"/>
    <w:rsid w:val="007147B8"/>
    <w:rsid w:val="00715F7B"/>
    <w:rsid w:val="0071668D"/>
    <w:rsid w:val="0072057F"/>
    <w:rsid w:val="00720A6E"/>
    <w:rsid w:val="007213C8"/>
    <w:rsid w:val="00721733"/>
    <w:rsid w:val="00722887"/>
    <w:rsid w:val="0072350A"/>
    <w:rsid w:val="007237F7"/>
    <w:rsid w:val="007251C7"/>
    <w:rsid w:val="00725B69"/>
    <w:rsid w:val="00726FA5"/>
    <w:rsid w:val="00732A9D"/>
    <w:rsid w:val="00734571"/>
    <w:rsid w:val="0073525C"/>
    <w:rsid w:val="00736106"/>
    <w:rsid w:val="00736ED7"/>
    <w:rsid w:val="0073704D"/>
    <w:rsid w:val="00740740"/>
    <w:rsid w:val="00741F6F"/>
    <w:rsid w:val="007430AF"/>
    <w:rsid w:val="00743DF3"/>
    <w:rsid w:val="00744F5B"/>
    <w:rsid w:val="007452A6"/>
    <w:rsid w:val="00745FF5"/>
    <w:rsid w:val="00747FC9"/>
    <w:rsid w:val="00750274"/>
    <w:rsid w:val="00750872"/>
    <w:rsid w:val="007548EC"/>
    <w:rsid w:val="00754C7C"/>
    <w:rsid w:val="00754E95"/>
    <w:rsid w:val="00755181"/>
    <w:rsid w:val="0075566D"/>
    <w:rsid w:val="00760D6B"/>
    <w:rsid w:val="007627D8"/>
    <w:rsid w:val="0076301B"/>
    <w:rsid w:val="007645A4"/>
    <w:rsid w:val="007645F0"/>
    <w:rsid w:val="00766466"/>
    <w:rsid w:val="00766873"/>
    <w:rsid w:val="00766C14"/>
    <w:rsid w:val="00771C84"/>
    <w:rsid w:val="007724A4"/>
    <w:rsid w:val="00773161"/>
    <w:rsid w:val="00775BA0"/>
    <w:rsid w:val="00775BF2"/>
    <w:rsid w:val="007768D0"/>
    <w:rsid w:val="00776A20"/>
    <w:rsid w:val="00780BFA"/>
    <w:rsid w:val="00781519"/>
    <w:rsid w:val="007831D1"/>
    <w:rsid w:val="00784215"/>
    <w:rsid w:val="007844B3"/>
    <w:rsid w:val="00785C6C"/>
    <w:rsid w:val="0078671E"/>
    <w:rsid w:val="00786979"/>
    <w:rsid w:val="00786B29"/>
    <w:rsid w:val="00786DAC"/>
    <w:rsid w:val="007872D2"/>
    <w:rsid w:val="0078788B"/>
    <w:rsid w:val="00790237"/>
    <w:rsid w:val="00790E9A"/>
    <w:rsid w:val="00792291"/>
    <w:rsid w:val="00793220"/>
    <w:rsid w:val="0079322D"/>
    <w:rsid w:val="00795D80"/>
    <w:rsid w:val="00797AF4"/>
    <w:rsid w:val="007A08CC"/>
    <w:rsid w:val="007A0E9D"/>
    <w:rsid w:val="007A3400"/>
    <w:rsid w:val="007A3746"/>
    <w:rsid w:val="007A3CF3"/>
    <w:rsid w:val="007A59FC"/>
    <w:rsid w:val="007B045C"/>
    <w:rsid w:val="007B0D65"/>
    <w:rsid w:val="007B19CB"/>
    <w:rsid w:val="007B3117"/>
    <w:rsid w:val="007B514B"/>
    <w:rsid w:val="007B60DC"/>
    <w:rsid w:val="007B7150"/>
    <w:rsid w:val="007C04C6"/>
    <w:rsid w:val="007C0C6B"/>
    <w:rsid w:val="007C18EB"/>
    <w:rsid w:val="007C253E"/>
    <w:rsid w:val="007C2692"/>
    <w:rsid w:val="007C3D4F"/>
    <w:rsid w:val="007C4241"/>
    <w:rsid w:val="007C5C4E"/>
    <w:rsid w:val="007D0286"/>
    <w:rsid w:val="007D26D9"/>
    <w:rsid w:val="007D2EB2"/>
    <w:rsid w:val="007D347F"/>
    <w:rsid w:val="007D4F6C"/>
    <w:rsid w:val="007D6C0B"/>
    <w:rsid w:val="007E0737"/>
    <w:rsid w:val="007E0F38"/>
    <w:rsid w:val="007E4796"/>
    <w:rsid w:val="007E49FF"/>
    <w:rsid w:val="007E5A8D"/>
    <w:rsid w:val="007F02E2"/>
    <w:rsid w:val="007F18EE"/>
    <w:rsid w:val="007F3B0B"/>
    <w:rsid w:val="007F3DC1"/>
    <w:rsid w:val="007F519C"/>
    <w:rsid w:val="007F53F4"/>
    <w:rsid w:val="007F6C91"/>
    <w:rsid w:val="00800499"/>
    <w:rsid w:val="00801359"/>
    <w:rsid w:val="00802956"/>
    <w:rsid w:val="00806673"/>
    <w:rsid w:val="00810E1D"/>
    <w:rsid w:val="0081158F"/>
    <w:rsid w:val="00817E0C"/>
    <w:rsid w:val="00820AE3"/>
    <w:rsid w:val="00822349"/>
    <w:rsid w:val="00823836"/>
    <w:rsid w:val="0082553D"/>
    <w:rsid w:val="00825E2A"/>
    <w:rsid w:val="00825FED"/>
    <w:rsid w:val="00826B7C"/>
    <w:rsid w:val="008274EF"/>
    <w:rsid w:val="00827BCF"/>
    <w:rsid w:val="00831900"/>
    <w:rsid w:val="00833EFC"/>
    <w:rsid w:val="00834CBD"/>
    <w:rsid w:val="00835075"/>
    <w:rsid w:val="00836775"/>
    <w:rsid w:val="00841B4A"/>
    <w:rsid w:val="008442F4"/>
    <w:rsid w:val="00844450"/>
    <w:rsid w:val="0084547B"/>
    <w:rsid w:val="00845ABC"/>
    <w:rsid w:val="00846010"/>
    <w:rsid w:val="00846380"/>
    <w:rsid w:val="00847587"/>
    <w:rsid w:val="008479CB"/>
    <w:rsid w:val="00850E73"/>
    <w:rsid w:val="00850FFD"/>
    <w:rsid w:val="008526A3"/>
    <w:rsid w:val="00854019"/>
    <w:rsid w:val="00856C9D"/>
    <w:rsid w:val="00857A3C"/>
    <w:rsid w:val="008603FA"/>
    <w:rsid w:val="00861A0B"/>
    <w:rsid w:val="00861FF1"/>
    <w:rsid w:val="00862DA8"/>
    <w:rsid w:val="008646C1"/>
    <w:rsid w:val="00870B73"/>
    <w:rsid w:val="00870E86"/>
    <w:rsid w:val="008721D1"/>
    <w:rsid w:val="008722A3"/>
    <w:rsid w:val="0087376F"/>
    <w:rsid w:val="00874636"/>
    <w:rsid w:val="00876599"/>
    <w:rsid w:val="008766BD"/>
    <w:rsid w:val="00876B56"/>
    <w:rsid w:val="00881EA7"/>
    <w:rsid w:val="008830DB"/>
    <w:rsid w:val="00883D49"/>
    <w:rsid w:val="00883EB1"/>
    <w:rsid w:val="0088464C"/>
    <w:rsid w:val="00884B43"/>
    <w:rsid w:val="00884D91"/>
    <w:rsid w:val="008854A4"/>
    <w:rsid w:val="00886B18"/>
    <w:rsid w:val="00887C55"/>
    <w:rsid w:val="008909A1"/>
    <w:rsid w:val="00891BC5"/>
    <w:rsid w:val="00892BEA"/>
    <w:rsid w:val="00892F7A"/>
    <w:rsid w:val="00893608"/>
    <w:rsid w:val="008937C3"/>
    <w:rsid w:val="00896F55"/>
    <w:rsid w:val="00897229"/>
    <w:rsid w:val="00897D19"/>
    <w:rsid w:val="00897DA3"/>
    <w:rsid w:val="00897DFE"/>
    <w:rsid w:val="008A06BB"/>
    <w:rsid w:val="008A15F6"/>
    <w:rsid w:val="008A16DF"/>
    <w:rsid w:val="008A4E90"/>
    <w:rsid w:val="008A7EB5"/>
    <w:rsid w:val="008B4292"/>
    <w:rsid w:val="008B44A6"/>
    <w:rsid w:val="008B4C48"/>
    <w:rsid w:val="008B5352"/>
    <w:rsid w:val="008B6851"/>
    <w:rsid w:val="008B78B9"/>
    <w:rsid w:val="008C105F"/>
    <w:rsid w:val="008C1A09"/>
    <w:rsid w:val="008C2278"/>
    <w:rsid w:val="008C58FC"/>
    <w:rsid w:val="008C5914"/>
    <w:rsid w:val="008C606F"/>
    <w:rsid w:val="008C6164"/>
    <w:rsid w:val="008C63B7"/>
    <w:rsid w:val="008C73FA"/>
    <w:rsid w:val="008D24BA"/>
    <w:rsid w:val="008D4193"/>
    <w:rsid w:val="008D499C"/>
    <w:rsid w:val="008D4D6A"/>
    <w:rsid w:val="008D5898"/>
    <w:rsid w:val="008D5DC8"/>
    <w:rsid w:val="008D787E"/>
    <w:rsid w:val="008E14B5"/>
    <w:rsid w:val="008E14C6"/>
    <w:rsid w:val="008E181C"/>
    <w:rsid w:val="008E207D"/>
    <w:rsid w:val="008E23D7"/>
    <w:rsid w:val="008E276A"/>
    <w:rsid w:val="008E4F54"/>
    <w:rsid w:val="008E4FD6"/>
    <w:rsid w:val="008E6142"/>
    <w:rsid w:val="008E6FCF"/>
    <w:rsid w:val="008E727E"/>
    <w:rsid w:val="008E7C9E"/>
    <w:rsid w:val="008E7DF1"/>
    <w:rsid w:val="008E7EFD"/>
    <w:rsid w:val="008F04F5"/>
    <w:rsid w:val="008F18A6"/>
    <w:rsid w:val="008F1AE3"/>
    <w:rsid w:val="008F1E82"/>
    <w:rsid w:val="008F2EE5"/>
    <w:rsid w:val="008F3745"/>
    <w:rsid w:val="008F4DE7"/>
    <w:rsid w:val="008F6FE5"/>
    <w:rsid w:val="00901551"/>
    <w:rsid w:val="00902D79"/>
    <w:rsid w:val="00903D8F"/>
    <w:rsid w:val="0090494B"/>
    <w:rsid w:val="00905B81"/>
    <w:rsid w:val="0091190D"/>
    <w:rsid w:val="00912D3A"/>
    <w:rsid w:val="00912DB7"/>
    <w:rsid w:val="00912E4A"/>
    <w:rsid w:val="00915141"/>
    <w:rsid w:val="00915222"/>
    <w:rsid w:val="00916F5B"/>
    <w:rsid w:val="0091743B"/>
    <w:rsid w:val="00920CF8"/>
    <w:rsid w:val="00921510"/>
    <w:rsid w:val="00921A00"/>
    <w:rsid w:val="009225EF"/>
    <w:rsid w:val="0092262E"/>
    <w:rsid w:val="009231A0"/>
    <w:rsid w:val="00925B0D"/>
    <w:rsid w:val="00927CDD"/>
    <w:rsid w:val="00931365"/>
    <w:rsid w:val="009320CD"/>
    <w:rsid w:val="0093334E"/>
    <w:rsid w:val="00934A32"/>
    <w:rsid w:val="00935DF8"/>
    <w:rsid w:val="00936C1D"/>
    <w:rsid w:val="00936D5B"/>
    <w:rsid w:val="0094145D"/>
    <w:rsid w:val="00942676"/>
    <w:rsid w:val="009452F2"/>
    <w:rsid w:val="0094769E"/>
    <w:rsid w:val="00950410"/>
    <w:rsid w:val="00950AA1"/>
    <w:rsid w:val="009521EC"/>
    <w:rsid w:val="00954777"/>
    <w:rsid w:val="009578AD"/>
    <w:rsid w:val="009615C7"/>
    <w:rsid w:val="00965721"/>
    <w:rsid w:val="00965FF2"/>
    <w:rsid w:val="00966BAF"/>
    <w:rsid w:val="00970605"/>
    <w:rsid w:val="00970B34"/>
    <w:rsid w:val="009718BB"/>
    <w:rsid w:val="00972749"/>
    <w:rsid w:val="00975B6A"/>
    <w:rsid w:val="00976938"/>
    <w:rsid w:val="00976E5E"/>
    <w:rsid w:val="009778F2"/>
    <w:rsid w:val="0098010F"/>
    <w:rsid w:val="00980EA2"/>
    <w:rsid w:val="009820AF"/>
    <w:rsid w:val="009846C7"/>
    <w:rsid w:val="00987B34"/>
    <w:rsid w:val="00990510"/>
    <w:rsid w:val="00990F29"/>
    <w:rsid w:val="009913E4"/>
    <w:rsid w:val="009935EF"/>
    <w:rsid w:val="00993F04"/>
    <w:rsid w:val="00994C76"/>
    <w:rsid w:val="009955A4"/>
    <w:rsid w:val="0099717F"/>
    <w:rsid w:val="009973A7"/>
    <w:rsid w:val="00997E68"/>
    <w:rsid w:val="009A06B3"/>
    <w:rsid w:val="009A0F5A"/>
    <w:rsid w:val="009A27BD"/>
    <w:rsid w:val="009A2EA4"/>
    <w:rsid w:val="009A3691"/>
    <w:rsid w:val="009A3A6B"/>
    <w:rsid w:val="009A54CC"/>
    <w:rsid w:val="009A6B68"/>
    <w:rsid w:val="009A7A4B"/>
    <w:rsid w:val="009A7E42"/>
    <w:rsid w:val="009B292F"/>
    <w:rsid w:val="009B4B88"/>
    <w:rsid w:val="009B5047"/>
    <w:rsid w:val="009B60B0"/>
    <w:rsid w:val="009B6712"/>
    <w:rsid w:val="009B6A50"/>
    <w:rsid w:val="009B7EDB"/>
    <w:rsid w:val="009C061F"/>
    <w:rsid w:val="009C2FA4"/>
    <w:rsid w:val="009C3F1F"/>
    <w:rsid w:val="009C4BC3"/>
    <w:rsid w:val="009C54CF"/>
    <w:rsid w:val="009C58EE"/>
    <w:rsid w:val="009C5F5F"/>
    <w:rsid w:val="009C60C7"/>
    <w:rsid w:val="009C68E4"/>
    <w:rsid w:val="009C7F68"/>
    <w:rsid w:val="009D246C"/>
    <w:rsid w:val="009D2486"/>
    <w:rsid w:val="009D263E"/>
    <w:rsid w:val="009D2D7E"/>
    <w:rsid w:val="009D3E5C"/>
    <w:rsid w:val="009D5AA2"/>
    <w:rsid w:val="009D66EA"/>
    <w:rsid w:val="009D6839"/>
    <w:rsid w:val="009D6C25"/>
    <w:rsid w:val="009E2FDA"/>
    <w:rsid w:val="009E494C"/>
    <w:rsid w:val="009E4EF3"/>
    <w:rsid w:val="009E6883"/>
    <w:rsid w:val="009E77CA"/>
    <w:rsid w:val="009F0B79"/>
    <w:rsid w:val="009F134E"/>
    <w:rsid w:val="009F2342"/>
    <w:rsid w:val="009F3212"/>
    <w:rsid w:val="009F59AF"/>
    <w:rsid w:val="00A00E2A"/>
    <w:rsid w:val="00A0264B"/>
    <w:rsid w:val="00A028C6"/>
    <w:rsid w:val="00A02A2F"/>
    <w:rsid w:val="00A046C5"/>
    <w:rsid w:val="00A12691"/>
    <w:rsid w:val="00A14D5C"/>
    <w:rsid w:val="00A21F45"/>
    <w:rsid w:val="00A229CD"/>
    <w:rsid w:val="00A237C4"/>
    <w:rsid w:val="00A23CA0"/>
    <w:rsid w:val="00A23DFB"/>
    <w:rsid w:val="00A2598C"/>
    <w:rsid w:val="00A26A4D"/>
    <w:rsid w:val="00A3142A"/>
    <w:rsid w:val="00A32998"/>
    <w:rsid w:val="00A33826"/>
    <w:rsid w:val="00A366D9"/>
    <w:rsid w:val="00A37475"/>
    <w:rsid w:val="00A41B3D"/>
    <w:rsid w:val="00A42A54"/>
    <w:rsid w:val="00A42B40"/>
    <w:rsid w:val="00A42C80"/>
    <w:rsid w:val="00A44F8C"/>
    <w:rsid w:val="00A4693F"/>
    <w:rsid w:val="00A47159"/>
    <w:rsid w:val="00A508CE"/>
    <w:rsid w:val="00A5183E"/>
    <w:rsid w:val="00A52694"/>
    <w:rsid w:val="00A54D26"/>
    <w:rsid w:val="00A5710F"/>
    <w:rsid w:val="00A5737D"/>
    <w:rsid w:val="00A5758C"/>
    <w:rsid w:val="00A57CEF"/>
    <w:rsid w:val="00A60A7F"/>
    <w:rsid w:val="00A62385"/>
    <w:rsid w:val="00A62A12"/>
    <w:rsid w:val="00A64C12"/>
    <w:rsid w:val="00A6505D"/>
    <w:rsid w:val="00A655B6"/>
    <w:rsid w:val="00A66AD8"/>
    <w:rsid w:val="00A66BDE"/>
    <w:rsid w:val="00A6754C"/>
    <w:rsid w:val="00A67734"/>
    <w:rsid w:val="00A70BBF"/>
    <w:rsid w:val="00A70DED"/>
    <w:rsid w:val="00A71335"/>
    <w:rsid w:val="00A740F4"/>
    <w:rsid w:val="00A754F8"/>
    <w:rsid w:val="00A75D1D"/>
    <w:rsid w:val="00A76B1A"/>
    <w:rsid w:val="00A82A9E"/>
    <w:rsid w:val="00A83547"/>
    <w:rsid w:val="00A84780"/>
    <w:rsid w:val="00A864BA"/>
    <w:rsid w:val="00A902FE"/>
    <w:rsid w:val="00A918C6"/>
    <w:rsid w:val="00A92FCD"/>
    <w:rsid w:val="00A93C63"/>
    <w:rsid w:val="00A9402C"/>
    <w:rsid w:val="00A96736"/>
    <w:rsid w:val="00A967CB"/>
    <w:rsid w:val="00AA11C6"/>
    <w:rsid w:val="00AA1DDD"/>
    <w:rsid w:val="00AA2462"/>
    <w:rsid w:val="00AA5966"/>
    <w:rsid w:val="00AB0D6E"/>
    <w:rsid w:val="00AB2058"/>
    <w:rsid w:val="00AB2128"/>
    <w:rsid w:val="00AB54EC"/>
    <w:rsid w:val="00AB6C8F"/>
    <w:rsid w:val="00AB6EBD"/>
    <w:rsid w:val="00AB7696"/>
    <w:rsid w:val="00AB7CDD"/>
    <w:rsid w:val="00AC0736"/>
    <w:rsid w:val="00AC2245"/>
    <w:rsid w:val="00AC256F"/>
    <w:rsid w:val="00AC300D"/>
    <w:rsid w:val="00AC4150"/>
    <w:rsid w:val="00AC4482"/>
    <w:rsid w:val="00AC624A"/>
    <w:rsid w:val="00AC7525"/>
    <w:rsid w:val="00AD04CA"/>
    <w:rsid w:val="00AD1BBF"/>
    <w:rsid w:val="00AD3B8E"/>
    <w:rsid w:val="00AD4C81"/>
    <w:rsid w:val="00AD688F"/>
    <w:rsid w:val="00AD6D00"/>
    <w:rsid w:val="00AE1127"/>
    <w:rsid w:val="00AE358B"/>
    <w:rsid w:val="00AE44CD"/>
    <w:rsid w:val="00AE4A00"/>
    <w:rsid w:val="00AE608F"/>
    <w:rsid w:val="00AE6D8F"/>
    <w:rsid w:val="00AF0715"/>
    <w:rsid w:val="00AF0BAD"/>
    <w:rsid w:val="00AF32A8"/>
    <w:rsid w:val="00AF352B"/>
    <w:rsid w:val="00AF369F"/>
    <w:rsid w:val="00AF38B5"/>
    <w:rsid w:val="00AF492E"/>
    <w:rsid w:val="00AF49EE"/>
    <w:rsid w:val="00AF4D39"/>
    <w:rsid w:val="00B02214"/>
    <w:rsid w:val="00B04E53"/>
    <w:rsid w:val="00B0662A"/>
    <w:rsid w:val="00B07051"/>
    <w:rsid w:val="00B0794A"/>
    <w:rsid w:val="00B10124"/>
    <w:rsid w:val="00B10298"/>
    <w:rsid w:val="00B12B83"/>
    <w:rsid w:val="00B13CEE"/>
    <w:rsid w:val="00B16E65"/>
    <w:rsid w:val="00B21949"/>
    <w:rsid w:val="00B21B43"/>
    <w:rsid w:val="00B21B9D"/>
    <w:rsid w:val="00B2279A"/>
    <w:rsid w:val="00B23455"/>
    <w:rsid w:val="00B25635"/>
    <w:rsid w:val="00B25BFB"/>
    <w:rsid w:val="00B26789"/>
    <w:rsid w:val="00B26CB3"/>
    <w:rsid w:val="00B304A0"/>
    <w:rsid w:val="00B31091"/>
    <w:rsid w:val="00B31811"/>
    <w:rsid w:val="00B32073"/>
    <w:rsid w:val="00B327CA"/>
    <w:rsid w:val="00B336AF"/>
    <w:rsid w:val="00B36C64"/>
    <w:rsid w:val="00B370A2"/>
    <w:rsid w:val="00B37AC7"/>
    <w:rsid w:val="00B405D4"/>
    <w:rsid w:val="00B433F6"/>
    <w:rsid w:val="00B436BA"/>
    <w:rsid w:val="00B43C1C"/>
    <w:rsid w:val="00B447D4"/>
    <w:rsid w:val="00B46A74"/>
    <w:rsid w:val="00B47354"/>
    <w:rsid w:val="00B4755E"/>
    <w:rsid w:val="00B47648"/>
    <w:rsid w:val="00B47A71"/>
    <w:rsid w:val="00B51112"/>
    <w:rsid w:val="00B52500"/>
    <w:rsid w:val="00B54080"/>
    <w:rsid w:val="00B5496F"/>
    <w:rsid w:val="00B54D8A"/>
    <w:rsid w:val="00B558FF"/>
    <w:rsid w:val="00B60ABF"/>
    <w:rsid w:val="00B61726"/>
    <w:rsid w:val="00B61AA2"/>
    <w:rsid w:val="00B62388"/>
    <w:rsid w:val="00B63E5F"/>
    <w:rsid w:val="00B652EC"/>
    <w:rsid w:val="00B657C2"/>
    <w:rsid w:val="00B660ED"/>
    <w:rsid w:val="00B66679"/>
    <w:rsid w:val="00B71FBB"/>
    <w:rsid w:val="00B72371"/>
    <w:rsid w:val="00B728A7"/>
    <w:rsid w:val="00B758D6"/>
    <w:rsid w:val="00B75A7F"/>
    <w:rsid w:val="00B76074"/>
    <w:rsid w:val="00B761A9"/>
    <w:rsid w:val="00B76431"/>
    <w:rsid w:val="00B773CD"/>
    <w:rsid w:val="00B8030C"/>
    <w:rsid w:val="00B80C8E"/>
    <w:rsid w:val="00B815E0"/>
    <w:rsid w:val="00B81FDC"/>
    <w:rsid w:val="00B82514"/>
    <w:rsid w:val="00B832F5"/>
    <w:rsid w:val="00B85647"/>
    <w:rsid w:val="00B85E04"/>
    <w:rsid w:val="00B8616D"/>
    <w:rsid w:val="00B87761"/>
    <w:rsid w:val="00B91309"/>
    <w:rsid w:val="00B9359F"/>
    <w:rsid w:val="00B939AF"/>
    <w:rsid w:val="00B9440A"/>
    <w:rsid w:val="00B94B23"/>
    <w:rsid w:val="00B95478"/>
    <w:rsid w:val="00B95C99"/>
    <w:rsid w:val="00B964B0"/>
    <w:rsid w:val="00BA0784"/>
    <w:rsid w:val="00BA2BBB"/>
    <w:rsid w:val="00BA449A"/>
    <w:rsid w:val="00BA4B04"/>
    <w:rsid w:val="00BA6673"/>
    <w:rsid w:val="00BA6AF4"/>
    <w:rsid w:val="00BB0080"/>
    <w:rsid w:val="00BB030A"/>
    <w:rsid w:val="00BB03B4"/>
    <w:rsid w:val="00BB22EA"/>
    <w:rsid w:val="00BB51D1"/>
    <w:rsid w:val="00BB6EB6"/>
    <w:rsid w:val="00BB7986"/>
    <w:rsid w:val="00BB7A21"/>
    <w:rsid w:val="00BC213E"/>
    <w:rsid w:val="00BC56F1"/>
    <w:rsid w:val="00BC656E"/>
    <w:rsid w:val="00BC7A78"/>
    <w:rsid w:val="00BD0E62"/>
    <w:rsid w:val="00BD1965"/>
    <w:rsid w:val="00BD1E32"/>
    <w:rsid w:val="00BD2B53"/>
    <w:rsid w:val="00BD2F28"/>
    <w:rsid w:val="00BD3CE8"/>
    <w:rsid w:val="00BD567F"/>
    <w:rsid w:val="00BD63AF"/>
    <w:rsid w:val="00BD647C"/>
    <w:rsid w:val="00BD66BA"/>
    <w:rsid w:val="00BE21DA"/>
    <w:rsid w:val="00BE2285"/>
    <w:rsid w:val="00BE2971"/>
    <w:rsid w:val="00BE681B"/>
    <w:rsid w:val="00BE6D23"/>
    <w:rsid w:val="00BE6D7D"/>
    <w:rsid w:val="00BE7656"/>
    <w:rsid w:val="00BE77B2"/>
    <w:rsid w:val="00BE7E2A"/>
    <w:rsid w:val="00BF2489"/>
    <w:rsid w:val="00BF301E"/>
    <w:rsid w:val="00BF3184"/>
    <w:rsid w:val="00BF45E2"/>
    <w:rsid w:val="00BF4C8E"/>
    <w:rsid w:val="00BF516E"/>
    <w:rsid w:val="00BF5CA5"/>
    <w:rsid w:val="00C00C42"/>
    <w:rsid w:val="00C00D4D"/>
    <w:rsid w:val="00C01070"/>
    <w:rsid w:val="00C02194"/>
    <w:rsid w:val="00C025C3"/>
    <w:rsid w:val="00C04313"/>
    <w:rsid w:val="00C043F5"/>
    <w:rsid w:val="00C0450D"/>
    <w:rsid w:val="00C06DCD"/>
    <w:rsid w:val="00C112A7"/>
    <w:rsid w:val="00C13931"/>
    <w:rsid w:val="00C13E3E"/>
    <w:rsid w:val="00C13EBF"/>
    <w:rsid w:val="00C14D74"/>
    <w:rsid w:val="00C1613D"/>
    <w:rsid w:val="00C17A1E"/>
    <w:rsid w:val="00C2280D"/>
    <w:rsid w:val="00C22BC5"/>
    <w:rsid w:val="00C23633"/>
    <w:rsid w:val="00C2367E"/>
    <w:rsid w:val="00C23C23"/>
    <w:rsid w:val="00C23EF0"/>
    <w:rsid w:val="00C247BA"/>
    <w:rsid w:val="00C24A4C"/>
    <w:rsid w:val="00C26041"/>
    <w:rsid w:val="00C26C1E"/>
    <w:rsid w:val="00C318AB"/>
    <w:rsid w:val="00C31979"/>
    <w:rsid w:val="00C31B3A"/>
    <w:rsid w:val="00C33B6B"/>
    <w:rsid w:val="00C35260"/>
    <w:rsid w:val="00C440E2"/>
    <w:rsid w:val="00C45344"/>
    <w:rsid w:val="00C45A90"/>
    <w:rsid w:val="00C4679A"/>
    <w:rsid w:val="00C50078"/>
    <w:rsid w:val="00C518A4"/>
    <w:rsid w:val="00C51C2D"/>
    <w:rsid w:val="00C535D7"/>
    <w:rsid w:val="00C57A59"/>
    <w:rsid w:val="00C60589"/>
    <w:rsid w:val="00C60B1C"/>
    <w:rsid w:val="00C61993"/>
    <w:rsid w:val="00C62C05"/>
    <w:rsid w:val="00C6334F"/>
    <w:rsid w:val="00C634C6"/>
    <w:rsid w:val="00C6382B"/>
    <w:rsid w:val="00C64338"/>
    <w:rsid w:val="00C645FD"/>
    <w:rsid w:val="00C648D9"/>
    <w:rsid w:val="00C656F0"/>
    <w:rsid w:val="00C65BDF"/>
    <w:rsid w:val="00C65CAB"/>
    <w:rsid w:val="00C6706D"/>
    <w:rsid w:val="00C67BC9"/>
    <w:rsid w:val="00C67BE1"/>
    <w:rsid w:val="00C71C4E"/>
    <w:rsid w:val="00C74495"/>
    <w:rsid w:val="00C74DA4"/>
    <w:rsid w:val="00C75D8A"/>
    <w:rsid w:val="00C760F4"/>
    <w:rsid w:val="00C77C20"/>
    <w:rsid w:val="00C80F43"/>
    <w:rsid w:val="00C81165"/>
    <w:rsid w:val="00C82275"/>
    <w:rsid w:val="00C8313E"/>
    <w:rsid w:val="00C853D7"/>
    <w:rsid w:val="00C859BD"/>
    <w:rsid w:val="00C85BAD"/>
    <w:rsid w:val="00C8694C"/>
    <w:rsid w:val="00C87EBC"/>
    <w:rsid w:val="00C90CA7"/>
    <w:rsid w:val="00C91940"/>
    <w:rsid w:val="00C93642"/>
    <w:rsid w:val="00C93822"/>
    <w:rsid w:val="00C93DD5"/>
    <w:rsid w:val="00C9426C"/>
    <w:rsid w:val="00C94376"/>
    <w:rsid w:val="00C94E0D"/>
    <w:rsid w:val="00C95327"/>
    <w:rsid w:val="00C954D1"/>
    <w:rsid w:val="00C95CEA"/>
    <w:rsid w:val="00CA145B"/>
    <w:rsid w:val="00CA1BB6"/>
    <w:rsid w:val="00CA1ECB"/>
    <w:rsid w:val="00CA22E4"/>
    <w:rsid w:val="00CA287B"/>
    <w:rsid w:val="00CA313F"/>
    <w:rsid w:val="00CA36EF"/>
    <w:rsid w:val="00CA5841"/>
    <w:rsid w:val="00CA5EBE"/>
    <w:rsid w:val="00CA702A"/>
    <w:rsid w:val="00CA761F"/>
    <w:rsid w:val="00CB054B"/>
    <w:rsid w:val="00CB14D8"/>
    <w:rsid w:val="00CB1722"/>
    <w:rsid w:val="00CB1AAA"/>
    <w:rsid w:val="00CB325A"/>
    <w:rsid w:val="00CB3BBA"/>
    <w:rsid w:val="00CB476A"/>
    <w:rsid w:val="00CB48F9"/>
    <w:rsid w:val="00CB4F30"/>
    <w:rsid w:val="00CB5D2B"/>
    <w:rsid w:val="00CC0AA5"/>
    <w:rsid w:val="00CC0F62"/>
    <w:rsid w:val="00CC1F5C"/>
    <w:rsid w:val="00CC2062"/>
    <w:rsid w:val="00CC33B4"/>
    <w:rsid w:val="00CC33FB"/>
    <w:rsid w:val="00CC409D"/>
    <w:rsid w:val="00CC608B"/>
    <w:rsid w:val="00CC7E4E"/>
    <w:rsid w:val="00CD0103"/>
    <w:rsid w:val="00CD0EDC"/>
    <w:rsid w:val="00CD145E"/>
    <w:rsid w:val="00CD2C89"/>
    <w:rsid w:val="00CD3025"/>
    <w:rsid w:val="00CD5584"/>
    <w:rsid w:val="00CD6AAE"/>
    <w:rsid w:val="00CD6AD1"/>
    <w:rsid w:val="00CD70B7"/>
    <w:rsid w:val="00CE01BE"/>
    <w:rsid w:val="00CE050E"/>
    <w:rsid w:val="00CE0511"/>
    <w:rsid w:val="00CE2927"/>
    <w:rsid w:val="00CE3EE9"/>
    <w:rsid w:val="00CE4001"/>
    <w:rsid w:val="00CE4D17"/>
    <w:rsid w:val="00CE6FEE"/>
    <w:rsid w:val="00CE7C38"/>
    <w:rsid w:val="00CF0642"/>
    <w:rsid w:val="00CF09C8"/>
    <w:rsid w:val="00CF2160"/>
    <w:rsid w:val="00CF359A"/>
    <w:rsid w:val="00CF36F8"/>
    <w:rsid w:val="00CF5377"/>
    <w:rsid w:val="00CF673B"/>
    <w:rsid w:val="00D0073C"/>
    <w:rsid w:val="00D00823"/>
    <w:rsid w:val="00D0120C"/>
    <w:rsid w:val="00D01AE5"/>
    <w:rsid w:val="00D05AF4"/>
    <w:rsid w:val="00D1029C"/>
    <w:rsid w:val="00D103ED"/>
    <w:rsid w:val="00D11199"/>
    <w:rsid w:val="00D11972"/>
    <w:rsid w:val="00D1249D"/>
    <w:rsid w:val="00D133F6"/>
    <w:rsid w:val="00D148DD"/>
    <w:rsid w:val="00D15121"/>
    <w:rsid w:val="00D1530A"/>
    <w:rsid w:val="00D159A2"/>
    <w:rsid w:val="00D16622"/>
    <w:rsid w:val="00D16FA3"/>
    <w:rsid w:val="00D2017D"/>
    <w:rsid w:val="00D2021D"/>
    <w:rsid w:val="00D21600"/>
    <w:rsid w:val="00D21B6E"/>
    <w:rsid w:val="00D22256"/>
    <w:rsid w:val="00D23095"/>
    <w:rsid w:val="00D2352D"/>
    <w:rsid w:val="00D243DD"/>
    <w:rsid w:val="00D2533E"/>
    <w:rsid w:val="00D253F2"/>
    <w:rsid w:val="00D25E5D"/>
    <w:rsid w:val="00D264F9"/>
    <w:rsid w:val="00D26645"/>
    <w:rsid w:val="00D279CB"/>
    <w:rsid w:val="00D27CC6"/>
    <w:rsid w:val="00D308B1"/>
    <w:rsid w:val="00D30B65"/>
    <w:rsid w:val="00D31467"/>
    <w:rsid w:val="00D31973"/>
    <w:rsid w:val="00D3249C"/>
    <w:rsid w:val="00D32E28"/>
    <w:rsid w:val="00D33073"/>
    <w:rsid w:val="00D34DC4"/>
    <w:rsid w:val="00D35392"/>
    <w:rsid w:val="00D35C24"/>
    <w:rsid w:val="00D377DE"/>
    <w:rsid w:val="00D418FB"/>
    <w:rsid w:val="00D431CA"/>
    <w:rsid w:val="00D43A2E"/>
    <w:rsid w:val="00D44BC0"/>
    <w:rsid w:val="00D44EDF"/>
    <w:rsid w:val="00D456C6"/>
    <w:rsid w:val="00D47731"/>
    <w:rsid w:val="00D52369"/>
    <w:rsid w:val="00D529E9"/>
    <w:rsid w:val="00D53098"/>
    <w:rsid w:val="00D5395C"/>
    <w:rsid w:val="00D544EC"/>
    <w:rsid w:val="00D55C26"/>
    <w:rsid w:val="00D5703A"/>
    <w:rsid w:val="00D5780F"/>
    <w:rsid w:val="00D62250"/>
    <w:rsid w:val="00D6239E"/>
    <w:rsid w:val="00D637AF"/>
    <w:rsid w:val="00D64095"/>
    <w:rsid w:val="00D64BAC"/>
    <w:rsid w:val="00D64D67"/>
    <w:rsid w:val="00D662AD"/>
    <w:rsid w:val="00D6650D"/>
    <w:rsid w:val="00D672A9"/>
    <w:rsid w:val="00D7187C"/>
    <w:rsid w:val="00D7225D"/>
    <w:rsid w:val="00D74464"/>
    <w:rsid w:val="00D77D45"/>
    <w:rsid w:val="00D807D7"/>
    <w:rsid w:val="00D820BE"/>
    <w:rsid w:val="00D827CE"/>
    <w:rsid w:val="00D843F4"/>
    <w:rsid w:val="00D877AC"/>
    <w:rsid w:val="00D90097"/>
    <w:rsid w:val="00D91A51"/>
    <w:rsid w:val="00D92D4F"/>
    <w:rsid w:val="00D92F98"/>
    <w:rsid w:val="00D94379"/>
    <w:rsid w:val="00D94881"/>
    <w:rsid w:val="00D94E47"/>
    <w:rsid w:val="00D95046"/>
    <w:rsid w:val="00D95326"/>
    <w:rsid w:val="00D96BA4"/>
    <w:rsid w:val="00D96F33"/>
    <w:rsid w:val="00D970CA"/>
    <w:rsid w:val="00DA3545"/>
    <w:rsid w:val="00DA3A0A"/>
    <w:rsid w:val="00DA3BAB"/>
    <w:rsid w:val="00DA4F65"/>
    <w:rsid w:val="00DA5946"/>
    <w:rsid w:val="00DB1ADB"/>
    <w:rsid w:val="00DB291D"/>
    <w:rsid w:val="00DB3AD7"/>
    <w:rsid w:val="00DB3B98"/>
    <w:rsid w:val="00DB476A"/>
    <w:rsid w:val="00DB4D80"/>
    <w:rsid w:val="00DB4F22"/>
    <w:rsid w:val="00DB556C"/>
    <w:rsid w:val="00DB55FB"/>
    <w:rsid w:val="00DB7399"/>
    <w:rsid w:val="00DC0104"/>
    <w:rsid w:val="00DC012D"/>
    <w:rsid w:val="00DC2DF4"/>
    <w:rsid w:val="00DC4D47"/>
    <w:rsid w:val="00DC5082"/>
    <w:rsid w:val="00DC6801"/>
    <w:rsid w:val="00DD11DC"/>
    <w:rsid w:val="00DD3817"/>
    <w:rsid w:val="00DD54B6"/>
    <w:rsid w:val="00DD57A3"/>
    <w:rsid w:val="00DD5BAE"/>
    <w:rsid w:val="00DD66BD"/>
    <w:rsid w:val="00DE00E2"/>
    <w:rsid w:val="00DE1704"/>
    <w:rsid w:val="00DE1C8B"/>
    <w:rsid w:val="00DE5ADC"/>
    <w:rsid w:val="00DE6128"/>
    <w:rsid w:val="00DE7C11"/>
    <w:rsid w:val="00DF1127"/>
    <w:rsid w:val="00DF1E2C"/>
    <w:rsid w:val="00DF2C81"/>
    <w:rsid w:val="00DF306F"/>
    <w:rsid w:val="00DF334B"/>
    <w:rsid w:val="00DF5199"/>
    <w:rsid w:val="00DF5546"/>
    <w:rsid w:val="00DF5E15"/>
    <w:rsid w:val="00E00B86"/>
    <w:rsid w:val="00E029A3"/>
    <w:rsid w:val="00E034F9"/>
    <w:rsid w:val="00E04666"/>
    <w:rsid w:val="00E05F56"/>
    <w:rsid w:val="00E07C61"/>
    <w:rsid w:val="00E105F4"/>
    <w:rsid w:val="00E12329"/>
    <w:rsid w:val="00E12F97"/>
    <w:rsid w:val="00E13BA7"/>
    <w:rsid w:val="00E15E1D"/>
    <w:rsid w:val="00E206BF"/>
    <w:rsid w:val="00E20ED3"/>
    <w:rsid w:val="00E21E85"/>
    <w:rsid w:val="00E24E19"/>
    <w:rsid w:val="00E315B2"/>
    <w:rsid w:val="00E319A4"/>
    <w:rsid w:val="00E31E4F"/>
    <w:rsid w:val="00E333D8"/>
    <w:rsid w:val="00E357D3"/>
    <w:rsid w:val="00E4054D"/>
    <w:rsid w:val="00E4169A"/>
    <w:rsid w:val="00E46796"/>
    <w:rsid w:val="00E46A72"/>
    <w:rsid w:val="00E47AF7"/>
    <w:rsid w:val="00E51ACA"/>
    <w:rsid w:val="00E526D0"/>
    <w:rsid w:val="00E5480E"/>
    <w:rsid w:val="00E54B54"/>
    <w:rsid w:val="00E56F9B"/>
    <w:rsid w:val="00E576E7"/>
    <w:rsid w:val="00E6158D"/>
    <w:rsid w:val="00E644D5"/>
    <w:rsid w:val="00E647BE"/>
    <w:rsid w:val="00E65358"/>
    <w:rsid w:val="00E65B58"/>
    <w:rsid w:val="00E67337"/>
    <w:rsid w:val="00E67617"/>
    <w:rsid w:val="00E67DE9"/>
    <w:rsid w:val="00E7041D"/>
    <w:rsid w:val="00E71FF6"/>
    <w:rsid w:val="00E73DB2"/>
    <w:rsid w:val="00E74093"/>
    <w:rsid w:val="00E74950"/>
    <w:rsid w:val="00E74F1B"/>
    <w:rsid w:val="00E75264"/>
    <w:rsid w:val="00E75CC5"/>
    <w:rsid w:val="00E75D67"/>
    <w:rsid w:val="00E75DF7"/>
    <w:rsid w:val="00E77270"/>
    <w:rsid w:val="00E801F3"/>
    <w:rsid w:val="00E8086A"/>
    <w:rsid w:val="00E80992"/>
    <w:rsid w:val="00E80FE0"/>
    <w:rsid w:val="00E81469"/>
    <w:rsid w:val="00E845F4"/>
    <w:rsid w:val="00E85575"/>
    <w:rsid w:val="00E85616"/>
    <w:rsid w:val="00E85A29"/>
    <w:rsid w:val="00E86F3D"/>
    <w:rsid w:val="00E87DEB"/>
    <w:rsid w:val="00E87FA4"/>
    <w:rsid w:val="00E91200"/>
    <w:rsid w:val="00E91945"/>
    <w:rsid w:val="00E91A59"/>
    <w:rsid w:val="00E92DEC"/>
    <w:rsid w:val="00E93318"/>
    <w:rsid w:val="00E97EE2"/>
    <w:rsid w:val="00EA169B"/>
    <w:rsid w:val="00EA25F4"/>
    <w:rsid w:val="00EA2F29"/>
    <w:rsid w:val="00EA31B0"/>
    <w:rsid w:val="00EB00A8"/>
    <w:rsid w:val="00EB053E"/>
    <w:rsid w:val="00EB2B9C"/>
    <w:rsid w:val="00EB2CA9"/>
    <w:rsid w:val="00EB3871"/>
    <w:rsid w:val="00EB5AA6"/>
    <w:rsid w:val="00EB6FF9"/>
    <w:rsid w:val="00EB7CDA"/>
    <w:rsid w:val="00EC1BDF"/>
    <w:rsid w:val="00EC29DA"/>
    <w:rsid w:val="00EC2EC3"/>
    <w:rsid w:val="00EC332D"/>
    <w:rsid w:val="00EC3951"/>
    <w:rsid w:val="00EC39BD"/>
    <w:rsid w:val="00EC4243"/>
    <w:rsid w:val="00EC4297"/>
    <w:rsid w:val="00EC4845"/>
    <w:rsid w:val="00EC5177"/>
    <w:rsid w:val="00ED1706"/>
    <w:rsid w:val="00ED27B5"/>
    <w:rsid w:val="00ED3621"/>
    <w:rsid w:val="00ED4B30"/>
    <w:rsid w:val="00ED77D8"/>
    <w:rsid w:val="00EE0077"/>
    <w:rsid w:val="00EE0C41"/>
    <w:rsid w:val="00EE0EA4"/>
    <w:rsid w:val="00EE230D"/>
    <w:rsid w:val="00EE2643"/>
    <w:rsid w:val="00EE3004"/>
    <w:rsid w:val="00EE32B3"/>
    <w:rsid w:val="00EE41B6"/>
    <w:rsid w:val="00EE5420"/>
    <w:rsid w:val="00EE6B08"/>
    <w:rsid w:val="00EE6F5C"/>
    <w:rsid w:val="00EE70C5"/>
    <w:rsid w:val="00EF16F8"/>
    <w:rsid w:val="00EF18D1"/>
    <w:rsid w:val="00EF27B4"/>
    <w:rsid w:val="00EF3878"/>
    <w:rsid w:val="00EF46FB"/>
    <w:rsid w:val="00EF5627"/>
    <w:rsid w:val="00EF6C6A"/>
    <w:rsid w:val="00F02280"/>
    <w:rsid w:val="00F027F1"/>
    <w:rsid w:val="00F02AC1"/>
    <w:rsid w:val="00F06C03"/>
    <w:rsid w:val="00F10B35"/>
    <w:rsid w:val="00F11539"/>
    <w:rsid w:val="00F118EC"/>
    <w:rsid w:val="00F11DDB"/>
    <w:rsid w:val="00F12E62"/>
    <w:rsid w:val="00F1605D"/>
    <w:rsid w:val="00F16116"/>
    <w:rsid w:val="00F20E44"/>
    <w:rsid w:val="00F22E36"/>
    <w:rsid w:val="00F24F57"/>
    <w:rsid w:val="00F257C2"/>
    <w:rsid w:val="00F26091"/>
    <w:rsid w:val="00F26994"/>
    <w:rsid w:val="00F30128"/>
    <w:rsid w:val="00F3014C"/>
    <w:rsid w:val="00F33507"/>
    <w:rsid w:val="00F46C82"/>
    <w:rsid w:val="00F47203"/>
    <w:rsid w:val="00F50181"/>
    <w:rsid w:val="00F50644"/>
    <w:rsid w:val="00F51D67"/>
    <w:rsid w:val="00F53190"/>
    <w:rsid w:val="00F542BF"/>
    <w:rsid w:val="00F55DFA"/>
    <w:rsid w:val="00F577F5"/>
    <w:rsid w:val="00F60770"/>
    <w:rsid w:val="00F61FA8"/>
    <w:rsid w:val="00F62CC5"/>
    <w:rsid w:val="00F6335B"/>
    <w:rsid w:val="00F654E8"/>
    <w:rsid w:val="00F655EF"/>
    <w:rsid w:val="00F659D2"/>
    <w:rsid w:val="00F67350"/>
    <w:rsid w:val="00F70FD8"/>
    <w:rsid w:val="00F7109A"/>
    <w:rsid w:val="00F712D1"/>
    <w:rsid w:val="00F71EDF"/>
    <w:rsid w:val="00F7239F"/>
    <w:rsid w:val="00F72459"/>
    <w:rsid w:val="00F72616"/>
    <w:rsid w:val="00F726F7"/>
    <w:rsid w:val="00F72AFE"/>
    <w:rsid w:val="00F74E18"/>
    <w:rsid w:val="00F74FC0"/>
    <w:rsid w:val="00F75B52"/>
    <w:rsid w:val="00F762E3"/>
    <w:rsid w:val="00F771BE"/>
    <w:rsid w:val="00F86F4F"/>
    <w:rsid w:val="00F87010"/>
    <w:rsid w:val="00F874D6"/>
    <w:rsid w:val="00F905B0"/>
    <w:rsid w:val="00F90F9D"/>
    <w:rsid w:val="00F918E7"/>
    <w:rsid w:val="00F93895"/>
    <w:rsid w:val="00F949B6"/>
    <w:rsid w:val="00F957B1"/>
    <w:rsid w:val="00FA00FC"/>
    <w:rsid w:val="00FA042E"/>
    <w:rsid w:val="00FA127B"/>
    <w:rsid w:val="00FA1F7F"/>
    <w:rsid w:val="00FA2190"/>
    <w:rsid w:val="00FA2595"/>
    <w:rsid w:val="00FA28C1"/>
    <w:rsid w:val="00FA61B0"/>
    <w:rsid w:val="00FB063E"/>
    <w:rsid w:val="00FB3482"/>
    <w:rsid w:val="00FB3B28"/>
    <w:rsid w:val="00FB5184"/>
    <w:rsid w:val="00FB63F7"/>
    <w:rsid w:val="00FB6931"/>
    <w:rsid w:val="00FB6F44"/>
    <w:rsid w:val="00FB6FF4"/>
    <w:rsid w:val="00FC31A1"/>
    <w:rsid w:val="00FC46DF"/>
    <w:rsid w:val="00FC51EB"/>
    <w:rsid w:val="00FC7371"/>
    <w:rsid w:val="00FC7D76"/>
    <w:rsid w:val="00FD1C87"/>
    <w:rsid w:val="00FD3A2A"/>
    <w:rsid w:val="00FD3F74"/>
    <w:rsid w:val="00FD42FF"/>
    <w:rsid w:val="00FD447D"/>
    <w:rsid w:val="00FD7174"/>
    <w:rsid w:val="00FD7277"/>
    <w:rsid w:val="00FE0551"/>
    <w:rsid w:val="00FE2044"/>
    <w:rsid w:val="00FE220A"/>
    <w:rsid w:val="00FE2BEC"/>
    <w:rsid w:val="00FE2F2C"/>
    <w:rsid w:val="00FE3D52"/>
    <w:rsid w:val="00FF06B9"/>
    <w:rsid w:val="00FF0A1F"/>
    <w:rsid w:val="00FF1270"/>
    <w:rsid w:val="00FF1524"/>
    <w:rsid w:val="00FF2038"/>
    <w:rsid w:val="00FF2DB3"/>
    <w:rsid w:val="00FF3F67"/>
    <w:rsid w:val="00FF5DF6"/>
    <w:rsid w:val="00FF6A0A"/>
    <w:rsid w:val="00FF6E5B"/>
    <w:rsid w:val="00FF7074"/>
    <w:rsid w:val="00FF71D7"/>
    <w:rsid w:val="00FF78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AEA0EE9"/>
  <w15:docId w15:val="{0609B895-7DE6-4DB2-968F-E07C638E1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5" w:unhideWhenUsed="1" w:qFormat="1"/>
    <w:lsdException w:name="footer" w:semiHidden="1" w:uiPriority="5"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9A1"/>
    <w:pPr>
      <w:spacing w:before="240" w:line="280" w:lineRule="atLeast"/>
      <w:jc w:val="both"/>
    </w:pPr>
    <w:rPr>
      <w:sz w:val="24"/>
      <w:lang w:val="en-US" w:eastAsia="en-US"/>
    </w:rPr>
  </w:style>
  <w:style w:type="paragraph" w:styleId="Heading1">
    <w:name w:val="heading 1"/>
    <w:basedOn w:val="Normal"/>
    <w:next w:val="Normal"/>
    <w:link w:val="Heading1Char"/>
    <w:uiPriority w:val="1"/>
    <w:qFormat/>
    <w:rsid w:val="0090494B"/>
    <w:pPr>
      <w:keepNext/>
      <w:keepLines/>
      <w:pageBreakBefore/>
      <w:numPr>
        <w:numId w:val="10"/>
      </w:numPr>
      <w:spacing w:before="0" w:line="240" w:lineRule="auto"/>
      <w:jc w:val="left"/>
      <w:outlineLvl w:val="0"/>
    </w:pPr>
    <w:rPr>
      <w:b/>
      <w:caps/>
      <w:sz w:val="28"/>
    </w:rPr>
  </w:style>
  <w:style w:type="paragraph" w:styleId="Heading2">
    <w:name w:val="heading 2"/>
    <w:basedOn w:val="Normal"/>
    <w:next w:val="Normal"/>
    <w:link w:val="Heading2Char"/>
    <w:uiPriority w:val="1"/>
    <w:qFormat/>
    <w:rsid w:val="0090494B"/>
    <w:pPr>
      <w:keepNext/>
      <w:keepLines/>
      <w:numPr>
        <w:ilvl w:val="1"/>
        <w:numId w:val="10"/>
      </w:numPr>
      <w:spacing w:line="240" w:lineRule="auto"/>
      <w:jc w:val="left"/>
      <w:outlineLvl w:val="1"/>
    </w:pPr>
    <w:rPr>
      <w:b/>
      <w:caps/>
    </w:rPr>
  </w:style>
  <w:style w:type="paragraph" w:styleId="Heading3">
    <w:name w:val="heading 3"/>
    <w:basedOn w:val="Normal"/>
    <w:next w:val="Normal"/>
    <w:link w:val="Heading3Char"/>
    <w:uiPriority w:val="1"/>
    <w:qFormat/>
    <w:rsid w:val="0090494B"/>
    <w:pPr>
      <w:keepNext/>
      <w:keepLines/>
      <w:numPr>
        <w:ilvl w:val="2"/>
        <w:numId w:val="10"/>
      </w:numPr>
      <w:spacing w:line="240" w:lineRule="auto"/>
      <w:jc w:val="left"/>
      <w:outlineLvl w:val="2"/>
    </w:pPr>
    <w:rPr>
      <w:b/>
      <w:caps/>
    </w:rPr>
  </w:style>
  <w:style w:type="paragraph" w:styleId="Heading4">
    <w:name w:val="heading 4"/>
    <w:basedOn w:val="Normal"/>
    <w:next w:val="Normal"/>
    <w:uiPriority w:val="1"/>
    <w:qFormat/>
    <w:rsid w:val="00183C67"/>
    <w:pPr>
      <w:keepNext/>
      <w:numPr>
        <w:ilvl w:val="3"/>
        <w:numId w:val="10"/>
      </w:numPr>
      <w:spacing w:line="240" w:lineRule="auto"/>
      <w:jc w:val="left"/>
      <w:outlineLvl w:val="3"/>
    </w:pPr>
    <w:rPr>
      <w:b/>
    </w:rPr>
  </w:style>
  <w:style w:type="paragraph" w:styleId="Heading5">
    <w:name w:val="heading 5"/>
    <w:basedOn w:val="Normal"/>
    <w:next w:val="Normal"/>
    <w:uiPriority w:val="1"/>
    <w:qFormat/>
    <w:rsid w:val="0090494B"/>
    <w:pPr>
      <w:keepNext/>
      <w:keepLines/>
      <w:numPr>
        <w:ilvl w:val="4"/>
        <w:numId w:val="10"/>
      </w:numPr>
      <w:spacing w:line="240" w:lineRule="auto"/>
      <w:jc w:val="left"/>
      <w:outlineLvl w:val="4"/>
    </w:pPr>
    <w:rPr>
      <w:b/>
    </w:rPr>
  </w:style>
  <w:style w:type="paragraph" w:styleId="Heading6">
    <w:name w:val="heading 6"/>
    <w:basedOn w:val="Normal"/>
    <w:next w:val="Normal"/>
    <w:uiPriority w:val="1"/>
    <w:qFormat/>
    <w:rsid w:val="0090494B"/>
    <w:pPr>
      <w:keepNext/>
      <w:keepLines/>
      <w:numPr>
        <w:ilvl w:val="5"/>
        <w:numId w:val="10"/>
      </w:numPr>
      <w:spacing w:line="240" w:lineRule="auto"/>
      <w:jc w:val="left"/>
      <w:outlineLvl w:val="5"/>
    </w:pPr>
    <w:rPr>
      <w:b/>
      <w:bCs/>
      <w:szCs w:val="22"/>
    </w:rPr>
  </w:style>
  <w:style w:type="paragraph" w:styleId="Heading7">
    <w:name w:val="heading 7"/>
    <w:basedOn w:val="Normal"/>
    <w:next w:val="Normal"/>
    <w:uiPriority w:val="1"/>
    <w:qFormat/>
    <w:rsid w:val="0090494B"/>
    <w:pPr>
      <w:keepNext/>
      <w:keepLines/>
      <w:numPr>
        <w:ilvl w:val="6"/>
        <w:numId w:val="10"/>
      </w:numPr>
      <w:spacing w:line="240" w:lineRule="auto"/>
      <w:jc w:val="left"/>
      <w:outlineLvl w:val="6"/>
    </w:pPr>
    <w:rPr>
      <w:b/>
      <w:szCs w:val="24"/>
    </w:rPr>
  </w:style>
  <w:style w:type="paragraph" w:styleId="Heading8">
    <w:name w:val="heading 8"/>
    <w:aliases w:val="Annex Heading 1"/>
    <w:basedOn w:val="Normal"/>
    <w:next w:val="Normal"/>
    <w:link w:val="Heading8Char"/>
    <w:uiPriority w:val="1"/>
    <w:qFormat/>
    <w:rsid w:val="0090494B"/>
    <w:pPr>
      <w:pageBreakBefore/>
      <w:numPr>
        <w:ilvl w:val="7"/>
        <w:numId w:val="10"/>
      </w:numPr>
      <w:spacing w:before="0" w:line="240" w:lineRule="auto"/>
      <w:jc w:val="center"/>
      <w:outlineLvl w:val="7"/>
    </w:pPr>
    <w:rPr>
      <w:b/>
      <w:iCs/>
      <w:caps/>
      <w:sz w:val="28"/>
      <w:szCs w:val="24"/>
    </w:rPr>
  </w:style>
  <w:style w:type="paragraph" w:styleId="Heading9">
    <w:name w:val="heading 9"/>
    <w:aliases w:val="Index Heading 1"/>
    <w:basedOn w:val="Normal"/>
    <w:next w:val="Normal"/>
    <w:uiPriority w:val="1"/>
    <w:qFormat/>
    <w:rsid w:val="0090494B"/>
    <w:pPr>
      <w:keepNext/>
      <w:pageBreakBefore/>
      <w:numPr>
        <w:ilvl w:val="8"/>
        <w:numId w:val="3"/>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8A4E90"/>
    <w:rPr>
      <w:b/>
      <w:caps/>
      <w:sz w:val="28"/>
      <w:lang w:val="en-US" w:eastAsia="en-US"/>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EC4297"/>
    <w:pPr>
      <w:tabs>
        <w:tab w:val="left" w:pos="907"/>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3040D7"/>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Header">
    <w:name w:val="header"/>
    <w:basedOn w:val="Normal"/>
    <w:uiPriority w:val="5"/>
    <w:qFormat/>
    <w:rsid w:val="00696E90"/>
    <w:pPr>
      <w:spacing w:before="0" w:line="240" w:lineRule="auto"/>
      <w:jc w:val="center"/>
    </w:pPr>
    <w:rPr>
      <w:sz w:val="22"/>
    </w:rPr>
  </w:style>
  <w:style w:type="paragraph" w:styleId="Footer">
    <w:name w:val="footer"/>
    <w:basedOn w:val="Normal"/>
    <w:uiPriority w:val="5"/>
    <w:qFormat/>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left" w:pos="547"/>
      </w:tabs>
      <w:spacing w:line="280" w:lineRule="atLeast"/>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Heading4"/>
    <w:rsid w:val="00696E90"/>
    <w:pPr>
      <w:keepNext w:val="0"/>
      <w:tabs>
        <w:tab w:val="left" w:pos="907"/>
      </w:tabs>
      <w:spacing w:line="280" w:lineRule="atLeast"/>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link w:val="Annex2Char"/>
    <w:rsid w:val="00696E90"/>
    <w:pPr>
      <w:keepNext/>
      <w:pageBreakBefore w:val="0"/>
      <w:numPr>
        <w:ilvl w:val="0"/>
        <w:numId w:val="0"/>
      </w:numPr>
      <w:spacing w:before="240"/>
      <w:ind w:left="1627" w:hanging="1627"/>
      <w:jc w:val="left"/>
      <w:outlineLvl w:val="9"/>
    </w:pPr>
    <w:rPr>
      <w:sz w:val="24"/>
    </w:rPr>
  </w:style>
  <w:style w:type="paragraph" w:customStyle="1" w:styleId="Annex3">
    <w:name w:val="Annex 3"/>
    <w:basedOn w:val="Normal"/>
    <w:next w:val="Normal"/>
    <w:link w:val="Annex3Char"/>
    <w:rsid w:val="00696E90"/>
    <w:pPr>
      <w:keepNext/>
      <w:numPr>
        <w:ilvl w:val="2"/>
        <w:numId w:val="1"/>
      </w:numPr>
      <w:spacing w:line="240" w:lineRule="auto"/>
      <w:jc w:val="left"/>
    </w:pPr>
    <w:rPr>
      <w:b/>
      <w:caps/>
    </w:rPr>
  </w:style>
  <w:style w:type="paragraph" w:customStyle="1" w:styleId="Annex4">
    <w:name w:val="Annex 4"/>
    <w:basedOn w:val="Normal"/>
    <w:next w:val="Normal"/>
    <w:rsid w:val="00696E90"/>
    <w:pPr>
      <w:keepNext/>
      <w:numPr>
        <w:ilvl w:val="3"/>
        <w:numId w:val="1"/>
      </w:numPr>
      <w:spacing w:line="240" w:lineRule="auto"/>
      <w:jc w:val="left"/>
    </w:pPr>
    <w:rPr>
      <w:b/>
    </w:rPr>
  </w:style>
  <w:style w:type="paragraph" w:customStyle="1" w:styleId="Annex5">
    <w:name w:val="Annex 5"/>
    <w:basedOn w:val="Normal"/>
    <w:next w:val="Normal"/>
    <w:rsid w:val="00696E90"/>
    <w:pPr>
      <w:keepNext/>
      <w:numPr>
        <w:ilvl w:val="4"/>
        <w:numId w:val="1"/>
      </w:numPr>
      <w:spacing w:line="240" w:lineRule="auto"/>
      <w:jc w:val="left"/>
    </w:pPr>
    <w:rPr>
      <w:b/>
    </w:rPr>
  </w:style>
  <w:style w:type="paragraph" w:customStyle="1" w:styleId="Annex6">
    <w:name w:val="Annex 6"/>
    <w:basedOn w:val="Normal"/>
    <w:next w:val="Normal"/>
    <w:rsid w:val="00696E90"/>
    <w:pPr>
      <w:keepNext/>
      <w:numPr>
        <w:ilvl w:val="5"/>
        <w:numId w:val="1"/>
      </w:numPr>
      <w:spacing w:line="240" w:lineRule="auto"/>
      <w:jc w:val="left"/>
    </w:pPr>
    <w:rPr>
      <w:b/>
    </w:rPr>
  </w:style>
  <w:style w:type="paragraph" w:customStyle="1" w:styleId="Annex7">
    <w:name w:val="Annex 7"/>
    <w:basedOn w:val="Normal"/>
    <w:next w:val="Normal"/>
    <w:rsid w:val="00696E90"/>
    <w:pPr>
      <w:keepNext/>
      <w:numPr>
        <w:ilvl w:val="6"/>
        <w:numId w:val="1"/>
      </w:numPr>
      <w:spacing w:line="240" w:lineRule="auto"/>
      <w:jc w:val="left"/>
    </w:pPr>
    <w:rPr>
      <w:b/>
    </w:rPr>
  </w:style>
  <w:style w:type="paragraph" w:customStyle="1" w:styleId="Annex8">
    <w:name w:val="Annex 8"/>
    <w:basedOn w:val="Normal"/>
    <w:next w:val="Normal"/>
    <w:rsid w:val="00696E90"/>
    <w:pPr>
      <w:keepNext/>
      <w:numPr>
        <w:ilvl w:val="7"/>
        <w:numId w:val="1"/>
      </w:numPr>
      <w:spacing w:line="240" w:lineRule="auto"/>
      <w:jc w:val="left"/>
    </w:pPr>
    <w:rPr>
      <w:b/>
    </w:rPr>
  </w:style>
  <w:style w:type="paragraph" w:customStyle="1" w:styleId="Annex9">
    <w:name w:val="Annex 9"/>
    <w:basedOn w:val="Normal"/>
    <w:next w:val="Normal"/>
    <w:rsid w:val="00696E90"/>
    <w:pPr>
      <w:keepNext/>
      <w:numPr>
        <w:ilvl w:val="8"/>
        <w:numId w:val="1"/>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lang w:val="en-US" w:eastAsia="en-US"/>
    </w:rPr>
  </w:style>
  <w:style w:type="paragraph" w:customStyle="1" w:styleId="CvrDocType">
    <w:name w:val="CvrDocType"/>
    <w:rsid w:val="00696E90"/>
    <w:pPr>
      <w:spacing w:before="1600"/>
      <w:jc w:val="center"/>
    </w:pPr>
    <w:rPr>
      <w:rFonts w:ascii="Arial" w:hAnsi="Arial" w:cs="Arial"/>
      <w:b/>
      <w:caps/>
      <w:sz w:val="40"/>
      <w:szCs w:val="40"/>
      <w:lang w:val="en-US" w:eastAsia="en-US"/>
    </w:rPr>
  </w:style>
  <w:style w:type="paragraph" w:customStyle="1" w:styleId="CvrDocNo">
    <w:name w:val="CvrDocNo"/>
    <w:rsid w:val="00696E90"/>
    <w:pPr>
      <w:spacing w:before="480"/>
      <w:jc w:val="center"/>
    </w:pPr>
    <w:rPr>
      <w:rFonts w:ascii="Arial" w:hAnsi="Arial" w:cs="Arial"/>
      <w:b/>
      <w:sz w:val="40"/>
      <w:szCs w:val="40"/>
      <w:lang w:val="en-US" w:eastAsia="en-US"/>
    </w:rPr>
  </w:style>
  <w:style w:type="paragraph" w:customStyle="1" w:styleId="CvrColor">
    <w:name w:val="CvrColor"/>
    <w:rsid w:val="00696E90"/>
    <w:pPr>
      <w:spacing w:before="2000"/>
      <w:jc w:val="center"/>
    </w:pPr>
    <w:rPr>
      <w:rFonts w:ascii="Arial" w:hAnsi="Arial" w:cs="Arial"/>
      <w:b/>
      <w:caps/>
      <w:sz w:val="44"/>
      <w:szCs w:val="44"/>
      <w:lang w:val="en-US" w:eastAsia="en-US"/>
    </w:rPr>
  </w:style>
  <w:style w:type="paragraph" w:customStyle="1" w:styleId="CvrDate">
    <w:name w:val="CvrDate"/>
    <w:rsid w:val="00696E90"/>
    <w:pPr>
      <w:jc w:val="center"/>
    </w:pPr>
    <w:rPr>
      <w:rFonts w:ascii="Arial" w:hAnsi="Arial" w:cs="Arial"/>
      <w:b/>
      <w:sz w:val="36"/>
      <w:szCs w:val="36"/>
      <w:lang w:val="en-US" w:eastAsia="en-US"/>
    </w:rPr>
  </w:style>
  <w:style w:type="paragraph" w:customStyle="1" w:styleId="CvrTitle">
    <w:name w:val="CvrTitle"/>
    <w:rsid w:val="00696E90"/>
    <w:pPr>
      <w:spacing w:before="480" w:line="960" w:lineRule="atLeast"/>
      <w:jc w:val="center"/>
    </w:pPr>
    <w:rPr>
      <w:rFonts w:ascii="Helvetica" w:hAnsi="Helvetica"/>
      <w:b/>
      <w:caps/>
      <w:sz w:val="72"/>
      <w:szCs w:val="72"/>
      <w:lang w:val="en-US" w:eastAsia="en-US"/>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2Char">
    <w:name w:val="Heading 2 Char"/>
    <w:link w:val="Heading2"/>
    <w:uiPriority w:val="1"/>
    <w:rsid w:val="008A4E90"/>
    <w:rPr>
      <w:b/>
      <w:caps/>
      <w:sz w:val="24"/>
      <w:lang w:val="en-US" w:eastAsia="en-US"/>
    </w:rPr>
  </w:style>
  <w:style w:type="character" w:customStyle="1" w:styleId="Heading3Char">
    <w:name w:val="Heading 3 Char"/>
    <w:link w:val="Heading3"/>
    <w:uiPriority w:val="1"/>
    <w:rsid w:val="008A4E90"/>
    <w:rPr>
      <w:b/>
      <w:caps/>
      <w:sz w:val="24"/>
      <w:lang w:val="en-US" w:eastAsia="en-US"/>
    </w:rPr>
  </w:style>
  <w:style w:type="paragraph" w:customStyle="1" w:styleId="TableCell">
    <w:name w:val="Table Cell"/>
    <w:qFormat/>
    <w:rsid w:val="009955A4"/>
    <w:pPr>
      <w:spacing w:before="60" w:after="60"/>
    </w:pPr>
    <w:rPr>
      <w:rFonts w:cs="Segoe UI"/>
      <w:szCs w:val="22"/>
    </w:rPr>
  </w:style>
  <w:style w:type="paragraph" w:customStyle="1" w:styleId="TableCell--Coding">
    <w:name w:val="Table Cell--Coding"/>
    <w:basedOn w:val="TableCell"/>
    <w:qFormat/>
    <w:rsid w:val="00755181"/>
    <w:rPr>
      <w:rFonts w:ascii="Courier New" w:hAnsi="Courier New" w:cs="Courier New"/>
    </w:rPr>
  </w:style>
  <w:style w:type="table" w:styleId="TableGrid">
    <w:name w:val="Table Grid"/>
    <w:basedOn w:val="TableNormal"/>
    <w:rsid w:val="0075518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Cell"/>
    <w:next w:val="TableCell"/>
    <w:rsid w:val="00755181"/>
    <w:pPr>
      <w:keepNext/>
      <w:jc w:val="center"/>
    </w:pPr>
    <w:rPr>
      <w:b/>
      <w:bCs/>
    </w:rPr>
  </w:style>
  <w:style w:type="paragraph" w:customStyle="1" w:styleId="TableList">
    <w:name w:val="Table List"/>
    <w:basedOn w:val="List"/>
    <w:qFormat/>
    <w:rsid w:val="00755181"/>
    <w:pPr>
      <w:numPr>
        <w:numId w:val="4"/>
      </w:numPr>
      <w:spacing w:before="0"/>
    </w:pPr>
    <w:rPr>
      <w:rFonts w:ascii="Arial" w:hAnsi="Arial" w:cs="Arial"/>
      <w:sz w:val="20"/>
    </w:rPr>
  </w:style>
  <w:style w:type="character" w:customStyle="1" w:styleId="ListChar">
    <w:name w:val="List Char"/>
    <w:link w:val="List"/>
    <w:rsid w:val="00072318"/>
    <w:rPr>
      <w:sz w:val="24"/>
    </w:rPr>
  </w:style>
  <w:style w:type="character" w:styleId="Hyperlink">
    <w:name w:val="Hyperlink"/>
    <w:uiPriority w:val="99"/>
    <w:unhideWhenUsed/>
    <w:rsid w:val="00475E93"/>
    <w:rPr>
      <w:color w:val="0000FF"/>
      <w:u w:val="single"/>
    </w:rPr>
  </w:style>
  <w:style w:type="character" w:customStyle="1" w:styleId="Heading8Char">
    <w:name w:val="Heading 8 Char"/>
    <w:aliases w:val="Annex Heading 1 Char"/>
    <w:link w:val="Heading8"/>
    <w:uiPriority w:val="1"/>
    <w:rsid w:val="00475E93"/>
    <w:rPr>
      <w:b/>
      <w:iCs/>
      <w:caps/>
      <w:sz w:val="28"/>
      <w:szCs w:val="24"/>
      <w:lang w:val="en-US" w:eastAsia="en-US"/>
    </w:rPr>
  </w:style>
  <w:style w:type="character" w:customStyle="1" w:styleId="Annex2Char">
    <w:name w:val="Annex 2 Char"/>
    <w:link w:val="Annex2"/>
    <w:rsid w:val="00475E93"/>
    <w:rPr>
      <w:b/>
      <w:iCs/>
      <w:caps/>
      <w:sz w:val="24"/>
      <w:szCs w:val="24"/>
      <w:lang w:val="en-US" w:eastAsia="en-US"/>
    </w:rPr>
  </w:style>
  <w:style w:type="character" w:customStyle="1" w:styleId="Annex3Char">
    <w:name w:val="Annex 3 Char"/>
    <w:link w:val="Annex3"/>
    <w:rsid w:val="00475E93"/>
    <w:rPr>
      <w:b/>
      <w:caps/>
      <w:sz w:val="24"/>
      <w:lang w:val="en-US" w:eastAsia="en-US"/>
    </w:rPr>
  </w:style>
  <w:style w:type="character" w:customStyle="1" w:styleId="Notelevel1Char">
    <w:name w:val="Note level 1 Char"/>
    <w:link w:val="Notelevel1"/>
    <w:rsid w:val="007452A6"/>
    <w:rPr>
      <w:sz w:val="24"/>
    </w:rPr>
  </w:style>
  <w:style w:type="paragraph" w:styleId="BalloonText">
    <w:name w:val="Balloon Text"/>
    <w:basedOn w:val="Normal"/>
    <w:link w:val="BalloonTextChar"/>
    <w:semiHidden/>
    <w:unhideWhenUsed/>
    <w:rsid w:val="001A3DC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DC8"/>
    <w:rPr>
      <w:rFonts w:ascii="Tahoma" w:hAnsi="Tahoma" w:cs="Tahoma"/>
      <w:sz w:val="16"/>
      <w:szCs w:val="16"/>
      <w:lang w:val="en-US" w:eastAsia="en-US"/>
    </w:rPr>
  </w:style>
  <w:style w:type="character" w:styleId="CommentReference">
    <w:name w:val="annotation reference"/>
    <w:basedOn w:val="DefaultParagraphFont"/>
    <w:semiHidden/>
    <w:unhideWhenUsed/>
    <w:rsid w:val="00702210"/>
    <w:rPr>
      <w:sz w:val="16"/>
      <w:szCs w:val="16"/>
    </w:rPr>
  </w:style>
  <w:style w:type="paragraph" w:styleId="CommentText">
    <w:name w:val="annotation text"/>
    <w:basedOn w:val="Normal"/>
    <w:link w:val="CommentTextChar"/>
    <w:unhideWhenUsed/>
    <w:rsid w:val="00702210"/>
    <w:pPr>
      <w:spacing w:line="240" w:lineRule="auto"/>
    </w:pPr>
    <w:rPr>
      <w:sz w:val="20"/>
    </w:rPr>
  </w:style>
  <w:style w:type="character" w:customStyle="1" w:styleId="CommentTextChar">
    <w:name w:val="Comment Text Char"/>
    <w:basedOn w:val="DefaultParagraphFont"/>
    <w:link w:val="CommentText"/>
    <w:uiPriority w:val="99"/>
    <w:rsid w:val="00702210"/>
    <w:rPr>
      <w:lang w:val="en-US" w:eastAsia="en-US"/>
    </w:rPr>
  </w:style>
  <w:style w:type="paragraph" w:styleId="CommentSubject">
    <w:name w:val="annotation subject"/>
    <w:basedOn w:val="CommentText"/>
    <w:next w:val="CommentText"/>
    <w:link w:val="CommentSubjectChar"/>
    <w:semiHidden/>
    <w:unhideWhenUsed/>
    <w:rsid w:val="00702210"/>
    <w:rPr>
      <w:b/>
      <w:bCs/>
    </w:rPr>
  </w:style>
  <w:style w:type="character" w:customStyle="1" w:styleId="CommentSubjectChar">
    <w:name w:val="Comment Subject Char"/>
    <w:basedOn w:val="CommentTextChar"/>
    <w:link w:val="CommentSubject"/>
    <w:uiPriority w:val="99"/>
    <w:semiHidden/>
    <w:rsid w:val="00702210"/>
    <w:rPr>
      <w:b/>
      <w:bCs/>
      <w:lang w:val="en-US" w:eastAsia="en-US"/>
    </w:rPr>
  </w:style>
  <w:style w:type="table" w:customStyle="1" w:styleId="RBTable">
    <w:name w:val="RB Table"/>
    <w:basedOn w:val="TableNormal"/>
    <w:rsid w:val="009452F2"/>
    <w:pPr>
      <w:spacing w:before="60" w:after="60"/>
    </w:pPr>
    <w:rPr>
      <w:rFonts w:cs="Segoe UI"/>
      <w:szCs w:val="22"/>
    </w:rPr>
    <w:tblPr>
      <w:tblStyleRowBandSize w:val="1"/>
      <w:tblStyleColBandSize w:val="1"/>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Pr>
    <w:tcPr>
      <w:shd w:val="clear" w:color="auto" w:fill="auto"/>
    </w:tcPr>
    <w:tblStylePr w:type="firstRow">
      <w:rPr>
        <w:b/>
        <w:color w:val="FFFFFF"/>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662382"/>
      </w:tcPr>
    </w:tblStylePr>
    <w:tblStylePr w:type="lastRow">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C8C8C8"/>
      </w:tcPr>
    </w:tblStylePr>
    <w:tblStylePr w:type="fir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la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character" w:customStyle="1" w:styleId="Acronym">
    <w:name w:val="Acronym"/>
    <w:uiPriority w:val="2"/>
    <w:qFormat/>
    <w:rsid w:val="00FC7371"/>
    <w:rPr>
      <w:color w:val="662382"/>
    </w:rPr>
  </w:style>
  <w:style w:type="character" w:customStyle="1" w:styleId="Term">
    <w:name w:val="Term"/>
    <w:uiPriority w:val="2"/>
    <w:qFormat/>
    <w:rsid w:val="00FC7371"/>
    <w:rPr>
      <w:i/>
      <w:color w:val="662382"/>
    </w:rPr>
  </w:style>
  <w:style w:type="paragraph" w:customStyle="1" w:styleId="TBX">
    <w:name w:val="TBX"/>
    <w:basedOn w:val="Normal"/>
    <w:next w:val="Normal"/>
    <w:uiPriority w:val="2"/>
    <w:qFormat/>
    <w:rsid w:val="00FC7371"/>
    <w:pPr>
      <w:spacing w:line="240" w:lineRule="auto"/>
    </w:pPr>
    <w:rPr>
      <w:rFonts w:ascii="Segoe UI" w:hAnsi="Segoe UI" w:cs="Segoe UI"/>
      <w:color w:val="800000"/>
      <w:sz w:val="22"/>
      <w:szCs w:val="22"/>
      <w:lang w:val="en-GB" w:eastAsia="en-GB"/>
    </w:rPr>
  </w:style>
  <w:style w:type="paragraph" w:styleId="FootnoteText">
    <w:name w:val="footnote text"/>
    <w:basedOn w:val="Normal"/>
    <w:link w:val="FootnoteTextChar"/>
    <w:unhideWhenUsed/>
    <w:rsid w:val="00EE230D"/>
    <w:pPr>
      <w:spacing w:before="0" w:line="240" w:lineRule="auto"/>
    </w:pPr>
    <w:rPr>
      <w:sz w:val="20"/>
    </w:rPr>
  </w:style>
  <w:style w:type="character" w:customStyle="1" w:styleId="FootnoteTextChar">
    <w:name w:val="Footnote Text Char"/>
    <w:basedOn w:val="DefaultParagraphFont"/>
    <w:link w:val="FootnoteText"/>
    <w:uiPriority w:val="99"/>
    <w:semiHidden/>
    <w:rsid w:val="00EE230D"/>
    <w:rPr>
      <w:lang w:val="en-US" w:eastAsia="en-US"/>
    </w:rPr>
  </w:style>
  <w:style w:type="character" w:styleId="FootnoteReference">
    <w:name w:val="footnote reference"/>
    <w:basedOn w:val="DefaultParagraphFont"/>
    <w:unhideWhenUsed/>
    <w:rsid w:val="00EE230D"/>
    <w:rPr>
      <w:vertAlign w:val="superscript"/>
    </w:rPr>
  </w:style>
  <w:style w:type="paragraph" w:customStyle="1" w:styleId="Accent">
    <w:name w:val="Accent"/>
    <w:rsid w:val="008721D1"/>
    <w:pPr>
      <w:spacing w:before="240"/>
      <w:jc w:val="both"/>
    </w:pPr>
    <w:rPr>
      <w:rFonts w:ascii="Segoe UI" w:hAnsi="Segoe UI" w:cs="Segoe UI"/>
      <w:color w:val="662382"/>
      <w:sz w:val="18"/>
      <w:szCs w:val="22"/>
    </w:rPr>
  </w:style>
  <w:style w:type="character" w:customStyle="1" w:styleId="Action">
    <w:name w:val="Action"/>
    <w:uiPriority w:val="2"/>
    <w:qFormat/>
    <w:rsid w:val="008721D1"/>
    <w:rPr>
      <w:rFonts w:cs="Times New Roman"/>
      <w:b/>
      <w:i w:val="0"/>
      <w:iCs/>
      <w:color w:val="D52B2B"/>
    </w:rPr>
  </w:style>
  <w:style w:type="paragraph" w:customStyle="1" w:styleId="Appendix1">
    <w:name w:val="Appendix 1"/>
    <w:basedOn w:val="Normal"/>
    <w:next w:val="Normal"/>
    <w:uiPriority w:val="4"/>
    <w:qFormat/>
    <w:rsid w:val="008721D1"/>
    <w:pPr>
      <w:keepNext/>
      <w:pageBreakBefore/>
      <w:numPr>
        <w:numId w:val="8"/>
      </w:numPr>
      <w:pBdr>
        <w:top w:val="single" w:sz="4" w:space="1" w:color="FFFFFF"/>
        <w:left w:val="single" w:sz="4" w:space="0" w:color="FFFFFF"/>
        <w:bottom w:val="single" w:sz="4" w:space="1" w:color="FFFFFF"/>
        <w:right w:val="single" w:sz="4" w:space="0" w:color="FFFFFF"/>
      </w:pBdr>
      <w:spacing w:before="360" w:line="240" w:lineRule="auto"/>
      <w:jc w:val="left"/>
      <w:outlineLvl w:val="0"/>
    </w:pPr>
    <w:rPr>
      <w:rFonts w:ascii="Segoe UI" w:eastAsia="Batang" w:hAnsi="Segoe UI" w:cs="Segoe UI"/>
      <w:b/>
      <w:bCs/>
      <w:smallCaps/>
      <w:color w:val="662382"/>
      <w:kern w:val="28"/>
      <w:sz w:val="36"/>
      <w:szCs w:val="22"/>
      <w:lang w:val="en-GB" w:eastAsia="en-GB"/>
    </w:rPr>
  </w:style>
  <w:style w:type="paragraph" w:customStyle="1" w:styleId="Appendix2">
    <w:name w:val="Appendix 2"/>
    <w:basedOn w:val="Title"/>
    <w:next w:val="Normal"/>
    <w:uiPriority w:val="4"/>
    <w:rsid w:val="008721D1"/>
    <w:pPr>
      <w:keepNext/>
      <w:numPr>
        <w:ilvl w:val="1"/>
        <w:numId w:val="8"/>
      </w:numPr>
      <w:pBdr>
        <w:bottom w:val="none" w:sz="0" w:space="0" w:color="auto"/>
      </w:pBdr>
      <w:spacing w:before="360" w:after="0"/>
      <w:contextualSpacing w:val="0"/>
      <w:jc w:val="left"/>
      <w:outlineLvl w:val="1"/>
    </w:pPr>
    <w:rPr>
      <w:rFonts w:ascii="Segoe UI" w:eastAsia="Batang" w:hAnsi="Segoe UI" w:cs="Segoe UI"/>
      <w:b/>
      <w:bCs/>
      <w:color w:val="662382"/>
      <w:spacing w:val="0"/>
      <w:sz w:val="32"/>
      <w:szCs w:val="22"/>
      <w:lang w:val="en-GB" w:eastAsia="en-GB"/>
    </w:rPr>
  </w:style>
  <w:style w:type="paragraph" w:styleId="Title">
    <w:name w:val="Title"/>
    <w:basedOn w:val="Normal"/>
    <w:next w:val="Normal"/>
    <w:link w:val="TitleChar"/>
    <w:qFormat/>
    <w:rsid w:val="008721D1"/>
    <w:pPr>
      <w:pBdr>
        <w:bottom w:val="single" w:sz="8" w:space="4" w:color="27697D" w:themeColor="accent1"/>
      </w:pBdr>
      <w:spacing w:before="0" w:after="300" w:line="240" w:lineRule="auto"/>
      <w:contextualSpacing/>
    </w:pPr>
    <w:rPr>
      <w:rFonts w:asciiTheme="majorHAnsi" w:eastAsiaTheme="majorEastAsia" w:hAnsiTheme="majorHAnsi" w:cstheme="majorBidi"/>
      <w:color w:val="4B1A61" w:themeColor="text2" w:themeShade="BF"/>
      <w:spacing w:val="5"/>
      <w:kern w:val="28"/>
      <w:sz w:val="52"/>
      <w:szCs w:val="52"/>
    </w:rPr>
  </w:style>
  <w:style w:type="character" w:customStyle="1" w:styleId="TitleChar">
    <w:name w:val="Title Char"/>
    <w:basedOn w:val="DefaultParagraphFont"/>
    <w:link w:val="Title"/>
    <w:uiPriority w:val="10"/>
    <w:rsid w:val="008721D1"/>
    <w:rPr>
      <w:rFonts w:asciiTheme="majorHAnsi" w:eastAsiaTheme="majorEastAsia" w:hAnsiTheme="majorHAnsi" w:cstheme="majorBidi"/>
      <w:color w:val="4B1A61" w:themeColor="text2" w:themeShade="BF"/>
      <w:spacing w:val="5"/>
      <w:kern w:val="28"/>
      <w:sz w:val="52"/>
      <w:szCs w:val="52"/>
      <w:lang w:val="en-US" w:eastAsia="en-US"/>
    </w:rPr>
  </w:style>
  <w:style w:type="paragraph" w:customStyle="1" w:styleId="Appendix3">
    <w:name w:val="Appendix 3"/>
    <w:basedOn w:val="Appendix2"/>
    <w:next w:val="Normal"/>
    <w:uiPriority w:val="4"/>
    <w:rsid w:val="008721D1"/>
    <w:pPr>
      <w:numPr>
        <w:ilvl w:val="2"/>
      </w:numPr>
      <w:pBdr>
        <w:top w:val="single" w:sz="4" w:space="1" w:color="FFFFFF"/>
        <w:left w:val="single" w:sz="4" w:space="0" w:color="FFFFFF"/>
        <w:bottom w:val="single" w:sz="4" w:space="1" w:color="FFFFFF"/>
        <w:right w:val="single" w:sz="4" w:space="0" w:color="FFFFFF"/>
      </w:pBdr>
      <w:outlineLvl w:val="2"/>
    </w:pPr>
    <w:rPr>
      <w:sz w:val="28"/>
    </w:rPr>
  </w:style>
  <w:style w:type="paragraph" w:customStyle="1" w:styleId="Appendix4">
    <w:name w:val="Appendix 4"/>
    <w:basedOn w:val="Appendix3"/>
    <w:next w:val="Normal"/>
    <w:uiPriority w:val="4"/>
    <w:rsid w:val="008721D1"/>
    <w:pPr>
      <w:numPr>
        <w:ilvl w:val="3"/>
      </w:numPr>
      <w:pBdr>
        <w:top w:val="none" w:sz="0" w:space="0" w:color="auto"/>
        <w:left w:val="none" w:sz="0" w:space="0" w:color="auto"/>
        <w:bottom w:val="none" w:sz="0" w:space="0" w:color="auto"/>
        <w:right w:val="none" w:sz="0" w:space="0" w:color="auto"/>
      </w:pBdr>
      <w:outlineLvl w:val="3"/>
    </w:pPr>
    <w:rPr>
      <w:sz w:val="24"/>
    </w:rPr>
  </w:style>
  <w:style w:type="paragraph" w:customStyle="1" w:styleId="Appendix5">
    <w:name w:val="Appendix 5"/>
    <w:basedOn w:val="Appendix4"/>
    <w:next w:val="Normal"/>
    <w:uiPriority w:val="4"/>
    <w:rsid w:val="008721D1"/>
    <w:pPr>
      <w:numPr>
        <w:ilvl w:val="4"/>
      </w:numPr>
      <w:pBdr>
        <w:top w:val="single" w:sz="4" w:space="1" w:color="FFFFFF"/>
        <w:left w:val="single" w:sz="4" w:space="0" w:color="FFFFFF"/>
        <w:bottom w:val="single" w:sz="4" w:space="1" w:color="FFFFFF"/>
        <w:right w:val="single" w:sz="4" w:space="0" w:color="FFFFFF"/>
      </w:pBdr>
      <w:outlineLvl w:val="4"/>
    </w:pPr>
    <w:rPr>
      <w:sz w:val="22"/>
    </w:rPr>
  </w:style>
  <w:style w:type="paragraph" w:customStyle="1" w:styleId="Appendix6">
    <w:name w:val="Appendix 6"/>
    <w:basedOn w:val="Appendix5"/>
    <w:next w:val="Normal"/>
    <w:uiPriority w:val="4"/>
    <w:rsid w:val="008721D1"/>
    <w:pPr>
      <w:numPr>
        <w:ilvl w:val="5"/>
      </w:numPr>
      <w:pBdr>
        <w:top w:val="none" w:sz="0" w:space="0" w:color="auto"/>
        <w:left w:val="none" w:sz="0" w:space="0" w:color="auto"/>
        <w:bottom w:val="none" w:sz="0" w:space="0" w:color="auto"/>
        <w:right w:val="none" w:sz="0" w:space="0" w:color="auto"/>
      </w:pBdr>
      <w:outlineLvl w:val="5"/>
    </w:pPr>
  </w:style>
  <w:style w:type="paragraph" w:customStyle="1" w:styleId="Appendix7">
    <w:name w:val="Appendix 7"/>
    <w:basedOn w:val="Appendix6"/>
    <w:next w:val="Normal"/>
    <w:uiPriority w:val="4"/>
    <w:rsid w:val="008721D1"/>
    <w:pPr>
      <w:numPr>
        <w:ilvl w:val="6"/>
      </w:numPr>
      <w:pBdr>
        <w:top w:val="single" w:sz="4" w:space="1" w:color="FFFFFF"/>
        <w:left w:val="single" w:sz="4" w:space="0" w:color="FFFFFF"/>
        <w:bottom w:val="single" w:sz="4" w:space="1" w:color="FFFFFF"/>
        <w:right w:val="single" w:sz="4" w:space="0" w:color="FFFFFF"/>
      </w:pBdr>
      <w:outlineLvl w:val="6"/>
    </w:pPr>
  </w:style>
  <w:style w:type="paragraph" w:customStyle="1" w:styleId="Appendix8">
    <w:name w:val="Appendix 8"/>
    <w:basedOn w:val="Appendix7"/>
    <w:next w:val="Normal"/>
    <w:uiPriority w:val="4"/>
    <w:rsid w:val="008721D1"/>
    <w:pPr>
      <w:numPr>
        <w:ilvl w:val="7"/>
      </w:numPr>
      <w:pBdr>
        <w:top w:val="none" w:sz="0" w:space="0" w:color="auto"/>
        <w:left w:val="none" w:sz="0" w:space="0" w:color="auto"/>
        <w:bottom w:val="none" w:sz="0" w:space="0" w:color="auto"/>
        <w:right w:val="none" w:sz="0" w:space="0" w:color="auto"/>
      </w:pBdr>
      <w:outlineLvl w:val="7"/>
    </w:pPr>
  </w:style>
  <w:style w:type="paragraph" w:customStyle="1" w:styleId="Assumption">
    <w:name w:val="Assumption"/>
    <w:basedOn w:val="Normal"/>
    <w:next w:val="Normal"/>
    <w:rsid w:val="008721D1"/>
    <w:pPr>
      <w:spacing w:line="240" w:lineRule="auto"/>
    </w:pPr>
    <w:rPr>
      <w:rFonts w:ascii="Segoe UI" w:hAnsi="Segoe UI" w:cs="Segoe UI"/>
      <w:color w:val="008000"/>
      <w:sz w:val="20"/>
      <w:szCs w:val="22"/>
      <w:lang w:val="en-GB" w:eastAsia="en-GB"/>
    </w:rPr>
  </w:style>
  <w:style w:type="numbering" w:customStyle="1" w:styleId="BulletList">
    <w:name w:val="Bullet List"/>
    <w:basedOn w:val="NoList"/>
    <w:rsid w:val="008721D1"/>
    <w:pPr>
      <w:numPr>
        <w:numId w:val="9"/>
      </w:numPr>
    </w:pPr>
  </w:style>
  <w:style w:type="paragraph" w:customStyle="1" w:styleId="Callout">
    <w:name w:val="Callout"/>
    <w:basedOn w:val="Accent"/>
    <w:rsid w:val="008721D1"/>
    <w:pPr>
      <w:pBdr>
        <w:top w:val="single" w:sz="18" w:space="6" w:color="662382"/>
        <w:bottom w:val="single" w:sz="18" w:space="6" w:color="662382"/>
      </w:pBdr>
      <w:spacing w:before="60" w:after="60"/>
      <w:jc w:val="left"/>
    </w:pPr>
  </w:style>
  <w:style w:type="paragraph" w:customStyle="1" w:styleId="CalloutAccent">
    <w:name w:val="Callout Accent"/>
    <w:basedOn w:val="Accent"/>
    <w:rsid w:val="008721D1"/>
    <w:pPr>
      <w:spacing w:before="60" w:after="60"/>
      <w:jc w:val="left"/>
    </w:pPr>
  </w:style>
  <w:style w:type="paragraph" w:customStyle="1" w:styleId="CalloutNormal">
    <w:name w:val="Callout Normal"/>
    <w:basedOn w:val="Normal"/>
    <w:rsid w:val="008721D1"/>
    <w:pPr>
      <w:spacing w:before="60" w:after="60" w:line="240" w:lineRule="auto"/>
      <w:jc w:val="left"/>
    </w:pPr>
    <w:rPr>
      <w:rFonts w:ascii="Segoe UI" w:hAnsi="Segoe UI" w:cs="Segoe UI"/>
      <w:color w:val="662382"/>
      <w:sz w:val="18"/>
      <w:szCs w:val="22"/>
      <w:lang w:val="en-GB" w:eastAsia="en-GB"/>
    </w:rPr>
  </w:style>
  <w:style w:type="paragraph" w:customStyle="1" w:styleId="CalloutTitle">
    <w:name w:val="Callout Title"/>
    <w:basedOn w:val="Callout"/>
    <w:next w:val="Callout"/>
    <w:rsid w:val="008721D1"/>
    <w:rPr>
      <w:rFonts w:eastAsia="Batang"/>
      <w:b/>
    </w:rPr>
  </w:style>
  <w:style w:type="paragraph" w:customStyle="1" w:styleId="CaptionFollow-on">
    <w:name w:val="Caption Follow-on"/>
    <w:basedOn w:val="Normal"/>
    <w:next w:val="Normal"/>
    <w:uiPriority w:val="3"/>
    <w:rsid w:val="008721D1"/>
    <w:pPr>
      <w:spacing w:before="0" w:line="240" w:lineRule="auto"/>
      <w:jc w:val="center"/>
    </w:pPr>
    <w:rPr>
      <w:rFonts w:ascii="Segoe UI" w:hAnsi="Segoe UI"/>
      <w:i/>
      <w:sz w:val="20"/>
      <w:szCs w:val="22"/>
      <w:lang w:val="en-GB" w:eastAsia="en-GB"/>
    </w:rPr>
  </w:style>
  <w:style w:type="paragraph" w:customStyle="1" w:styleId="Code">
    <w:name w:val="Code"/>
    <w:basedOn w:val="MacroText"/>
    <w:uiPriority w:val="2"/>
    <w:qFormat/>
    <w:rsid w:val="008721D1"/>
    <w:pPr>
      <w:spacing w:before="0" w:line="240" w:lineRule="auto"/>
    </w:pPr>
    <w:rPr>
      <w:rFonts w:ascii="Courier New" w:hAnsi="Courier New" w:cs="Segoe UI"/>
      <w:noProof/>
      <w:color w:val="662382"/>
      <w:sz w:val="22"/>
      <w:szCs w:val="22"/>
      <w:lang w:val="en-GB" w:eastAsia="en-GB"/>
    </w:rPr>
  </w:style>
  <w:style w:type="paragraph" w:styleId="MacroText">
    <w:name w:val="macro"/>
    <w:link w:val="MacroTextChar"/>
    <w:semiHidden/>
    <w:unhideWhenUsed/>
    <w:rsid w:val="008721D1"/>
    <w:pPr>
      <w:tabs>
        <w:tab w:val="left" w:pos="480"/>
        <w:tab w:val="left" w:pos="960"/>
        <w:tab w:val="left" w:pos="1440"/>
        <w:tab w:val="left" w:pos="1920"/>
        <w:tab w:val="left" w:pos="2400"/>
        <w:tab w:val="left" w:pos="2880"/>
        <w:tab w:val="left" w:pos="3360"/>
        <w:tab w:val="left" w:pos="3840"/>
        <w:tab w:val="left" w:pos="4320"/>
      </w:tabs>
      <w:spacing w:before="240" w:line="280" w:lineRule="atLeast"/>
      <w:jc w:val="both"/>
    </w:pPr>
    <w:rPr>
      <w:rFonts w:ascii="Consolas" w:hAnsi="Consolas"/>
      <w:lang w:val="en-US" w:eastAsia="en-US"/>
    </w:rPr>
  </w:style>
  <w:style w:type="character" w:customStyle="1" w:styleId="MacroTextChar">
    <w:name w:val="Macro Text Char"/>
    <w:basedOn w:val="DefaultParagraphFont"/>
    <w:link w:val="MacroText"/>
    <w:uiPriority w:val="99"/>
    <w:semiHidden/>
    <w:rsid w:val="008721D1"/>
    <w:rPr>
      <w:rFonts w:ascii="Consolas" w:hAnsi="Consolas"/>
      <w:lang w:val="en-US" w:eastAsia="en-US"/>
    </w:rPr>
  </w:style>
  <w:style w:type="character" w:customStyle="1" w:styleId="Emphasis2">
    <w:name w:val="Emphasis2"/>
    <w:qFormat/>
    <w:rsid w:val="008721D1"/>
    <w:rPr>
      <w:rFonts w:cs="Times New Roman"/>
      <w:b/>
      <w:i w:val="0"/>
      <w:iCs/>
      <w:color w:val="E95F2F"/>
    </w:rPr>
  </w:style>
  <w:style w:type="paragraph" w:customStyle="1" w:styleId="FormCell">
    <w:name w:val="Form Cell"/>
    <w:basedOn w:val="Normal"/>
    <w:rsid w:val="008721D1"/>
    <w:pPr>
      <w:spacing w:before="60" w:after="60" w:line="240" w:lineRule="auto"/>
    </w:pPr>
    <w:rPr>
      <w:rFonts w:ascii="Segoe UI" w:hAnsi="Segoe UI" w:cs="Segoe UI"/>
      <w:bCs/>
      <w:sz w:val="20"/>
      <w:lang w:val="en-GB" w:eastAsia="en-GB"/>
    </w:rPr>
  </w:style>
  <w:style w:type="paragraph" w:customStyle="1" w:styleId="FormHeader">
    <w:name w:val="Form Header"/>
    <w:basedOn w:val="Title"/>
    <w:next w:val="Normal"/>
    <w:rsid w:val="008721D1"/>
    <w:pPr>
      <w:keepNext/>
      <w:pageBreakBefore/>
      <w:pBdr>
        <w:top w:val="single" w:sz="4" w:space="3" w:color="CACACA"/>
        <w:left w:val="single" w:sz="4" w:space="0" w:color="CACACA"/>
        <w:bottom w:val="single" w:sz="4" w:space="3" w:color="CACACA"/>
        <w:right w:val="single" w:sz="4" w:space="0" w:color="CACACA"/>
        <w:between w:val="single" w:sz="4" w:space="3" w:color="auto"/>
        <w:bar w:val="single" w:sz="4" w:color="auto"/>
      </w:pBdr>
      <w:shd w:val="clear" w:color="auto" w:fill="662382"/>
      <w:spacing w:before="360" w:after="0"/>
      <w:ind w:left="-72" w:right="101"/>
      <w:contextualSpacing w:val="0"/>
      <w:jc w:val="center"/>
      <w:outlineLvl w:val="1"/>
    </w:pPr>
    <w:rPr>
      <w:rFonts w:ascii="Segoe UI" w:eastAsia="Batang" w:hAnsi="Segoe UI" w:cs="Segoe UI"/>
      <w:b/>
      <w:bCs/>
      <w:caps/>
      <w:color w:val="EAEAEA"/>
      <w:spacing w:val="0"/>
      <w:sz w:val="26"/>
      <w:szCs w:val="28"/>
      <w:lang w:val="en-GB" w:eastAsia="en-GB"/>
    </w:rPr>
  </w:style>
  <w:style w:type="paragraph" w:customStyle="1" w:styleId="Heading">
    <w:name w:val="Heading"/>
    <w:basedOn w:val="Heading2"/>
    <w:next w:val="Normal"/>
    <w:uiPriority w:val="3"/>
    <w:qFormat/>
    <w:rsid w:val="008721D1"/>
    <w:pPr>
      <w:keepLines w:val="0"/>
      <w:numPr>
        <w:ilvl w:val="0"/>
        <w:numId w:val="0"/>
      </w:numPr>
      <w:spacing w:before="360"/>
    </w:pPr>
    <w:rPr>
      <w:rFonts w:ascii="Segoe UI" w:eastAsia="Batang" w:hAnsi="Segoe UI" w:cs="Segoe UI"/>
      <w:caps w:val="0"/>
      <w:smallCaps/>
      <w:color w:val="662382"/>
      <w:kern w:val="28"/>
      <w:sz w:val="28"/>
      <w:szCs w:val="28"/>
      <w:lang w:val="en-GB" w:eastAsia="en-GB"/>
    </w:rPr>
  </w:style>
  <w:style w:type="paragraph" w:customStyle="1" w:styleId="HeadingNoNumber">
    <w:name w:val="Heading No Number"/>
    <w:basedOn w:val="Title"/>
    <w:next w:val="Normal"/>
    <w:uiPriority w:val="3"/>
    <w:qFormat/>
    <w:rsid w:val="00224175"/>
    <w:pPr>
      <w:keepNext/>
      <w:pBdr>
        <w:bottom w:val="none" w:sz="0" w:space="0" w:color="auto"/>
      </w:pBdr>
      <w:spacing w:before="360" w:after="0"/>
      <w:contextualSpacing w:val="0"/>
      <w:jc w:val="left"/>
      <w:outlineLvl w:val="4"/>
    </w:pPr>
    <w:rPr>
      <w:rFonts w:ascii="Times New Roman" w:eastAsia="Batang" w:hAnsi="Times New Roman" w:cs="Segoe UI"/>
      <w:b/>
      <w:color w:val="662382"/>
      <w:spacing w:val="0"/>
      <w:sz w:val="24"/>
      <w:szCs w:val="22"/>
      <w:lang w:val="en-GB" w:eastAsia="en-GB"/>
    </w:rPr>
  </w:style>
  <w:style w:type="numbering" w:customStyle="1" w:styleId="LetterList">
    <w:name w:val="Letter List"/>
    <w:basedOn w:val="NoList"/>
    <w:rsid w:val="008721D1"/>
    <w:pPr>
      <w:numPr>
        <w:numId w:val="11"/>
      </w:numPr>
    </w:pPr>
  </w:style>
  <w:style w:type="numbering" w:customStyle="1" w:styleId="NumberList">
    <w:name w:val="Number List"/>
    <w:basedOn w:val="NoList"/>
    <w:rsid w:val="008721D1"/>
    <w:pPr>
      <w:numPr>
        <w:numId w:val="12"/>
      </w:numPr>
    </w:pPr>
  </w:style>
  <w:style w:type="numbering" w:customStyle="1" w:styleId="RomanList">
    <w:name w:val="Roman List"/>
    <w:basedOn w:val="NoList"/>
    <w:rsid w:val="008721D1"/>
    <w:pPr>
      <w:numPr>
        <w:numId w:val="13"/>
      </w:numPr>
    </w:pPr>
  </w:style>
  <w:style w:type="table" w:customStyle="1" w:styleId="RBTableStriped">
    <w:name w:val="RB Table Striped"/>
    <w:basedOn w:val="RBTable"/>
    <w:rsid w:val="008721D1"/>
    <w:rPr>
      <w:rFonts w:ascii="Arial" w:hAnsi="Arial"/>
      <w:sz w:val="18"/>
    </w:rPr>
    <w:tblPr/>
    <w:tcPr>
      <w:shd w:val="clear" w:color="auto" w:fill="auto"/>
    </w:tcPr>
    <w:tblStylePr w:type="firstRow">
      <w:rPr>
        <w:b/>
        <w:color w:val="FFFFFF"/>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662382"/>
      </w:tcPr>
    </w:tblStylePr>
    <w:tblStylePr w:type="lastRow">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C8C8C8"/>
      </w:tcPr>
    </w:tblStylePr>
    <w:tblStylePr w:type="fir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la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band2Horz">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E6E6E6"/>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character" w:customStyle="1" w:styleId="Subtle">
    <w:name w:val="Subtle"/>
    <w:uiPriority w:val="2"/>
    <w:qFormat/>
    <w:rsid w:val="008721D1"/>
    <w:rPr>
      <w:b w:val="0"/>
      <w:i w:val="0"/>
      <w:color w:val="7E7E7E"/>
    </w:rPr>
  </w:style>
  <w:style w:type="paragraph" w:customStyle="1" w:styleId="Temporary">
    <w:name w:val="Temporary"/>
    <w:basedOn w:val="Normal"/>
    <w:rsid w:val="008721D1"/>
    <w:pPr>
      <w:spacing w:line="240" w:lineRule="auto"/>
    </w:pPr>
    <w:rPr>
      <w:rFonts w:ascii="Jokerman" w:hAnsi="Jokerman" w:cs="Segoe UI"/>
      <w:color w:val="FF00FF"/>
      <w:sz w:val="22"/>
      <w:szCs w:val="22"/>
      <w:lang w:val="en-GB" w:eastAsia="en-GB"/>
    </w:rPr>
  </w:style>
  <w:style w:type="paragraph" w:styleId="Revision">
    <w:name w:val="Revision"/>
    <w:hidden/>
    <w:uiPriority w:val="99"/>
    <w:semiHidden/>
    <w:rsid w:val="005D7CF5"/>
    <w:rPr>
      <w:sz w:val="24"/>
      <w:lang w:val="en-US" w:eastAsia="en-US"/>
    </w:rPr>
  </w:style>
  <w:style w:type="paragraph" w:styleId="NormalWeb">
    <w:name w:val="Normal (Web)"/>
    <w:basedOn w:val="Normal"/>
    <w:uiPriority w:val="99"/>
    <w:unhideWhenUsed/>
    <w:rsid w:val="001D6E76"/>
    <w:pPr>
      <w:spacing w:before="100" w:beforeAutospacing="1" w:after="100" w:afterAutospacing="1" w:line="240" w:lineRule="auto"/>
      <w:jc w:val="left"/>
    </w:pPr>
    <w:rPr>
      <w:szCs w:val="24"/>
      <w:lang w:val="en-GB" w:eastAsia="en-GB"/>
    </w:rPr>
  </w:style>
  <w:style w:type="paragraph" w:styleId="Caption">
    <w:name w:val="caption"/>
    <w:basedOn w:val="Title"/>
    <w:next w:val="CaptionFollow-on"/>
    <w:link w:val="CaptionChar"/>
    <w:uiPriority w:val="35"/>
    <w:qFormat/>
    <w:rsid w:val="00224175"/>
    <w:pPr>
      <w:keepNext/>
      <w:pBdr>
        <w:bottom w:val="none" w:sz="0" w:space="0" w:color="auto"/>
      </w:pBdr>
      <w:spacing w:before="240" w:after="0"/>
      <w:contextualSpacing w:val="0"/>
      <w:jc w:val="center"/>
    </w:pPr>
    <w:rPr>
      <w:rFonts w:ascii="Times New Roman" w:eastAsia="Batang" w:hAnsi="Times New Roman" w:cs="Segoe UI"/>
      <w:b/>
      <w:color w:val="auto"/>
      <w:spacing w:val="0"/>
      <w:sz w:val="24"/>
      <w:szCs w:val="24"/>
      <w:lang w:val="en-GB" w:eastAsia="en-GB"/>
    </w:rPr>
  </w:style>
  <w:style w:type="character" w:customStyle="1" w:styleId="CaptionChar">
    <w:name w:val="Caption Char"/>
    <w:link w:val="Caption"/>
    <w:uiPriority w:val="35"/>
    <w:rsid w:val="00224175"/>
    <w:rPr>
      <w:rFonts w:eastAsia="Batang" w:cs="Segoe UI"/>
      <w:b/>
      <w:kern w:val="28"/>
      <w:sz w:val="24"/>
      <w:szCs w:val="24"/>
    </w:rPr>
  </w:style>
  <w:style w:type="paragraph" w:styleId="DocumentMap">
    <w:name w:val="Document Map"/>
    <w:link w:val="DocumentMapChar"/>
    <w:semiHidden/>
    <w:rsid w:val="00D35C24"/>
    <w:pPr>
      <w:shd w:val="clear" w:color="auto" w:fill="000080"/>
    </w:pPr>
    <w:rPr>
      <w:rFonts w:ascii="Segoe UI" w:hAnsi="Segoe UI" w:cs="Arial"/>
      <w:sz w:val="22"/>
      <w:szCs w:val="22"/>
    </w:rPr>
  </w:style>
  <w:style w:type="character" w:customStyle="1" w:styleId="DocumentMapChar">
    <w:name w:val="Document Map Char"/>
    <w:basedOn w:val="DefaultParagraphFont"/>
    <w:link w:val="DocumentMap"/>
    <w:semiHidden/>
    <w:rsid w:val="00D35C24"/>
    <w:rPr>
      <w:rFonts w:ascii="Segoe UI" w:hAnsi="Segoe UI" w:cs="Arial"/>
      <w:sz w:val="22"/>
      <w:szCs w:val="22"/>
      <w:shd w:val="clear" w:color="auto" w:fill="000080"/>
    </w:rPr>
  </w:style>
  <w:style w:type="paragraph" w:styleId="TOC4">
    <w:name w:val="toc 4"/>
    <w:basedOn w:val="TOC3"/>
    <w:next w:val="Normal"/>
    <w:autoRedefine/>
    <w:uiPriority w:val="39"/>
    <w:rsid w:val="004749F9"/>
    <w:pPr>
      <w:tabs>
        <w:tab w:val="clear" w:pos="9000"/>
        <w:tab w:val="left" w:pos="2410"/>
        <w:tab w:val="right" w:pos="8998"/>
      </w:tabs>
      <w:spacing w:line="240" w:lineRule="auto"/>
      <w:ind w:left="1588" w:firstLine="0"/>
    </w:pPr>
    <w:rPr>
      <w:rFonts w:ascii="Segoe UI" w:hAnsi="Segoe UI" w:cs="Segoe UI"/>
      <w:caps w:val="0"/>
      <w:sz w:val="18"/>
      <w:szCs w:val="22"/>
      <w:lang w:val="en-GB" w:eastAsia="en-GB"/>
    </w:rPr>
  </w:style>
  <w:style w:type="paragraph" w:styleId="TOC5">
    <w:name w:val="toc 5"/>
    <w:basedOn w:val="TOC4"/>
    <w:next w:val="Normal"/>
    <w:autoRedefine/>
    <w:uiPriority w:val="39"/>
    <w:rsid w:val="00D35C24"/>
    <w:pPr>
      <w:ind w:left="720"/>
    </w:pPr>
  </w:style>
  <w:style w:type="paragraph" w:styleId="TOC6">
    <w:name w:val="toc 6"/>
    <w:basedOn w:val="TOC5"/>
    <w:next w:val="Normal"/>
    <w:autoRedefine/>
    <w:uiPriority w:val="39"/>
    <w:rsid w:val="00D35C24"/>
    <w:pPr>
      <w:ind w:left="960"/>
    </w:pPr>
  </w:style>
  <w:style w:type="paragraph" w:styleId="TOC7">
    <w:name w:val="toc 7"/>
    <w:basedOn w:val="Normal"/>
    <w:next w:val="Normal"/>
    <w:autoRedefine/>
    <w:uiPriority w:val="39"/>
    <w:rsid w:val="00D35C24"/>
    <w:pPr>
      <w:tabs>
        <w:tab w:val="right" w:leader="dot" w:pos="8640"/>
      </w:tabs>
      <w:spacing w:before="0" w:line="240" w:lineRule="auto"/>
      <w:ind w:left="1200"/>
      <w:jc w:val="left"/>
    </w:pPr>
    <w:rPr>
      <w:rFonts w:ascii="Segoe UI" w:hAnsi="Segoe UI" w:cs="Segoe UI"/>
      <w:sz w:val="18"/>
      <w:szCs w:val="22"/>
      <w:lang w:val="en-GB" w:eastAsia="en-GB"/>
    </w:rPr>
  </w:style>
  <w:style w:type="paragraph" w:styleId="EndnoteText">
    <w:name w:val="endnote text"/>
    <w:basedOn w:val="Normal"/>
    <w:link w:val="EndnoteTextChar"/>
    <w:rsid w:val="00D35C24"/>
    <w:pPr>
      <w:spacing w:line="240" w:lineRule="auto"/>
    </w:pPr>
    <w:rPr>
      <w:rFonts w:ascii="Segoe UI" w:hAnsi="Segoe UI" w:cs="Segoe UI"/>
      <w:sz w:val="20"/>
      <w:szCs w:val="22"/>
      <w:lang w:val="en-GB" w:eastAsia="en-GB"/>
    </w:rPr>
  </w:style>
  <w:style w:type="character" w:customStyle="1" w:styleId="EndnoteTextChar">
    <w:name w:val="Endnote Text Char"/>
    <w:basedOn w:val="DefaultParagraphFont"/>
    <w:link w:val="EndnoteText"/>
    <w:rsid w:val="00D35C24"/>
    <w:rPr>
      <w:rFonts w:ascii="Segoe UI" w:hAnsi="Segoe UI" w:cs="Segoe UI"/>
      <w:szCs w:val="22"/>
    </w:rPr>
  </w:style>
  <w:style w:type="character" w:styleId="EndnoteReference">
    <w:name w:val="endnote reference"/>
    <w:rsid w:val="00D35C24"/>
    <w:rPr>
      <w:vertAlign w:val="superscript"/>
    </w:rPr>
  </w:style>
  <w:style w:type="character" w:styleId="FollowedHyperlink">
    <w:name w:val="FollowedHyperlink"/>
    <w:rsid w:val="00D35C24"/>
    <w:rPr>
      <w:color w:val="800080"/>
      <w:u w:val="single"/>
    </w:rPr>
  </w:style>
  <w:style w:type="paragraph" w:styleId="TableofFigures">
    <w:name w:val="table of figures"/>
    <w:basedOn w:val="Normal"/>
    <w:next w:val="Normal"/>
    <w:uiPriority w:val="99"/>
    <w:rsid w:val="00976E5E"/>
    <w:pPr>
      <w:spacing w:before="0" w:line="240" w:lineRule="auto"/>
      <w:ind w:left="440" w:hanging="440"/>
      <w:jc w:val="left"/>
    </w:pPr>
    <w:rPr>
      <w:rFonts w:cs="Segoe UI"/>
      <w:caps/>
      <w:sz w:val="20"/>
      <w:szCs w:val="22"/>
      <w:lang w:val="en-GB" w:eastAsia="en-GB"/>
    </w:rPr>
  </w:style>
  <w:style w:type="character" w:styleId="Emphasis">
    <w:name w:val="Emphasis"/>
    <w:qFormat/>
    <w:rsid w:val="00D35C24"/>
    <w:rPr>
      <w:rFonts w:cs="Times New Roman"/>
      <w:b/>
      <w:i w:val="0"/>
      <w:iCs/>
      <w:color w:val="662382"/>
    </w:rPr>
  </w:style>
  <w:style w:type="paragraph" w:styleId="EnvelopeAddress">
    <w:name w:val="envelope address"/>
    <w:basedOn w:val="Normal"/>
    <w:rsid w:val="00D35C24"/>
    <w:pPr>
      <w:framePr w:w="7920" w:h="1980" w:hRule="exact" w:hSpace="180" w:wrap="auto" w:hAnchor="page" w:xAlign="center" w:yAlign="bottom"/>
      <w:spacing w:line="240" w:lineRule="auto"/>
      <w:ind w:left="2880"/>
    </w:pPr>
    <w:rPr>
      <w:rFonts w:ascii="Segoe UI" w:hAnsi="Segoe UI" w:cs="Segoe UI"/>
      <w:szCs w:val="24"/>
      <w:lang w:val="en-GB" w:eastAsia="en-GB"/>
    </w:rPr>
  </w:style>
  <w:style w:type="paragraph" w:styleId="EnvelopeReturn">
    <w:name w:val="envelope return"/>
    <w:basedOn w:val="Normal"/>
    <w:rsid w:val="00D35C24"/>
    <w:pPr>
      <w:spacing w:line="240" w:lineRule="auto"/>
    </w:pPr>
    <w:rPr>
      <w:rFonts w:ascii="Segoe UI" w:hAnsi="Segoe UI" w:cs="Segoe UI"/>
      <w:sz w:val="20"/>
      <w:lang w:val="en-GB" w:eastAsia="en-GB"/>
    </w:rPr>
  </w:style>
  <w:style w:type="character" w:styleId="LineNumber">
    <w:name w:val="line number"/>
    <w:basedOn w:val="DefaultParagraphFont"/>
    <w:semiHidden/>
    <w:rsid w:val="00D35C24"/>
  </w:style>
  <w:style w:type="paragraph" w:customStyle="1" w:styleId="BodytextJustified">
    <w:name w:val="Body text Justified"/>
    <w:basedOn w:val="Normal"/>
    <w:link w:val="BodytextJustifiedChar"/>
    <w:rsid w:val="00D35C24"/>
    <w:pPr>
      <w:spacing w:before="0" w:line="240" w:lineRule="auto"/>
    </w:pPr>
    <w:rPr>
      <w:rFonts w:ascii="Georgia" w:hAnsi="Georgia"/>
      <w:lang w:val="en-GB"/>
    </w:rPr>
  </w:style>
  <w:style w:type="character" w:customStyle="1" w:styleId="BodytextJustifiedChar">
    <w:name w:val="Body text Justified Char"/>
    <w:link w:val="BodytextJustified"/>
    <w:rsid w:val="00D35C24"/>
    <w:rPr>
      <w:rFonts w:ascii="Georgia" w:hAnsi="Georgia"/>
      <w:sz w:val="24"/>
      <w:lang w:eastAsia="en-US"/>
    </w:rPr>
  </w:style>
  <w:style w:type="paragraph" w:customStyle="1" w:styleId="Requirement">
    <w:name w:val="Requirement"/>
    <w:basedOn w:val="Normal"/>
    <w:qFormat/>
    <w:rsid w:val="008909A1"/>
    <w:pPr>
      <w:tabs>
        <w:tab w:val="left" w:pos="1843"/>
      </w:tabs>
    </w:pPr>
  </w:style>
  <w:style w:type="paragraph" w:styleId="ListParagraph">
    <w:name w:val="List Paragraph"/>
    <w:basedOn w:val="Normal"/>
    <w:uiPriority w:val="34"/>
    <w:qFormat/>
    <w:rsid w:val="00372739"/>
    <w:pPr>
      <w:ind w:left="720"/>
      <w:contextualSpacing/>
    </w:pPr>
  </w:style>
  <w:style w:type="character" w:customStyle="1" w:styleId="fontstyle01">
    <w:name w:val="fontstyle01"/>
    <w:basedOn w:val="DefaultParagraphFont"/>
    <w:rsid w:val="000F792A"/>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7A3CF3"/>
    <w:rPr>
      <w:rFonts w:ascii="TimesNewRomanPS-BoldMT" w:hAnsi="TimesNewRomanPS-BoldMT" w:hint="default"/>
      <w:b/>
      <w:bCs/>
      <w:i w:val="0"/>
      <w:iCs w:val="0"/>
      <w:color w:val="000000"/>
      <w:sz w:val="24"/>
      <w:szCs w:val="24"/>
    </w:rPr>
  </w:style>
  <w:style w:type="character" w:customStyle="1" w:styleId="fontstyle31">
    <w:name w:val="fontstyle31"/>
    <w:basedOn w:val="DefaultParagraphFont"/>
    <w:rsid w:val="007A3CF3"/>
    <w:rPr>
      <w:rFonts w:ascii="ArialMT" w:hAnsi="ArialMT" w:hint="default"/>
      <w:b w:val="0"/>
      <w:bCs w:val="0"/>
      <w:i w:val="0"/>
      <w:iCs w:val="0"/>
      <w:color w:val="000000"/>
      <w:sz w:val="20"/>
      <w:szCs w:val="20"/>
    </w:rPr>
  </w:style>
  <w:style w:type="character" w:styleId="UnresolvedMention">
    <w:name w:val="Unresolved Mention"/>
    <w:basedOn w:val="DefaultParagraphFont"/>
    <w:uiPriority w:val="99"/>
    <w:semiHidden/>
    <w:unhideWhenUsed/>
    <w:rsid w:val="00F47203"/>
    <w:rPr>
      <w:color w:val="605E5C"/>
      <w:shd w:val="clear" w:color="auto" w:fill="E1DFDD"/>
    </w:rPr>
  </w:style>
  <w:style w:type="paragraph" w:styleId="BodyText">
    <w:name w:val="Body Text"/>
    <w:basedOn w:val="Normal"/>
    <w:link w:val="BodyTextChar"/>
    <w:uiPriority w:val="1"/>
    <w:qFormat/>
    <w:rsid w:val="00CF0642"/>
    <w:pPr>
      <w:widowControl w:val="0"/>
      <w:autoSpaceDE w:val="0"/>
      <w:autoSpaceDN w:val="0"/>
      <w:spacing w:before="0" w:line="240" w:lineRule="auto"/>
      <w:jc w:val="left"/>
    </w:pPr>
    <w:rPr>
      <w:szCs w:val="24"/>
      <w:lang w:bidi="en-US"/>
    </w:rPr>
  </w:style>
  <w:style w:type="character" w:customStyle="1" w:styleId="BodyTextChar">
    <w:name w:val="Body Text Char"/>
    <w:basedOn w:val="DefaultParagraphFont"/>
    <w:link w:val="BodyText"/>
    <w:uiPriority w:val="1"/>
    <w:rsid w:val="00CF0642"/>
    <w:rPr>
      <w:sz w:val="24"/>
      <w:szCs w:val="24"/>
      <w:lang w:val="en-US" w:eastAsia="en-US" w:bidi="en-US"/>
    </w:rPr>
  </w:style>
  <w:style w:type="paragraph" w:customStyle="1" w:styleId="TableParagraph">
    <w:name w:val="Table Paragraph"/>
    <w:basedOn w:val="Normal"/>
    <w:uiPriority w:val="1"/>
    <w:qFormat/>
    <w:rsid w:val="00CF0642"/>
    <w:pPr>
      <w:widowControl w:val="0"/>
      <w:autoSpaceDE w:val="0"/>
      <w:autoSpaceDN w:val="0"/>
      <w:spacing w:before="28" w:line="240" w:lineRule="auto"/>
      <w:ind w:left="104"/>
      <w:jc w:val="center"/>
    </w:pPr>
    <w:rPr>
      <w:rFonts w:ascii="Arial" w:eastAsia="Arial" w:hAnsi="Arial" w:cs="Arial"/>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98320">
      <w:bodyDiv w:val="1"/>
      <w:marLeft w:val="0"/>
      <w:marRight w:val="0"/>
      <w:marTop w:val="0"/>
      <w:marBottom w:val="0"/>
      <w:divBdr>
        <w:top w:val="none" w:sz="0" w:space="0" w:color="auto"/>
        <w:left w:val="none" w:sz="0" w:space="0" w:color="auto"/>
        <w:bottom w:val="none" w:sz="0" w:space="0" w:color="auto"/>
        <w:right w:val="none" w:sz="0" w:space="0" w:color="auto"/>
      </w:divBdr>
    </w:div>
    <w:div w:id="143858825">
      <w:bodyDiv w:val="1"/>
      <w:marLeft w:val="0"/>
      <w:marRight w:val="0"/>
      <w:marTop w:val="0"/>
      <w:marBottom w:val="0"/>
      <w:divBdr>
        <w:top w:val="none" w:sz="0" w:space="0" w:color="auto"/>
        <w:left w:val="none" w:sz="0" w:space="0" w:color="auto"/>
        <w:bottom w:val="none" w:sz="0" w:space="0" w:color="auto"/>
        <w:right w:val="none" w:sz="0" w:space="0" w:color="auto"/>
      </w:divBdr>
    </w:div>
    <w:div w:id="196746937">
      <w:bodyDiv w:val="1"/>
      <w:marLeft w:val="0"/>
      <w:marRight w:val="0"/>
      <w:marTop w:val="0"/>
      <w:marBottom w:val="0"/>
      <w:divBdr>
        <w:top w:val="none" w:sz="0" w:space="0" w:color="auto"/>
        <w:left w:val="none" w:sz="0" w:space="0" w:color="auto"/>
        <w:bottom w:val="none" w:sz="0" w:space="0" w:color="auto"/>
        <w:right w:val="none" w:sz="0" w:space="0" w:color="auto"/>
      </w:divBdr>
    </w:div>
    <w:div w:id="308022844">
      <w:bodyDiv w:val="1"/>
      <w:marLeft w:val="0"/>
      <w:marRight w:val="0"/>
      <w:marTop w:val="0"/>
      <w:marBottom w:val="0"/>
      <w:divBdr>
        <w:top w:val="none" w:sz="0" w:space="0" w:color="auto"/>
        <w:left w:val="none" w:sz="0" w:space="0" w:color="auto"/>
        <w:bottom w:val="none" w:sz="0" w:space="0" w:color="auto"/>
        <w:right w:val="none" w:sz="0" w:space="0" w:color="auto"/>
      </w:divBdr>
    </w:div>
    <w:div w:id="540676396">
      <w:bodyDiv w:val="1"/>
      <w:marLeft w:val="0"/>
      <w:marRight w:val="0"/>
      <w:marTop w:val="0"/>
      <w:marBottom w:val="0"/>
      <w:divBdr>
        <w:top w:val="none" w:sz="0" w:space="0" w:color="auto"/>
        <w:left w:val="none" w:sz="0" w:space="0" w:color="auto"/>
        <w:bottom w:val="none" w:sz="0" w:space="0" w:color="auto"/>
        <w:right w:val="none" w:sz="0" w:space="0" w:color="auto"/>
      </w:divBdr>
    </w:div>
    <w:div w:id="591935258">
      <w:bodyDiv w:val="1"/>
      <w:marLeft w:val="0"/>
      <w:marRight w:val="0"/>
      <w:marTop w:val="0"/>
      <w:marBottom w:val="0"/>
      <w:divBdr>
        <w:top w:val="none" w:sz="0" w:space="0" w:color="auto"/>
        <w:left w:val="none" w:sz="0" w:space="0" w:color="auto"/>
        <w:bottom w:val="none" w:sz="0" w:space="0" w:color="auto"/>
        <w:right w:val="none" w:sz="0" w:space="0" w:color="auto"/>
      </w:divBdr>
    </w:div>
    <w:div w:id="988436576">
      <w:bodyDiv w:val="1"/>
      <w:marLeft w:val="0"/>
      <w:marRight w:val="0"/>
      <w:marTop w:val="0"/>
      <w:marBottom w:val="0"/>
      <w:divBdr>
        <w:top w:val="none" w:sz="0" w:space="0" w:color="auto"/>
        <w:left w:val="none" w:sz="0" w:space="0" w:color="auto"/>
        <w:bottom w:val="none" w:sz="0" w:space="0" w:color="auto"/>
        <w:right w:val="none" w:sz="0" w:space="0" w:color="auto"/>
      </w:divBdr>
    </w:div>
    <w:div w:id="1014764532">
      <w:bodyDiv w:val="1"/>
      <w:marLeft w:val="0"/>
      <w:marRight w:val="0"/>
      <w:marTop w:val="0"/>
      <w:marBottom w:val="0"/>
      <w:divBdr>
        <w:top w:val="none" w:sz="0" w:space="0" w:color="auto"/>
        <w:left w:val="none" w:sz="0" w:space="0" w:color="auto"/>
        <w:bottom w:val="none" w:sz="0" w:space="0" w:color="auto"/>
        <w:right w:val="none" w:sz="0" w:space="0" w:color="auto"/>
      </w:divBdr>
    </w:div>
    <w:div w:id="1115635559">
      <w:bodyDiv w:val="1"/>
      <w:marLeft w:val="0"/>
      <w:marRight w:val="0"/>
      <w:marTop w:val="0"/>
      <w:marBottom w:val="0"/>
      <w:divBdr>
        <w:top w:val="none" w:sz="0" w:space="0" w:color="auto"/>
        <w:left w:val="none" w:sz="0" w:space="0" w:color="auto"/>
        <w:bottom w:val="none" w:sz="0" w:space="0" w:color="auto"/>
        <w:right w:val="none" w:sz="0" w:space="0" w:color="auto"/>
      </w:divBdr>
    </w:div>
    <w:div w:id="1270158041">
      <w:bodyDiv w:val="1"/>
      <w:marLeft w:val="0"/>
      <w:marRight w:val="0"/>
      <w:marTop w:val="0"/>
      <w:marBottom w:val="0"/>
      <w:divBdr>
        <w:top w:val="none" w:sz="0" w:space="0" w:color="auto"/>
        <w:left w:val="none" w:sz="0" w:space="0" w:color="auto"/>
        <w:bottom w:val="none" w:sz="0" w:space="0" w:color="auto"/>
        <w:right w:val="none" w:sz="0" w:space="0" w:color="auto"/>
      </w:divBdr>
    </w:div>
    <w:div w:id="1701977170">
      <w:bodyDiv w:val="1"/>
      <w:marLeft w:val="0"/>
      <w:marRight w:val="0"/>
      <w:marTop w:val="0"/>
      <w:marBottom w:val="0"/>
      <w:divBdr>
        <w:top w:val="none" w:sz="0" w:space="0" w:color="auto"/>
        <w:left w:val="none" w:sz="0" w:space="0" w:color="auto"/>
        <w:bottom w:val="none" w:sz="0" w:space="0" w:color="auto"/>
        <w:right w:val="none" w:sz="0" w:space="0" w:color="auto"/>
      </w:divBdr>
    </w:div>
    <w:div w:id="1797986044">
      <w:bodyDiv w:val="1"/>
      <w:marLeft w:val="0"/>
      <w:marRight w:val="0"/>
      <w:marTop w:val="0"/>
      <w:marBottom w:val="0"/>
      <w:divBdr>
        <w:top w:val="none" w:sz="0" w:space="0" w:color="auto"/>
        <w:left w:val="none" w:sz="0" w:space="0" w:color="auto"/>
        <w:bottom w:val="none" w:sz="0" w:space="0" w:color="auto"/>
        <w:right w:val="none" w:sz="0" w:space="0" w:color="auto"/>
      </w:divBdr>
    </w:div>
    <w:div w:id="1981501010">
      <w:bodyDiv w:val="1"/>
      <w:marLeft w:val="0"/>
      <w:marRight w:val="0"/>
      <w:marTop w:val="0"/>
      <w:marBottom w:val="0"/>
      <w:divBdr>
        <w:top w:val="none" w:sz="0" w:space="0" w:color="auto"/>
        <w:left w:val="none" w:sz="0" w:space="0" w:color="auto"/>
        <w:bottom w:val="none" w:sz="0" w:space="0" w:color="auto"/>
        <w:right w:val="none" w:sz="0" w:space="0" w:color="auto"/>
      </w:divBdr>
    </w:div>
    <w:div w:id="2014527180">
      <w:bodyDiv w:val="1"/>
      <w:marLeft w:val="0"/>
      <w:marRight w:val="0"/>
      <w:marTop w:val="0"/>
      <w:marBottom w:val="0"/>
      <w:divBdr>
        <w:top w:val="none" w:sz="0" w:space="0" w:color="auto"/>
        <w:left w:val="none" w:sz="0" w:space="0" w:color="auto"/>
        <w:bottom w:val="none" w:sz="0" w:space="0" w:color="auto"/>
        <w:right w:val="none" w:sz="0" w:space="0" w:color="auto"/>
      </w:divBdr>
      <w:divsChild>
        <w:div w:id="2032027953">
          <w:marLeft w:val="-85"/>
          <w:marRight w:val="0"/>
          <w:marTop w:val="0"/>
          <w:marBottom w:val="0"/>
          <w:divBdr>
            <w:top w:val="none" w:sz="0" w:space="0" w:color="auto"/>
            <w:left w:val="none" w:sz="0" w:space="0" w:color="auto"/>
            <w:bottom w:val="none" w:sz="0" w:space="0" w:color="auto"/>
            <w:right w:val="none" w:sz="0" w:space="0" w:color="auto"/>
          </w:divBdr>
        </w:div>
        <w:div w:id="2058427192">
          <w:marLeft w:val="-115"/>
          <w:marRight w:val="0"/>
          <w:marTop w:val="0"/>
          <w:marBottom w:val="0"/>
          <w:divBdr>
            <w:top w:val="none" w:sz="0" w:space="0" w:color="auto"/>
            <w:left w:val="none" w:sz="0" w:space="0" w:color="auto"/>
            <w:bottom w:val="none" w:sz="0" w:space="0" w:color="auto"/>
            <w:right w:val="none" w:sz="0" w:space="0" w:color="auto"/>
          </w:divBdr>
        </w:div>
      </w:divsChild>
    </w:div>
    <w:div w:id="2060786589">
      <w:bodyDiv w:val="1"/>
      <w:marLeft w:val="0"/>
      <w:marRight w:val="0"/>
      <w:marTop w:val="0"/>
      <w:marBottom w:val="0"/>
      <w:divBdr>
        <w:top w:val="none" w:sz="0" w:space="0" w:color="auto"/>
        <w:left w:val="none" w:sz="0" w:space="0" w:color="auto"/>
        <w:bottom w:val="none" w:sz="0" w:space="0" w:color="auto"/>
        <w:right w:val="none" w:sz="0" w:space="0" w:color="auto"/>
      </w:divBdr>
      <w:divsChild>
        <w:div w:id="1490050563">
          <w:marLeft w:val="-85"/>
          <w:marRight w:val="0"/>
          <w:marTop w:val="0"/>
          <w:marBottom w:val="0"/>
          <w:divBdr>
            <w:top w:val="none" w:sz="0" w:space="0" w:color="auto"/>
            <w:left w:val="none" w:sz="0" w:space="0" w:color="auto"/>
            <w:bottom w:val="none" w:sz="0" w:space="0" w:color="auto"/>
            <w:right w:val="none" w:sz="0" w:space="0" w:color="auto"/>
          </w:divBdr>
        </w:div>
        <w:div w:id="2012294710">
          <w:marLeft w:val="-115"/>
          <w:marRight w:val="0"/>
          <w:marTop w:val="0"/>
          <w:marBottom w:val="0"/>
          <w:divBdr>
            <w:top w:val="none" w:sz="0" w:space="0" w:color="auto"/>
            <w:left w:val="none" w:sz="0" w:space="0" w:color="auto"/>
            <w:bottom w:val="none" w:sz="0" w:space="0" w:color="auto"/>
            <w:right w:val="none" w:sz="0" w:space="0" w:color="auto"/>
          </w:divBdr>
        </w:div>
      </w:divsChild>
    </w:div>
    <w:div w:id="2103868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8.emf"/><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footer" Target="footer4.xml"/><Relationship Id="rId89" Type="http://schemas.microsoft.com/office/2011/relationships/people" Target="people.xml"/><Relationship Id="rId16" Type="http://schemas.openxmlformats.org/officeDocument/2006/relationships/image" Target="media/image3.emf"/><Relationship Id="rId11" Type="http://schemas.openxmlformats.org/officeDocument/2006/relationships/endnotes" Target="endnotes.xml"/><Relationship Id="rId32" Type="http://schemas.openxmlformats.org/officeDocument/2006/relationships/image" Target="media/image18.emf"/><Relationship Id="rId37" Type="http://schemas.openxmlformats.org/officeDocument/2006/relationships/image" Target="media/image23.emf"/><Relationship Id="rId53" Type="http://schemas.openxmlformats.org/officeDocument/2006/relationships/image" Target="media/image39.emf"/><Relationship Id="rId58" Type="http://schemas.openxmlformats.org/officeDocument/2006/relationships/image" Target="media/image44.emf"/><Relationship Id="rId74" Type="http://schemas.openxmlformats.org/officeDocument/2006/relationships/hyperlink" Target="https://sanaregistry.org/r/moschemas/" TargetMode="External"/><Relationship Id="rId79" Type="http://schemas.openxmlformats.org/officeDocument/2006/relationships/hyperlink" Target="https://sanaregistry.org/r/mpsfileschemas/" TargetMode="External"/><Relationship Id="rId5" Type="http://schemas.openxmlformats.org/officeDocument/2006/relationships/customXml" Target="../customXml/item4.xml"/><Relationship Id="rId90" Type="http://schemas.openxmlformats.org/officeDocument/2006/relationships/theme" Target="theme/theme1.xml"/><Relationship Id="rId14" Type="http://schemas.openxmlformats.org/officeDocument/2006/relationships/footer" Target="footer1.xml"/><Relationship Id="rId22" Type="http://schemas.openxmlformats.org/officeDocument/2006/relationships/hyperlink" Target="https://sanaregistry.org/r/time_systems/" TargetMode="External"/><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image" Target="media/image55.emf"/><Relationship Id="rId77" Type="http://schemas.openxmlformats.org/officeDocument/2006/relationships/image" Target="media/image60.jpeg"/><Relationship Id="rId8" Type="http://schemas.openxmlformats.org/officeDocument/2006/relationships/settings" Target="settings.xml"/><Relationship Id="rId51" Type="http://schemas.openxmlformats.org/officeDocument/2006/relationships/image" Target="media/image37.emf"/><Relationship Id="rId72" Type="http://schemas.openxmlformats.org/officeDocument/2006/relationships/image" Target="media/image58.emf"/><Relationship Id="rId80" Type="http://schemas.openxmlformats.org/officeDocument/2006/relationships/hyperlink" Target="https://sanaregistry.org/r/mpsfileschemas/MPSFileFormats-v.v.zip" TargetMode="External"/><Relationship Id="rId85" Type="http://schemas.openxmlformats.org/officeDocument/2006/relationships/footer" Target="footer5.xml"/><Relationship Id="rId3" Type="http://schemas.openxmlformats.org/officeDocument/2006/relationships/customXml" Target="../customXml/item2.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image" Target="media/image7.jpeg"/><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hyperlink" Target="https://sanaregistry.org/r/moschemas/ServiceDefMPS-v.v.xml" TargetMode="External"/><Relationship Id="rId83" Type="http://schemas.openxmlformats.org/officeDocument/2006/relationships/footer" Target="footer3.xml"/><Relationship Id="rId88"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9.jpeg"/><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footnotes" Target="footnotes.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image" Target="media/image59.emf"/><Relationship Id="rId78" Type="http://schemas.openxmlformats.org/officeDocument/2006/relationships/image" Target="media/image61.emf"/><Relationship Id="rId81" Type="http://schemas.openxmlformats.org/officeDocument/2006/relationships/hyperlink" Target="https://sanaregistry.org/r/mpsfileschemas/MPSFileFormats.zip" TargetMode="External"/><Relationship Id="rId86" Type="http://schemas.openxmlformats.org/officeDocument/2006/relationships/hyperlink" Target="https://www.w3.org/TR/xmlschema-2/" TargetMode="Externa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jpeg"/><Relationship Id="rId39" Type="http://schemas.openxmlformats.org/officeDocument/2006/relationships/image" Target="media/image25.emf"/><Relationship Id="rId34" Type="http://schemas.openxmlformats.org/officeDocument/2006/relationships/image" Target="media/image20.emf"/><Relationship Id="rId50" Type="http://schemas.openxmlformats.org/officeDocument/2006/relationships/image" Target="media/image36.emf"/><Relationship Id="rId55" Type="http://schemas.openxmlformats.org/officeDocument/2006/relationships/image" Target="media/image41.emf"/><Relationship Id="rId76" Type="http://schemas.openxmlformats.org/officeDocument/2006/relationships/hyperlink" Target="https://sanaregistry.org/r/moschemas/ServiceDefMPS.xml" TargetMode="External"/><Relationship Id="rId7" Type="http://schemas.openxmlformats.org/officeDocument/2006/relationships/styles" Target="styles.xml"/><Relationship Id="rId71" Type="http://schemas.openxmlformats.org/officeDocument/2006/relationships/image" Target="media/image57.emf"/><Relationship Id="rId2" Type="http://schemas.openxmlformats.org/officeDocument/2006/relationships/customXml" Target="../customXml/item1.xml"/><Relationship Id="rId29" Type="http://schemas.openxmlformats.org/officeDocument/2006/relationships/image" Target="media/image15.emf"/><Relationship Id="rId24" Type="http://schemas.openxmlformats.org/officeDocument/2006/relationships/image" Target="media/image10.emf"/><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52.emf"/><Relationship Id="rId87" Type="http://schemas.openxmlformats.org/officeDocument/2006/relationships/footer" Target="footer6.xml"/><Relationship Id="rId61" Type="http://schemas.openxmlformats.org/officeDocument/2006/relationships/image" Target="media/image47.emf"/><Relationship Id="rId82" Type="http://schemas.openxmlformats.org/officeDocument/2006/relationships/footer" Target="footer2.xml"/><Relationship Id="rId19"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er\AppData\Roaming\Microsoft\Templates\RB%20Root.dotm" TargetMode="External"/></Relationships>
</file>

<file path=word/theme/theme1.xml><?xml version="1.0" encoding="utf-8"?>
<a:theme xmlns:a="http://schemas.openxmlformats.org/drawingml/2006/main" name="Office Theme">
  <a:themeElements>
    <a:clrScheme name="RocketBrain">
      <a:dk1>
        <a:sysClr val="windowText" lastClr="000000"/>
      </a:dk1>
      <a:lt1>
        <a:sysClr val="window" lastClr="FFFFFF"/>
      </a:lt1>
      <a:dk2>
        <a:srgbClr val="662382"/>
      </a:dk2>
      <a:lt2>
        <a:srgbClr val="A9D12D"/>
      </a:lt2>
      <a:accent1>
        <a:srgbClr val="27697D"/>
      </a:accent1>
      <a:accent2>
        <a:srgbClr val="CE2D4A"/>
      </a:accent2>
      <a:accent3>
        <a:srgbClr val="55BD29"/>
      </a:accent3>
      <a:accent4>
        <a:srgbClr val="334489"/>
      </a:accent4>
      <a:accent5>
        <a:srgbClr val="F7D32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c4e6b591e49713d6ff6613fdce60390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360904C-FB38-4122-9C02-65CB60D57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824EC70-BF64-45FE-AEF4-03B1B3EBE29B}">
  <ds:schemaRefs>
    <ds:schemaRef ds:uri="http://schemas.microsoft.com/sharepoint/v3/contenttype/forms"/>
  </ds:schemaRefs>
</ds:datastoreItem>
</file>

<file path=customXml/itemProps3.xml><?xml version="1.0" encoding="utf-8"?>
<ds:datastoreItem xmlns:ds="http://schemas.openxmlformats.org/officeDocument/2006/customXml" ds:itemID="{31081203-D6B4-47E7-8AE7-5DBBC5B81F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C749A3-D043-4B67-B3BD-D2620D982473}">
  <ds:schemaRefs>
    <ds:schemaRef ds:uri="http://schemas.openxmlformats.org/officeDocument/2006/bibliography"/>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RB Root.dotm</Template>
  <TotalTime>43</TotalTime>
  <Pages>1</Pages>
  <Words>67843</Words>
  <Characters>386711</Characters>
  <Application>Microsoft Office Word</Application>
  <DocSecurity>0</DocSecurity>
  <Lines>3222</Lines>
  <Paragraphs>907</Paragraphs>
  <ScaleCrop>false</ScaleCrop>
  <HeadingPairs>
    <vt:vector size="2" baseType="variant">
      <vt:variant>
        <vt:lpstr>Title</vt:lpstr>
      </vt:variant>
      <vt:variant>
        <vt:i4>1</vt:i4>
      </vt:variant>
    </vt:vector>
  </HeadingPairs>
  <TitlesOfParts>
    <vt:vector size="1" baseType="lpstr">
      <vt:lpstr>Blue Book (Recommended Standard) Template</vt:lpstr>
    </vt:vector>
  </TitlesOfParts>
  <Manager/>
  <Company>RocketBrain Ltd</Company>
  <LinksUpToDate>false</LinksUpToDate>
  <CharactersWithSpaces>453647</CharactersWithSpaces>
  <SharedDoc>false</SharedDoc>
  <HLinks>
    <vt:vector size="42" baseType="variant">
      <vt:variant>
        <vt:i4>1835057</vt:i4>
      </vt:variant>
      <vt:variant>
        <vt:i4>41</vt:i4>
      </vt:variant>
      <vt:variant>
        <vt:i4>0</vt:i4>
      </vt:variant>
      <vt:variant>
        <vt:i4>5</vt:i4>
      </vt:variant>
      <vt:variant>
        <vt:lpwstr/>
      </vt:variant>
      <vt:variant>
        <vt:lpwstr>_Toc403538568</vt:lpwstr>
      </vt:variant>
      <vt:variant>
        <vt:i4>1835057</vt:i4>
      </vt:variant>
      <vt:variant>
        <vt:i4>35</vt:i4>
      </vt:variant>
      <vt:variant>
        <vt:i4>0</vt:i4>
      </vt:variant>
      <vt:variant>
        <vt:i4>5</vt:i4>
      </vt:variant>
      <vt:variant>
        <vt:lpwstr/>
      </vt:variant>
      <vt:variant>
        <vt:lpwstr>_Toc403538567</vt:lpwstr>
      </vt:variant>
      <vt:variant>
        <vt:i4>1179702</vt:i4>
      </vt:variant>
      <vt:variant>
        <vt:i4>26</vt:i4>
      </vt:variant>
      <vt:variant>
        <vt:i4>0</vt:i4>
      </vt:variant>
      <vt:variant>
        <vt:i4>5</vt:i4>
      </vt:variant>
      <vt:variant>
        <vt:lpwstr/>
      </vt:variant>
      <vt:variant>
        <vt:lpwstr>_Toc403536267</vt:lpwstr>
      </vt:variant>
      <vt:variant>
        <vt:i4>1179702</vt:i4>
      </vt:variant>
      <vt:variant>
        <vt:i4>20</vt:i4>
      </vt:variant>
      <vt:variant>
        <vt:i4>0</vt:i4>
      </vt:variant>
      <vt:variant>
        <vt:i4>5</vt:i4>
      </vt:variant>
      <vt:variant>
        <vt:lpwstr/>
      </vt:variant>
      <vt:variant>
        <vt:lpwstr>_Toc403536266</vt:lpwstr>
      </vt:variant>
      <vt:variant>
        <vt:i4>1179702</vt:i4>
      </vt:variant>
      <vt:variant>
        <vt:i4>14</vt:i4>
      </vt:variant>
      <vt:variant>
        <vt:i4>0</vt:i4>
      </vt:variant>
      <vt:variant>
        <vt:i4>5</vt:i4>
      </vt:variant>
      <vt:variant>
        <vt:lpwstr/>
      </vt:variant>
      <vt:variant>
        <vt:lpwstr>_Toc403536265</vt:lpwstr>
      </vt:variant>
      <vt:variant>
        <vt:i4>1179702</vt:i4>
      </vt:variant>
      <vt:variant>
        <vt:i4>8</vt:i4>
      </vt:variant>
      <vt:variant>
        <vt:i4>0</vt:i4>
      </vt:variant>
      <vt:variant>
        <vt:i4>5</vt:i4>
      </vt:variant>
      <vt:variant>
        <vt:lpwstr/>
      </vt:variant>
      <vt:variant>
        <vt:lpwstr>_Toc403536264</vt:lpwstr>
      </vt:variant>
      <vt:variant>
        <vt:i4>1179702</vt:i4>
      </vt:variant>
      <vt:variant>
        <vt:i4>2</vt:i4>
      </vt:variant>
      <vt:variant>
        <vt:i4>0</vt:i4>
      </vt:variant>
      <vt:variant>
        <vt:i4>5</vt:i4>
      </vt:variant>
      <vt:variant>
        <vt:lpwstr/>
      </vt:variant>
      <vt:variant>
        <vt:lpwstr>_Toc403536263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Book (Recommended Standard) Template</dc:title>
  <dc:subject>Blue Book template</dc:subject>
  <dc:creator>CCSDS</dc:creator>
  <cp:keywords>white book, red book, blue book</cp:keywords>
  <dc:description/>
  <cp:lastModifiedBy>Peter Van Der Plas</cp:lastModifiedBy>
  <cp:revision>5</cp:revision>
  <cp:lastPrinted>2022-11-05T15:16:00Z</cp:lastPrinted>
  <dcterms:created xsi:type="dcterms:W3CDTF">2023-07-27T14:14:00Z</dcterms:created>
  <dcterms:modified xsi:type="dcterms:W3CDTF">2023-07-28T12:47:00Z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000.0-W-0</vt:lpwstr>
  </property>
  <property fmtid="{D5CDD505-2E9C-101B-9397-08002B2CF9AE}" pid="3" name="Issue">
    <vt:lpwstr>Issue 0</vt:lpwstr>
  </property>
  <property fmtid="{D5CDD505-2E9C-101B-9397-08002B2CF9AE}" pid="4" name="Issue Date">
    <vt:lpwstr>November 2014</vt:lpwstr>
  </property>
  <property fmtid="{D5CDD505-2E9C-101B-9397-08002B2CF9AE}" pid="5" name="Document Type">
    <vt:lpwstr>Proposed Draft Recommended Standard</vt:lpwstr>
  </property>
  <property fmtid="{D5CDD505-2E9C-101B-9397-08002B2CF9AE}" pid="6" name="Document Color">
    <vt:lpwstr>White Book</vt:lpwstr>
  </property>
  <property fmtid="{D5CDD505-2E9C-101B-9397-08002B2CF9AE}" pid="7" name="Project">
    <vt:lpwstr>Project Name</vt:lpwstr>
  </property>
  <property fmtid="{D5CDD505-2E9C-101B-9397-08002B2CF9AE}" pid="8" name="Contract">
    <vt:lpwstr>ITT or Contract Ref</vt:lpwstr>
  </property>
  <property fmtid="{D5CDD505-2E9C-101B-9397-08002B2CF9AE}" pid="9" name="Doc_Type">
    <vt:lpwstr>Document Type</vt:lpwstr>
  </property>
  <property fmtid="{D5CDD505-2E9C-101B-9397-08002B2CF9AE}" pid="10" name="Volume">
    <vt:lpwstr/>
  </property>
  <property fmtid="{D5CDD505-2E9C-101B-9397-08002B2CF9AE}" pid="11" name="Reference">
    <vt:lpwstr> </vt:lpwstr>
  </property>
  <property fmtid="{D5CDD505-2E9C-101B-9397-08002B2CF9AE}" pid="12" name="Issue_Date">
    <vt:filetime>2023-07-27T10:00:00Z</vt:filetime>
  </property>
  <property fmtid="{D5CDD505-2E9C-101B-9397-08002B2CF9AE}" pid="13" name="Classification">
    <vt:lpwstr>Commercial-in-Confidence</vt:lpwstr>
  </property>
  <property fmtid="{D5CDD505-2E9C-101B-9397-08002B2CF9AE}" pid="14" name="Customer_Ref">
    <vt:lpwstr>Their Ref</vt:lpwstr>
  </property>
  <property fmtid="{D5CDD505-2E9C-101B-9397-08002B2CF9AE}" pid="15" name="Location">
    <vt:lpwstr>Granary</vt:lpwstr>
  </property>
  <property fmtid="{D5CDD505-2E9C-101B-9397-08002B2CF9AE}" pid="16" name="Address">
    <vt:lpwstr>The Granary, Coulston, Westbury, Wiltshire, BA13 4NY, UNITED KINGDOM</vt:lpwstr>
  </property>
  <property fmtid="{D5CDD505-2E9C-101B-9397-08002B2CF9AE}" pid="17" name="Telephone">
    <vt:lpwstr>01380 830385</vt:lpwstr>
  </property>
  <property fmtid="{D5CDD505-2E9C-101B-9397-08002B2CF9AE}" pid="18" name="Fax">
    <vt:lpwstr>01380 830385</vt:lpwstr>
  </property>
  <property fmtid="{D5CDD505-2E9C-101B-9397-08002B2CF9AE}" pid="19" name="Website">
    <vt:lpwstr/>
  </property>
  <property fmtid="{D5CDD505-2E9C-101B-9397-08002B2CF9AE}" pid="20" name="Reviewer">
    <vt:lpwstr>Reviewer</vt:lpwstr>
  </property>
  <property fmtid="{D5CDD505-2E9C-101B-9397-08002B2CF9AE}" pid="21" name="Subtitle">
    <vt:lpwstr>Document Subtitle</vt:lpwstr>
  </property>
  <property fmtid="{D5CDD505-2E9C-101B-9397-08002B2CF9AE}" pid="22" name="Email">
    <vt:lpwstr>roger.rocketbrain@btinternet.com</vt:lpwstr>
  </property>
  <property fmtid="{D5CDD505-2E9C-101B-9397-08002B2CF9AE}" pid="23" name="AddressML">
    <vt:lpwstr>The Granary, Coulston_x000d_Westbury, Wiltshire_x000d_BA13 4NY_x000d_UNITED KINGDOM</vt:lpwstr>
  </property>
  <property fmtid="{D5CDD505-2E9C-101B-9397-08002B2CF9AE}" pid="24" name="RegAddress">
    <vt:lpwstr>The Granary, Coulston, Westbury, Wiltshire, BA13 4NY, UNITED KINGDOM</vt:lpwstr>
  </property>
  <property fmtid="{D5CDD505-2E9C-101B-9397-08002B2CF9AE}" pid="25" name="RegAddressML">
    <vt:lpwstr>The Granary, Coulston_x000d_Westbury, Wiltshire_x000d_BA13 4NY_x000d_UNITED KINGDOM</vt:lpwstr>
  </property>
  <property fmtid="{D5CDD505-2E9C-101B-9397-08002B2CF9AE}" pid="26" name="CoRegNo">
    <vt:lpwstr>10136973</vt:lpwstr>
  </property>
  <property fmtid="{D5CDD505-2E9C-101B-9397-08002B2CF9AE}" pid="27" name="CoVATNo">
    <vt:lpwstr/>
  </property>
  <property fmtid="{D5CDD505-2E9C-101B-9397-08002B2CF9AE}" pid="28" name="RegPhone">
    <vt:lpwstr>01380 830385</vt:lpwstr>
  </property>
  <property fmtid="{D5CDD505-2E9C-101B-9397-08002B2CF9AE}" pid="29" name="AuthorRole">
    <vt:lpwstr>&lt;your role&gt;</vt:lpwstr>
  </property>
  <property fmtid="{D5CDD505-2E9C-101B-9397-08002B2CF9AE}" pid="30" name="AuthorPhone">
    <vt:lpwstr>+44 1249 466xxx</vt:lpwstr>
  </property>
  <property fmtid="{D5CDD505-2E9C-101B-9397-08002B2CF9AE}" pid="31" name="AuthorMobile">
    <vt:lpwstr>+44 7xxx xxxxxx</vt:lpwstr>
  </property>
  <property fmtid="{D5CDD505-2E9C-101B-9397-08002B2CF9AE}" pid="32" name="AuthorEmail">
    <vt:lpwstr>joe.bloggs@scisys.co.uk</vt:lpwstr>
  </property>
  <property fmtid="{D5CDD505-2E9C-101B-9397-08002B2CF9AE}" pid="33" name="Division">
    <vt:lpwstr>Space</vt:lpwstr>
  </property>
  <property fmtid="{D5CDD505-2E9C-101B-9397-08002B2CF9AE}" pid="34" name="Credits">
    <vt:lpwstr/>
  </property>
  <property fmtid="{D5CDD505-2E9C-101B-9397-08002B2CF9AE}" pid="35" name="Mobile">
    <vt:lpwstr>07801 233214</vt:lpwstr>
  </property>
  <property fmtid="{D5CDD505-2E9C-101B-9397-08002B2CF9AE}" pid="36" name="AreaName">
    <vt:lpwstr>MPS</vt:lpwstr>
  </property>
  <property fmtid="{D5CDD505-2E9C-101B-9397-08002B2CF9AE}" pid="37" name="AreaNumber">
    <vt:i4>5</vt:i4>
  </property>
  <property fmtid="{D5CDD505-2E9C-101B-9397-08002B2CF9AE}" pid="38" name="AreaVersion">
    <vt:i4>1</vt:i4>
  </property>
  <property fmtid="{D5CDD505-2E9C-101B-9397-08002B2CF9AE}" pid="39" name="AreaComment">
    <vt:lpwstr>Mission Operations Mission Planning and Scheduling Services</vt:lpwstr>
  </property>
</Properties>
</file>